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D2C" w:rsidRDefault="00167D2C" w:rsidP="00EA5E51">
      <w:pPr>
        <w:spacing w:line="240" w:lineRule="exact"/>
        <w:jc w:val="center"/>
        <w:rPr>
          <w:sz w:val="28"/>
          <w:szCs w:val="28"/>
        </w:rPr>
      </w:pPr>
    </w:p>
    <w:p w:rsidR="00FB3C61" w:rsidRDefault="00FB3C61" w:rsidP="00EA5E51">
      <w:pPr>
        <w:spacing w:line="240" w:lineRule="exact"/>
        <w:jc w:val="center"/>
        <w:rPr>
          <w:sz w:val="28"/>
          <w:szCs w:val="28"/>
        </w:rPr>
      </w:pPr>
    </w:p>
    <w:p w:rsidR="00FB3C61" w:rsidRDefault="00FB3C61" w:rsidP="00EA5E51">
      <w:pPr>
        <w:spacing w:line="240" w:lineRule="exact"/>
        <w:jc w:val="center"/>
        <w:rPr>
          <w:sz w:val="28"/>
          <w:szCs w:val="28"/>
        </w:rPr>
      </w:pPr>
    </w:p>
    <w:p w:rsidR="00FB3C61" w:rsidRDefault="00FB3C61" w:rsidP="00EA5E51">
      <w:pPr>
        <w:spacing w:line="240" w:lineRule="exact"/>
        <w:jc w:val="center"/>
        <w:rPr>
          <w:sz w:val="28"/>
          <w:szCs w:val="28"/>
        </w:rPr>
      </w:pPr>
    </w:p>
    <w:p w:rsidR="00FB3C61" w:rsidRDefault="00FB3C61" w:rsidP="00EA5E51">
      <w:pPr>
        <w:spacing w:line="240" w:lineRule="exact"/>
        <w:jc w:val="center"/>
        <w:rPr>
          <w:sz w:val="28"/>
          <w:szCs w:val="28"/>
        </w:rPr>
      </w:pPr>
    </w:p>
    <w:p w:rsidR="00FB3C61" w:rsidRDefault="00FB3C61" w:rsidP="00EA5E51">
      <w:pPr>
        <w:spacing w:line="240" w:lineRule="exact"/>
        <w:jc w:val="center"/>
        <w:rPr>
          <w:sz w:val="28"/>
          <w:szCs w:val="28"/>
        </w:rPr>
      </w:pPr>
    </w:p>
    <w:p w:rsidR="00FB3C61" w:rsidRDefault="00FB3C61" w:rsidP="00EA5E51">
      <w:pPr>
        <w:spacing w:line="240" w:lineRule="exact"/>
        <w:jc w:val="center"/>
        <w:rPr>
          <w:sz w:val="28"/>
          <w:szCs w:val="28"/>
        </w:rPr>
      </w:pPr>
    </w:p>
    <w:p w:rsidR="00167D2C" w:rsidRDefault="00167D2C" w:rsidP="00EA5E51">
      <w:pPr>
        <w:spacing w:line="240" w:lineRule="exact"/>
        <w:jc w:val="center"/>
        <w:rPr>
          <w:sz w:val="28"/>
          <w:szCs w:val="28"/>
        </w:rPr>
      </w:pPr>
    </w:p>
    <w:p w:rsidR="00C74A62" w:rsidRDefault="00C74A62" w:rsidP="00EA5E51">
      <w:pPr>
        <w:spacing w:line="240" w:lineRule="exact"/>
        <w:jc w:val="center"/>
        <w:rPr>
          <w:sz w:val="28"/>
          <w:szCs w:val="28"/>
        </w:rPr>
      </w:pPr>
    </w:p>
    <w:p w:rsidR="00C74A62" w:rsidRDefault="00C74A62" w:rsidP="00EA5E51">
      <w:pPr>
        <w:spacing w:line="240" w:lineRule="exact"/>
        <w:jc w:val="center"/>
        <w:rPr>
          <w:sz w:val="28"/>
          <w:szCs w:val="28"/>
        </w:rPr>
      </w:pPr>
    </w:p>
    <w:p w:rsidR="00C74A62" w:rsidRDefault="00C74A62" w:rsidP="00C74A62">
      <w:pPr>
        <w:spacing w:line="240" w:lineRule="exact"/>
        <w:jc w:val="center"/>
        <w:rPr>
          <w:sz w:val="28"/>
          <w:szCs w:val="28"/>
        </w:rPr>
      </w:pPr>
    </w:p>
    <w:p w:rsidR="00C74A62" w:rsidRDefault="00C74A62" w:rsidP="00C74A62">
      <w:pPr>
        <w:spacing w:line="240" w:lineRule="exact"/>
        <w:jc w:val="center"/>
        <w:rPr>
          <w:sz w:val="28"/>
          <w:szCs w:val="28"/>
        </w:rPr>
      </w:pPr>
    </w:p>
    <w:p w:rsidR="00C74A62" w:rsidRDefault="00C74A62" w:rsidP="00C74A62">
      <w:pPr>
        <w:spacing w:line="240" w:lineRule="exact"/>
        <w:jc w:val="center"/>
        <w:rPr>
          <w:sz w:val="28"/>
          <w:szCs w:val="28"/>
        </w:rPr>
      </w:pPr>
    </w:p>
    <w:p w:rsidR="00C74A62" w:rsidRDefault="00C74A62" w:rsidP="00C74A62">
      <w:pPr>
        <w:spacing w:line="240" w:lineRule="exact"/>
        <w:jc w:val="center"/>
        <w:rPr>
          <w:sz w:val="28"/>
          <w:szCs w:val="28"/>
        </w:rPr>
      </w:pPr>
    </w:p>
    <w:p w:rsidR="00C74A62" w:rsidRDefault="00C74A62" w:rsidP="00C74A62">
      <w:pPr>
        <w:spacing w:line="240" w:lineRule="exact"/>
        <w:jc w:val="center"/>
        <w:rPr>
          <w:sz w:val="28"/>
          <w:szCs w:val="28"/>
        </w:rPr>
      </w:pPr>
    </w:p>
    <w:p w:rsidR="00C74A62" w:rsidRPr="00C74A62" w:rsidRDefault="00C74A62" w:rsidP="00C74A62">
      <w:pPr>
        <w:spacing w:line="240" w:lineRule="exact"/>
        <w:ind w:right="283"/>
        <w:jc w:val="center"/>
        <w:rPr>
          <w:sz w:val="28"/>
          <w:szCs w:val="28"/>
        </w:rPr>
      </w:pPr>
      <w:r w:rsidRPr="00C74A62">
        <w:rPr>
          <w:sz w:val="28"/>
          <w:szCs w:val="28"/>
        </w:rPr>
        <w:t>ПОЯСНИТЕЛЬНАЯ ЗАПИСКА</w:t>
      </w:r>
    </w:p>
    <w:p w:rsidR="00C74A62" w:rsidRPr="00C74A62" w:rsidRDefault="00C74A62" w:rsidP="00C74A62">
      <w:pPr>
        <w:spacing w:line="240" w:lineRule="exact"/>
        <w:ind w:right="283"/>
        <w:jc w:val="center"/>
        <w:rPr>
          <w:sz w:val="28"/>
          <w:szCs w:val="28"/>
        </w:rPr>
      </w:pPr>
      <w:r w:rsidRPr="00C74A62">
        <w:rPr>
          <w:sz w:val="28"/>
          <w:szCs w:val="28"/>
        </w:rPr>
        <w:t xml:space="preserve">к проекту закона Алтайского края «О внесении изменений </w:t>
      </w:r>
    </w:p>
    <w:p w:rsidR="00C74A62" w:rsidRPr="00C74A62" w:rsidRDefault="00C74A62" w:rsidP="00C74A62">
      <w:pPr>
        <w:spacing w:line="240" w:lineRule="exact"/>
        <w:ind w:right="283"/>
        <w:jc w:val="center"/>
        <w:rPr>
          <w:sz w:val="28"/>
          <w:szCs w:val="28"/>
        </w:rPr>
      </w:pPr>
      <w:r w:rsidRPr="00C74A62">
        <w:rPr>
          <w:sz w:val="28"/>
          <w:szCs w:val="28"/>
        </w:rPr>
        <w:t>в закон Алтайского края «Об охране окружающей среды</w:t>
      </w:r>
      <w:r>
        <w:rPr>
          <w:sz w:val="28"/>
          <w:szCs w:val="28"/>
        </w:rPr>
        <w:t xml:space="preserve"> в Алтайском крае</w:t>
      </w:r>
      <w:r w:rsidRPr="00C74A62">
        <w:rPr>
          <w:sz w:val="28"/>
          <w:szCs w:val="28"/>
        </w:rPr>
        <w:t>»</w:t>
      </w:r>
    </w:p>
    <w:p w:rsidR="00C74A62" w:rsidRPr="00C74A62" w:rsidRDefault="00C74A62" w:rsidP="00C74A62">
      <w:pPr>
        <w:spacing w:line="240" w:lineRule="exact"/>
        <w:ind w:right="283"/>
        <w:jc w:val="center"/>
        <w:rPr>
          <w:sz w:val="28"/>
          <w:szCs w:val="28"/>
        </w:rPr>
      </w:pPr>
    </w:p>
    <w:p w:rsidR="00C74A62" w:rsidRPr="00C74A62" w:rsidRDefault="00C74A62" w:rsidP="00C74A62">
      <w:pPr>
        <w:widowControl w:val="0"/>
        <w:spacing w:line="228" w:lineRule="auto"/>
        <w:ind w:right="283" w:firstLine="720"/>
        <w:jc w:val="both"/>
        <w:rPr>
          <w:sz w:val="28"/>
          <w:szCs w:val="28"/>
        </w:rPr>
      </w:pPr>
      <w:proofErr w:type="gramStart"/>
      <w:r w:rsidRPr="00C74A62">
        <w:rPr>
          <w:sz w:val="28"/>
          <w:szCs w:val="28"/>
        </w:rPr>
        <w:t xml:space="preserve">Настоящий законопроект подготовлен в целях приведения норм закона Алтайского края от 01.02.2007 № 3-ЗС «Об охране окружающей среды в Алтайском крае» (далее – «Закон Алтайского края № 3-ЗС») в соответствие с Федеральным законом от 10.01.2002 № 7-ФЗ «Об охране окружающей среды» (далее – «Федеральный закон  № 7-ФЗ») и разграничения полномочий Правительства Алтайского края и уполномоченного органа исполнительной власти Алтайского края в области охраны окружающей среды. </w:t>
      </w:r>
      <w:proofErr w:type="gramEnd"/>
    </w:p>
    <w:p w:rsidR="00C74A62" w:rsidRPr="00C74A62" w:rsidRDefault="00C74A62" w:rsidP="00C74A62">
      <w:pPr>
        <w:widowControl w:val="0"/>
        <w:spacing w:line="228" w:lineRule="auto"/>
        <w:ind w:right="283" w:firstLine="720"/>
        <w:jc w:val="both"/>
        <w:rPr>
          <w:sz w:val="28"/>
          <w:szCs w:val="28"/>
        </w:rPr>
      </w:pPr>
      <w:r w:rsidRPr="00C74A62">
        <w:rPr>
          <w:sz w:val="28"/>
          <w:szCs w:val="28"/>
        </w:rPr>
        <w:t xml:space="preserve">В соответствии с Федеральным законом № 7-ФЗ проектом дополняется полномочие Алтайского краевого Законодательного Собрания в части принятия решения об изменении площади лесопаркового зеленого пояса, а также приводится в соответствие со статьей 61 указанного </w:t>
      </w:r>
      <w:r>
        <w:rPr>
          <w:sz w:val="28"/>
          <w:szCs w:val="28"/>
        </w:rPr>
        <w:t>Ф</w:t>
      </w:r>
      <w:r w:rsidRPr="00C74A62">
        <w:rPr>
          <w:sz w:val="28"/>
          <w:szCs w:val="28"/>
        </w:rPr>
        <w:t xml:space="preserve">едерального закона часть 2 статьи 9 </w:t>
      </w:r>
      <w:r>
        <w:rPr>
          <w:sz w:val="28"/>
          <w:szCs w:val="28"/>
        </w:rPr>
        <w:t>З</w:t>
      </w:r>
      <w:r w:rsidRPr="00C74A62">
        <w:rPr>
          <w:sz w:val="28"/>
          <w:szCs w:val="28"/>
        </w:rPr>
        <w:t>акона Алтайского края № 3-ЗС в части изменения терминологии.</w:t>
      </w:r>
    </w:p>
    <w:p w:rsidR="00C74A62" w:rsidRPr="00C74A62" w:rsidRDefault="00C74A62" w:rsidP="00C74A62">
      <w:pPr>
        <w:widowControl w:val="0"/>
        <w:spacing w:line="228" w:lineRule="auto"/>
        <w:ind w:right="283" w:firstLine="720"/>
        <w:jc w:val="both"/>
        <w:rPr>
          <w:sz w:val="28"/>
          <w:szCs w:val="28"/>
        </w:rPr>
      </w:pPr>
      <w:r w:rsidRPr="00C74A62">
        <w:rPr>
          <w:sz w:val="28"/>
          <w:szCs w:val="28"/>
        </w:rPr>
        <w:t xml:space="preserve">Проектом предлагается закрепить в статье 5 </w:t>
      </w:r>
      <w:r>
        <w:rPr>
          <w:sz w:val="28"/>
          <w:szCs w:val="28"/>
        </w:rPr>
        <w:t>З</w:t>
      </w:r>
      <w:r w:rsidRPr="00C74A62">
        <w:rPr>
          <w:sz w:val="28"/>
          <w:szCs w:val="28"/>
        </w:rPr>
        <w:t>акона Алтайского края     № 3-ЗС полномочия Правительства Алтайского края и дополнить</w:t>
      </w:r>
      <w:r>
        <w:rPr>
          <w:sz w:val="28"/>
          <w:szCs w:val="28"/>
        </w:rPr>
        <w:t xml:space="preserve">       </w:t>
      </w:r>
      <w:bookmarkStart w:id="0" w:name="_GoBack"/>
      <w:bookmarkEnd w:id="0"/>
      <w:r w:rsidRPr="00C74A62">
        <w:rPr>
          <w:sz w:val="28"/>
          <w:szCs w:val="28"/>
        </w:rPr>
        <w:t>статьей</w:t>
      </w:r>
      <w:r>
        <w:rPr>
          <w:sz w:val="28"/>
          <w:szCs w:val="28"/>
        </w:rPr>
        <w:t xml:space="preserve"> </w:t>
      </w:r>
      <w:r w:rsidRPr="00C74A62">
        <w:rPr>
          <w:sz w:val="28"/>
          <w:szCs w:val="28"/>
        </w:rPr>
        <w:t>5.1, определяющей полномочия уполномоченного органа исполнительной власти Алтайского края в области охраны окружающей среды.</w:t>
      </w:r>
    </w:p>
    <w:p w:rsidR="00C74A62" w:rsidRPr="00C74A62" w:rsidRDefault="00C74A62" w:rsidP="00C74A62">
      <w:pPr>
        <w:widowControl w:val="0"/>
        <w:spacing w:line="228" w:lineRule="auto"/>
        <w:ind w:right="283" w:firstLine="720"/>
        <w:jc w:val="both"/>
        <w:rPr>
          <w:sz w:val="28"/>
          <w:szCs w:val="28"/>
        </w:rPr>
      </w:pPr>
      <w:r w:rsidRPr="00C74A62">
        <w:rPr>
          <w:sz w:val="28"/>
          <w:szCs w:val="28"/>
        </w:rPr>
        <w:t>Реализация закона не повлечет дополнительных расходов из краевого бюджета.</w:t>
      </w:r>
    </w:p>
    <w:p w:rsidR="00C74A62" w:rsidRPr="00C74A62" w:rsidRDefault="00C74A62" w:rsidP="00C74A62">
      <w:pPr>
        <w:spacing w:line="340" w:lineRule="exact"/>
        <w:ind w:right="283"/>
        <w:rPr>
          <w:sz w:val="28"/>
          <w:szCs w:val="28"/>
        </w:rPr>
      </w:pPr>
    </w:p>
    <w:p w:rsidR="00C74A62" w:rsidRPr="00C74A62" w:rsidRDefault="00C74A62" w:rsidP="00C74A62">
      <w:pPr>
        <w:spacing w:line="340" w:lineRule="exact"/>
        <w:ind w:right="283"/>
        <w:jc w:val="right"/>
        <w:rPr>
          <w:sz w:val="28"/>
          <w:szCs w:val="28"/>
        </w:rPr>
      </w:pPr>
    </w:p>
    <w:p w:rsidR="00C74A62" w:rsidRPr="00C74A62" w:rsidRDefault="00C74A62" w:rsidP="00C74A62">
      <w:pPr>
        <w:spacing w:line="340" w:lineRule="exact"/>
        <w:ind w:right="283"/>
        <w:jc w:val="right"/>
        <w:rPr>
          <w:sz w:val="28"/>
          <w:szCs w:val="28"/>
        </w:rPr>
      </w:pPr>
    </w:p>
    <w:p w:rsidR="00281D4B" w:rsidRPr="00BB3549" w:rsidRDefault="00C74A62" w:rsidP="00C74A62">
      <w:pPr>
        <w:spacing w:line="240" w:lineRule="exact"/>
        <w:ind w:right="283"/>
        <w:jc w:val="right"/>
        <w:rPr>
          <w:sz w:val="28"/>
          <w:szCs w:val="28"/>
        </w:rPr>
      </w:pPr>
      <w:r w:rsidRPr="00C74A62">
        <w:rPr>
          <w:sz w:val="28"/>
          <w:szCs w:val="28"/>
        </w:rPr>
        <w:t>В.П. Томенко</w:t>
      </w:r>
    </w:p>
    <w:sectPr w:rsidR="00281D4B" w:rsidRPr="00BB3549" w:rsidSect="00C74A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566" w:bottom="993" w:left="1843" w:header="855" w:footer="2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BED" w:rsidRDefault="00CA0BED">
      <w:r>
        <w:separator/>
      </w:r>
    </w:p>
  </w:endnote>
  <w:endnote w:type="continuationSeparator" w:id="0">
    <w:p w:rsidR="00CA0BED" w:rsidRDefault="00CA0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CAD" w:rsidRDefault="00C60CA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CAD" w:rsidRDefault="00C60CA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CAD" w:rsidRDefault="00C60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BED" w:rsidRDefault="00CA0BED">
      <w:r>
        <w:separator/>
      </w:r>
    </w:p>
  </w:footnote>
  <w:footnote w:type="continuationSeparator" w:id="0">
    <w:p w:rsidR="00CA0BED" w:rsidRDefault="00CA0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277" w:rsidRDefault="00282277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44</w:t>
    </w:r>
    <w:r>
      <w:rPr>
        <w:rStyle w:val="a9"/>
      </w:rPr>
      <w:fldChar w:fldCharType="end"/>
    </w:r>
  </w:p>
  <w:p w:rsidR="00282277" w:rsidRDefault="00282277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277" w:rsidRDefault="00282277" w:rsidP="00671126">
    <w:pPr>
      <w:pStyle w:val="a3"/>
      <w:tabs>
        <w:tab w:val="clear" w:pos="9355"/>
        <w:tab w:val="right" w:pos="9360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40FCD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277" w:rsidRDefault="00282277" w:rsidP="00382CBE">
    <w:pPr>
      <w:rPr>
        <w:vanish/>
      </w:rPr>
    </w:pPr>
    <w:r>
      <w:rPr>
        <w:b/>
        <w:i/>
        <w:noProof/>
        <w:vanish/>
        <w:sz w:val="28"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ABD08D2" wp14:editId="31083BB4">
              <wp:simplePos x="0" y="0"/>
              <wp:positionH relativeFrom="column">
                <wp:posOffset>2514600</wp:posOffset>
              </wp:positionH>
              <wp:positionV relativeFrom="paragraph">
                <wp:posOffset>-342900</wp:posOffset>
              </wp:positionV>
              <wp:extent cx="787400" cy="800100"/>
              <wp:effectExtent l="0" t="9525" r="3175" b="0"/>
              <wp:wrapNone/>
              <wp:docPr id="2361" name="Полотно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2" name="Group 4"/>
                      <wpg:cNvGrpSpPr>
                        <a:grpSpLocks/>
                      </wpg:cNvGrpSpPr>
                      <wpg:grpSpPr bwMode="auto">
                        <a:xfrm>
                          <a:off x="320040" y="7620"/>
                          <a:ext cx="356870" cy="784860"/>
                          <a:chOff x="6165" y="426"/>
                          <a:chExt cx="562" cy="1236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3"/>
                        <wps:cNvSpPr>
                          <a:spLocks noEditPoints="1"/>
                        </wps:cNvSpPr>
                        <wps:spPr bwMode="auto">
                          <a:xfrm>
                            <a:off x="6603" y="624"/>
                            <a:ext cx="59" cy="112"/>
                          </a:xfrm>
                          <a:custGeom>
                            <a:avLst/>
                            <a:gdLst>
                              <a:gd name="T0" fmla="*/ 40 w 59"/>
                              <a:gd name="T1" fmla="*/ 57 h 112"/>
                              <a:gd name="T2" fmla="*/ 0 w 59"/>
                              <a:gd name="T3" fmla="*/ 0 h 112"/>
                              <a:gd name="T4" fmla="*/ 40 w 59"/>
                              <a:gd name="T5" fmla="*/ 57 h 112"/>
                              <a:gd name="T6" fmla="*/ 40 w 59"/>
                              <a:gd name="T7" fmla="*/ 57 h 112"/>
                              <a:gd name="T8" fmla="*/ 50 w 59"/>
                              <a:gd name="T9" fmla="*/ 69 h 112"/>
                              <a:gd name="T10" fmla="*/ 57 w 59"/>
                              <a:gd name="T11" fmla="*/ 84 h 112"/>
                              <a:gd name="T12" fmla="*/ 59 w 59"/>
                              <a:gd name="T13" fmla="*/ 89 h 112"/>
                              <a:gd name="T14" fmla="*/ 57 w 59"/>
                              <a:gd name="T15" fmla="*/ 97 h 112"/>
                              <a:gd name="T16" fmla="*/ 57 w 59"/>
                              <a:gd name="T17" fmla="*/ 104 h 112"/>
                              <a:gd name="T18" fmla="*/ 54 w 59"/>
                              <a:gd name="T19" fmla="*/ 112 h 112"/>
                              <a:gd name="T20" fmla="*/ 47 w 59"/>
                              <a:gd name="T21" fmla="*/ 107 h 112"/>
                              <a:gd name="T22" fmla="*/ 42 w 59"/>
                              <a:gd name="T23" fmla="*/ 102 h 112"/>
                              <a:gd name="T24" fmla="*/ 37 w 59"/>
                              <a:gd name="T25" fmla="*/ 94 h 112"/>
                              <a:gd name="T26" fmla="*/ 35 w 59"/>
                              <a:gd name="T27" fmla="*/ 87 h 112"/>
                              <a:gd name="T28" fmla="*/ 32 w 59"/>
                              <a:gd name="T29" fmla="*/ 79 h 112"/>
                              <a:gd name="T30" fmla="*/ 32 w 59"/>
                              <a:gd name="T31" fmla="*/ 72 h 112"/>
                              <a:gd name="T32" fmla="*/ 35 w 59"/>
                              <a:gd name="T33" fmla="*/ 64 h 112"/>
                              <a:gd name="T34" fmla="*/ 40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  <a:moveTo>
                                  <a:pt x="40" y="57"/>
                                </a:moveTo>
                                <a:lnTo>
                                  <a:pt x="50" y="69"/>
                                </a:lnTo>
                                <a:lnTo>
                                  <a:pt x="57" y="84"/>
                                </a:lnTo>
                                <a:lnTo>
                                  <a:pt x="59" y="89"/>
                                </a:lnTo>
                                <a:lnTo>
                                  <a:pt x="57" y="97"/>
                                </a:lnTo>
                                <a:lnTo>
                                  <a:pt x="57" y="104"/>
                                </a:lnTo>
                                <a:lnTo>
                                  <a:pt x="54" y="112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4"/>
                                </a:lnTo>
                                <a:lnTo>
                                  <a:pt x="35" y="87"/>
                                </a:lnTo>
                                <a:lnTo>
                                  <a:pt x="32" y="79"/>
                                </a:lnTo>
                                <a:lnTo>
                                  <a:pt x="32" y="72"/>
                                </a:lnTo>
                                <a:lnTo>
                                  <a:pt x="35" y="64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6603" y="624"/>
                            <a:ext cx="40" cy="57"/>
                          </a:xfrm>
                          <a:custGeom>
                            <a:avLst/>
                            <a:gdLst>
                              <a:gd name="T0" fmla="*/ 40 w 40"/>
                              <a:gd name="T1" fmla="*/ 57 h 57"/>
                              <a:gd name="T2" fmla="*/ 0 w 40"/>
                              <a:gd name="T3" fmla="*/ 0 h 57"/>
                              <a:gd name="T4" fmla="*/ 4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6635" y="681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18 w 27"/>
                              <a:gd name="T3" fmla="*/ 12 h 55"/>
                              <a:gd name="T4" fmla="*/ 25 w 27"/>
                              <a:gd name="T5" fmla="*/ 27 h 55"/>
                              <a:gd name="T6" fmla="*/ 27 w 27"/>
                              <a:gd name="T7" fmla="*/ 32 h 55"/>
                              <a:gd name="T8" fmla="*/ 25 w 27"/>
                              <a:gd name="T9" fmla="*/ 40 h 55"/>
                              <a:gd name="T10" fmla="*/ 25 w 27"/>
                              <a:gd name="T11" fmla="*/ 47 h 55"/>
                              <a:gd name="T12" fmla="*/ 22 w 27"/>
                              <a:gd name="T13" fmla="*/ 55 h 55"/>
                              <a:gd name="T14" fmla="*/ 15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37 h 55"/>
                              <a:gd name="T20" fmla="*/ 3 w 27"/>
                              <a:gd name="T21" fmla="*/ 30 h 55"/>
                              <a:gd name="T22" fmla="*/ 0 w 27"/>
                              <a:gd name="T23" fmla="*/ 22 h 55"/>
                              <a:gd name="T24" fmla="*/ 0 w 27"/>
                              <a:gd name="T25" fmla="*/ 15 h 55"/>
                              <a:gd name="T26" fmla="*/ 3 w 27"/>
                              <a:gd name="T27" fmla="*/ 7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18" y="12"/>
                                </a:lnTo>
                                <a:lnTo>
                                  <a:pt x="25" y="27"/>
                                </a:lnTo>
                                <a:lnTo>
                                  <a:pt x="27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6"/>
                        <wps:cNvSpPr>
                          <a:spLocks noEditPoints="1"/>
                        </wps:cNvSpPr>
                        <wps:spPr bwMode="auto">
                          <a:xfrm>
                            <a:off x="6645" y="659"/>
                            <a:ext cx="40" cy="114"/>
                          </a:xfrm>
                          <a:custGeom>
                            <a:avLst/>
                            <a:gdLst>
                              <a:gd name="T0" fmla="*/ 22 w 40"/>
                              <a:gd name="T1" fmla="*/ 62 h 114"/>
                              <a:gd name="T2" fmla="*/ 0 w 40"/>
                              <a:gd name="T3" fmla="*/ 0 h 114"/>
                              <a:gd name="T4" fmla="*/ 22 w 40"/>
                              <a:gd name="T5" fmla="*/ 62 h 114"/>
                              <a:gd name="T6" fmla="*/ 22 w 40"/>
                              <a:gd name="T7" fmla="*/ 59 h 114"/>
                              <a:gd name="T8" fmla="*/ 32 w 40"/>
                              <a:gd name="T9" fmla="*/ 74 h 114"/>
                              <a:gd name="T10" fmla="*/ 37 w 40"/>
                              <a:gd name="T11" fmla="*/ 87 h 114"/>
                              <a:gd name="T12" fmla="*/ 40 w 40"/>
                              <a:gd name="T13" fmla="*/ 102 h 114"/>
                              <a:gd name="T14" fmla="*/ 35 w 40"/>
                              <a:gd name="T15" fmla="*/ 114 h 114"/>
                              <a:gd name="T16" fmla="*/ 30 w 40"/>
                              <a:gd name="T17" fmla="*/ 112 h 114"/>
                              <a:gd name="T18" fmla="*/ 25 w 40"/>
                              <a:gd name="T19" fmla="*/ 104 h 114"/>
                              <a:gd name="T20" fmla="*/ 20 w 40"/>
                              <a:gd name="T21" fmla="*/ 99 h 114"/>
                              <a:gd name="T22" fmla="*/ 17 w 40"/>
                              <a:gd name="T23" fmla="*/ 92 h 114"/>
                              <a:gd name="T24" fmla="*/ 15 w 40"/>
                              <a:gd name="T25" fmla="*/ 84 h 114"/>
                              <a:gd name="T26" fmla="*/ 15 w 40"/>
                              <a:gd name="T27" fmla="*/ 74 h 114"/>
                              <a:gd name="T28" fmla="*/ 17 w 40"/>
                              <a:gd name="T29" fmla="*/ 67 h 114"/>
                              <a:gd name="T30" fmla="*/ 22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  <a:moveTo>
                                  <a:pt x="22" y="59"/>
                                </a:moveTo>
                                <a:lnTo>
                                  <a:pt x="32" y="74"/>
                                </a:lnTo>
                                <a:lnTo>
                                  <a:pt x="37" y="87"/>
                                </a:lnTo>
                                <a:lnTo>
                                  <a:pt x="40" y="102"/>
                                </a:lnTo>
                                <a:lnTo>
                                  <a:pt x="35" y="114"/>
                                </a:lnTo>
                                <a:lnTo>
                                  <a:pt x="30" y="112"/>
                                </a:lnTo>
                                <a:lnTo>
                                  <a:pt x="25" y="104"/>
                                </a:lnTo>
                                <a:lnTo>
                                  <a:pt x="20" y="99"/>
                                </a:lnTo>
                                <a:lnTo>
                                  <a:pt x="17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4"/>
                                </a:lnTo>
                                <a:lnTo>
                                  <a:pt x="17" y="67"/>
                                </a:lnTo>
                                <a:lnTo>
                                  <a:pt x="2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6645" y="659"/>
                            <a:ext cx="22" cy="62"/>
                          </a:xfrm>
                          <a:custGeom>
                            <a:avLst/>
                            <a:gdLst>
                              <a:gd name="T0" fmla="*/ 22 w 22"/>
                              <a:gd name="T1" fmla="*/ 62 h 62"/>
                              <a:gd name="T2" fmla="*/ 0 w 22"/>
                              <a:gd name="T3" fmla="*/ 0 h 62"/>
                              <a:gd name="T4" fmla="*/ 22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6660" y="718"/>
                            <a:ext cx="25" cy="55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5"/>
                              <a:gd name="T2" fmla="*/ 17 w 25"/>
                              <a:gd name="T3" fmla="*/ 15 h 55"/>
                              <a:gd name="T4" fmla="*/ 22 w 25"/>
                              <a:gd name="T5" fmla="*/ 28 h 55"/>
                              <a:gd name="T6" fmla="*/ 25 w 25"/>
                              <a:gd name="T7" fmla="*/ 43 h 55"/>
                              <a:gd name="T8" fmla="*/ 20 w 25"/>
                              <a:gd name="T9" fmla="*/ 55 h 55"/>
                              <a:gd name="T10" fmla="*/ 15 w 25"/>
                              <a:gd name="T11" fmla="*/ 53 h 55"/>
                              <a:gd name="T12" fmla="*/ 10 w 25"/>
                              <a:gd name="T13" fmla="*/ 45 h 55"/>
                              <a:gd name="T14" fmla="*/ 5 w 25"/>
                              <a:gd name="T15" fmla="*/ 40 h 55"/>
                              <a:gd name="T16" fmla="*/ 2 w 25"/>
                              <a:gd name="T17" fmla="*/ 33 h 55"/>
                              <a:gd name="T18" fmla="*/ 0 w 25"/>
                              <a:gd name="T19" fmla="*/ 25 h 55"/>
                              <a:gd name="T20" fmla="*/ 0 w 25"/>
                              <a:gd name="T21" fmla="*/ 15 h 55"/>
                              <a:gd name="T22" fmla="*/ 2 w 25"/>
                              <a:gd name="T23" fmla="*/ 8 h 55"/>
                              <a:gd name="T24" fmla="*/ 7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7" y="0"/>
                                </a:moveTo>
                                <a:lnTo>
                                  <a:pt x="17" y="15"/>
                                </a:lnTo>
                                <a:lnTo>
                                  <a:pt x="22" y="28"/>
                                </a:lnTo>
                                <a:lnTo>
                                  <a:pt x="25" y="43"/>
                                </a:lnTo>
                                <a:lnTo>
                                  <a:pt x="20" y="55"/>
                                </a:lnTo>
                                <a:lnTo>
                                  <a:pt x="15" y="53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9"/>
                        <wps:cNvSpPr>
                          <a:spLocks noEditPoints="1"/>
                        </wps:cNvSpPr>
                        <wps:spPr bwMode="auto">
                          <a:xfrm>
                            <a:off x="6670" y="688"/>
                            <a:ext cx="40" cy="115"/>
                          </a:xfrm>
                          <a:custGeom>
                            <a:avLst/>
                            <a:gdLst>
                              <a:gd name="T0" fmla="*/ 22 w 40"/>
                              <a:gd name="T1" fmla="*/ 63 h 115"/>
                              <a:gd name="T2" fmla="*/ 0 w 40"/>
                              <a:gd name="T3" fmla="*/ 0 h 115"/>
                              <a:gd name="T4" fmla="*/ 22 w 40"/>
                              <a:gd name="T5" fmla="*/ 63 h 115"/>
                              <a:gd name="T6" fmla="*/ 22 w 40"/>
                              <a:gd name="T7" fmla="*/ 63 h 115"/>
                              <a:gd name="T8" fmla="*/ 32 w 40"/>
                              <a:gd name="T9" fmla="*/ 75 h 115"/>
                              <a:gd name="T10" fmla="*/ 37 w 40"/>
                              <a:gd name="T11" fmla="*/ 88 h 115"/>
                              <a:gd name="T12" fmla="*/ 40 w 40"/>
                              <a:gd name="T13" fmla="*/ 103 h 115"/>
                              <a:gd name="T14" fmla="*/ 35 w 40"/>
                              <a:gd name="T15" fmla="*/ 115 h 115"/>
                              <a:gd name="T16" fmla="*/ 30 w 40"/>
                              <a:gd name="T17" fmla="*/ 113 h 115"/>
                              <a:gd name="T18" fmla="*/ 22 w 40"/>
                              <a:gd name="T19" fmla="*/ 108 h 115"/>
                              <a:gd name="T20" fmla="*/ 20 w 40"/>
                              <a:gd name="T21" fmla="*/ 100 h 115"/>
                              <a:gd name="T22" fmla="*/ 17 w 40"/>
                              <a:gd name="T23" fmla="*/ 93 h 115"/>
                              <a:gd name="T24" fmla="*/ 15 w 40"/>
                              <a:gd name="T25" fmla="*/ 85 h 115"/>
                              <a:gd name="T26" fmla="*/ 15 w 40"/>
                              <a:gd name="T27" fmla="*/ 78 h 115"/>
                              <a:gd name="T28" fmla="*/ 17 w 40"/>
                              <a:gd name="T29" fmla="*/ 70 h 115"/>
                              <a:gd name="T30" fmla="*/ 22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  <a:moveTo>
                                  <a:pt x="22" y="63"/>
                                </a:moveTo>
                                <a:lnTo>
                                  <a:pt x="32" y="75"/>
                                </a:lnTo>
                                <a:lnTo>
                                  <a:pt x="37" y="88"/>
                                </a:lnTo>
                                <a:lnTo>
                                  <a:pt x="40" y="103"/>
                                </a:lnTo>
                                <a:lnTo>
                                  <a:pt x="35" y="115"/>
                                </a:lnTo>
                                <a:lnTo>
                                  <a:pt x="30" y="113"/>
                                </a:lnTo>
                                <a:lnTo>
                                  <a:pt x="22" y="108"/>
                                </a:lnTo>
                                <a:lnTo>
                                  <a:pt x="20" y="100"/>
                                </a:lnTo>
                                <a:lnTo>
                                  <a:pt x="17" y="93"/>
                                </a:lnTo>
                                <a:lnTo>
                                  <a:pt x="15" y="85"/>
                                </a:lnTo>
                                <a:lnTo>
                                  <a:pt x="15" y="78"/>
                                </a:lnTo>
                                <a:lnTo>
                                  <a:pt x="17" y="7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0"/>
                        <wps:cNvSpPr>
                          <a:spLocks/>
                        </wps:cNvSpPr>
                        <wps:spPr bwMode="auto">
                          <a:xfrm>
                            <a:off x="6670" y="688"/>
                            <a:ext cx="22" cy="63"/>
                          </a:xfrm>
                          <a:custGeom>
                            <a:avLst/>
                            <a:gdLst>
                              <a:gd name="T0" fmla="*/ 22 w 22"/>
                              <a:gd name="T1" fmla="*/ 63 h 63"/>
                              <a:gd name="T2" fmla="*/ 0 w 22"/>
                              <a:gd name="T3" fmla="*/ 0 h 63"/>
                              <a:gd name="T4" fmla="*/ 22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1"/>
                        <wps:cNvSpPr>
                          <a:spLocks/>
                        </wps:cNvSpPr>
                        <wps:spPr bwMode="auto">
                          <a:xfrm>
                            <a:off x="6685" y="751"/>
                            <a:ext cx="25" cy="52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2"/>
                              <a:gd name="T2" fmla="*/ 17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0 w 25"/>
                              <a:gd name="T9" fmla="*/ 52 h 52"/>
                              <a:gd name="T10" fmla="*/ 15 w 25"/>
                              <a:gd name="T11" fmla="*/ 50 h 52"/>
                              <a:gd name="T12" fmla="*/ 7 w 25"/>
                              <a:gd name="T13" fmla="*/ 45 h 52"/>
                              <a:gd name="T14" fmla="*/ 5 w 25"/>
                              <a:gd name="T15" fmla="*/ 37 h 52"/>
                              <a:gd name="T16" fmla="*/ 2 w 25"/>
                              <a:gd name="T17" fmla="*/ 30 h 52"/>
                              <a:gd name="T18" fmla="*/ 0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7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7" y="0"/>
                                </a:moveTo>
                                <a:lnTo>
                                  <a:pt x="17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2"/>
                        <wps:cNvSpPr>
                          <a:spLocks noEditPoints="1"/>
                        </wps:cNvSpPr>
                        <wps:spPr bwMode="auto">
                          <a:xfrm>
                            <a:off x="6570" y="594"/>
                            <a:ext cx="63" cy="112"/>
                          </a:xfrm>
                          <a:custGeom>
                            <a:avLst/>
                            <a:gdLst>
                              <a:gd name="T0" fmla="*/ 43 w 63"/>
                              <a:gd name="T1" fmla="*/ 57 h 112"/>
                              <a:gd name="T2" fmla="*/ 0 w 63"/>
                              <a:gd name="T3" fmla="*/ 0 h 112"/>
                              <a:gd name="T4" fmla="*/ 43 w 63"/>
                              <a:gd name="T5" fmla="*/ 57 h 112"/>
                              <a:gd name="T6" fmla="*/ 43 w 63"/>
                              <a:gd name="T7" fmla="*/ 57 h 112"/>
                              <a:gd name="T8" fmla="*/ 55 w 63"/>
                              <a:gd name="T9" fmla="*/ 70 h 112"/>
                              <a:gd name="T10" fmla="*/ 60 w 63"/>
                              <a:gd name="T11" fmla="*/ 82 h 112"/>
                              <a:gd name="T12" fmla="*/ 63 w 63"/>
                              <a:gd name="T13" fmla="*/ 89 h 112"/>
                              <a:gd name="T14" fmla="*/ 63 w 63"/>
                              <a:gd name="T15" fmla="*/ 97 h 112"/>
                              <a:gd name="T16" fmla="*/ 60 w 63"/>
                              <a:gd name="T17" fmla="*/ 104 h 112"/>
                              <a:gd name="T18" fmla="*/ 58 w 63"/>
                              <a:gd name="T19" fmla="*/ 112 h 112"/>
                              <a:gd name="T20" fmla="*/ 50 w 63"/>
                              <a:gd name="T21" fmla="*/ 107 h 112"/>
                              <a:gd name="T22" fmla="*/ 45 w 63"/>
                              <a:gd name="T23" fmla="*/ 102 h 112"/>
                              <a:gd name="T24" fmla="*/ 40 w 63"/>
                              <a:gd name="T25" fmla="*/ 94 h 112"/>
                              <a:gd name="T26" fmla="*/ 38 w 63"/>
                              <a:gd name="T27" fmla="*/ 87 h 112"/>
                              <a:gd name="T28" fmla="*/ 35 w 63"/>
                              <a:gd name="T29" fmla="*/ 79 h 112"/>
                              <a:gd name="T30" fmla="*/ 38 w 63"/>
                              <a:gd name="T31" fmla="*/ 72 h 112"/>
                              <a:gd name="T32" fmla="*/ 38 w 63"/>
                              <a:gd name="T33" fmla="*/ 65 h 112"/>
                              <a:gd name="T34" fmla="*/ 43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  <a:moveTo>
                                  <a:pt x="43" y="57"/>
                                </a:moveTo>
                                <a:lnTo>
                                  <a:pt x="55" y="70"/>
                                </a:lnTo>
                                <a:lnTo>
                                  <a:pt x="60" y="82"/>
                                </a:lnTo>
                                <a:lnTo>
                                  <a:pt x="63" y="89"/>
                                </a:lnTo>
                                <a:lnTo>
                                  <a:pt x="63" y="97"/>
                                </a:lnTo>
                                <a:lnTo>
                                  <a:pt x="60" y="104"/>
                                </a:lnTo>
                                <a:lnTo>
                                  <a:pt x="58" y="112"/>
                                </a:lnTo>
                                <a:lnTo>
                                  <a:pt x="50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4"/>
                                </a:lnTo>
                                <a:lnTo>
                                  <a:pt x="38" y="87"/>
                                </a:lnTo>
                                <a:lnTo>
                                  <a:pt x="35" y="79"/>
                                </a:lnTo>
                                <a:lnTo>
                                  <a:pt x="38" y="72"/>
                                </a:lnTo>
                                <a:lnTo>
                                  <a:pt x="38" y="65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6570" y="594"/>
                            <a:ext cx="43" cy="57"/>
                          </a:xfrm>
                          <a:custGeom>
                            <a:avLst/>
                            <a:gdLst>
                              <a:gd name="T0" fmla="*/ 43 w 43"/>
                              <a:gd name="T1" fmla="*/ 57 h 57"/>
                              <a:gd name="T2" fmla="*/ 0 w 43"/>
                              <a:gd name="T3" fmla="*/ 0 h 57"/>
                              <a:gd name="T4" fmla="*/ 43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4"/>
                        <wps:cNvSpPr>
                          <a:spLocks/>
                        </wps:cNvSpPr>
                        <wps:spPr bwMode="auto">
                          <a:xfrm>
                            <a:off x="6605" y="651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5 w 28"/>
                              <a:gd name="T5" fmla="*/ 25 h 55"/>
                              <a:gd name="T6" fmla="*/ 28 w 28"/>
                              <a:gd name="T7" fmla="*/ 32 h 55"/>
                              <a:gd name="T8" fmla="*/ 28 w 28"/>
                              <a:gd name="T9" fmla="*/ 40 h 55"/>
                              <a:gd name="T10" fmla="*/ 25 w 28"/>
                              <a:gd name="T11" fmla="*/ 47 h 55"/>
                              <a:gd name="T12" fmla="*/ 23 w 28"/>
                              <a:gd name="T13" fmla="*/ 55 h 55"/>
                              <a:gd name="T14" fmla="*/ 15 w 28"/>
                              <a:gd name="T15" fmla="*/ 50 h 55"/>
                              <a:gd name="T16" fmla="*/ 10 w 28"/>
                              <a:gd name="T17" fmla="*/ 45 h 55"/>
                              <a:gd name="T18" fmla="*/ 5 w 28"/>
                              <a:gd name="T19" fmla="*/ 37 h 55"/>
                              <a:gd name="T20" fmla="*/ 3 w 28"/>
                              <a:gd name="T21" fmla="*/ 30 h 55"/>
                              <a:gd name="T22" fmla="*/ 0 w 28"/>
                              <a:gd name="T23" fmla="*/ 22 h 55"/>
                              <a:gd name="T24" fmla="*/ 3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3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5"/>
                        <wps:cNvSpPr>
                          <a:spLocks noEditPoints="1"/>
                        </wps:cNvSpPr>
                        <wps:spPr bwMode="auto">
                          <a:xfrm>
                            <a:off x="6548" y="559"/>
                            <a:ext cx="57" cy="117"/>
                          </a:xfrm>
                          <a:custGeom>
                            <a:avLst/>
                            <a:gdLst>
                              <a:gd name="T0" fmla="*/ 37 w 57"/>
                              <a:gd name="T1" fmla="*/ 65 h 117"/>
                              <a:gd name="T2" fmla="*/ 0 w 57"/>
                              <a:gd name="T3" fmla="*/ 0 h 117"/>
                              <a:gd name="T4" fmla="*/ 37 w 57"/>
                              <a:gd name="T5" fmla="*/ 65 h 117"/>
                              <a:gd name="T6" fmla="*/ 37 w 57"/>
                              <a:gd name="T7" fmla="*/ 65 h 117"/>
                              <a:gd name="T8" fmla="*/ 50 w 57"/>
                              <a:gd name="T9" fmla="*/ 77 h 117"/>
                              <a:gd name="T10" fmla="*/ 55 w 57"/>
                              <a:gd name="T11" fmla="*/ 90 h 117"/>
                              <a:gd name="T12" fmla="*/ 57 w 57"/>
                              <a:gd name="T13" fmla="*/ 97 h 117"/>
                              <a:gd name="T14" fmla="*/ 57 w 57"/>
                              <a:gd name="T15" fmla="*/ 105 h 117"/>
                              <a:gd name="T16" fmla="*/ 55 w 57"/>
                              <a:gd name="T17" fmla="*/ 112 h 117"/>
                              <a:gd name="T18" fmla="*/ 52 w 57"/>
                              <a:gd name="T19" fmla="*/ 117 h 117"/>
                              <a:gd name="T20" fmla="*/ 45 w 57"/>
                              <a:gd name="T21" fmla="*/ 114 h 117"/>
                              <a:gd name="T22" fmla="*/ 40 w 57"/>
                              <a:gd name="T23" fmla="*/ 109 h 117"/>
                              <a:gd name="T24" fmla="*/ 35 w 57"/>
                              <a:gd name="T25" fmla="*/ 102 h 117"/>
                              <a:gd name="T26" fmla="*/ 32 w 57"/>
                              <a:gd name="T27" fmla="*/ 95 h 117"/>
                              <a:gd name="T28" fmla="*/ 30 w 57"/>
                              <a:gd name="T29" fmla="*/ 87 h 117"/>
                              <a:gd name="T30" fmla="*/ 30 w 57"/>
                              <a:gd name="T31" fmla="*/ 80 h 117"/>
                              <a:gd name="T32" fmla="*/ 32 w 57"/>
                              <a:gd name="T33" fmla="*/ 72 h 117"/>
                              <a:gd name="T34" fmla="*/ 37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  <a:moveTo>
                                  <a:pt x="37" y="65"/>
                                </a:moveTo>
                                <a:lnTo>
                                  <a:pt x="50" y="77"/>
                                </a:lnTo>
                                <a:lnTo>
                                  <a:pt x="55" y="90"/>
                                </a:lnTo>
                                <a:lnTo>
                                  <a:pt x="57" y="97"/>
                                </a:lnTo>
                                <a:lnTo>
                                  <a:pt x="57" y="105"/>
                                </a:lnTo>
                                <a:lnTo>
                                  <a:pt x="55" y="112"/>
                                </a:lnTo>
                                <a:lnTo>
                                  <a:pt x="52" y="117"/>
                                </a:lnTo>
                                <a:lnTo>
                                  <a:pt x="45" y="114"/>
                                </a:lnTo>
                                <a:lnTo>
                                  <a:pt x="40" y="109"/>
                                </a:lnTo>
                                <a:lnTo>
                                  <a:pt x="35" y="102"/>
                                </a:lnTo>
                                <a:lnTo>
                                  <a:pt x="32" y="95"/>
                                </a:lnTo>
                                <a:lnTo>
                                  <a:pt x="30" y="87"/>
                                </a:lnTo>
                                <a:lnTo>
                                  <a:pt x="30" y="80"/>
                                </a:lnTo>
                                <a:lnTo>
                                  <a:pt x="32" y="72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6"/>
                        <wps:cNvSpPr>
                          <a:spLocks/>
                        </wps:cNvSpPr>
                        <wps:spPr bwMode="auto">
                          <a:xfrm>
                            <a:off x="6548" y="559"/>
                            <a:ext cx="37" cy="65"/>
                          </a:xfrm>
                          <a:custGeom>
                            <a:avLst/>
                            <a:gdLst>
                              <a:gd name="T0" fmla="*/ 37 w 37"/>
                              <a:gd name="T1" fmla="*/ 65 h 65"/>
                              <a:gd name="T2" fmla="*/ 0 w 37"/>
                              <a:gd name="T3" fmla="*/ 0 h 65"/>
                              <a:gd name="T4" fmla="*/ 37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7"/>
                        <wps:cNvSpPr>
                          <a:spLocks/>
                        </wps:cNvSpPr>
                        <wps:spPr bwMode="auto">
                          <a:xfrm>
                            <a:off x="6578" y="624"/>
                            <a:ext cx="27" cy="52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2"/>
                              <a:gd name="T2" fmla="*/ 20 w 27"/>
                              <a:gd name="T3" fmla="*/ 12 h 52"/>
                              <a:gd name="T4" fmla="*/ 25 w 27"/>
                              <a:gd name="T5" fmla="*/ 25 h 52"/>
                              <a:gd name="T6" fmla="*/ 27 w 27"/>
                              <a:gd name="T7" fmla="*/ 32 h 52"/>
                              <a:gd name="T8" fmla="*/ 27 w 27"/>
                              <a:gd name="T9" fmla="*/ 40 h 52"/>
                              <a:gd name="T10" fmla="*/ 25 w 27"/>
                              <a:gd name="T11" fmla="*/ 47 h 52"/>
                              <a:gd name="T12" fmla="*/ 22 w 27"/>
                              <a:gd name="T13" fmla="*/ 52 h 52"/>
                              <a:gd name="T14" fmla="*/ 15 w 27"/>
                              <a:gd name="T15" fmla="*/ 49 h 52"/>
                              <a:gd name="T16" fmla="*/ 10 w 27"/>
                              <a:gd name="T17" fmla="*/ 44 h 52"/>
                              <a:gd name="T18" fmla="*/ 5 w 27"/>
                              <a:gd name="T19" fmla="*/ 37 h 52"/>
                              <a:gd name="T20" fmla="*/ 2 w 27"/>
                              <a:gd name="T21" fmla="*/ 30 h 52"/>
                              <a:gd name="T22" fmla="*/ 0 w 27"/>
                              <a:gd name="T23" fmla="*/ 22 h 52"/>
                              <a:gd name="T24" fmla="*/ 0 w 27"/>
                              <a:gd name="T25" fmla="*/ 15 h 52"/>
                              <a:gd name="T26" fmla="*/ 2 w 27"/>
                              <a:gd name="T27" fmla="*/ 7 h 52"/>
                              <a:gd name="T28" fmla="*/ 7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7" y="0"/>
                                </a:moveTo>
                                <a:lnTo>
                                  <a:pt x="20" y="12"/>
                                </a:lnTo>
                                <a:lnTo>
                                  <a:pt x="25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2"/>
                                </a:lnTo>
                                <a:lnTo>
                                  <a:pt x="15" y="49"/>
                                </a:lnTo>
                                <a:lnTo>
                                  <a:pt x="10" y="44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8"/>
                        <wps:cNvSpPr>
                          <a:spLocks noEditPoints="1"/>
                        </wps:cNvSpPr>
                        <wps:spPr bwMode="auto">
                          <a:xfrm>
                            <a:off x="6526" y="539"/>
                            <a:ext cx="54" cy="112"/>
                          </a:xfrm>
                          <a:custGeom>
                            <a:avLst/>
                            <a:gdLst>
                              <a:gd name="T0" fmla="*/ 35 w 54"/>
                              <a:gd name="T1" fmla="*/ 57 h 112"/>
                              <a:gd name="T2" fmla="*/ 0 w 54"/>
                              <a:gd name="T3" fmla="*/ 0 h 112"/>
                              <a:gd name="T4" fmla="*/ 35 w 54"/>
                              <a:gd name="T5" fmla="*/ 57 h 112"/>
                              <a:gd name="T6" fmla="*/ 35 w 54"/>
                              <a:gd name="T7" fmla="*/ 57 h 112"/>
                              <a:gd name="T8" fmla="*/ 47 w 54"/>
                              <a:gd name="T9" fmla="*/ 70 h 112"/>
                              <a:gd name="T10" fmla="*/ 52 w 54"/>
                              <a:gd name="T11" fmla="*/ 85 h 112"/>
                              <a:gd name="T12" fmla="*/ 54 w 54"/>
                              <a:gd name="T13" fmla="*/ 90 h 112"/>
                              <a:gd name="T14" fmla="*/ 54 w 54"/>
                              <a:gd name="T15" fmla="*/ 97 h 112"/>
                              <a:gd name="T16" fmla="*/ 54 w 54"/>
                              <a:gd name="T17" fmla="*/ 105 h 112"/>
                              <a:gd name="T18" fmla="*/ 52 w 54"/>
                              <a:gd name="T19" fmla="*/ 112 h 112"/>
                              <a:gd name="T20" fmla="*/ 44 w 54"/>
                              <a:gd name="T21" fmla="*/ 107 h 112"/>
                              <a:gd name="T22" fmla="*/ 37 w 54"/>
                              <a:gd name="T23" fmla="*/ 102 h 112"/>
                              <a:gd name="T24" fmla="*/ 32 w 54"/>
                              <a:gd name="T25" fmla="*/ 97 h 112"/>
                              <a:gd name="T26" fmla="*/ 30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30 w 54"/>
                              <a:gd name="T33" fmla="*/ 65 h 112"/>
                              <a:gd name="T34" fmla="*/ 35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  <a:moveTo>
                                  <a:pt x="35" y="57"/>
                                </a:moveTo>
                                <a:lnTo>
                                  <a:pt x="47" y="70"/>
                                </a:lnTo>
                                <a:lnTo>
                                  <a:pt x="52" y="85"/>
                                </a:lnTo>
                                <a:lnTo>
                                  <a:pt x="54" y="90"/>
                                </a:lnTo>
                                <a:lnTo>
                                  <a:pt x="54" y="97"/>
                                </a:lnTo>
                                <a:lnTo>
                                  <a:pt x="54" y="105"/>
                                </a:lnTo>
                                <a:lnTo>
                                  <a:pt x="52" y="112"/>
                                </a:lnTo>
                                <a:lnTo>
                                  <a:pt x="44" y="107"/>
                                </a:lnTo>
                                <a:lnTo>
                                  <a:pt x="37" y="102"/>
                                </a:lnTo>
                                <a:lnTo>
                                  <a:pt x="32" y="97"/>
                                </a:lnTo>
                                <a:lnTo>
                                  <a:pt x="30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30" y="65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6526" y="539"/>
                            <a:ext cx="35" cy="57"/>
                          </a:xfrm>
                          <a:custGeom>
                            <a:avLst/>
                            <a:gdLst>
                              <a:gd name="T0" fmla="*/ 35 w 35"/>
                              <a:gd name="T1" fmla="*/ 57 h 57"/>
                              <a:gd name="T2" fmla="*/ 0 w 35"/>
                              <a:gd name="T3" fmla="*/ 0 h 57"/>
                              <a:gd name="T4" fmla="*/ 35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0"/>
                        <wps:cNvSpPr>
                          <a:spLocks/>
                        </wps:cNvSpPr>
                        <wps:spPr bwMode="auto">
                          <a:xfrm>
                            <a:off x="6553" y="596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20 w 27"/>
                              <a:gd name="T3" fmla="*/ 13 h 55"/>
                              <a:gd name="T4" fmla="*/ 25 w 27"/>
                              <a:gd name="T5" fmla="*/ 28 h 55"/>
                              <a:gd name="T6" fmla="*/ 27 w 27"/>
                              <a:gd name="T7" fmla="*/ 33 h 55"/>
                              <a:gd name="T8" fmla="*/ 27 w 27"/>
                              <a:gd name="T9" fmla="*/ 40 h 55"/>
                              <a:gd name="T10" fmla="*/ 27 w 27"/>
                              <a:gd name="T11" fmla="*/ 48 h 55"/>
                              <a:gd name="T12" fmla="*/ 25 w 27"/>
                              <a:gd name="T13" fmla="*/ 55 h 55"/>
                              <a:gd name="T14" fmla="*/ 17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40 h 55"/>
                              <a:gd name="T20" fmla="*/ 3 w 27"/>
                              <a:gd name="T21" fmla="*/ 33 h 55"/>
                              <a:gd name="T22" fmla="*/ 0 w 27"/>
                              <a:gd name="T23" fmla="*/ 25 h 55"/>
                              <a:gd name="T24" fmla="*/ 0 w 27"/>
                              <a:gd name="T25" fmla="*/ 15 h 55"/>
                              <a:gd name="T26" fmla="*/ 3 w 27"/>
                              <a:gd name="T27" fmla="*/ 8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8"/>
                                </a:lnTo>
                                <a:lnTo>
                                  <a:pt x="27" y="33"/>
                                </a:lnTo>
                                <a:lnTo>
                                  <a:pt x="27" y="40"/>
                                </a:lnTo>
                                <a:lnTo>
                                  <a:pt x="27" y="48"/>
                                </a:lnTo>
                                <a:lnTo>
                                  <a:pt x="25" y="55"/>
                                </a:lnTo>
                                <a:lnTo>
                                  <a:pt x="17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1"/>
                        <wps:cNvSpPr>
                          <a:spLocks noEditPoints="1"/>
                        </wps:cNvSpPr>
                        <wps:spPr bwMode="auto">
                          <a:xfrm>
                            <a:off x="6486" y="511"/>
                            <a:ext cx="65" cy="110"/>
                          </a:xfrm>
                          <a:custGeom>
                            <a:avLst/>
                            <a:gdLst>
                              <a:gd name="T0" fmla="*/ 45 w 65"/>
                              <a:gd name="T1" fmla="*/ 55 h 110"/>
                              <a:gd name="T2" fmla="*/ 0 w 65"/>
                              <a:gd name="T3" fmla="*/ 0 h 110"/>
                              <a:gd name="T4" fmla="*/ 45 w 65"/>
                              <a:gd name="T5" fmla="*/ 55 h 110"/>
                              <a:gd name="T6" fmla="*/ 45 w 65"/>
                              <a:gd name="T7" fmla="*/ 55 h 110"/>
                              <a:gd name="T8" fmla="*/ 57 w 65"/>
                              <a:gd name="T9" fmla="*/ 68 h 110"/>
                              <a:gd name="T10" fmla="*/ 65 w 65"/>
                              <a:gd name="T11" fmla="*/ 80 h 110"/>
                              <a:gd name="T12" fmla="*/ 65 w 65"/>
                              <a:gd name="T13" fmla="*/ 88 h 110"/>
                              <a:gd name="T14" fmla="*/ 65 w 65"/>
                              <a:gd name="T15" fmla="*/ 95 h 110"/>
                              <a:gd name="T16" fmla="*/ 65 w 65"/>
                              <a:gd name="T17" fmla="*/ 103 h 110"/>
                              <a:gd name="T18" fmla="*/ 62 w 65"/>
                              <a:gd name="T19" fmla="*/ 110 h 110"/>
                              <a:gd name="T20" fmla="*/ 55 w 65"/>
                              <a:gd name="T21" fmla="*/ 105 h 110"/>
                              <a:gd name="T22" fmla="*/ 47 w 65"/>
                              <a:gd name="T23" fmla="*/ 100 h 110"/>
                              <a:gd name="T24" fmla="*/ 45 w 65"/>
                              <a:gd name="T25" fmla="*/ 93 h 110"/>
                              <a:gd name="T26" fmla="*/ 40 w 65"/>
                              <a:gd name="T27" fmla="*/ 85 h 110"/>
                              <a:gd name="T28" fmla="*/ 37 w 65"/>
                              <a:gd name="T29" fmla="*/ 78 h 110"/>
                              <a:gd name="T30" fmla="*/ 37 w 65"/>
                              <a:gd name="T31" fmla="*/ 70 h 110"/>
                              <a:gd name="T32" fmla="*/ 40 w 65"/>
                              <a:gd name="T33" fmla="*/ 63 h 110"/>
                              <a:gd name="T34" fmla="*/ 45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  <a:moveTo>
                                  <a:pt x="45" y="55"/>
                                </a:moveTo>
                                <a:lnTo>
                                  <a:pt x="57" y="68"/>
                                </a:lnTo>
                                <a:lnTo>
                                  <a:pt x="65" y="80"/>
                                </a:lnTo>
                                <a:lnTo>
                                  <a:pt x="65" y="88"/>
                                </a:lnTo>
                                <a:lnTo>
                                  <a:pt x="65" y="95"/>
                                </a:lnTo>
                                <a:lnTo>
                                  <a:pt x="65" y="103"/>
                                </a:lnTo>
                                <a:lnTo>
                                  <a:pt x="62" y="110"/>
                                </a:lnTo>
                                <a:lnTo>
                                  <a:pt x="55" y="105"/>
                                </a:lnTo>
                                <a:lnTo>
                                  <a:pt x="47" y="100"/>
                                </a:lnTo>
                                <a:lnTo>
                                  <a:pt x="45" y="93"/>
                                </a:lnTo>
                                <a:lnTo>
                                  <a:pt x="40" y="85"/>
                                </a:lnTo>
                                <a:lnTo>
                                  <a:pt x="37" y="78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6486" y="511"/>
                            <a:ext cx="45" cy="55"/>
                          </a:xfrm>
                          <a:custGeom>
                            <a:avLst/>
                            <a:gdLst>
                              <a:gd name="T0" fmla="*/ 45 w 45"/>
                              <a:gd name="T1" fmla="*/ 55 h 55"/>
                              <a:gd name="T2" fmla="*/ 0 w 45"/>
                              <a:gd name="T3" fmla="*/ 0 h 55"/>
                              <a:gd name="T4" fmla="*/ 45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6523" y="566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8 w 28"/>
                              <a:gd name="T5" fmla="*/ 25 h 55"/>
                              <a:gd name="T6" fmla="*/ 28 w 28"/>
                              <a:gd name="T7" fmla="*/ 33 h 55"/>
                              <a:gd name="T8" fmla="*/ 28 w 28"/>
                              <a:gd name="T9" fmla="*/ 40 h 55"/>
                              <a:gd name="T10" fmla="*/ 28 w 28"/>
                              <a:gd name="T11" fmla="*/ 48 h 55"/>
                              <a:gd name="T12" fmla="*/ 25 w 28"/>
                              <a:gd name="T13" fmla="*/ 55 h 55"/>
                              <a:gd name="T14" fmla="*/ 18 w 28"/>
                              <a:gd name="T15" fmla="*/ 50 h 55"/>
                              <a:gd name="T16" fmla="*/ 10 w 28"/>
                              <a:gd name="T17" fmla="*/ 45 h 55"/>
                              <a:gd name="T18" fmla="*/ 8 w 28"/>
                              <a:gd name="T19" fmla="*/ 38 h 55"/>
                              <a:gd name="T20" fmla="*/ 3 w 28"/>
                              <a:gd name="T21" fmla="*/ 30 h 55"/>
                              <a:gd name="T22" fmla="*/ 0 w 28"/>
                              <a:gd name="T23" fmla="*/ 23 h 55"/>
                              <a:gd name="T24" fmla="*/ 0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8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40"/>
                                </a:lnTo>
                                <a:lnTo>
                                  <a:pt x="28" y="48"/>
                                </a:lnTo>
                                <a:lnTo>
                                  <a:pt x="25" y="55"/>
                                </a:lnTo>
                                <a:lnTo>
                                  <a:pt x="18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4"/>
                        <wps:cNvSpPr>
                          <a:spLocks noEditPoints="1"/>
                        </wps:cNvSpPr>
                        <wps:spPr bwMode="auto">
                          <a:xfrm>
                            <a:off x="6444" y="489"/>
                            <a:ext cx="79" cy="107"/>
                          </a:xfrm>
                          <a:custGeom>
                            <a:avLst/>
                            <a:gdLst>
                              <a:gd name="T0" fmla="*/ 52 w 79"/>
                              <a:gd name="T1" fmla="*/ 55 h 107"/>
                              <a:gd name="T2" fmla="*/ 0 w 79"/>
                              <a:gd name="T3" fmla="*/ 0 h 107"/>
                              <a:gd name="T4" fmla="*/ 52 w 79"/>
                              <a:gd name="T5" fmla="*/ 55 h 107"/>
                              <a:gd name="T6" fmla="*/ 52 w 79"/>
                              <a:gd name="T7" fmla="*/ 55 h 107"/>
                              <a:gd name="T8" fmla="*/ 67 w 79"/>
                              <a:gd name="T9" fmla="*/ 67 h 107"/>
                              <a:gd name="T10" fmla="*/ 77 w 79"/>
                              <a:gd name="T11" fmla="*/ 80 h 107"/>
                              <a:gd name="T12" fmla="*/ 79 w 79"/>
                              <a:gd name="T13" fmla="*/ 87 h 107"/>
                              <a:gd name="T14" fmla="*/ 79 w 79"/>
                              <a:gd name="T15" fmla="*/ 95 h 107"/>
                              <a:gd name="T16" fmla="*/ 79 w 79"/>
                              <a:gd name="T17" fmla="*/ 102 h 107"/>
                              <a:gd name="T18" fmla="*/ 79 w 79"/>
                              <a:gd name="T19" fmla="*/ 107 h 107"/>
                              <a:gd name="T20" fmla="*/ 72 w 79"/>
                              <a:gd name="T21" fmla="*/ 105 h 107"/>
                              <a:gd name="T22" fmla="*/ 64 w 79"/>
                              <a:gd name="T23" fmla="*/ 100 h 107"/>
                              <a:gd name="T24" fmla="*/ 57 w 79"/>
                              <a:gd name="T25" fmla="*/ 92 h 107"/>
                              <a:gd name="T26" fmla="*/ 54 w 79"/>
                              <a:gd name="T27" fmla="*/ 85 h 107"/>
                              <a:gd name="T28" fmla="*/ 49 w 79"/>
                              <a:gd name="T29" fmla="*/ 77 h 107"/>
                              <a:gd name="T30" fmla="*/ 49 w 79"/>
                              <a:gd name="T31" fmla="*/ 70 h 107"/>
                              <a:gd name="T32" fmla="*/ 49 w 79"/>
                              <a:gd name="T33" fmla="*/ 62 h 107"/>
                              <a:gd name="T34" fmla="*/ 52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  <a:moveTo>
                                  <a:pt x="52" y="55"/>
                                </a:moveTo>
                                <a:lnTo>
                                  <a:pt x="67" y="67"/>
                                </a:lnTo>
                                <a:lnTo>
                                  <a:pt x="77" y="80"/>
                                </a:lnTo>
                                <a:lnTo>
                                  <a:pt x="79" y="87"/>
                                </a:lnTo>
                                <a:lnTo>
                                  <a:pt x="79" y="95"/>
                                </a:lnTo>
                                <a:lnTo>
                                  <a:pt x="79" y="102"/>
                                </a:lnTo>
                                <a:lnTo>
                                  <a:pt x="79" y="107"/>
                                </a:lnTo>
                                <a:lnTo>
                                  <a:pt x="72" y="105"/>
                                </a:lnTo>
                                <a:lnTo>
                                  <a:pt x="64" y="100"/>
                                </a:lnTo>
                                <a:lnTo>
                                  <a:pt x="57" y="92"/>
                                </a:lnTo>
                                <a:lnTo>
                                  <a:pt x="54" y="85"/>
                                </a:lnTo>
                                <a:lnTo>
                                  <a:pt x="49" y="77"/>
                                </a:lnTo>
                                <a:lnTo>
                                  <a:pt x="49" y="70"/>
                                </a:lnTo>
                                <a:lnTo>
                                  <a:pt x="49" y="62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5"/>
                        <wps:cNvSpPr>
                          <a:spLocks/>
                        </wps:cNvSpPr>
                        <wps:spPr bwMode="auto">
                          <a:xfrm>
                            <a:off x="6444" y="489"/>
                            <a:ext cx="52" cy="55"/>
                          </a:xfrm>
                          <a:custGeom>
                            <a:avLst/>
                            <a:gdLst>
                              <a:gd name="T0" fmla="*/ 52 w 52"/>
                              <a:gd name="T1" fmla="*/ 55 h 55"/>
                              <a:gd name="T2" fmla="*/ 0 w 52"/>
                              <a:gd name="T3" fmla="*/ 0 h 55"/>
                              <a:gd name="T4" fmla="*/ 52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6"/>
                        <wps:cNvSpPr>
                          <a:spLocks/>
                        </wps:cNvSpPr>
                        <wps:spPr bwMode="auto">
                          <a:xfrm>
                            <a:off x="6493" y="544"/>
                            <a:ext cx="30" cy="52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52"/>
                              <a:gd name="T2" fmla="*/ 18 w 30"/>
                              <a:gd name="T3" fmla="*/ 12 h 52"/>
                              <a:gd name="T4" fmla="*/ 28 w 30"/>
                              <a:gd name="T5" fmla="*/ 25 h 52"/>
                              <a:gd name="T6" fmla="*/ 30 w 30"/>
                              <a:gd name="T7" fmla="*/ 32 h 52"/>
                              <a:gd name="T8" fmla="*/ 30 w 30"/>
                              <a:gd name="T9" fmla="*/ 40 h 52"/>
                              <a:gd name="T10" fmla="*/ 30 w 30"/>
                              <a:gd name="T11" fmla="*/ 47 h 52"/>
                              <a:gd name="T12" fmla="*/ 30 w 30"/>
                              <a:gd name="T13" fmla="*/ 52 h 52"/>
                              <a:gd name="T14" fmla="*/ 23 w 30"/>
                              <a:gd name="T15" fmla="*/ 50 h 52"/>
                              <a:gd name="T16" fmla="*/ 15 w 30"/>
                              <a:gd name="T17" fmla="*/ 45 h 52"/>
                              <a:gd name="T18" fmla="*/ 8 w 30"/>
                              <a:gd name="T19" fmla="*/ 37 h 52"/>
                              <a:gd name="T20" fmla="*/ 5 w 30"/>
                              <a:gd name="T21" fmla="*/ 30 h 52"/>
                              <a:gd name="T22" fmla="*/ 0 w 30"/>
                              <a:gd name="T23" fmla="*/ 22 h 52"/>
                              <a:gd name="T24" fmla="*/ 0 w 30"/>
                              <a:gd name="T25" fmla="*/ 15 h 52"/>
                              <a:gd name="T26" fmla="*/ 0 w 30"/>
                              <a:gd name="T27" fmla="*/ 7 h 52"/>
                              <a:gd name="T28" fmla="*/ 3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" y="0"/>
                                </a:moveTo>
                                <a:lnTo>
                                  <a:pt x="18" y="12"/>
                                </a:lnTo>
                                <a:lnTo>
                                  <a:pt x="28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30" y="47"/>
                                </a:lnTo>
                                <a:lnTo>
                                  <a:pt x="30" y="52"/>
                                </a:lnTo>
                                <a:lnTo>
                                  <a:pt x="23" y="50"/>
                                </a:lnTo>
                                <a:lnTo>
                                  <a:pt x="15" y="45"/>
                                </a:lnTo>
                                <a:lnTo>
                                  <a:pt x="8" y="37"/>
                                </a:lnTo>
                                <a:lnTo>
                                  <a:pt x="5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7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8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9"/>
                        <wps:cNvSpPr>
                          <a:spLocks noEditPoints="1"/>
                        </wps:cNvSpPr>
                        <wps:spPr bwMode="auto">
                          <a:xfrm>
                            <a:off x="6543" y="683"/>
                            <a:ext cx="114" cy="60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60"/>
                              <a:gd name="T2" fmla="*/ 77 w 114"/>
                              <a:gd name="T3" fmla="*/ 35 h 60"/>
                              <a:gd name="T4" fmla="*/ 90 w 114"/>
                              <a:gd name="T5" fmla="*/ 40 h 60"/>
                              <a:gd name="T6" fmla="*/ 105 w 114"/>
                              <a:gd name="T7" fmla="*/ 48 h 60"/>
                              <a:gd name="T8" fmla="*/ 114 w 114"/>
                              <a:gd name="T9" fmla="*/ 58 h 60"/>
                              <a:gd name="T10" fmla="*/ 110 w 114"/>
                              <a:gd name="T11" fmla="*/ 60 h 60"/>
                              <a:gd name="T12" fmla="*/ 102 w 114"/>
                              <a:gd name="T13" fmla="*/ 60 h 60"/>
                              <a:gd name="T14" fmla="*/ 95 w 114"/>
                              <a:gd name="T15" fmla="*/ 58 h 60"/>
                              <a:gd name="T16" fmla="*/ 87 w 114"/>
                              <a:gd name="T17" fmla="*/ 55 h 60"/>
                              <a:gd name="T18" fmla="*/ 80 w 114"/>
                              <a:gd name="T19" fmla="*/ 53 h 60"/>
                              <a:gd name="T20" fmla="*/ 72 w 114"/>
                              <a:gd name="T21" fmla="*/ 48 h 60"/>
                              <a:gd name="T22" fmla="*/ 65 w 114"/>
                              <a:gd name="T23" fmla="*/ 43 h 60"/>
                              <a:gd name="T24" fmla="*/ 60 w 114"/>
                              <a:gd name="T25" fmla="*/ 35 h 60"/>
                              <a:gd name="T26" fmla="*/ 60 w 114"/>
                              <a:gd name="T27" fmla="*/ 38 h 60"/>
                              <a:gd name="T28" fmla="*/ 0 w 114"/>
                              <a:gd name="T29" fmla="*/ 0 h 60"/>
                              <a:gd name="T30" fmla="*/ 60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60" y="35"/>
                                </a:moveTo>
                                <a:lnTo>
                                  <a:pt x="77" y="35"/>
                                </a:lnTo>
                                <a:lnTo>
                                  <a:pt x="90" y="40"/>
                                </a:lnTo>
                                <a:lnTo>
                                  <a:pt x="105" y="48"/>
                                </a:lnTo>
                                <a:lnTo>
                                  <a:pt x="114" y="58"/>
                                </a:lnTo>
                                <a:lnTo>
                                  <a:pt x="110" y="60"/>
                                </a:lnTo>
                                <a:lnTo>
                                  <a:pt x="102" y="60"/>
                                </a:lnTo>
                                <a:lnTo>
                                  <a:pt x="95" y="58"/>
                                </a:lnTo>
                                <a:lnTo>
                                  <a:pt x="87" y="55"/>
                                </a:lnTo>
                                <a:lnTo>
                                  <a:pt x="80" y="53"/>
                                </a:lnTo>
                                <a:lnTo>
                                  <a:pt x="72" y="48"/>
                                </a:lnTo>
                                <a:lnTo>
                                  <a:pt x="65" y="43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0"/>
                        <wps:cNvSpPr>
                          <a:spLocks/>
                        </wps:cNvSpPr>
                        <wps:spPr bwMode="auto">
                          <a:xfrm>
                            <a:off x="6603" y="718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25"/>
                              <a:gd name="T2" fmla="*/ 17 w 54"/>
                              <a:gd name="T3" fmla="*/ 0 h 25"/>
                              <a:gd name="T4" fmla="*/ 30 w 54"/>
                              <a:gd name="T5" fmla="*/ 5 h 25"/>
                              <a:gd name="T6" fmla="*/ 45 w 54"/>
                              <a:gd name="T7" fmla="*/ 13 h 25"/>
                              <a:gd name="T8" fmla="*/ 54 w 54"/>
                              <a:gd name="T9" fmla="*/ 23 h 25"/>
                              <a:gd name="T10" fmla="*/ 50 w 54"/>
                              <a:gd name="T11" fmla="*/ 25 h 25"/>
                              <a:gd name="T12" fmla="*/ 42 w 54"/>
                              <a:gd name="T13" fmla="*/ 25 h 25"/>
                              <a:gd name="T14" fmla="*/ 35 w 54"/>
                              <a:gd name="T15" fmla="*/ 23 h 25"/>
                              <a:gd name="T16" fmla="*/ 27 w 54"/>
                              <a:gd name="T17" fmla="*/ 20 h 25"/>
                              <a:gd name="T18" fmla="*/ 20 w 54"/>
                              <a:gd name="T19" fmla="*/ 18 h 25"/>
                              <a:gd name="T20" fmla="*/ 12 w 54"/>
                              <a:gd name="T21" fmla="*/ 13 h 25"/>
                              <a:gd name="T22" fmla="*/ 5 w 54"/>
                              <a:gd name="T23" fmla="*/ 8 h 25"/>
                              <a:gd name="T24" fmla="*/ 0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0"/>
                                </a:moveTo>
                                <a:lnTo>
                                  <a:pt x="17" y="0"/>
                                </a:lnTo>
                                <a:lnTo>
                                  <a:pt x="30" y="5"/>
                                </a:lnTo>
                                <a:lnTo>
                                  <a:pt x="45" y="13"/>
                                </a:lnTo>
                                <a:lnTo>
                                  <a:pt x="54" y="23"/>
                                </a:lnTo>
                                <a:lnTo>
                                  <a:pt x="50" y="25"/>
                                </a:lnTo>
                                <a:lnTo>
                                  <a:pt x="42" y="25"/>
                                </a:lnTo>
                                <a:lnTo>
                                  <a:pt x="35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1"/>
                        <wps:cNvSpPr>
                          <a:spLocks/>
                        </wps:cNvSpPr>
                        <wps:spPr bwMode="auto">
                          <a:xfrm>
                            <a:off x="6543" y="683"/>
                            <a:ext cx="60" cy="38"/>
                          </a:xfrm>
                          <a:custGeom>
                            <a:avLst/>
                            <a:gdLst>
                              <a:gd name="T0" fmla="*/ 60 w 60"/>
                              <a:gd name="T1" fmla="*/ 38 h 38"/>
                              <a:gd name="T2" fmla="*/ 0 w 60"/>
                              <a:gd name="T3" fmla="*/ 0 h 38"/>
                              <a:gd name="T4" fmla="*/ 6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2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3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4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5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6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7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8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9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0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1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2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3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4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5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6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7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8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9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60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1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2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3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4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5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6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7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8"/>
                        <wps:cNvSpPr>
                          <a:spLocks noEditPoints="1"/>
                        </wps:cNvSpPr>
                        <wps:spPr bwMode="auto">
                          <a:xfrm>
                            <a:off x="6623" y="581"/>
                            <a:ext cx="57" cy="105"/>
                          </a:xfrm>
                          <a:custGeom>
                            <a:avLst/>
                            <a:gdLst>
                              <a:gd name="T0" fmla="*/ 39 w 57"/>
                              <a:gd name="T1" fmla="*/ 55 h 105"/>
                              <a:gd name="T2" fmla="*/ 0 w 57"/>
                              <a:gd name="T3" fmla="*/ 0 h 105"/>
                              <a:gd name="T4" fmla="*/ 39 w 57"/>
                              <a:gd name="T5" fmla="*/ 55 h 105"/>
                              <a:gd name="T6" fmla="*/ 39 w 57"/>
                              <a:gd name="T7" fmla="*/ 55 h 105"/>
                              <a:gd name="T8" fmla="*/ 49 w 57"/>
                              <a:gd name="T9" fmla="*/ 65 h 105"/>
                              <a:gd name="T10" fmla="*/ 57 w 57"/>
                              <a:gd name="T11" fmla="*/ 78 h 105"/>
                              <a:gd name="T12" fmla="*/ 57 w 57"/>
                              <a:gd name="T13" fmla="*/ 85 h 105"/>
                              <a:gd name="T14" fmla="*/ 57 w 57"/>
                              <a:gd name="T15" fmla="*/ 90 h 105"/>
                              <a:gd name="T16" fmla="*/ 57 w 57"/>
                              <a:gd name="T17" fmla="*/ 97 h 105"/>
                              <a:gd name="T18" fmla="*/ 54 w 57"/>
                              <a:gd name="T19" fmla="*/ 105 h 105"/>
                              <a:gd name="T20" fmla="*/ 47 w 57"/>
                              <a:gd name="T21" fmla="*/ 100 h 105"/>
                              <a:gd name="T22" fmla="*/ 39 w 57"/>
                              <a:gd name="T23" fmla="*/ 95 h 105"/>
                              <a:gd name="T24" fmla="*/ 37 w 57"/>
                              <a:gd name="T25" fmla="*/ 90 h 105"/>
                              <a:gd name="T26" fmla="*/ 32 w 57"/>
                              <a:gd name="T27" fmla="*/ 83 h 105"/>
                              <a:gd name="T28" fmla="*/ 32 w 57"/>
                              <a:gd name="T29" fmla="*/ 75 h 105"/>
                              <a:gd name="T30" fmla="*/ 32 w 57"/>
                              <a:gd name="T31" fmla="*/ 68 h 105"/>
                              <a:gd name="T32" fmla="*/ 34 w 57"/>
                              <a:gd name="T33" fmla="*/ 60 h 105"/>
                              <a:gd name="T34" fmla="*/ 39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  <a:moveTo>
                                  <a:pt x="39" y="55"/>
                                </a:moveTo>
                                <a:lnTo>
                                  <a:pt x="49" y="65"/>
                                </a:lnTo>
                                <a:lnTo>
                                  <a:pt x="57" y="78"/>
                                </a:lnTo>
                                <a:lnTo>
                                  <a:pt x="57" y="85"/>
                                </a:lnTo>
                                <a:lnTo>
                                  <a:pt x="57" y="90"/>
                                </a:lnTo>
                                <a:lnTo>
                                  <a:pt x="57" y="97"/>
                                </a:lnTo>
                                <a:lnTo>
                                  <a:pt x="54" y="105"/>
                                </a:lnTo>
                                <a:lnTo>
                                  <a:pt x="47" y="100"/>
                                </a:lnTo>
                                <a:lnTo>
                                  <a:pt x="39" y="95"/>
                                </a:lnTo>
                                <a:lnTo>
                                  <a:pt x="37" y="90"/>
                                </a:lnTo>
                                <a:lnTo>
                                  <a:pt x="32" y="83"/>
                                </a:lnTo>
                                <a:lnTo>
                                  <a:pt x="32" y="75"/>
                                </a:lnTo>
                                <a:lnTo>
                                  <a:pt x="32" y="68"/>
                                </a:lnTo>
                                <a:lnTo>
                                  <a:pt x="34" y="6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9"/>
                        <wps:cNvSpPr>
                          <a:spLocks/>
                        </wps:cNvSpPr>
                        <wps:spPr bwMode="auto">
                          <a:xfrm>
                            <a:off x="6623" y="581"/>
                            <a:ext cx="39" cy="55"/>
                          </a:xfrm>
                          <a:custGeom>
                            <a:avLst/>
                            <a:gdLst>
                              <a:gd name="T0" fmla="*/ 39 w 39"/>
                              <a:gd name="T1" fmla="*/ 55 h 55"/>
                              <a:gd name="T2" fmla="*/ 0 w 39"/>
                              <a:gd name="T3" fmla="*/ 0 h 55"/>
                              <a:gd name="T4" fmla="*/ 39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70"/>
                        <wps:cNvSpPr>
                          <a:spLocks/>
                        </wps:cNvSpPr>
                        <wps:spPr bwMode="auto">
                          <a:xfrm>
                            <a:off x="6655" y="636"/>
                            <a:ext cx="25" cy="50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0"/>
                              <a:gd name="T2" fmla="*/ 17 w 25"/>
                              <a:gd name="T3" fmla="*/ 10 h 50"/>
                              <a:gd name="T4" fmla="*/ 25 w 25"/>
                              <a:gd name="T5" fmla="*/ 23 h 50"/>
                              <a:gd name="T6" fmla="*/ 25 w 25"/>
                              <a:gd name="T7" fmla="*/ 30 h 50"/>
                              <a:gd name="T8" fmla="*/ 25 w 25"/>
                              <a:gd name="T9" fmla="*/ 35 h 50"/>
                              <a:gd name="T10" fmla="*/ 25 w 25"/>
                              <a:gd name="T11" fmla="*/ 42 h 50"/>
                              <a:gd name="T12" fmla="*/ 22 w 25"/>
                              <a:gd name="T13" fmla="*/ 50 h 50"/>
                              <a:gd name="T14" fmla="*/ 15 w 25"/>
                              <a:gd name="T15" fmla="*/ 45 h 50"/>
                              <a:gd name="T16" fmla="*/ 7 w 25"/>
                              <a:gd name="T17" fmla="*/ 40 h 50"/>
                              <a:gd name="T18" fmla="*/ 5 w 25"/>
                              <a:gd name="T19" fmla="*/ 35 h 50"/>
                              <a:gd name="T20" fmla="*/ 0 w 25"/>
                              <a:gd name="T21" fmla="*/ 28 h 50"/>
                              <a:gd name="T22" fmla="*/ 0 w 25"/>
                              <a:gd name="T23" fmla="*/ 20 h 50"/>
                              <a:gd name="T24" fmla="*/ 0 w 25"/>
                              <a:gd name="T25" fmla="*/ 13 h 50"/>
                              <a:gd name="T26" fmla="*/ 2 w 25"/>
                              <a:gd name="T27" fmla="*/ 5 h 50"/>
                              <a:gd name="T28" fmla="*/ 7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7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3"/>
                                </a:lnTo>
                                <a:lnTo>
                                  <a:pt x="25" y="30"/>
                                </a:lnTo>
                                <a:lnTo>
                                  <a:pt x="25" y="35"/>
                                </a:lnTo>
                                <a:lnTo>
                                  <a:pt x="25" y="42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1"/>
                        <wps:cNvSpPr>
                          <a:spLocks noEditPoints="1"/>
                        </wps:cNvSpPr>
                        <wps:spPr bwMode="auto">
                          <a:xfrm>
                            <a:off x="6665" y="614"/>
                            <a:ext cx="37" cy="107"/>
                          </a:xfrm>
                          <a:custGeom>
                            <a:avLst/>
                            <a:gdLst>
                              <a:gd name="T0" fmla="*/ 20 w 37"/>
                              <a:gd name="T1" fmla="*/ 57 h 107"/>
                              <a:gd name="T2" fmla="*/ 0 w 37"/>
                              <a:gd name="T3" fmla="*/ 0 h 107"/>
                              <a:gd name="T4" fmla="*/ 20 w 37"/>
                              <a:gd name="T5" fmla="*/ 57 h 107"/>
                              <a:gd name="T6" fmla="*/ 20 w 37"/>
                              <a:gd name="T7" fmla="*/ 57 h 107"/>
                              <a:gd name="T8" fmla="*/ 32 w 37"/>
                              <a:gd name="T9" fmla="*/ 67 h 107"/>
                              <a:gd name="T10" fmla="*/ 37 w 37"/>
                              <a:gd name="T11" fmla="*/ 79 h 107"/>
                              <a:gd name="T12" fmla="*/ 37 w 37"/>
                              <a:gd name="T13" fmla="*/ 94 h 107"/>
                              <a:gd name="T14" fmla="*/ 35 w 37"/>
                              <a:gd name="T15" fmla="*/ 107 h 107"/>
                              <a:gd name="T16" fmla="*/ 27 w 37"/>
                              <a:gd name="T17" fmla="*/ 102 h 107"/>
                              <a:gd name="T18" fmla="*/ 22 w 37"/>
                              <a:gd name="T19" fmla="*/ 97 h 107"/>
                              <a:gd name="T20" fmla="*/ 20 w 37"/>
                              <a:gd name="T21" fmla="*/ 92 h 107"/>
                              <a:gd name="T22" fmla="*/ 15 w 37"/>
                              <a:gd name="T23" fmla="*/ 84 h 107"/>
                              <a:gd name="T24" fmla="*/ 15 w 37"/>
                              <a:gd name="T25" fmla="*/ 77 h 107"/>
                              <a:gd name="T26" fmla="*/ 15 w 37"/>
                              <a:gd name="T27" fmla="*/ 69 h 107"/>
                              <a:gd name="T28" fmla="*/ 17 w 37"/>
                              <a:gd name="T29" fmla="*/ 62 h 107"/>
                              <a:gd name="T30" fmla="*/ 20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32" y="67"/>
                                </a:lnTo>
                                <a:lnTo>
                                  <a:pt x="37" y="79"/>
                                </a:lnTo>
                                <a:lnTo>
                                  <a:pt x="37" y="94"/>
                                </a:lnTo>
                                <a:lnTo>
                                  <a:pt x="35" y="107"/>
                                </a:lnTo>
                                <a:lnTo>
                                  <a:pt x="27" y="102"/>
                                </a:lnTo>
                                <a:lnTo>
                                  <a:pt x="22" y="97"/>
                                </a:lnTo>
                                <a:lnTo>
                                  <a:pt x="20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7"/>
                                </a:lnTo>
                                <a:lnTo>
                                  <a:pt x="15" y="69"/>
                                </a:lnTo>
                                <a:lnTo>
                                  <a:pt x="17" y="62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2"/>
                        <wps:cNvSpPr>
                          <a:spLocks/>
                        </wps:cNvSpPr>
                        <wps:spPr bwMode="auto">
                          <a:xfrm>
                            <a:off x="6665" y="614"/>
                            <a:ext cx="20" cy="57"/>
                          </a:xfrm>
                          <a:custGeom>
                            <a:avLst/>
                            <a:gdLst>
                              <a:gd name="T0" fmla="*/ 20 w 20"/>
                              <a:gd name="T1" fmla="*/ 57 h 57"/>
                              <a:gd name="T2" fmla="*/ 0 w 20"/>
                              <a:gd name="T3" fmla="*/ 0 h 57"/>
                              <a:gd name="T4" fmla="*/ 2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3"/>
                        <wps:cNvSpPr>
                          <a:spLocks/>
                        </wps:cNvSpPr>
                        <wps:spPr bwMode="auto">
                          <a:xfrm>
                            <a:off x="6680" y="671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0 h 50"/>
                              <a:gd name="T4" fmla="*/ 22 w 22"/>
                              <a:gd name="T5" fmla="*/ 22 h 50"/>
                              <a:gd name="T6" fmla="*/ 22 w 22"/>
                              <a:gd name="T7" fmla="*/ 37 h 50"/>
                              <a:gd name="T8" fmla="*/ 20 w 22"/>
                              <a:gd name="T9" fmla="*/ 50 h 50"/>
                              <a:gd name="T10" fmla="*/ 12 w 22"/>
                              <a:gd name="T11" fmla="*/ 45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7 h 50"/>
                              <a:gd name="T18" fmla="*/ 0 w 22"/>
                              <a:gd name="T19" fmla="*/ 20 h 50"/>
                              <a:gd name="T20" fmla="*/ 0 w 22"/>
                              <a:gd name="T21" fmla="*/ 12 h 50"/>
                              <a:gd name="T22" fmla="*/ 2 w 22"/>
                              <a:gd name="T23" fmla="*/ 5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2" y="22"/>
                                </a:lnTo>
                                <a:lnTo>
                                  <a:pt x="22" y="37"/>
                                </a:lnTo>
                                <a:lnTo>
                                  <a:pt x="20" y="50"/>
                                </a:lnTo>
                                <a:lnTo>
                                  <a:pt x="12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4"/>
                        <wps:cNvSpPr>
                          <a:spLocks noEditPoints="1"/>
                        </wps:cNvSpPr>
                        <wps:spPr bwMode="auto">
                          <a:xfrm>
                            <a:off x="6687" y="641"/>
                            <a:ext cx="40" cy="107"/>
                          </a:xfrm>
                          <a:custGeom>
                            <a:avLst/>
                            <a:gdLst>
                              <a:gd name="T0" fmla="*/ 23 w 40"/>
                              <a:gd name="T1" fmla="*/ 57 h 107"/>
                              <a:gd name="T2" fmla="*/ 0 w 40"/>
                              <a:gd name="T3" fmla="*/ 0 h 107"/>
                              <a:gd name="T4" fmla="*/ 23 w 40"/>
                              <a:gd name="T5" fmla="*/ 57 h 107"/>
                              <a:gd name="T6" fmla="*/ 23 w 40"/>
                              <a:gd name="T7" fmla="*/ 57 h 107"/>
                              <a:gd name="T8" fmla="*/ 35 w 40"/>
                              <a:gd name="T9" fmla="*/ 70 h 107"/>
                              <a:gd name="T10" fmla="*/ 40 w 40"/>
                              <a:gd name="T11" fmla="*/ 82 h 107"/>
                              <a:gd name="T12" fmla="*/ 40 w 40"/>
                              <a:gd name="T13" fmla="*/ 95 h 107"/>
                              <a:gd name="T14" fmla="*/ 38 w 40"/>
                              <a:gd name="T15" fmla="*/ 107 h 107"/>
                              <a:gd name="T16" fmla="*/ 30 w 40"/>
                              <a:gd name="T17" fmla="*/ 105 h 107"/>
                              <a:gd name="T18" fmla="*/ 25 w 40"/>
                              <a:gd name="T19" fmla="*/ 97 h 107"/>
                              <a:gd name="T20" fmla="*/ 23 w 40"/>
                              <a:gd name="T21" fmla="*/ 92 h 107"/>
                              <a:gd name="T22" fmla="*/ 18 w 40"/>
                              <a:gd name="T23" fmla="*/ 85 h 107"/>
                              <a:gd name="T24" fmla="*/ 18 w 40"/>
                              <a:gd name="T25" fmla="*/ 77 h 107"/>
                              <a:gd name="T26" fmla="*/ 18 w 40"/>
                              <a:gd name="T27" fmla="*/ 70 h 107"/>
                              <a:gd name="T28" fmla="*/ 20 w 40"/>
                              <a:gd name="T29" fmla="*/ 65 h 107"/>
                              <a:gd name="T30" fmla="*/ 23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  <a:moveTo>
                                  <a:pt x="23" y="57"/>
                                </a:moveTo>
                                <a:lnTo>
                                  <a:pt x="35" y="70"/>
                                </a:lnTo>
                                <a:lnTo>
                                  <a:pt x="40" y="82"/>
                                </a:lnTo>
                                <a:lnTo>
                                  <a:pt x="40" y="95"/>
                                </a:lnTo>
                                <a:lnTo>
                                  <a:pt x="38" y="107"/>
                                </a:lnTo>
                                <a:lnTo>
                                  <a:pt x="30" y="105"/>
                                </a:lnTo>
                                <a:lnTo>
                                  <a:pt x="25" y="97"/>
                                </a:lnTo>
                                <a:lnTo>
                                  <a:pt x="23" y="92"/>
                                </a:lnTo>
                                <a:lnTo>
                                  <a:pt x="18" y="85"/>
                                </a:lnTo>
                                <a:lnTo>
                                  <a:pt x="18" y="77"/>
                                </a:lnTo>
                                <a:lnTo>
                                  <a:pt x="18" y="70"/>
                                </a:lnTo>
                                <a:lnTo>
                                  <a:pt x="20" y="65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5"/>
                        <wps:cNvSpPr>
                          <a:spLocks/>
                        </wps:cNvSpPr>
                        <wps:spPr bwMode="auto">
                          <a:xfrm>
                            <a:off x="6687" y="641"/>
                            <a:ext cx="23" cy="57"/>
                          </a:xfrm>
                          <a:custGeom>
                            <a:avLst/>
                            <a:gdLst>
                              <a:gd name="T0" fmla="*/ 23 w 23"/>
                              <a:gd name="T1" fmla="*/ 57 h 57"/>
                              <a:gd name="T2" fmla="*/ 0 w 23"/>
                              <a:gd name="T3" fmla="*/ 0 h 57"/>
                              <a:gd name="T4" fmla="*/ 23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6"/>
                        <wps:cNvSpPr>
                          <a:spLocks/>
                        </wps:cNvSpPr>
                        <wps:spPr bwMode="auto">
                          <a:xfrm>
                            <a:off x="6705" y="698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3 h 50"/>
                              <a:gd name="T4" fmla="*/ 22 w 22"/>
                              <a:gd name="T5" fmla="*/ 25 h 50"/>
                              <a:gd name="T6" fmla="*/ 22 w 22"/>
                              <a:gd name="T7" fmla="*/ 38 h 50"/>
                              <a:gd name="T8" fmla="*/ 20 w 22"/>
                              <a:gd name="T9" fmla="*/ 50 h 50"/>
                              <a:gd name="T10" fmla="*/ 12 w 22"/>
                              <a:gd name="T11" fmla="*/ 48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8 h 50"/>
                              <a:gd name="T18" fmla="*/ 0 w 22"/>
                              <a:gd name="T19" fmla="*/ 20 h 50"/>
                              <a:gd name="T20" fmla="*/ 0 w 22"/>
                              <a:gd name="T21" fmla="*/ 13 h 50"/>
                              <a:gd name="T22" fmla="*/ 2 w 22"/>
                              <a:gd name="T23" fmla="*/ 8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3"/>
                                </a:lnTo>
                                <a:lnTo>
                                  <a:pt x="22" y="25"/>
                                </a:lnTo>
                                <a:lnTo>
                                  <a:pt x="22" y="38"/>
                                </a:lnTo>
                                <a:lnTo>
                                  <a:pt x="20" y="50"/>
                                </a:lnTo>
                                <a:lnTo>
                                  <a:pt x="12" y="48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7"/>
                        <wps:cNvSpPr>
                          <a:spLocks noEditPoints="1"/>
                        </wps:cNvSpPr>
                        <wps:spPr bwMode="auto">
                          <a:xfrm>
                            <a:off x="6590" y="554"/>
                            <a:ext cx="63" cy="102"/>
                          </a:xfrm>
                          <a:custGeom>
                            <a:avLst/>
                            <a:gdLst>
                              <a:gd name="T0" fmla="*/ 43 w 63"/>
                              <a:gd name="T1" fmla="*/ 52 h 102"/>
                              <a:gd name="T2" fmla="*/ 0 w 63"/>
                              <a:gd name="T3" fmla="*/ 0 h 102"/>
                              <a:gd name="T4" fmla="*/ 43 w 63"/>
                              <a:gd name="T5" fmla="*/ 52 h 102"/>
                              <a:gd name="T6" fmla="*/ 43 w 63"/>
                              <a:gd name="T7" fmla="*/ 52 h 102"/>
                              <a:gd name="T8" fmla="*/ 55 w 63"/>
                              <a:gd name="T9" fmla="*/ 65 h 102"/>
                              <a:gd name="T10" fmla="*/ 60 w 63"/>
                              <a:gd name="T11" fmla="*/ 77 h 102"/>
                              <a:gd name="T12" fmla="*/ 63 w 63"/>
                              <a:gd name="T13" fmla="*/ 85 h 102"/>
                              <a:gd name="T14" fmla="*/ 63 w 63"/>
                              <a:gd name="T15" fmla="*/ 90 h 102"/>
                              <a:gd name="T16" fmla="*/ 60 w 63"/>
                              <a:gd name="T17" fmla="*/ 97 h 102"/>
                              <a:gd name="T18" fmla="*/ 58 w 63"/>
                              <a:gd name="T19" fmla="*/ 102 h 102"/>
                              <a:gd name="T20" fmla="*/ 50 w 63"/>
                              <a:gd name="T21" fmla="*/ 100 h 102"/>
                              <a:gd name="T22" fmla="*/ 45 w 63"/>
                              <a:gd name="T23" fmla="*/ 95 h 102"/>
                              <a:gd name="T24" fmla="*/ 40 w 63"/>
                              <a:gd name="T25" fmla="*/ 87 h 102"/>
                              <a:gd name="T26" fmla="*/ 38 w 63"/>
                              <a:gd name="T27" fmla="*/ 82 h 102"/>
                              <a:gd name="T28" fmla="*/ 35 w 63"/>
                              <a:gd name="T29" fmla="*/ 75 h 102"/>
                              <a:gd name="T30" fmla="*/ 35 w 63"/>
                              <a:gd name="T31" fmla="*/ 67 h 102"/>
                              <a:gd name="T32" fmla="*/ 38 w 63"/>
                              <a:gd name="T33" fmla="*/ 60 h 102"/>
                              <a:gd name="T34" fmla="*/ 43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  <a:moveTo>
                                  <a:pt x="43" y="52"/>
                                </a:moveTo>
                                <a:lnTo>
                                  <a:pt x="55" y="65"/>
                                </a:lnTo>
                                <a:lnTo>
                                  <a:pt x="60" y="77"/>
                                </a:lnTo>
                                <a:lnTo>
                                  <a:pt x="63" y="85"/>
                                </a:lnTo>
                                <a:lnTo>
                                  <a:pt x="63" y="90"/>
                                </a:lnTo>
                                <a:lnTo>
                                  <a:pt x="60" y="97"/>
                                </a:lnTo>
                                <a:lnTo>
                                  <a:pt x="58" y="102"/>
                                </a:lnTo>
                                <a:lnTo>
                                  <a:pt x="50" y="100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8" y="82"/>
                                </a:lnTo>
                                <a:lnTo>
                                  <a:pt x="35" y="75"/>
                                </a:lnTo>
                                <a:lnTo>
                                  <a:pt x="35" y="67"/>
                                </a:lnTo>
                                <a:lnTo>
                                  <a:pt x="38" y="6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8"/>
                        <wps:cNvSpPr>
                          <a:spLocks/>
                        </wps:cNvSpPr>
                        <wps:spPr bwMode="auto">
                          <a:xfrm>
                            <a:off x="6590" y="554"/>
                            <a:ext cx="43" cy="52"/>
                          </a:xfrm>
                          <a:custGeom>
                            <a:avLst/>
                            <a:gdLst>
                              <a:gd name="T0" fmla="*/ 43 w 43"/>
                              <a:gd name="T1" fmla="*/ 52 h 52"/>
                              <a:gd name="T2" fmla="*/ 0 w 43"/>
                              <a:gd name="T3" fmla="*/ 0 h 52"/>
                              <a:gd name="T4" fmla="*/ 43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9"/>
                        <wps:cNvSpPr>
                          <a:spLocks/>
                        </wps:cNvSpPr>
                        <wps:spPr bwMode="auto">
                          <a:xfrm>
                            <a:off x="6625" y="606"/>
                            <a:ext cx="28" cy="50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0"/>
                              <a:gd name="T2" fmla="*/ 20 w 28"/>
                              <a:gd name="T3" fmla="*/ 13 h 50"/>
                              <a:gd name="T4" fmla="*/ 25 w 28"/>
                              <a:gd name="T5" fmla="*/ 25 h 50"/>
                              <a:gd name="T6" fmla="*/ 28 w 28"/>
                              <a:gd name="T7" fmla="*/ 33 h 50"/>
                              <a:gd name="T8" fmla="*/ 28 w 28"/>
                              <a:gd name="T9" fmla="*/ 38 h 50"/>
                              <a:gd name="T10" fmla="*/ 25 w 28"/>
                              <a:gd name="T11" fmla="*/ 45 h 50"/>
                              <a:gd name="T12" fmla="*/ 23 w 28"/>
                              <a:gd name="T13" fmla="*/ 50 h 50"/>
                              <a:gd name="T14" fmla="*/ 15 w 28"/>
                              <a:gd name="T15" fmla="*/ 48 h 50"/>
                              <a:gd name="T16" fmla="*/ 10 w 28"/>
                              <a:gd name="T17" fmla="*/ 43 h 50"/>
                              <a:gd name="T18" fmla="*/ 5 w 28"/>
                              <a:gd name="T19" fmla="*/ 35 h 50"/>
                              <a:gd name="T20" fmla="*/ 3 w 28"/>
                              <a:gd name="T21" fmla="*/ 30 h 50"/>
                              <a:gd name="T22" fmla="*/ 0 w 28"/>
                              <a:gd name="T23" fmla="*/ 23 h 50"/>
                              <a:gd name="T24" fmla="*/ 0 w 28"/>
                              <a:gd name="T25" fmla="*/ 15 h 50"/>
                              <a:gd name="T26" fmla="*/ 3 w 28"/>
                              <a:gd name="T27" fmla="*/ 8 h 50"/>
                              <a:gd name="T28" fmla="*/ 8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38"/>
                                </a:lnTo>
                                <a:lnTo>
                                  <a:pt x="25" y="45"/>
                                </a:lnTo>
                                <a:lnTo>
                                  <a:pt x="23" y="50"/>
                                </a:lnTo>
                                <a:lnTo>
                                  <a:pt x="15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80"/>
                        <wps:cNvSpPr>
                          <a:spLocks noEditPoints="1"/>
                        </wps:cNvSpPr>
                        <wps:spPr bwMode="auto">
                          <a:xfrm>
                            <a:off x="6568" y="521"/>
                            <a:ext cx="57" cy="110"/>
                          </a:xfrm>
                          <a:custGeom>
                            <a:avLst/>
                            <a:gdLst>
                              <a:gd name="T0" fmla="*/ 37 w 57"/>
                              <a:gd name="T1" fmla="*/ 60 h 110"/>
                              <a:gd name="T2" fmla="*/ 0 w 57"/>
                              <a:gd name="T3" fmla="*/ 0 h 110"/>
                              <a:gd name="T4" fmla="*/ 37 w 57"/>
                              <a:gd name="T5" fmla="*/ 60 h 110"/>
                              <a:gd name="T6" fmla="*/ 37 w 57"/>
                              <a:gd name="T7" fmla="*/ 60 h 110"/>
                              <a:gd name="T8" fmla="*/ 50 w 57"/>
                              <a:gd name="T9" fmla="*/ 73 h 110"/>
                              <a:gd name="T10" fmla="*/ 55 w 57"/>
                              <a:gd name="T11" fmla="*/ 83 h 110"/>
                              <a:gd name="T12" fmla="*/ 57 w 57"/>
                              <a:gd name="T13" fmla="*/ 90 h 110"/>
                              <a:gd name="T14" fmla="*/ 57 w 57"/>
                              <a:gd name="T15" fmla="*/ 98 h 110"/>
                              <a:gd name="T16" fmla="*/ 55 w 57"/>
                              <a:gd name="T17" fmla="*/ 103 h 110"/>
                              <a:gd name="T18" fmla="*/ 52 w 57"/>
                              <a:gd name="T19" fmla="*/ 110 h 110"/>
                              <a:gd name="T20" fmla="*/ 45 w 57"/>
                              <a:gd name="T21" fmla="*/ 105 h 110"/>
                              <a:gd name="T22" fmla="*/ 40 w 57"/>
                              <a:gd name="T23" fmla="*/ 100 h 110"/>
                              <a:gd name="T24" fmla="*/ 35 w 57"/>
                              <a:gd name="T25" fmla="*/ 95 h 110"/>
                              <a:gd name="T26" fmla="*/ 32 w 57"/>
                              <a:gd name="T27" fmla="*/ 88 h 110"/>
                              <a:gd name="T28" fmla="*/ 30 w 57"/>
                              <a:gd name="T29" fmla="*/ 80 h 110"/>
                              <a:gd name="T30" fmla="*/ 30 w 57"/>
                              <a:gd name="T31" fmla="*/ 73 h 110"/>
                              <a:gd name="T32" fmla="*/ 32 w 57"/>
                              <a:gd name="T33" fmla="*/ 65 h 110"/>
                              <a:gd name="T34" fmla="*/ 37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50" y="73"/>
                                </a:lnTo>
                                <a:lnTo>
                                  <a:pt x="55" y="83"/>
                                </a:lnTo>
                                <a:lnTo>
                                  <a:pt x="57" y="90"/>
                                </a:lnTo>
                                <a:lnTo>
                                  <a:pt x="57" y="98"/>
                                </a:lnTo>
                                <a:lnTo>
                                  <a:pt x="55" y="103"/>
                                </a:lnTo>
                                <a:lnTo>
                                  <a:pt x="52" y="110"/>
                                </a:lnTo>
                                <a:lnTo>
                                  <a:pt x="45" y="105"/>
                                </a:lnTo>
                                <a:lnTo>
                                  <a:pt x="40" y="100"/>
                                </a:lnTo>
                                <a:lnTo>
                                  <a:pt x="35" y="95"/>
                                </a:lnTo>
                                <a:lnTo>
                                  <a:pt x="32" y="88"/>
                                </a:lnTo>
                                <a:lnTo>
                                  <a:pt x="30" y="80"/>
                                </a:lnTo>
                                <a:lnTo>
                                  <a:pt x="30" y="73"/>
                                </a:lnTo>
                                <a:lnTo>
                                  <a:pt x="32" y="65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1"/>
                        <wps:cNvSpPr>
                          <a:spLocks/>
                        </wps:cNvSpPr>
                        <wps:spPr bwMode="auto">
                          <a:xfrm>
                            <a:off x="6568" y="521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2"/>
                        <wps:cNvSpPr>
                          <a:spLocks/>
                        </wps:cNvSpPr>
                        <wps:spPr bwMode="auto">
                          <a:xfrm>
                            <a:off x="6598" y="581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3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3 h 50"/>
                              <a:gd name="T12" fmla="*/ 22 w 27"/>
                              <a:gd name="T13" fmla="*/ 50 h 50"/>
                              <a:gd name="T14" fmla="*/ 15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2 w 27"/>
                              <a:gd name="T21" fmla="*/ 28 h 50"/>
                              <a:gd name="T22" fmla="*/ 0 w 27"/>
                              <a:gd name="T23" fmla="*/ 20 h 50"/>
                              <a:gd name="T24" fmla="*/ 0 w 27"/>
                              <a:gd name="T25" fmla="*/ 13 h 50"/>
                              <a:gd name="T26" fmla="*/ 2 w 27"/>
                              <a:gd name="T27" fmla="*/ 5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3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3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3"/>
                        <wps:cNvSpPr>
                          <a:spLocks noEditPoints="1"/>
                        </wps:cNvSpPr>
                        <wps:spPr bwMode="auto">
                          <a:xfrm>
                            <a:off x="6546" y="504"/>
                            <a:ext cx="54" cy="102"/>
                          </a:xfrm>
                          <a:custGeom>
                            <a:avLst/>
                            <a:gdLst>
                              <a:gd name="T0" fmla="*/ 34 w 54"/>
                              <a:gd name="T1" fmla="*/ 52 h 102"/>
                              <a:gd name="T2" fmla="*/ 0 w 54"/>
                              <a:gd name="T3" fmla="*/ 0 h 102"/>
                              <a:gd name="T4" fmla="*/ 34 w 54"/>
                              <a:gd name="T5" fmla="*/ 52 h 102"/>
                              <a:gd name="T6" fmla="*/ 34 w 54"/>
                              <a:gd name="T7" fmla="*/ 52 h 102"/>
                              <a:gd name="T8" fmla="*/ 47 w 54"/>
                              <a:gd name="T9" fmla="*/ 65 h 102"/>
                              <a:gd name="T10" fmla="*/ 52 w 54"/>
                              <a:gd name="T11" fmla="*/ 77 h 102"/>
                              <a:gd name="T12" fmla="*/ 54 w 54"/>
                              <a:gd name="T13" fmla="*/ 82 h 102"/>
                              <a:gd name="T14" fmla="*/ 54 w 54"/>
                              <a:gd name="T15" fmla="*/ 90 h 102"/>
                              <a:gd name="T16" fmla="*/ 52 w 54"/>
                              <a:gd name="T17" fmla="*/ 97 h 102"/>
                              <a:gd name="T18" fmla="*/ 49 w 54"/>
                              <a:gd name="T19" fmla="*/ 102 h 102"/>
                              <a:gd name="T20" fmla="*/ 44 w 54"/>
                              <a:gd name="T21" fmla="*/ 100 h 102"/>
                              <a:gd name="T22" fmla="*/ 37 w 54"/>
                              <a:gd name="T23" fmla="*/ 95 h 102"/>
                              <a:gd name="T24" fmla="*/ 32 w 54"/>
                              <a:gd name="T25" fmla="*/ 87 h 102"/>
                              <a:gd name="T26" fmla="*/ 29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9 w 54"/>
                              <a:gd name="T33" fmla="*/ 60 h 102"/>
                              <a:gd name="T34" fmla="*/ 34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  <a:moveTo>
                                  <a:pt x="34" y="52"/>
                                </a:moveTo>
                                <a:lnTo>
                                  <a:pt x="47" y="65"/>
                                </a:lnTo>
                                <a:lnTo>
                                  <a:pt x="52" y="77"/>
                                </a:lnTo>
                                <a:lnTo>
                                  <a:pt x="54" y="82"/>
                                </a:lnTo>
                                <a:lnTo>
                                  <a:pt x="54" y="90"/>
                                </a:lnTo>
                                <a:lnTo>
                                  <a:pt x="52" y="97"/>
                                </a:lnTo>
                                <a:lnTo>
                                  <a:pt x="49" y="102"/>
                                </a:lnTo>
                                <a:lnTo>
                                  <a:pt x="44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29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9" y="6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4"/>
                        <wps:cNvSpPr>
                          <a:spLocks/>
                        </wps:cNvSpPr>
                        <wps:spPr bwMode="auto">
                          <a:xfrm>
                            <a:off x="6546" y="504"/>
                            <a:ext cx="34" cy="52"/>
                          </a:xfrm>
                          <a:custGeom>
                            <a:avLst/>
                            <a:gdLst>
                              <a:gd name="T0" fmla="*/ 34 w 34"/>
                              <a:gd name="T1" fmla="*/ 52 h 52"/>
                              <a:gd name="T2" fmla="*/ 0 w 34"/>
                              <a:gd name="T3" fmla="*/ 0 h 52"/>
                              <a:gd name="T4" fmla="*/ 34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5"/>
                        <wps:cNvSpPr>
                          <a:spLocks/>
                        </wps:cNvSpPr>
                        <wps:spPr bwMode="auto">
                          <a:xfrm>
                            <a:off x="6573" y="556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5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5 h 50"/>
                              <a:gd name="T12" fmla="*/ 22 w 27"/>
                              <a:gd name="T13" fmla="*/ 50 h 50"/>
                              <a:gd name="T14" fmla="*/ 17 w 27"/>
                              <a:gd name="T15" fmla="*/ 48 h 50"/>
                              <a:gd name="T16" fmla="*/ 10 w 27"/>
                              <a:gd name="T17" fmla="*/ 43 h 50"/>
                              <a:gd name="T18" fmla="*/ 5 w 27"/>
                              <a:gd name="T19" fmla="*/ 35 h 50"/>
                              <a:gd name="T20" fmla="*/ 2 w 27"/>
                              <a:gd name="T21" fmla="*/ 30 h 50"/>
                              <a:gd name="T22" fmla="*/ 0 w 27"/>
                              <a:gd name="T23" fmla="*/ 23 h 50"/>
                              <a:gd name="T24" fmla="*/ 0 w 27"/>
                              <a:gd name="T25" fmla="*/ 15 h 50"/>
                              <a:gd name="T26" fmla="*/ 2 w 27"/>
                              <a:gd name="T27" fmla="*/ 8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5"/>
                                </a:lnTo>
                                <a:lnTo>
                                  <a:pt x="22" y="50"/>
                                </a:lnTo>
                                <a:lnTo>
                                  <a:pt x="17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6"/>
                        <wps:cNvSpPr>
                          <a:spLocks noEditPoints="1"/>
                        </wps:cNvSpPr>
                        <wps:spPr bwMode="auto">
                          <a:xfrm>
                            <a:off x="6506" y="476"/>
                            <a:ext cx="64" cy="103"/>
                          </a:xfrm>
                          <a:custGeom>
                            <a:avLst/>
                            <a:gdLst>
                              <a:gd name="T0" fmla="*/ 45 w 64"/>
                              <a:gd name="T1" fmla="*/ 53 h 103"/>
                              <a:gd name="T2" fmla="*/ 0 w 64"/>
                              <a:gd name="T3" fmla="*/ 0 h 103"/>
                              <a:gd name="T4" fmla="*/ 45 w 64"/>
                              <a:gd name="T5" fmla="*/ 53 h 103"/>
                              <a:gd name="T6" fmla="*/ 45 w 64"/>
                              <a:gd name="T7" fmla="*/ 53 h 103"/>
                              <a:gd name="T8" fmla="*/ 57 w 64"/>
                              <a:gd name="T9" fmla="*/ 63 h 103"/>
                              <a:gd name="T10" fmla="*/ 62 w 64"/>
                              <a:gd name="T11" fmla="*/ 75 h 103"/>
                              <a:gd name="T12" fmla="*/ 64 w 64"/>
                              <a:gd name="T13" fmla="*/ 83 h 103"/>
                              <a:gd name="T14" fmla="*/ 64 w 64"/>
                              <a:gd name="T15" fmla="*/ 88 h 103"/>
                              <a:gd name="T16" fmla="*/ 62 w 64"/>
                              <a:gd name="T17" fmla="*/ 95 h 103"/>
                              <a:gd name="T18" fmla="*/ 60 w 64"/>
                              <a:gd name="T19" fmla="*/ 103 h 103"/>
                              <a:gd name="T20" fmla="*/ 55 w 64"/>
                              <a:gd name="T21" fmla="*/ 98 h 103"/>
                              <a:gd name="T22" fmla="*/ 47 w 64"/>
                              <a:gd name="T23" fmla="*/ 93 h 103"/>
                              <a:gd name="T24" fmla="*/ 42 w 64"/>
                              <a:gd name="T25" fmla="*/ 88 h 103"/>
                              <a:gd name="T26" fmla="*/ 40 w 64"/>
                              <a:gd name="T27" fmla="*/ 80 h 103"/>
                              <a:gd name="T28" fmla="*/ 37 w 64"/>
                              <a:gd name="T29" fmla="*/ 73 h 103"/>
                              <a:gd name="T30" fmla="*/ 37 w 64"/>
                              <a:gd name="T31" fmla="*/ 65 h 103"/>
                              <a:gd name="T32" fmla="*/ 40 w 64"/>
                              <a:gd name="T33" fmla="*/ 60 h 103"/>
                              <a:gd name="T34" fmla="*/ 45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  <a:moveTo>
                                  <a:pt x="45" y="53"/>
                                </a:moveTo>
                                <a:lnTo>
                                  <a:pt x="57" y="63"/>
                                </a:lnTo>
                                <a:lnTo>
                                  <a:pt x="62" y="75"/>
                                </a:lnTo>
                                <a:lnTo>
                                  <a:pt x="64" y="83"/>
                                </a:lnTo>
                                <a:lnTo>
                                  <a:pt x="64" y="88"/>
                                </a:lnTo>
                                <a:lnTo>
                                  <a:pt x="62" y="95"/>
                                </a:lnTo>
                                <a:lnTo>
                                  <a:pt x="60" y="103"/>
                                </a:lnTo>
                                <a:lnTo>
                                  <a:pt x="55" y="98"/>
                                </a:lnTo>
                                <a:lnTo>
                                  <a:pt x="47" y="93"/>
                                </a:lnTo>
                                <a:lnTo>
                                  <a:pt x="42" y="88"/>
                                </a:lnTo>
                                <a:lnTo>
                                  <a:pt x="40" y="80"/>
                                </a:lnTo>
                                <a:lnTo>
                                  <a:pt x="37" y="73"/>
                                </a:lnTo>
                                <a:lnTo>
                                  <a:pt x="37" y="65"/>
                                </a:lnTo>
                                <a:lnTo>
                                  <a:pt x="40" y="6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7"/>
                        <wps:cNvSpPr>
                          <a:spLocks/>
                        </wps:cNvSpPr>
                        <wps:spPr bwMode="auto">
                          <a:xfrm>
                            <a:off x="6506" y="476"/>
                            <a:ext cx="45" cy="53"/>
                          </a:xfrm>
                          <a:custGeom>
                            <a:avLst/>
                            <a:gdLst>
                              <a:gd name="T0" fmla="*/ 45 w 45"/>
                              <a:gd name="T1" fmla="*/ 53 h 53"/>
                              <a:gd name="T2" fmla="*/ 0 w 45"/>
                              <a:gd name="T3" fmla="*/ 0 h 53"/>
                              <a:gd name="T4" fmla="*/ 45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8"/>
                        <wps:cNvSpPr>
                          <a:spLocks/>
                        </wps:cNvSpPr>
                        <wps:spPr bwMode="auto">
                          <a:xfrm>
                            <a:off x="6543" y="529"/>
                            <a:ext cx="27" cy="50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0"/>
                              <a:gd name="T2" fmla="*/ 20 w 27"/>
                              <a:gd name="T3" fmla="*/ 10 h 50"/>
                              <a:gd name="T4" fmla="*/ 25 w 27"/>
                              <a:gd name="T5" fmla="*/ 22 h 50"/>
                              <a:gd name="T6" fmla="*/ 27 w 27"/>
                              <a:gd name="T7" fmla="*/ 30 h 50"/>
                              <a:gd name="T8" fmla="*/ 27 w 27"/>
                              <a:gd name="T9" fmla="*/ 35 h 50"/>
                              <a:gd name="T10" fmla="*/ 25 w 27"/>
                              <a:gd name="T11" fmla="*/ 42 h 50"/>
                              <a:gd name="T12" fmla="*/ 23 w 27"/>
                              <a:gd name="T13" fmla="*/ 50 h 50"/>
                              <a:gd name="T14" fmla="*/ 18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3 w 27"/>
                              <a:gd name="T21" fmla="*/ 27 h 50"/>
                              <a:gd name="T22" fmla="*/ 0 w 27"/>
                              <a:gd name="T23" fmla="*/ 20 h 50"/>
                              <a:gd name="T24" fmla="*/ 0 w 27"/>
                              <a:gd name="T25" fmla="*/ 12 h 50"/>
                              <a:gd name="T26" fmla="*/ 3 w 27"/>
                              <a:gd name="T27" fmla="*/ 7 h 50"/>
                              <a:gd name="T28" fmla="*/ 8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8" y="0"/>
                                </a:moveTo>
                                <a:lnTo>
                                  <a:pt x="20" y="10"/>
                                </a:lnTo>
                                <a:lnTo>
                                  <a:pt x="25" y="22"/>
                                </a:lnTo>
                                <a:lnTo>
                                  <a:pt x="27" y="30"/>
                                </a:lnTo>
                                <a:lnTo>
                                  <a:pt x="27" y="35"/>
                                </a:lnTo>
                                <a:lnTo>
                                  <a:pt x="25" y="42"/>
                                </a:lnTo>
                                <a:lnTo>
                                  <a:pt x="23" y="50"/>
                                </a:lnTo>
                                <a:lnTo>
                                  <a:pt x="18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9"/>
                        <wps:cNvSpPr>
                          <a:spLocks noEditPoints="1"/>
                        </wps:cNvSpPr>
                        <wps:spPr bwMode="auto">
                          <a:xfrm>
                            <a:off x="6461" y="459"/>
                            <a:ext cx="82" cy="97"/>
                          </a:xfrm>
                          <a:custGeom>
                            <a:avLst/>
                            <a:gdLst>
                              <a:gd name="T0" fmla="*/ 55 w 82"/>
                              <a:gd name="T1" fmla="*/ 50 h 97"/>
                              <a:gd name="T2" fmla="*/ 0 w 82"/>
                              <a:gd name="T3" fmla="*/ 0 h 97"/>
                              <a:gd name="T4" fmla="*/ 55 w 82"/>
                              <a:gd name="T5" fmla="*/ 50 h 97"/>
                              <a:gd name="T6" fmla="*/ 55 w 82"/>
                              <a:gd name="T7" fmla="*/ 50 h 97"/>
                              <a:gd name="T8" fmla="*/ 70 w 82"/>
                              <a:gd name="T9" fmla="*/ 60 h 97"/>
                              <a:gd name="T10" fmla="*/ 77 w 82"/>
                              <a:gd name="T11" fmla="*/ 72 h 97"/>
                              <a:gd name="T12" fmla="*/ 82 w 82"/>
                              <a:gd name="T13" fmla="*/ 80 h 97"/>
                              <a:gd name="T14" fmla="*/ 82 w 82"/>
                              <a:gd name="T15" fmla="*/ 85 h 97"/>
                              <a:gd name="T16" fmla="*/ 82 w 82"/>
                              <a:gd name="T17" fmla="*/ 92 h 97"/>
                              <a:gd name="T18" fmla="*/ 82 w 82"/>
                              <a:gd name="T19" fmla="*/ 97 h 97"/>
                              <a:gd name="T20" fmla="*/ 72 w 82"/>
                              <a:gd name="T21" fmla="*/ 95 h 97"/>
                              <a:gd name="T22" fmla="*/ 67 w 82"/>
                              <a:gd name="T23" fmla="*/ 90 h 97"/>
                              <a:gd name="T24" fmla="*/ 60 w 82"/>
                              <a:gd name="T25" fmla="*/ 85 h 97"/>
                              <a:gd name="T26" fmla="*/ 55 w 82"/>
                              <a:gd name="T27" fmla="*/ 77 h 97"/>
                              <a:gd name="T28" fmla="*/ 52 w 82"/>
                              <a:gd name="T29" fmla="*/ 70 h 97"/>
                              <a:gd name="T30" fmla="*/ 52 w 82"/>
                              <a:gd name="T31" fmla="*/ 62 h 97"/>
                              <a:gd name="T32" fmla="*/ 52 w 82"/>
                              <a:gd name="T33" fmla="*/ 55 h 97"/>
                              <a:gd name="T34" fmla="*/ 55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  <a:moveTo>
                                  <a:pt x="55" y="50"/>
                                </a:moveTo>
                                <a:lnTo>
                                  <a:pt x="70" y="60"/>
                                </a:lnTo>
                                <a:lnTo>
                                  <a:pt x="77" y="72"/>
                                </a:lnTo>
                                <a:lnTo>
                                  <a:pt x="82" y="80"/>
                                </a:lnTo>
                                <a:lnTo>
                                  <a:pt x="82" y="85"/>
                                </a:lnTo>
                                <a:lnTo>
                                  <a:pt x="82" y="92"/>
                                </a:lnTo>
                                <a:lnTo>
                                  <a:pt x="82" y="97"/>
                                </a:lnTo>
                                <a:lnTo>
                                  <a:pt x="72" y="95"/>
                                </a:lnTo>
                                <a:lnTo>
                                  <a:pt x="67" y="90"/>
                                </a:lnTo>
                                <a:lnTo>
                                  <a:pt x="60" y="85"/>
                                </a:lnTo>
                                <a:lnTo>
                                  <a:pt x="55" y="77"/>
                                </a:lnTo>
                                <a:lnTo>
                                  <a:pt x="52" y="70"/>
                                </a:lnTo>
                                <a:lnTo>
                                  <a:pt x="52" y="62"/>
                                </a:lnTo>
                                <a:lnTo>
                                  <a:pt x="52" y="55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90"/>
                        <wps:cNvSpPr>
                          <a:spLocks/>
                        </wps:cNvSpPr>
                        <wps:spPr bwMode="auto">
                          <a:xfrm>
                            <a:off x="6461" y="459"/>
                            <a:ext cx="55" cy="50"/>
                          </a:xfrm>
                          <a:custGeom>
                            <a:avLst/>
                            <a:gdLst>
                              <a:gd name="T0" fmla="*/ 55 w 55"/>
                              <a:gd name="T1" fmla="*/ 50 h 50"/>
                              <a:gd name="T2" fmla="*/ 0 w 55"/>
                              <a:gd name="T3" fmla="*/ 0 h 50"/>
                              <a:gd name="T4" fmla="*/ 55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1"/>
                        <wps:cNvSpPr>
                          <a:spLocks/>
                        </wps:cNvSpPr>
                        <wps:spPr bwMode="auto">
                          <a:xfrm>
                            <a:off x="6513" y="509"/>
                            <a:ext cx="30" cy="47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47"/>
                              <a:gd name="T2" fmla="*/ 18 w 30"/>
                              <a:gd name="T3" fmla="*/ 10 h 47"/>
                              <a:gd name="T4" fmla="*/ 25 w 30"/>
                              <a:gd name="T5" fmla="*/ 22 h 47"/>
                              <a:gd name="T6" fmla="*/ 30 w 30"/>
                              <a:gd name="T7" fmla="*/ 30 h 47"/>
                              <a:gd name="T8" fmla="*/ 30 w 30"/>
                              <a:gd name="T9" fmla="*/ 35 h 47"/>
                              <a:gd name="T10" fmla="*/ 30 w 30"/>
                              <a:gd name="T11" fmla="*/ 42 h 47"/>
                              <a:gd name="T12" fmla="*/ 30 w 30"/>
                              <a:gd name="T13" fmla="*/ 47 h 47"/>
                              <a:gd name="T14" fmla="*/ 20 w 30"/>
                              <a:gd name="T15" fmla="*/ 45 h 47"/>
                              <a:gd name="T16" fmla="*/ 15 w 30"/>
                              <a:gd name="T17" fmla="*/ 40 h 47"/>
                              <a:gd name="T18" fmla="*/ 8 w 30"/>
                              <a:gd name="T19" fmla="*/ 35 h 47"/>
                              <a:gd name="T20" fmla="*/ 3 w 30"/>
                              <a:gd name="T21" fmla="*/ 27 h 47"/>
                              <a:gd name="T22" fmla="*/ 0 w 30"/>
                              <a:gd name="T23" fmla="*/ 20 h 47"/>
                              <a:gd name="T24" fmla="*/ 0 w 30"/>
                              <a:gd name="T25" fmla="*/ 12 h 47"/>
                              <a:gd name="T26" fmla="*/ 0 w 30"/>
                              <a:gd name="T27" fmla="*/ 5 h 47"/>
                              <a:gd name="T28" fmla="*/ 3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3" y="0"/>
                                </a:moveTo>
                                <a:lnTo>
                                  <a:pt x="18" y="10"/>
                                </a:lnTo>
                                <a:lnTo>
                                  <a:pt x="25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5"/>
                                </a:lnTo>
                                <a:lnTo>
                                  <a:pt x="30" y="42"/>
                                </a:lnTo>
                                <a:lnTo>
                                  <a:pt x="30" y="47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2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3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4"/>
                        <wps:cNvSpPr>
                          <a:spLocks noEditPoints="1"/>
                        </wps:cNvSpPr>
                        <wps:spPr bwMode="auto">
                          <a:xfrm>
                            <a:off x="6563" y="636"/>
                            <a:ext cx="114" cy="55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55"/>
                              <a:gd name="T2" fmla="*/ 75 w 114"/>
                              <a:gd name="T3" fmla="*/ 32 h 55"/>
                              <a:gd name="T4" fmla="*/ 90 w 114"/>
                              <a:gd name="T5" fmla="*/ 37 h 55"/>
                              <a:gd name="T6" fmla="*/ 104 w 114"/>
                              <a:gd name="T7" fmla="*/ 42 h 55"/>
                              <a:gd name="T8" fmla="*/ 114 w 114"/>
                              <a:gd name="T9" fmla="*/ 52 h 55"/>
                              <a:gd name="T10" fmla="*/ 102 w 114"/>
                              <a:gd name="T11" fmla="*/ 55 h 55"/>
                              <a:gd name="T12" fmla="*/ 87 w 114"/>
                              <a:gd name="T13" fmla="*/ 52 h 55"/>
                              <a:gd name="T14" fmla="*/ 80 w 114"/>
                              <a:gd name="T15" fmla="*/ 50 h 55"/>
                              <a:gd name="T16" fmla="*/ 72 w 114"/>
                              <a:gd name="T17" fmla="*/ 45 h 55"/>
                              <a:gd name="T18" fmla="*/ 65 w 114"/>
                              <a:gd name="T19" fmla="*/ 40 h 55"/>
                              <a:gd name="T20" fmla="*/ 60 w 114"/>
                              <a:gd name="T21" fmla="*/ 35 h 55"/>
                              <a:gd name="T22" fmla="*/ 60 w 114"/>
                              <a:gd name="T23" fmla="*/ 35 h 55"/>
                              <a:gd name="T24" fmla="*/ 0 w 114"/>
                              <a:gd name="T25" fmla="*/ 0 h 55"/>
                              <a:gd name="T26" fmla="*/ 60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60" y="35"/>
                                </a:moveTo>
                                <a:lnTo>
                                  <a:pt x="75" y="32"/>
                                </a:lnTo>
                                <a:lnTo>
                                  <a:pt x="90" y="37"/>
                                </a:lnTo>
                                <a:lnTo>
                                  <a:pt x="104" y="42"/>
                                </a:lnTo>
                                <a:lnTo>
                                  <a:pt x="114" y="52"/>
                                </a:lnTo>
                                <a:lnTo>
                                  <a:pt x="102" y="55"/>
                                </a:lnTo>
                                <a:lnTo>
                                  <a:pt x="87" y="52"/>
                                </a:lnTo>
                                <a:lnTo>
                                  <a:pt x="80" y="50"/>
                                </a:lnTo>
                                <a:lnTo>
                                  <a:pt x="72" y="45"/>
                                </a:lnTo>
                                <a:lnTo>
                                  <a:pt x="65" y="40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5"/>
                        <wps:cNvSpPr>
                          <a:spLocks/>
                        </wps:cNvSpPr>
                        <wps:spPr bwMode="auto">
                          <a:xfrm>
                            <a:off x="6623" y="668"/>
                            <a:ext cx="54" cy="2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23"/>
                              <a:gd name="T2" fmla="*/ 15 w 54"/>
                              <a:gd name="T3" fmla="*/ 0 h 23"/>
                              <a:gd name="T4" fmla="*/ 30 w 54"/>
                              <a:gd name="T5" fmla="*/ 5 h 23"/>
                              <a:gd name="T6" fmla="*/ 44 w 54"/>
                              <a:gd name="T7" fmla="*/ 10 h 23"/>
                              <a:gd name="T8" fmla="*/ 54 w 54"/>
                              <a:gd name="T9" fmla="*/ 20 h 23"/>
                              <a:gd name="T10" fmla="*/ 42 w 54"/>
                              <a:gd name="T11" fmla="*/ 23 h 23"/>
                              <a:gd name="T12" fmla="*/ 27 w 54"/>
                              <a:gd name="T13" fmla="*/ 20 h 23"/>
                              <a:gd name="T14" fmla="*/ 20 w 54"/>
                              <a:gd name="T15" fmla="*/ 18 h 23"/>
                              <a:gd name="T16" fmla="*/ 12 w 54"/>
                              <a:gd name="T17" fmla="*/ 13 h 23"/>
                              <a:gd name="T18" fmla="*/ 5 w 54"/>
                              <a:gd name="T19" fmla="*/ 8 h 23"/>
                              <a:gd name="T20" fmla="*/ 0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5"/>
                                </a:lnTo>
                                <a:lnTo>
                                  <a:pt x="44" y="10"/>
                                </a:lnTo>
                                <a:lnTo>
                                  <a:pt x="54" y="20"/>
                                </a:lnTo>
                                <a:lnTo>
                                  <a:pt x="42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6"/>
                        <wps:cNvSpPr>
                          <a:spLocks/>
                        </wps:cNvSpPr>
                        <wps:spPr bwMode="auto">
                          <a:xfrm>
                            <a:off x="6563" y="636"/>
                            <a:ext cx="60" cy="35"/>
                          </a:xfrm>
                          <a:custGeom>
                            <a:avLst/>
                            <a:gdLst>
                              <a:gd name="T0" fmla="*/ 60 w 60"/>
                              <a:gd name="T1" fmla="*/ 35 h 35"/>
                              <a:gd name="T2" fmla="*/ 0 w 60"/>
                              <a:gd name="T3" fmla="*/ 0 h 35"/>
                              <a:gd name="T4" fmla="*/ 6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7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8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9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100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01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2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3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4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5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6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7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8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9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10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11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12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13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4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5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6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7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8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9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20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21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22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3"/>
                        <wps:cNvSpPr>
                          <a:spLocks noEditPoints="1"/>
                        </wps:cNvSpPr>
                        <wps:spPr bwMode="auto">
                          <a:xfrm>
                            <a:off x="6491" y="50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3 h 88"/>
                              <a:gd name="T10" fmla="*/ 70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3 h 88"/>
                              <a:gd name="T18" fmla="*/ 72 w 72"/>
                              <a:gd name="T19" fmla="*/ 88 h 88"/>
                              <a:gd name="T20" fmla="*/ 65 w 72"/>
                              <a:gd name="T21" fmla="*/ 88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5 w 72"/>
                              <a:gd name="T29" fmla="*/ 65 h 88"/>
                              <a:gd name="T30" fmla="*/ 45 w 72"/>
                              <a:gd name="T31" fmla="*/ 58 h 88"/>
                              <a:gd name="T32" fmla="*/ 45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3"/>
                                </a:lnTo>
                                <a:lnTo>
                                  <a:pt x="70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3"/>
                                </a:lnTo>
                                <a:lnTo>
                                  <a:pt x="72" y="88"/>
                                </a:lnTo>
                                <a:lnTo>
                                  <a:pt x="65" y="88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5" y="65"/>
                                </a:lnTo>
                                <a:lnTo>
                                  <a:pt x="45" y="58"/>
                                </a:lnTo>
                                <a:lnTo>
                                  <a:pt x="45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4"/>
                        <wps:cNvSpPr>
                          <a:spLocks/>
                        </wps:cNvSpPr>
                        <wps:spPr bwMode="auto">
                          <a:xfrm>
                            <a:off x="6491" y="50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5"/>
                        <wps:cNvSpPr>
                          <a:spLocks/>
                        </wps:cNvSpPr>
                        <wps:spPr bwMode="auto">
                          <a:xfrm>
                            <a:off x="6536" y="54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7 w 27"/>
                              <a:gd name="T3" fmla="*/ 10 h 45"/>
                              <a:gd name="T4" fmla="*/ 25 w 27"/>
                              <a:gd name="T5" fmla="*/ 20 h 45"/>
                              <a:gd name="T6" fmla="*/ 27 w 27"/>
                              <a:gd name="T7" fmla="*/ 25 h 45"/>
                              <a:gd name="T8" fmla="*/ 27 w 27"/>
                              <a:gd name="T9" fmla="*/ 32 h 45"/>
                              <a:gd name="T10" fmla="*/ 27 w 27"/>
                              <a:gd name="T11" fmla="*/ 40 h 45"/>
                              <a:gd name="T12" fmla="*/ 27 w 27"/>
                              <a:gd name="T13" fmla="*/ 45 h 45"/>
                              <a:gd name="T14" fmla="*/ 20 w 27"/>
                              <a:gd name="T15" fmla="*/ 45 h 45"/>
                              <a:gd name="T16" fmla="*/ 12 w 27"/>
                              <a:gd name="T17" fmla="*/ 40 h 45"/>
                              <a:gd name="T18" fmla="*/ 7 w 27"/>
                              <a:gd name="T19" fmla="*/ 35 h 45"/>
                              <a:gd name="T20" fmla="*/ 2 w 27"/>
                              <a:gd name="T21" fmla="*/ 30 h 45"/>
                              <a:gd name="T22" fmla="*/ 0 w 27"/>
                              <a:gd name="T23" fmla="*/ 22 h 45"/>
                              <a:gd name="T24" fmla="*/ 0 w 27"/>
                              <a:gd name="T25" fmla="*/ 15 h 45"/>
                              <a:gd name="T26" fmla="*/ 0 w 27"/>
                              <a:gd name="T27" fmla="*/ 7 h 45"/>
                              <a:gd name="T28" fmla="*/ 2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6"/>
                        <wps:cNvSpPr>
                          <a:spLocks noEditPoints="1"/>
                        </wps:cNvSpPr>
                        <wps:spPr bwMode="auto">
                          <a:xfrm>
                            <a:off x="6538" y="529"/>
                            <a:ext cx="55" cy="95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5"/>
                              <a:gd name="T2" fmla="*/ 0 w 55"/>
                              <a:gd name="T3" fmla="*/ 0 h 95"/>
                              <a:gd name="T4" fmla="*/ 32 w 55"/>
                              <a:gd name="T5" fmla="*/ 50 h 95"/>
                              <a:gd name="T6" fmla="*/ 30 w 55"/>
                              <a:gd name="T7" fmla="*/ 50 h 95"/>
                              <a:gd name="T8" fmla="*/ 42 w 55"/>
                              <a:gd name="T9" fmla="*/ 57 h 95"/>
                              <a:gd name="T10" fmla="*/ 52 w 55"/>
                              <a:gd name="T11" fmla="*/ 70 h 95"/>
                              <a:gd name="T12" fmla="*/ 55 w 55"/>
                              <a:gd name="T13" fmla="*/ 82 h 95"/>
                              <a:gd name="T14" fmla="*/ 52 w 55"/>
                              <a:gd name="T15" fmla="*/ 95 h 95"/>
                              <a:gd name="T16" fmla="*/ 47 w 55"/>
                              <a:gd name="T17" fmla="*/ 92 h 95"/>
                              <a:gd name="T18" fmla="*/ 40 w 55"/>
                              <a:gd name="T19" fmla="*/ 90 h 95"/>
                              <a:gd name="T20" fmla="*/ 35 w 55"/>
                              <a:gd name="T21" fmla="*/ 85 h 95"/>
                              <a:gd name="T22" fmla="*/ 32 w 55"/>
                              <a:gd name="T23" fmla="*/ 77 h 95"/>
                              <a:gd name="T24" fmla="*/ 28 w 55"/>
                              <a:gd name="T25" fmla="*/ 72 h 95"/>
                              <a:gd name="T26" fmla="*/ 28 w 55"/>
                              <a:gd name="T27" fmla="*/ 65 h 95"/>
                              <a:gd name="T28" fmla="*/ 28 w 55"/>
                              <a:gd name="T29" fmla="*/ 57 h 95"/>
                              <a:gd name="T30" fmla="*/ 30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57"/>
                                </a:lnTo>
                                <a:lnTo>
                                  <a:pt x="52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5"/>
                                </a:lnTo>
                                <a:lnTo>
                                  <a:pt x="47" y="92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7"/>
                        <wps:cNvSpPr>
                          <a:spLocks/>
                        </wps:cNvSpPr>
                        <wps:spPr bwMode="auto">
                          <a:xfrm>
                            <a:off x="6538" y="52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8"/>
                        <wps:cNvSpPr>
                          <a:spLocks/>
                        </wps:cNvSpPr>
                        <wps:spPr bwMode="auto">
                          <a:xfrm>
                            <a:off x="6566" y="57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4 w 27"/>
                              <a:gd name="T3" fmla="*/ 7 h 45"/>
                              <a:gd name="T4" fmla="*/ 24 w 27"/>
                              <a:gd name="T5" fmla="*/ 20 h 45"/>
                              <a:gd name="T6" fmla="*/ 27 w 27"/>
                              <a:gd name="T7" fmla="*/ 32 h 45"/>
                              <a:gd name="T8" fmla="*/ 24 w 27"/>
                              <a:gd name="T9" fmla="*/ 45 h 45"/>
                              <a:gd name="T10" fmla="*/ 19 w 27"/>
                              <a:gd name="T11" fmla="*/ 42 h 45"/>
                              <a:gd name="T12" fmla="*/ 12 w 27"/>
                              <a:gd name="T13" fmla="*/ 40 h 45"/>
                              <a:gd name="T14" fmla="*/ 7 w 27"/>
                              <a:gd name="T15" fmla="*/ 35 h 45"/>
                              <a:gd name="T16" fmla="*/ 4 w 27"/>
                              <a:gd name="T17" fmla="*/ 27 h 45"/>
                              <a:gd name="T18" fmla="*/ 0 w 27"/>
                              <a:gd name="T19" fmla="*/ 22 h 45"/>
                              <a:gd name="T20" fmla="*/ 0 w 27"/>
                              <a:gd name="T21" fmla="*/ 15 h 45"/>
                              <a:gd name="T22" fmla="*/ 0 w 27"/>
                              <a:gd name="T23" fmla="*/ 7 h 45"/>
                              <a:gd name="T24" fmla="*/ 2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4" y="7"/>
                                </a:lnTo>
                                <a:lnTo>
                                  <a:pt x="24" y="20"/>
                                </a:lnTo>
                                <a:lnTo>
                                  <a:pt x="27" y="32"/>
                                </a:lnTo>
                                <a:lnTo>
                                  <a:pt x="24" y="45"/>
                                </a:lnTo>
                                <a:lnTo>
                                  <a:pt x="19" y="42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4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9"/>
                        <wps:cNvSpPr>
                          <a:spLocks noEditPoints="1"/>
                        </wps:cNvSpPr>
                        <wps:spPr bwMode="auto">
                          <a:xfrm>
                            <a:off x="6568" y="549"/>
                            <a:ext cx="55" cy="97"/>
                          </a:xfrm>
                          <a:custGeom>
                            <a:avLst/>
                            <a:gdLst>
                              <a:gd name="T0" fmla="*/ 30 w 55"/>
                              <a:gd name="T1" fmla="*/ 50 h 97"/>
                              <a:gd name="T2" fmla="*/ 0 w 55"/>
                              <a:gd name="T3" fmla="*/ 0 h 97"/>
                              <a:gd name="T4" fmla="*/ 30 w 55"/>
                              <a:gd name="T5" fmla="*/ 50 h 97"/>
                              <a:gd name="T6" fmla="*/ 30 w 55"/>
                              <a:gd name="T7" fmla="*/ 50 h 97"/>
                              <a:gd name="T8" fmla="*/ 42 w 55"/>
                              <a:gd name="T9" fmla="*/ 60 h 97"/>
                              <a:gd name="T10" fmla="*/ 50 w 55"/>
                              <a:gd name="T11" fmla="*/ 70 h 97"/>
                              <a:gd name="T12" fmla="*/ 55 w 55"/>
                              <a:gd name="T13" fmla="*/ 82 h 97"/>
                              <a:gd name="T14" fmla="*/ 52 w 55"/>
                              <a:gd name="T15" fmla="*/ 97 h 97"/>
                              <a:gd name="T16" fmla="*/ 45 w 55"/>
                              <a:gd name="T17" fmla="*/ 95 h 97"/>
                              <a:gd name="T18" fmla="*/ 40 w 55"/>
                              <a:gd name="T19" fmla="*/ 90 h 97"/>
                              <a:gd name="T20" fmla="*/ 35 w 55"/>
                              <a:gd name="T21" fmla="*/ 85 h 97"/>
                              <a:gd name="T22" fmla="*/ 30 w 55"/>
                              <a:gd name="T23" fmla="*/ 80 h 97"/>
                              <a:gd name="T24" fmla="*/ 27 w 55"/>
                              <a:gd name="T25" fmla="*/ 72 h 97"/>
                              <a:gd name="T26" fmla="*/ 27 w 55"/>
                              <a:gd name="T27" fmla="*/ 65 h 97"/>
                              <a:gd name="T28" fmla="*/ 27 w 55"/>
                              <a:gd name="T29" fmla="*/ 57 h 97"/>
                              <a:gd name="T30" fmla="*/ 30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7"/>
                                </a:lnTo>
                                <a:lnTo>
                                  <a:pt x="45" y="95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30"/>
                        <wps:cNvSpPr>
                          <a:spLocks/>
                        </wps:cNvSpPr>
                        <wps:spPr bwMode="auto">
                          <a:xfrm>
                            <a:off x="6568" y="549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1"/>
                        <wps:cNvSpPr>
                          <a:spLocks/>
                        </wps:cNvSpPr>
                        <wps:spPr bwMode="auto">
                          <a:xfrm>
                            <a:off x="6595" y="599"/>
                            <a:ext cx="28" cy="47"/>
                          </a:xfrm>
                          <a:custGeom>
                            <a:avLst/>
                            <a:gdLst>
                              <a:gd name="T0" fmla="*/ 3 w 28"/>
                              <a:gd name="T1" fmla="*/ 0 h 47"/>
                              <a:gd name="T2" fmla="*/ 15 w 28"/>
                              <a:gd name="T3" fmla="*/ 10 h 47"/>
                              <a:gd name="T4" fmla="*/ 23 w 28"/>
                              <a:gd name="T5" fmla="*/ 20 h 47"/>
                              <a:gd name="T6" fmla="*/ 28 w 28"/>
                              <a:gd name="T7" fmla="*/ 32 h 47"/>
                              <a:gd name="T8" fmla="*/ 25 w 28"/>
                              <a:gd name="T9" fmla="*/ 47 h 47"/>
                              <a:gd name="T10" fmla="*/ 18 w 28"/>
                              <a:gd name="T11" fmla="*/ 45 h 47"/>
                              <a:gd name="T12" fmla="*/ 13 w 28"/>
                              <a:gd name="T13" fmla="*/ 40 h 47"/>
                              <a:gd name="T14" fmla="*/ 8 w 28"/>
                              <a:gd name="T15" fmla="*/ 35 h 47"/>
                              <a:gd name="T16" fmla="*/ 3 w 28"/>
                              <a:gd name="T17" fmla="*/ 30 h 47"/>
                              <a:gd name="T18" fmla="*/ 0 w 28"/>
                              <a:gd name="T19" fmla="*/ 22 h 47"/>
                              <a:gd name="T20" fmla="*/ 0 w 28"/>
                              <a:gd name="T21" fmla="*/ 15 h 47"/>
                              <a:gd name="T22" fmla="*/ 0 w 28"/>
                              <a:gd name="T23" fmla="*/ 7 h 47"/>
                              <a:gd name="T24" fmla="*/ 3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3" y="20"/>
                                </a:lnTo>
                                <a:lnTo>
                                  <a:pt x="28" y="32"/>
                                </a:lnTo>
                                <a:lnTo>
                                  <a:pt x="25" y="47"/>
                                </a:lnTo>
                                <a:lnTo>
                                  <a:pt x="18" y="45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2"/>
                        <wps:cNvSpPr>
                          <a:spLocks noEditPoints="1"/>
                        </wps:cNvSpPr>
                        <wps:spPr bwMode="auto">
                          <a:xfrm>
                            <a:off x="6456" y="489"/>
                            <a:ext cx="75" cy="85"/>
                          </a:xfrm>
                          <a:custGeom>
                            <a:avLst/>
                            <a:gdLst>
                              <a:gd name="T0" fmla="*/ 50 w 75"/>
                              <a:gd name="T1" fmla="*/ 40 h 85"/>
                              <a:gd name="T2" fmla="*/ 0 w 75"/>
                              <a:gd name="T3" fmla="*/ 0 h 85"/>
                              <a:gd name="T4" fmla="*/ 50 w 75"/>
                              <a:gd name="T5" fmla="*/ 40 h 85"/>
                              <a:gd name="T6" fmla="*/ 50 w 75"/>
                              <a:gd name="T7" fmla="*/ 40 h 85"/>
                              <a:gd name="T8" fmla="*/ 62 w 75"/>
                              <a:gd name="T9" fmla="*/ 50 h 85"/>
                              <a:gd name="T10" fmla="*/ 72 w 75"/>
                              <a:gd name="T11" fmla="*/ 60 h 85"/>
                              <a:gd name="T12" fmla="*/ 75 w 75"/>
                              <a:gd name="T13" fmla="*/ 65 h 85"/>
                              <a:gd name="T14" fmla="*/ 75 w 75"/>
                              <a:gd name="T15" fmla="*/ 72 h 85"/>
                              <a:gd name="T16" fmla="*/ 75 w 75"/>
                              <a:gd name="T17" fmla="*/ 77 h 85"/>
                              <a:gd name="T18" fmla="*/ 72 w 75"/>
                              <a:gd name="T19" fmla="*/ 85 h 85"/>
                              <a:gd name="T20" fmla="*/ 65 w 75"/>
                              <a:gd name="T21" fmla="*/ 82 h 85"/>
                              <a:gd name="T22" fmla="*/ 60 w 75"/>
                              <a:gd name="T23" fmla="*/ 80 h 85"/>
                              <a:gd name="T24" fmla="*/ 55 w 75"/>
                              <a:gd name="T25" fmla="*/ 75 h 85"/>
                              <a:gd name="T26" fmla="*/ 50 w 75"/>
                              <a:gd name="T27" fmla="*/ 70 h 85"/>
                              <a:gd name="T28" fmla="*/ 47 w 75"/>
                              <a:gd name="T29" fmla="*/ 62 h 85"/>
                              <a:gd name="T30" fmla="*/ 45 w 75"/>
                              <a:gd name="T31" fmla="*/ 55 h 85"/>
                              <a:gd name="T32" fmla="*/ 47 w 75"/>
                              <a:gd name="T33" fmla="*/ 47 h 85"/>
                              <a:gd name="T34" fmla="*/ 50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  <a:moveTo>
                                  <a:pt x="50" y="40"/>
                                </a:moveTo>
                                <a:lnTo>
                                  <a:pt x="62" y="50"/>
                                </a:lnTo>
                                <a:lnTo>
                                  <a:pt x="72" y="60"/>
                                </a:lnTo>
                                <a:lnTo>
                                  <a:pt x="75" y="65"/>
                                </a:lnTo>
                                <a:lnTo>
                                  <a:pt x="75" y="72"/>
                                </a:lnTo>
                                <a:lnTo>
                                  <a:pt x="75" y="77"/>
                                </a:lnTo>
                                <a:lnTo>
                                  <a:pt x="72" y="85"/>
                                </a:lnTo>
                                <a:lnTo>
                                  <a:pt x="65" y="82"/>
                                </a:lnTo>
                                <a:lnTo>
                                  <a:pt x="60" y="80"/>
                                </a:lnTo>
                                <a:lnTo>
                                  <a:pt x="55" y="75"/>
                                </a:lnTo>
                                <a:lnTo>
                                  <a:pt x="50" y="70"/>
                                </a:lnTo>
                                <a:lnTo>
                                  <a:pt x="47" y="62"/>
                                </a:lnTo>
                                <a:lnTo>
                                  <a:pt x="45" y="55"/>
                                </a:lnTo>
                                <a:lnTo>
                                  <a:pt x="47" y="47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3"/>
                        <wps:cNvSpPr>
                          <a:spLocks/>
                        </wps:cNvSpPr>
                        <wps:spPr bwMode="auto">
                          <a:xfrm>
                            <a:off x="6456" y="489"/>
                            <a:ext cx="50" cy="40"/>
                          </a:xfrm>
                          <a:custGeom>
                            <a:avLst/>
                            <a:gdLst>
                              <a:gd name="T0" fmla="*/ 50 w 50"/>
                              <a:gd name="T1" fmla="*/ 40 h 40"/>
                              <a:gd name="T2" fmla="*/ 0 w 50"/>
                              <a:gd name="T3" fmla="*/ 0 h 40"/>
                              <a:gd name="T4" fmla="*/ 5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4"/>
                        <wps:cNvSpPr>
                          <a:spLocks/>
                        </wps:cNvSpPr>
                        <wps:spPr bwMode="auto">
                          <a:xfrm>
                            <a:off x="6501" y="52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5"/>
                        <wps:cNvSpPr>
                          <a:spLocks noEditPoints="1"/>
                        </wps:cNvSpPr>
                        <wps:spPr bwMode="auto">
                          <a:xfrm>
                            <a:off x="6429" y="461"/>
                            <a:ext cx="69" cy="95"/>
                          </a:xfrm>
                          <a:custGeom>
                            <a:avLst/>
                            <a:gdLst>
                              <a:gd name="T0" fmla="*/ 45 w 69"/>
                              <a:gd name="T1" fmla="*/ 50 h 95"/>
                              <a:gd name="T2" fmla="*/ 0 w 69"/>
                              <a:gd name="T3" fmla="*/ 0 h 95"/>
                              <a:gd name="T4" fmla="*/ 45 w 69"/>
                              <a:gd name="T5" fmla="*/ 50 h 95"/>
                              <a:gd name="T6" fmla="*/ 45 w 69"/>
                              <a:gd name="T7" fmla="*/ 50 h 95"/>
                              <a:gd name="T8" fmla="*/ 59 w 69"/>
                              <a:gd name="T9" fmla="*/ 58 h 95"/>
                              <a:gd name="T10" fmla="*/ 67 w 69"/>
                              <a:gd name="T11" fmla="*/ 68 h 95"/>
                              <a:gd name="T12" fmla="*/ 69 w 69"/>
                              <a:gd name="T13" fmla="*/ 75 h 95"/>
                              <a:gd name="T14" fmla="*/ 69 w 69"/>
                              <a:gd name="T15" fmla="*/ 80 h 95"/>
                              <a:gd name="T16" fmla="*/ 69 w 69"/>
                              <a:gd name="T17" fmla="*/ 88 h 95"/>
                              <a:gd name="T18" fmla="*/ 69 w 69"/>
                              <a:gd name="T19" fmla="*/ 95 h 95"/>
                              <a:gd name="T20" fmla="*/ 62 w 69"/>
                              <a:gd name="T21" fmla="*/ 93 h 95"/>
                              <a:gd name="T22" fmla="*/ 55 w 69"/>
                              <a:gd name="T23" fmla="*/ 88 h 95"/>
                              <a:gd name="T24" fmla="*/ 50 w 69"/>
                              <a:gd name="T25" fmla="*/ 85 h 95"/>
                              <a:gd name="T26" fmla="*/ 45 w 69"/>
                              <a:gd name="T27" fmla="*/ 78 h 95"/>
                              <a:gd name="T28" fmla="*/ 42 w 69"/>
                              <a:gd name="T29" fmla="*/ 73 h 95"/>
                              <a:gd name="T30" fmla="*/ 42 w 69"/>
                              <a:gd name="T31" fmla="*/ 65 h 95"/>
                              <a:gd name="T32" fmla="*/ 42 w 69"/>
                              <a:gd name="T33" fmla="*/ 58 h 95"/>
                              <a:gd name="T34" fmla="*/ 45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  <a:moveTo>
                                  <a:pt x="45" y="50"/>
                                </a:moveTo>
                                <a:lnTo>
                                  <a:pt x="59" y="58"/>
                                </a:lnTo>
                                <a:lnTo>
                                  <a:pt x="67" y="68"/>
                                </a:lnTo>
                                <a:lnTo>
                                  <a:pt x="69" y="75"/>
                                </a:lnTo>
                                <a:lnTo>
                                  <a:pt x="69" y="80"/>
                                </a:lnTo>
                                <a:lnTo>
                                  <a:pt x="69" y="88"/>
                                </a:lnTo>
                                <a:lnTo>
                                  <a:pt x="69" y="95"/>
                                </a:lnTo>
                                <a:lnTo>
                                  <a:pt x="62" y="93"/>
                                </a:lnTo>
                                <a:lnTo>
                                  <a:pt x="55" y="88"/>
                                </a:lnTo>
                                <a:lnTo>
                                  <a:pt x="50" y="85"/>
                                </a:lnTo>
                                <a:lnTo>
                                  <a:pt x="45" y="78"/>
                                </a:lnTo>
                                <a:lnTo>
                                  <a:pt x="42" y="73"/>
                                </a:lnTo>
                                <a:lnTo>
                                  <a:pt x="42" y="65"/>
                                </a:lnTo>
                                <a:lnTo>
                                  <a:pt x="42" y="58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6"/>
                        <wps:cNvSpPr>
                          <a:spLocks/>
                        </wps:cNvSpPr>
                        <wps:spPr bwMode="auto">
                          <a:xfrm>
                            <a:off x="6429" y="461"/>
                            <a:ext cx="45" cy="50"/>
                          </a:xfrm>
                          <a:custGeom>
                            <a:avLst/>
                            <a:gdLst>
                              <a:gd name="T0" fmla="*/ 45 w 45"/>
                              <a:gd name="T1" fmla="*/ 50 h 50"/>
                              <a:gd name="T2" fmla="*/ 0 w 45"/>
                              <a:gd name="T3" fmla="*/ 0 h 50"/>
                              <a:gd name="T4" fmla="*/ 45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7"/>
                        <wps:cNvSpPr>
                          <a:spLocks/>
                        </wps:cNvSpPr>
                        <wps:spPr bwMode="auto">
                          <a:xfrm>
                            <a:off x="6471" y="511"/>
                            <a:ext cx="27" cy="45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5"/>
                              <a:gd name="T2" fmla="*/ 17 w 27"/>
                              <a:gd name="T3" fmla="*/ 8 h 45"/>
                              <a:gd name="T4" fmla="*/ 25 w 27"/>
                              <a:gd name="T5" fmla="*/ 18 h 45"/>
                              <a:gd name="T6" fmla="*/ 27 w 27"/>
                              <a:gd name="T7" fmla="*/ 25 h 45"/>
                              <a:gd name="T8" fmla="*/ 27 w 27"/>
                              <a:gd name="T9" fmla="*/ 30 h 45"/>
                              <a:gd name="T10" fmla="*/ 27 w 27"/>
                              <a:gd name="T11" fmla="*/ 38 h 45"/>
                              <a:gd name="T12" fmla="*/ 27 w 27"/>
                              <a:gd name="T13" fmla="*/ 45 h 45"/>
                              <a:gd name="T14" fmla="*/ 20 w 27"/>
                              <a:gd name="T15" fmla="*/ 43 h 45"/>
                              <a:gd name="T16" fmla="*/ 13 w 27"/>
                              <a:gd name="T17" fmla="*/ 38 h 45"/>
                              <a:gd name="T18" fmla="*/ 8 w 27"/>
                              <a:gd name="T19" fmla="*/ 35 h 45"/>
                              <a:gd name="T20" fmla="*/ 3 w 27"/>
                              <a:gd name="T21" fmla="*/ 28 h 45"/>
                              <a:gd name="T22" fmla="*/ 0 w 27"/>
                              <a:gd name="T23" fmla="*/ 23 h 45"/>
                              <a:gd name="T24" fmla="*/ 0 w 27"/>
                              <a:gd name="T25" fmla="*/ 15 h 45"/>
                              <a:gd name="T26" fmla="*/ 0 w 27"/>
                              <a:gd name="T27" fmla="*/ 8 h 45"/>
                              <a:gd name="T28" fmla="*/ 3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3" y="0"/>
                                </a:moveTo>
                                <a:lnTo>
                                  <a:pt x="17" y="8"/>
                                </a:lnTo>
                                <a:lnTo>
                                  <a:pt x="25" y="18"/>
                                </a:lnTo>
                                <a:lnTo>
                                  <a:pt x="27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3" y="38"/>
                                </a:lnTo>
                                <a:lnTo>
                                  <a:pt x="8" y="35"/>
                                </a:lnTo>
                                <a:lnTo>
                                  <a:pt x="3" y="28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8"/>
                        <wps:cNvSpPr>
                          <a:spLocks noEditPoints="1"/>
                        </wps:cNvSpPr>
                        <wps:spPr bwMode="auto">
                          <a:xfrm>
                            <a:off x="6404" y="449"/>
                            <a:ext cx="67" cy="90"/>
                          </a:xfrm>
                          <a:custGeom>
                            <a:avLst/>
                            <a:gdLst>
                              <a:gd name="T0" fmla="*/ 42 w 67"/>
                              <a:gd name="T1" fmla="*/ 45 h 90"/>
                              <a:gd name="T2" fmla="*/ 0 w 67"/>
                              <a:gd name="T3" fmla="*/ 0 h 90"/>
                              <a:gd name="T4" fmla="*/ 42 w 67"/>
                              <a:gd name="T5" fmla="*/ 45 h 90"/>
                              <a:gd name="T6" fmla="*/ 42 w 67"/>
                              <a:gd name="T7" fmla="*/ 45 h 90"/>
                              <a:gd name="T8" fmla="*/ 55 w 67"/>
                              <a:gd name="T9" fmla="*/ 52 h 90"/>
                              <a:gd name="T10" fmla="*/ 65 w 67"/>
                              <a:gd name="T11" fmla="*/ 62 h 90"/>
                              <a:gd name="T12" fmla="*/ 67 w 67"/>
                              <a:gd name="T13" fmla="*/ 67 h 90"/>
                              <a:gd name="T14" fmla="*/ 67 w 67"/>
                              <a:gd name="T15" fmla="*/ 75 h 90"/>
                              <a:gd name="T16" fmla="*/ 67 w 67"/>
                              <a:gd name="T17" fmla="*/ 82 h 90"/>
                              <a:gd name="T18" fmla="*/ 67 w 67"/>
                              <a:gd name="T19" fmla="*/ 90 h 90"/>
                              <a:gd name="T20" fmla="*/ 60 w 67"/>
                              <a:gd name="T21" fmla="*/ 87 h 90"/>
                              <a:gd name="T22" fmla="*/ 52 w 67"/>
                              <a:gd name="T23" fmla="*/ 82 h 90"/>
                              <a:gd name="T24" fmla="*/ 47 w 67"/>
                              <a:gd name="T25" fmla="*/ 80 h 90"/>
                              <a:gd name="T26" fmla="*/ 42 w 67"/>
                              <a:gd name="T27" fmla="*/ 72 h 90"/>
                              <a:gd name="T28" fmla="*/ 40 w 67"/>
                              <a:gd name="T29" fmla="*/ 67 h 90"/>
                              <a:gd name="T30" fmla="*/ 37 w 67"/>
                              <a:gd name="T31" fmla="*/ 60 h 90"/>
                              <a:gd name="T32" fmla="*/ 37 w 67"/>
                              <a:gd name="T33" fmla="*/ 52 h 90"/>
                              <a:gd name="T34" fmla="*/ 42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55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67" y="75"/>
                                </a:lnTo>
                                <a:lnTo>
                                  <a:pt x="67" y="82"/>
                                </a:lnTo>
                                <a:lnTo>
                                  <a:pt x="67" y="90"/>
                                </a:lnTo>
                                <a:lnTo>
                                  <a:pt x="60" y="87"/>
                                </a:lnTo>
                                <a:lnTo>
                                  <a:pt x="52" y="82"/>
                                </a:lnTo>
                                <a:lnTo>
                                  <a:pt x="47" y="80"/>
                                </a:lnTo>
                                <a:lnTo>
                                  <a:pt x="42" y="72"/>
                                </a:lnTo>
                                <a:lnTo>
                                  <a:pt x="40" y="67"/>
                                </a:lnTo>
                                <a:lnTo>
                                  <a:pt x="37" y="60"/>
                                </a:lnTo>
                                <a:lnTo>
                                  <a:pt x="37" y="52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9"/>
                        <wps:cNvSpPr>
                          <a:spLocks/>
                        </wps:cNvSpPr>
                        <wps:spPr bwMode="auto">
                          <a:xfrm>
                            <a:off x="6404" y="44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40"/>
                        <wps:cNvSpPr>
                          <a:spLocks/>
                        </wps:cNvSpPr>
                        <wps:spPr bwMode="auto">
                          <a:xfrm>
                            <a:off x="6441" y="494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17 h 45"/>
                              <a:gd name="T6" fmla="*/ 30 w 30"/>
                              <a:gd name="T7" fmla="*/ 22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30 w 30"/>
                              <a:gd name="T13" fmla="*/ 45 h 45"/>
                              <a:gd name="T14" fmla="*/ 23 w 30"/>
                              <a:gd name="T15" fmla="*/ 42 h 45"/>
                              <a:gd name="T16" fmla="*/ 15 w 30"/>
                              <a:gd name="T17" fmla="*/ 37 h 45"/>
                              <a:gd name="T18" fmla="*/ 10 w 30"/>
                              <a:gd name="T19" fmla="*/ 35 h 45"/>
                              <a:gd name="T20" fmla="*/ 5 w 30"/>
                              <a:gd name="T21" fmla="*/ 27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17"/>
                                </a:lnTo>
                                <a:lnTo>
                                  <a:pt x="30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30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7"/>
                                </a:lnTo>
                                <a:lnTo>
                                  <a:pt x="10" y="35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1"/>
                        <wps:cNvSpPr>
                          <a:spLocks noEditPoints="1"/>
                        </wps:cNvSpPr>
                        <wps:spPr bwMode="auto">
                          <a:xfrm>
                            <a:off x="6359" y="434"/>
                            <a:ext cx="77" cy="82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2"/>
                              <a:gd name="T2" fmla="*/ 0 w 77"/>
                              <a:gd name="T3" fmla="*/ 0 h 82"/>
                              <a:gd name="T4" fmla="*/ 52 w 77"/>
                              <a:gd name="T5" fmla="*/ 40 h 82"/>
                              <a:gd name="T6" fmla="*/ 52 w 77"/>
                              <a:gd name="T7" fmla="*/ 37 h 82"/>
                              <a:gd name="T8" fmla="*/ 65 w 77"/>
                              <a:gd name="T9" fmla="*/ 47 h 82"/>
                              <a:gd name="T10" fmla="*/ 75 w 77"/>
                              <a:gd name="T11" fmla="*/ 57 h 82"/>
                              <a:gd name="T12" fmla="*/ 77 w 77"/>
                              <a:gd name="T13" fmla="*/ 62 h 82"/>
                              <a:gd name="T14" fmla="*/ 77 w 77"/>
                              <a:gd name="T15" fmla="*/ 70 h 82"/>
                              <a:gd name="T16" fmla="*/ 77 w 77"/>
                              <a:gd name="T17" fmla="*/ 75 h 82"/>
                              <a:gd name="T18" fmla="*/ 77 w 77"/>
                              <a:gd name="T19" fmla="*/ 82 h 82"/>
                              <a:gd name="T20" fmla="*/ 70 w 77"/>
                              <a:gd name="T21" fmla="*/ 82 h 82"/>
                              <a:gd name="T22" fmla="*/ 62 w 77"/>
                              <a:gd name="T23" fmla="*/ 77 h 82"/>
                              <a:gd name="T24" fmla="*/ 57 w 77"/>
                              <a:gd name="T25" fmla="*/ 72 h 82"/>
                              <a:gd name="T26" fmla="*/ 52 w 77"/>
                              <a:gd name="T27" fmla="*/ 67 h 82"/>
                              <a:gd name="T28" fmla="*/ 50 w 77"/>
                              <a:gd name="T29" fmla="*/ 60 h 82"/>
                              <a:gd name="T30" fmla="*/ 47 w 77"/>
                              <a:gd name="T31" fmla="*/ 55 h 82"/>
                              <a:gd name="T32" fmla="*/ 50 w 77"/>
                              <a:gd name="T33" fmla="*/ 47 h 82"/>
                              <a:gd name="T34" fmla="*/ 52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37"/>
                                </a:moveTo>
                                <a:lnTo>
                                  <a:pt x="65" y="47"/>
                                </a:lnTo>
                                <a:lnTo>
                                  <a:pt x="75" y="57"/>
                                </a:lnTo>
                                <a:lnTo>
                                  <a:pt x="77" y="62"/>
                                </a:lnTo>
                                <a:lnTo>
                                  <a:pt x="77" y="70"/>
                                </a:lnTo>
                                <a:lnTo>
                                  <a:pt x="77" y="75"/>
                                </a:lnTo>
                                <a:lnTo>
                                  <a:pt x="77" y="82"/>
                                </a:lnTo>
                                <a:lnTo>
                                  <a:pt x="70" y="82"/>
                                </a:lnTo>
                                <a:lnTo>
                                  <a:pt x="62" y="77"/>
                                </a:lnTo>
                                <a:lnTo>
                                  <a:pt x="57" y="72"/>
                                </a:lnTo>
                                <a:lnTo>
                                  <a:pt x="52" y="67"/>
                                </a:lnTo>
                                <a:lnTo>
                                  <a:pt x="50" y="60"/>
                                </a:lnTo>
                                <a:lnTo>
                                  <a:pt x="47" y="55"/>
                                </a:lnTo>
                                <a:lnTo>
                                  <a:pt x="50" y="47"/>
                                </a:lnTo>
                                <a:lnTo>
                                  <a:pt x="5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2"/>
                        <wps:cNvSpPr>
                          <a:spLocks/>
                        </wps:cNvSpPr>
                        <wps:spPr bwMode="auto">
                          <a:xfrm>
                            <a:off x="6359" y="434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3"/>
                        <wps:cNvSpPr>
                          <a:spLocks/>
                        </wps:cNvSpPr>
                        <wps:spPr bwMode="auto">
                          <a:xfrm>
                            <a:off x="6406" y="47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8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3 w 30"/>
                              <a:gd name="T15" fmla="*/ 45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8 h 45"/>
                              <a:gd name="T26" fmla="*/ 3 w 30"/>
                              <a:gd name="T27" fmla="*/ 10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8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3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8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4"/>
                        <wps:cNvSpPr>
                          <a:spLocks noEditPoints="1"/>
                        </wps:cNvSpPr>
                        <wps:spPr bwMode="auto">
                          <a:xfrm>
                            <a:off x="6312" y="426"/>
                            <a:ext cx="97" cy="75"/>
                          </a:xfrm>
                          <a:custGeom>
                            <a:avLst/>
                            <a:gdLst>
                              <a:gd name="T0" fmla="*/ 62 w 97"/>
                              <a:gd name="T1" fmla="*/ 35 h 75"/>
                              <a:gd name="T2" fmla="*/ 0 w 97"/>
                              <a:gd name="T3" fmla="*/ 0 h 75"/>
                              <a:gd name="T4" fmla="*/ 62 w 97"/>
                              <a:gd name="T5" fmla="*/ 35 h 75"/>
                              <a:gd name="T6" fmla="*/ 62 w 97"/>
                              <a:gd name="T7" fmla="*/ 35 h 75"/>
                              <a:gd name="T8" fmla="*/ 77 w 97"/>
                              <a:gd name="T9" fmla="*/ 43 h 75"/>
                              <a:gd name="T10" fmla="*/ 90 w 97"/>
                              <a:gd name="T11" fmla="*/ 53 h 75"/>
                              <a:gd name="T12" fmla="*/ 92 w 97"/>
                              <a:gd name="T13" fmla="*/ 58 h 75"/>
                              <a:gd name="T14" fmla="*/ 94 w 97"/>
                              <a:gd name="T15" fmla="*/ 63 h 75"/>
                              <a:gd name="T16" fmla="*/ 97 w 97"/>
                              <a:gd name="T17" fmla="*/ 70 h 75"/>
                              <a:gd name="T18" fmla="*/ 97 w 97"/>
                              <a:gd name="T19" fmla="*/ 75 h 75"/>
                              <a:gd name="T20" fmla="*/ 87 w 97"/>
                              <a:gd name="T21" fmla="*/ 75 h 75"/>
                              <a:gd name="T22" fmla="*/ 80 w 97"/>
                              <a:gd name="T23" fmla="*/ 73 h 75"/>
                              <a:gd name="T24" fmla="*/ 72 w 97"/>
                              <a:gd name="T25" fmla="*/ 68 h 75"/>
                              <a:gd name="T26" fmla="*/ 67 w 97"/>
                              <a:gd name="T27" fmla="*/ 63 h 75"/>
                              <a:gd name="T28" fmla="*/ 62 w 97"/>
                              <a:gd name="T29" fmla="*/ 55 h 75"/>
                              <a:gd name="T30" fmla="*/ 60 w 97"/>
                              <a:gd name="T31" fmla="*/ 50 h 75"/>
                              <a:gd name="T32" fmla="*/ 60 w 97"/>
                              <a:gd name="T33" fmla="*/ 43 h 75"/>
                              <a:gd name="T34" fmla="*/ 62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  <a:moveTo>
                                  <a:pt x="62" y="35"/>
                                </a:moveTo>
                                <a:lnTo>
                                  <a:pt x="77" y="43"/>
                                </a:lnTo>
                                <a:lnTo>
                                  <a:pt x="90" y="53"/>
                                </a:lnTo>
                                <a:lnTo>
                                  <a:pt x="92" y="58"/>
                                </a:lnTo>
                                <a:lnTo>
                                  <a:pt x="94" y="63"/>
                                </a:lnTo>
                                <a:lnTo>
                                  <a:pt x="97" y="70"/>
                                </a:lnTo>
                                <a:lnTo>
                                  <a:pt x="97" y="75"/>
                                </a:lnTo>
                                <a:lnTo>
                                  <a:pt x="87" y="75"/>
                                </a:lnTo>
                                <a:lnTo>
                                  <a:pt x="80" y="73"/>
                                </a:lnTo>
                                <a:lnTo>
                                  <a:pt x="72" y="68"/>
                                </a:lnTo>
                                <a:lnTo>
                                  <a:pt x="67" y="63"/>
                                </a:lnTo>
                                <a:lnTo>
                                  <a:pt x="62" y="55"/>
                                </a:lnTo>
                                <a:lnTo>
                                  <a:pt x="60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5"/>
                        <wps:cNvSpPr>
                          <a:spLocks/>
                        </wps:cNvSpPr>
                        <wps:spPr bwMode="auto">
                          <a:xfrm>
                            <a:off x="6312" y="426"/>
                            <a:ext cx="62" cy="35"/>
                          </a:xfrm>
                          <a:custGeom>
                            <a:avLst/>
                            <a:gdLst>
                              <a:gd name="T0" fmla="*/ 62 w 62"/>
                              <a:gd name="T1" fmla="*/ 35 h 35"/>
                              <a:gd name="T2" fmla="*/ 0 w 62"/>
                              <a:gd name="T3" fmla="*/ 0 h 35"/>
                              <a:gd name="T4" fmla="*/ 62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6"/>
                        <wps:cNvSpPr>
                          <a:spLocks/>
                        </wps:cNvSpPr>
                        <wps:spPr bwMode="auto">
                          <a:xfrm>
                            <a:off x="6372" y="461"/>
                            <a:ext cx="37" cy="40"/>
                          </a:xfrm>
                          <a:custGeom>
                            <a:avLst/>
                            <a:gdLst>
                              <a:gd name="T0" fmla="*/ 2 w 37"/>
                              <a:gd name="T1" fmla="*/ 0 h 40"/>
                              <a:gd name="T2" fmla="*/ 17 w 37"/>
                              <a:gd name="T3" fmla="*/ 8 h 40"/>
                              <a:gd name="T4" fmla="*/ 30 w 37"/>
                              <a:gd name="T5" fmla="*/ 18 h 40"/>
                              <a:gd name="T6" fmla="*/ 32 w 37"/>
                              <a:gd name="T7" fmla="*/ 23 h 40"/>
                              <a:gd name="T8" fmla="*/ 34 w 37"/>
                              <a:gd name="T9" fmla="*/ 28 h 40"/>
                              <a:gd name="T10" fmla="*/ 37 w 37"/>
                              <a:gd name="T11" fmla="*/ 35 h 40"/>
                              <a:gd name="T12" fmla="*/ 37 w 37"/>
                              <a:gd name="T13" fmla="*/ 40 h 40"/>
                              <a:gd name="T14" fmla="*/ 27 w 37"/>
                              <a:gd name="T15" fmla="*/ 40 h 40"/>
                              <a:gd name="T16" fmla="*/ 20 w 37"/>
                              <a:gd name="T17" fmla="*/ 38 h 40"/>
                              <a:gd name="T18" fmla="*/ 12 w 37"/>
                              <a:gd name="T19" fmla="*/ 33 h 40"/>
                              <a:gd name="T20" fmla="*/ 7 w 37"/>
                              <a:gd name="T21" fmla="*/ 28 h 40"/>
                              <a:gd name="T22" fmla="*/ 2 w 37"/>
                              <a:gd name="T23" fmla="*/ 20 h 40"/>
                              <a:gd name="T24" fmla="*/ 0 w 37"/>
                              <a:gd name="T25" fmla="*/ 15 h 40"/>
                              <a:gd name="T26" fmla="*/ 0 w 37"/>
                              <a:gd name="T27" fmla="*/ 8 h 40"/>
                              <a:gd name="T28" fmla="*/ 2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2" y="0"/>
                                </a:moveTo>
                                <a:lnTo>
                                  <a:pt x="17" y="8"/>
                                </a:lnTo>
                                <a:lnTo>
                                  <a:pt x="30" y="18"/>
                                </a:lnTo>
                                <a:lnTo>
                                  <a:pt x="32" y="23"/>
                                </a:lnTo>
                                <a:lnTo>
                                  <a:pt x="34" y="28"/>
                                </a:lnTo>
                                <a:lnTo>
                                  <a:pt x="37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0"/>
                                </a:lnTo>
                                <a:lnTo>
                                  <a:pt x="20" y="38"/>
                                </a:lnTo>
                                <a:lnTo>
                                  <a:pt x="12" y="33"/>
                                </a:lnTo>
                                <a:lnTo>
                                  <a:pt x="7" y="28"/>
                                </a:lnTo>
                                <a:lnTo>
                                  <a:pt x="2" y="20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7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8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9"/>
                        <wps:cNvSpPr>
                          <a:spLocks noEditPoints="1"/>
                        </wps:cNvSpPr>
                        <wps:spPr bwMode="auto">
                          <a:xfrm>
                            <a:off x="6444" y="574"/>
                            <a:ext cx="122" cy="30"/>
                          </a:xfrm>
                          <a:custGeom>
                            <a:avLst/>
                            <a:gdLst>
                              <a:gd name="T0" fmla="*/ 62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7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2 w 122"/>
                              <a:gd name="T13" fmla="*/ 30 h 30"/>
                              <a:gd name="T14" fmla="*/ 84 w 122"/>
                              <a:gd name="T15" fmla="*/ 30 h 30"/>
                              <a:gd name="T16" fmla="*/ 77 w 122"/>
                              <a:gd name="T17" fmla="*/ 27 h 30"/>
                              <a:gd name="T18" fmla="*/ 69 w 122"/>
                              <a:gd name="T19" fmla="*/ 25 h 30"/>
                              <a:gd name="T20" fmla="*/ 62 w 122"/>
                              <a:gd name="T21" fmla="*/ 20 h 30"/>
                              <a:gd name="T22" fmla="*/ 62 w 122"/>
                              <a:gd name="T23" fmla="*/ 20 h 30"/>
                              <a:gd name="T24" fmla="*/ 0 w 122"/>
                              <a:gd name="T25" fmla="*/ 0 h 30"/>
                              <a:gd name="T26" fmla="*/ 62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2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7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2" y="30"/>
                                </a:lnTo>
                                <a:lnTo>
                                  <a:pt x="84" y="30"/>
                                </a:lnTo>
                                <a:lnTo>
                                  <a:pt x="77" y="27"/>
                                </a:lnTo>
                                <a:lnTo>
                                  <a:pt x="69" y="25"/>
                                </a:lnTo>
                                <a:lnTo>
                                  <a:pt x="62" y="20"/>
                                </a:lnTo>
                                <a:close/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50"/>
                        <wps:cNvSpPr>
                          <a:spLocks/>
                        </wps:cNvSpPr>
                        <wps:spPr bwMode="auto">
                          <a:xfrm>
                            <a:off x="6506" y="589"/>
                            <a:ext cx="60" cy="15"/>
                          </a:xfrm>
                          <a:custGeom>
                            <a:avLst/>
                            <a:gdLst>
                              <a:gd name="T0" fmla="*/ 0 w 60"/>
                              <a:gd name="T1" fmla="*/ 5 h 15"/>
                              <a:gd name="T2" fmla="*/ 17 w 60"/>
                              <a:gd name="T3" fmla="*/ 0 h 15"/>
                              <a:gd name="T4" fmla="*/ 32 w 60"/>
                              <a:gd name="T5" fmla="*/ 0 h 15"/>
                              <a:gd name="T6" fmla="*/ 45 w 60"/>
                              <a:gd name="T7" fmla="*/ 2 h 15"/>
                              <a:gd name="T8" fmla="*/ 60 w 60"/>
                              <a:gd name="T9" fmla="*/ 10 h 15"/>
                              <a:gd name="T10" fmla="*/ 47 w 60"/>
                              <a:gd name="T11" fmla="*/ 15 h 15"/>
                              <a:gd name="T12" fmla="*/ 30 w 60"/>
                              <a:gd name="T13" fmla="*/ 15 h 15"/>
                              <a:gd name="T14" fmla="*/ 22 w 60"/>
                              <a:gd name="T15" fmla="*/ 15 h 15"/>
                              <a:gd name="T16" fmla="*/ 15 w 60"/>
                              <a:gd name="T17" fmla="*/ 12 h 15"/>
                              <a:gd name="T18" fmla="*/ 7 w 60"/>
                              <a:gd name="T19" fmla="*/ 10 h 15"/>
                              <a:gd name="T20" fmla="*/ 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2"/>
                                </a:lnTo>
                                <a:lnTo>
                                  <a:pt x="60" y="10"/>
                                </a:lnTo>
                                <a:lnTo>
                                  <a:pt x="47" y="15"/>
                                </a:lnTo>
                                <a:lnTo>
                                  <a:pt x="30" y="15"/>
                                </a:lnTo>
                                <a:lnTo>
                                  <a:pt x="22" y="15"/>
                                </a:lnTo>
                                <a:lnTo>
                                  <a:pt x="15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1"/>
                        <wps:cNvSpPr>
                          <a:spLocks/>
                        </wps:cNvSpPr>
                        <wps:spPr bwMode="auto">
                          <a:xfrm>
                            <a:off x="6444" y="574"/>
                            <a:ext cx="62" cy="20"/>
                          </a:xfrm>
                          <a:custGeom>
                            <a:avLst/>
                            <a:gdLst>
                              <a:gd name="T0" fmla="*/ 62 w 62"/>
                              <a:gd name="T1" fmla="*/ 20 h 20"/>
                              <a:gd name="T2" fmla="*/ 0 w 62"/>
                              <a:gd name="T3" fmla="*/ 0 h 20"/>
                              <a:gd name="T4" fmla="*/ 62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2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3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4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5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6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7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8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9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60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1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2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3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4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5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6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7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8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9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70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1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2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3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4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5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6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7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8"/>
                        <wps:cNvSpPr>
                          <a:spLocks noEditPoints="1"/>
                        </wps:cNvSpPr>
                        <wps:spPr bwMode="auto">
                          <a:xfrm>
                            <a:off x="6484" y="56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0 h 88"/>
                              <a:gd name="T10" fmla="*/ 69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0 h 88"/>
                              <a:gd name="T18" fmla="*/ 69 w 72"/>
                              <a:gd name="T19" fmla="*/ 88 h 88"/>
                              <a:gd name="T20" fmla="*/ 62 w 72"/>
                              <a:gd name="T21" fmla="*/ 85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4 w 72"/>
                              <a:gd name="T29" fmla="*/ 65 h 88"/>
                              <a:gd name="T30" fmla="*/ 42 w 72"/>
                              <a:gd name="T31" fmla="*/ 58 h 88"/>
                              <a:gd name="T32" fmla="*/ 44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0"/>
                                </a:lnTo>
                                <a:lnTo>
                                  <a:pt x="69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0"/>
                                </a:lnTo>
                                <a:lnTo>
                                  <a:pt x="69" y="88"/>
                                </a:lnTo>
                                <a:lnTo>
                                  <a:pt x="62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4" y="65"/>
                                </a:lnTo>
                                <a:lnTo>
                                  <a:pt x="42" y="58"/>
                                </a:lnTo>
                                <a:lnTo>
                                  <a:pt x="44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9"/>
                        <wps:cNvSpPr>
                          <a:spLocks/>
                        </wps:cNvSpPr>
                        <wps:spPr bwMode="auto">
                          <a:xfrm>
                            <a:off x="6484" y="56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80"/>
                        <wps:cNvSpPr>
                          <a:spLocks/>
                        </wps:cNvSpPr>
                        <wps:spPr bwMode="auto">
                          <a:xfrm>
                            <a:off x="6526" y="60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20 w 30"/>
                              <a:gd name="T3" fmla="*/ 7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20" y="7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1"/>
                        <wps:cNvSpPr>
                          <a:spLocks noEditPoints="1"/>
                        </wps:cNvSpPr>
                        <wps:spPr bwMode="auto">
                          <a:xfrm>
                            <a:off x="6531" y="586"/>
                            <a:ext cx="54" cy="97"/>
                          </a:xfrm>
                          <a:custGeom>
                            <a:avLst/>
                            <a:gdLst>
                              <a:gd name="T0" fmla="*/ 30 w 54"/>
                              <a:gd name="T1" fmla="*/ 53 h 97"/>
                              <a:gd name="T2" fmla="*/ 0 w 54"/>
                              <a:gd name="T3" fmla="*/ 0 h 97"/>
                              <a:gd name="T4" fmla="*/ 30 w 54"/>
                              <a:gd name="T5" fmla="*/ 53 h 97"/>
                              <a:gd name="T6" fmla="*/ 30 w 54"/>
                              <a:gd name="T7" fmla="*/ 50 h 97"/>
                              <a:gd name="T8" fmla="*/ 42 w 54"/>
                              <a:gd name="T9" fmla="*/ 60 h 97"/>
                              <a:gd name="T10" fmla="*/ 49 w 54"/>
                              <a:gd name="T11" fmla="*/ 70 h 97"/>
                              <a:gd name="T12" fmla="*/ 54 w 54"/>
                              <a:gd name="T13" fmla="*/ 82 h 97"/>
                              <a:gd name="T14" fmla="*/ 52 w 54"/>
                              <a:gd name="T15" fmla="*/ 97 h 97"/>
                              <a:gd name="T16" fmla="*/ 44 w 54"/>
                              <a:gd name="T17" fmla="*/ 95 h 97"/>
                              <a:gd name="T18" fmla="*/ 39 w 54"/>
                              <a:gd name="T19" fmla="*/ 90 h 97"/>
                              <a:gd name="T20" fmla="*/ 35 w 54"/>
                              <a:gd name="T21" fmla="*/ 85 h 97"/>
                              <a:gd name="T22" fmla="*/ 30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30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49" y="70"/>
                                </a:lnTo>
                                <a:lnTo>
                                  <a:pt x="54" y="82"/>
                                </a:lnTo>
                                <a:lnTo>
                                  <a:pt x="52" y="97"/>
                                </a:lnTo>
                                <a:lnTo>
                                  <a:pt x="44" y="95"/>
                                </a:lnTo>
                                <a:lnTo>
                                  <a:pt x="39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82"/>
                        <wps:cNvSpPr>
                          <a:spLocks/>
                        </wps:cNvSpPr>
                        <wps:spPr bwMode="auto">
                          <a:xfrm>
                            <a:off x="6531" y="586"/>
                            <a:ext cx="30" cy="53"/>
                          </a:xfrm>
                          <a:custGeom>
                            <a:avLst/>
                            <a:gdLst>
                              <a:gd name="T0" fmla="*/ 30 w 30"/>
                              <a:gd name="T1" fmla="*/ 53 h 53"/>
                              <a:gd name="T2" fmla="*/ 0 w 30"/>
                              <a:gd name="T3" fmla="*/ 0 h 53"/>
                              <a:gd name="T4" fmla="*/ 3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83"/>
                        <wps:cNvSpPr>
                          <a:spLocks/>
                        </wps:cNvSpPr>
                        <wps:spPr bwMode="auto">
                          <a:xfrm>
                            <a:off x="6558" y="636"/>
                            <a:ext cx="27" cy="47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7"/>
                              <a:gd name="T2" fmla="*/ 15 w 27"/>
                              <a:gd name="T3" fmla="*/ 10 h 47"/>
                              <a:gd name="T4" fmla="*/ 22 w 27"/>
                              <a:gd name="T5" fmla="*/ 20 h 47"/>
                              <a:gd name="T6" fmla="*/ 27 w 27"/>
                              <a:gd name="T7" fmla="*/ 32 h 47"/>
                              <a:gd name="T8" fmla="*/ 25 w 27"/>
                              <a:gd name="T9" fmla="*/ 47 h 47"/>
                              <a:gd name="T10" fmla="*/ 17 w 27"/>
                              <a:gd name="T11" fmla="*/ 45 h 47"/>
                              <a:gd name="T12" fmla="*/ 12 w 27"/>
                              <a:gd name="T13" fmla="*/ 40 h 47"/>
                              <a:gd name="T14" fmla="*/ 8 w 27"/>
                              <a:gd name="T15" fmla="*/ 35 h 47"/>
                              <a:gd name="T16" fmla="*/ 3 w 27"/>
                              <a:gd name="T17" fmla="*/ 30 h 47"/>
                              <a:gd name="T18" fmla="*/ 0 w 27"/>
                              <a:gd name="T19" fmla="*/ 23 h 47"/>
                              <a:gd name="T20" fmla="*/ 0 w 27"/>
                              <a:gd name="T21" fmla="*/ 15 h 47"/>
                              <a:gd name="T22" fmla="*/ 0 w 27"/>
                              <a:gd name="T23" fmla="*/ 8 h 47"/>
                              <a:gd name="T24" fmla="*/ 3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2" y="20"/>
                                </a:lnTo>
                                <a:lnTo>
                                  <a:pt x="27" y="32"/>
                                </a:lnTo>
                                <a:lnTo>
                                  <a:pt x="25" y="47"/>
                                </a:lnTo>
                                <a:lnTo>
                                  <a:pt x="17" y="45"/>
                                </a:lnTo>
                                <a:lnTo>
                                  <a:pt x="12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4"/>
                        <wps:cNvSpPr>
                          <a:spLocks noEditPoints="1"/>
                        </wps:cNvSpPr>
                        <wps:spPr bwMode="auto">
                          <a:xfrm>
                            <a:off x="6558" y="609"/>
                            <a:ext cx="55" cy="94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4"/>
                              <a:gd name="T2" fmla="*/ 0 w 55"/>
                              <a:gd name="T3" fmla="*/ 0 h 94"/>
                              <a:gd name="T4" fmla="*/ 32 w 55"/>
                              <a:gd name="T5" fmla="*/ 50 h 94"/>
                              <a:gd name="T6" fmla="*/ 32 w 55"/>
                              <a:gd name="T7" fmla="*/ 50 h 94"/>
                              <a:gd name="T8" fmla="*/ 45 w 55"/>
                              <a:gd name="T9" fmla="*/ 59 h 94"/>
                              <a:gd name="T10" fmla="*/ 52 w 55"/>
                              <a:gd name="T11" fmla="*/ 69 h 94"/>
                              <a:gd name="T12" fmla="*/ 55 w 55"/>
                              <a:gd name="T13" fmla="*/ 82 h 94"/>
                              <a:gd name="T14" fmla="*/ 55 w 55"/>
                              <a:gd name="T15" fmla="*/ 94 h 94"/>
                              <a:gd name="T16" fmla="*/ 47 w 55"/>
                              <a:gd name="T17" fmla="*/ 92 h 94"/>
                              <a:gd name="T18" fmla="*/ 42 w 55"/>
                              <a:gd name="T19" fmla="*/ 89 h 94"/>
                              <a:gd name="T20" fmla="*/ 37 w 55"/>
                              <a:gd name="T21" fmla="*/ 84 h 94"/>
                              <a:gd name="T22" fmla="*/ 32 w 55"/>
                              <a:gd name="T23" fmla="*/ 77 h 94"/>
                              <a:gd name="T24" fmla="*/ 30 w 55"/>
                              <a:gd name="T25" fmla="*/ 72 h 94"/>
                              <a:gd name="T26" fmla="*/ 27 w 55"/>
                              <a:gd name="T27" fmla="*/ 64 h 94"/>
                              <a:gd name="T28" fmla="*/ 30 w 55"/>
                              <a:gd name="T29" fmla="*/ 57 h 94"/>
                              <a:gd name="T30" fmla="*/ 32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2" y="50"/>
                                </a:moveTo>
                                <a:lnTo>
                                  <a:pt x="45" y="59"/>
                                </a:lnTo>
                                <a:lnTo>
                                  <a:pt x="52" y="69"/>
                                </a:lnTo>
                                <a:lnTo>
                                  <a:pt x="55" y="82"/>
                                </a:lnTo>
                                <a:lnTo>
                                  <a:pt x="55" y="94"/>
                                </a:lnTo>
                                <a:lnTo>
                                  <a:pt x="47" y="92"/>
                                </a:lnTo>
                                <a:lnTo>
                                  <a:pt x="42" y="89"/>
                                </a:lnTo>
                                <a:lnTo>
                                  <a:pt x="37" y="84"/>
                                </a:lnTo>
                                <a:lnTo>
                                  <a:pt x="32" y="77"/>
                                </a:lnTo>
                                <a:lnTo>
                                  <a:pt x="30" y="72"/>
                                </a:lnTo>
                                <a:lnTo>
                                  <a:pt x="27" y="64"/>
                                </a:lnTo>
                                <a:lnTo>
                                  <a:pt x="30" y="57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5"/>
                        <wps:cNvSpPr>
                          <a:spLocks/>
                        </wps:cNvSpPr>
                        <wps:spPr bwMode="auto">
                          <a:xfrm>
                            <a:off x="6558" y="60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6"/>
                        <wps:cNvSpPr>
                          <a:spLocks/>
                        </wps:cNvSpPr>
                        <wps:spPr bwMode="auto">
                          <a:xfrm>
                            <a:off x="6585" y="659"/>
                            <a:ext cx="28" cy="44"/>
                          </a:xfrm>
                          <a:custGeom>
                            <a:avLst/>
                            <a:gdLst>
                              <a:gd name="T0" fmla="*/ 5 w 28"/>
                              <a:gd name="T1" fmla="*/ 0 h 44"/>
                              <a:gd name="T2" fmla="*/ 18 w 28"/>
                              <a:gd name="T3" fmla="*/ 9 h 44"/>
                              <a:gd name="T4" fmla="*/ 25 w 28"/>
                              <a:gd name="T5" fmla="*/ 19 h 44"/>
                              <a:gd name="T6" fmla="*/ 28 w 28"/>
                              <a:gd name="T7" fmla="*/ 32 h 44"/>
                              <a:gd name="T8" fmla="*/ 28 w 28"/>
                              <a:gd name="T9" fmla="*/ 44 h 44"/>
                              <a:gd name="T10" fmla="*/ 20 w 28"/>
                              <a:gd name="T11" fmla="*/ 42 h 44"/>
                              <a:gd name="T12" fmla="*/ 15 w 28"/>
                              <a:gd name="T13" fmla="*/ 39 h 44"/>
                              <a:gd name="T14" fmla="*/ 10 w 28"/>
                              <a:gd name="T15" fmla="*/ 34 h 44"/>
                              <a:gd name="T16" fmla="*/ 5 w 28"/>
                              <a:gd name="T17" fmla="*/ 27 h 44"/>
                              <a:gd name="T18" fmla="*/ 3 w 28"/>
                              <a:gd name="T19" fmla="*/ 22 h 44"/>
                              <a:gd name="T20" fmla="*/ 0 w 28"/>
                              <a:gd name="T21" fmla="*/ 14 h 44"/>
                              <a:gd name="T22" fmla="*/ 3 w 28"/>
                              <a:gd name="T23" fmla="*/ 7 h 44"/>
                              <a:gd name="T24" fmla="*/ 5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5" y="0"/>
                                </a:moveTo>
                                <a:lnTo>
                                  <a:pt x="18" y="9"/>
                                </a:lnTo>
                                <a:lnTo>
                                  <a:pt x="25" y="19"/>
                                </a:lnTo>
                                <a:lnTo>
                                  <a:pt x="28" y="32"/>
                                </a:lnTo>
                                <a:lnTo>
                                  <a:pt x="28" y="44"/>
                                </a:lnTo>
                                <a:lnTo>
                                  <a:pt x="20" y="42"/>
                                </a:lnTo>
                                <a:lnTo>
                                  <a:pt x="15" y="39"/>
                                </a:lnTo>
                                <a:lnTo>
                                  <a:pt x="10" y="34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4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7"/>
                        <wps:cNvSpPr>
                          <a:spLocks noEditPoints="1"/>
                        </wps:cNvSpPr>
                        <wps:spPr bwMode="auto">
                          <a:xfrm>
                            <a:off x="6449" y="546"/>
                            <a:ext cx="74" cy="88"/>
                          </a:xfrm>
                          <a:custGeom>
                            <a:avLst/>
                            <a:gdLst>
                              <a:gd name="T0" fmla="*/ 49 w 74"/>
                              <a:gd name="T1" fmla="*/ 43 h 88"/>
                              <a:gd name="T2" fmla="*/ 0 w 74"/>
                              <a:gd name="T3" fmla="*/ 0 h 88"/>
                              <a:gd name="T4" fmla="*/ 49 w 74"/>
                              <a:gd name="T5" fmla="*/ 43 h 88"/>
                              <a:gd name="T6" fmla="*/ 49 w 74"/>
                              <a:gd name="T7" fmla="*/ 43 h 88"/>
                              <a:gd name="T8" fmla="*/ 62 w 74"/>
                              <a:gd name="T9" fmla="*/ 50 h 88"/>
                              <a:gd name="T10" fmla="*/ 72 w 74"/>
                              <a:gd name="T11" fmla="*/ 63 h 88"/>
                              <a:gd name="T12" fmla="*/ 72 w 74"/>
                              <a:gd name="T13" fmla="*/ 68 h 88"/>
                              <a:gd name="T14" fmla="*/ 74 w 74"/>
                              <a:gd name="T15" fmla="*/ 73 h 88"/>
                              <a:gd name="T16" fmla="*/ 74 w 74"/>
                              <a:gd name="T17" fmla="*/ 80 h 88"/>
                              <a:gd name="T18" fmla="*/ 72 w 74"/>
                              <a:gd name="T19" fmla="*/ 88 h 88"/>
                              <a:gd name="T20" fmla="*/ 64 w 74"/>
                              <a:gd name="T21" fmla="*/ 85 h 88"/>
                              <a:gd name="T22" fmla="*/ 57 w 74"/>
                              <a:gd name="T23" fmla="*/ 83 h 88"/>
                              <a:gd name="T24" fmla="*/ 52 w 74"/>
                              <a:gd name="T25" fmla="*/ 78 h 88"/>
                              <a:gd name="T26" fmla="*/ 49 w 74"/>
                              <a:gd name="T27" fmla="*/ 70 h 88"/>
                              <a:gd name="T28" fmla="*/ 44 w 74"/>
                              <a:gd name="T29" fmla="*/ 65 h 88"/>
                              <a:gd name="T30" fmla="*/ 44 w 74"/>
                              <a:gd name="T31" fmla="*/ 58 h 88"/>
                              <a:gd name="T32" fmla="*/ 44 w 74"/>
                              <a:gd name="T33" fmla="*/ 50 h 88"/>
                              <a:gd name="T34" fmla="*/ 49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  <a:moveTo>
                                  <a:pt x="49" y="43"/>
                                </a:moveTo>
                                <a:lnTo>
                                  <a:pt x="62" y="50"/>
                                </a:lnTo>
                                <a:lnTo>
                                  <a:pt x="72" y="63"/>
                                </a:lnTo>
                                <a:lnTo>
                                  <a:pt x="72" y="68"/>
                                </a:lnTo>
                                <a:lnTo>
                                  <a:pt x="74" y="73"/>
                                </a:lnTo>
                                <a:lnTo>
                                  <a:pt x="74" y="80"/>
                                </a:lnTo>
                                <a:lnTo>
                                  <a:pt x="72" y="88"/>
                                </a:lnTo>
                                <a:lnTo>
                                  <a:pt x="64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9" y="70"/>
                                </a:lnTo>
                                <a:lnTo>
                                  <a:pt x="44" y="65"/>
                                </a:lnTo>
                                <a:lnTo>
                                  <a:pt x="44" y="58"/>
                                </a:lnTo>
                                <a:lnTo>
                                  <a:pt x="44" y="5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8"/>
                        <wps:cNvSpPr>
                          <a:spLocks/>
                        </wps:cNvSpPr>
                        <wps:spPr bwMode="auto">
                          <a:xfrm>
                            <a:off x="6449" y="546"/>
                            <a:ext cx="49" cy="43"/>
                          </a:xfrm>
                          <a:custGeom>
                            <a:avLst/>
                            <a:gdLst>
                              <a:gd name="T0" fmla="*/ 49 w 49"/>
                              <a:gd name="T1" fmla="*/ 43 h 43"/>
                              <a:gd name="T2" fmla="*/ 0 w 49"/>
                              <a:gd name="T3" fmla="*/ 0 h 43"/>
                              <a:gd name="T4" fmla="*/ 49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9"/>
                        <wps:cNvSpPr>
                          <a:spLocks/>
                        </wps:cNvSpPr>
                        <wps:spPr bwMode="auto">
                          <a:xfrm>
                            <a:off x="6493" y="58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20 h 45"/>
                              <a:gd name="T6" fmla="*/ 28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28 w 30"/>
                              <a:gd name="T13" fmla="*/ 45 h 45"/>
                              <a:gd name="T14" fmla="*/ 20 w 30"/>
                              <a:gd name="T15" fmla="*/ 42 h 45"/>
                              <a:gd name="T16" fmla="*/ 13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27 h 45"/>
                              <a:gd name="T22" fmla="*/ 0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20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28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90"/>
                        <wps:cNvSpPr>
                          <a:spLocks noEditPoints="1"/>
                        </wps:cNvSpPr>
                        <wps:spPr bwMode="auto">
                          <a:xfrm>
                            <a:off x="6419" y="521"/>
                            <a:ext cx="72" cy="93"/>
                          </a:xfrm>
                          <a:custGeom>
                            <a:avLst/>
                            <a:gdLst>
                              <a:gd name="T0" fmla="*/ 47 w 72"/>
                              <a:gd name="T1" fmla="*/ 48 h 93"/>
                              <a:gd name="T2" fmla="*/ 0 w 72"/>
                              <a:gd name="T3" fmla="*/ 0 h 93"/>
                              <a:gd name="T4" fmla="*/ 47 w 72"/>
                              <a:gd name="T5" fmla="*/ 48 h 93"/>
                              <a:gd name="T6" fmla="*/ 47 w 72"/>
                              <a:gd name="T7" fmla="*/ 48 h 93"/>
                              <a:gd name="T8" fmla="*/ 60 w 72"/>
                              <a:gd name="T9" fmla="*/ 58 h 93"/>
                              <a:gd name="T10" fmla="*/ 69 w 72"/>
                              <a:gd name="T11" fmla="*/ 68 h 93"/>
                              <a:gd name="T12" fmla="*/ 72 w 72"/>
                              <a:gd name="T13" fmla="*/ 73 h 93"/>
                              <a:gd name="T14" fmla="*/ 72 w 72"/>
                              <a:gd name="T15" fmla="*/ 80 h 93"/>
                              <a:gd name="T16" fmla="*/ 72 w 72"/>
                              <a:gd name="T17" fmla="*/ 88 h 93"/>
                              <a:gd name="T18" fmla="*/ 69 w 72"/>
                              <a:gd name="T19" fmla="*/ 93 h 93"/>
                              <a:gd name="T20" fmla="*/ 62 w 72"/>
                              <a:gd name="T21" fmla="*/ 93 h 93"/>
                              <a:gd name="T22" fmla="*/ 57 w 72"/>
                              <a:gd name="T23" fmla="*/ 88 h 93"/>
                              <a:gd name="T24" fmla="*/ 50 w 72"/>
                              <a:gd name="T25" fmla="*/ 83 h 93"/>
                              <a:gd name="T26" fmla="*/ 47 w 72"/>
                              <a:gd name="T27" fmla="*/ 78 h 93"/>
                              <a:gd name="T28" fmla="*/ 45 w 72"/>
                              <a:gd name="T29" fmla="*/ 70 h 93"/>
                              <a:gd name="T30" fmla="*/ 42 w 72"/>
                              <a:gd name="T31" fmla="*/ 63 h 93"/>
                              <a:gd name="T32" fmla="*/ 45 w 72"/>
                              <a:gd name="T33" fmla="*/ 55 h 93"/>
                              <a:gd name="T34" fmla="*/ 47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  <a:moveTo>
                                  <a:pt x="47" y="48"/>
                                </a:moveTo>
                                <a:lnTo>
                                  <a:pt x="60" y="58"/>
                                </a:lnTo>
                                <a:lnTo>
                                  <a:pt x="69" y="68"/>
                                </a:lnTo>
                                <a:lnTo>
                                  <a:pt x="72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88"/>
                                </a:lnTo>
                                <a:lnTo>
                                  <a:pt x="69" y="93"/>
                                </a:lnTo>
                                <a:lnTo>
                                  <a:pt x="62" y="93"/>
                                </a:lnTo>
                                <a:lnTo>
                                  <a:pt x="57" y="88"/>
                                </a:lnTo>
                                <a:lnTo>
                                  <a:pt x="50" y="83"/>
                                </a:lnTo>
                                <a:lnTo>
                                  <a:pt x="47" y="78"/>
                                </a:lnTo>
                                <a:lnTo>
                                  <a:pt x="45" y="70"/>
                                </a:lnTo>
                                <a:lnTo>
                                  <a:pt x="42" y="63"/>
                                </a:lnTo>
                                <a:lnTo>
                                  <a:pt x="45" y="55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1"/>
                        <wps:cNvSpPr>
                          <a:spLocks/>
                        </wps:cNvSpPr>
                        <wps:spPr bwMode="auto">
                          <a:xfrm>
                            <a:off x="6419" y="521"/>
                            <a:ext cx="47" cy="48"/>
                          </a:xfrm>
                          <a:custGeom>
                            <a:avLst/>
                            <a:gdLst>
                              <a:gd name="T0" fmla="*/ 47 w 47"/>
                              <a:gd name="T1" fmla="*/ 48 h 48"/>
                              <a:gd name="T2" fmla="*/ 0 w 47"/>
                              <a:gd name="T3" fmla="*/ 0 h 48"/>
                              <a:gd name="T4" fmla="*/ 47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2"/>
                        <wps:cNvSpPr>
                          <a:spLocks/>
                        </wps:cNvSpPr>
                        <wps:spPr bwMode="auto">
                          <a:xfrm>
                            <a:off x="6461" y="56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40 h 45"/>
                              <a:gd name="T12" fmla="*/ 27 w 30"/>
                              <a:gd name="T13" fmla="*/ 45 h 45"/>
                              <a:gd name="T14" fmla="*/ 20 w 30"/>
                              <a:gd name="T15" fmla="*/ 45 h 45"/>
                              <a:gd name="T16" fmla="*/ 15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3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3"/>
                        <wps:cNvSpPr>
                          <a:spLocks noEditPoints="1"/>
                        </wps:cNvSpPr>
                        <wps:spPr bwMode="auto">
                          <a:xfrm>
                            <a:off x="6394" y="509"/>
                            <a:ext cx="70" cy="87"/>
                          </a:xfrm>
                          <a:custGeom>
                            <a:avLst/>
                            <a:gdLst>
                              <a:gd name="T0" fmla="*/ 42 w 70"/>
                              <a:gd name="T1" fmla="*/ 45 h 87"/>
                              <a:gd name="T2" fmla="*/ 0 w 70"/>
                              <a:gd name="T3" fmla="*/ 0 h 87"/>
                              <a:gd name="T4" fmla="*/ 42 w 70"/>
                              <a:gd name="T5" fmla="*/ 45 h 87"/>
                              <a:gd name="T6" fmla="*/ 42 w 70"/>
                              <a:gd name="T7" fmla="*/ 42 h 87"/>
                              <a:gd name="T8" fmla="*/ 57 w 70"/>
                              <a:gd name="T9" fmla="*/ 52 h 87"/>
                              <a:gd name="T10" fmla="*/ 65 w 70"/>
                              <a:gd name="T11" fmla="*/ 62 h 87"/>
                              <a:gd name="T12" fmla="*/ 67 w 70"/>
                              <a:gd name="T13" fmla="*/ 67 h 87"/>
                              <a:gd name="T14" fmla="*/ 70 w 70"/>
                              <a:gd name="T15" fmla="*/ 75 h 87"/>
                              <a:gd name="T16" fmla="*/ 70 w 70"/>
                              <a:gd name="T17" fmla="*/ 80 h 87"/>
                              <a:gd name="T18" fmla="*/ 67 w 70"/>
                              <a:gd name="T19" fmla="*/ 87 h 87"/>
                              <a:gd name="T20" fmla="*/ 60 w 70"/>
                              <a:gd name="T21" fmla="*/ 85 h 87"/>
                              <a:gd name="T22" fmla="*/ 55 w 70"/>
                              <a:gd name="T23" fmla="*/ 82 h 87"/>
                              <a:gd name="T24" fmla="*/ 47 w 70"/>
                              <a:gd name="T25" fmla="*/ 77 h 87"/>
                              <a:gd name="T26" fmla="*/ 42 w 70"/>
                              <a:gd name="T27" fmla="*/ 72 h 87"/>
                              <a:gd name="T28" fmla="*/ 40 w 70"/>
                              <a:gd name="T29" fmla="*/ 65 h 87"/>
                              <a:gd name="T30" fmla="*/ 40 w 70"/>
                              <a:gd name="T31" fmla="*/ 60 h 87"/>
                              <a:gd name="T32" fmla="*/ 40 w 70"/>
                              <a:gd name="T33" fmla="*/ 50 h 87"/>
                              <a:gd name="T34" fmla="*/ 42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2"/>
                                </a:moveTo>
                                <a:lnTo>
                                  <a:pt x="57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70" y="75"/>
                                </a:lnTo>
                                <a:lnTo>
                                  <a:pt x="70" y="80"/>
                                </a:lnTo>
                                <a:lnTo>
                                  <a:pt x="67" y="87"/>
                                </a:lnTo>
                                <a:lnTo>
                                  <a:pt x="60" y="85"/>
                                </a:lnTo>
                                <a:lnTo>
                                  <a:pt x="55" y="82"/>
                                </a:lnTo>
                                <a:lnTo>
                                  <a:pt x="47" y="77"/>
                                </a:lnTo>
                                <a:lnTo>
                                  <a:pt x="42" y="72"/>
                                </a:lnTo>
                                <a:lnTo>
                                  <a:pt x="40" y="65"/>
                                </a:lnTo>
                                <a:lnTo>
                                  <a:pt x="40" y="60"/>
                                </a:lnTo>
                                <a:lnTo>
                                  <a:pt x="40" y="50"/>
                                </a:lnTo>
                                <a:lnTo>
                                  <a:pt x="4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4"/>
                        <wps:cNvSpPr>
                          <a:spLocks/>
                        </wps:cNvSpPr>
                        <wps:spPr bwMode="auto">
                          <a:xfrm>
                            <a:off x="6394" y="50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5"/>
                        <wps:cNvSpPr>
                          <a:spLocks/>
                        </wps:cNvSpPr>
                        <wps:spPr bwMode="auto">
                          <a:xfrm>
                            <a:off x="6434" y="551"/>
                            <a:ext cx="30" cy="45"/>
                          </a:xfrm>
                          <a:custGeom>
                            <a:avLst/>
                            <a:gdLst>
                              <a:gd name="T0" fmla="*/ 2 w 30"/>
                              <a:gd name="T1" fmla="*/ 0 h 45"/>
                              <a:gd name="T2" fmla="*/ 17 w 30"/>
                              <a:gd name="T3" fmla="*/ 10 h 45"/>
                              <a:gd name="T4" fmla="*/ 25 w 30"/>
                              <a:gd name="T5" fmla="*/ 20 h 45"/>
                              <a:gd name="T6" fmla="*/ 27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27 w 30"/>
                              <a:gd name="T13" fmla="*/ 45 h 45"/>
                              <a:gd name="T14" fmla="*/ 20 w 30"/>
                              <a:gd name="T15" fmla="*/ 43 h 45"/>
                              <a:gd name="T16" fmla="*/ 15 w 30"/>
                              <a:gd name="T17" fmla="*/ 40 h 45"/>
                              <a:gd name="T18" fmla="*/ 7 w 30"/>
                              <a:gd name="T19" fmla="*/ 35 h 45"/>
                              <a:gd name="T20" fmla="*/ 2 w 30"/>
                              <a:gd name="T21" fmla="*/ 30 h 45"/>
                              <a:gd name="T22" fmla="*/ 0 w 30"/>
                              <a:gd name="T23" fmla="*/ 23 h 45"/>
                              <a:gd name="T24" fmla="*/ 0 w 30"/>
                              <a:gd name="T25" fmla="*/ 18 h 45"/>
                              <a:gd name="T26" fmla="*/ 0 w 30"/>
                              <a:gd name="T27" fmla="*/ 8 h 45"/>
                              <a:gd name="T28" fmla="*/ 2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5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6"/>
                        <wps:cNvSpPr>
                          <a:spLocks noEditPoints="1"/>
                        </wps:cNvSpPr>
                        <wps:spPr bwMode="auto">
                          <a:xfrm>
                            <a:off x="6352" y="491"/>
                            <a:ext cx="77" cy="85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5"/>
                              <a:gd name="T2" fmla="*/ 0 w 77"/>
                              <a:gd name="T3" fmla="*/ 0 h 85"/>
                              <a:gd name="T4" fmla="*/ 52 w 77"/>
                              <a:gd name="T5" fmla="*/ 40 h 85"/>
                              <a:gd name="T6" fmla="*/ 52 w 77"/>
                              <a:gd name="T7" fmla="*/ 40 h 85"/>
                              <a:gd name="T8" fmla="*/ 64 w 77"/>
                              <a:gd name="T9" fmla="*/ 48 h 85"/>
                              <a:gd name="T10" fmla="*/ 74 w 77"/>
                              <a:gd name="T11" fmla="*/ 60 h 85"/>
                              <a:gd name="T12" fmla="*/ 77 w 77"/>
                              <a:gd name="T13" fmla="*/ 65 h 85"/>
                              <a:gd name="T14" fmla="*/ 77 w 77"/>
                              <a:gd name="T15" fmla="*/ 70 h 85"/>
                              <a:gd name="T16" fmla="*/ 77 w 77"/>
                              <a:gd name="T17" fmla="*/ 78 h 85"/>
                              <a:gd name="T18" fmla="*/ 77 w 77"/>
                              <a:gd name="T19" fmla="*/ 85 h 85"/>
                              <a:gd name="T20" fmla="*/ 69 w 77"/>
                              <a:gd name="T21" fmla="*/ 83 h 85"/>
                              <a:gd name="T22" fmla="*/ 62 w 77"/>
                              <a:gd name="T23" fmla="*/ 80 h 85"/>
                              <a:gd name="T24" fmla="*/ 57 w 77"/>
                              <a:gd name="T25" fmla="*/ 75 h 85"/>
                              <a:gd name="T26" fmla="*/ 52 w 77"/>
                              <a:gd name="T27" fmla="*/ 70 h 85"/>
                              <a:gd name="T28" fmla="*/ 50 w 77"/>
                              <a:gd name="T29" fmla="*/ 63 h 85"/>
                              <a:gd name="T30" fmla="*/ 47 w 77"/>
                              <a:gd name="T31" fmla="*/ 55 h 85"/>
                              <a:gd name="T32" fmla="*/ 47 w 77"/>
                              <a:gd name="T33" fmla="*/ 48 h 85"/>
                              <a:gd name="T34" fmla="*/ 52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40"/>
                                </a:moveTo>
                                <a:lnTo>
                                  <a:pt x="64" y="48"/>
                                </a:lnTo>
                                <a:lnTo>
                                  <a:pt x="74" y="60"/>
                                </a:lnTo>
                                <a:lnTo>
                                  <a:pt x="77" y="65"/>
                                </a:lnTo>
                                <a:lnTo>
                                  <a:pt x="77" y="70"/>
                                </a:lnTo>
                                <a:lnTo>
                                  <a:pt x="77" y="78"/>
                                </a:lnTo>
                                <a:lnTo>
                                  <a:pt x="77" y="85"/>
                                </a:lnTo>
                                <a:lnTo>
                                  <a:pt x="69" y="83"/>
                                </a:lnTo>
                                <a:lnTo>
                                  <a:pt x="62" y="80"/>
                                </a:lnTo>
                                <a:lnTo>
                                  <a:pt x="57" y="75"/>
                                </a:lnTo>
                                <a:lnTo>
                                  <a:pt x="52" y="70"/>
                                </a:lnTo>
                                <a:lnTo>
                                  <a:pt x="50" y="63"/>
                                </a:lnTo>
                                <a:lnTo>
                                  <a:pt x="47" y="55"/>
                                </a:lnTo>
                                <a:lnTo>
                                  <a:pt x="47" y="48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7"/>
                        <wps:cNvSpPr>
                          <a:spLocks/>
                        </wps:cNvSpPr>
                        <wps:spPr bwMode="auto">
                          <a:xfrm>
                            <a:off x="6352" y="491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8"/>
                        <wps:cNvSpPr>
                          <a:spLocks/>
                        </wps:cNvSpPr>
                        <wps:spPr bwMode="auto">
                          <a:xfrm>
                            <a:off x="6399" y="53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8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2 w 30"/>
                              <a:gd name="T15" fmla="*/ 43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5 h 45"/>
                              <a:gd name="T26" fmla="*/ 0 w 30"/>
                              <a:gd name="T27" fmla="*/ 8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8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2" y="43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99"/>
                        <wps:cNvSpPr>
                          <a:spLocks noEditPoints="1"/>
                        </wps:cNvSpPr>
                        <wps:spPr bwMode="auto">
                          <a:xfrm>
                            <a:off x="6305" y="484"/>
                            <a:ext cx="94" cy="77"/>
                          </a:xfrm>
                          <a:custGeom>
                            <a:avLst/>
                            <a:gdLst>
                              <a:gd name="T0" fmla="*/ 62 w 94"/>
                              <a:gd name="T1" fmla="*/ 37 h 77"/>
                              <a:gd name="T2" fmla="*/ 0 w 94"/>
                              <a:gd name="T3" fmla="*/ 0 h 77"/>
                              <a:gd name="T4" fmla="*/ 62 w 94"/>
                              <a:gd name="T5" fmla="*/ 37 h 77"/>
                              <a:gd name="T6" fmla="*/ 62 w 94"/>
                              <a:gd name="T7" fmla="*/ 37 h 77"/>
                              <a:gd name="T8" fmla="*/ 77 w 94"/>
                              <a:gd name="T9" fmla="*/ 45 h 77"/>
                              <a:gd name="T10" fmla="*/ 89 w 94"/>
                              <a:gd name="T11" fmla="*/ 52 h 77"/>
                              <a:gd name="T12" fmla="*/ 92 w 94"/>
                              <a:gd name="T13" fmla="*/ 60 h 77"/>
                              <a:gd name="T14" fmla="*/ 94 w 94"/>
                              <a:gd name="T15" fmla="*/ 65 h 77"/>
                              <a:gd name="T16" fmla="*/ 94 w 94"/>
                              <a:gd name="T17" fmla="*/ 70 h 77"/>
                              <a:gd name="T18" fmla="*/ 94 w 94"/>
                              <a:gd name="T19" fmla="*/ 77 h 77"/>
                              <a:gd name="T20" fmla="*/ 87 w 94"/>
                              <a:gd name="T21" fmla="*/ 77 h 77"/>
                              <a:gd name="T22" fmla="*/ 79 w 94"/>
                              <a:gd name="T23" fmla="*/ 72 h 77"/>
                              <a:gd name="T24" fmla="*/ 72 w 94"/>
                              <a:gd name="T25" fmla="*/ 70 h 77"/>
                              <a:gd name="T26" fmla="*/ 67 w 94"/>
                              <a:gd name="T27" fmla="*/ 62 h 77"/>
                              <a:gd name="T28" fmla="*/ 62 w 94"/>
                              <a:gd name="T29" fmla="*/ 57 h 77"/>
                              <a:gd name="T30" fmla="*/ 59 w 94"/>
                              <a:gd name="T31" fmla="*/ 50 h 77"/>
                              <a:gd name="T32" fmla="*/ 59 w 94"/>
                              <a:gd name="T33" fmla="*/ 45 h 77"/>
                              <a:gd name="T34" fmla="*/ 6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  <a:moveTo>
                                  <a:pt x="62" y="37"/>
                                </a:moveTo>
                                <a:lnTo>
                                  <a:pt x="77" y="45"/>
                                </a:lnTo>
                                <a:lnTo>
                                  <a:pt x="89" y="52"/>
                                </a:lnTo>
                                <a:lnTo>
                                  <a:pt x="92" y="60"/>
                                </a:lnTo>
                                <a:lnTo>
                                  <a:pt x="94" y="65"/>
                                </a:lnTo>
                                <a:lnTo>
                                  <a:pt x="94" y="70"/>
                                </a:lnTo>
                                <a:lnTo>
                                  <a:pt x="94" y="77"/>
                                </a:lnTo>
                                <a:lnTo>
                                  <a:pt x="87" y="77"/>
                                </a:lnTo>
                                <a:lnTo>
                                  <a:pt x="79" y="72"/>
                                </a:lnTo>
                                <a:lnTo>
                                  <a:pt x="72" y="70"/>
                                </a:lnTo>
                                <a:lnTo>
                                  <a:pt x="67" y="62"/>
                                </a:lnTo>
                                <a:lnTo>
                                  <a:pt x="62" y="57"/>
                                </a:lnTo>
                                <a:lnTo>
                                  <a:pt x="59" y="50"/>
                                </a:lnTo>
                                <a:lnTo>
                                  <a:pt x="59" y="45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200"/>
                        <wps:cNvSpPr>
                          <a:spLocks/>
                        </wps:cNvSpPr>
                        <wps:spPr bwMode="auto">
                          <a:xfrm>
                            <a:off x="6305" y="484"/>
                            <a:ext cx="62" cy="37"/>
                          </a:xfrm>
                          <a:custGeom>
                            <a:avLst/>
                            <a:gdLst>
                              <a:gd name="T0" fmla="*/ 62 w 62"/>
                              <a:gd name="T1" fmla="*/ 37 h 37"/>
                              <a:gd name="T2" fmla="*/ 0 w 62"/>
                              <a:gd name="T3" fmla="*/ 0 h 37"/>
                              <a:gd name="T4" fmla="*/ 62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01"/>
                        <wps:cNvSpPr>
                          <a:spLocks/>
                        </wps:cNvSpPr>
                        <wps:spPr bwMode="auto">
                          <a:xfrm>
                            <a:off x="6364" y="521"/>
                            <a:ext cx="35" cy="40"/>
                          </a:xfrm>
                          <a:custGeom>
                            <a:avLst/>
                            <a:gdLst>
                              <a:gd name="T0" fmla="*/ 3 w 35"/>
                              <a:gd name="T1" fmla="*/ 0 h 40"/>
                              <a:gd name="T2" fmla="*/ 18 w 35"/>
                              <a:gd name="T3" fmla="*/ 8 h 40"/>
                              <a:gd name="T4" fmla="*/ 30 w 35"/>
                              <a:gd name="T5" fmla="*/ 15 h 40"/>
                              <a:gd name="T6" fmla="*/ 33 w 35"/>
                              <a:gd name="T7" fmla="*/ 23 h 40"/>
                              <a:gd name="T8" fmla="*/ 35 w 35"/>
                              <a:gd name="T9" fmla="*/ 28 h 40"/>
                              <a:gd name="T10" fmla="*/ 35 w 35"/>
                              <a:gd name="T11" fmla="*/ 33 h 40"/>
                              <a:gd name="T12" fmla="*/ 35 w 35"/>
                              <a:gd name="T13" fmla="*/ 40 h 40"/>
                              <a:gd name="T14" fmla="*/ 28 w 35"/>
                              <a:gd name="T15" fmla="*/ 40 h 40"/>
                              <a:gd name="T16" fmla="*/ 20 w 35"/>
                              <a:gd name="T17" fmla="*/ 35 h 40"/>
                              <a:gd name="T18" fmla="*/ 13 w 35"/>
                              <a:gd name="T19" fmla="*/ 33 h 40"/>
                              <a:gd name="T20" fmla="*/ 8 w 35"/>
                              <a:gd name="T21" fmla="*/ 25 h 40"/>
                              <a:gd name="T22" fmla="*/ 3 w 35"/>
                              <a:gd name="T23" fmla="*/ 20 h 40"/>
                              <a:gd name="T24" fmla="*/ 0 w 35"/>
                              <a:gd name="T25" fmla="*/ 13 h 40"/>
                              <a:gd name="T26" fmla="*/ 0 w 35"/>
                              <a:gd name="T27" fmla="*/ 8 h 40"/>
                              <a:gd name="T28" fmla="*/ 3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" y="0"/>
                                </a:moveTo>
                                <a:lnTo>
                                  <a:pt x="18" y="8"/>
                                </a:lnTo>
                                <a:lnTo>
                                  <a:pt x="30" y="15"/>
                                </a:lnTo>
                                <a:lnTo>
                                  <a:pt x="33" y="23"/>
                                </a:lnTo>
                                <a:lnTo>
                                  <a:pt x="35" y="28"/>
                                </a:lnTo>
                                <a:lnTo>
                                  <a:pt x="35" y="33"/>
                                </a:lnTo>
                                <a:lnTo>
                                  <a:pt x="35" y="40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3" y="20"/>
                                </a:lnTo>
                                <a:lnTo>
                                  <a:pt x="0" y="13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202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203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04"/>
                        <wps:cNvSpPr>
                          <a:spLocks noEditPoints="1"/>
                        </wps:cNvSpPr>
                        <wps:spPr bwMode="auto">
                          <a:xfrm>
                            <a:off x="6434" y="634"/>
                            <a:ext cx="122" cy="30"/>
                          </a:xfrm>
                          <a:custGeom>
                            <a:avLst/>
                            <a:gdLst>
                              <a:gd name="T0" fmla="*/ 64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9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4 w 122"/>
                              <a:gd name="T13" fmla="*/ 30 h 30"/>
                              <a:gd name="T14" fmla="*/ 87 w 122"/>
                              <a:gd name="T15" fmla="*/ 30 h 30"/>
                              <a:gd name="T16" fmla="*/ 77 w 122"/>
                              <a:gd name="T17" fmla="*/ 27 h 30"/>
                              <a:gd name="T18" fmla="*/ 72 w 122"/>
                              <a:gd name="T19" fmla="*/ 22 h 30"/>
                              <a:gd name="T20" fmla="*/ 64 w 122"/>
                              <a:gd name="T21" fmla="*/ 20 h 30"/>
                              <a:gd name="T22" fmla="*/ 64 w 122"/>
                              <a:gd name="T23" fmla="*/ 20 h 30"/>
                              <a:gd name="T24" fmla="*/ 0 w 122"/>
                              <a:gd name="T25" fmla="*/ 0 h 30"/>
                              <a:gd name="T26" fmla="*/ 64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4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9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4" y="30"/>
                                </a:lnTo>
                                <a:lnTo>
                                  <a:pt x="87" y="30"/>
                                </a:lnTo>
                                <a:lnTo>
                                  <a:pt x="77" y="27"/>
                                </a:lnTo>
                                <a:lnTo>
                                  <a:pt x="72" y="22"/>
                                </a:lnTo>
                                <a:lnTo>
                                  <a:pt x="64" y="20"/>
                                </a:lnTo>
                                <a:close/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203" name="Group 205"/>
                      <wpg:cNvGrpSpPr>
                        <a:grpSpLocks/>
                      </wpg:cNvGrpSpPr>
                      <wpg:grpSpPr bwMode="auto">
                        <a:xfrm>
                          <a:off x="375285" y="82550"/>
                          <a:ext cx="404495" cy="630555"/>
                          <a:chOff x="6252" y="544"/>
                          <a:chExt cx="637" cy="993"/>
                        </a:xfrm>
                      </wpg:grpSpPr>
                      <wps:wsp>
                        <wps:cNvPr id="204" name="Freeform 206"/>
                        <wps:cNvSpPr>
                          <a:spLocks/>
                        </wps:cNvSpPr>
                        <wps:spPr bwMode="auto">
                          <a:xfrm>
                            <a:off x="6498" y="649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5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2 h 15"/>
                              <a:gd name="T8" fmla="*/ 58 w 58"/>
                              <a:gd name="T9" fmla="*/ 10 h 15"/>
                              <a:gd name="T10" fmla="*/ 45 w 58"/>
                              <a:gd name="T11" fmla="*/ 15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2 h 15"/>
                              <a:gd name="T18" fmla="*/ 8 w 58"/>
                              <a:gd name="T19" fmla="*/ 7 h 15"/>
                              <a:gd name="T20" fmla="*/ 0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2"/>
                                </a:lnTo>
                                <a:lnTo>
                                  <a:pt x="58" y="10"/>
                                </a:lnTo>
                                <a:lnTo>
                                  <a:pt x="45" y="15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2"/>
                                </a:lnTo>
                                <a:lnTo>
                                  <a:pt x="8" y="7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7"/>
                        <wps:cNvSpPr>
                          <a:spLocks/>
                        </wps:cNvSpPr>
                        <wps:spPr bwMode="auto">
                          <a:xfrm>
                            <a:off x="6434" y="634"/>
                            <a:ext cx="64" cy="20"/>
                          </a:xfrm>
                          <a:custGeom>
                            <a:avLst/>
                            <a:gdLst>
                              <a:gd name="T0" fmla="*/ 64 w 64"/>
                              <a:gd name="T1" fmla="*/ 20 h 20"/>
                              <a:gd name="T2" fmla="*/ 0 w 64"/>
                              <a:gd name="T3" fmla="*/ 0 h 20"/>
                              <a:gd name="T4" fmla="*/ 64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08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9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10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11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12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3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14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15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6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17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8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9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20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21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22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23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24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25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26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7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8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9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30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31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32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3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34"/>
                        <wps:cNvSpPr>
                          <a:spLocks noEditPoints="1"/>
                        </wps:cNvSpPr>
                        <wps:spPr bwMode="auto">
                          <a:xfrm>
                            <a:off x="6635" y="1242"/>
                            <a:ext cx="80" cy="95"/>
                          </a:xfrm>
                          <a:custGeom>
                            <a:avLst/>
                            <a:gdLst>
                              <a:gd name="T0" fmla="*/ 42 w 80"/>
                              <a:gd name="T1" fmla="*/ 60 h 95"/>
                              <a:gd name="T2" fmla="*/ 80 w 80"/>
                              <a:gd name="T3" fmla="*/ 0 h 95"/>
                              <a:gd name="T4" fmla="*/ 42 w 80"/>
                              <a:gd name="T5" fmla="*/ 60 h 95"/>
                              <a:gd name="T6" fmla="*/ 42 w 80"/>
                              <a:gd name="T7" fmla="*/ 60 h 95"/>
                              <a:gd name="T8" fmla="*/ 35 w 80"/>
                              <a:gd name="T9" fmla="*/ 75 h 95"/>
                              <a:gd name="T10" fmla="*/ 27 w 80"/>
                              <a:gd name="T11" fmla="*/ 88 h 95"/>
                              <a:gd name="T12" fmla="*/ 20 w 80"/>
                              <a:gd name="T13" fmla="*/ 90 h 95"/>
                              <a:gd name="T14" fmla="*/ 15 w 80"/>
                              <a:gd name="T15" fmla="*/ 95 h 95"/>
                              <a:gd name="T16" fmla="*/ 8 w 80"/>
                              <a:gd name="T17" fmla="*/ 95 h 95"/>
                              <a:gd name="T18" fmla="*/ 0 w 80"/>
                              <a:gd name="T19" fmla="*/ 95 h 95"/>
                              <a:gd name="T20" fmla="*/ 0 w 80"/>
                              <a:gd name="T21" fmla="*/ 88 h 95"/>
                              <a:gd name="T22" fmla="*/ 3 w 80"/>
                              <a:gd name="T23" fmla="*/ 80 h 95"/>
                              <a:gd name="T24" fmla="*/ 8 w 80"/>
                              <a:gd name="T25" fmla="*/ 75 h 95"/>
                              <a:gd name="T26" fmla="*/ 13 w 80"/>
                              <a:gd name="T27" fmla="*/ 68 h 95"/>
                              <a:gd name="T28" fmla="*/ 18 w 80"/>
                              <a:gd name="T29" fmla="*/ 63 h 95"/>
                              <a:gd name="T30" fmla="*/ 25 w 80"/>
                              <a:gd name="T31" fmla="*/ 60 h 95"/>
                              <a:gd name="T32" fmla="*/ 35 w 80"/>
                              <a:gd name="T33" fmla="*/ 58 h 95"/>
                              <a:gd name="T34" fmla="*/ 42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42" y="60"/>
                                </a:moveTo>
                                <a:lnTo>
                                  <a:pt x="8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5"/>
                                </a:lnTo>
                                <a:lnTo>
                                  <a:pt x="27" y="88"/>
                                </a:lnTo>
                                <a:lnTo>
                                  <a:pt x="20" y="90"/>
                                </a:lnTo>
                                <a:lnTo>
                                  <a:pt x="15" y="95"/>
                                </a:lnTo>
                                <a:lnTo>
                                  <a:pt x="8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8"/>
                                </a:lnTo>
                                <a:lnTo>
                                  <a:pt x="3" y="80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lnTo>
                                  <a:pt x="18" y="63"/>
                                </a:lnTo>
                                <a:lnTo>
                                  <a:pt x="25" y="60"/>
                                </a:lnTo>
                                <a:lnTo>
                                  <a:pt x="35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5"/>
                        <wps:cNvSpPr>
                          <a:spLocks/>
                        </wps:cNvSpPr>
                        <wps:spPr bwMode="auto">
                          <a:xfrm>
                            <a:off x="6677" y="1242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6"/>
                        <wps:cNvSpPr>
                          <a:spLocks/>
                        </wps:cNvSpPr>
                        <wps:spPr bwMode="auto">
                          <a:xfrm>
                            <a:off x="6635" y="1300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7"/>
                              <a:gd name="T2" fmla="*/ 35 w 42"/>
                              <a:gd name="T3" fmla="*/ 17 h 37"/>
                              <a:gd name="T4" fmla="*/ 27 w 42"/>
                              <a:gd name="T5" fmla="*/ 30 h 37"/>
                              <a:gd name="T6" fmla="*/ 20 w 42"/>
                              <a:gd name="T7" fmla="*/ 32 h 37"/>
                              <a:gd name="T8" fmla="*/ 15 w 42"/>
                              <a:gd name="T9" fmla="*/ 37 h 37"/>
                              <a:gd name="T10" fmla="*/ 8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3 w 42"/>
                              <a:gd name="T17" fmla="*/ 22 h 37"/>
                              <a:gd name="T18" fmla="*/ 8 w 42"/>
                              <a:gd name="T19" fmla="*/ 17 h 37"/>
                              <a:gd name="T20" fmla="*/ 13 w 42"/>
                              <a:gd name="T21" fmla="*/ 10 h 37"/>
                              <a:gd name="T22" fmla="*/ 18 w 42"/>
                              <a:gd name="T23" fmla="*/ 5 h 37"/>
                              <a:gd name="T24" fmla="*/ 25 w 42"/>
                              <a:gd name="T25" fmla="*/ 2 h 37"/>
                              <a:gd name="T26" fmla="*/ 35 w 42"/>
                              <a:gd name="T27" fmla="*/ 0 h 37"/>
                              <a:gd name="T28" fmla="*/ 42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2"/>
                                </a:moveTo>
                                <a:lnTo>
                                  <a:pt x="35" y="17"/>
                                </a:lnTo>
                                <a:lnTo>
                                  <a:pt x="27" y="30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7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37"/>
                        <wps:cNvSpPr>
                          <a:spLocks noEditPoints="1"/>
                        </wps:cNvSpPr>
                        <wps:spPr bwMode="auto">
                          <a:xfrm>
                            <a:off x="6610" y="1295"/>
                            <a:ext cx="90" cy="80"/>
                          </a:xfrm>
                          <a:custGeom>
                            <a:avLst/>
                            <a:gdLst>
                              <a:gd name="T0" fmla="*/ 43 w 90"/>
                              <a:gd name="T1" fmla="*/ 45 h 80"/>
                              <a:gd name="T2" fmla="*/ 90 w 90"/>
                              <a:gd name="T3" fmla="*/ 0 h 80"/>
                              <a:gd name="T4" fmla="*/ 43 w 90"/>
                              <a:gd name="T5" fmla="*/ 45 h 80"/>
                              <a:gd name="T6" fmla="*/ 43 w 90"/>
                              <a:gd name="T7" fmla="*/ 45 h 80"/>
                              <a:gd name="T8" fmla="*/ 35 w 90"/>
                              <a:gd name="T9" fmla="*/ 60 h 80"/>
                              <a:gd name="T10" fmla="*/ 25 w 90"/>
                              <a:gd name="T11" fmla="*/ 72 h 80"/>
                              <a:gd name="T12" fmla="*/ 13 w 90"/>
                              <a:gd name="T13" fmla="*/ 77 h 80"/>
                              <a:gd name="T14" fmla="*/ 0 w 90"/>
                              <a:gd name="T15" fmla="*/ 80 h 80"/>
                              <a:gd name="T16" fmla="*/ 0 w 90"/>
                              <a:gd name="T17" fmla="*/ 75 h 80"/>
                              <a:gd name="T18" fmla="*/ 3 w 90"/>
                              <a:gd name="T19" fmla="*/ 67 h 80"/>
                              <a:gd name="T20" fmla="*/ 8 w 90"/>
                              <a:gd name="T21" fmla="*/ 60 h 80"/>
                              <a:gd name="T22" fmla="*/ 13 w 90"/>
                              <a:gd name="T23" fmla="*/ 55 h 80"/>
                              <a:gd name="T24" fmla="*/ 20 w 90"/>
                              <a:gd name="T25" fmla="*/ 50 h 80"/>
                              <a:gd name="T26" fmla="*/ 28 w 90"/>
                              <a:gd name="T27" fmla="*/ 47 h 80"/>
                              <a:gd name="T28" fmla="*/ 35 w 90"/>
                              <a:gd name="T29" fmla="*/ 45 h 80"/>
                              <a:gd name="T30" fmla="*/ 43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3" y="45"/>
                                </a:moveTo>
                                <a:lnTo>
                                  <a:pt x="90" y="0"/>
                                </a:lnTo>
                                <a:lnTo>
                                  <a:pt x="43" y="45"/>
                                </a:lnTo>
                                <a:close/>
                                <a:moveTo>
                                  <a:pt x="43" y="45"/>
                                </a:moveTo>
                                <a:lnTo>
                                  <a:pt x="35" y="60"/>
                                </a:lnTo>
                                <a:lnTo>
                                  <a:pt x="25" y="72"/>
                                </a:lnTo>
                                <a:lnTo>
                                  <a:pt x="13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7"/>
                                </a:lnTo>
                                <a:lnTo>
                                  <a:pt x="8" y="60"/>
                                </a:lnTo>
                                <a:lnTo>
                                  <a:pt x="13" y="55"/>
                                </a:lnTo>
                                <a:lnTo>
                                  <a:pt x="20" y="50"/>
                                </a:lnTo>
                                <a:lnTo>
                                  <a:pt x="28" y="47"/>
                                </a:lnTo>
                                <a:lnTo>
                                  <a:pt x="35" y="45"/>
                                </a:lnTo>
                                <a:lnTo>
                                  <a:pt x="4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8"/>
                        <wps:cNvSpPr>
                          <a:spLocks/>
                        </wps:cNvSpPr>
                        <wps:spPr bwMode="auto">
                          <a:xfrm>
                            <a:off x="6653" y="1295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9"/>
                        <wps:cNvSpPr>
                          <a:spLocks/>
                        </wps:cNvSpPr>
                        <wps:spPr bwMode="auto">
                          <a:xfrm>
                            <a:off x="6610" y="1340"/>
                            <a:ext cx="43" cy="35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5"/>
                              <a:gd name="T2" fmla="*/ 35 w 43"/>
                              <a:gd name="T3" fmla="*/ 15 h 35"/>
                              <a:gd name="T4" fmla="*/ 25 w 43"/>
                              <a:gd name="T5" fmla="*/ 27 h 35"/>
                              <a:gd name="T6" fmla="*/ 13 w 43"/>
                              <a:gd name="T7" fmla="*/ 32 h 35"/>
                              <a:gd name="T8" fmla="*/ 0 w 43"/>
                              <a:gd name="T9" fmla="*/ 35 h 35"/>
                              <a:gd name="T10" fmla="*/ 0 w 43"/>
                              <a:gd name="T11" fmla="*/ 30 h 35"/>
                              <a:gd name="T12" fmla="*/ 3 w 43"/>
                              <a:gd name="T13" fmla="*/ 22 h 35"/>
                              <a:gd name="T14" fmla="*/ 8 w 43"/>
                              <a:gd name="T15" fmla="*/ 15 h 35"/>
                              <a:gd name="T16" fmla="*/ 13 w 43"/>
                              <a:gd name="T17" fmla="*/ 10 h 35"/>
                              <a:gd name="T18" fmla="*/ 20 w 43"/>
                              <a:gd name="T19" fmla="*/ 5 h 35"/>
                              <a:gd name="T20" fmla="*/ 28 w 43"/>
                              <a:gd name="T21" fmla="*/ 2 h 35"/>
                              <a:gd name="T22" fmla="*/ 35 w 43"/>
                              <a:gd name="T23" fmla="*/ 0 h 35"/>
                              <a:gd name="T24" fmla="*/ 43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7"/>
                                </a:lnTo>
                                <a:lnTo>
                                  <a:pt x="13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40"/>
                        <wps:cNvSpPr>
                          <a:spLocks noEditPoints="1"/>
                        </wps:cNvSpPr>
                        <wps:spPr bwMode="auto">
                          <a:xfrm>
                            <a:off x="6593" y="1330"/>
                            <a:ext cx="89" cy="80"/>
                          </a:xfrm>
                          <a:custGeom>
                            <a:avLst/>
                            <a:gdLst>
                              <a:gd name="T0" fmla="*/ 42 w 89"/>
                              <a:gd name="T1" fmla="*/ 45 h 80"/>
                              <a:gd name="T2" fmla="*/ 89 w 89"/>
                              <a:gd name="T3" fmla="*/ 0 h 80"/>
                              <a:gd name="T4" fmla="*/ 42 w 89"/>
                              <a:gd name="T5" fmla="*/ 45 h 80"/>
                              <a:gd name="T6" fmla="*/ 42 w 89"/>
                              <a:gd name="T7" fmla="*/ 45 h 80"/>
                              <a:gd name="T8" fmla="*/ 35 w 89"/>
                              <a:gd name="T9" fmla="*/ 60 h 80"/>
                              <a:gd name="T10" fmla="*/ 27 w 89"/>
                              <a:gd name="T11" fmla="*/ 70 h 80"/>
                              <a:gd name="T12" fmla="*/ 15 w 89"/>
                              <a:gd name="T13" fmla="*/ 77 h 80"/>
                              <a:gd name="T14" fmla="*/ 0 w 89"/>
                              <a:gd name="T15" fmla="*/ 80 h 80"/>
                              <a:gd name="T16" fmla="*/ 0 w 89"/>
                              <a:gd name="T17" fmla="*/ 75 h 80"/>
                              <a:gd name="T18" fmla="*/ 2 w 89"/>
                              <a:gd name="T19" fmla="*/ 67 h 80"/>
                              <a:gd name="T20" fmla="*/ 7 w 89"/>
                              <a:gd name="T21" fmla="*/ 60 h 80"/>
                              <a:gd name="T22" fmla="*/ 12 w 89"/>
                              <a:gd name="T23" fmla="*/ 55 h 80"/>
                              <a:gd name="T24" fmla="*/ 20 w 89"/>
                              <a:gd name="T25" fmla="*/ 50 h 80"/>
                              <a:gd name="T26" fmla="*/ 27 w 89"/>
                              <a:gd name="T27" fmla="*/ 47 h 80"/>
                              <a:gd name="T28" fmla="*/ 35 w 89"/>
                              <a:gd name="T29" fmla="*/ 45 h 80"/>
                              <a:gd name="T30" fmla="*/ 42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2" y="45"/>
                                </a:moveTo>
                                <a:lnTo>
                                  <a:pt x="89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2" y="67"/>
                                </a:lnTo>
                                <a:lnTo>
                                  <a:pt x="7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47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41"/>
                        <wps:cNvSpPr>
                          <a:spLocks/>
                        </wps:cNvSpPr>
                        <wps:spPr bwMode="auto">
                          <a:xfrm>
                            <a:off x="6635" y="1330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42"/>
                        <wps:cNvSpPr>
                          <a:spLocks/>
                        </wps:cNvSpPr>
                        <wps:spPr bwMode="auto">
                          <a:xfrm>
                            <a:off x="6593" y="1375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5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2 h 35"/>
                              <a:gd name="T8" fmla="*/ 0 w 42"/>
                              <a:gd name="T9" fmla="*/ 35 h 35"/>
                              <a:gd name="T10" fmla="*/ 0 w 42"/>
                              <a:gd name="T11" fmla="*/ 30 h 35"/>
                              <a:gd name="T12" fmla="*/ 2 w 42"/>
                              <a:gd name="T13" fmla="*/ 22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2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43"/>
                        <wps:cNvSpPr>
                          <a:spLocks noEditPoints="1"/>
                        </wps:cNvSpPr>
                        <wps:spPr bwMode="auto">
                          <a:xfrm>
                            <a:off x="6650" y="1202"/>
                            <a:ext cx="77" cy="98"/>
                          </a:xfrm>
                          <a:custGeom>
                            <a:avLst/>
                            <a:gdLst>
                              <a:gd name="T0" fmla="*/ 42 w 77"/>
                              <a:gd name="T1" fmla="*/ 60 h 98"/>
                              <a:gd name="T2" fmla="*/ 77 w 77"/>
                              <a:gd name="T3" fmla="*/ 0 h 98"/>
                              <a:gd name="T4" fmla="*/ 42 w 77"/>
                              <a:gd name="T5" fmla="*/ 60 h 98"/>
                              <a:gd name="T6" fmla="*/ 42 w 77"/>
                              <a:gd name="T7" fmla="*/ 60 h 98"/>
                              <a:gd name="T8" fmla="*/ 35 w 77"/>
                              <a:gd name="T9" fmla="*/ 78 h 98"/>
                              <a:gd name="T10" fmla="*/ 27 w 77"/>
                              <a:gd name="T11" fmla="*/ 88 h 98"/>
                              <a:gd name="T12" fmla="*/ 20 w 77"/>
                              <a:gd name="T13" fmla="*/ 93 h 98"/>
                              <a:gd name="T14" fmla="*/ 15 w 77"/>
                              <a:gd name="T15" fmla="*/ 95 h 98"/>
                              <a:gd name="T16" fmla="*/ 7 w 77"/>
                              <a:gd name="T17" fmla="*/ 98 h 98"/>
                              <a:gd name="T18" fmla="*/ 0 w 77"/>
                              <a:gd name="T19" fmla="*/ 98 h 98"/>
                              <a:gd name="T20" fmla="*/ 0 w 77"/>
                              <a:gd name="T21" fmla="*/ 90 h 98"/>
                              <a:gd name="T22" fmla="*/ 3 w 77"/>
                              <a:gd name="T23" fmla="*/ 83 h 98"/>
                              <a:gd name="T24" fmla="*/ 7 w 77"/>
                              <a:gd name="T25" fmla="*/ 75 h 98"/>
                              <a:gd name="T26" fmla="*/ 12 w 77"/>
                              <a:gd name="T27" fmla="*/ 70 h 98"/>
                              <a:gd name="T28" fmla="*/ 17 w 77"/>
                              <a:gd name="T29" fmla="*/ 65 h 98"/>
                              <a:gd name="T30" fmla="*/ 25 w 77"/>
                              <a:gd name="T31" fmla="*/ 63 h 98"/>
                              <a:gd name="T32" fmla="*/ 35 w 77"/>
                              <a:gd name="T33" fmla="*/ 60 h 98"/>
                              <a:gd name="T34" fmla="*/ 42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42" y="60"/>
                                </a:moveTo>
                                <a:lnTo>
                                  <a:pt x="77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8"/>
                                </a:lnTo>
                                <a:lnTo>
                                  <a:pt x="27" y="88"/>
                                </a:lnTo>
                                <a:lnTo>
                                  <a:pt x="20" y="93"/>
                                </a:lnTo>
                                <a:lnTo>
                                  <a:pt x="15" y="95"/>
                                </a:lnTo>
                                <a:lnTo>
                                  <a:pt x="7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7" y="75"/>
                                </a:lnTo>
                                <a:lnTo>
                                  <a:pt x="12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3"/>
                                </a:lnTo>
                                <a:lnTo>
                                  <a:pt x="35" y="6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4"/>
                        <wps:cNvSpPr>
                          <a:spLocks/>
                        </wps:cNvSpPr>
                        <wps:spPr bwMode="auto">
                          <a:xfrm>
                            <a:off x="6692" y="1202"/>
                            <a:ext cx="35" cy="60"/>
                          </a:xfrm>
                          <a:custGeom>
                            <a:avLst/>
                            <a:gdLst>
                              <a:gd name="T0" fmla="*/ 0 w 35"/>
                              <a:gd name="T1" fmla="*/ 60 h 60"/>
                              <a:gd name="T2" fmla="*/ 35 w 35"/>
                              <a:gd name="T3" fmla="*/ 0 h 60"/>
                              <a:gd name="T4" fmla="*/ 0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0" y="60"/>
                                </a:moveTo>
                                <a:lnTo>
                                  <a:pt x="3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45"/>
                        <wps:cNvSpPr>
                          <a:spLocks/>
                        </wps:cNvSpPr>
                        <wps:spPr bwMode="auto">
                          <a:xfrm>
                            <a:off x="6650" y="126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8"/>
                              <a:gd name="T2" fmla="*/ 35 w 42"/>
                              <a:gd name="T3" fmla="*/ 18 h 38"/>
                              <a:gd name="T4" fmla="*/ 27 w 42"/>
                              <a:gd name="T5" fmla="*/ 28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3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5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0"/>
                                </a:moveTo>
                                <a:lnTo>
                                  <a:pt x="35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6"/>
                        <wps:cNvSpPr>
                          <a:spLocks noEditPoints="1"/>
                        </wps:cNvSpPr>
                        <wps:spPr bwMode="auto">
                          <a:xfrm>
                            <a:off x="6662" y="1168"/>
                            <a:ext cx="87" cy="94"/>
                          </a:xfrm>
                          <a:custGeom>
                            <a:avLst/>
                            <a:gdLst>
                              <a:gd name="T0" fmla="*/ 45 w 87"/>
                              <a:gd name="T1" fmla="*/ 59 h 94"/>
                              <a:gd name="T2" fmla="*/ 87 w 87"/>
                              <a:gd name="T3" fmla="*/ 0 h 94"/>
                              <a:gd name="T4" fmla="*/ 45 w 87"/>
                              <a:gd name="T5" fmla="*/ 59 h 94"/>
                              <a:gd name="T6" fmla="*/ 45 w 87"/>
                              <a:gd name="T7" fmla="*/ 59 h 94"/>
                              <a:gd name="T8" fmla="*/ 38 w 87"/>
                              <a:gd name="T9" fmla="*/ 74 h 94"/>
                              <a:gd name="T10" fmla="*/ 28 w 87"/>
                              <a:gd name="T11" fmla="*/ 84 h 94"/>
                              <a:gd name="T12" fmla="*/ 23 w 87"/>
                              <a:gd name="T13" fmla="*/ 89 h 94"/>
                              <a:gd name="T14" fmla="*/ 15 w 87"/>
                              <a:gd name="T15" fmla="*/ 92 h 94"/>
                              <a:gd name="T16" fmla="*/ 8 w 87"/>
                              <a:gd name="T17" fmla="*/ 94 h 94"/>
                              <a:gd name="T18" fmla="*/ 0 w 87"/>
                              <a:gd name="T19" fmla="*/ 94 h 94"/>
                              <a:gd name="T20" fmla="*/ 3 w 87"/>
                              <a:gd name="T21" fmla="*/ 87 h 94"/>
                              <a:gd name="T22" fmla="*/ 5 w 87"/>
                              <a:gd name="T23" fmla="*/ 79 h 94"/>
                              <a:gd name="T24" fmla="*/ 8 w 87"/>
                              <a:gd name="T25" fmla="*/ 72 h 94"/>
                              <a:gd name="T26" fmla="*/ 13 w 87"/>
                              <a:gd name="T27" fmla="*/ 67 h 94"/>
                              <a:gd name="T28" fmla="*/ 20 w 87"/>
                              <a:gd name="T29" fmla="*/ 62 h 94"/>
                              <a:gd name="T30" fmla="*/ 28 w 87"/>
                              <a:gd name="T31" fmla="*/ 59 h 94"/>
                              <a:gd name="T32" fmla="*/ 35 w 87"/>
                              <a:gd name="T33" fmla="*/ 57 h 94"/>
                              <a:gd name="T34" fmla="*/ 45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5" y="59"/>
                                </a:moveTo>
                                <a:lnTo>
                                  <a:pt x="87" y="0"/>
                                </a:lnTo>
                                <a:lnTo>
                                  <a:pt x="45" y="59"/>
                                </a:lnTo>
                                <a:close/>
                                <a:moveTo>
                                  <a:pt x="45" y="59"/>
                                </a:moveTo>
                                <a:lnTo>
                                  <a:pt x="38" y="74"/>
                                </a:lnTo>
                                <a:lnTo>
                                  <a:pt x="28" y="84"/>
                                </a:lnTo>
                                <a:lnTo>
                                  <a:pt x="23" y="89"/>
                                </a:lnTo>
                                <a:lnTo>
                                  <a:pt x="15" y="92"/>
                                </a:lnTo>
                                <a:lnTo>
                                  <a:pt x="8" y="94"/>
                                </a:lnTo>
                                <a:lnTo>
                                  <a:pt x="0" y="94"/>
                                </a:lnTo>
                                <a:lnTo>
                                  <a:pt x="3" y="87"/>
                                </a:lnTo>
                                <a:lnTo>
                                  <a:pt x="5" y="79"/>
                                </a:lnTo>
                                <a:lnTo>
                                  <a:pt x="8" y="72"/>
                                </a:lnTo>
                                <a:lnTo>
                                  <a:pt x="13" y="67"/>
                                </a:lnTo>
                                <a:lnTo>
                                  <a:pt x="20" y="62"/>
                                </a:lnTo>
                                <a:lnTo>
                                  <a:pt x="28" y="59"/>
                                </a:lnTo>
                                <a:lnTo>
                                  <a:pt x="35" y="57"/>
                                </a:lnTo>
                                <a:lnTo>
                                  <a:pt x="45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47"/>
                        <wps:cNvSpPr>
                          <a:spLocks/>
                        </wps:cNvSpPr>
                        <wps:spPr bwMode="auto">
                          <a:xfrm>
                            <a:off x="6707" y="1168"/>
                            <a:ext cx="42" cy="59"/>
                          </a:xfrm>
                          <a:custGeom>
                            <a:avLst/>
                            <a:gdLst>
                              <a:gd name="T0" fmla="*/ 0 w 42"/>
                              <a:gd name="T1" fmla="*/ 59 h 59"/>
                              <a:gd name="T2" fmla="*/ 42 w 42"/>
                              <a:gd name="T3" fmla="*/ 0 h 59"/>
                              <a:gd name="T4" fmla="*/ 0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0" y="59"/>
                                </a:moveTo>
                                <a:lnTo>
                                  <a:pt x="42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8"/>
                        <wps:cNvSpPr>
                          <a:spLocks/>
                        </wps:cNvSpPr>
                        <wps:spPr bwMode="auto">
                          <a:xfrm>
                            <a:off x="6662" y="1225"/>
                            <a:ext cx="45" cy="37"/>
                          </a:xfrm>
                          <a:custGeom>
                            <a:avLst/>
                            <a:gdLst>
                              <a:gd name="T0" fmla="*/ 45 w 45"/>
                              <a:gd name="T1" fmla="*/ 2 h 37"/>
                              <a:gd name="T2" fmla="*/ 38 w 45"/>
                              <a:gd name="T3" fmla="*/ 17 h 37"/>
                              <a:gd name="T4" fmla="*/ 28 w 45"/>
                              <a:gd name="T5" fmla="*/ 27 h 37"/>
                              <a:gd name="T6" fmla="*/ 23 w 45"/>
                              <a:gd name="T7" fmla="*/ 32 h 37"/>
                              <a:gd name="T8" fmla="*/ 15 w 45"/>
                              <a:gd name="T9" fmla="*/ 35 h 37"/>
                              <a:gd name="T10" fmla="*/ 8 w 45"/>
                              <a:gd name="T11" fmla="*/ 37 h 37"/>
                              <a:gd name="T12" fmla="*/ 0 w 45"/>
                              <a:gd name="T13" fmla="*/ 37 h 37"/>
                              <a:gd name="T14" fmla="*/ 3 w 45"/>
                              <a:gd name="T15" fmla="*/ 30 h 37"/>
                              <a:gd name="T16" fmla="*/ 5 w 45"/>
                              <a:gd name="T17" fmla="*/ 22 h 37"/>
                              <a:gd name="T18" fmla="*/ 8 w 45"/>
                              <a:gd name="T19" fmla="*/ 15 h 37"/>
                              <a:gd name="T20" fmla="*/ 13 w 45"/>
                              <a:gd name="T21" fmla="*/ 10 h 37"/>
                              <a:gd name="T22" fmla="*/ 20 w 45"/>
                              <a:gd name="T23" fmla="*/ 5 h 37"/>
                              <a:gd name="T24" fmla="*/ 28 w 45"/>
                              <a:gd name="T25" fmla="*/ 2 h 37"/>
                              <a:gd name="T26" fmla="*/ 35 w 45"/>
                              <a:gd name="T27" fmla="*/ 0 h 37"/>
                              <a:gd name="T28" fmla="*/ 45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45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5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5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9"/>
                        <wps:cNvSpPr>
                          <a:spLocks noEditPoints="1"/>
                        </wps:cNvSpPr>
                        <wps:spPr bwMode="auto">
                          <a:xfrm>
                            <a:off x="6677" y="1138"/>
                            <a:ext cx="80" cy="92"/>
                          </a:xfrm>
                          <a:custGeom>
                            <a:avLst/>
                            <a:gdLst>
                              <a:gd name="T0" fmla="*/ 43 w 80"/>
                              <a:gd name="T1" fmla="*/ 54 h 92"/>
                              <a:gd name="T2" fmla="*/ 80 w 80"/>
                              <a:gd name="T3" fmla="*/ 0 h 92"/>
                              <a:gd name="T4" fmla="*/ 43 w 80"/>
                              <a:gd name="T5" fmla="*/ 54 h 92"/>
                              <a:gd name="T6" fmla="*/ 43 w 80"/>
                              <a:gd name="T7" fmla="*/ 54 h 92"/>
                              <a:gd name="T8" fmla="*/ 35 w 80"/>
                              <a:gd name="T9" fmla="*/ 69 h 92"/>
                              <a:gd name="T10" fmla="*/ 28 w 80"/>
                              <a:gd name="T11" fmla="*/ 82 h 92"/>
                              <a:gd name="T12" fmla="*/ 20 w 80"/>
                              <a:gd name="T13" fmla="*/ 87 h 92"/>
                              <a:gd name="T14" fmla="*/ 15 w 80"/>
                              <a:gd name="T15" fmla="*/ 89 h 92"/>
                              <a:gd name="T16" fmla="*/ 8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4 h 92"/>
                              <a:gd name="T22" fmla="*/ 3 w 80"/>
                              <a:gd name="T23" fmla="*/ 77 h 92"/>
                              <a:gd name="T24" fmla="*/ 8 w 80"/>
                              <a:gd name="T25" fmla="*/ 69 h 92"/>
                              <a:gd name="T26" fmla="*/ 13 w 80"/>
                              <a:gd name="T27" fmla="*/ 64 h 92"/>
                              <a:gd name="T28" fmla="*/ 18 w 80"/>
                              <a:gd name="T29" fmla="*/ 59 h 92"/>
                              <a:gd name="T30" fmla="*/ 25 w 80"/>
                              <a:gd name="T31" fmla="*/ 57 h 92"/>
                              <a:gd name="T32" fmla="*/ 33 w 80"/>
                              <a:gd name="T33" fmla="*/ 54 h 92"/>
                              <a:gd name="T34" fmla="*/ 43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3" y="54"/>
                                </a:moveTo>
                                <a:lnTo>
                                  <a:pt x="80" y="0"/>
                                </a:lnTo>
                                <a:lnTo>
                                  <a:pt x="43" y="54"/>
                                </a:lnTo>
                                <a:close/>
                                <a:moveTo>
                                  <a:pt x="43" y="54"/>
                                </a:moveTo>
                                <a:lnTo>
                                  <a:pt x="35" y="69"/>
                                </a:lnTo>
                                <a:lnTo>
                                  <a:pt x="28" y="82"/>
                                </a:lnTo>
                                <a:lnTo>
                                  <a:pt x="20" y="87"/>
                                </a:lnTo>
                                <a:lnTo>
                                  <a:pt x="15" y="89"/>
                                </a:lnTo>
                                <a:lnTo>
                                  <a:pt x="8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8" y="69"/>
                                </a:lnTo>
                                <a:lnTo>
                                  <a:pt x="13" y="64"/>
                                </a:lnTo>
                                <a:lnTo>
                                  <a:pt x="18" y="59"/>
                                </a:lnTo>
                                <a:lnTo>
                                  <a:pt x="25" y="57"/>
                                </a:lnTo>
                                <a:lnTo>
                                  <a:pt x="33" y="54"/>
                                </a:lnTo>
                                <a:lnTo>
                                  <a:pt x="43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50"/>
                        <wps:cNvSpPr>
                          <a:spLocks/>
                        </wps:cNvSpPr>
                        <wps:spPr bwMode="auto">
                          <a:xfrm>
                            <a:off x="6720" y="1138"/>
                            <a:ext cx="37" cy="54"/>
                          </a:xfrm>
                          <a:custGeom>
                            <a:avLst/>
                            <a:gdLst>
                              <a:gd name="T0" fmla="*/ 0 w 37"/>
                              <a:gd name="T1" fmla="*/ 54 h 54"/>
                              <a:gd name="T2" fmla="*/ 37 w 37"/>
                              <a:gd name="T3" fmla="*/ 0 h 54"/>
                              <a:gd name="T4" fmla="*/ 0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0" y="54"/>
                                </a:moveTo>
                                <a:lnTo>
                                  <a:pt x="37" y="0"/>
                                </a:lnTo>
                                <a:lnTo>
                                  <a:pt x="0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51"/>
                        <wps:cNvSpPr>
                          <a:spLocks/>
                        </wps:cNvSpPr>
                        <wps:spPr bwMode="auto">
                          <a:xfrm>
                            <a:off x="6677" y="1192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8 w 43"/>
                              <a:gd name="T5" fmla="*/ 28 h 38"/>
                              <a:gd name="T6" fmla="*/ 20 w 43"/>
                              <a:gd name="T7" fmla="*/ 33 h 38"/>
                              <a:gd name="T8" fmla="*/ 15 w 43"/>
                              <a:gd name="T9" fmla="*/ 35 h 38"/>
                              <a:gd name="T10" fmla="*/ 8 w 43"/>
                              <a:gd name="T11" fmla="*/ 38 h 38"/>
                              <a:gd name="T12" fmla="*/ 0 w 43"/>
                              <a:gd name="T13" fmla="*/ 38 h 38"/>
                              <a:gd name="T14" fmla="*/ 0 w 43"/>
                              <a:gd name="T15" fmla="*/ 30 h 38"/>
                              <a:gd name="T16" fmla="*/ 3 w 43"/>
                              <a:gd name="T17" fmla="*/ 23 h 38"/>
                              <a:gd name="T18" fmla="*/ 8 w 43"/>
                              <a:gd name="T19" fmla="*/ 15 h 38"/>
                              <a:gd name="T20" fmla="*/ 13 w 43"/>
                              <a:gd name="T21" fmla="*/ 10 h 38"/>
                              <a:gd name="T22" fmla="*/ 18 w 43"/>
                              <a:gd name="T23" fmla="*/ 5 h 38"/>
                              <a:gd name="T24" fmla="*/ 25 w 43"/>
                              <a:gd name="T25" fmla="*/ 3 h 38"/>
                              <a:gd name="T26" fmla="*/ 33 w 43"/>
                              <a:gd name="T27" fmla="*/ 0 h 38"/>
                              <a:gd name="T28" fmla="*/ 43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8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8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52"/>
                        <wps:cNvSpPr>
                          <a:spLocks noEditPoints="1"/>
                        </wps:cNvSpPr>
                        <wps:spPr bwMode="auto">
                          <a:xfrm>
                            <a:off x="6692" y="1090"/>
                            <a:ext cx="75" cy="100"/>
                          </a:xfrm>
                          <a:custGeom>
                            <a:avLst/>
                            <a:gdLst>
                              <a:gd name="T0" fmla="*/ 43 w 75"/>
                              <a:gd name="T1" fmla="*/ 63 h 100"/>
                              <a:gd name="T2" fmla="*/ 75 w 75"/>
                              <a:gd name="T3" fmla="*/ 0 h 100"/>
                              <a:gd name="T4" fmla="*/ 43 w 75"/>
                              <a:gd name="T5" fmla="*/ 63 h 100"/>
                              <a:gd name="T6" fmla="*/ 43 w 75"/>
                              <a:gd name="T7" fmla="*/ 63 h 100"/>
                              <a:gd name="T8" fmla="*/ 38 w 75"/>
                              <a:gd name="T9" fmla="*/ 80 h 100"/>
                              <a:gd name="T10" fmla="*/ 28 w 75"/>
                              <a:gd name="T11" fmla="*/ 90 h 100"/>
                              <a:gd name="T12" fmla="*/ 23 w 75"/>
                              <a:gd name="T13" fmla="*/ 95 h 100"/>
                              <a:gd name="T14" fmla="*/ 15 w 75"/>
                              <a:gd name="T15" fmla="*/ 97 h 100"/>
                              <a:gd name="T16" fmla="*/ 8 w 75"/>
                              <a:gd name="T17" fmla="*/ 100 h 100"/>
                              <a:gd name="T18" fmla="*/ 0 w 75"/>
                              <a:gd name="T19" fmla="*/ 100 h 100"/>
                              <a:gd name="T20" fmla="*/ 0 w 75"/>
                              <a:gd name="T21" fmla="*/ 92 h 100"/>
                              <a:gd name="T22" fmla="*/ 3 w 75"/>
                              <a:gd name="T23" fmla="*/ 85 h 100"/>
                              <a:gd name="T24" fmla="*/ 8 w 75"/>
                              <a:gd name="T25" fmla="*/ 78 h 100"/>
                              <a:gd name="T26" fmla="*/ 13 w 75"/>
                              <a:gd name="T27" fmla="*/ 73 h 100"/>
                              <a:gd name="T28" fmla="*/ 18 w 75"/>
                              <a:gd name="T29" fmla="*/ 68 h 100"/>
                              <a:gd name="T30" fmla="*/ 25 w 75"/>
                              <a:gd name="T31" fmla="*/ 65 h 100"/>
                              <a:gd name="T32" fmla="*/ 35 w 75"/>
                              <a:gd name="T33" fmla="*/ 63 h 100"/>
                              <a:gd name="T34" fmla="*/ 43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43" y="63"/>
                                </a:moveTo>
                                <a:lnTo>
                                  <a:pt x="75" y="0"/>
                                </a:lnTo>
                                <a:lnTo>
                                  <a:pt x="43" y="63"/>
                                </a:lnTo>
                                <a:close/>
                                <a:moveTo>
                                  <a:pt x="43" y="63"/>
                                </a:moveTo>
                                <a:lnTo>
                                  <a:pt x="38" y="80"/>
                                </a:lnTo>
                                <a:lnTo>
                                  <a:pt x="28" y="90"/>
                                </a:lnTo>
                                <a:lnTo>
                                  <a:pt x="23" y="95"/>
                                </a:lnTo>
                                <a:lnTo>
                                  <a:pt x="15" y="97"/>
                                </a:lnTo>
                                <a:lnTo>
                                  <a:pt x="8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8" y="78"/>
                                </a:lnTo>
                                <a:lnTo>
                                  <a:pt x="13" y="73"/>
                                </a:lnTo>
                                <a:lnTo>
                                  <a:pt x="18" y="68"/>
                                </a:lnTo>
                                <a:lnTo>
                                  <a:pt x="25" y="65"/>
                                </a:lnTo>
                                <a:lnTo>
                                  <a:pt x="35" y="63"/>
                                </a:lnTo>
                                <a:lnTo>
                                  <a:pt x="43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53"/>
                        <wps:cNvSpPr>
                          <a:spLocks/>
                        </wps:cNvSpPr>
                        <wps:spPr bwMode="auto">
                          <a:xfrm>
                            <a:off x="6735" y="1090"/>
                            <a:ext cx="32" cy="63"/>
                          </a:xfrm>
                          <a:custGeom>
                            <a:avLst/>
                            <a:gdLst>
                              <a:gd name="T0" fmla="*/ 0 w 32"/>
                              <a:gd name="T1" fmla="*/ 63 h 63"/>
                              <a:gd name="T2" fmla="*/ 32 w 32"/>
                              <a:gd name="T3" fmla="*/ 0 h 63"/>
                              <a:gd name="T4" fmla="*/ 0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0" y="63"/>
                                </a:moveTo>
                                <a:lnTo>
                                  <a:pt x="3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54"/>
                        <wps:cNvSpPr>
                          <a:spLocks/>
                        </wps:cNvSpPr>
                        <wps:spPr bwMode="auto">
                          <a:xfrm>
                            <a:off x="6692" y="115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38 w 43"/>
                              <a:gd name="T3" fmla="*/ 17 h 37"/>
                              <a:gd name="T4" fmla="*/ 28 w 43"/>
                              <a:gd name="T5" fmla="*/ 27 h 37"/>
                              <a:gd name="T6" fmla="*/ 23 w 43"/>
                              <a:gd name="T7" fmla="*/ 32 h 37"/>
                              <a:gd name="T8" fmla="*/ 15 w 43"/>
                              <a:gd name="T9" fmla="*/ 34 h 37"/>
                              <a:gd name="T10" fmla="*/ 8 w 43"/>
                              <a:gd name="T11" fmla="*/ 37 h 37"/>
                              <a:gd name="T12" fmla="*/ 0 w 43"/>
                              <a:gd name="T13" fmla="*/ 37 h 37"/>
                              <a:gd name="T14" fmla="*/ 0 w 43"/>
                              <a:gd name="T15" fmla="*/ 29 h 37"/>
                              <a:gd name="T16" fmla="*/ 3 w 43"/>
                              <a:gd name="T17" fmla="*/ 22 h 37"/>
                              <a:gd name="T18" fmla="*/ 8 w 43"/>
                              <a:gd name="T19" fmla="*/ 15 h 37"/>
                              <a:gd name="T20" fmla="*/ 13 w 43"/>
                              <a:gd name="T21" fmla="*/ 10 h 37"/>
                              <a:gd name="T22" fmla="*/ 18 w 43"/>
                              <a:gd name="T23" fmla="*/ 5 h 37"/>
                              <a:gd name="T24" fmla="*/ 25 w 43"/>
                              <a:gd name="T25" fmla="*/ 2 h 37"/>
                              <a:gd name="T26" fmla="*/ 35 w 43"/>
                              <a:gd name="T27" fmla="*/ 0 h 37"/>
                              <a:gd name="T28" fmla="*/ 43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4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55"/>
                        <wps:cNvSpPr>
                          <a:spLocks noEditPoints="1"/>
                        </wps:cNvSpPr>
                        <wps:spPr bwMode="auto">
                          <a:xfrm>
                            <a:off x="6702" y="1043"/>
                            <a:ext cx="65" cy="117"/>
                          </a:xfrm>
                          <a:custGeom>
                            <a:avLst/>
                            <a:gdLst>
                              <a:gd name="T0" fmla="*/ 37 w 65"/>
                              <a:gd name="T1" fmla="*/ 70 h 117"/>
                              <a:gd name="T2" fmla="*/ 65 w 65"/>
                              <a:gd name="T3" fmla="*/ 0 h 117"/>
                              <a:gd name="T4" fmla="*/ 37 w 65"/>
                              <a:gd name="T5" fmla="*/ 70 h 117"/>
                              <a:gd name="T6" fmla="*/ 37 w 65"/>
                              <a:gd name="T7" fmla="*/ 70 h 117"/>
                              <a:gd name="T8" fmla="*/ 33 w 65"/>
                              <a:gd name="T9" fmla="*/ 87 h 117"/>
                              <a:gd name="T10" fmla="*/ 25 w 65"/>
                              <a:gd name="T11" fmla="*/ 102 h 117"/>
                              <a:gd name="T12" fmla="*/ 20 w 65"/>
                              <a:gd name="T13" fmla="*/ 107 h 117"/>
                              <a:gd name="T14" fmla="*/ 15 w 65"/>
                              <a:gd name="T15" fmla="*/ 112 h 117"/>
                              <a:gd name="T16" fmla="*/ 8 w 65"/>
                              <a:gd name="T17" fmla="*/ 115 h 117"/>
                              <a:gd name="T18" fmla="*/ 0 w 65"/>
                              <a:gd name="T19" fmla="*/ 117 h 117"/>
                              <a:gd name="T20" fmla="*/ 0 w 65"/>
                              <a:gd name="T21" fmla="*/ 107 h 117"/>
                              <a:gd name="T22" fmla="*/ 3 w 65"/>
                              <a:gd name="T23" fmla="*/ 100 h 117"/>
                              <a:gd name="T24" fmla="*/ 5 w 65"/>
                              <a:gd name="T25" fmla="*/ 92 h 117"/>
                              <a:gd name="T26" fmla="*/ 10 w 65"/>
                              <a:gd name="T27" fmla="*/ 85 h 117"/>
                              <a:gd name="T28" fmla="*/ 15 w 65"/>
                              <a:gd name="T29" fmla="*/ 77 h 117"/>
                              <a:gd name="T30" fmla="*/ 23 w 65"/>
                              <a:gd name="T31" fmla="*/ 75 h 117"/>
                              <a:gd name="T32" fmla="*/ 30 w 65"/>
                              <a:gd name="T33" fmla="*/ 72 h 117"/>
                              <a:gd name="T34" fmla="*/ 37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37" y="70"/>
                                </a:moveTo>
                                <a:lnTo>
                                  <a:pt x="65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3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8" y="115"/>
                                </a:lnTo>
                                <a:lnTo>
                                  <a:pt x="0" y="117"/>
                                </a:lnTo>
                                <a:lnTo>
                                  <a:pt x="0" y="107"/>
                                </a:lnTo>
                                <a:lnTo>
                                  <a:pt x="3" y="100"/>
                                </a:lnTo>
                                <a:lnTo>
                                  <a:pt x="5" y="92"/>
                                </a:lnTo>
                                <a:lnTo>
                                  <a:pt x="10" y="85"/>
                                </a:lnTo>
                                <a:lnTo>
                                  <a:pt x="15" y="77"/>
                                </a:lnTo>
                                <a:lnTo>
                                  <a:pt x="23" y="75"/>
                                </a:lnTo>
                                <a:lnTo>
                                  <a:pt x="30" y="72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6"/>
                        <wps:cNvSpPr>
                          <a:spLocks/>
                        </wps:cNvSpPr>
                        <wps:spPr bwMode="auto">
                          <a:xfrm>
                            <a:off x="6739" y="1043"/>
                            <a:ext cx="28" cy="70"/>
                          </a:xfrm>
                          <a:custGeom>
                            <a:avLst/>
                            <a:gdLst>
                              <a:gd name="T0" fmla="*/ 0 w 28"/>
                              <a:gd name="T1" fmla="*/ 70 h 70"/>
                              <a:gd name="T2" fmla="*/ 28 w 28"/>
                              <a:gd name="T3" fmla="*/ 0 h 70"/>
                              <a:gd name="T4" fmla="*/ 0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0" y="70"/>
                                </a:moveTo>
                                <a:lnTo>
                                  <a:pt x="28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57"/>
                        <wps:cNvSpPr>
                          <a:spLocks/>
                        </wps:cNvSpPr>
                        <wps:spPr bwMode="auto">
                          <a:xfrm>
                            <a:off x="6702" y="1113"/>
                            <a:ext cx="37" cy="4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7"/>
                              <a:gd name="T2" fmla="*/ 33 w 37"/>
                              <a:gd name="T3" fmla="*/ 17 h 47"/>
                              <a:gd name="T4" fmla="*/ 25 w 37"/>
                              <a:gd name="T5" fmla="*/ 32 h 47"/>
                              <a:gd name="T6" fmla="*/ 20 w 37"/>
                              <a:gd name="T7" fmla="*/ 37 h 47"/>
                              <a:gd name="T8" fmla="*/ 15 w 37"/>
                              <a:gd name="T9" fmla="*/ 42 h 47"/>
                              <a:gd name="T10" fmla="*/ 8 w 37"/>
                              <a:gd name="T11" fmla="*/ 45 h 47"/>
                              <a:gd name="T12" fmla="*/ 0 w 37"/>
                              <a:gd name="T13" fmla="*/ 47 h 47"/>
                              <a:gd name="T14" fmla="*/ 0 w 37"/>
                              <a:gd name="T15" fmla="*/ 37 h 47"/>
                              <a:gd name="T16" fmla="*/ 3 w 37"/>
                              <a:gd name="T17" fmla="*/ 30 h 47"/>
                              <a:gd name="T18" fmla="*/ 5 w 37"/>
                              <a:gd name="T19" fmla="*/ 22 h 47"/>
                              <a:gd name="T20" fmla="*/ 10 w 37"/>
                              <a:gd name="T21" fmla="*/ 15 h 47"/>
                              <a:gd name="T22" fmla="*/ 15 w 37"/>
                              <a:gd name="T23" fmla="*/ 7 h 47"/>
                              <a:gd name="T24" fmla="*/ 23 w 37"/>
                              <a:gd name="T25" fmla="*/ 5 h 47"/>
                              <a:gd name="T26" fmla="*/ 30 w 37"/>
                              <a:gd name="T27" fmla="*/ 2 h 47"/>
                              <a:gd name="T28" fmla="*/ 37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37" y="0"/>
                                </a:moveTo>
                                <a:lnTo>
                                  <a:pt x="33" y="17"/>
                                </a:lnTo>
                                <a:lnTo>
                                  <a:pt x="25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8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10" y="15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58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9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60"/>
                        <wps:cNvSpPr>
                          <a:spLocks noEditPoints="1"/>
                        </wps:cNvSpPr>
                        <wps:spPr bwMode="auto">
                          <a:xfrm>
                            <a:off x="6618" y="1215"/>
                            <a:ext cx="17" cy="127"/>
                          </a:xfrm>
                          <a:custGeom>
                            <a:avLst/>
                            <a:gdLst>
                              <a:gd name="T0" fmla="*/ 7 w 17"/>
                              <a:gd name="T1" fmla="*/ 70 h 127"/>
                              <a:gd name="T2" fmla="*/ 15 w 17"/>
                              <a:gd name="T3" fmla="*/ 82 h 127"/>
                              <a:gd name="T4" fmla="*/ 17 w 17"/>
                              <a:gd name="T5" fmla="*/ 97 h 127"/>
                              <a:gd name="T6" fmla="*/ 17 w 17"/>
                              <a:gd name="T7" fmla="*/ 112 h 127"/>
                              <a:gd name="T8" fmla="*/ 12 w 17"/>
                              <a:gd name="T9" fmla="*/ 127 h 127"/>
                              <a:gd name="T10" fmla="*/ 7 w 17"/>
                              <a:gd name="T11" fmla="*/ 122 h 127"/>
                              <a:gd name="T12" fmla="*/ 5 w 17"/>
                              <a:gd name="T13" fmla="*/ 117 h 127"/>
                              <a:gd name="T14" fmla="*/ 2 w 17"/>
                              <a:gd name="T15" fmla="*/ 110 h 127"/>
                              <a:gd name="T16" fmla="*/ 0 w 17"/>
                              <a:gd name="T17" fmla="*/ 102 h 127"/>
                              <a:gd name="T18" fmla="*/ 0 w 17"/>
                              <a:gd name="T19" fmla="*/ 92 h 127"/>
                              <a:gd name="T20" fmla="*/ 2 w 17"/>
                              <a:gd name="T21" fmla="*/ 85 h 127"/>
                              <a:gd name="T22" fmla="*/ 5 w 17"/>
                              <a:gd name="T23" fmla="*/ 77 h 127"/>
                              <a:gd name="T24" fmla="*/ 7 w 17"/>
                              <a:gd name="T25" fmla="*/ 70 h 127"/>
                              <a:gd name="T26" fmla="*/ 7 w 17"/>
                              <a:gd name="T27" fmla="*/ 70 h 127"/>
                              <a:gd name="T28" fmla="*/ 15 w 17"/>
                              <a:gd name="T29" fmla="*/ 0 h 127"/>
                              <a:gd name="T30" fmla="*/ 7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7" y="70"/>
                                </a:moveTo>
                                <a:lnTo>
                                  <a:pt x="15" y="82"/>
                                </a:lnTo>
                                <a:lnTo>
                                  <a:pt x="17" y="97"/>
                                </a:lnTo>
                                <a:lnTo>
                                  <a:pt x="17" y="112"/>
                                </a:lnTo>
                                <a:lnTo>
                                  <a:pt x="12" y="127"/>
                                </a:lnTo>
                                <a:lnTo>
                                  <a:pt x="7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7" y="70"/>
                                </a:lnTo>
                                <a:close/>
                                <a:moveTo>
                                  <a:pt x="7" y="70"/>
                                </a:moveTo>
                                <a:lnTo>
                                  <a:pt x="15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61"/>
                        <wps:cNvSpPr>
                          <a:spLocks/>
                        </wps:cNvSpPr>
                        <wps:spPr bwMode="auto">
                          <a:xfrm>
                            <a:off x="6618" y="1285"/>
                            <a:ext cx="17" cy="57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7"/>
                              <a:gd name="T2" fmla="*/ 15 w 17"/>
                              <a:gd name="T3" fmla="*/ 12 h 57"/>
                              <a:gd name="T4" fmla="*/ 17 w 17"/>
                              <a:gd name="T5" fmla="*/ 27 h 57"/>
                              <a:gd name="T6" fmla="*/ 17 w 17"/>
                              <a:gd name="T7" fmla="*/ 42 h 57"/>
                              <a:gd name="T8" fmla="*/ 12 w 17"/>
                              <a:gd name="T9" fmla="*/ 57 h 57"/>
                              <a:gd name="T10" fmla="*/ 7 w 17"/>
                              <a:gd name="T11" fmla="*/ 52 h 57"/>
                              <a:gd name="T12" fmla="*/ 5 w 17"/>
                              <a:gd name="T13" fmla="*/ 47 h 57"/>
                              <a:gd name="T14" fmla="*/ 2 w 17"/>
                              <a:gd name="T15" fmla="*/ 40 h 57"/>
                              <a:gd name="T16" fmla="*/ 0 w 17"/>
                              <a:gd name="T17" fmla="*/ 32 h 57"/>
                              <a:gd name="T18" fmla="*/ 0 w 17"/>
                              <a:gd name="T19" fmla="*/ 22 h 57"/>
                              <a:gd name="T20" fmla="*/ 2 w 17"/>
                              <a:gd name="T21" fmla="*/ 15 h 57"/>
                              <a:gd name="T22" fmla="*/ 5 w 17"/>
                              <a:gd name="T23" fmla="*/ 7 h 57"/>
                              <a:gd name="T24" fmla="*/ 7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7" y="0"/>
                                </a:moveTo>
                                <a:lnTo>
                                  <a:pt x="15" y="12"/>
                                </a:lnTo>
                                <a:lnTo>
                                  <a:pt x="17" y="27"/>
                                </a:lnTo>
                                <a:lnTo>
                                  <a:pt x="17" y="42"/>
                                </a:lnTo>
                                <a:lnTo>
                                  <a:pt x="12" y="57"/>
                                </a:lnTo>
                                <a:lnTo>
                                  <a:pt x="7" y="52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62"/>
                        <wps:cNvSpPr>
                          <a:spLocks/>
                        </wps:cNvSpPr>
                        <wps:spPr bwMode="auto">
                          <a:xfrm>
                            <a:off x="6625" y="1215"/>
                            <a:ext cx="8" cy="70"/>
                          </a:xfrm>
                          <a:custGeom>
                            <a:avLst/>
                            <a:gdLst>
                              <a:gd name="T0" fmla="*/ 0 w 8"/>
                              <a:gd name="T1" fmla="*/ 70 h 70"/>
                              <a:gd name="T2" fmla="*/ 8 w 8"/>
                              <a:gd name="T3" fmla="*/ 0 h 70"/>
                              <a:gd name="T4" fmla="*/ 0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0" y="70"/>
                                </a:moveTo>
                                <a:lnTo>
                                  <a:pt x="8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63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64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65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66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67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68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9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70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71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72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73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74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75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6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7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78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79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80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81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82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83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84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85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86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87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88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9"/>
                        <wps:cNvSpPr>
                          <a:spLocks noEditPoints="1"/>
                        </wps:cNvSpPr>
                        <wps:spPr bwMode="auto">
                          <a:xfrm>
                            <a:off x="6727" y="1242"/>
                            <a:ext cx="90" cy="88"/>
                          </a:xfrm>
                          <a:custGeom>
                            <a:avLst/>
                            <a:gdLst>
                              <a:gd name="T0" fmla="*/ 47 w 90"/>
                              <a:gd name="T1" fmla="*/ 55 h 88"/>
                              <a:gd name="T2" fmla="*/ 90 w 90"/>
                              <a:gd name="T3" fmla="*/ 0 h 88"/>
                              <a:gd name="T4" fmla="*/ 47 w 90"/>
                              <a:gd name="T5" fmla="*/ 55 h 88"/>
                              <a:gd name="T6" fmla="*/ 47 w 90"/>
                              <a:gd name="T7" fmla="*/ 55 h 88"/>
                              <a:gd name="T8" fmla="*/ 37 w 90"/>
                              <a:gd name="T9" fmla="*/ 70 h 88"/>
                              <a:gd name="T10" fmla="*/ 27 w 90"/>
                              <a:gd name="T11" fmla="*/ 83 h 88"/>
                              <a:gd name="T12" fmla="*/ 20 w 90"/>
                              <a:gd name="T13" fmla="*/ 85 h 88"/>
                              <a:gd name="T14" fmla="*/ 15 w 90"/>
                              <a:gd name="T15" fmla="*/ 88 h 88"/>
                              <a:gd name="T16" fmla="*/ 8 w 90"/>
                              <a:gd name="T17" fmla="*/ 88 h 88"/>
                              <a:gd name="T18" fmla="*/ 0 w 90"/>
                              <a:gd name="T19" fmla="*/ 88 h 88"/>
                              <a:gd name="T20" fmla="*/ 0 w 90"/>
                              <a:gd name="T21" fmla="*/ 80 h 88"/>
                              <a:gd name="T22" fmla="*/ 5 w 90"/>
                              <a:gd name="T23" fmla="*/ 73 h 88"/>
                              <a:gd name="T24" fmla="*/ 10 w 90"/>
                              <a:gd name="T25" fmla="*/ 68 h 88"/>
                              <a:gd name="T26" fmla="*/ 15 w 90"/>
                              <a:gd name="T27" fmla="*/ 63 h 88"/>
                              <a:gd name="T28" fmla="*/ 22 w 90"/>
                              <a:gd name="T29" fmla="*/ 58 h 88"/>
                              <a:gd name="T30" fmla="*/ 30 w 90"/>
                              <a:gd name="T31" fmla="*/ 55 h 88"/>
                              <a:gd name="T32" fmla="*/ 37 w 90"/>
                              <a:gd name="T33" fmla="*/ 55 h 88"/>
                              <a:gd name="T34" fmla="*/ 47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7" y="55"/>
                                </a:moveTo>
                                <a:lnTo>
                                  <a:pt x="90" y="0"/>
                                </a:lnTo>
                                <a:lnTo>
                                  <a:pt x="47" y="55"/>
                                </a:lnTo>
                                <a:close/>
                                <a:moveTo>
                                  <a:pt x="47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3"/>
                                </a:lnTo>
                                <a:lnTo>
                                  <a:pt x="20" y="85"/>
                                </a:lnTo>
                                <a:lnTo>
                                  <a:pt x="15" y="88"/>
                                </a:lnTo>
                                <a:lnTo>
                                  <a:pt x="8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0"/>
                                </a:lnTo>
                                <a:lnTo>
                                  <a:pt x="5" y="73"/>
                                </a:lnTo>
                                <a:lnTo>
                                  <a:pt x="10" y="68"/>
                                </a:lnTo>
                                <a:lnTo>
                                  <a:pt x="15" y="63"/>
                                </a:lnTo>
                                <a:lnTo>
                                  <a:pt x="22" y="58"/>
                                </a:lnTo>
                                <a:lnTo>
                                  <a:pt x="30" y="55"/>
                                </a:lnTo>
                                <a:lnTo>
                                  <a:pt x="37" y="55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90"/>
                        <wps:cNvSpPr>
                          <a:spLocks/>
                        </wps:cNvSpPr>
                        <wps:spPr bwMode="auto">
                          <a:xfrm>
                            <a:off x="6774" y="1242"/>
                            <a:ext cx="43" cy="55"/>
                          </a:xfrm>
                          <a:custGeom>
                            <a:avLst/>
                            <a:gdLst>
                              <a:gd name="T0" fmla="*/ 0 w 43"/>
                              <a:gd name="T1" fmla="*/ 55 h 55"/>
                              <a:gd name="T2" fmla="*/ 43 w 43"/>
                              <a:gd name="T3" fmla="*/ 0 h 55"/>
                              <a:gd name="T4" fmla="*/ 0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0" y="55"/>
                                </a:moveTo>
                                <a:lnTo>
                                  <a:pt x="4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91"/>
                        <wps:cNvSpPr>
                          <a:spLocks/>
                        </wps:cNvSpPr>
                        <wps:spPr bwMode="auto">
                          <a:xfrm>
                            <a:off x="6727" y="1297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3"/>
                              <a:gd name="T2" fmla="*/ 37 w 47"/>
                              <a:gd name="T3" fmla="*/ 15 h 33"/>
                              <a:gd name="T4" fmla="*/ 27 w 47"/>
                              <a:gd name="T5" fmla="*/ 28 h 33"/>
                              <a:gd name="T6" fmla="*/ 20 w 47"/>
                              <a:gd name="T7" fmla="*/ 30 h 33"/>
                              <a:gd name="T8" fmla="*/ 15 w 47"/>
                              <a:gd name="T9" fmla="*/ 33 h 33"/>
                              <a:gd name="T10" fmla="*/ 8 w 47"/>
                              <a:gd name="T11" fmla="*/ 33 h 33"/>
                              <a:gd name="T12" fmla="*/ 0 w 47"/>
                              <a:gd name="T13" fmla="*/ 33 h 33"/>
                              <a:gd name="T14" fmla="*/ 0 w 47"/>
                              <a:gd name="T15" fmla="*/ 25 h 33"/>
                              <a:gd name="T16" fmla="*/ 5 w 47"/>
                              <a:gd name="T17" fmla="*/ 18 h 33"/>
                              <a:gd name="T18" fmla="*/ 10 w 47"/>
                              <a:gd name="T19" fmla="*/ 13 h 33"/>
                              <a:gd name="T20" fmla="*/ 15 w 47"/>
                              <a:gd name="T21" fmla="*/ 8 h 33"/>
                              <a:gd name="T22" fmla="*/ 22 w 47"/>
                              <a:gd name="T23" fmla="*/ 3 h 33"/>
                              <a:gd name="T24" fmla="*/ 30 w 47"/>
                              <a:gd name="T25" fmla="*/ 0 h 33"/>
                              <a:gd name="T26" fmla="*/ 37 w 47"/>
                              <a:gd name="T27" fmla="*/ 0 h 33"/>
                              <a:gd name="T28" fmla="*/ 47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8"/>
                                </a:lnTo>
                                <a:lnTo>
                                  <a:pt x="20" y="30"/>
                                </a:lnTo>
                                <a:lnTo>
                                  <a:pt x="15" y="33"/>
                                </a:lnTo>
                                <a:lnTo>
                                  <a:pt x="8" y="33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92"/>
                        <wps:cNvSpPr>
                          <a:spLocks noEditPoints="1"/>
                        </wps:cNvSpPr>
                        <wps:spPr bwMode="auto">
                          <a:xfrm>
                            <a:off x="6697" y="1292"/>
                            <a:ext cx="100" cy="73"/>
                          </a:xfrm>
                          <a:custGeom>
                            <a:avLst/>
                            <a:gdLst>
                              <a:gd name="T0" fmla="*/ 47 w 100"/>
                              <a:gd name="T1" fmla="*/ 43 h 73"/>
                              <a:gd name="T2" fmla="*/ 100 w 100"/>
                              <a:gd name="T3" fmla="*/ 0 h 73"/>
                              <a:gd name="T4" fmla="*/ 47 w 100"/>
                              <a:gd name="T5" fmla="*/ 43 h 73"/>
                              <a:gd name="T6" fmla="*/ 47 w 100"/>
                              <a:gd name="T7" fmla="*/ 43 h 73"/>
                              <a:gd name="T8" fmla="*/ 40 w 100"/>
                              <a:gd name="T9" fmla="*/ 55 h 73"/>
                              <a:gd name="T10" fmla="*/ 28 w 100"/>
                              <a:gd name="T11" fmla="*/ 65 h 73"/>
                              <a:gd name="T12" fmla="*/ 15 w 100"/>
                              <a:gd name="T13" fmla="*/ 73 h 73"/>
                              <a:gd name="T14" fmla="*/ 0 w 100"/>
                              <a:gd name="T15" fmla="*/ 73 h 73"/>
                              <a:gd name="T16" fmla="*/ 3 w 100"/>
                              <a:gd name="T17" fmla="*/ 65 h 73"/>
                              <a:gd name="T18" fmla="*/ 5 w 100"/>
                              <a:gd name="T19" fmla="*/ 58 h 73"/>
                              <a:gd name="T20" fmla="*/ 10 w 100"/>
                              <a:gd name="T21" fmla="*/ 53 h 73"/>
                              <a:gd name="T22" fmla="*/ 18 w 100"/>
                              <a:gd name="T23" fmla="*/ 48 h 73"/>
                              <a:gd name="T24" fmla="*/ 23 w 100"/>
                              <a:gd name="T25" fmla="*/ 43 h 73"/>
                              <a:gd name="T26" fmla="*/ 33 w 100"/>
                              <a:gd name="T27" fmla="*/ 40 h 73"/>
                              <a:gd name="T28" fmla="*/ 40 w 100"/>
                              <a:gd name="T29" fmla="*/ 40 h 73"/>
                              <a:gd name="T30" fmla="*/ 47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47" y="43"/>
                                </a:moveTo>
                                <a:lnTo>
                                  <a:pt x="10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40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3"/>
                                </a:lnTo>
                                <a:lnTo>
                                  <a:pt x="0" y="73"/>
                                </a:lnTo>
                                <a:lnTo>
                                  <a:pt x="3" y="65"/>
                                </a:lnTo>
                                <a:lnTo>
                                  <a:pt x="5" y="58"/>
                                </a:lnTo>
                                <a:lnTo>
                                  <a:pt x="10" y="53"/>
                                </a:lnTo>
                                <a:lnTo>
                                  <a:pt x="18" y="48"/>
                                </a:lnTo>
                                <a:lnTo>
                                  <a:pt x="23" y="43"/>
                                </a:lnTo>
                                <a:lnTo>
                                  <a:pt x="33" y="40"/>
                                </a:lnTo>
                                <a:lnTo>
                                  <a:pt x="40" y="4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93"/>
                        <wps:cNvSpPr>
                          <a:spLocks/>
                        </wps:cNvSpPr>
                        <wps:spPr bwMode="auto">
                          <a:xfrm>
                            <a:off x="6744" y="1292"/>
                            <a:ext cx="53" cy="43"/>
                          </a:xfrm>
                          <a:custGeom>
                            <a:avLst/>
                            <a:gdLst>
                              <a:gd name="T0" fmla="*/ 0 w 53"/>
                              <a:gd name="T1" fmla="*/ 43 h 43"/>
                              <a:gd name="T2" fmla="*/ 53 w 53"/>
                              <a:gd name="T3" fmla="*/ 0 h 43"/>
                              <a:gd name="T4" fmla="*/ 0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0" y="43"/>
                                </a:moveTo>
                                <a:lnTo>
                                  <a:pt x="53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94"/>
                        <wps:cNvSpPr>
                          <a:spLocks/>
                        </wps:cNvSpPr>
                        <wps:spPr bwMode="auto">
                          <a:xfrm>
                            <a:off x="6697" y="1332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3"/>
                              <a:gd name="T2" fmla="*/ 40 w 47"/>
                              <a:gd name="T3" fmla="*/ 15 h 33"/>
                              <a:gd name="T4" fmla="*/ 28 w 47"/>
                              <a:gd name="T5" fmla="*/ 25 h 33"/>
                              <a:gd name="T6" fmla="*/ 15 w 47"/>
                              <a:gd name="T7" fmla="*/ 33 h 33"/>
                              <a:gd name="T8" fmla="*/ 0 w 47"/>
                              <a:gd name="T9" fmla="*/ 33 h 33"/>
                              <a:gd name="T10" fmla="*/ 3 w 47"/>
                              <a:gd name="T11" fmla="*/ 25 h 33"/>
                              <a:gd name="T12" fmla="*/ 5 w 47"/>
                              <a:gd name="T13" fmla="*/ 18 h 33"/>
                              <a:gd name="T14" fmla="*/ 10 w 47"/>
                              <a:gd name="T15" fmla="*/ 13 h 33"/>
                              <a:gd name="T16" fmla="*/ 18 w 47"/>
                              <a:gd name="T17" fmla="*/ 8 h 33"/>
                              <a:gd name="T18" fmla="*/ 23 w 47"/>
                              <a:gd name="T19" fmla="*/ 3 h 33"/>
                              <a:gd name="T20" fmla="*/ 33 w 47"/>
                              <a:gd name="T21" fmla="*/ 0 h 33"/>
                              <a:gd name="T22" fmla="*/ 40 w 47"/>
                              <a:gd name="T23" fmla="*/ 0 h 33"/>
                              <a:gd name="T24" fmla="*/ 47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3"/>
                                </a:moveTo>
                                <a:lnTo>
                                  <a:pt x="40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3" y="3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95"/>
                        <wps:cNvSpPr>
                          <a:spLocks noEditPoints="1"/>
                        </wps:cNvSpPr>
                        <wps:spPr bwMode="auto">
                          <a:xfrm>
                            <a:off x="6677" y="1325"/>
                            <a:ext cx="100" cy="72"/>
                          </a:xfrm>
                          <a:custGeom>
                            <a:avLst/>
                            <a:gdLst>
                              <a:gd name="T0" fmla="*/ 48 w 100"/>
                              <a:gd name="T1" fmla="*/ 42 h 72"/>
                              <a:gd name="T2" fmla="*/ 100 w 100"/>
                              <a:gd name="T3" fmla="*/ 0 h 72"/>
                              <a:gd name="T4" fmla="*/ 48 w 100"/>
                              <a:gd name="T5" fmla="*/ 42 h 72"/>
                              <a:gd name="T6" fmla="*/ 48 w 100"/>
                              <a:gd name="T7" fmla="*/ 42 h 72"/>
                              <a:gd name="T8" fmla="*/ 38 w 100"/>
                              <a:gd name="T9" fmla="*/ 55 h 72"/>
                              <a:gd name="T10" fmla="*/ 28 w 100"/>
                              <a:gd name="T11" fmla="*/ 65 h 72"/>
                              <a:gd name="T12" fmla="*/ 15 w 100"/>
                              <a:gd name="T13" fmla="*/ 72 h 72"/>
                              <a:gd name="T14" fmla="*/ 0 w 100"/>
                              <a:gd name="T15" fmla="*/ 72 h 72"/>
                              <a:gd name="T16" fmla="*/ 0 w 100"/>
                              <a:gd name="T17" fmla="*/ 65 h 72"/>
                              <a:gd name="T18" fmla="*/ 5 w 100"/>
                              <a:gd name="T19" fmla="*/ 60 h 72"/>
                              <a:gd name="T20" fmla="*/ 10 w 100"/>
                              <a:gd name="T21" fmla="*/ 52 h 72"/>
                              <a:gd name="T22" fmla="*/ 15 w 100"/>
                              <a:gd name="T23" fmla="*/ 47 h 72"/>
                              <a:gd name="T24" fmla="*/ 23 w 100"/>
                              <a:gd name="T25" fmla="*/ 45 h 72"/>
                              <a:gd name="T26" fmla="*/ 30 w 100"/>
                              <a:gd name="T27" fmla="*/ 42 h 72"/>
                              <a:gd name="T28" fmla="*/ 38 w 100"/>
                              <a:gd name="T29" fmla="*/ 40 h 72"/>
                              <a:gd name="T30" fmla="*/ 48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48" y="42"/>
                                </a:moveTo>
                                <a:lnTo>
                                  <a:pt x="100" y="0"/>
                                </a:lnTo>
                                <a:lnTo>
                                  <a:pt x="48" y="42"/>
                                </a:lnTo>
                                <a:close/>
                                <a:moveTo>
                                  <a:pt x="48" y="42"/>
                                </a:moveTo>
                                <a:lnTo>
                                  <a:pt x="38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2"/>
                                </a:lnTo>
                                <a:lnTo>
                                  <a:pt x="0" y="72"/>
                                </a:lnTo>
                                <a:lnTo>
                                  <a:pt x="0" y="65"/>
                                </a:lnTo>
                                <a:lnTo>
                                  <a:pt x="5" y="60"/>
                                </a:lnTo>
                                <a:lnTo>
                                  <a:pt x="10" y="52"/>
                                </a:lnTo>
                                <a:lnTo>
                                  <a:pt x="15" y="47"/>
                                </a:lnTo>
                                <a:lnTo>
                                  <a:pt x="23" y="45"/>
                                </a:lnTo>
                                <a:lnTo>
                                  <a:pt x="30" y="42"/>
                                </a:lnTo>
                                <a:lnTo>
                                  <a:pt x="38" y="40"/>
                                </a:lnTo>
                                <a:lnTo>
                                  <a:pt x="4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96"/>
                        <wps:cNvSpPr>
                          <a:spLocks/>
                        </wps:cNvSpPr>
                        <wps:spPr bwMode="auto">
                          <a:xfrm>
                            <a:off x="6725" y="1325"/>
                            <a:ext cx="52" cy="42"/>
                          </a:xfrm>
                          <a:custGeom>
                            <a:avLst/>
                            <a:gdLst>
                              <a:gd name="T0" fmla="*/ 0 w 52"/>
                              <a:gd name="T1" fmla="*/ 42 h 42"/>
                              <a:gd name="T2" fmla="*/ 52 w 52"/>
                              <a:gd name="T3" fmla="*/ 0 h 42"/>
                              <a:gd name="T4" fmla="*/ 0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0" y="42"/>
                                </a:moveTo>
                                <a:lnTo>
                                  <a:pt x="52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97"/>
                        <wps:cNvSpPr>
                          <a:spLocks/>
                        </wps:cNvSpPr>
                        <wps:spPr bwMode="auto">
                          <a:xfrm>
                            <a:off x="6677" y="136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5 h 32"/>
                              <a:gd name="T4" fmla="*/ 28 w 48"/>
                              <a:gd name="T5" fmla="*/ 25 h 32"/>
                              <a:gd name="T6" fmla="*/ 15 w 48"/>
                              <a:gd name="T7" fmla="*/ 32 h 32"/>
                              <a:gd name="T8" fmla="*/ 0 w 48"/>
                              <a:gd name="T9" fmla="*/ 32 h 32"/>
                              <a:gd name="T10" fmla="*/ 0 w 48"/>
                              <a:gd name="T11" fmla="*/ 25 h 32"/>
                              <a:gd name="T12" fmla="*/ 5 w 48"/>
                              <a:gd name="T13" fmla="*/ 20 h 32"/>
                              <a:gd name="T14" fmla="*/ 10 w 48"/>
                              <a:gd name="T15" fmla="*/ 12 h 32"/>
                              <a:gd name="T16" fmla="*/ 15 w 48"/>
                              <a:gd name="T17" fmla="*/ 7 h 32"/>
                              <a:gd name="T18" fmla="*/ 23 w 48"/>
                              <a:gd name="T19" fmla="*/ 5 h 32"/>
                              <a:gd name="T20" fmla="*/ 30 w 48"/>
                              <a:gd name="T21" fmla="*/ 2 h 32"/>
                              <a:gd name="T22" fmla="*/ 38 w 48"/>
                              <a:gd name="T23" fmla="*/ 0 h 32"/>
                              <a:gd name="T24" fmla="*/ 48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8"/>
                        <wps:cNvSpPr>
                          <a:spLocks noEditPoints="1"/>
                        </wps:cNvSpPr>
                        <wps:spPr bwMode="auto">
                          <a:xfrm>
                            <a:off x="6744" y="1202"/>
                            <a:ext cx="90" cy="93"/>
                          </a:xfrm>
                          <a:custGeom>
                            <a:avLst/>
                            <a:gdLst>
                              <a:gd name="T0" fmla="*/ 48 w 90"/>
                              <a:gd name="T1" fmla="*/ 60 h 93"/>
                              <a:gd name="T2" fmla="*/ 90 w 90"/>
                              <a:gd name="T3" fmla="*/ 0 h 93"/>
                              <a:gd name="T4" fmla="*/ 48 w 90"/>
                              <a:gd name="T5" fmla="*/ 60 h 93"/>
                              <a:gd name="T6" fmla="*/ 48 w 90"/>
                              <a:gd name="T7" fmla="*/ 60 h 93"/>
                              <a:gd name="T8" fmla="*/ 40 w 90"/>
                              <a:gd name="T9" fmla="*/ 75 h 93"/>
                              <a:gd name="T10" fmla="*/ 30 w 90"/>
                              <a:gd name="T11" fmla="*/ 85 h 93"/>
                              <a:gd name="T12" fmla="*/ 23 w 90"/>
                              <a:gd name="T13" fmla="*/ 88 h 93"/>
                              <a:gd name="T14" fmla="*/ 18 w 90"/>
                              <a:gd name="T15" fmla="*/ 90 h 93"/>
                              <a:gd name="T16" fmla="*/ 10 w 90"/>
                              <a:gd name="T17" fmla="*/ 93 h 93"/>
                              <a:gd name="T18" fmla="*/ 0 w 90"/>
                              <a:gd name="T19" fmla="*/ 90 h 93"/>
                              <a:gd name="T20" fmla="*/ 3 w 90"/>
                              <a:gd name="T21" fmla="*/ 83 h 93"/>
                              <a:gd name="T22" fmla="*/ 5 w 90"/>
                              <a:gd name="T23" fmla="*/ 75 h 93"/>
                              <a:gd name="T24" fmla="*/ 10 w 90"/>
                              <a:gd name="T25" fmla="*/ 70 h 93"/>
                              <a:gd name="T26" fmla="*/ 18 w 90"/>
                              <a:gd name="T27" fmla="*/ 65 h 93"/>
                              <a:gd name="T28" fmla="*/ 25 w 90"/>
                              <a:gd name="T29" fmla="*/ 60 h 93"/>
                              <a:gd name="T30" fmla="*/ 33 w 90"/>
                              <a:gd name="T31" fmla="*/ 58 h 93"/>
                              <a:gd name="T32" fmla="*/ 40 w 90"/>
                              <a:gd name="T33" fmla="*/ 58 h 93"/>
                              <a:gd name="T34" fmla="*/ 48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8" y="60"/>
                                </a:moveTo>
                                <a:lnTo>
                                  <a:pt x="90" y="0"/>
                                </a:lnTo>
                                <a:lnTo>
                                  <a:pt x="48" y="60"/>
                                </a:lnTo>
                                <a:close/>
                                <a:moveTo>
                                  <a:pt x="48" y="60"/>
                                </a:moveTo>
                                <a:lnTo>
                                  <a:pt x="40" y="75"/>
                                </a:lnTo>
                                <a:lnTo>
                                  <a:pt x="30" y="85"/>
                                </a:lnTo>
                                <a:lnTo>
                                  <a:pt x="23" y="88"/>
                                </a:lnTo>
                                <a:lnTo>
                                  <a:pt x="18" y="90"/>
                                </a:lnTo>
                                <a:lnTo>
                                  <a:pt x="10" y="93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5" y="75"/>
                                </a:lnTo>
                                <a:lnTo>
                                  <a:pt x="10" y="70"/>
                                </a:lnTo>
                                <a:lnTo>
                                  <a:pt x="18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8"/>
                                </a:lnTo>
                                <a:lnTo>
                                  <a:pt x="40" y="58"/>
                                </a:lnTo>
                                <a:lnTo>
                                  <a:pt x="4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99"/>
                        <wps:cNvSpPr>
                          <a:spLocks/>
                        </wps:cNvSpPr>
                        <wps:spPr bwMode="auto">
                          <a:xfrm>
                            <a:off x="6792" y="1202"/>
                            <a:ext cx="42" cy="60"/>
                          </a:xfrm>
                          <a:custGeom>
                            <a:avLst/>
                            <a:gdLst>
                              <a:gd name="T0" fmla="*/ 0 w 42"/>
                              <a:gd name="T1" fmla="*/ 60 h 60"/>
                              <a:gd name="T2" fmla="*/ 42 w 42"/>
                              <a:gd name="T3" fmla="*/ 0 h 60"/>
                              <a:gd name="T4" fmla="*/ 0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0" y="60"/>
                                </a:moveTo>
                                <a:lnTo>
                                  <a:pt x="4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300"/>
                        <wps:cNvSpPr>
                          <a:spLocks/>
                        </wps:cNvSpPr>
                        <wps:spPr bwMode="auto">
                          <a:xfrm>
                            <a:off x="6744" y="1260"/>
                            <a:ext cx="48" cy="35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5"/>
                              <a:gd name="T2" fmla="*/ 40 w 48"/>
                              <a:gd name="T3" fmla="*/ 17 h 35"/>
                              <a:gd name="T4" fmla="*/ 30 w 48"/>
                              <a:gd name="T5" fmla="*/ 27 h 35"/>
                              <a:gd name="T6" fmla="*/ 23 w 48"/>
                              <a:gd name="T7" fmla="*/ 30 h 35"/>
                              <a:gd name="T8" fmla="*/ 18 w 48"/>
                              <a:gd name="T9" fmla="*/ 32 h 35"/>
                              <a:gd name="T10" fmla="*/ 10 w 48"/>
                              <a:gd name="T11" fmla="*/ 35 h 35"/>
                              <a:gd name="T12" fmla="*/ 0 w 48"/>
                              <a:gd name="T13" fmla="*/ 32 h 35"/>
                              <a:gd name="T14" fmla="*/ 3 w 48"/>
                              <a:gd name="T15" fmla="*/ 25 h 35"/>
                              <a:gd name="T16" fmla="*/ 5 w 48"/>
                              <a:gd name="T17" fmla="*/ 17 h 35"/>
                              <a:gd name="T18" fmla="*/ 10 w 48"/>
                              <a:gd name="T19" fmla="*/ 12 h 35"/>
                              <a:gd name="T20" fmla="*/ 18 w 48"/>
                              <a:gd name="T21" fmla="*/ 7 h 35"/>
                              <a:gd name="T22" fmla="*/ 25 w 48"/>
                              <a:gd name="T23" fmla="*/ 2 h 35"/>
                              <a:gd name="T24" fmla="*/ 33 w 48"/>
                              <a:gd name="T25" fmla="*/ 0 h 35"/>
                              <a:gd name="T26" fmla="*/ 40 w 48"/>
                              <a:gd name="T27" fmla="*/ 0 h 35"/>
                              <a:gd name="T28" fmla="*/ 48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48" y="2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3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8" y="7"/>
                                </a:lnTo>
                                <a:lnTo>
                                  <a:pt x="25" y="2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301"/>
                        <wps:cNvSpPr>
                          <a:spLocks noEditPoints="1"/>
                        </wps:cNvSpPr>
                        <wps:spPr bwMode="auto">
                          <a:xfrm>
                            <a:off x="6764" y="1170"/>
                            <a:ext cx="95" cy="87"/>
                          </a:xfrm>
                          <a:custGeom>
                            <a:avLst/>
                            <a:gdLst>
                              <a:gd name="T0" fmla="*/ 48 w 95"/>
                              <a:gd name="T1" fmla="*/ 57 h 87"/>
                              <a:gd name="T2" fmla="*/ 95 w 95"/>
                              <a:gd name="T3" fmla="*/ 0 h 87"/>
                              <a:gd name="T4" fmla="*/ 48 w 95"/>
                              <a:gd name="T5" fmla="*/ 57 h 87"/>
                              <a:gd name="T6" fmla="*/ 48 w 95"/>
                              <a:gd name="T7" fmla="*/ 57 h 87"/>
                              <a:gd name="T8" fmla="*/ 38 w 95"/>
                              <a:gd name="T9" fmla="*/ 72 h 87"/>
                              <a:gd name="T10" fmla="*/ 28 w 95"/>
                              <a:gd name="T11" fmla="*/ 82 h 87"/>
                              <a:gd name="T12" fmla="*/ 20 w 95"/>
                              <a:gd name="T13" fmla="*/ 85 h 87"/>
                              <a:gd name="T14" fmla="*/ 15 w 95"/>
                              <a:gd name="T15" fmla="*/ 87 h 87"/>
                              <a:gd name="T16" fmla="*/ 8 w 95"/>
                              <a:gd name="T17" fmla="*/ 87 h 87"/>
                              <a:gd name="T18" fmla="*/ 0 w 95"/>
                              <a:gd name="T19" fmla="*/ 87 h 87"/>
                              <a:gd name="T20" fmla="*/ 0 w 95"/>
                              <a:gd name="T21" fmla="*/ 80 h 87"/>
                              <a:gd name="T22" fmla="*/ 5 w 95"/>
                              <a:gd name="T23" fmla="*/ 72 h 87"/>
                              <a:gd name="T24" fmla="*/ 10 w 95"/>
                              <a:gd name="T25" fmla="*/ 67 h 87"/>
                              <a:gd name="T26" fmla="*/ 15 w 95"/>
                              <a:gd name="T27" fmla="*/ 62 h 87"/>
                              <a:gd name="T28" fmla="*/ 23 w 95"/>
                              <a:gd name="T29" fmla="*/ 57 h 87"/>
                              <a:gd name="T30" fmla="*/ 30 w 95"/>
                              <a:gd name="T31" fmla="*/ 55 h 87"/>
                              <a:gd name="T32" fmla="*/ 38 w 95"/>
                              <a:gd name="T33" fmla="*/ 55 h 87"/>
                              <a:gd name="T34" fmla="*/ 48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8" y="57"/>
                                </a:moveTo>
                                <a:lnTo>
                                  <a:pt x="95" y="0"/>
                                </a:lnTo>
                                <a:lnTo>
                                  <a:pt x="48" y="57"/>
                                </a:lnTo>
                                <a:close/>
                                <a:moveTo>
                                  <a:pt x="48" y="57"/>
                                </a:moveTo>
                                <a:lnTo>
                                  <a:pt x="38" y="72"/>
                                </a:lnTo>
                                <a:lnTo>
                                  <a:pt x="28" y="82"/>
                                </a:lnTo>
                                <a:lnTo>
                                  <a:pt x="20" y="85"/>
                                </a:lnTo>
                                <a:lnTo>
                                  <a:pt x="15" y="87"/>
                                </a:lnTo>
                                <a:lnTo>
                                  <a:pt x="8" y="87"/>
                                </a:lnTo>
                                <a:lnTo>
                                  <a:pt x="0" y="87"/>
                                </a:lnTo>
                                <a:lnTo>
                                  <a:pt x="0" y="80"/>
                                </a:lnTo>
                                <a:lnTo>
                                  <a:pt x="5" y="72"/>
                                </a:lnTo>
                                <a:lnTo>
                                  <a:pt x="10" y="67"/>
                                </a:lnTo>
                                <a:lnTo>
                                  <a:pt x="15" y="62"/>
                                </a:lnTo>
                                <a:lnTo>
                                  <a:pt x="23" y="57"/>
                                </a:lnTo>
                                <a:lnTo>
                                  <a:pt x="30" y="55"/>
                                </a:lnTo>
                                <a:lnTo>
                                  <a:pt x="38" y="55"/>
                                </a:lnTo>
                                <a:lnTo>
                                  <a:pt x="48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302"/>
                        <wps:cNvSpPr>
                          <a:spLocks/>
                        </wps:cNvSpPr>
                        <wps:spPr bwMode="auto">
                          <a:xfrm>
                            <a:off x="6812" y="1170"/>
                            <a:ext cx="47" cy="57"/>
                          </a:xfrm>
                          <a:custGeom>
                            <a:avLst/>
                            <a:gdLst>
                              <a:gd name="T0" fmla="*/ 0 w 47"/>
                              <a:gd name="T1" fmla="*/ 57 h 57"/>
                              <a:gd name="T2" fmla="*/ 47 w 47"/>
                              <a:gd name="T3" fmla="*/ 0 h 57"/>
                              <a:gd name="T4" fmla="*/ 0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0" y="57"/>
                                </a:moveTo>
                                <a:lnTo>
                                  <a:pt x="4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303"/>
                        <wps:cNvSpPr>
                          <a:spLocks/>
                        </wps:cNvSpPr>
                        <wps:spPr bwMode="auto">
                          <a:xfrm>
                            <a:off x="6764" y="122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7 h 32"/>
                              <a:gd name="T4" fmla="*/ 28 w 48"/>
                              <a:gd name="T5" fmla="*/ 27 h 32"/>
                              <a:gd name="T6" fmla="*/ 20 w 48"/>
                              <a:gd name="T7" fmla="*/ 30 h 32"/>
                              <a:gd name="T8" fmla="*/ 15 w 48"/>
                              <a:gd name="T9" fmla="*/ 32 h 32"/>
                              <a:gd name="T10" fmla="*/ 8 w 48"/>
                              <a:gd name="T11" fmla="*/ 32 h 32"/>
                              <a:gd name="T12" fmla="*/ 0 w 48"/>
                              <a:gd name="T13" fmla="*/ 32 h 32"/>
                              <a:gd name="T14" fmla="*/ 0 w 48"/>
                              <a:gd name="T15" fmla="*/ 25 h 32"/>
                              <a:gd name="T16" fmla="*/ 5 w 48"/>
                              <a:gd name="T17" fmla="*/ 17 h 32"/>
                              <a:gd name="T18" fmla="*/ 10 w 48"/>
                              <a:gd name="T19" fmla="*/ 12 h 32"/>
                              <a:gd name="T20" fmla="*/ 15 w 48"/>
                              <a:gd name="T21" fmla="*/ 7 h 32"/>
                              <a:gd name="T22" fmla="*/ 23 w 48"/>
                              <a:gd name="T23" fmla="*/ 2 h 32"/>
                              <a:gd name="T24" fmla="*/ 30 w 48"/>
                              <a:gd name="T25" fmla="*/ 0 h 32"/>
                              <a:gd name="T26" fmla="*/ 38 w 48"/>
                              <a:gd name="T27" fmla="*/ 0 h 32"/>
                              <a:gd name="T28" fmla="*/ 48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0" y="30"/>
                                </a:lnTo>
                                <a:lnTo>
                                  <a:pt x="15" y="32"/>
                                </a:lnTo>
                                <a:lnTo>
                                  <a:pt x="8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304"/>
                        <wps:cNvSpPr>
                          <a:spLocks noEditPoints="1"/>
                        </wps:cNvSpPr>
                        <wps:spPr bwMode="auto">
                          <a:xfrm>
                            <a:off x="6782" y="1143"/>
                            <a:ext cx="89" cy="84"/>
                          </a:xfrm>
                          <a:custGeom>
                            <a:avLst/>
                            <a:gdLst>
                              <a:gd name="T0" fmla="*/ 44 w 89"/>
                              <a:gd name="T1" fmla="*/ 52 h 84"/>
                              <a:gd name="T2" fmla="*/ 89 w 89"/>
                              <a:gd name="T3" fmla="*/ 0 h 84"/>
                              <a:gd name="T4" fmla="*/ 44 w 89"/>
                              <a:gd name="T5" fmla="*/ 52 h 84"/>
                              <a:gd name="T6" fmla="*/ 44 w 89"/>
                              <a:gd name="T7" fmla="*/ 52 h 84"/>
                              <a:gd name="T8" fmla="*/ 37 w 89"/>
                              <a:gd name="T9" fmla="*/ 67 h 84"/>
                              <a:gd name="T10" fmla="*/ 27 w 89"/>
                              <a:gd name="T11" fmla="*/ 77 h 84"/>
                              <a:gd name="T12" fmla="*/ 20 w 89"/>
                              <a:gd name="T13" fmla="*/ 82 h 84"/>
                              <a:gd name="T14" fmla="*/ 15 w 89"/>
                              <a:gd name="T15" fmla="*/ 84 h 84"/>
                              <a:gd name="T16" fmla="*/ 7 w 89"/>
                              <a:gd name="T17" fmla="*/ 84 h 84"/>
                              <a:gd name="T18" fmla="*/ 0 w 89"/>
                              <a:gd name="T19" fmla="*/ 84 h 84"/>
                              <a:gd name="T20" fmla="*/ 0 w 89"/>
                              <a:gd name="T21" fmla="*/ 77 h 84"/>
                              <a:gd name="T22" fmla="*/ 2 w 89"/>
                              <a:gd name="T23" fmla="*/ 69 h 84"/>
                              <a:gd name="T24" fmla="*/ 7 w 89"/>
                              <a:gd name="T25" fmla="*/ 62 h 84"/>
                              <a:gd name="T26" fmla="*/ 15 w 89"/>
                              <a:gd name="T27" fmla="*/ 57 h 84"/>
                              <a:gd name="T28" fmla="*/ 20 w 89"/>
                              <a:gd name="T29" fmla="*/ 54 h 84"/>
                              <a:gd name="T30" fmla="*/ 27 w 89"/>
                              <a:gd name="T31" fmla="*/ 49 h 84"/>
                              <a:gd name="T32" fmla="*/ 37 w 89"/>
                              <a:gd name="T33" fmla="*/ 49 h 84"/>
                              <a:gd name="T34" fmla="*/ 44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4" y="52"/>
                                </a:moveTo>
                                <a:lnTo>
                                  <a:pt x="89" y="0"/>
                                </a:lnTo>
                                <a:lnTo>
                                  <a:pt x="44" y="52"/>
                                </a:lnTo>
                                <a:close/>
                                <a:moveTo>
                                  <a:pt x="44" y="52"/>
                                </a:moveTo>
                                <a:lnTo>
                                  <a:pt x="37" y="67"/>
                                </a:lnTo>
                                <a:lnTo>
                                  <a:pt x="27" y="77"/>
                                </a:lnTo>
                                <a:lnTo>
                                  <a:pt x="20" y="82"/>
                                </a:lnTo>
                                <a:lnTo>
                                  <a:pt x="15" y="84"/>
                                </a:lnTo>
                                <a:lnTo>
                                  <a:pt x="7" y="84"/>
                                </a:lnTo>
                                <a:lnTo>
                                  <a:pt x="0" y="84"/>
                                </a:lnTo>
                                <a:lnTo>
                                  <a:pt x="0" y="77"/>
                                </a:lnTo>
                                <a:lnTo>
                                  <a:pt x="2" y="69"/>
                                </a:lnTo>
                                <a:lnTo>
                                  <a:pt x="7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4"/>
                                </a:lnTo>
                                <a:lnTo>
                                  <a:pt x="27" y="49"/>
                                </a:lnTo>
                                <a:lnTo>
                                  <a:pt x="37" y="49"/>
                                </a:lnTo>
                                <a:lnTo>
                                  <a:pt x="4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305"/>
                        <wps:cNvSpPr>
                          <a:spLocks/>
                        </wps:cNvSpPr>
                        <wps:spPr bwMode="auto">
                          <a:xfrm>
                            <a:off x="6826" y="1143"/>
                            <a:ext cx="45" cy="52"/>
                          </a:xfrm>
                          <a:custGeom>
                            <a:avLst/>
                            <a:gdLst>
                              <a:gd name="T0" fmla="*/ 0 w 45"/>
                              <a:gd name="T1" fmla="*/ 52 h 52"/>
                              <a:gd name="T2" fmla="*/ 45 w 45"/>
                              <a:gd name="T3" fmla="*/ 0 h 52"/>
                              <a:gd name="T4" fmla="*/ 0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0" y="52"/>
                                </a:moveTo>
                                <a:lnTo>
                                  <a:pt x="4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306"/>
                        <wps:cNvSpPr>
                          <a:spLocks/>
                        </wps:cNvSpPr>
                        <wps:spPr bwMode="auto">
                          <a:xfrm>
                            <a:off x="6782" y="1192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3 h 35"/>
                              <a:gd name="T2" fmla="*/ 37 w 44"/>
                              <a:gd name="T3" fmla="*/ 18 h 35"/>
                              <a:gd name="T4" fmla="*/ 27 w 44"/>
                              <a:gd name="T5" fmla="*/ 28 h 35"/>
                              <a:gd name="T6" fmla="*/ 20 w 44"/>
                              <a:gd name="T7" fmla="*/ 33 h 35"/>
                              <a:gd name="T8" fmla="*/ 15 w 44"/>
                              <a:gd name="T9" fmla="*/ 35 h 35"/>
                              <a:gd name="T10" fmla="*/ 7 w 44"/>
                              <a:gd name="T11" fmla="*/ 35 h 35"/>
                              <a:gd name="T12" fmla="*/ 0 w 44"/>
                              <a:gd name="T13" fmla="*/ 35 h 35"/>
                              <a:gd name="T14" fmla="*/ 0 w 44"/>
                              <a:gd name="T15" fmla="*/ 28 h 35"/>
                              <a:gd name="T16" fmla="*/ 2 w 44"/>
                              <a:gd name="T17" fmla="*/ 20 h 35"/>
                              <a:gd name="T18" fmla="*/ 7 w 44"/>
                              <a:gd name="T19" fmla="*/ 13 h 35"/>
                              <a:gd name="T20" fmla="*/ 15 w 44"/>
                              <a:gd name="T21" fmla="*/ 8 h 35"/>
                              <a:gd name="T22" fmla="*/ 20 w 44"/>
                              <a:gd name="T23" fmla="*/ 5 h 35"/>
                              <a:gd name="T24" fmla="*/ 27 w 44"/>
                              <a:gd name="T25" fmla="*/ 0 h 35"/>
                              <a:gd name="T26" fmla="*/ 37 w 44"/>
                              <a:gd name="T27" fmla="*/ 0 h 35"/>
                              <a:gd name="T28" fmla="*/ 44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0"/>
                                </a:lnTo>
                                <a:lnTo>
                                  <a:pt x="7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307"/>
                        <wps:cNvSpPr>
                          <a:spLocks noEditPoints="1"/>
                        </wps:cNvSpPr>
                        <wps:spPr bwMode="auto">
                          <a:xfrm>
                            <a:off x="6799" y="1098"/>
                            <a:ext cx="85" cy="92"/>
                          </a:xfrm>
                          <a:custGeom>
                            <a:avLst/>
                            <a:gdLst>
                              <a:gd name="T0" fmla="*/ 47 w 85"/>
                              <a:gd name="T1" fmla="*/ 60 h 92"/>
                              <a:gd name="T2" fmla="*/ 85 w 85"/>
                              <a:gd name="T3" fmla="*/ 0 h 92"/>
                              <a:gd name="T4" fmla="*/ 47 w 85"/>
                              <a:gd name="T5" fmla="*/ 60 h 92"/>
                              <a:gd name="T6" fmla="*/ 47 w 85"/>
                              <a:gd name="T7" fmla="*/ 60 h 92"/>
                              <a:gd name="T8" fmla="*/ 40 w 85"/>
                              <a:gd name="T9" fmla="*/ 74 h 92"/>
                              <a:gd name="T10" fmla="*/ 30 w 85"/>
                              <a:gd name="T11" fmla="*/ 84 h 92"/>
                              <a:gd name="T12" fmla="*/ 22 w 85"/>
                              <a:gd name="T13" fmla="*/ 87 h 92"/>
                              <a:gd name="T14" fmla="*/ 18 w 85"/>
                              <a:gd name="T15" fmla="*/ 89 h 92"/>
                              <a:gd name="T16" fmla="*/ 10 w 85"/>
                              <a:gd name="T17" fmla="*/ 92 h 92"/>
                              <a:gd name="T18" fmla="*/ 0 w 85"/>
                              <a:gd name="T19" fmla="*/ 92 h 92"/>
                              <a:gd name="T20" fmla="*/ 3 w 85"/>
                              <a:gd name="T21" fmla="*/ 84 h 92"/>
                              <a:gd name="T22" fmla="*/ 5 w 85"/>
                              <a:gd name="T23" fmla="*/ 77 h 92"/>
                              <a:gd name="T24" fmla="*/ 10 w 85"/>
                              <a:gd name="T25" fmla="*/ 70 h 92"/>
                              <a:gd name="T26" fmla="*/ 15 w 85"/>
                              <a:gd name="T27" fmla="*/ 65 h 92"/>
                              <a:gd name="T28" fmla="*/ 22 w 85"/>
                              <a:gd name="T29" fmla="*/ 60 h 92"/>
                              <a:gd name="T30" fmla="*/ 30 w 85"/>
                              <a:gd name="T31" fmla="*/ 57 h 92"/>
                              <a:gd name="T32" fmla="*/ 40 w 85"/>
                              <a:gd name="T33" fmla="*/ 57 h 92"/>
                              <a:gd name="T34" fmla="*/ 47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47" y="60"/>
                                </a:moveTo>
                                <a:lnTo>
                                  <a:pt x="85" y="0"/>
                                </a:lnTo>
                                <a:lnTo>
                                  <a:pt x="47" y="60"/>
                                </a:lnTo>
                                <a:close/>
                                <a:moveTo>
                                  <a:pt x="47" y="60"/>
                                </a:moveTo>
                                <a:lnTo>
                                  <a:pt x="40" y="74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18" y="89"/>
                                </a:lnTo>
                                <a:lnTo>
                                  <a:pt x="10" y="92"/>
                                </a:lnTo>
                                <a:lnTo>
                                  <a:pt x="0" y="92"/>
                                </a:lnTo>
                                <a:lnTo>
                                  <a:pt x="3" y="84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0"/>
                                </a:lnTo>
                                <a:lnTo>
                                  <a:pt x="30" y="57"/>
                                </a:lnTo>
                                <a:lnTo>
                                  <a:pt x="40" y="57"/>
                                </a:lnTo>
                                <a:lnTo>
                                  <a:pt x="4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308"/>
                        <wps:cNvSpPr>
                          <a:spLocks/>
                        </wps:cNvSpPr>
                        <wps:spPr bwMode="auto">
                          <a:xfrm>
                            <a:off x="6846" y="1098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309"/>
                        <wps:cNvSpPr>
                          <a:spLocks/>
                        </wps:cNvSpPr>
                        <wps:spPr bwMode="auto">
                          <a:xfrm>
                            <a:off x="6799" y="1155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5"/>
                              <a:gd name="T2" fmla="*/ 40 w 47"/>
                              <a:gd name="T3" fmla="*/ 17 h 35"/>
                              <a:gd name="T4" fmla="*/ 30 w 47"/>
                              <a:gd name="T5" fmla="*/ 27 h 35"/>
                              <a:gd name="T6" fmla="*/ 22 w 47"/>
                              <a:gd name="T7" fmla="*/ 30 h 35"/>
                              <a:gd name="T8" fmla="*/ 18 w 47"/>
                              <a:gd name="T9" fmla="*/ 32 h 35"/>
                              <a:gd name="T10" fmla="*/ 10 w 47"/>
                              <a:gd name="T11" fmla="*/ 35 h 35"/>
                              <a:gd name="T12" fmla="*/ 0 w 47"/>
                              <a:gd name="T13" fmla="*/ 35 h 35"/>
                              <a:gd name="T14" fmla="*/ 3 w 47"/>
                              <a:gd name="T15" fmla="*/ 27 h 35"/>
                              <a:gd name="T16" fmla="*/ 5 w 47"/>
                              <a:gd name="T17" fmla="*/ 20 h 35"/>
                              <a:gd name="T18" fmla="*/ 10 w 47"/>
                              <a:gd name="T19" fmla="*/ 13 h 35"/>
                              <a:gd name="T20" fmla="*/ 15 w 47"/>
                              <a:gd name="T21" fmla="*/ 8 h 35"/>
                              <a:gd name="T22" fmla="*/ 22 w 47"/>
                              <a:gd name="T23" fmla="*/ 3 h 35"/>
                              <a:gd name="T24" fmla="*/ 30 w 47"/>
                              <a:gd name="T25" fmla="*/ 0 h 35"/>
                              <a:gd name="T26" fmla="*/ 40 w 47"/>
                              <a:gd name="T27" fmla="*/ 0 h 35"/>
                              <a:gd name="T28" fmla="*/ 47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3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2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5"/>
                                </a:lnTo>
                                <a:lnTo>
                                  <a:pt x="3" y="27"/>
                                </a:lnTo>
                                <a:lnTo>
                                  <a:pt x="5" y="20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10"/>
                        <wps:cNvSpPr>
                          <a:spLocks noEditPoints="1"/>
                        </wps:cNvSpPr>
                        <wps:spPr bwMode="auto">
                          <a:xfrm>
                            <a:off x="6814" y="1050"/>
                            <a:ext cx="75" cy="110"/>
                          </a:xfrm>
                          <a:custGeom>
                            <a:avLst/>
                            <a:gdLst>
                              <a:gd name="T0" fmla="*/ 42 w 75"/>
                              <a:gd name="T1" fmla="*/ 68 h 110"/>
                              <a:gd name="T2" fmla="*/ 75 w 75"/>
                              <a:gd name="T3" fmla="*/ 0 h 110"/>
                              <a:gd name="T4" fmla="*/ 42 w 75"/>
                              <a:gd name="T5" fmla="*/ 68 h 110"/>
                              <a:gd name="T6" fmla="*/ 42 w 75"/>
                              <a:gd name="T7" fmla="*/ 68 h 110"/>
                              <a:gd name="T8" fmla="*/ 35 w 75"/>
                              <a:gd name="T9" fmla="*/ 85 h 110"/>
                              <a:gd name="T10" fmla="*/ 25 w 75"/>
                              <a:gd name="T11" fmla="*/ 98 h 110"/>
                              <a:gd name="T12" fmla="*/ 20 w 75"/>
                              <a:gd name="T13" fmla="*/ 103 h 110"/>
                              <a:gd name="T14" fmla="*/ 15 w 75"/>
                              <a:gd name="T15" fmla="*/ 105 h 110"/>
                              <a:gd name="T16" fmla="*/ 7 w 75"/>
                              <a:gd name="T17" fmla="*/ 108 h 110"/>
                              <a:gd name="T18" fmla="*/ 0 w 75"/>
                              <a:gd name="T19" fmla="*/ 110 h 110"/>
                              <a:gd name="T20" fmla="*/ 0 w 75"/>
                              <a:gd name="T21" fmla="*/ 100 h 110"/>
                              <a:gd name="T22" fmla="*/ 3 w 75"/>
                              <a:gd name="T23" fmla="*/ 93 h 110"/>
                              <a:gd name="T24" fmla="*/ 7 w 75"/>
                              <a:gd name="T25" fmla="*/ 85 h 110"/>
                              <a:gd name="T26" fmla="*/ 12 w 75"/>
                              <a:gd name="T27" fmla="*/ 78 h 110"/>
                              <a:gd name="T28" fmla="*/ 20 w 75"/>
                              <a:gd name="T29" fmla="*/ 73 h 110"/>
                              <a:gd name="T30" fmla="*/ 27 w 75"/>
                              <a:gd name="T31" fmla="*/ 70 h 110"/>
                              <a:gd name="T32" fmla="*/ 35 w 75"/>
                              <a:gd name="T33" fmla="*/ 68 h 110"/>
                              <a:gd name="T34" fmla="*/ 42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2" y="68"/>
                                </a:moveTo>
                                <a:lnTo>
                                  <a:pt x="75" y="0"/>
                                </a:lnTo>
                                <a:lnTo>
                                  <a:pt x="42" y="68"/>
                                </a:lnTo>
                                <a:close/>
                                <a:moveTo>
                                  <a:pt x="42" y="68"/>
                                </a:moveTo>
                                <a:lnTo>
                                  <a:pt x="35" y="85"/>
                                </a:lnTo>
                                <a:lnTo>
                                  <a:pt x="25" y="98"/>
                                </a:lnTo>
                                <a:lnTo>
                                  <a:pt x="20" y="103"/>
                                </a:lnTo>
                                <a:lnTo>
                                  <a:pt x="15" y="105"/>
                                </a:lnTo>
                                <a:lnTo>
                                  <a:pt x="7" y="108"/>
                                </a:lnTo>
                                <a:lnTo>
                                  <a:pt x="0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3"/>
                                </a:lnTo>
                                <a:lnTo>
                                  <a:pt x="7" y="85"/>
                                </a:lnTo>
                                <a:lnTo>
                                  <a:pt x="12" y="78"/>
                                </a:lnTo>
                                <a:lnTo>
                                  <a:pt x="20" y="73"/>
                                </a:lnTo>
                                <a:lnTo>
                                  <a:pt x="27" y="70"/>
                                </a:lnTo>
                                <a:lnTo>
                                  <a:pt x="35" y="68"/>
                                </a:lnTo>
                                <a:lnTo>
                                  <a:pt x="4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11"/>
                        <wps:cNvSpPr>
                          <a:spLocks/>
                        </wps:cNvSpPr>
                        <wps:spPr bwMode="auto">
                          <a:xfrm>
                            <a:off x="6856" y="1050"/>
                            <a:ext cx="33" cy="68"/>
                          </a:xfrm>
                          <a:custGeom>
                            <a:avLst/>
                            <a:gdLst>
                              <a:gd name="T0" fmla="*/ 0 w 33"/>
                              <a:gd name="T1" fmla="*/ 68 h 68"/>
                              <a:gd name="T2" fmla="*/ 33 w 33"/>
                              <a:gd name="T3" fmla="*/ 0 h 68"/>
                              <a:gd name="T4" fmla="*/ 0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0" y="68"/>
                                </a:moveTo>
                                <a:lnTo>
                                  <a:pt x="3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12"/>
                        <wps:cNvSpPr>
                          <a:spLocks/>
                        </wps:cNvSpPr>
                        <wps:spPr bwMode="auto">
                          <a:xfrm>
                            <a:off x="6814" y="1118"/>
                            <a:ext cx="42" cy="4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2"/>
                              <a:gd name="T2" fmla="*/ 35 w 42"/>
                              <a:gd name="T3" fmla="*/ 17 h 42"/>
                              <a:gd name="T4" fmla="*/ 25 w 42"/>
                              <a:gd name="T5" fmla="*/ 30 h 42"/>
                              <a:gd name="T6" fmla="*/ 20 w 42"/>
                              <a:gd name="T7" fmla="*/ 35 h 42"/>
                              <a:gd name="T8" fmla="*/ 15 w 42"/>
                              <a:gd name="T9" fmla="*/ 37 h 42"/>
                              <a:gd name="T10" fmla="*/ 7 w 42"/>
                              <a:gd name="T11" fmla="*/ 40 h 42"/>
                              <a:gd name="T12" fmla="*/ 0 w 42"/>
                              <a:gd name="T13" fmla="*/ 42 h 42"/>
                              <a:gd name="T14" fmla="*/ 0 w 42"/>
                              <a:gd name="T15" fmla="*/ 32 h 42"/>
                              <a:gd name="T16" fmla="*/ 3 w 42"/>
                              <a:gd name="T17" fmla="*/ 25 h 42"/>
                              <a:gd name="T18" fmla="*/ 7 w 42"/>
                              <a:gd name="T19" fmla="*/ 17 h 42"/>
                              <a:gd name="T20" fmla="*/ 12 w 42"/>
                              <a:gd name="T21" fmla="*/ 10 h 42"/>
                              <a:gd name="T22" fmla="*/ 20 w 42"/>
                              <a:gd name="T23" fmla="*/ 5 h 42"/>
                              <a:gd name="T24" fmla="*/ 27 w 42"/>
                              <a:gd name="T25" fmla="*/ 2 h 42"/>
                              <a:gd name="T26" fmla="*/ 35 w 42"/>
                              <a:gd name="T27" fmla="*/ 0 h 42"/>
                              <a:gd name="T28" fmla="*/ 42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42" y="0"/>
                                </a:moveTo>
                                <a:lnTo>
                                  <a:pt x="35" y="17"/>
                                </a:lnTo>
                                <a:lnTo>
                                  <a:pt x="25" y="30"/>
                                </a:lnTo>
                                <a:lnTo>
                                  <a:pt x="20" y="35"/>
                                </a:lnTo>
                                <a:lnTo>
                                  <a:pt x="15" y="37"/>
                                </a:lnTo>
                                <a:lnTo>
                                  <a:pt x="7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7" y="17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13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314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315"/>
                        <wps:cNvSpPr>
                          <a:spLocks noEditPoints="1"/>
                        </wps:cNvSpPr>
                        <wps:spPr bwMode="auto">
                          <a:xfrm>
                            <a:off x="6712" y="1207"/>
                            <a:ext cx="27" cy="125"/>
                          </a:xfrm>
                          <a:custGeom>
                            <a:avLst/>
                            <a:gdLst>
                              <a:gd name="T0" fmla="*/ 13 w 27"/>
                              <a:gd name="T1" fmla="*/ 68 h 125"/>
                              <a:gd name="T2" fmla="*/ 18 w 27"/>
                              <a:gd name="T3" fmla="*/ 83 h 125"/>
                              <a:gd name="T4" fmla="*/ 20 w 27"/>
                              <a:gd name="T5" fmla="*/ 98 h 125"/>
                              <a:gd name="T6" fmla="*/ 18 w 27"/>
                              <a:gd name="T7" fmla="*/ 113 h 125"/>
                              <a:gd name="T8" fmla="*/ 10 w 27"/>
                              <a:gd name="T9" fmla="*/ 125 h 125"/>
                              <a:gd name="T10" fmla="*/ 5 w 27"/>
                              <a:gd name="T11" fmla="*/ 120 h 125"/>
                              <a:gd name="T12" fmla="*/ 3 w 27"/>
                              <a:gd name="T13" fmla="*/ 115 h 125"/>
                              <a:gd name="T14" fmla="*/ 3 w 27"/>
                              <a:gd name="T15" fmla="*/ 108 h 125"/>
                              <a:gd name="T16" fmla="*/ 0 w 27"/>
                              <a:gd name="T17" fmla="*/ 100 h 125"/>
                              <a:gd name="T18" fmla="*/ 3 w 27"/>
                              <a:gd name="T19" fmla="*/ 90 h 125"/>
                              <a:gd name="T20" fmla="*/ 5 w 27"/>
                              <a:gd name="T21" fmla="*/ 83 h 125"/>
                              <a:gd name="T22" fmla="*/ 8 w 27"/>
                              <a:gd name="T23" fmla="*/ 75 h 125"/>
                              <a:gd name="T24" fmla="*/ 13 w 27"/>
                              <a:gd name="T25" fmla="*/ 68 h 125"/>
                              <a:gd name="T26" fmla="*/ 10 w 27"/>
                              <a:gd name="T27" fmla="*/ 68 h 125"/>
                              <a:gd name="T28" fmla="*/ 27 w 27"/>
                              <a:gd name="T29" fmla="*/ 0 h 125"/>
                              <a:gd name="T30" fmla="*/ 10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3" y="68"/>
                                </a:moveTo>
                                <a:lnTo>
                                  <a:pt x="18" y="83"/>
                                </a:lnTo>
                                <a:lnTo>
                                  <a:pt x="20" y="98"/>
                                </a:lnTo>
                                <a:lnTo>
                                  <a:pt x="18" y="113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5"/>
                                </a:lnTo>
                                <a:lnTo>
                                  <a:pt x="3" y="108"/>
                                </a:lnTo>
                                <a:lnTo>
                                  <a:pt x="0" y="100"/>
                                </a:lnTo>
                                <a:lnTo>
                                  <a:pt x="3" y="90"/>
                                </a:lnTo>
                                <a:lnTo>
                                  <a:pt x="5" y="83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close/>
                                <a:moveTo>
                                  <a:pt x="10" y="68"/>
                                </a:moveTo>
                                <a:lnTo>
                                  <a:pt x="27" y="0"/>
                                </a:lnTo>
                                <a:lnTo>
                                  <a:pt x="1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316"/>
                        <wps:cNvSpPr>
                          <a:spLocks/>
                        </wps:cNvSpPr>
                        <wps:spPr bwMode="auto">
                          <a:xfrm>
                            <a:off x="6712" y="1275"/>
                            <a:ext cx="20" cy="57"/>
                          </a:xfrm>
                          <a:custGeom>
                            <a:avLst/>
                            <a:gdLst>
                              <a:gd name="T0" fmla="*/ 13 w 20"/>
                              <a:gd name="T1" fmla="*/ 0 h 57"/>
                              <a:gd name="T2" fmla="*/ 18 w 20"/>
                              <a:gd name="T3" fmla="*/ 15 h 57"/>
                              <a:gd name="T4" fmla="*/ 20 w 20"/>
                              <a:gd name="T5" fmla="*/ 30 h 57"/>
                              <a:gd name="T6" fmla="*/ 18 w 20"/>
                              <a:gd name="T7" fmla="*/ 45 h 57"/>
                              <a:gd name="T8" fmla="*/ 10 w 20"/>
                              <a:gd name="T9" fmla="*/ 57 h 57"/>
                              <a:gd name="T10" fmla="*/ 5 w 20"/>
                              <a:gd name="T11" fmla="*/ 52 h 57"/>
                              <a:gd name="T12" fmla="*/ 3 w 20"/>
                              <a:gd name="T13" fmla="*/ 47 h 57"/>
                              <a:gd name="T14" fmla="*/ 3 w 20"/>
                              <a:gd name="T15" fmla="*/ 40 h 57"/>
                              <a:gd name="T16" fmla="*/ 0 w 20"/>
                              <a:gd name="T17" fmla="*/ 32 h 57"/>
                              <a:gd name="T18" fmla="*/ 3 w 20"/>
                              <a:gd name="T19" fmla="*/ 22 h 57"/>
                              <a:gd name="T20" fmla="*/ 5 w 20"/>
                              <a:gd name="T21" fmla="*/ 15 h 57"/>
                              <a:gd name="T22" fmla="*/ 8 w 20"/>
                              <a:gd name="T23" fmla="*/ 7 h 57"/>
                              <a:gd name="T24" fmla="*/ 13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13" y="0"/>
                                </a:moveTo>
                                <a:lnTo>
                                  <a:pt x="18" y="15"/>
                                </a:lnTo>
                                <a:lnTo>
                                  <a:pt x="20" y="30"/>
                                </a:lnTo>
                                <a:lnTo>
                                  <a:pt x="18" y="45"/>
                                </a:lnTo>
                                <a:lnTo>
                                  <a:pt x="10" y="57"/>
                                </a:lnTo>
                                <a:lnTo>
                                  <a:pt x="5" y="52"/>
                                </a:lnTo>
                                <a:lnTo>
                                  <a:pt x="3" y="47"/>
                                </a:lnTo>
                                <a:lnTo>
                                  <a:pt x="3" y="40"/>
                                </a:lnTo>
                                <a:lnTo>
                                  <a:pt x="0" y="32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17"/>
                        <wps:cNvSpPr>
                          <a:spLocks/>
                        </wps:cNvSpPr>
                        <wps:spPr bwMode="auto">
                          <a:xfrm>
                            <a:off x="6722" y="1207"/>
                            <a:ext cx="17" cy="68"/>
                          </a:xfrm>
                          <a:custGeom>
                            <a:avLst/>
                            <a:gdLst>
                              <a:gd name="T0" fmla="*/ 0 w 17"/>
                              <a:gd name="T1" fmla="*/ 68 h 68"/>
                              <a:gd name="T2" fmla="*/ 17 w 17"/>
                              <a:gd name="T3" fmla="*/ 0 h 68"/>
                              <a:gd name="T4" fmla="*/ 0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0" y="68"/>
                                </a:moveTo>
                                <a:lnTo>
                                  <a:pt x="17" y="0"/>
                                </a:ln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318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319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320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21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322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323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24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25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26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327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8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29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330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31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32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333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334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35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336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337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338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9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340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341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342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343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344"/>
                        <wps:cNvSpPr>
                          <a:spLocks noEditPoints="1"/>
                        </wps:cNvSpPr>
                        <wps:spPr bwMode="auto">
                          <a:xfrm>
                            <a:off x="6695" y="1235"/>
                            <a:ext cx="79" cy="95"/>
                          </a:xfrm>
                          <a:custGeom>
                            <a:avLst/>
                            <a:gdLst>
                              <a:gd name="T0" fmla="*/ 42 w 79"/>
                              <a:gd name="T1" fmla="*/ 60 h 95"/>
                              <a:gd name="T2" fmla="*/ 79 w 79"/>
                              <a:gd name="T3" fmla="*/ 0 h 95"/>
                              <a:gd name="T4" fmla="*/ 42 w 79"/>
                              <a:gd name="T5" fmla="*/ 60 h 95"/>
                              <a:gd name="T6" fmla="*/ 42 w 79"/>
                              <a:gd name="T7" fmla="*/ 60 h 95"/>
                              <a:gd name="T8" fmla="*/ 37 w 79"/>
                              <a:gd name="T9" fmla="*/ 75 h 95"/>
                              <a:gd name="T10" fmla="*/ 27 w 79"/>
                              <a:gd name="T11" fmla="*/ 87 h 95"/>
                              <a:gd name="T12" fmla="*/ 20 w 79"/>
                              <a:gd name="T13" fmla="*/ 90 h 95"/>
                              <a:gd name="T14" fmla="*/ 15 w 79"/>
                              <a:gd name="T15" fmla="*/ 92 h 95"/>
                              <a:gd name="T16" fmla="*/ 7 w 79"/>
                              <a:gd name="T17" fmla="*/ 95 h 95"/>
                              <a:gd name="T18" fmla="*/ 0 w 79"/>
                              <a:gd name="T19" fmla="*/ 95 h 95"/>
                              <a:gd name="T20" fmla="*/ 0 w 79"/>
                              <a:gd name="T21" fmla="*/ 87 h 95"/>
                              <a:gd name="T22" fmla="*/ 2 w 79"/>
                              <a:gd name="T23" fmla="*/ 80 h 95"/>
                              <a:gd name="T24" fmla="*/ 7 w 79"/>
                              <a:gd name="T25" fmla="*/ 75 h 95"/>
                              <a:gd name="T26" fmla="*/ 12 w 79"/>
                              <a:gd name="T27" fmla="*/ 67 h 95"/>
                              <a:gd name="T28" fmla="*/ 20 w 79"/>
                              <a:gd name="T29" fmla="*/ 62 h 95"/>
                              <a:gd name="T30" fmla="*/ 27 w 79"/>
                              <a:gd name="T31" fmla="*/ 60 h 95"/>
                              <a:gd name="T32" fmla="*/ 35 w 79"/>
                              <a:gd name="T33" fmla="*/ 57 h 95"/>
                              <a:gd name="T34" fmla="*/ 42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42" y="60"/>
                                </a:moveTo>
                                <a:lnTo>
                                  <a:pt x="79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7" y="75"/>
                                </a:lnTo>
                                <a:lnTo>
                                  <a:pt x="27" y="87"/>
                                </a:lnTo>
                                <a:lnTo>
                                  <a:pt x="20" y="90"/>
                                </a:lnTo>
                                <a:lnTo>
                                  <a:pt x="15" y="92"/>
                                </a:lnTo>
                                <a:lnTo>
                                  <a:pt x="7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2" y="80"/>
                                </a:lnTo>
                                <a:lnTo>
                                  <a:pt x="7" y="75"/>
                                </a:lnTo>
                                <a:lnTo>
                                  <a:pt x="12" y="67"/>
                                </a:lnTo>
                                <a:lnTo>
                                  <a:pt x="20" y="62"/>
                                </a:lnTo>
                                <a:lnTo>
                                  <a:pt x="27" y="60"/>
                                </a:lnTo>
                                <a:lnTo>
                                  <a:pt x="35" y="57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345"/>
                        <wps:cNvSpPr>
                          <a:spLocks/>
                        </wps:cNvSpPr>
                        <wps:spPr bwMode="auto">
                          <a:xfrm>
                            <a:off x="6737" y="1235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346"/>
                        <wps:cNvSpPr>
                          <a:spLocks/>
                        </wps:cNvSpPr>
                        <wps:spPr bwMode="auto">
                          <a:xfrm>
                            <a:off x="6695" y="129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7 w 42"/>
                              <a:gd name="T3" fmla="*/ 18 h 38"/>
                              <a:gd name="T4" fmla="*/ 27 w 42"/>
                              <a:gd name="T5" fmla="*/ 30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8 h 38"/>
                              <a:gd name="T20" fmla="*/ 12 w 42"/>
                              <a:gd name="T21" fmla="*/ 10 h 38"/>
                              <a:gd name="T22" fmla="*/ 20 w 42"/>
                              <a:gd name="T23" fmla="*/ 5 h 38"/>
                              <a:gd name="T24" fmla="*/ 27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8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347"/>
                        <wps:cNvSpPr>
                          <a:spLocks noEditPoints="1"/>
                        </wps:cNvSpPr>
                        <wps:spPr bwMode="auto">
                          <a:xfrm>
                            <a:off x="6670" y="1285"/>
                            <a:ext cx="89" cy="82"/>
                          </a:xfrm>
                          <a:custGeom>
                            <a:avLst/>
                            <a:gdLst>
                              <a:gd name="T0" fmla="*/ 42 w 89"/>
                              <a:gd name="T1" fmla="*/ 47 h 82"/>
                              <a:gd name="T2" fmla="*/ 89 w 89"/>
                              <a:gd name="T3" fmla="*/ 0 h 82"/>
                              <a:gd name="T4" fmla="*/ 42 w 89"/>
                              <a:gd name="T5" fmla="*/ 47 h 82"/>
                              <a:gd name="T6" fmla="*/ 42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5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2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20 w 89"/>
                              <a:gd name="T25" fmla="*/ 52 h 82"/>
                              <a:gd name="T26" fmla="*/ 27 w 89"/>
                              <a:gd name="T27" fmla="*/ 50 h 82"/>
                              <a:gd name="T28" fmla="*/ 35 w 89"/>
                              <a:gd name="T29" fmla="*/ 47 h 82"/>
                              <a:gd name="T30" fmla="*/ 42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2" y="47"/>
                                </a:moveTo>
                                <a:lnTo>
                                  <a:pt x="89" y="0"/>
                                </a:lnTo>
                                <a:lnTo>
                                  <a:pt x="42" y="47"/>
                                </a:lnTo>
                                <a:close/>
                                <a:moveTo>
                                  <a:pt x="42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348"/>
                        <wps:cNvSpPr>
                          <a:spLocks/>
                        </wps:cNvSpPr>
                        <wps:spPr bwMode="auto">
                          <a:xfrm>
                            <a:off x="6712" y="1285"/>
                            <a:ext cx="47" cy="47"/>
                          </a:xfrm>
                          <a:custGeom>
                            <a:avLst/>
                            <a:gdLst>
                              <a:gd name="T0" fmla="*/ 0 w 47"/>
                              <a:gd name="T1" fmla="*/ 47 h 47"/>
                              <a:gd name="T2" fmla="*/ 47 w 47"/>
                              <a:gd name="T3" fmla="*/ 0 h 47"/>
                              <a:gd name="T4" fmla="*/ 0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0" y="47"/>
                                </a:moveTo>
                                <a:lnTo>
                                  <a:pt x="47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349"/>
                        <wps:cNvSpPr>
                          <a:spLocks/>
                        </wps:cNvSpPr>
                        <wps:spPr bwMode="auto">
                          <a:xfrm>
                            <a:off x="6670" y="1332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7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3 h 35"/>
                              <a:gd name="T8" fmla="*/ 0 w 42"/>
                              <a:gd name="T9" fmla="*/ 35 h 35"/>
                              <a:gd name="T10" fmla="*/ 0 w 42"/>
                              <a:gd name="T11" fmla="*/ 28 h 35"/>
                              <a:gd name="T12" fmla="*/ 2 w 42"/>
                              <a:gd name="T13" fmla="*/ 23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3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350"/>
                        <wps:cNvSpPr>
                          <a:spLocks noEditPoints="1"/>
                        </wps:cNvSpPr>
                        <wps:spPr bwMode="auto">
                          <a:xfrm>
                            <a:off x="6653" y="1320"/>
                            <a:ext cx="89" cy="82"/>
                          </a:xfrm>
                          <a:custGeom>
                            <a:avLst/>
                            <a:gdLst>
                              <a:gd name="T0" fmla="*/ 44 w 89"/>
                              <a:gd name="T1" fmla="*/ 47 h 82"/>
                              <a:gd name="T2" fmla="*/ 89 w 89"/>
                              <a:gd name="T3" fmla="*/ 0 h 82"/>
                              <a:gd name="T4" fmla="*/ 44 w 89"/>
                              <a:gd name="T5" fmla="*/ 47 h 82"/>
                              <a:gd name="T6" fmla="*/ 44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4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4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19 w 89"/>
                              <a:gd name="T25" fmla="*/ 52 h 82"/>
                              <a:gd name="T26" fmla="*/ 27 w 89"/>
                              <a:gd name="T27" fmla="*/ 47 h 82"/>
                              <a:gd name="T28" fmla="*/ 34 w 89"/>
                              <a:gd name="T29" fmla="*/ 47 h 82"/>
                              <a:gd name="T30" fmla="*/ 44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4" y="47"/>
                                </a:moveTo>
                                <a:lnTo>
                                  <a:pt x="89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4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4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19" y="52"/>
                                </a:lnTo>
                                <a:lnTo>
                                  <a:pt x="27" y="47"/>
                                </a:lnTo>
                                <a:lnTo>
                                  <a:pt x="3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351"/>
                        <wps:cNvSpPr>
                          <a:spLocks/>
                        </wps:cNvSpPr>
                        <wps:spPr bwMode="auto">
                          <a:xfrm>
                            <a:off x="6697" y="1320"/>
                            <a:ext cx="45" cy="47"/>
                          </a:xfrm>
                          <a:custGeom>
                            <a:avLst/>
                            <a:gdLst>
                              <a:gd name="T0" fmla="*/ 0 w 45"/>
                              <a:gd name="T1" fmla="*/ 47 h 47"/>
                              <a:gd name="T2" fmla="*/ 45 w 45"/>
                              <a:gd name="T3" fmla="*/ 0 h 47"/>
                              <a:gd name="T4" fmla="*/ 0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0" y="47"/>
                                </a:moveTo>
                                <a:lnTo>
                                  <a:pt x="45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352"/>
                        <wps:cNvSpPr>
                          <a:spLocks/>
                        </wps:cNvSpPr>
                        <wps:spPr bwMode="auto">
                          <a:xfrm>
                            <a:off x="6653" y="1367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35"/>
                              <a:gd name="T2" fmla="*/ 37 w 44"/>
                              <a:gd name="T3" fmla="*/ 15 h 35"/>
                              <a:gd name="T4" fmla="*/ 27 w 44"/>
                              <a:gd name="T5" fmla="*/ 25 h 35"/>
                              <a:gd name="T6" fmla="*/ 14 w 44"/>
                              <a:gd name="T7" fmla="*/ 33 h 35"/>
                              <a:gd name="T8" fmla="*/ 0 w 44"/>
                              <a:gd name="T9" fmla="*/ 35 h 35"/>
                              <a:gd name="T10" fmla="*/ 0 w 44"/>
                              <a:gd name="T11" fmla="*/ 28 h 35"/>
                              <a:gd name="T12" fmla="*/ 4 w 44"/>
                              <a:gd name="T13" fmla="*/ 23 h 35"/>
                              <a:gd name="T14" fmla="*/ 7 w 44"/>
                              <a:gd name="T15" fmla="*/ 15 h 35"/>
                              <a:gd name="T16" fmla="*/ 12 w 44"/>
                              <a:gd name="T17" fmla="*/ 10 h 35"/>
                              <a:gd name="T18" fmla="*/ 19 w 44"/>
                              <a:gd name="T19" fmla="*/ 5 h 35"/>
                              <a:gd name="T20" fmla="*/ 27 w 44"/>
                              <a:gd name="T21" fmla="*/ 0 h 35"/>
                              <a:gd name="T22" fmla="*/ 34 w 44"/>
                              <a:gd name="T23" fmla="*/ 0 h 35"/>
                              <a:gd name="T24" fmla="*/ 44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4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4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9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353"/>
                        <wps:cNvSpPr>
                          <a:spLocks noEditPoints="1"/>
                        </wps:cNvSpPr>
                        <wps:spPr bwMode="auto">
                          <a:xfrm>
                            <a:off x="6710" y="1192"/>
                            <a:ext cx="77" cy="100"/>
                          </a:xfrm>
                          <a:custGeom>
                            <a:avLst/>
                            <a:gdLst>
                              <a:gd name="T0" fmla="*/ 42 w 77"/>
                              <a:gd name="T1" fmla="*/ 63 h 100"/>
                              <a:gd name="T2" fmla="*/ 77 w 77"/>
                              <a:gd name="T3" fmla="*/ 0 h 100"/>
                              <a:gd name="T4" fmla="*/ 42 w 77"/>
                              <a:gd name="T5" fmla="*/ 63 h 100"/>
                              <a:gd name="T6" fmla="*/ 42 w 77"/>
                              <a:gd name="T7" fmla="*/ 63 h 100"/>
                              <a:gd name="T8" fmla="*/ 37 w 77"/>
                              <a:gd name="T9" fmla="*/ 80 h 100"/>
                              <a:gd name="T10" fmla="*/ 27 w 77"/>
                              <a:gd name="T11" fmla="*/ 90 h 100"/>
                              <a:gd name="T12" fmla="*/ 22 w 77"/>
                              <a:gd name="T13" fmla="*/ 95 h 100"/>
                              <a:gd name="T14" fmla="*/ 15 w 77"/>
                              <a:gd name="T15" fmla="*/ 98 h 100"/>
                              <a:gd name="T16" fmla="*/ 7 w 77"/>
                              <a:gd name="T17" fmla="*/ 100 h 100"/>
                              <a:gd name="T18" fmla="*/ 0 w 77"/>
                              <a:gd name="T19" fmla="*/ 100 h 100"/>
                              <a:gd name="T20" fmla="*/ 0 w 77"/>
                              <a:gd name="T21" fmla="*/ 93 h 100"/>
                              <a:gd name="T22" fmla="*/ 2 w 77"/>
                              <a:gd name="T23" fmla="*/ 85 h 100"/>
                              <a:gd name="T24" fmla="*/ 7 w 77"/>
                              <a:gd name="T25" fmla="*/ 78 h 100"/>
                              <a:gd name="T26" fmla="*/ 12 w 77"/>
                              <a:gd name="T27" fmla="*/ 73 h 100"/>
                              <a:gd name="T28" fmla="*/ 20 w 77"/>
                              <a:gd name="T29" fmla="*/ 68 h 100"/>
                              <a:gd name="T30" fmla="*/ 27 w 77"/>
                              <a:gd name="T31" fmla="*/ 63 h 100"/>
                              <a:gd name="T32" fmla="*/ 34 w 77"/>
                              <a:gd name="T33" fmla="*/ 63 h 100"/>
                              <a:gd name="T34" fmla="*/ 42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42" y="63"/>
                                </a:moveTo>
                                <a:lnTo>
                                  <a:pt x="77" y="0"/>
                                </a:lnTo>
                                <a:lnTo>
                                  <a:pt x="42" y="63"/>
                                </a:lnTo>
                                <a:close/>
                                <a:moveTo>
                                  <a:pt x="42" y="63"/>
                                </a:moveTo>
                                <a:lnTo>
                                  <a:pt x="37" y="80"/>
                                </a:lnTo>
                                <a:lnTo>
                                  <a:pt x="27" y="90"/>
                                </a:lnTo>
                                <a:lnTo>
                                  <a:pt x="22" y="95"/>
                                </a:lnTo>
                                <a:lnTo>
                                  <a:pt x="15" y="98"/>
                                </a:lnTo>
                                <a:lnTo>
                                  <a:pt x="7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2" y="85"/>
                                </a:lnTo>
                                <a:lnTo>
                                  <a:pt x="7" y="78"/>
                                </a:lnTo>
                                <a:lnTo>
                                  <a:pt x="12" y="73"/>
                                </a:lnTo>
                                <a:lnTo>
                                  <a:pt x="20" y="68"/>
                                </a:lnTo>
                                <a:lnTo>
                                  <a:pt x="27" y="63"/>
                                </a:lnTo>
                                <a:lnTo>
                                  <a:pt x="34" y="63"/>
                                </a:lnTo>
                                <a:lnTo>
                                  <a:pt x="4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354"/>
                        <wps:cNvSpPr>
                          <a:spLocks/>
                        </wps:cNvSpPr>
                        <wps:spPr bwMode="auto">
                          <a:xfrm>
                            <a:off x="6752" y="1192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355"/>
                        <wps:cNvSpPr>
                          <a:spLocks/>
                        </wps:cNvSpPr>
                        <wps:spPr bwMode="auto">
                          <a:xfrm>
                            <a:off x="6710" y="125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7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0 h 37"/>
                              <a:gd name="T26" fmla="*/ 34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7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356"/>
                        <wps:cNvSpPr>
                          <a:spLocks noEditPoints="1"/>
                        </wps:cNvSpPr>
                        <wps:spPr bwMode="auto">
                          <a:xfrm>
                            <a:off x="6725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84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34 w 84"/>
                              <a:gd name="T9" fmla="*/ 77 h 97"/>
                              <a:gd name="T10" fmla="*/ 27 w 84"/>
                              <a:gd name="T11" fmla="*/ 87 h 97"/>
                              <a:gd name="T12" fmla="*/ 19 w 84"/>
                              <a:gd name="T13" fmla="*/ 92 h 97"/>
                              <a:gd name="T14" fmla="*/ 14 w 84"/>
                              <a:gd name="T15" fmla="*/ 94 h 97"/>
                              <a:gd name="T16" fmla="*/ 7 w 84"/>
                              <a:gd name="T17" fmla="*/ 97 h 97"/>
                              <a:gd name="T18" fmla="*/ 0 w 84"/>
                              <a:gd name="T19" fmla="*/ 97 h 97"/>
                              <a:gd name="T20" fmla="*/ 0 w 84"/>
                              <a:gd name="T21" fmla="*/ 89 h 97"/>
                              <a:gd name="T22" fmla="*/ 2 w 84"/>
                              <a:gd name="T23" fmla="*/ 82 h 97"/>
                              <a:gd name="T24" fmla="*/ 7 w 84"/>
                              <a:gd name="T25" fmla="*/ 74 h 97"/>
                              <a:gd name="T26" fmla="*/ 12 w 84"/>
                              <a:gd name="T27" fmla="*/ 69 h 97"/>
                              <a:gd name="T28" fmla="*/ 17 w 84"/>
                              <a:gd name="T29" fmla="*/ 64 h 97"/>
                              <a:gd name="T30" fmla="*/ 24 w 84"/>
                              <a:gd name="T31" fmla="*/ 62 h 97"/>
                              <a:gd name="T32" fmla="*/ 34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8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4" y="77"/>
                                </a:lnTo>
                                <a:lnTo>
                                  <a:pt x="27" y="87"/>
                                </a:lnTo>
                                <a:lnTo>
                                  <a:pt x="19" y="92"/>
                                </a:lnTo>
                                <a:lnTo>
                                  <a:pt x="14" y="94"/>
                                </a:lnTo>
                                <a:lnTo>
                                  <a:pt x="7" y="97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2" y="82"/>
                                </a:lnTo>
                                <a:lnTo>
                                  <a:pt x="7" y="74"/>
                                </a:lnTo>
                                <a:lnTo>
                                  <a:pt x="12" y="69"/>
                                </a:lnTo>
                                <a:lnTo>
                                  <a:pt x="17" y="64"/>
                                </a:lnTo>
                                <a:lnTo>
                                  <a:pt x="24" y="62"/>
                                </a:lnTo>
                                <a:lnTo>
                                  <a:pt x="34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357"/>
                        <wps:cNvSpPr>
                          <a:spLocks/>
                        </wps:cNvSpPr>
                        <wps:spPr bwMode="auto">
                          <a:xfrm>
                            <a:off x="6767" y="1158"/>
                            <a:ext cx="42" cy="62"/>
                          </a:xfrm>
                          <a:custGeom>
                            <a:avLst/>
                            <a:gdLst>
                              <a:gd name="T0" fmla="*/ 0 w 42"/>
                              <a:gd name="T1" fmla="*/ 62 h 62"/>
                              <a:gd name="T2" fmla="*/ 42 w 42"/>
                              <a:gd name="T3" fmla="*/ 0 h 62"/>
                              <a:gd name="T4" fmla="*/ 0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0" y="62"/>
                                </a:moveTo>
                                <a:lnTo>
                                  <a:pt x="4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358"/>
                        <wps:cNvSpPr>
                          <a:spLocks/>
                        </wps:cNvSpPr>
                        <wps:spPr bwMode="auto">
                          <a:xfrm>
                            <a:off x="6725" y="1217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4 w 42"/>
                              <a:gd name="T3" fmla="*/ 18 h 38"/>
                              <a:gd name="T4" fmla="*/ 27 w 42"/>
                              <a:gd name="T5" fmla="*/ 28 h 38"/>
                              <a:gd name="T6" fmla="*/ 19 w 42"/>
                              <a:gd name="T7" fmla="*/ 33 h 38"/>
                              <a:gd name="T8" fmla="*/ 14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4 w 42"/>
                              <a:gd name="T25" fmla="*/ 3 h 38"/>
                              <a:gd name="T26" fmla="*/ 34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4" y="18"/>
                                </a:lnTo>
                                <a:lnTo>
                                  <a:pt x="27" y="28"/>
                                </a:lnTo>
                                <a:lnTo>
                                  <a:pt x="19" y="33"/>
                                </a:lnTo>
                                <a:lnTo>
                                  <a:pt x="14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3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359"/>
                        <wps:cNvSpPr>
                          <a:spLocks noEditPoints="1"/>
                        </wps:cNvSpPr>
                        <wps:spPr bwMode="auto">
                          <a:xfrm>
                            <a:off x="6737" y="1130"/>
                            <a:ext cx="80" cy="92"/>
                          </a:xfrm>
                          <a:custGeom>
                            <a:avLst/>
                            <a:gdLst>
                              <a:gd name="T0" fmla="*/ 42 w 80"/>
                              <a:gd name="T1" fmla="*/ 55 h 92"/>
                              <a:gd name="T2" fmla="*/ 80 w 80"/>
                              <a:gd name="T3" fmla="*/ 0 h 92"/>
                              <a:gd name="T4" fmla="*/ 42 w 80"/>
                              <a:gd name="T5" fmla="*/ 55 h 92"/>
                              <a:gd name="T6" fmla="*/ 42 w 80"/>
                              <a:gd name="T7" fmla="*/ 55 h 92"/>
                              <a:gd name="T8" fmla="*/ 37 w 80"/>
                              <a:gd name="T9" fmla="*/ 70 h 92"/>
                              <a:gd name="T10" fmla="*/ 27 w 80"/>
                              <a:gd name="T11" fmla="*/ 82 h 92"/>
                              <a:gd name="T12" fmla="*/ 22 w 80"/>
                              <a:gd name="T13" fmla="*/ 87 h 92"/>
                              <a:gd name="T14" fmla="*/ 15 w 80"/>
                              <a:gd name="T15" fmla="*/ 90 h 92"/>
                              <a:gd name="T16" fmla="*/ 7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5 h 92"/>
                              <a:gd name="T22" fmla="*/ 2 w 80"/>
                              <a:gd name="T23" fmla="*/ 77 h 92"/>
                              <a:gd name="T24" fmla="*/ 7 w 80"/>
                              <a:gd name="T25" fmla="*/ 70 h 92"/>
                              <a:gd name="T26" fmla="*/ 12 w 80"/>
                              <a:gd name="T27" fmla="*/ 65 h 92"/>
                              <a:gd name="T28" fmla="*/ 17 w 80"/>
                              <a:gd name="T29" fmla="*/ 60 h 92"/>
                              <a:gd name="T30" fmla="*/ 25 w 80"/>
                              <a:gd name="T31" fmla="*/ 55 h 92"/>
                              <a:gd name="T32" fmla="*/ 35 w 80"/>
                              <a:gd name="T33" fmla="*/ 55 h 92"/>
                              <a:gd name="T34" fmla="*/ 42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2" y="55"/>
                                </a:moveTo>
                                <a:lnTo>
                                  <a:pt x="80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2"/>
                                </a:lnTo>
                                <a:lnTo>
                                  <a:pt x="22" y="87"/>
                                </a:lnTo>
                                <a:lnTo>
                                  <a:pt x="15" y="90"/>
                                </a:lnTo>
                                <a:lnTo>
                                  <a:pt x="7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5"/>
                                </a:lnTo>
                                <a:lnTo>
                                  <a:pt x="2" y="77"/>
                                </a:lnTo>
                                <a:lnTo>
                                  <a:pt x="7" y="70"/>
                                </a:lnTo>
                                <a:lnTo>
                                  <a:pt x="12" y="65"/>
                                </a:lnTo>
                                <a:lnTo>
                                  <a:pt x="17" y="60"/>
                                </a:lnTo>
                                <a:lnTo>
                                  <a:pt x="25" y="55"/>
                                </a:lnTo>
                                <a:lnTo>
                                  <a:pt x="35" y="55"/>
                                </a:lnTo>
                                <a:lnTo>
                                  <a:pt x="4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360"/>
                        <wps:cNvSpPr>
                          <a:spLocks/>
                        </wps:cNvSpPr>
                        <wps:spPr bwMode="auto">
                          <a:xfrm>
                            <a:off x="6779" y="1130"/>
                            <a:ext cx="38" cy="55"/>
                          </a:xfrm>
                          <a:custGeom>
                            <a:avLst/>
                            <a:gdLst>
                              <a:gd name="T0" fmla="*/ 0 w 38"/>
                              <a:gd name="T1" fmla="*/ 55 h 55"/>
                              <a:gd name="T2" fmla="*/ 38 w 38"/>
                              <a:gd name="T3" fmla="*/ 0 h 55"/>
                              <a:gd name="T4" fmla="*/ 0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0" y="55"/>
                                </a:moveTo>
                                <a:lnTo>
                                  <a:pt x="38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361"/>
                        <wps:cNvSpPr>
                          <a:spLocks/>
                        </wps:cNvSpPr>
                        <wps:spPr bwMode="auto">
                          <a:xfrm>
                            <a:off x="6737" y="118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5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17 w 42"/>
                              <a:gd name="T23" fmla="*/ 5 h 37"/>
                              <a:gd name="T24" fmla="*/ 25 w 42"/>
                              <a:gd name="T25" fmla="*/ 0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362"/>
                        <wps:cNvSpPr>
                          <a:spLocks noEditPoints="1"/>
                        </wps:cNvSpPr>
                        <wps:spPr bwMode="auto">
                          <a:xfrm>
                            <a:off x="6752" y="1083"/>
                            <a:ext cx="74" cy="99"/>
                          </a:xfrm>
                          <a:custGeom>
                            <a:avLst/>
                            <a:gdLst>
                              <a:gd name="T0" fmla="*/ 42 w 74"/>
                              <a:gd name="T1" fmla="*/ 62 h 99"/>
                              <a:gd name="T2" fmla="*/ 74 w 74"/>
                              <a:gd name="T3" fmla="*/ 0 h 99"/>
                              <a:gd name="T4" fmla="*/ 42 w 74"/>
                              <a:gd name="T5" fmla="*/ 62 h 99"/>
                              <a:gd name="T6" fmla="*/ 42 w 74"/>
                              <a:gd name="T7" fmla="*/ 62 h 99"/>
                              <a:gd name="T8" fmla="*/ 37 w 74"/>
                              <a:gd name="T9" fmla="*/ 80 h 99"/>
                              <a:gd name="T10" fmla="*/ 27 w 74"/>
                              <a:gd name="T11" fmla="*/ 89 h 99"/>
                              <a:gd name="T12" fmla="*/ 22 w 74"/>
                              <a:gd name="T13" fmla="*/ 94 h 99"/>
                              <a:gd name="T14" fmla="*/ 15 w 74"/>
                              <a:gd name="T15" fmla="*/ 97 h 99"/>
                              <a:gd name="T16" fmla="*/ 7 w 74"/>
                              <a:gd name="T17" fmla="*/ 99 h 99"/>
                              <a:gd name="T18" fmla="*/ 0 w 74"/>
                              <a:gd name="T19" fmla="*/ 99 h 99"/>
                              <a:gd name="T20" fmla="*/ 2 w 74"/>
                              <a:gd name="T21" fmla="*/ 92 h 99"/>
                              <a:gd name="T22" fmla="*/ 2 w 74"/>
                              <a:gd name="T23" fmla="*/ 85 h 99"/>
                              <a:gd name="T24" fmla="*/ 7 w 74"/>
                              <a:gd name="T25" fmla="*/ 77 h 99"/>
                              <a:gd name="T26" fmla="*/ 12 w 74"/>
                              <a:gd name="T27" fmla="*/ 72 h 99"/>
                              <a:gd name="T28" fmla="*/ 20 w 74"/>
                              <a:gd name="T29" fmla="*/ 67 h 99"/>
                              <a:gd name="T30" fmla="*/ 27 w 74"/>
                              <a:gd name="T31" fmla="*/ 65 h 99"/>
                              <a:gd name="T32" fmla="*/ 35 w 74"/>
                              <a:gd name="T33" fmla="*/ 62 h 99"/>
                              <a:gd name="T34" fmla="*/ 4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42" y="62"/>
                                </a:moveTo>
                                <a:lnTo>
                                  <a:pt x="7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7" y="80"/>
                                </a:lnTo>
                                <a:lnTo>
                                  <a:pt x="27" y="89"/>
                                </a:lnTo>
                                <a:lnTo>
                                  <a:pt x="22" y="94"/>
                                </a:lnTo>
                                <a:lnTo>
                                  <a:pt x="15" y="97"/>
                                </a:lnTo>
                                <a:lnTo>
                                  <a:pt x="7" y="99"/>
                                </a:lnTo>
                                <a:lnTo>
                                  <a:pt x="0" y="99"/>
                                </a:lnTo>
                                <a:lnTo>
                                  <a:pt x="2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2"/>
                                </a:lnTo>
                                <a:lnTo>
                                  <a:pt x="20" y="67"/>
                                </a:lnTo>
                                <a:lnTo>
                                  <a:pt x="27" y="65"/>
                                </a:lnTo>
                                <a:lnTo>
                                  <a:pt x="35" y="62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363"/>
                        <wps:cNvSpPr>
                          <a:spLocks/>
                        </wps:cNvSpPr>
                        <wps:spPr bwMode="auto">
                          <a:xfrm>
                            <a:off x="6794" y="1083"/>
                            <a:ext cx="32" cy="62"/>
                          </a:xfrm>
                          <a:custGeom>
                            <a:avLst/>
                            <a:gdLst>
                              <a:gd name="T0" fmla="*/ 0 w 32"/>
                              <a:gd name="T1" fmla="*/ 62 h 62"/>
                              <a:gd name="T2" fmla="*/ 32 w 32"/>
                              <a:gd name="T3" fmla="*/ 0 h 62"/>
                              <a:gd name="T4" fmla="*/ 0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0" y="62"/>
                                </a:moveTo>
                                <a:lnTo>
                                  <a:pt x="3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364"/>
                        <wps:cNvSpPr>
                          <a:spLocks/>
                        </wps:cNvSpPr>
                        <wps:spPr bwMode="auto">
                          <a:xfrm>
                            <a:off x="6752" y="114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8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2 w 42"/>
                              <a:gd name="T15" fmla="*/ 30 h 37"/>
                              <a:gd name="T16" fmla="*/ 2 w 42"/>
                              <a:gd name="T17" fmla="*/ 23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3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8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2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365"/>
                        <wps:cNvSpPr>
                          <a:spLocks noEditPoints="1"/>
                        </wps:cNvSpPr>
                        <wps:spPr bwMode="auto">
                          <a:xfrm>
                            <a:off x="6762" y="1035"/>
                            <a:ext cx="64" cy="118"/>
                          </a:xfrm>
                          <a:custGeom>
                            <a:avLst/>
                            <a:gdLst>
                              <a:gd name="T0" fmla="*/ 37 w 64"/>
                              <a:gd name="T1" fmla="*/ 70 h 118"/>
                              <a:gd name="T2" fmla="*/ 64 w 64"/>
                              <a:gd name="T3" fmla="*/ 0 h 118"/>
                              <a:gd name="T4" fmla="*/ 37 w 64"/>
                              <a:gd name="T5" fmla="*/ 70 h 118"/>
                              <a:gd name="T6" fmla="*/ 37 w 64"/>
                              <a:gd name="T7" fmla="*/ 70 h 118"/>
                              <a:gd name="T8" fmla="*/ 32 w 64"/>
                              <a:gd name="T9" fmla="*/ 88 h 118"/>
                              <a:gd name="T10" fmla="*/ 25 w 64"/>
                              <a:gd name="T11" fmla="*/ 103 h 118"/>
                              <a:gd name="T12" fmla="*/ 20 w 64"/>
                              <a:gd name="T13" fmla="*/ 108 h 118"/>
                              <a:gd name="T14" fmla="*/ 15 w 64"/>
                              <a:gd name="T15" fmla="*/ 113 h 118"/>
                              <a:gd name="T16" fmla="*/ 7 w 64"/>
                              <a:gd name="T17" fmla="*/ 115 h 118"/>
                              <a:gd name="T18" fmla="*/ 0 w 64"/>
                              <a:gd name="T19" fmla="*/ 118 h 118"/>
                              <a:gd name="T20" fmla="*/ 0 w 64"/>
                              <a:gd name="T21" fmla="*/ 108 h 118"/>
                              <a:gd name="T22" fmla="*/ 2 w 64"/>
                              <a:gd name="T23" fmla="*/ 100 h 118"/>
                              <a:gd name="T24" fmla="*/ 5 w 64"/>
                              <a:gd name="T25" fmla="*/ 93 h 118"/>
                              <a:gd name="T26" fmla="*/ 10 w 64"/>
                              <a:gd name="T27" fmla="*/ 85 h 118"/>
                              <a:gd name="T28" fmla="*/ 15 w 64"/>
                              <a:gd name="T29" fmla="*/ 78 h 118"/>
                              <a:gd name="T30" fmla="*/ 22 w 64"/>
                              <a:gd name="T31" fmla="*/ 75 h 118"/>
                              <a:gd name="T32" fmla="*/ 30 w 64"/>
                              <a:gd name="T33" fmla="*/ 70 h 118"/>
                              <a:gd name="T34" fmla="*/ 3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37" y="70"/>
                                </a:moveTo>
                                <a:lnTo>
                                  <a:pt x="64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2" y="88"/>
                                </a:lnTo>
                                <a:lnTo>
                                  <a:pt x="25" y="103"/>
                                </a:lnTo>
                                <a:lnTo>
                                  <a:pt x="20" y="108"/>
                                </a:lnTo>
                                <a:lnTo>
                                  <a:pt x="15" y="113"/>
                                </a:lnTo>
                                <a:lnTo>
                                  <a:pt x="7" y="115"/>
                                </a:lnTo>
                                <a:lnTo>
                                  <a:pt x="0" y="118"/>
                                </a:lnTo>
                                <a:lnTo>
                                  <a:pt x="0" y="108"/>
                                </a:lnTo>
                                <a:lnTo>
                                  <a:pt x="2" y="100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78"/>
                                </a:lnTo>
                                <a:lnTo>
                                  <a:pt x="22" y="75"/>
                                </a:lnTo>
                                <a:lnTo>
                                  <a:pt x="30" y="70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366"/>
                        <wps:cNvSpPr>
                          <a:spLocks/>
                        </wps:cNvSpPr>
                        <wps:spPr bwMode="auto">
                          <a:xfrm>
                            <a:off x="6799" y="1035"/>
                            <a:ext cx="27" cy="70"/>
                          </a:xfrm>
                          <a:custGeom>
                            <a:avLst/>
                            <a:gdLst>
                              <a:gd name="T0" fmla="*/ 0 w 27"/>
                              <a:gd name="T1" fmla="*/ 70 h 70"/>
                              <a:gd name="T2" fmla="*/ 27 w 27"/>
                              <a:gd name="T3" fmla="*/ 0 h 70"/>
                              <a:gd name="T4" fmla="*/ 0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0" y="70"/>
                                </a:moveTo>
                                <a:lnTo>
                                  <a:pt x="2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367"/>
                        <wps:cNvSpPr>
                          <a:spLocks/>
                        </wps:cNvSpPr>
                        <wps:spPr bwMode="auto">
                          <a:xfrm>
                            <a:off x="6762" y="1105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8"/>
                              <a:gd name="T2" fmla="*/ 32 w 37"/>
                              <a:gd name="T3" fmla="*/ 18 h 48"/>
                              <a:gd name="T4" fmla="*/ 25 w 37"/>
                              <a:gd name="T5" fmla="*/ 33 h 48"/>
                              <a:gd name="T6" fmla="*/ 20 w 37"/>
                              <a:gd name="T7" fmla="*/ 38 h 48"/>
                              <a:gd name="T8" fmla="*/ 15 w 37"/>
                              <a:gd name="T9" fmla="*/ 43 h 48"/>
                              <a:gd name="T10" fmla="*/ 7 w 37"/>
                              <a:gd name="T11" fmla="*/ 45 h 48"/>
                              <a:gd name="T12" fmla="*/ 0 w 37"/>
                              <a:gd name="T13" fmla="*/ 48 h 48"/>
                              <a:gd name="T14" fmla="*/ 0 w 37"/>
                              <a:gd name="T15" fmla="*/ 38 h 48"/>
                              <a:gd name="T16" fmla="*/ 2 w 37"/>
                              <a:gd name="T17" fmla="*/ 30 h 48"/>
                              <a:gd name="T18" fmla="*/ 5 w 37"/>
                              <a:gd name="T19" fmla="*/ 23 h 48"/>
                              <a:gd name="T20" fmla="*/ 10 w 37"/>
                              <a:gd name="T21" fmla="*/ 15 h 48"/>
                              <a:gd name="T22" fmla="*/ 15 w 37"/>
                              <a:gd name="T23" fmla="*/ 8 h 48"/>
                              <a:gd name="T24" fmla="*/ 22 w 37"/>
                              <a:gd name="T25" fmla="*/ 5 h 48"/>
                              <a:gd name="T26" fmla="*/ 30 w 37"/>
                              <a:gd name="T27" fmla="*/ 0 h 48"/>
                              <a:gd name="T28" fmla="*/ 37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38"/>
                                </a:lnTo>
                                <a:lnTo>
                                  <a:pt x="15" y="43"/>
                                </a:lnTo>
                                <a:lnTo>
                                  <a:pt x="7" y="45"/>
                                </a:lnTo>
                                <a:lnTo>
                                  <a:pt x="0" y="48"/>
                                </a:lnTo>
                                <a:lnTo>
                                  <a:pt x="0" y="38"/>
                                </a:lnTo>
                                <a:lnTo>
                                  <a:pt x="2" y="30"/>
                                </a:lnTo>
                                <a:lnTo>
                                  <a:pt x="5" y="23"/>
                                </a:lnTo>
                                <a:lnTo>
                                  <a:pt x="10" y="15"/>
                                </a:lnTo>
                                <a:lnTo>
                                  <a:pt x="15" y="8"/>
                                </a:lnTo>
                                <a:lnTo>
                                  <a:pt x="22" y="5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368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369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370"/>
                        <wps:cNvSpPr>
                          <a:spLocks noEditPoints="1"/>
                        </wps:cNvSpPr>
                        <wps:spPr bwMode="auto">
                          <a:xfrm>
                            <a:off x="6680" y="1207"/>
                            <a:ext cx="17" cy="128"/>
                          </a:xfrm>
                          <a:custGeom>
                            <a:avLst/>
                            <a:gdLst>
                              <a:gd name="T0" fmla="*/ 5 w 17"/>
                              <a:gd name="T1" fmla="*/ 70 h 128"/>
                              <a:gd name="T2" fmla="*/ 12 w 17"/>
                              <a:gd name="T3" fmla="*/ 83 h 128"/>
                              <a:gd name="T4" fmla="*/ 17 w 17"/>
                              <a:gd name="T5" fmla="*/ 98 h 128"/>
                              <a:gd name="T6" fmla="*/ 15 w 17"/>
                              <a:gd name="T7" fmla="*/ 113 h 128"/>
                              <a:gd name="T8" fmla="*/ 10 w 17"/>
                              <a:gd name="T9" fmla="*/ 128 h 128"/>
                              <a:gd name="T10" fmla="*/ 7 w 17"/>
                              <a:gd name="T11" fmla="*/ 123 h 128"/>
                              <a:gd name="T12" fmla="*/ 2 w 17"/>
                              <a:gd name="T13" fmla="*/ 118 h 128"/>
                              <a:gd name="T14" fmla="*/ 0 w 17"/>
                              <a:gd name="T15" fmla="*/ 110 h 128"/>
                              <a:gd name="T16" fmla="*/ 0 w 17"/>
                              <a:gd name="T17" fmla="*/ 103 h 128"/>
                              <a:gd name="T18" fmla="*/ 0 w 17"/>
                              <a:gd name="T19" fmla="*/ 93 h 128"/>
                              <a:gd name="T20" fmla="*/ 0 w 17"/>
                              <a:gd name="T21" fmla="*/ 85 h 128"/>
                              <a:gd name="T22" fmla="*/ 2 w 17"/>
                              <a:gd name="T23" fmla="*/ 78 h 128"/>
                              <a:gd name="T24" fmla="*/ 5 w 17"/>
                              <a:gd name="T25" fmla="*/ 70 h 128"/>
                              <a:gd name="T26" fmla="*/ 5 w 17"/>
                              <a:gd name="T27" fmla="*/ 70 h 128"/>
                              <a:gd name="T28" fmla="*/ 12 w 17"/>
                              <a:gd name="T29" fmla="*/ 0 h 128"/>
                              <a:gd name="T30" fmla="*/ 5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5" y="70"/>
                                </a:moveTo>
                                <a:lnTo>
                                  <a:pt x="12" y="83"/>
                                </a:lnTo>
                                <a:lnTo>
                                  <a:pt x="17" y="98"/>
                                </a:lnTo>
                                <a:lnTo>
                                  <a:pt x="15" y="113"/>
                                </a:lnTo>
                                <a:lnTo>
                                  <a:pt x="10" y="128"/>
                                </a:lnTo>
                                <a:lnTo>
                                  <a:pt x="7" y="123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0" y="85"/>
                                </a:lnTo>
                                <a:lnTo>
                                  <a:pt x="2" y="78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12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371"/>
                        <wps:cNvSpPr>
                          <a:spLocks/>
                        </wps:cNvSpPr>
                        <wps:spPr bwMode="auto">
                          <a:xfrm>
                            <a:off x="6680" y="1277"/>
                            <a:ext cx="17" cy="58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8"/>
                              <a:gd name="T2" fmla="*/ 12 w 17"/>
                              <a:gd name="T3" fmla="*/ 13 h 58"/>
                              <a:gd name="T4" fmla="*/ 17 w 17"/>
                              <a:gd name="T5" fmla="*/ 28 h 58"/>
                              <a:gd name="T6" fmla="*/ 15 w 17"/>
                              <a:gd name="T7" fmla="*/ 43 h 58"/>
                              <a:gd name="T8" fmla="*/ 10 w 17"/>
                              <a:gd name="T9" fmla="*/ 58 h 58"/>
                              <a:gd name="T10" fmla="*/ 7 w 17"/>
                              <a:gd name="T11" fmla="*/ 53 h 58"/>
                              <a:gd name="T12" fmla="*/ 2 w 17"/>
                              <a:gd name="T13" fmla="*/ 48 h 58"/>
                              <a:gd name="T14" fmla="*/ 0 w 17"/>
                              <a:gd name="T15" fmla="*/ 40 h 58"/>
                              <a:gd name="T16" fmla="*/ 0 w 17"/>
                              <a:gd name="T17" fmla="*/ 33 h 58"/>
                              <a:gd name="T18" fmla="*/ 0 w 17"/>
                              <a:gd name="T19" fmla="*/ 23 h 58"/>
                              <a:gd name="T20" fmla="*/ 0 w 17"/>
                              <a:gd name="T21" fmla="*/ 15 h 58"/>
                              <a:gd name="T22" fmla="*/ 2 w 17"/>
                              <a:gd name="T23" fmla="*/ 8 h 58"/>
                              <a:gd name="T24" fmla="*/ 5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5" y="0"/>
                                </a:moveTo>
                                <a:lnTo>
                                  <a:pt x="12" y="13"/>
                                </a:lnTo>
                                <a:lnTo>
                                  <a:pt x="17" y="28"/>
                                </a:lnTo>
                                <a:lnTo>
                                  <a:pt x="15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372"/>
                        <wps:cNvSpPr>
                          <a:spLocks/>
                        </wps:cNvSpPr>
                        <wps:spPr bwMode="auto">
                          <a:xfrm>
                            <a:off x="6685" y="1207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373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374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375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376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377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378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379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380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381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382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383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384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385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386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387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388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389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390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391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392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393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394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395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396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397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398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399"/>
                        <wps:cNvSpPr>
                          <a:spLocks noEditPoints="1"/>
                        </wps:cNvSpPr>
                        <wps:spPr bwMode="auto">
                          <a:xfrm>
                            <a:off x="6387" y="1477"/>
                            <a:ext cx="104" cy="32"/>
                          </a:xfrm>
                          <a:custGeom>
                            <a:avLst/>
                            <a:gdLst>
                              <a:gd name="T0" fmla="*/ 47 w 104"/>
                              <a:gd name="T1" fmla="*/ 22 h 32"/>
                              <a:gd name="T2" fmla="*/ 104 w 104"/>
                              <a:gd name="T3" fmla="*/ 0 h 32"/>
                              <a:gd name="T4" fmla="*/ 47 w 104"/>
                              <a:gd name="T5" fmla="*/ 22 h 32"/>
                              <a:gd name="T6" fmla="*/ 49 w 104"/>
                              <a:gd name="T7" fmla="*/ 22 h 32"/>
                              <a:gd name="T8" fmla="*/ 34 w 104"/>
                              <a:gd name="T9" fmla="*/ 30 h 32"/>
                              <a:gd name="T10" fmla="*/ 24 w 104"/>
                              <a:gd name="T11" fmla="*/ 32 h 32"/>
                              <a:gd name="T12" fmla="*/ 12 w 104"/>
                              <a:gd name="T13" fmla="*/ 30 h 32"/>
                              <a:gd name="T14" fmla="*/ 0 w 104"/>
                              <a:gd name="T15" fmla="*/ 25 h 32"/>
                              <a:gd name="T16" fmla="*/ 5 w 104"/>
                              <a:gd name="T17" fmla="*/ 20 h 32"/>
                              <a:gd name="T18" fmla="*/ 10 w 104"/>
                              <a:gd name="T19" fmla="*/ 17 h 32"/>
                              <a:gd name="T20" fmla="*/ 17 w 104"/>
                              <a:gd name="T21" fmla="*/ 15 h 32"/>
                              <a:gd name="T22" fmla="*/ 22 w 104"/>
                              <a:gd name="T23" fmla="*/ 12 h 32"/>
                              <a:gd name="T24" fmla="*/ 29 w 104"/>
                              <a:gd name="T25" fmla="*/ 12 h 32"/>
                              <a:gd name="T26" fmla="*/ 37 w 104"/>
                              <a:gd name="T27" fmla="*/ 15 h 32"/>
                              <a:gd name="T28" fmla="*/ 42 w 104"/>
                              <a:gd name="T29" fmla="*/ 17 h 32"/>
                              <a:gd name="T30" fmla="*/ 49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47" y="22"/>
                                </a:moveTo>
                                <a:lnTo>
                                  <a:pt x="104" y="0"/>
                                </a:lnTo>
                                <a:lnTo>
                                  <a:pt x="47" y="22"/>
                                </a:lnTo>
                                <a:close/>
                                <a:moveTo>
                                  <a:pt x="49" y="22"/>
                                </a:moveTo>
                                <a:lnTo>
                                  <a:pt x="34" y="30"/>
                                </a:lnTo>
                                <a:lnTo>
                                  <a:pt x="24" y="32"/>
                                </a:lnTo>
                                <a:lnTo>
                                  <a:pt x="12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2" y="12"/>
                                </a:lnTo>
                                <a:lnTo>
                                  <a:pt x="29" y="12"/>
                                </a:lnTo>
                                <a:lnTo>
                                  <a:pt x="37" y="15"/>
                                </a:lnTo>
                                <a:lnTo>
                                  <a:pt x="42" y="17"/>
                                </a:lnTo>
                                <a:lnTo>
                                  <a:pt x="4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400"/>
                        <wps:cNvSpPr>
                          <a:spLocks/>
                        </wps:cNvSpPr>
                        <wps:spPr bwMode="auto">
                          <a:xfrm>
                            <a:off x="6434" y="1477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401"/>
                        <wps:cNvSpPr>
                          <a:spLocks/>
                        </wps:cNvSpPr>
                        <wps:spPr bwMode="auto">
                          <a:xfrm>
                            <a:off x="6387" y="1489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10 h 20"/>
                              <a:gd name="T2" fmla="*/ 34 w 49"/>
                              <a:gd name="T3" fmla="*/ 18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5 h 20"/>
                              <a:gd name="T14" fmla="*/ 17 w 49"/>
                              <a:gd name="T15" fmla="*/ 3 h 20"/>
                              <a:gd name="T16" fmla="*/ 22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3 h 20"/>
                              <a:gd name="T22" fmla="*/ 42 w 49"/>
                              <a:gd name="T23" fmla="*/ 5 h 20"/>
                              <a:gd name="T24" fmla="*/ 49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10"/>
                                </a:moveTo>
                                <a:lnTo>
                                  <a:pt x="34" y="18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5"/>
                                </a:lnTo>
                                <a:lnTo>
                                  <a:pt x="49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402"/>
                        <wps:cNvSpPr>
                          <a:spLocks noEditPoints="1"/>
                        </wps:cNvSpPr>
                        <wps:spPr bwMode="auto">
                          <a:xfrm>
                            <a:off x="6352" y="150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2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403"/>
                        <wps:cNvSpPr>
                          <a:spLocks/>
                        </wps:cNvSpPr>
                        <wps:spPr bwMode="auto">
                          <a:xfrm>
                            <a:off x="6399" y="150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404"/>
                        <wps:cNvSpPr>
                          <a:spLocks/>
                        </wps:cNvSpPr>
                        <wps:spPr bwMode="auto">
                          <a:xfrm>
                            <a:off x="6352" y="150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405"/>
                        <wps:cNvSpPr>
                          <a:spLocks noEditPoints="1"/>
                        </wps:cNvSpPr>
                        <wps:spPr bwMode="auto">
                          <a:xfrm>
                            <a:off x="6322" y="1519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404" name="Group 406"/>
                      <wpg:cNvGrpSpPr>
                        <a:grpSpLocks/>
                      </wpg:cNvGrpSpPr>
                      <wpg:grpSpPr bwMode="auto">
                        <a:xfrm>
                          <a:off x="419735" y="185420"/>
                          <a:ext cx="287020" cy="549910"/>
                          <a:chOff x="6322" y="706"/>
                          <a:chExt cx="452" cy="866"/>
                        </a:xfrm>
                      </wpg:grpSpPr>
                      <wps:wsp>
                        <wps:cNvPr id="405" name="Freeform 407"/>
                        <wps:cNvSpPr>
                          <a:spLocks/>
                        </wps:cNvSpPr>
                        <wps:spPr bwMode="auto">
                          <a:xfrm>
                            <a:off x="6369" y="1519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408"/>
                        <wps:cNvSpPr>
                          <a:spLocks/>
                        </wps:cNvSpPr>
                        <wps:spPr bwMode="auto">
                          <a:xfrm>
                            <a:off x="6322" y="151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409"/>
                        <wps:cNvSpPr>
                          <a:spLocks noEditPoints="1"/>
                        </wps:cNvSpPr>
                        <wps:spPr bwMode="auto">
                          <a:xfrm>
                            <a:off x="6416" y="1457"/>
                            <a:ext cx="105" cy="35"/>
                          </a:xfrm>
                          <a:custGeom>
                            <a:avLst/>
                            <a:gdLst>
                              <a:gd name="T0" fmla="*/ 50 w 105"/>
                              <a:gd name="T1" fmla="*/ 25 h 35"/>
                              <a:gd name="T2" fmla="*/ 105 w 105"/>
                              <a:gd name="T3" fmla="*/ 0 h 35"/>
                              <a:gd name="T4" fmla="*/ 50 w 105"/>
                              <a:gd name="T5" fmla="*/ 25 h 35"/>
                              <a:gd name="T6" fmla="*/ 50 w 105"/>
                              <a:gd name="T7" fmla="*/ 25 h 35"/>
                              <a:gd name="T8" fmla="*/ 38 w 105"/>
                              <a:gd name="T9" fmla="*/ 30 h 35"/>
                              <a:gd name="T10" fmla="*/ 25 w 105"/>
                              <a:gd name="T11" fmla="*/ 35 h 35"/>
                              <a:gd name="T12" fmla="*/ 13 w 105"/>
                              <a:gd name="T13" fmla="*/ 32 h 35"/>
                              <a:gd name="T14" fmla="*/ 0 w 105"/>
                              <a:gd name="T15" fmla="*/ 27 h 35"/>
                              <a:gd name="T16" fmla="*/ 5 w 105"/>
                              <a:gd name="T17" fmla="*/ 22 h 35"/>
                              <a:gd name="T18" fmla="*/ 10 w 105"/>
                              <a:gd name="T19" fmla="*/ 17 h 35"/>
                              <a:gd name="T20" fmla="*/ 18 w 105"/>
                              <a:gd name="T21" fmla="*/ 15 h 35"/>
                              <a:gd name="T22" fmla="*/ 25 w 105"/>
                              <a:gd name="T23" fmla="*/ 15 h 35"/>
                              <a:gd name="T24" fmla="*/ 30 w 105"/>
                              <a:gd name="T25" fmla="*/ 15 h 35"/>
                              <a:gd name="T26" fmla="*/ 38 w 105"/>
                              <a:gd name="T27" fmla="*/ 15 h 35"/>
                              <a:gd name="T28" fmla="*/ 45 w 105"/>
                              <a:gd name="T29" fmla="*/ 20 h 35"/>
                              <a:gd name="T30" fmla="*/ 50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0" y="25"/>
                                </a:moveTo>
                                <a:lnTo>
                                  <a:pt x="105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8" y="30"/>
                                </a:lnTo>
                                <a:lnTo>
                                  <a:pt x="25" y="35"/>
                                </a:lnTo>
                                <a:lnTo>
                                  <a:pt x="13" y="32"/>
                                </a:lnTo>
                                <a:lnTo>
                                  <a:pt x="0" y="27"/>
                                </a:lnTo>
                                <a:lnTo>
                                  <a:pt x="5" y="22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5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410"/>
                        <wps:cNvSpPr>
                          <a:spLocks/>
                        </wps:cNvSpPr>
                        <wps:spPr bwMode="auto">
                          <a:xfrm>
                            <a:off x="6466" y="1457"/>
                            <a:ext cx="55" cy="25"/>
                          </a:xfrm>
                          <a:custGeom>
                            <a:avLst/>
                            <a:gdLst>
                              <a:gd name="T0" fmla="*/ 0 w 55"/>
                              <a:gd name="T1" fmla="*/ 25 h 25"/>
                              <a:gd name="T2" fmla="*/ 55 w 55"/>
                              <a:gd name="T3" fmla="*/ 0 h 25"/>
                              <a:gd name="T4" fmla="*/ 0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0" y="25"/>
                                </a:moveTo>
                                <a:lnTo>
                                  <a:pt x="5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411"/>
                        <wps:cNvSpPr>
                          <a:spLocks/>
                        </wps:cNvSpPr>
                        <wps:spPr bwMode="auto">
                          <a:xfrm>
                            <a:off x="6416" y="1472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8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8 w 50"/>
                              <a:gd name="T21" fmla="*/ 0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8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412"/>
                        <wps:cNvSpPr>
                          <a:spLocks noEditPoints="1"/>
                        </wps:cNvSpPr>
                        <wps:spPr bwMode="auto">
                          <a:xfrm>
                            <a:off x="6446" y="1444"/>
                            <a:ext cx="107" cy="28"/>
                          </a:xfrm>
                          <a:custGeom>
                            <a:avLst/>
                            <a:gdLst>
                              <a:gd name="T0" fmla="*/ 47 w 107"/>
                              <a:gd name="T1" fmla="*/ 18 h 28"/>
                              <a:gd name="T2" fmla="*/ 107 w 107"/>
                              <a:gd name="T3" fmla="*/ 0 h 28"/>
                              <a:gd name="T4" fmla="*/ 47 w 107"/>
                              <a:gd name="T5" fmla="*/ 18 h 28"/>
                              <a:gd name="T6" fmla="*/ 47 w 107"/>
                              <a:gd name="T7" fmla="*/ 18 h 28"/>
                              <a:gd name="T8" fmla="*/ 35 w 107"/>
                              <a:gd name="T9" fmla="*/ 25 h 28"/>
                              <a:gd name="T10" fmla="*/ 23 w 107"/>
                              <a:gd name="T11" fmla="*/ 28 h 28"/>
                              <a:gd name="T12" fmla="*/ 10 w 107"/>
                              <a:gd name="T13" fmla="*/ 28 h 28"/>
                              <a:gd name="T14" fmla="*/ 0 w 107"/>
                              <a:gd name="T15" fmla="*/ 23 h 28"/>
                              <a:gd name="T16" fmla="*/ 5 w 107"/>
                              <a:gd name="T17" fmla="*/ 18 h 28"/>
                              <a:gd name="T18" fmla="*/ 10 w 107"/>
                              <a:gd name="T19" fmla="*/ 13 h 28"/>
                              <a:gd name="T20" fmla="*/ 15 w 107"/>
                              <a:gd name="T21" fmla="*/ 10 h 28"/>
                              <a:gd name="T22" fmla="*/ 23 w 107"/>
                              <a:gd name="T23" fmla="*/ 10 h 28"/>
                              <a:gd name="T24" fmla="*/ 30 w 107"/>
                              <a:gd name="T25" fmla="*/ 10 h 28"/>
                              <a:gd name="T26" fmla="*/ 35 w 107"/>
                              <a:gd name="T27" fmla="*/ 10 h 28"/>
                              <a:gd name="T28" fmla="*/ 42 w 107"/>
                              <a:gd name="T29" fmla="*/ 13 h 28"/>
                              <a:gd name="T30" fmla="*/ 47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47" y="18"/>
                                </a:moveTo>
                                <a:lnTo>
                                  <a:pt x="107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3" y="28"/>
                                </a:lnTo>
                                <a:lnTo>
                                  <a:pt x="10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10"/>
                                </a:lnTo>
                                <a:lnTo>
                                  <a:pt x="23" y="10"/>
                                </a:lnTo>
                                <a:lnTo>
                                  <a:pt x="30" y="10"/>
                                </a:lnTo>
                                <a:lnTo>
                                  <a:pt x="35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413"/>
                        <wps:cNvSpPr>
                          <a:spLocks/>
                        </wps:cNvSpPr>
                        <wps:spPr bwMode="auto">
                          <a:xfrm>
                            <a:off x="6493" y="1444"/>
                            <a:ext cx="60" cy="18"/>
                          </a:xfrm>
                          <a:custGeom>
                            <a:avLst/>
                            <a:gdLst>
                              <a:gd name="T0" fmla="*/ 0 w 60"/>
                              <a:gd name="T1" fmla="*/ 18 h 18"/>
                              <a:gd name="T2" fmla="*/ 60 w 60"/>
                              <a:gd name="T3" fmla="*/ 0 h 18"/>
                              <a:gd name="T4" fmla="*/ 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0" y="18"/>
                                </a:moveTo>
                                <a:lnTo>
                                  <a:pt x="6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414"/>
                        <wps:cNvSpPr>
                          <a:spLocks/>
                        </wps:cNvSpPr>
                        <wps:spPr bwMode="auto">
                          <a:xfrm>
                            <a:off x="6446" y="145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3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3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3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415"/>
                        <wps:cNvSpPr>
                          <a:spLocks noEditPoints="1"/>
                        </wps:cNvSpPr>
                        <wps:spPr bwMode="auto">
                          <a:xfrm>
                            <a:off x="6471" y="1429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50 w 102"/>
                              <a:gd name="T7" fmla="*/ 18 h 28"/>
                              <a:gd name="T8" fmla="*/ 37 w 102"/>
                              <a:gd name="T9" fmla="*/ 25 h 28"/>
                              <a:gd name="T10" fmla="*/ 25 w 102"/>
                              <a:gd name="T11" fmla="*/ 28 h 28"/>
                              <a:gd name="T12" fmla="*/ 13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50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50" y="18"/>
                                </a:moveTo>
                                <a:lnTo>
                                  <a:pt x="37" y="25"/>
                                </a:lnTo>
                                <a:lnTo>
                                  <a:pt x="25" y="28"/>
                                </a:lnTo>
                                <a:lnTo>
                                  <a:pt x="13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416"/>
                        <wps:cNvSpPr>
                          <a:spLocks/>
                        </wps:cNvSpPr>
                        <wps:spPr bwMode="auto">
                          <a:xfrm>
                            <a:off x="6518" y="1429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417"/>
                        <wps:cNvSpPr>
                          <a:spLocks/>
                        </wps:cNvSpPr>
                        <wps:spPr bwMode="auto">
                          <a:xfrm>
                            <a:off x="6471" y="143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7 h 20"/>
                              <a:gd name="T4" fmla="*/ 25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7 w 50"/>
                              <a:gd name="T15" fmla="*/ 2 h 20"/>
                              <a:gd name="T16" fmla="*/ 22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2 h 20"/>
                              <a:gd name="T22" fmla="*/ 42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7"/>
                                </a:lnTo>
                                <a:lnTo>
                                  <a:pt x="25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5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418"/>
                        <wps:cNvSpPr>
                          <a:spLocks noEditPoints="1"/>
                        </wps:cNvSpPr>
                        <wps:spPr bwMode="auto">
                          <a:xfrm>
                            <a:off x="6503" y="1402"/>
                            <a:ext cx="102" cy="37"/>
                          </a:xfrm>
                          <a:custGeom>
                            <a:avLst/>
                            <a:gdLst>
                              <a:gd name="T0" fmla="*/ 48 w 102"/>
                              <a:gd name="T1" fmla="*/ 25 h 37"/>
                              <a:gd name="T2" fmla="*/ 102 w 102"/>
                              <a:gd name="T3" fmla="*/ 0 h 37"/>
                              <a:gd name="T4" fmla="*/ 48 w 102"/>
                              <a:gd name="T5" fmla="*/ 25 h 37"/>
                              <a:gd name="T6" fmla="*/ 48 w 102"/>
                              <a:gd name="T7" fmla="*/ 25 h 37"/>
                              <a:gd name="T8" fmla="*/ 35 w 102"/>
                              <a:gd name="T9" fmla="*/ 32 h 37"/>
                              <a:gd name="T10" fmla="*/ 23 w 102"/>
                              <a:gd name="T11" fmla="*/ 37 h 37"/>
                              <a:gd name="T12" fmla="*/ 10 w 102"/>
                              <a:gd name="T13" fmla="*/ 35 h 37"/>
                              <a:gd name="T14" fmla="*/ 0 w 102"/>
                              <a:gd name="T15" fmla="*/ 30 h 37"/>
                              <a:gd name="T16" fmla="*/ 3 w 102"/>
                              <a:gd name="T17" fmla="*/ 25 h 37"/>
                              <a:gd name="T18" fmla="*/ 10 w 102"/>
                              <a:gd name="T19" fmla="*/ 20 h 37"/>
                              <a:gd name="T20" fmla="*/ 15 w 102"/>
                              <a:gd name="T21" fmla="*/ 18 h 37"/>
                              <a:gd name="T22" fmla="*/ 23 w 102"/>
                              <a:gd name="T23" fmla="*/ 18 h 37"/>
                              <a:gd name="T24" fmla="*/ 28 w 102"/>
                              <a:gd name="T25" fmla="*/ 18 h 37"/>
                              <a:gd name="T26" fmla="*/ 35 w 102"/>
                              <a:gd name="T27" fmla="*/ 18 h 37"/>
                              <a:gd name="T28" fmla="*/ 43 w 102"/>
                              <a:gd name="T29" fmla="*/ 20 h 37"/>
                              <a:gd name="T30" fmla="*/ 48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8" y="25"/>
                                </a:moveTo>
                                <a:lnTo>
                                  <a:pt x="102" y="0"/>
                                </a:lnTo>
                                <a:lnTo>
                                  <a:pt x="48" y="25"/>
                                </a:lnTo>
                                <a:close/>
                                <a:moveTo>
                                  <a:pt x="48" y="25"/>
                                </a:moveTo>
                                <a:lnTo>
                                  <a:pt x="35" y="32"/>
                                </a:lnTo>
                                <a:lnTo>
                                  <a:pt x="23" y="37"/>
                                </a:lnTo>
                                <a:lnTo>
                                  <a:pt x="1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5"/>
                                </a:lnTo>
                                <a:lnTo>
                                  <a:pt x="10" y="20"/>
                                </a:lnTo>
                                <a:lnTo>
                                  <a:pt x="15" y="18"/>
                                </a:lnTo>
                                <a:lnTo>
                                  <a:pt x="23" y="18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3" y="20"/>
                                </a:lnTo>
                                <a:lnTo>
                                  <a:pt x="4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419"/>
                        <wps:cNvSpPr>
                          <a:spLocks/>
                        </wps:cNvSpPr>
                        <wps:spPr bwMode="auto">
                          <a:xfrm>
                            <a:off x="6551" y="1402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25 h 25"/>
                              <a:gd name="T2" fmla="*/ 54 w 54"/>
                              <a:gd name="T3" fmla="*/ 0 h 25"/>
                              <a:gd name="T4" fmla="*/ 0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25"/>
                                </a:moveTo>
                                <a:lnTo>
                                  <a:pt x="54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420"/>
                        <wps:cNvSpPr>
                          <a:spLocks/>
                        </wps:cNvSpPr>
                        <wps:spPr bwMode="auto">
                          <a:xfrm>
                            <a:off x="6503" y="1420"/>
                            <a:ext cx="48" cy="19"/>
                          </a:xfrm>
                          <a:custGeom>
                            <a:avLst/>
                            <a:gdLst>
                              <a:gd name="T0" fmla="*/ 48 w 48"/>
                              <a:gd name="T1" fmla="*/ 7 h 19"/>
                              <a:gd name="T2" fmla="*/ 35 w 48"/>
                              <a:gd name="T3" fmla="*/ 14 h 19"/>
                              <a:gd name="T4" fmla="*/ 23 w 48"/>
                              <a:gd name="T5" fmla="*/ 19 h 19"/>
                              <a:gd name="T6" fmla="*/ 10 w 48"/>
                              <a:gd name="T7" fmla="*/ 17 h 19"/>
                              <a:gd name="T8" fmla="*/ 0 w 48"/>
                              <a:gd name="T9" fmla="*/ 12 h 19"/>
                              <a:gd name="T10" fmla="*/ 3 w 48"/>
                              <a:gd name="T11" fmla="*/ 7 h 19"/>
                              <a:gd name="T12" fmla="*/ 10 w 48"/>
                              <a:gd name="T13" fmla="*/ 2 h 19"/>
                              <a:gd name="T14" fmla="*/ 15 w 48"/>
                              <a:gd name="T15" fmla="*/ 0 h 19"/>
                              <a:gd name="T16" fmla="*/ 23 w 48"/>
                              <a:gd name="T17" fmla="*/ 0 h 19"/>
                              <a:gd name="T18" fmla="*/ 28 w 48"/>
                              <a:gd name="T19" fmla="*/ 0 h 19"/>
                              <a:gd name="T20" fmla="*/ 35 w 48"/>
                              <a:gd name="T21" fmla="*/ 0 h 19"/>
                              <a:gd name="T22" fmla="*/ 43 w 48"/>
                              <a:gd name="T23" fmla="*/ 2 h 19"/>
                              <a:gd name="T24" fmla="*/ 48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48" y="7"/>
                                </a:moveTo>
                                <a:lnTo>
                                  <a:pt x="35" y="14"/>
                                </a:lnTo>
                                <a:lnTo>
                                  <a:pt x="23" y="19"/>
                                </a:lnTo>
                                <a:lnTo>
                                  <a:pt x="10" y="17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10" y="2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421"/>
                        <wps:cNvSpPr>
                          <a:spLocks noEditPoints="1"/>
                        </wps:cNvSpPr>
                        <wps:spPr bwMode="auto">
                          <a:xfrm>
                            <a:off x="6526" y="1367"/>
                            <a:ext cx="102" cy="53"/>
                          </a:xfrm>
                          <a:custGeom>
                            <a:avLst/>
                            <a:gdLst>
                              <a:gd name="T0" fmla="*/ 47 w 102"/>
                              <a:gd name="T1" fmla="*/ 38 h 53"/>
                              <a:gd name="T2" fmla="*/ 102 w 102"/>
                              <a:gd name="T3" fmla="*/ 0 h 53"/>
                              <a:gd name="T4" fmla="*/ 47 w 102"/>
                              <a:gd name="T5" fmla="*/ 38 h 53"/>
                              <a:gd name="T6" fmla="*/ 49 w 102"/>
                              <a:gd name="T7" fmla="*/ 38 h 53"/>
                              <a:gd name="T8" fmla="*/ 35 w 102"/>
                              <a:gd name="T9" fmla="*/ 45 h 53"/>
                              <a:gd name="T10" fmla="*/ 22 w 102"/>
                              <a:gd name="T11" fmla="*/ 50 h 53"/>
                              <a:gd name="T12" fmla="*/ 12 w 102"/>
                              <a:gd name="T13" fmla="*/ 53 h 53"/>
                              <a:gd name="T14" fmla="*/ 0 w 102"/>
                              <a:gd name="T15" fmla="*/ 50 h 53"/>
                              <a:gd name="T16" fmla="*/ 5 w 102"/>
                              <a:gd name="T17" fmla="*/ 43 h 53"/>
                              <a:gd name="T18" fmla="*/ 10 w 102"/>
                              <a:gd name="T19" fmla="*/ 38 h 53"/>
                              <a:gd name="T20" fmla="*/ 15 w 102"/>
                              <a:gd name="T21" fmla="*/ 35 h 53"/>
                              <a:gd name="T22" fmla="*/ 22 w 102"/>
                              <a:gd name="T23" fmla="*/ 33 h 53"/>
                              <a:gd name="T24" fmla="*/ 30 w 102"/>
                              <a:gd name="T25" fmla="*/ 30 h 53"/>
                              <a:gd name="T26" fmla="*/ 37 w 102"/>
                              <a:gd name="T27" fmla="*/ 30 h 53"/>
                              <a:gd name="T28" fmla="*/ 42 w 102"/>
                              <a:gd name="T29" fmla="*/ 33 h 53"/>
                              <a:gd name="T30" fmla="*/ 49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47" y="38"/>
                                </a:moveTo>
                                <a:lnTo>
                                  <a:pt x="102" y="0"/>
                                </a:lnTo>
                                <a:lnTo>
                                  <a:pt x="47" y="38"/>
                                </a:lnTo>
                                <a:close/>
                                <a:moveTo>
                                  <a:pt x="49" y="38"/>
                                </a:moveTo>
                                <a:lnTo>
                                  <a:pt x="35" y="45"/>
                                </a:lnTo>
                                <a:lnTo>
                                  <a:pt x="22" y="50"/>
                                </a:lnTo>
                                <a:lnTo>
                                  <a:pt x="12" y="53"/>
                                </a:lnTo>
                                <a:lnTo>
                                  <a:pt x="0" y="50"/>
                                </a:lnTo>
                                <a:lnTo>
                                  <a:pt x="5" y="43"/>
                                </a:lnTo>
                                <a:lnTo>
                                  <a:pt x="10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30" y="30"/>
                                </a:lnTo>
                                <a:lnTo>
                                  <a:pt x="37" y="30"/>
                                </a:lnTo>
                                <a:lnTo>
                                  <a:pt x="42" y="33"/>
                                </a:lnTo>
                                <a:lnTo>
                                  <a:pt x="49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422"/>
                        <wps:cNvSpPr>
                          <a:spLocks/>
                        </wps:cNvSpPr>
                        <wps:spPr bwMode="auto">
                          <a:xfrm>
                            <a:off x="6573" y="1367"/>
                            <a:ext cx="55" cy="38"/>
                          </a:xfrm>
                          <a:custGeom>
                            <a:avLst/>
                            <a:gdLst>
                              <a:gd name="T0" fmla="*/ 0 w 55"/>
                              <a:gd name="T1" fmla="*/ 38 h 38"/>
                              <a:gd name="T2" fmla="*/ 55 w 55"/>
                              <a:gd name="T3" fmla="*/ 0 h 38"/>
                              <a:gd name="T4" fmla="*/ 0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0" y="38"/>
                                </a:moveTo>
                                <a:lnTo>
                                  <a:pt x="55" y="0"/>
                                </a:lnTo>
                                <a:lnTo>
                                  <a:pt x="0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423"/>
                        <wps:cNvSpPr>
                          <a:spLocks/>
                        </wps:cNvSpPr>
                        <wps:spPr bwMode="auto">
                          <a:xfrm>
                            <a:off x="6526" y="1397"/>
                            <a:ext cx="49" cy="23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3"/>
                              <a:gd name="T2" fmla="*/ 35 w 49"/>
                              <a:gd name="T3" fmla="*/ 15 h 23"/>
                              <a:gd name="T4" fmla="*/ 22 w 49"/>
                              <a:gd name="T5" fmla="*/ 20 h 23"/>
                              <a:gd name="T6" fmla="*/ 12 w 49"/>
                              <a:gd name="T7" fmla="*/ 23 h 23"/>
                              <a:gd name="T8" fmla="*/ 0 w 49"/>
                              <a:gd name="T9" fmla="*/ 20 h 23"/>
                              <a:gd name="T10" fmla="*/ 5 w 49"/>
                              <a:gd name="T11" fmla="*/ 13 h 23"/>
                              <a:gd name="T12" fmla="*/ 10 w 49"/>
                              <a:gd name="T13" fmla="*/ 8 h 23"/>
                              <a:gd name="T14" fmla="*/ 15 w 49"/>
                              <a:gd name="T15" fmla="*/ 5 h 23"/>
                              <a:gd name="T16" fmla="*/ 22 w 49"/>
                              <a:gd name="T17" fmla="*/ 3 h 23"/>
                              <a:gd name="T18" fmla="*/ 30 w 49"/>
                              <a:gd name="T19" fmla="*/ 0 h 23"/>
                              <a:gd name="T20" fmla="*/ 37 w 49"/>
                              <a:gd name="T21" fmla="*/ 0 h 23"/>
                              <a:gd name="T22" fmla="*/ 42 w 49"/>
                              <a:gd name="T23" fmla="*/ 3 h 23"/>
                              <a:gd name="T24" fmla="*/ 49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9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20"/>
                                </a:lnTo>
                                <a:lnTo>
                                  <a:pt x="12" y="23"/>
                                </a:lnTo>
                                <a:lnTo>
                                  <a:pt x="0" y="20"/>
                                </a:lnTo>
                                <a:lnTo>
                                  <a:pt x="5" y="13"/>
                                </a:lnTo>
                                <a:lnTo>
                                  <a:pt x="10" y="8"/>
                                </a:lnTo>
                                <a:lnTo>
                                  <a:pt x="15" y="5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3"/>
                                </a:lnTo>
                                <a:lnTo>
                                  <a:pt x="4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424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425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426"/>
                        <wps:cNvSpPr>
                          <a:spLocks noEditPoints="1"/>
                        </wps:cNvSpPr>
                        <wps:spPr bwMode="auto">
                          <a:xfrm>
                            <a:off x="6382" y="1420"/>
                            <a:ext cx="67" cy="82"/>
                          </a:xfrm>
                          <a:custGeom>
                            <a:avLst/>
                            <a:gdLst>
                              <a:gd name="T0" fmla="*/ 27 w 67"/>
                              <a:gd name="T1" fmla="*/ 42 h 82"/>
                              <a:gd name="T2" fmla="*/ 24 w 67"/>
                              <a:gd name="T3" fmla="*/ 54 h 82"/>
                              <a:gd name="T4" fmla="*/ 20 w 67"/>
                              <a:gd name="T5" fmla="*/ 64 h 82"/>
                              <a:gd name="T6" fmla="*/ 12 w 67"/>
                              <a:gd name="T7" fmla="*/ 74 h 82"/>
                              <a:gd name="T8" fmla="*/ 0 w 67"/>
                              <a:gd name="T9" fmla="*/ 82 h 82"/>
                              <a:gd name="T10" fmla="*/ 2 w 67"/>
                              <a:gd name="T11" fmla="*/ 72 h 82"/>
                              <a:gd name="T12" fmla="*/ 7 w 67"/>
                              <a:gd name="T13" fmla="*/ 59 h 82"/>
                              <a:gd name="T14" fmla="*/ 15 w 67"/>
                              <a:gd name="T15" fmla="*/ 49 h 82"/>
                              <a:gd name="T16" fmla="*/ 27 w 67"/>
                              <a:gd name="T17" fmla="*/ 42 h 82"/>
                              <a:gd name="T18" fmla="*/ 27 w 67"/>
                              <a:gd name="T19" fmla="*/ 42 h 82"/>
                              <a:gd name="T20" fmla="*/ 67 w 67"/>
                              <a:gd name="T21" fmla="*/ 0 h 82"/>
                              <a:gd name="T22" fmla="*/ 27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27" y="42"/>
                                </a:moveTo>
                                <a:lnTo>
                                  <a:pt x="24" y="54"/>
                                </a:lnTo>
                                <a:lnTo>
                                  <a:pt x="20" y="64"/>
                                </a:lnTo>
                                <a:lnTo>
                                  <a:pt x="12" y="74"/>
                                </a:lnTo>
                                <a:lnTo>
                                  <a:pt x="0" y="82"/>
                                </a:lnTo>
                                <a:lnTo>
                                  <a:pt x="2" y="72"/>
                                </a:lnTo>
                                <a:lnTo>
                                  <a:pt x="7" y="59"/>
                                </a:lnTo>
                                <a:lnTo>
                                  <a:pt x="15" y="49"/>
                                </a:lnTo>
                                <a:lnTo>
                                  <a:pt x="27" y="42"/>
                                </a:lnTo>
                                <a:close/>
                                <a:moveTo>
                                  <a:pt x="27" y="42"/>
                                </a:moveTo>
                                <a:lnTo>
                                  <a:pt x="67" y="0"/>
                                </a:lnTo>
                                <a:lnTo>
                                  <a:pt x="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427"/>
                        <wps:cNvSpPr>
                          <a:spLocks/>
                        </wps:cNvSpPr>
                        <wps:spPr bwMode="auto">
                          <a:xfrm>
                            <a:off x="6382" y="1462"/>
                            <a:ext cx="27" cy="40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0"/>
                              <a:gd name="T2" fmla="*/ 24 w 27"/>
                              <a:gd name="T3" fmla="*/ 12 h 40"/>
                              <a:gd name="T4" fmla="*/ 20 w 27"/>
                              <a:gd name="T5" fmla="*/ 22 h 40"/>
                              <a:gd name="T6" fmla="*/ 12 w 27"/>
                              <a:gd name="T7" fmla="*/ 32 h 40"/>
                              <a:gd name="T8" fmla="*/ 0 w 27"/>
                              <a:gd name="T9" fmla="*/ 40 h 40"/>
                              <a:gd name="T10" fmla="*/ 2 w 27"/>
                              <a:gd name="T11" fmla="*/ 30 h 40"/>
                              <a:gd name="T12" fmla="*/ 7 w 27"/>
                              <a:gd name="T13" fmla="*/ 17 h 40"/>
                              <a:gd name="T14" fmla="*/ 15 w 27"/>
                              <a:gd name="T15" fmla="*/ 7 h 40"/>
                              <a:gd name="T16" fmla="*/ 27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2"/>
                                </a:lnTo>
                                <a:lnTo>
                                  <a:pt x="12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5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428"/>
                        <wps:cNvSpPr>
                          <a:spLocks/>
                        </wps:cNvSpPr>
                        <wps:spPr bwMode="auto">
                          <a:xfrm>
                            <a:off x="6409" y="1420"/>
                            <a:ext cx="40" cy="42"/>
                          </a:xfrm>
                          <a:custGeom>
                            <a:avLst/>
                            <a:gdLst>
                              <a:gd name="T0" fmla="*/ 0 w 40"/>
                              <a:gd name="T1" fmla="*/ 42 h 42"/>
                              <a:gd name="T2" fmla="*/ 40 w 40"/>
                              <a:gd name="T3" fmla="*/ 0 h 42"/>
                              <a:gd name="T4" fmla="*/ 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0" y="42"/>
                                </a:moveTo>
                                <a:lnTo>
                                  <a:pt x="40" y="0"/>
                                </a:lnTo>
                                <a:lnTo>
                                  <a:pt x="0" y="4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429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430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431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432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433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434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435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436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437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438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439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440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441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442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443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444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445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446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447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448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449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450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451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452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453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454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455"/>
                        <wps:cNvSpPr>
                          <a:spLocks noEditPoints="1"/>
                        </wps:cNvSpPr>
                        <wps:spPr bwMode="auto">
                          <a:xfrm>
                            <a:off x="6454" y="1529"/>
                            <a:ext cx="104" cy="23"/>
                          </a:xfrm>
                          <a:custGeom>
                            <a:avLst/>
                            <a:gdLst>
                              <a:gd name="T0" fmla="*/ 47 w 104"/>
                              <a:gd name="T1" fmla="*/ 15 h 23"/>
                              <a:gd name="T2" fmla="*/ 104 w 104"/>
                              <a:gd name="T3" fmla="*/ 0 h 23"/>
                              <a:gd name="T4" fmla="*/ 47 w 104"/>
                              <a:gd name="T5" fmla="*/ 15 h 23"/>
                              <a:gd name="T6" fmla="*/ 47 w 104"/>
                              <a:gd name="T7" fmla="*/ 15 h 23"/>
                              <a:gd name="T8" fmla="*/ 34 w 104"/>
                              <a:gd name="T9" fmla="*/ 20 h 23"/>
                              <a:gd name="T10" fmla="*/ 22 w 104"/>
                              <a:gd name="T11" fmla="*/ 23 h 23"/>
                              <a:gd name="T12" fmla="*/ 10 w 104"/>
                              <a:gd name="T13" fmla="*/ 20 h 23"/>
                              <a:gd name="T14" fmla="*/ 0 w 104"/>
                              <a:gd name="T15" fmla="*/ 13 h 23"/>
                              <a:gd name="T16" fmla="*/ 5 w 104"/>
                              <a:gd name="T17" fmla="*/ 10 h 23"/>
                              <a:gd name="T18" fmla="*/ 10 w 104"/>
                              <a:gd name="T19" fmla="*/ 5 h 23"/>
                              <a:gd name="T20" fmla="*/ 17 w 104"/>
                              <a:gd name="T21" fmla="*/ 3 h 23"/>
                              <a:gd name="T22" fmla="*/ 25 w 104"/>
                              <a:gd name="T23" fmla="*/ 3 h 23"/>
                              <a:gd name="T24" fmla="*/ 30 w 104"/>
                              <a:gd name="T25" fmla="*/ 5 h 23"/>
                              <a:gd name="T26" fmla="*/ 37 w 104"/>
                              <a:gd name="T27" fmla="*/ 5 h 23"/>
                              <a:gd name="T28" fmla="*/ 42 w 104"/>
                              <a:gd name="T29" fmla="*/ 10 h 23"/>
                              <a:gd name="T30" fmla="*/ 4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47" y="15"/>
                                </a:moveTo>
                                <a:lnTo>
                                  <a:pt x="104" y="0"/>
                                </a:lnTo>
                                <a:lnTo>
                                  <a:pt x="47" y="15"/>
                                </a:lnTo>
                                <a:close/>
                                <a:moveTo>
                                  <a:pt x="47" y="15"/>
                                </a:moveTo>
                                <a:lnTo>
                                  <a:pt x="34" y="20"/>
                                </a:lnTo>
                                <a:lnTo>
                                  <a:pt x="22" y="23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3"/>
                                </a:lnTo>
                                <a:lnTo>
                                  <a:pt x="30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10"/>
                                </a:lnTo>
                                <a:lnTo>
                                  <a:pt x="4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456"/>
                        <wps:cNvSpPr>
                          <a:spLocks/>
                        </wps:cNvSpPr>
                        <wps:spPr bwMode="auto">
                          <a:xfrm>
                            <a:off x="6501" y="15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15 h 15"/>
                              <a:gd name="T2" fmla="*/ 57 w 57"/>
                              <a:gd name="T3" fmla="*/ 0 h 15"/>
                              <a:gd name="T4" fmla="*/ 0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15"/>
                                </a:moveTo>
                                <a:lnTo>
                                  <a:pt x="57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457"/>
                        <wps:cNvSpPr>
                          <a:spLocks/>
                        </wps:cNvSpPr>
                        <wps:spPr bwMode="auto">
                          <a:xfrm>
                            <a:off x="6454" y="153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4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4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458"/>
                        <wps:cNvSpPr>
                          <a:spLocks noEditPoints="1"/>
                        </wps:cNvSpPr>
                        <wps:spPr bwMode="auto">
                          <a:xfrm>
                            <a:off x="6416" y="1542"/>
                            <a:ext cx="105" cy="17"/>
                          </a:xfrm>
                          <a:custGeom>
                            <a:avLst/>
                            <a:gdLst>
                              <a:gd name="T0" fmla="*/ 48 w 105"/>
                              <a:gd name="T1" fmla="*/ 12 h 17"/>
                              <a:gd name="T2" fmla="*/ 105 w 105"/>
                              <a:gd name="T3" fmla="*/ 10 h 17"/>
                              <a:gd name="T4" fmla="*/ 48 w 105"/>
                              <a:gd name="T5" fmla="*/ 12 h 17"/>
                              <a:gd name="T6" fmla="*/ 48 w 105"/>
                              <a:gd name="T7" fmla="*/ 12 h 17"/>
                              <a:gd name="T8" fmla="*/ 35 w 105"/>
                              <a:gd name="T9" fmla="*/ 17 h 17"/>
                              <a:gd name="T10" fmla="*/ 23 w 105"/>
                              <a:gd name="T11" fmla="*/ 17 h 17"/>
                              <a:gd name="T12" fmla="*/ 10 w 105"/>
                              <a:gd name="T13" fmla="*/ 15 h 17"/>
                              <a:gd name="T14" fmla="*/ 0 w 105"/>
                              <a:gd name="T15" fmla="*/ 10 h 17"/>
                              <a:gd name="T16" fmla="*/ 5 w 105"/>
                              <a:gd name="T17" fmla="*/ 5 h 17"/>
                              <a:gd name="T18" fmla="*/ 10 w 105"/>
                              <a:gd name="T19" fmla="*/ 2 h 17"/>
                              <a:gd name="T20" fmla="*/ 18 w 105"/>
                              <a:gd name="T21" fmla="*/ 0 h 17"/>
                              <a:gd name="T22" fmla="*/ 23 w 105"/>
                              <a:gd name="T23" fmla="*/ 0 h 17"/>
                              <a:gd name="T24" fmla="*/ 30 w 105"/>
                              <a:gd name="T25" fmla="*/ 2 h 17"/>
                              <a:gd name="T26" fmla="*/ 38 w 105"/>
                              <a:gd name="T27" fmla="*/ 2 h 17"/>
                              <a:gd name="T28" fmla="*/ 43 w 105"/>
                              <a:gd name="T29" fmla="*/ 7 h 17"/>
                              <a:gd name="T30" fmla="*/ 48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48" y="12"/>
                                </a:moveTo>
                                <a:lnTo>
                                  <a:pt x="105" y="10"/>
                                </a:lnTo>
                                <a:lnTo>
                                  <a:pt x="48" y="12"/>
                                </a:lnTo>
                                <a:close/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459"/>
                        <wps:cNvSpPr>
                          <a:spLocks/>
                        </wps:cNvSpPr>
                        <wps:spPr bwMode="auto">
                          <a:xfrm>
                            <a:off x="6464" y="1552"/>
                            <a:ext cx="57" cy="2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2"/>
                              <a:gd name="T2" fmla="*/ 57 w 57"/>
                              <a:gd name="T3" fmla="*/ 0 h 2"/>
                              <a:gd name="T4" fmla="*/ 0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0" y="2"/>
                                </a:moveTo>
                                <a:lnTo>
                                  <a:pt x="5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460"/>
                        <wps:cNvSpPr>
                          <a:spLocks/>
                        </wps:cNvSpPr>
                        <wps:spPr bwMode="auto">
                          <a:xfrm>
                            <a:off x="6416" y="1542"/>
                            <a:ext cx="48" cy="17"/>
                          </a:xfrm>
                          <a:custGeom>
                            <a:avLst/>
                            <a:gdLst>
                              <a:gd name="T0" fmla="*/ 48 w 48"/>
                              <a:gd name="T1" fmla="*/ 12 h 17"/>
                              <a:gd name="T2" fmla="*/ 35 w 48"/>
                              <a:gd name="T3" fmla="*/ 17 h 17"/>
                              <a:gd name="T4" fmla="*/ 23 w 48"/>
                              <a:gd name="T5" fmla="*/ 17 h 17"/>
                              <a:gd name="T6" fmla="*/ 10 w 48"/>
                              <a:gd name="T7" fmla="*/ 15 h 17"/>
                              <a:gd name="T8" fmla="*/ 0 w 48"/>
                              <a:gd name="T9" fmla="*/ 10 h 17"/>
                              <a:gd name="T10" fmla="*/ 5 w 48"/>
                              <a:gd name="T11" fmla="*/ 5 h 17"/>
                              <a:gd name="T12" fmla="*/ 10 w 48"/>
                              <a:gd name="T13" fmla="*/ 2 h 17"/>
                              <a:gd name="T14" fmla="*/ 18 w 48"/>
                              <a:gd name="T15" fmla="*/ 0 h 17"/>
                              <a:gd name="T16" fmla="*/ 23 w 48"/>
                              <a:gd name="T17" fmla="*/ 0 h 17"/>
                              <a:gd name="T18" fmla="*/ 30 w 48"/>
                              <a:gd name="T19" fmla="*/ 2 h 17"/>
                              <a:gd name="T20" fmla="*/ 38 w 48"/>
                              <a:gd name="T21" fmla="*/ 2 h 17"/>
                              <a:gd name="T22" fmla="*/ 43 w 48"/>
                              <a:gd name="T23" fmla="*/ 7 h 17"/>
                              <a:gd name="T24" fmla="*/ 48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461"/>
                        <wps:cNvSpPr>
                          <a:spLocks noEditPoints="1"/>
                        </wps:cNvSpPr>
                        <wps:spPr bwMode="auto">
                          <a:xfrm>
                            <a:off x="6384" y="1554"/>
                            <a:ext cx="104" cy="18"/>
                          </a:xfrm>
                          <a:custGeom>
                            <a:avLst/>
                            <a:gdLst>
                              <a:gd name="T0" fmla="*/ 50 w 104"/>
                              <a:gd name="T1" fmla="*/ 13 h 18"/>
                              <a:gd name="T2" fmla="*/ 104 w 104"/>
                              <a:gd name="T3" fmla="*/ 10 h 18"/>
                              <a:gd name="T4" fmla="*/ 50 w 104"/>
                              <a:gd name="T5" fmla="*/ 13 h 18"/>
                              <a:gd name="T6" fmla="*/ 50 w 104"/>
                              <a:gd name="T7" fmla="*/ 13 h 18"/>
                              <a:gd name="T8" fmla="*/ 35 w 104"/>
                              <a:gd name="T9" fmla="*/ 18 h 18"/>
                              <a:gd name="T10" fmla="*/ 22 w 104"/>
                              <a:gd name="T11" fmla="*/ 18 h 18"/>
                              <a:gd name="T12" fmla="*/ 13 w 104"/>
                              <a:gd name="T13" fmla="*/ 15 h 18"/>
                              <a:gd name="T14" fmla="*/ 0 w 104"/>
                              <a:gd name="T15" fmla="*/ 10 h 18"/>
                              <a:gd name="T16" fmla="*/ 5 w 104"/>
                              <a:gd name="T17" fmla="*/ 5 h 18"/>
                              <a:gd name="T18" fmla="*/ 13 w 104"/>
                              <a:gd name="T19" fmla="*/ 3 h 18"/>
                              <a:gd name="T20" fmla="*/ 18 w 104"/>
                              <a:gd name="T21" fmla="*/ 0 h 18"/>
                              <a:gd name="T22" fmla="*/ 25 w 104"/>
                              <a:gd name="T23" fmla="*/ 0 h 18"/>
                              <a:gd name="T24" fmla="*/ 32 w 104"/>
                              <a:gd name="T25" fmla="*/ 0 h 18"/>
                              <a:gd name="T26" fmla="*/ 37 w 104"/>
                              <a:gd name="T27" fmla="*/ 3 h 18"/>
                              <a:gd name="T28" fmla="*/ 45 w 104"/>
                              <a:gd name="T29" fmla="*/ 8 h 18"/>
                              <a:gd name="T30" fmla="*/ 50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0" y="13"/>
                                </a:moveTo>
                                <a:lnTo>
                                  <a:pt x="104" y="10"/>
                                </a:lnTo>
                                <a:lnTo>
                                  <a:pt x="50" y="13"/>
                                </a:lnTo>
                                <a:close/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462"/>
                        <wps:cNvSpPr>
                          <a:spLocks/>
                        </wps:cNvSpPr>
                        <wps:spPr bwMode="auto">
                          <a:xfrm>
                            <a:off x="6434" y="1564"/>
                            <a:ext cx="54" cy="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3"/>
                              <a:gd name="T2" fmla="*/ 54 w 54"/>
                              <a:gd name="T3" fmla="*/ 0 h 3"/>
                              <a:gd name="T4" fmla="*/ 0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0" y="3"/>
                                </a:moveTo>
                                <a:lnTo>
                                  <a:pt x="54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463"/>
                        <wps:cNvSpPr>
                          <a:spLocks/>
                        </wps:cNvSpPr>
                        <wps:spPr bwMode="auto">
                          <a:xfrm>
                            <a:off x="6384" y="1554"/>
                            <a:ext cx="50" cy="18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18"/>
                              <a:gd name="T2" fmla="*/ 35 w 50"/>
                              <a:gd name="T3" fmla="*/ 18 h 18"/>
                              <a:gd name="T4" fmla="*/ 22 w 50"/>
                              <a:gd name="T5" fmla="*/ 18 h 18"/>
                              <a:gd name="T6" fmla="*/ 13 w 50"/>
                              <a:gd name="T7" fmla="*/ 15 h 18"/>
                              <a:gd name="T8" fmla="*/ 0 w 50"/>
                              <a:gd name="T9" fmla="*/ 10 h 18"/>
                              <a:gd name="T10" fmla="*/ 5 w 50"/>
                              <a:gd name="T11" fmla="*/ 5 h 18"/>
                              <a:gd name="T12" fmla="*/ 13 w 50"/>
                              <a:gd name="T13" fmla="*/ 3 h 18"/>
                              <a:gd name="T14" fmla="*/ 18 w 50"/>
                              <a:gd name="T15" fmla="*/ 0 h 18"/>
                              <a:gd name="T16" fmla="*/ 25 w 50"/>
                              <a:gd name="T17" fmla="*/ 0 h 18"/>
                              <a:gd name="T18" fmla="*/ 32 w 50"/>
                              <a:gd name="T19" fmla="*/ 0 h 18"/>
                              <a:gd name="T20" fmla="*/ 37 w 50"/>
                              <a:gd name="T21" fmla="*/ 3 h 18"/>
                              <a:gd name="T22" fmla="*/ 45 w 50"/>
                              <a:gd name="T23" fmla="*/ 8 h 18"/>
                              <a:gd name="T24" fmla="*/ 5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464"/>
                        <wps:cNvSpPr>
                          <a:spLocks noEditPoints="1"/>
                        </wps:cNvSpPr>
                        <wps:spPr bwMode="auto">
                          <a:xfrm>
                            <a:off x="6486" y="1509"/>
                            <a:ext cx="104" cy="28"/>
                          </a:xfrm>
                          <a:custGeom>
                            <a:avLst/>
                            <a:gdLst>
                              <a:gd name="T0" fmla="*/ 47 w 104"/>
                              <a:gd name="T1" fmla="*/ 20 h 28"/>
                              <a:gd name="T2" fmla="*/ 104 w 104"/>
                              <a:gd name="T3" fmla="*/ 0 h 28"/>
                              <a:gd name="T4" fmla="*/ 47 w 104"/>
                              <a:gd name="T5" fmla="*/ 20 h 28"/>
                              <a:gd name="T6" fmla="*/ 47 w 104"/>
                              <a:gd name="T7" fmla="*/ 20 h 28"/>
                              <a:gd name="T8" fmla="*/ 35 w 104"/>
                              <a:gd name="T9" fmla="*/ 25 h 28"/>
                              <a:gd name="T10" fmla="*/ 22 w 104"/>
                              <a:gd name="T11" fmla="*/ 28 h 28"/>
                              <a:gd name="T12" fmla="*/ 10 w 104"/>
                              <a:gd name="T13" fmla="*/ 25 h 28"/>
                              <a:gd name="T14" fmla="*/ 0 w 104"/>
                              <a:gd name="T15" fmla="*/ 18 h 28"/>
                              <a:gd name="T16" fmla="*/ 5 w 104"/>
                              <a:gd name="T17" fmla="*/ 13 h 28"/>
                              <a:gd name="T18" fmla="*/ 10 w 104"/>
                              <a:gd name="T19" fmla="*/ 10 h 28"/>
                              <a:gd name="T20" fmla="*/ 17 w 104"/>
                              <a:gd name="T21" fmla="*/ 8 h 28"/>
                              <a:gd name="T22" fmla="*/ 25 w 104"/>
                              <a:gd name="T23" fmla="*/ 8 h 28"/>
                              <a:gd name="T24" fmla="*/ 30 w 104"/>
                              <a:gd name="T25" fmla="*/ 8 h 28"/>
                              <a:gd name="T26" fmla="*/ 37 w 104"/>
                              <a:gd name="T27" fmla="*/ 10 h 28"/>
                              <a:gd name="T28" fmla="*/ 42 w 104"/>
                              <a:gd name="T29" fmla="*/ 15 h 28"/>
                              <a:gd name="T30" fmla="*/ 4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47" y="20"/>
                                </a:moveTo>
                                <a:lnTo>
                                  <a:pt x="104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5"/>
                                </a:lnTo>
                                <a:lnTo>
                                  <a:pt x="22" y="28"/>
                                </a:lnTo>
                                <a:lnTo>
                                  <a:pt x="10" y="25"/>
                                </a:lnTo>
                                <a:lnTo>
                                  <a:pt x="0" y="18"/>
                                </a:lnTo>
                                <a:lnTo>
                                  <a:pt x="5" y="13"/>
                                </a:lnTo>
                                <a:lnTo>
                                  <a:pt x="10" y="10"/>
                                </a:lnTo>
                                <a:lnTo>
                                  <a:pt x="17" y="8"/>
                                </a:lnTo>
                                <a:lnTo>
                                  <a:pt x="25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465"/>
                        <wps:cNvSpPr>
                          <a:spLocks/>
                        </wps:cNvSpPr>
                        <wps:spPr bwMode="auto">
                          <a:xfrm>
                            <a:off x="6533" y="1509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466"/>
                        <wps:cNvSpPr>
                          <a:spLocks/>
                        </wps:cNvSpPr>
                        <wps:spPr bwMode="auto">
                          <a:xfrm>
                            <a:off x="6486" y="1517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5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467"/>
                        <wps:cNvSpPr>
                          <a:spLocks noEditPoints="1"/>
                        </wps:cNvSpPr>
                        <wps:spPr bwMode="auto">
                          <a:xfrm>
                            <a:off x="6516" y="1502"/>
                            <a:ext cx="109" cy="20"/>
                          </a:xfrm>
                          <a:custGeom>
                            <a:avLst/>
                            <a:gdLst>
                              <a:gd name="T0" fmla="*/ 47 w 109"/>
                              <a:gd name="T1" fmla="*/ 12 h 20"/>
                              <a:gd name="T2" fmla="*/ 109 w 109"/>
                              <a:gd name="T3" fmla="*/ 0 h 20"/>
                              <a:gd name="T4" fmla="*/ 47 w 109"/>
                              <a:gd name="T5" fmla="*/ 12 h 20"/>
                              <a:gd name="T6" fmla="*/ 47 w 109"/>
                              <a:gd name="T7" fmla="*/ 12 h 20"/>
                              <a:gd name="T8" fmla="*/ 35 w 109"/>
                              <a:gd name="T9" fmla="*/ 17 h 20"/>
                              <a:gd name="T10" fmla="*/ 22 w 109"/>
                              <a:gd name="T11" fmla="*/ 20 h 20"/>
                              <a:gd name="T12" fmla="*/ 10 w 109"/>
                              <a:gd name="T13" fmla="*/ 17 h 20"/>
                              <a:gd name="T14" fmla="*/ 0 w 109"/>
                              <a:gd name="T15" fmla="*/ 10 h 20"/>
                              <a:gd name="T16" fmla="*/ 5 w 109"/>
                              <a:gd name="T17" fmla="*/ 7 h 20"/>
                              <a:gd name="T18" fmla="*/ 10 w 109"/>
                              <a:gd name="T19" fmla="*/ 2 h 20"/>
                              <a:gd name="T20" fmla="*/ 17 w 109"/>
                              <a:gd name="T21" fmla="*/ 2 h 20"/>
                              <a:gd name="T22" fmla="*/ 25 w 109"/>
                              <a:gd name="T23" fmla="*/ 0 h 20"/>
                              <a:gd name="T24" fmla="*/ 30 w 109"/>
                              <a:gd name="T25" fmla="*/ 2 h 20"/>
                              <a:gd name="T26" fmla="*/ 37 w 109"/>
                              <a:gd name="T27" fmla="*/ 2 h 20"/>
                              <a:gd name="T28" fmla="*/ 42 w 109"/>
                              <a:gd name="T29" fmla="*/ 7 h 20"/>
                              <a:gd name="T30" fmla="*/ 47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47" y="12"/>
                                </a:moveTo>
                                <a:lnTo>
                                  <a:pt x="109" y="0"/>
                                </a:lnTo>
                                <a:lnTo>
                                  <a:pt x="47" y="12"/>
                                </a:lnTo>
                                <a:close/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468"/>
                        <wps:cNvSpPr>
                          <a:spLocks/>
                        </wps:cNvSpPr>
                        <wps:spPr bwMode="auto">
                          <a:xfrm>
                            <a:off x="6563" y="1502"/>
                            <a:ext cx="62" cy="12"/>
                          </a:xfrm>
                          <a:custGeom>
                            <a:avLst/>
                            <a:gdLst>
                              <a:gd name="T0" fmla="*/ 0 w 62"/>
                              <a:gd name="T1" fmla="*/ 12 h 12"/>
                              <a:gd name="T2" fmla="*/ 62 w 62"/>
                              <a:gd name="T3" fmla="*/ 0 h 12"/>
                              <a:gd name="T4" fmla="*/ 0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0" y="12"/>
                                </a:moveTo>
                                <a:lnTo>
                                  <a:pt x="62" y="0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469"/>
                        <wps:cNvSpPr>
                          <a:spLocks/>
                        </wps:cNvSpPr>
                        <wps:spPr bwMode="auto">
                          <a:xfrm>
                            <a:off x="6516" y="150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2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470"/>
                        <wps:cNvSpPr>
                          <a:spLocks noEditPoints="1"/>
                        </wps:cNvSpPr>
                        <wps:spPr bwMode="auto">
                          <a:xfrm>
                            <a:off x="6543" y="1489"/>
                            <a:ext cx="105" cy="20"/>
                          </a:xfrm>
                          <a:custGeom>
                            <a:avLst/>
                            <a:gdLst>
                              <a:gd name="T0" fmla="*/ 47 w 105"/>
                              <a:gd name="T1" fmla="*/ 13 h 20"/>
                              <a:gd name="T2" fmla="*/ 105 w 105"/>
                              <a:gd name="T3" fmla="*/ 0 h 20"/>
                              <a:gd name="T4" fmla="*/ 47 w 105"/>
                              <a:gd name="T5" fmla="*/ 13 h 20"/>
                              <a:gd name="T6" fmla="*/ 47 w 105"/>
                              <a:gd name="T7" fmla="*/ 13 h 20"/>
                              <a:gd name="T8" fmla="*/ 35 w 105"/>
                              <a:gd name="T9" fmla="*/ 18 h 20"/>
                              <a:gd name="T10" fmla="*/ 23 w 105"/>
                              <a:gd name="T11" fmla="*/ 20 h 20"/>
                              <a:gd name="T12" fmla="*/ 10 w 105"/>
                              <a:gd name="T13" fmla="*/ 18 h 20"/>
                              <a:gd name="T14" fmla="*/ 0 w 105"/>
                              <a:gd name="T15" fmla="*/ 10 h 20"/>
                              <a:gd name="T16" fmla="*/ 5 w 105"/>
                              <a:gd name="T17" fmla="*/ 8 h 20"/>
                              <a:gd name="T18" fmla="*/ 10 w 105"/>
                              <a:gd name="T19" fmla="*/ 3 h 20"/>
                              <a:gd name="T20" fmla="*/ 18 w 105"/>
                              <a:gd name="T21" fmla="*/ 0 h 20"/>
                              <a:gd name="T22" fmla="*/ 25 w 105"/>
                              <a:gd name="T23" fmla="*/ 0 h 20"/>
                              <a:gd name="T24" fmla="*/ 30 w 105"/>
                              <a:gd name="T25" fmla="*/ 0 h 20"/>
                              <a:gd name="T26" fmla="*/ 37 w 105"/>
                              <a:gd name="T27" fmla="*/ 3 h 20"/>
                              <a:gd name="T28" fmla="*/ 42 w 105"/>
                              <a:gd name="T29" fmla="*/ 8 h 20"/>
                              <a:gd name="T30" fmla="*/ 47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47" y="13"/>
                                </a:moveTo>
                                <a:lnTo>
                                  <a:pt x="105" y="0"/>
                                </a:lnTo>
                                <a:lnTo>
                                  <a:pt x="47" y="13"/>
                                </a:lnTo>
                                <a:close/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471"/>
                        <wps:cNvSpPr>
                          <a:spLocks/>
                        </wps:cNvSpPr>
                        <wps:spPr bwMode="auto">
                          <a:xfrm>
                            <a:off x="6590" y="1489"/>
                            <a:ext cx="58" cy="13"/>
                          </a:xfrm>
                          <a:custGeom>
                            <a:avLst/>
                            <a:gdLst>
                              <a:gd name="T0" fmla="*/ 0 w 58"/>
                              <a:gd name="T1" fmla="*/ 13 h 13"/>
                              <a:gd name="T2" fmla="*/ 58 w 58"/>
                              <a:gd name="T3" fmla="*/ 0 h 13"/>
                              <a:gd name="T4" fmla="*/ 0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0" y="13"/>
                                </a:moveTo>
                                <a:lnTo>
                                  <a:pt x="58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472"/>
                        <wps:cNvSpPr>
                          <a:spLocks/>
                        </wps:cNvSpPr>
                        <wps:spPr bwMode="auto">
                          <a:xfrm>
                            <a:off x="6543" y="1489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3 h 20"/>
                              <a:gd name="T2" fmla="*/ 35 w 47"/>
                              <a:gd name="T3" fmla="*/ 18 h 20"/>
                              <a:gd name="T4" fmla="*/ 23 w 47"/>
                              <a:gd name="T5" fmla="*/ 20 h 20"/>
                              <a:gd name="T6" fmla="*/ 10 w 47"/>
                              <a:gd name="T7" fmla="*/ 18 h 20"/>
                              <a:gd name="T8" fmla="*/ 0 w 47"/>
                              <a:gd name="T9" fmla="*/ 10 h 20"/>
                              <a:gd name="T10" fmla="*/ 5 w 47"/>
                              <a:gd name="T11" fmla="*/ 8 h 20"/>
                              <a:gd name="T12" fmla="*/ 10 w 47"/>
                              <a:gd name="T13" fmla="*/ 3 h 20"/>
                              <a:gd name="T14" fmla="*/ 18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3 h 20"/>
                              <a:gd name="T22" fmla="*/ 42 w 47"/>
                              <a:gd name="T23" fmla="*/ 8 h 20"/>
                              <a:gd name="T24" fmla="*/ 47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473"/>
                        <wps:cNvSpPr>
                          <a:spLocks noEditPoints="1"/>
                        </wps:cNvSpPr>
                        <wps:spPr bwMode="auto">
                          <a:xfrm>
                            <a:off x="6575" y="1464"/>
                            <a:ext cx="105" cy="30"/>
                          </a:xfrm>
                          <a:custGeom>
                            <a:avLst/>
                            <a:gdLst>
                              <a:gd name="T0" fmla="*/ 48 w 105"/>
                              <a:gd name="T1" fmla="*/ 20 h 30"/>
                              <a:gd name="T2" fmla="*/ 105 w 105"/>
                              <a:gd name="T3" fmla="*/ 0 h 30"/>
                              <a:gd name="T4" fmla="*/ 48 w 105"/>
                              <a:gd name="T5" fmla="*/ 20 h 30"/>
                              <a:gd name="T6" fmla="*/ 48 w 105"/>
                              <a:gd name="T7" fmla="*/ 20 h 30"/>
                              <a:gd name="T8" fmla="*/ 35 w 105"/>
                              <a:gd name="T9" fmla="*/ 28 h 30"/>
                              <a:gd name="T10" fmla="*/ 23 w 105"/>
                              <a:gd name="T11" fmla="*/ 30 h 30"/>
                              <a:gd name="T12" fmla="*/ 10 w 105"/>
                              <a:gd name="T13" fmla="*/ 28 h 30"/>
                              <a:gd name="T14" fmla="*/ 0 w 105"/>
                              <a:gd name="T15" fmla="*/ 20 h 30"/>
                              <a:gd name="T16" fmla="*/ 5 w 105"/>
                              <a:gd name="T17" fmla="*/ 15 h 30"/>
                              <a:gd name="T18" fmla="*/ 10 w 105"/>
                              <a:gd name="T19" fmla="*/ 13 h 30"/>
                              <a:gd name="T20" fmla="*/ 18 w 105"/>
                              <a:gd name="T21" fmla="*/ 10 h 30"/>
                              <a:gd name="T22" fmla="*/ 25 w 105"/>
                              <a:gd name="T23" fmla="*/ 10 h 30"/>
                              <a:gd name="T24" fmla="*/ 30 w 105"/>
                              <a:gd name="T25" fmla="*/ 10 h 30"/>
                              <a:gd name="T26" fmla="*/ 38 w 105"/>
                              <a:gd name="T27" fmla="*/ 13 h 30"/>
                              <a:gd name="T28" fmla="*/ 43 w 105"/>
                              <a:gd name="T29" fmla="*/ 15 h 30"/>
                              <a:gd name="T30" fmla="*/ 48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48" y="20"/>
                                </a:moveTo>
                                <a:lnTo>
                                  <a:pt x="105" y="0"/>
                                </a:lnTo>
                                <a:lnTo>
                                  <a:pt x="48" y="20"/>
                                </a:lnTo>
                                <a:close/>
                                <a:moveTo>
                                  <a:pt x="48" y="20"/>
                                </a:moveTo>
                                <a:lnTo>
                                  <a:pt x="35" y="28"/>
                                </a:lnTo>
                                <a:lnTo>
                                  <a:pt x="23" y="30"/>
                                </a:lnTo>
                                <a:lnTo>
                                  <a:pt x="10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13"/>
                                </a:lnTo>
                                <a:lnTo>
                                  <a:pt x="18" y="10"/>
                                </a:lnTo>
                                <a:lnTo>
                                  <a:pt x="25" y="10"/>
                                </a:lnTo>
                                <a:lnTo>
                                  <a:pt x="30" y="10"/>
                                </a:lnTo>
                                <a:lnTo>
                                  <a:pt x="38" y="13"/>
                                </a:lnTo>
                                <a:lnTo>
                                  <a:pt x="43" y="15"/>
                                </a:lnTo>
                                <a:lnTo>
                                  <a:pt x="4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474"/>
                        <wps:cNvSpPr>
                          <a:spLocks/>
                        </wps:cNvSpPr>
                        <wps:spPr bwMode="auto">
                          <a:xfrm>
                            <a:off x="6623" y="1464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475"/>
                        <wps:cNvSpPr>
                          <a:spLocks/>
                        </wps:cNvSpPr>
                        <wps:spPr bwMode="auto">
                          <a:xfrm>
                            <a:off x="6575" y="147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0 w 48"/>
                              <a:gd name="T7" fmla="*/ 18 h 20"/>
                              <a:gd name="T8" fmla="*/ 0 w 48"/>
                              <a:gd name="T9" fmla="*/ 10 h 20"/>
                              <a:gd name="T10" fmla="*/ 5 w 48"/>
                              <a:gd name="T11" fmla="*/ 5 h 20"/>
                              <a:gd name="T12" fmla="*/ 10 w 48"/>
                              <a:gd name="T13" fmla="*/ 3 h 20"/>
                              <a:gd name="T14" fmla="*/ 18 w 48"/>
                              <a:gd name="T15" fmla="*/ 0 h 20"/>
                              <a:gd name="T16" fmla="*/ 25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476"/>
                        <wps:cNvSpPr>
                          <a:spLocks noEditPoints="1"/>
                        </wps:cNvSpPr>
                        <wps:spPr bwMode="auto">
                          <a:xfrm>
                            <a:off x="6600" y="1434"/>
                            <a:ext cx="107" cy="43"/>
                          </a:xfrm>
                          <a:custGeom>
                            <a:avLst/>
                            <a:gdLst>
                              <a:gd name="T0" fmla="*/ 50 w 107"/>
                              <a:gd name="T1" fmla="*/ 30 h 43"/>
                              <a:gd name="T2" fmla="*/ 107 w 107"/>
                              <a:gd name="T3" fmla="*/ 0 h 43"/>
                              <a:gd name="T4" fmla="*/ 50 w 107"/>
                              <a:gd name="T5" fmla="*/ 30 h 43"/>
                              <a:gd name="T6" fmla="*/ 50 w 107"/>
                              <a:gd name="T7" fmla="*/ 30 h 43"/>
                              <a:gd name="T8" fmla="*/ 38 w 107"/>
                              <a:gd name="T9" fmla="*/ 38 h 43"/>
                              <a:gd name="T10" fmla="*/ 23 w 107"/>
                              <a:gd name="T11" fmla="*/ 43 h 43"/>
                              <a:gd name="T12" fmla="*/ 13 w 107"/>
                              <a:gd name="T13" fmla="*/ 43 h 43"/>
                              <a:gd name="T14" fmla="*/ 0 w 107"/>
                              <a:gd name="T15" fmla="*/ 38 h 43"/>
                              <a:gd name="T16" fmla="*/ 5 w 107"/>
                              <a:gd name="T17" fmla="*/ 33 h 43"/>
                              <a:gd name="T18" fmla="*/ 10 w 107"/>
                              <a:gd name="T19" fmla="*/ 28 h 43"/>
                              <a:gd name="T20" fmla="*/ 18 w 107"/>
                              <a:gd name="T21" fmla="*/ 25 h 43"/>
                              <a:gd name="T22" fmla="*/ 25 w 107"/>
                              <a:gd name="T23" fmla="*/ 23 h 43"/>
                              <a:gd name="T24" fmla="*/ 33 w 107"/>
                              <a:gd name="T25" fmla="*/ 23 h 43"/>
                              <a:gd name="T26" fmla="*/ 40 w 107"/>
                              <a:gd name="T27" fmla="*/ 23 h 43"/>
                              <a:gd name="T28" fmla="*/ 45 w 107"/>
                              <a:gd name="T29" fmla="*/ 25 h 43"/>
                              <a:gd name="T30" fmla="*/ 50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0" y="30"/>
                                </a:moveTo>
                                <a:lnTo>
                                  <a:pt x="107" y="0"/>
                                </a:lnTo>
                                <a:lnTo>
                                  <a:pt x="50" y="30"/>
                                </a:lnTo>
                                <a:close/>
                                <a:moveTo>
                                  <a:pt x="50" y="30"/>
                                </a:moveTo>
                                <a:lnTo>
                                  <a:pt x="38" y="38"/>
                                </a:lnTo>
                                <a:lnTo>
                                  <a:pt x="23" y="43"/>
                                </a:lnTo>
                                <a:lnTo>
                                  <a:pt x="13" y="43"/>
                                </a:lnTo>
                                <a:lnTo>
                                  <a:pt x="0" y="38"/>
                                </a:lnTo>
                                <a:lnTo>
                                  <a:pt x="5" y="33"/>
                                </a:lnTo>
                                <a:lnTo>
                                  <a:pt x="10" y="28"/>
                                </a:lnTo>
                                <a:lnTo>
                                  <a:pt x="18" y="25"/>
                                </a:lnTo>
                                <a:lnTo>
                                  <a:pt x="25" y="23"/>
                                </a:lnTo>
                                <a:lnTo>
                                  <a:pt x="33" y="23"/>
                                </a:lnTo>
                                <a:lnTo>
                                  <a:pt x="40" y="23"/>
                                </a:lnTo>
                                <a:lnTo>
                                  <a:pt x="45" y="25"/>
                                </a:lnTo>
                                <a:lnTo>
                                  <a:pt x="5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477"/>
                        <wps:cNvSpPr>
                          <a:spLocks/>
                        </wps:cNvSpPr>
                        <wps:spPr bwMode="auto">
                          <a:xfrm>
                            <a:off x="6650" y="1434"/>
                            <a:ext cx="57" cy="30"/>
                          </a:xfrm>
                          <a:custGeom>
                            <a:avLst/>
                            <a:gdLst>
                              <a:gd name="T0" fmla="*/ 0 w 57"/>
                              <a:gd name="T1" fmla="*/ 30 h 30"/>
                              <a:gd name="T2" fmla="*/ 57 w 57"/>
                              <a:gd name="T3" fmla="*/ 0 h 30"/>
                              <a:gd name="T4" fmla="*/ 0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0" y="30"/>
                                </a:moveTo>
                                <a:lnTo>
                                  <a:pt x="57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478"/>
                        <wps:cNvSpPr>
                          <a:spLocks/>
                        </wps:cNvSpPr>
                        <wps:spPr bwMode="auto">
                          <a:xfrm>
                            <a:off x="6600" y="145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8 w 50"/>
                              <a:gd name="T3" fmla="*/ 15 h 20"/>
                              <a:gd name="T4" fmla="*/ 23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8 w 50"/>
                              <a:gd name="T15" fmla="*/ 2 h 20"/>
                              <a:gd name="T16" fmla="*/ 25 w 50"/>
                              <a:gd name="T17" fmla="*/ 0 h 20"/>
                              <a:gd name="T18" fmla="*/ 33 w 50"/>
                              <a:gd name="T19" fmla="*/ 0 h 20"/>
                              <a:gd name="T20" fmla="*/ 40 w 50"/>
                              <a:gd name="T21" fmla="*/ 0 h 20"/>
                              <a:gd name="T22" fmla="*/ 45 w 50"/>
                              <a:gd name="T23" fmla="*/ 2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8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5" y="2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479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480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481"/>
                        <wps:cNvSpPr>
                          <a:spLocks noEditPoints="1"/>
                        </wps:cNvSpPr>
                        <wps:spPr bwMode="auto">
                          <a:xfrm>
                            <a:off x="6449" y="1467"/>
                            <a:ext cx="74" cy="75"/>
                          </a:xfrm>
                          <a:custGeom>
                            <a:avLst/>
                            <a:gdLst>
                              <a:gd name="T0" fmla="*/ 30 w 74"/>
                              <a:gd name="T1" fmla="*/ 37 h 75"/>
                              <a:gd name="T2" fmla="*/ 27 w 74"/>
                              <a:gd name="T3" fmla="*/ 50 h 75"/>
                              <a:gd name="T4" fmla="*/ 22 w 74"/>
                              <a:gd name="T5" fmla="*/ 60 h 75"/>
                              <a:gd name="T6" fmla="*/ 12 w 74"/>
                              <a:gd name="T7" fmla="*/ 70 h 75"/>
                              <a:gd name="T8" fmla="*/ 0 w 74"/>
                              <a:gd name="T9" fmla="*/ 75 h 75"/>
                              <a:gd name="T10" fmla="*/ 2 w 74"/>
                              <a:gd name="T11" fmla="*/ 65 h 75"/>
                              <a:gd name="T12" fmla="*/ 7 w 74"/>
                              <a:gd name="T13" fmla="*/ 52 h 75"/>
                              <a:gd name="T14" fmla="*/ 17 w 74"/>
                              <a:gd name="T15" fmla="*/ 42 h 75"/>
                              <a:gd name="T16" fmla="*/ 30 w 74"/>
                              <a:gd name="T17" fmla="*/ 37 h 75"/>
                              <a:gd name="T18" fmla="*/ 30 w 74"/>
                              <a:gd name="T19" fmla="*/ 37 h 75"/>
                              <a:gd name="T20" fmla="*/ 74 w 74"/>
                              <a:gd name="T21" fmla="*/ 0 h 75"/>
                              <a:gd name="T22" fmla="*/ 30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30" y="37"/>
                                </a:moveTo>
                                <a:lnTo>
                                  <a:pt x="27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70"/>
                                </a:lnTo>
                                <a:lnTo>
                                  <a:pt x="0" y="75"/>
                                </a:lnTo>
                                <a:lnTo>
                                  <a:pt x="2" y="65"/>
                                </a:lnTo>
                                <a:lnTo>
                                  <a:pt x="7" y="52"/>
                                </a:lnTo>
                                <a:lnTo>
                                  <a:pt x="17" y="42"/>
                                </a:lnTo>
                                <a:lnTo>
                                  <a:pt x="30" y="37"/>
                                </a:lnTo>
                                <a:close/>
                                <a:moveTo>
                                  <a:pt x="30" y="37"/>
                                </a:moveTo>
                                <a:lnTo>
                                  <a:pt x="74" y="0"/>
                                </a:lnTo>
                                <a:lnTo>
                                  <a:pt x="3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482"/>
                        <wps:cNvSpPr>
                          <a:spLocks/>
                        </wps:cNvSpPr>
                        <wps:spPr bwMode="auto">
                          <a:xfrm>
                            <a:off x="6449" y="1504"/>
                            <a:ext cx="30" cy="38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38"/>
                              <a:gd name="T2" fmla="*/ 27 w 30"/>
                              <a:gd name="T3" fmla="*/ 13 h 38"/>
                              <a:gd name="T4" fmla="*/ 22 w 30"/>
                              <a:gd name="T5" fmla="*/ 23 h 38"/>
                              <a:gd name="T6" fmla="*/ 12 w 30"/>
                              <a:gd name="T7" fmla="*/ 33 h 38"/>
                              <a:gd name="T8" fmla="*/ 0 w 30"/>
                              <a:gd name="T9" fmla="*/ 38 h 38"/>
                              <a:gd name="T10" fmla="*/ 2 w 30"/>
                              <a:gd name="T11" fmla="*/ 28 h 38"/>
                              <a:gd name="T12" fmla="*/ 7 w 30"/>
                              <a:gd name="T13" fmla="*/ 15 h 38"/>
                              <a:gd name="T14" fmla="*/ 17 w 30"/>
                              <a:gd name="T15" fmla="*/ 5 h 38"/>
                              <a:gd name="T16" fmla="*/ 3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30" y="0"/>
                                </a:moveTo>
                                <a:lnTo>
                                  <a:pt x="27" y="13"/>
                                </a:lnTo>
                                <a:lnTo>
                                  <a:pt x="22" y="23"/>
                                </a:lnTo>
                                <a:lnTo>
                                  <a:pt x="12" y="33"/>
                                </a:lnTo>
                                <a:lnTo>
                                  <a:pt x="0" y="38"/>
                                </a:lnTo>
                                <a:lnTo>
                                  <a:pt x="2" y="28"/>
                                </a:lnTo>
                                <a:lnTo>
                                  <a:pt x="7" y="15"/>
                                </a:lnTo>
                                <a:lnTo>
                                  <a:pt x="17" y="5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483"/>
                        <wps:cNvSpPr>
                          <a:spLocks/>
                        </wps:cNvSpPr>
                        <wps:spPr bwMode="auto">
                          <a:xfrm>
                            <a:off x="6479" y="1467"/>
                            <a:ext cx="44" cy="37"/>
                          </a:xfrm>
                          <a:custGeom>
                            <a:avLst/>
                            <a:gdLst>
                              <a:gd name="T0" fmla="*/ 0 w 44"/>
                              <a:gd name="T1" fmla="*/ 37 h 37"/>
                              <a:gd name="T2" fmla="*/ 44 w 44"/>
                              <a:gd name="T3" fmla="*/ 0 h 37"/>
                              <a:gd name="T4" fmla="*/ 0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0" y="37"/>
                                </a:moveTo>
                                <a:lnTo>
                                  <a:pt x="44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484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485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486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487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488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489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490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491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492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493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Freeform 494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495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496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497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Freeform 498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499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500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501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502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503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504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505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506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507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508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509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510"/>
                        <wps:cNvSpPr>
                          <a:spLocks noEditPoints="1"/>
                        </wps:cNvSpPr>
                        <wps:spPr bwMode="auto">
                          <a:xfrm>
                            <a:off x="6431" y="1502"/>
                            <a:ext cx="105" cy="32"/>
                          </a:xfrm>
                          <a:custGeom>
                            <a:avLst/>
                            <a:gdLst>
                              <a:gd name="T0" fmla="*/ 48 w 105"/>
                              <a:gd name="T1" fmla="*/ 22 h 32"/>
                              <a:gd name="T2" fmla="*/ 105 w 105"/>
                              <a:gd name="T3" fmla="*/ 0 h 32"/>
                              <a:gd name="T4" fmla="*/ 48 w 105"/>
                              <a:gd name="T5" fmla="*/ 22 h 32"/>
                              <a:gd name="T6" fmla="*/ 48 w 105"/>
                              <a:gd name="T7" fmla="*/ 22 h 32"/>
                              <a:gd name="T8" fmla="*/ 35 w 105"/>
                              <a:gd name="T9" fmla="*/ 30 h 32"/>
                              <a:gd name="T10" fmla="*/ 23 w 105"/>
                              <a:gd name="T11" fmla="*/ 32 h 32"/>
                              <a:gd name="T12" fmla="*/ 13 w 105"/>
                              <a:gd name="T13" fmla="*/ 30 h 32"/>
                              <a:gd name="T14" fmla="*/ 0 w 105"/>
                              <a:gd name="T15" fmla="*/ 25 h 32"/>
                              <a:gd name="T16" fmla="*/ 5 w 105"/>
                              <a:gd name="T17" fmla="*/ 20 h 32"/>
                              <a:gd name="T18" fmla="*/ 10 w 105"/>
                              <a:gd name="T19" fmla="*/ 17 h 32"/>
                              <a:gd name="T20" fmla="*/ 18 w 105"/>
                              <a:gd name="T21" fmla="*/ 15 h 32"/>
                              <a:gd name="T22" fmla="*/ 23 w 105"/>
                              <a:gd name="T23" fmla="*/ 12 h 32"/>
                              <a:gd name="T24" fmla="*/ 30 w 105"/>
                              <a:gd name="T25" fmla="*/ 12 h 32"/>
                              <a:gd name="T26" fmla="*/ 38 w 105"/>
                              <a:gd name="T27" fmla="*/ 15 h 32"/>
                              <a:gd name="T28" fmla="*/ 43 w 105"/>
                              <a:gd name="T29" fmla="*/ 17 h 32"/>
                              <a:gd name="T30" fmla="*/ 48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48" y="22"/>
                                </a:moveTo>
                                <a:lnTo>
                                  <a:pt x="105" y="0"/>
                                </a:lnTo>
                                <a:lnTo>
                                  <a:pt x="48" y="22"/>
                                </a:lnTo>
                                <a:close/>
                                <a:moveTo>
                                  <a:pt x="48" y="22"/>
                                </a:moveTo>
                                <a:lnTo>
                                  <a:pt x="35" y="30"/>
                                </a:lnTo>
                                <a:lnTo>
                                  <a:pt x="23" y="32"/>
                                </a:lnTo>
                                <a:lnTo>
                                  <a:pt x="13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3" y="12"/>
                                </a:lnTo>
                                <a:lnTo>
                                  <a:pt x="30" y="12"/>
                                </a:lnTo>
                                <a:lnTo>
                                  <a:pt x="38" y="15"/>
                                </a:lnTo>
                                <a:lnTo>
                                  <a:pt x="43" y="17"/>
                                </a:lnTo>
                                <a:lnTo>
                                  <a:pt x="48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511"/>
                        <wps:cNvSpPr>
                          <a:spLocks/>
                        </wps:cNvSpPr>
                        <wps:spPr bwMode="auto">
                          <a:xfrm>
                            <a:off x="6479" y="1502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512"/>
                        <wps:cNvSpPr>
                          <a:spLocks/>
                        </wps:cNvSpPr>
                        <wps:spPr bwMode="auto">
                          <a:xfrm>
                            <a:off x="6431" y="151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3 w 48"/>
                              <a:gd name="T7" fmla="*/ 18 h 20"/>
                              <a:gd name="T8" fmla="*/ 0 w 48"/>
                              <a:gd name="T9" fmla="*/ 13 h 20"/>
                              <a:gd name="T10" fmla="*/ 5 w 48"/>
                              <a:gd name="T11" fmla="*/ 8 h 20"/>
                              <a:gd name="T12" fmla="*/ 10 w 48"/>
                              <a:gd name="T13" fmla="*/ 5 h 20"/>
                              <a:gd name="T14" fmla="*/ 18 w 48"/>
                              <a:gd name="T15" fmla="*/ 3 h 20"/>
                              <a:gd name="T16" fmla="*/ 23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3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8" y="3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513"/>
                        <wps:cNvSpPr>
                          <a:spLocks noEditPoints="1"/>
                        </wps:cNvSpPr>
                        <wps:spPr bwMode="auto">
                          <a:xfrm>
                            <a:off x="6397" y="1529"/>
                            <a:ext cx="101" cy="18"/>
                          </a:xfrm>
                          <a:custGeom>
                            <a:avLst/>
                            <a:gdLst>
                              <a:gd name="T0" fmla="*/ 47 w 101"/>
                              <a:gd name="T1" fmla="*/ 8 h 18"/>
                              <a:gd name="T2" fmla="*/ 101 w 101"/>
                              <a:gd name="T3" fmla="*/ 0 h 18"/>
                              <a:gd name="T4" fmla="*/ 47 w 101"/>
                              <a:gd name="T5" fmla="*/ 8 h 18"/>
                              <a:gd name="T6" fmla="*/ 47 w 101"/>
                              <a:gd name="T7" fmla="*/ 8 h 18"/>
                              <a:gd name="T8" fmla="*/ 34 w 101"/>
                              <a:gd name="T9" fmla="*/ 15 h 18"/>
                              <a:gd name="T10" fmla="*/ 22 w 101"/>
                              <a:gd name="T11" fmla="*/ 18 h 18"/>
                              <a:gd name="T12" fmla="*/ 9 w 101"/>
                              <a:gd name="T13" fmla="*/ 15 h 18"/>
                              <a:gd name="T14" fmla="*/ 0 w 101"/>
                              <a:gd name="T15" fmla="*/ 10 h 18"/>
                              <a:gd name="T16" fmla="*/ 2 w 101"/>
                              <a:gd name="T17" fmla="*/ 5 h 18"/>
                              <a:gd name="T18" fmla="*/ 9 w 101"/>
                              <a:gd name="T19" fmla="*/ 3 h 18"/>
                              <a:gd name="T20" fmla="*/ 14 w 101"/>
                              <a:gd name="T21" fmla="*/ 0 h 18"/>
                              <a:gd name="T22" fmla="*/ 22 w 101"/>
                              <a:gd name="T23" fmla="*/ 0 h 18"/>
                              <a:gd name="T24" fmla="*/ 29 w 101"/>
                              <a:gd name="T25" fmla="*/ 0 h 18"/>
                              <a:gd name="T26" fmla="*/ 34 w 101"/>
                              <a:gd name="T27" fmla="*/ 0 h 18"/>
                              <a:gd name="T28" fmla="*/ 42 w 101"/>
                              <a:gd name="T29" fmla="*/ 3 h 18"/>
                              <a:gd name="T30" fmla="*/ 47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47" y="8"/>
                                </a:moveTo>
                                <a:lnTo>
                                  <a:pt x="101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Freeform 514"/>
                        <wps:cNvSpPr>
                          <a:spLocks/>
                        </wps:cNvSpPr>
                        <wps:spPr bwMode="auto">
                          <a:xfrm>
                            <a:off x="6444" y="1529"/>
                            <a:ext cx="54" cy="8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8"/>
                              <a:gd name="T2" fmla="*/ 54 w 54"/>
                              <a:gd name="T3" fmla="*/ 0 h 8"/>
                              <a:gd name="T4" fmla="*/ 0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0" y="8"/>
                                </a:moveTo>
                                <a:lnTo>
                                  <a:pt x="54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515"/>
                        <wps:cNvSpPr>
                          <a:spLocks/>
                        </wps:cNvSpPr>
                        <wps:spPr bwMode="auto">
                          <a:xfrm>
                            <a:off x="6397" y="152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4 w 47"/>
                              <a:gd name="T3" fmla="*/ 15 h 18"/>
                              <a:gd name="T4" fmla="*/ 22 w 47"/>
                              <a:gd name="T5" fmla="*/ 18 h 18"/>
                              <a:gd name="T6" fmla="*/ 9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9 w 47"/>
                              <a:gd name="T13" fmla="*/ 3 h 18"/>
                              <a:gd name="T14" fmla="*/ 14 w 47"/>
                              <a:gd name="T15" fmla="*/ 0 h 18"/>
                              <a:gd name="T16" fmla="*/ 22 w 47"/>
                              <a:gd name="T17" fmla="*/ 0 h 18"/>
                              <a:gd name="T18" fmla="*/ 29 w 47"/>
                              <a:gd name="T19" fmla="*/ 0 h 18"/>
                              <a:gd name="T20" fmla="*/ 34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516"/>
                        <wps:cNvSpPr>
                          <a:spLocks noEditPoints="1"/>
                        </wps:cNvSpPr>
                        <wps:spPr bwMode="auto">
                          <a:xfrm>
                            <a:off x="6367" y="154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3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517"/>
                        <wps:cNvSpPr>
                          <a:spLocks/>
                        </wps:cNvSpPr>
                        <wps:spPr bwMode="auto">
                          <a:xfrm>
                            <a:off x="6414" y="154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518"/>
                        <wps:cNvSpPr>
                          <a:spLocks/>
                        </wps:cNvSpPr>
                        <wps:spPr bwMode="auto">
                          <a:xfrm>
                            <a:off x="6367" y="154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519"/>
                        <wps:cNvSpPr>
                          <a:spLocks noEditPoints="1"/>
                        </wps:cNvSpPr>
                        <wps:spPr bwMode="auto">
                          <a:xfrm>
                            <a:off x="6461" y="1479"/>
                            <a:ext cx="105" cy="38"/>
                          </a:xfrm>
                          <a:custGeom>
                            <a:avLst/>
                            <a:gdLst>
                              <a:gd name="T0" fmla="*/ 47 w 105"/>
                              <a:gd name="T1" fmla="*/ 25 h 38"/>
                              <a:gd name="T2" fmla="*/ 105 w 105"/>
                              <a:gd name="T3" fmla="*/ 0 h 38"/>
                              <a:gd name="T4" fmla="*/ 47 w 105"/>
                              <a:gd name="T5" fmla="*/ 25 h 38"/>
                              <a:gd name="T6" fmla="*/ 50 w 105"/>
                              <a:gd name="T7" fmla="*/ 25 h 38"/>
                              <a:gd name="T8" fmla="*/ 37 w 105"/>
                              <a:gd name="T9" fmla="*/ 33 h 38"/>
                              <a:gd name="T10" fmla="*/ 25 w 105"/>
                              <a:gd name="T11" fmla="*/ 38 h 38"/>
                              <a:gd name="T12" fmla="*/ 13 w 105"/>
                              <a:gd name="T13" fmla="*/ 35 h 38"/>
                              <a:gd name="T14" fmla="*/ 0 w 105"/>
                              <a:gd name="T15" fmla="*/ 30 h 38"/>
                              <a:gd name="T16" fmla="*/ 5 w 105"/>
                              <a:gd name="T17" fmla="*/ 25 h 38"/>
                              <a:gd name="T18" fmla="*/ 10 w 105"/>
                              <a:gd name="T19" fmla="*/ 20 h 38"/>
                              <a:gd name="T20" fmla="*/ 18 w 105"/>
                              <a:gd name="T21" fmla="*/ 18 h 38"/>
                              <a:gd name="T22" fmla="*/ 25 w 105"/>
                              <a:gd name="T23" fmla="*/ 18 h 38"/>
                              <a:gd name="T24" fmla="*/ 30 w 105"/>
                              <a:gd name="T25" fmla="*/ 18 h 38"/>
                              <a:gd name="T26" fmla="*/ 37 w 105"/>
                              <a:gd name="T27" fmla="*/ 18 h 38"/>
                              <a:gd name="T28" fmla="*/ 42 w 105"/>
                              <a:gd name="T29" fmla="*/ 23 h 38"/>
                              <a:gd name="T30" fmla="*/ 50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47" y="25"/>
                                </a:moveTo>
                                <a:lnTo>
                                  <a:pt x="105" y="0"/>
                                </a:lnTo>
                                <a:lnTo>
                                  <a:pt x="47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8"/>
                                </a:lnTo>
                                <a:lnTo>
                                  <a:pt x="13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8" y="18"/>
                                </a:lnTo>
                                <a:lnTo>
                                  <a:pt x="2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8"/>
                                </a:lnTo>
                                <a:lnTo>
                                  <a:pt x="42" y="2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520"/>
                        <wps:cNvSpPr>
                          <a:spLocks/>
                        </wps:cNvSpPr>
                        <wps:spPr bwMode="auto">
                          <a:xfrm>
                            <a:off x="6508" y="1479"/>
                            <a:ext cx="58" cy="25"/>
                          </a:xfrm>
                          <a:custGeom>
                            <a:avLst/>
                            <a:gdLst>
                              <a:gd name="T0" fmla="*/ 0 w 58"/>
                              <a:gd name="T1" fmla="*/ 25 h 25"/>
                              <a:gd name="T2" fmla="*/ 58 w 58"/>
                              <a:gd name="T3" fmla="*/ 0 h 25"/>
                              <a:gd name="T4" fmla="*/ 0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0" y="25"/>
                                </a:moveTo>
                                <a:lnTo>
                                  <a:pt x="5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521"/>
                        <wps:cNvSpPr>
                          <a:spLocks/>
                        </wps:cNvSpPr>
                        <wps:spPr bwMode="auto">
                          <a:xfrm>
                            <a:off x="6461" y="149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7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0 h 20"/>
                              <a:gd name="T22" fmla="*/ 42 w 50"/>
                              <a:gd name="T23" fmla="*/ 5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7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5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522"/>
                        <wps:cNvSpPr>
                          <a:spLocks noEditPoints="1"/>
                        </wps:cNvSpPr>
                        <wps:spPr bwMode="auto">
                          <a:xfrm>
                            <a:off x="6491" y="1467"/>
                            <a:ext cx="107" cy="30"/>
                          </a:xfrm>
                          <a:custGeom>
                            <a:avLst/>
                            <a:gdLst>
                              <a:gd name="T0" fmla="*/ 47 w 107"/>
                              <a:gd name="T1" fmla="*/ 20 h 30"/>
                              <a:gd name="T2" fmla="*/ 107 w 107"/>
                              <a:gd name="T3" fmla="*/ 0 h 30"/>
                              <a:gd name="T4" fmla="*/ 47 w 107"/>
                              <a:gd name="T5" fmla="*/ 20 h 30"/>
                              <a:gd name="T6" fmla="*/ 47 w 107"/>
                              <a:gd name="T7" fmla="*/ 20 h 30"/>
                              <a:gd name="T8" fmla="*/ 35 w 107"/>
                              <a:gd name="T9" fmla="*/ 27 h 30"/>
                              <a:gd name="T10" fmla="*/ 22 w 107"/>
                              <a:gd name="T11" fmla="*/ 30 h 30"/>
                              <a:gd name="T12" fmla="*/ 10 w 107"/>
                              <a:gd name="T13" fmla="*/ 30 h 30"/>
                              <a:gd name="T14" fmla="*/ 0 w 107"/>
                              <a:gd name="T15" fmla="*/ 25 h 30"/>
                              <a:gd name="T16" fmla="*/ 5 w 107"/>
                              <a:gd name="T17" fmla="*/ 20 h 30"/>
                              <a:gd name="T18" fmla="*/ 10 w 107"/>
                              <a:gd name="T19" fmla="*/ 15 h 30"/>
                              <a:gd name="T20" fmla="*/ 15 w 107"/>
                              <a:gd name="T21" fmla="*/ 12 h 30"/>
                              <a:gd name="T22" fmla="*/ 22 w 107"/>
                              <a:gd name="T23" fmla="*/ 12 h 30"/>
                              <a:gd name="T24" fmla="*/ 30 w 107"/>
                              <a:gd name="T25" fmla="*/ 12 h 30"/>
                              <a:gd name="T26" fmla="*/ 35 w 107"/>
                              <a:gd name="T27" fmla="*/ 12 h 30"/>
                              <a:gd name="T28" fmla="*/ 42 w 107"/>
                              <a:gd name="T29" fmla="*/ 15 h 30"/>
                              <a:gd name="T30" fmla="*/ 47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47" y="20"/>
                                </a:moveTo>
                                <a:lnTo>
                                  <a:pt x="107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7"/>
                                </a:lnTo>
                                <a:lnTo>
                                  <a:pt x="22" y="30"/>
                                </a:lnTo>
                                <a:lnTo>
                                  <a:pt x="10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2" y="12"/>
                                </a:lnTo>
                                <a:lnTo>
                                  <a:pt x="30" y="12"/>
                                </a:lnTo>
                                <a:lnTo>
                                  <a:pt x="35" y="12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523"/>
                        <wps:cNvSpPr>
                          <a:spLocks/>
                        </wps:cNvSpPr>
                        <wps:spPr bwMode="auto">
                          <a:xfrm>
                            <a:off x="6538" y="1467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524"/>
                        <wps:cNvSpPr>
                          <a:spLocks/>
                        </wps:cNvSpPr>
                        <wps:spPr bwMode="auto">
                          <a:xfrm>
                            <a:off x="6491" y="147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525"/>
                        <wps:cNvSpPr>
                          <a:spLocks noEditPoints="1"/>
                        </wps:cNvSpPr>
                        <wps:spPr bwMode="auto">
                          <a:xfrm>
                            <a:off x="6516" y="1454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47 w 102"/>
                              <a:gd name="T7" fmla="*/ 18 h 28"/>
                              <a:gd name="T8" fmla="*/ 35 w 102"/>
                              <a:gd name="T9" fmla="*/ 25 h 28"/>
                              <a:gd name="T10" fmla="*/ 25 w 102"/>
                              <a:gd name="T11" fmla="*/ 28 h 28"/>
                              <a:gd name="T12" fmla="*/ 12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47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5" y="28"/>
                                </a:lnTo>
                                <a:lnTo>
                                  <a:pt x="12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526"/>
                        <wps:cNvSpPr>
                          <a:spLocks/>
                        </wps:cNvSpPr>
                        <wps:spPr bwMode="auto">
                          <a:xfrm>
                            <a:off x="6563" y="1454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527"/>
                        <wps:cNvSpPr>
                          <a:spLocks/>
                        </wps:cNvSpPr>
                        <wps:spPr bwMode="auto">
                          <a:xfrm>
                            <a:off x="6516" y="146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0 h 20"/>
                              <a:gd name="T2" fmla="*/ 35 w 47"/>
                              <a:gd name="T3" fmla="*/ 17 h 20"/>
                              <a:gd name="T4" fmla="*/ 25 w 47"/>
                              <a:gd name="T5" fmla="*/ 20 h 20"/>
                              <a:gd name="T6" fmla="*/ 12 w 47"/>
                              <a:gd name="T7" fmla="*/ 20 h 20"/>
                              <a:gd name="T8" fmla="*/ 0 w 47"/>
                              <a:gd name="T9" fmla="*/ 15 h 20"/>
                              <a:gd name="T10" fmla="*/ 5 w 47"/>
                              <a:gd name="T11" fmla="*/ 10 h 20"/>
                              <a:gd name="T12" fmla="*/ 10 w 47"/>
                              <a:gd name="T13" fmla="*/ 5 h 20"/>
                              <a:gd name="T14" fmla="*/ 17 w 47"/>
                              <a:gd name="T15" fmla="*/ 2 h 20"/>
                              <a:gd name="T16" fmla="*/ 22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5 h 20"/>
                              <a:gd name="T24" fmla="*/ 47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0"/>
                                </a:moveTo>
                                <a:lnTo>
                                  <a:pt x="35" y="17"/>
                                </a:lnTo>
                                <a:lnTo>
                                  <a:pt x="25" y="20"/>
                                </a:lnTo>
                                <a:lnTo>
                                  <a:pt x="12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528"/>
                        <wps:cNvSpPr>
                          <a:spLocks noEditPoints="1"/>
                        </wps:cNvSpPr>
                        <wps:spPr bwMode="auto">
                          <a:xfrm>
                            <a:off x="6546" y="1427"/>
                            <a:ext cx="102" cy="37"/>
                          </a:xfrm>
                          <a:custGeom>
                            <a:avLst/>
                            <a:gdLst>
                              <a:gd name="T0" fmla="*/ 49 w 102"/>
                              <a:gd name="T1" fmla="*/ 25 h 37"/>
                              <a:gd name="T2" fmla="*/ 102 w 102"/>
                              <a:gd name="T3" fmla="*/ 0 h 37"/>
                              <a:gd name="T4" fmla="*/ 49 w 102"/>
                              <a:gd name="T5" fmla="*/ 25 h 37"/>
                              <a:gd name="T6" fmla="*/ 49 w 102"/>
                              <a:gd name="T7" fmla="*/ 25 h 37"/>
                              <a:gd name="T8" fmla="*/ 37 w 102"/>
                              <a:gd name="T9" fmla="*/ 32 h 37"/>
                              <a:gd name="T10" fmla="*/ 24 w 102"/>
                              <a:gd name="T11" fmla="*/ 37 h 37"/>
                              <a:gd name="T12" fmla="*/ 12 w 102"/>
                              <a:gd name="T13" fmla="*/ 35 h 37"/>
                              <a:gd name="T14" fmla="*/ 0 w 102"/>
                              <a:gd name="T15" fmla="*/ 30 h 37"/>
                              <a:gd name="T16" fmla="*/ 5 w 102"/>
                              <a:gd name="T17" fmla="*/ 25 h 37"/>
                              <a:gd name="T18" fmla="*/ 10 w 102"/>
                              <a:gd name="T19" fmla="*/ 20 h 37"/>
                              <a:gd name="T20" fmla="*/ 17 w 102"/>
                              <a:gd name="T21" fmla="*/ 17 h 37"/>
                              <a:gd name="T22" fmla="*/ 24 w 102"/>
                              <a:gd name="T23" fmla="*/ 17 h 37"/>
                              <a:gd name="T24" fmla="*/ 29 w 102"/>
                              <a:gd name="T25" fmla="*/ 17 h 37"/>
                              <a:gd name="T26" fmla="*/ 37 w 102"/>
                              <a:gd name="T27" fmla="*/ 17 h 37"/>
                              <a:gd name="T28" fmla="*/ 44 w 102"/>
                              <a:gd name="T29" fmla="*/ 20 h 37"/>
                              <a:gd name="T30" fmla="*/ 49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9" y="25"/>
                                </a:moveTo>
                                <a:lnTo>
                                  <a:pt x="102" y="0"/>
                                </a:lnTo>
                                <a:lnTo>
                                  <a:pt x="49" y="25"/>
                                </a:lnTo>
                                <a:close/>
                                <a:moveTo>
                                  <a:pt x="49" y="25"/>
                                </a:moveTo>
                                <a:lnTo>
                                  <a:pt x="37" y="32"/>
                                </a:lnTo>
                                <a:lnTo>
                                  <a:pt x="24" y="37"/>
                                </a:lnTo>
                                <a:lnTo>
                                  <a:pt x="12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4" y="17"/>
                                </a:lnTo>
                                <a:lnTo>
                                  <a:pt x="29" y="17"/>
                                </a:lnTo>
                                <a:lnTo>
                                  <a:pt x="37" y="17"/>
                                </a:lnTo>
                                <a:lnTo>
                                  <a:pt x="44" y="20"/>
                                </a:lnTo>
                                <a:lnTo>
                                  <a:pt x="4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529"/>
                        <wps:cNvSpPr>
                          <a:spLocks/>
                        </wps:cNvSpPr>
                        <wps:spPr bwMode="auto">
                          <a:xfrm>
                            <a:off x="6595" y="1427"/>
                            <a:ext cx="53" cy="25"/>
                          </a:xfrm>
                          <a:custGeom>
                            <a:avLst/>
                            <a:gdLst>
                              <a:gd name="T0" fmla="*/ 0 w 53"/>
                              <a:gd name="T1" fmla="*/ 25 h 25"/>
                              <a:gd name="T2" fmla="*/ 53 w 53"/>
                              <a:gd name="T3" fmla="*/ 0 h 25"/>
                              <a:gd name="T4" fmla="*/ 0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0" y="25"/>
                                </a:moveTo>
                                <a:lnTo>
                                  <a:pt x="53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530"/>
                        <wps:cNvSpPr>
                          <a:spLocks/>
                        </wps:cNvSpPr>
                        <wps:spPr bwMode="auto">
                          <a:xfrm>
                            <a:off x="6546" y="1444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0"/>
                              <a:gd name="T2" fmla="*/ 37 w 49"/>
                              <a:gd name="T3" fmla="*/ 15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3 h 20"/>
                              <a:gd name="T14" fmla="*/ 17 w 49"/>
                              <a:gd name="T15" fmla="*/ 0 h 20"/>
                              <a:gd name="T16" fmla="*/ 24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0 h 20"/>
                              <a:gd name="T22" fmla="*/ 44 w 49"/>
                              <a:gd name="T23" fmla="*/ 3 h 20"/>
                              <a:gd name="T24" fmla="*/ 49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8"/>
                                </a:moveTo>
                                <a:lnTo>
                                  <a:pt x="37" y="15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4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Freeform 531"/>
                        <wps:cNvSpPr>
                          <a:spLocks noEditPoints="1"/>
                        </wps:cNvSpPr>
                        <wps:spPr bwMode="auto">
                          <a:xfrm>
                            <a:off x="6570" y="1392"/>
                            <a:ext cx="102" cy="52"/>
                          </a:xfrm>
                          <a:custGeom>
                            <a:avLst/>
                            <a:gdLst>
                              <a:gd name="T0" fmla="*/ 48 w 102"/>
                              <a:gd name="T1" fmla="*/ 35 h 52"/>
                              <a:gd name="T2" fmla="*/ 102 w 102"/>
                              <a:gd name="T3" fmla="*/ 0 h 52"/>
                              <a:gd name="T4" fmla="*/ 48 w 102"/>
                              <a:gd name="T5" fmla="*/ 35 h 52"/>
                              <a:gd name="T6" fmla="*/ 48 w 102"/>
                              <a:gd name="T7" fmla="*/ 35 h 52"/>
                              <a:gd name="T8" fmla="*/ 35 w 102"/>
                              <a:gd name="T9" fmla="*/ 45 h 52"/>
                              <a:gd name="T10" fmla="*/ 23 w 102"/>
                              <a:gd name="T11" fmla="*/ 50 h 52"/>
                              <a:gd name="T12" fmla="*/ 13 w 102"/>
                              <a:gd name="T13" fmla="*/ 52 h 52"/>
                              <a:gd name="T14" fmla="*/ 0 w 102"/>
                              <a:gd name="T15" fmla="*/ 47 h 52"/>
                              <a:gd name="T16" fmla="*/ 5 w 102"/>
                              <a:gd name="T17" fmla="*/ 42 h 52"/>
                              <a:gd name="T18" fmla="*/ 10 w 102"/>
                              <a:gd name="T19" fmla="*/ 37 h 52"/>
                              <a:gd name="T20" fmla="*/ 15 w 102"/>
                              <a:gd name="T21" fmla="*/ 35 h 52"/>
                              <a:gd name="T22" fmla="*/ 23 w 102"/>
                              <a:gd name="T23" fmla="*/ 32 h 52"/>
                              <a:gd name="T24" fmla="*/ 30 w 102"/>
                              <a:gd name="T25" fmla="*/ 30 h 52"/>
                              <a:gd name="T26" fmla="*/ 38 w 102"/>
                              <a:gd name="T27" fmla="*/ 30 h 52"/>
                              <a:gd name="T28" fmla="*/ 43 w 102"/>
                              <a:gd name="T29" fmla="*/ 32 h 52"/>
                              <a:gd name="T30" fmla="*/ 48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48" y="35"/>
                                </a:moveTo>
                                <a:lnTo>
                                  <a:pt x="102" y="0"/>
                                </a:lnTo>
                                <a:lnTo>
                                  <a:pt x="48" y="35"/>
                                </a:lnTo>
                                <a:close/>
                                <a:moveTo>
                                  <a:pt x="48" y="35"/>
                                </a:moveTo>
                                <a:lnTo>
                                  <a:pt x="35" y="45"/>
                                </a:lnTo>
                                <a:lnTo>
                                  <a:pt x="23" y="50"/>
                                </a:lnTo>
                                <a:lnTo>
                                  <a:pt x="13" y="52"/>
                                </a:lnTo>
                                <a:lnTo>
                                  <a:pt x="0" y="47"/>
                                </a:lnTo>
                                <a:lnTo>
                                  <a:pt x="5" y="42"/>
                                </a:lnTo>
                                <a:lnTo>
                                  <a:pt x="10" y="37"/>
                                </a:lnTo>
                                <a:lnTo>
                                  <a:pt x="15" y="35"/>
                                </a:lnTo>
                                <a:lnTo>
                                  <a:pt x="23" y="32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3" y="32"/>
                                </a:lnTo>
                                <a:lnTo>
                                  <a:pt x="48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532"/>
                        <wps:cNvSpPr>
                          <a:spLocks/>
                        </wps:cNvSpPr>
                        <wps:spPr bwMode="auto">
                          <a:xfrm>
                            <a:off x="6618" y="1392"/>
                            <a:ext cx="54" cy="35"/>
                          </a:xfrm>
                          <a:custGeom>
                            <a:avLst/>
                            <a:gdLst>
                              <a:gd name="T0" fmla="*/ 0 w 54"/>
                              <a:gd name="T1" fmla="*/ 35 h 35"/>
                              <a:gd name="T2" fmla="*/ 54 w 54"/>
                              <a:gd name="T3" fmla="*/ 0 h 35"/>
                              <a:gd name="T4" fmla="*/ 0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0" y="35"/>
                                </a:moveTo>
                                <a:lnTo>
                                  <a:pt x="54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533"/>
                        <wps:cNvSpPr>
                          <a:spLocks/>
                        </wps:cNvSpPr>
                        <wps:spPr bwMode="auto">
                          <a:xfrm>
                            <a:off x="6570" y="1422"/>
                            <a:ext cx="48" cy="22"/>
                          </a:xfrm>
                          <a:custGeom>
                            <a:avLst/>
                            <a:gdLst>
                              <a:gd name="T0" fmla="*/ 48 w 48"/>
                              <a:gd name="T1" fmla="*/ 5 h 22"/>
                              <a:gd name="T2" fmla="*/ 35 w 48"/>
                              <a:gd name="T3" fmla="*/ 15 h 22"/>
                              <a:gd name="T4" fmla="*/ 23 w 48"/>
                              <a:gd name="T5" fmla="*/ 20 h 22"/>
                              <a:gd name="T6" fmla="*/ 13 w 48"/>
                              <a:gd name="T7" fmla="*/ 22 h 22"/>
                              <a:gd name="T8" fmla="*/ 0 w 48"/>
                              <a:gd name="T9" fmla="*/ 17 h 22"/>
                              <a:gd name="T10" fmla="*/ 5 w 48"/>
                              <a:gd name="T11" fmla="*/ 12 h 22"/>
                              <a:gd name="T12" fmla="*/ 10 w 48"/>
                              <a:gd name="T13" fmla="*/ 7 h 22"/>
                              <a:gd name="T14" fmla="*/ 15 w 48"/>
                              <a:gd name="T15" fmla="*/ 5 h 22"/>
                              <a:gd name="T16" fmla="*/ 23 w 48"/>
                              <a:gd name="T17" fmla="*/ 2 h 22"/>
                              <a:gd name="T18" fmla="*/ 30 w 48"/>
                              <a:gd name="T19" fmla="*/ 0 h 22"/>
                              <a:gd name="T20" fmla="*/ 38 w 48"/>
                              <a:gd name="T21" fmla="*/ 0 h 22"/>
                              <a:gd name="T22" fmla="*/ 43 w 48"/>
                              <a:gd name="T23" fmla="*/ 2 h 22"/>
                              <a:gd name="T24" fmla="*/ 48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48" y="5"/>
                                </a:moveTo>
                                <a:lnTo>
                                  <a:pt x="35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2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Freeform 534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Freeform 535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536"/>
                        <wps:cNvSpPr>
                          <a:spLocks noEditPoints="1"/>
                        </wps:cNvSpPr>
                        <wps:spPr bwMode="auto">
                          <a:xfrm>
                            <a:off x="6426" y="1444"/>
                            <a:ext cx="67" cy="83"/>
                          </a:xfrm>
                          <a:custGeom>
                            <a:avLst/>
                            <a:gdLst>
                              <a:gd name="T0" fmla="*/ 28 w 67"/>
                              <a:gd name="T1" fmla="*/ 43 h 83"/>
                              <a:gd name="T2" fmla="*/ 25 w 67"/>
                              <a:gd name="T3" fmla="*/ 55 h 83"/>
                              <a:gd name="T4" fmla="*/ 20 w 67"/>
                              <a:gd name="T5" fmla="*/ 65 h 83"/>
                              <a:gd name="T6" fmla="*/ 13 w 67"/>
                              <a:gd name="T7" fmla="*/ 75 h 83"/>
                              <a:gd name="T8" fmla="*/ 0 w 67"/>
                              <a:gd name="T9" fmla="*/ 83 h 83"/>
                              <a:gd name="T10" fmla="*/ 0 w 67"/>
                              <a:gd name="T11" fmla="*/ 73 h 83"/>
                              <a:gd name="T12" fmla="*/ 8 w 67"/>
                              <a:gd name="T13" fmla="*/ 60 h 83"/>
                              <a:gd name="T14" fmla="*/ 15 w 67"/>
                              <a:gd name="T15" fmla="*/ 50 h 83"/>
                              <a:gd name="T16" fmla="*/ 28 w 67"/>
                              <a:gd name="T17" fmla="*/ 43 h 83"/>
                              <a:gd name="T18" fmla="*/ 28 w 67"/>
                              <a:gd name="T19" fmla="*/ 43 h 83"/>
                              <a:gd name="T20" fmla="*/ 67 w 67"/>
                              <a:gd name="T21" fmla="*/ 0 h 83"/>
                              <a:gd name="T22" fmla="*/ 28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28" y="43"/>
                                </a:moveTo>
                                <a:lnTo>
                                  <a:pt x="25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73"/>
                                </a:lnTo>
                                <a:lnTo>
                                  <a:pt x="8" y="60"/>
                                </a:lnTo>
                                <a:lnTo>
                                  <a:pt x="15" y="50"/>
                                </a:lnTo>
                                <a:lnTo>
                                  <a:pt x="28" y="43"/>
                                </a:lnTo>
                                <a:close/>
                                <a:moveTo>
                                  <a:pt x="28" y="43"/>
                                </a:moveTo>
                                <a:lnTo>
                                  <a:pt x="67" y="0"/>
                                </a:lnTo>
                                <a:lnTo>
                                  <a:pt x="28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Freeform 537"/>
                        <wps:cNvSpPr>
                          <a:spLocks/>
                        </wps:cNvSpPr>
                        <wps:spPr bwMode="auto">
                          <a:xfrm>
                            <a:off x="6426" y="1487"/>
                            <a:ext cx="28" cy="40"/>
                          </a:xfrm>
                          <a:custGeom>
                            <a:avLst/>
                            <a:gdLst>
                              <a:gd name="T0" fmla="*/ 28 w 28"/>
                              <a:gd name="T1" fmla="*/ 0 h 40"/>
                              <a:gd name="T2" fmla="*/ 25 w 28"/>
                              <a:gd name="T3" fmla="*/ 12 h 40"/>
                              <a:gd name="T4" fmla="*/ 20 w 28"/>
                              <a:gd name="T5" fmla="*/ 22 h 40"/>
                              <a:gd name="T6" fmla="*/ 13 w 28"/>
                              <a:gd name="T7" fmla="*/ 32 h 40"/>
                              <a:gd name="T8" fmla="*/ 0 w 28"/>
                              <a:gd name="T9" fmla="*/ 40 h 40"/>
                              <a:gd name="T10" fmla="*/ 0 w 28"/>
                              <a:gd name="T11" fmla="*/ 30 h 40"/>
                              <a:gd name="T12" fmla="*/ 8 w 28"/>
                              <a:gd name="T13" fmla="*/ 17 h 40"/>
                              <a:gd name="T14" fmla="*/ 15 w 28"/>
                              <a:gd name="T15" fmla="*/ 7 h 40"/>
                              <a:gd name="T16" fmla="*/ 28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28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2"/>
                                </a:lnTo>
                                <a:lnTo>
                                  <a:pt x="13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Freeform 538"/>
                        <wps:cNvSpPr>
                          <a:spLocks/>
                        </wps:cNvSpPr>
                        <wps:spPr bwMode="auto">
                          <a:xfrm>
                            <a:off x="6454" y="1444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43 h 43"/>
                              <a:gd name="T2" fmla="*/ 39 w 39"/>
                              <a:gd name="T3" fmla="*/ 0 h 43"/>
                              <a:gd name="T4" fmla="*/ 0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43"/>
                                </a:moveTo>
                                <a:lnTo>
                                  <a:pt x="39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Freeform 539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Freeform 540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541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542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Freeform 543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Freeform 544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Freeform 545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Freeform 546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547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548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549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550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551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Freeform 552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Freeform 553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Freeform 554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Freeform 555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556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557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Freeform 558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Freeform 559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560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561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Freeform 562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Freeform 563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Freeform 564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Freeform 565"/>
                        <wps:cNvSpPr>
                          <a:spLocks noEditPoints="1"/>
                        </wps:cNvSpPr>
                        <wps:spPr bwMode="auto">
                          <a:xfrm>
                            <a:off x="6732" y="908"/>
                            <a:ext cx="25" cy="132"/>
                          </a:xfrm>
                          <a:custGeom>
                            <a:avLst/>
                            <a:gdLst>
                              <a:gd name="T0" fmla="*/ 22 w 25"/>
                              <a:gd name="T1" fmla="*/ 75 h 132"/>
                              <a:gd name="T2" fmla="*/ 17 w 25"/>
                              <a:gd name="T3" fmla="*/ 0 h 132"/>
                              <a:gd name="T4" fmla="*/ 22 w 25"/>
                              <a:gd name="T5" fmla="*/ 75 h 132"/>
                              <a:gd name="T6" fmla="*/ 22 w 25"/>
                              <a:gd name="T7" fmla="*/ 75 h 132"/>
                              <a:gd name="T8" fmla="*/ 25 w 25"/>
                              <a:gd name="T9" fmla="*/ 92 h 132"/>
                              <a:gd name="T10" fmla="*/ 25 w 25"/>
                              <a:gd name="T11" fmla="*/ 107 h 132"/>
                              <a:gd name="T12" fmla="*/ 22 w 25"/>
                              <a:gd name="T13" fmla="*/ 115 h 132"/>
                              <a:gd name="T14" fmla="*/ 17 w 25"/>
                              <a:gd name="T15" fmla="*/ 120 h 132"/>
                              <a:gd name="T16" fmla="*/ 12 w 25"/>
                              <a:gd name="T17" fmla="*/ 125 h 132"/>
                              <a:gd name="T18" fmla="*/ 7 w 25"/>
                              <a:gd name="T19" fmla="*/ 132 h 132"/>
                              <a:gd name="T20" fmla="*/ 3 w 25"/>
                              <a:gd name="T21" fmla="*/ 125 h 132"/>
                              <a:gd name="T22" fmla="*/ 0 w 25"/>
                              <a:gd name="T23" fmla="*/ 115 h 132"/>
                              <a:gd name="T24" fmla="*/ 0 w 25"/>
                              <a:gd name="T25" fmla="*/ 107 h 132"/>
                              <a:gd name="T26" fmla="*/ 0 w 25"/>
                              <a:gd name="T27" fmla="*/ 100 h 132"/>
                              <a:gd name="T28" fmla="*/ 3 w 25"/>
                              <a:gd name="T29" fmla="*/ 92 h 132"/>
                              <a:gd name="T30" fmla="*/ 7 w 25"/>
                              <a:gd name="T31" fmla="*/ 85 h 132"/>
                              <a:gd name="T32" fmla="*/ 12 w 25"/>
                              <a:gd name="T33" fmla="*/ 77 h 132"/>
                              <a:gd name="T34" fmla="*/ 22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22" y="75"/>
                                </a:moveTo>
                                <a:lnTo>
                                  <a:pt x="17" y="0"/>
                                </a:lnTo>
                                <a:lnTo>
                                  <a:pt x="22" y="75"/>
                                </a:lnTo>
                                <a:close/>
                                <a:moveTo>
                                  <a:pt x="22" y="75"/>
                                </a:moveTo>
                                <a:lnTo>
                                  <a:pt x="25" y="92"/>
                                </a:lnTo>
                                <a:lnTo>
                                  <a:pt x="25" y="107"/>
                                </a:lnTo>
                                <a:lnTo>
                                  <a:pt x="22" y="115"/>
                                </a:lnTo>
                                <a:lnTo>
                                  <a:pt x="17" y="120"/>
                                </a:lnTo>
                                <a:lnTo>
                                  <a:pt x="12" y="125"/>
                                </a:lnTo>
                                <a:lnTo>
                                  <a:pt x="7" y="132"/>
                                </a:lnTo>
                                <a:lnTo>
                                  <a:pt x="3" y="125"/>
                                </a:lnTo>
                                <a:lnTo>
                                  <a:pt x="0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7" y="85"/>
                                </a:lnTo>
                                <a:lnTo>
                                  <a:pt x="12" y="77"/>
                                </a:lnTo>
                                <a:lnTo>
                                  <a:pt x="2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566"/>
                        <wps:cNvSpPr>
                          <a:spLocks/>
                        </wps:cNvSpPr>
                        <wps:spPr bwMode="auto">
                          <a:xfrm>
                            <a:off x="6749" y="908"/>
                            <a:ext cx="5" cy="75"/>
                          </a:xfrm>
                          <a:custGeom>
                            <a:avLst/>
                            <a:gdLst>
                              <a:gd name="T0" fmla="*/ 5 w 5"/>
                              <a:gd name="T1" fmla="*/ 75 h 75"/>
                              <a:gd name="T2" fmla="*/ 0 w 5"/>
                              <a:gd name="T3" fmla="*/ 0 h 75"/>
                              <a:gd name="T4" fmla="*/ 5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5" y="75"/>
                                </a:moveTo>
                                <a:lnTo>
                                  <a:pt x="0" y="0"/>
                                </a:lnTo>
                                <a:lnTo>
                                  <a:pt x="5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567"/>
                        <wps:cNvSpPr>
                          <a:spLocks/>
                        </wps:cNvSpPr>
                        <wps:spPr bwMode="auto">
                          <a:xfrm>
                            <a:off x="6732" y="983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17 w 25"/>
                              <a:gd name="T9" fmla="*/ 45 h 57"/>
                              <a:gd name="T10" fmla="*/ 12 w 25"/>
                              <a:gd name="T11" fmla="*/ 50 h 57"/>
                              <a:gd name="T12" fmla="*/ 7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0 h 57"/>
                              <a:gd name="T18" fmla="*/ 0 w 25"/>
                              <a:gd name="T19" fmla="*/ 32 h 57"/>
                              <a:gd name="T20" fmla="*/ 0 w 25"/>
                              <a:gd name="T21" fmla="*/ 25 h 57"/>
                              <a:gd name="T22" fmla="*/ 3 w 25"/>
                              <a:gd name="T23" fmla="*/ 17 h 57"/>
                              <a:gd name="T24" fmla="*/ 7 w 25"/>
                              <a:gd name="T25" fmla="*/ 10 h 57"/>
                              <a:gd name="T26" fmla="*/ 12 w 25"/>
                              <a:gd name="T27" fmla="*/ 2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7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7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Freeform 568"/>
                        <wps:cNvSpPr>
                          <a:spLocks noEditPoints="1"/>
                        </wps:cNvSpPr>
                        <wps:spPr bwMode="auto">
                          <a:xfrm>
                            <a:off x="6735" y="963"/>
                            <a:ext cx="32" cy="122"/>
                          </a:xfrm>
                          <a:custGeom>
                            <a:avLst/>
                            <a:gdLst>
                              <a:gd name="T0" fmla="*/ 19 w 32"/>
                              <a:gd name="T1" fmla="*/ 67 h 122"/>
                              <a:gd name="T2" fmla="*/ 32 w 32"/>
                              <a:gd name="T3" fmla="*/ 0 h 122"/>
                              <a:gd name="T4" fmla="*/ 19 w 32"/>
                              <a:gd name="T5" fmla="*/ 67 h 122"/>
                              <a:gd name="T6" fmla="*/ 19 w 32"/>
                              <a:gd name="T7" fmla="*/ 67 h 122"/>
                              <a:gd name="T8" fmla="*/ 24 w 32"/>
                              <a:gd name="T9" fmla="*/ 82 h 122"/>
                              <a:gd name="T10" fmla="*/ 22 w 32"/>
                              <a:gd name="T11" fmla="*/ 100 h 122"/>
                              <a:gd name="T12" fmla="*/ 19 w 32"/>
                              <a:gd name="T13" fmla="*/ 105 h 122"/>
                              <a:gd name="T14" fmla="*/ 17 w 32"/>
                              <a:gd name="T15" fmla="*/ 112 h 122"/>
                              <a:gd name="T16" fmla="*/ 12 w 32"/>
                              <a:gd name="T17" fmla="*/ 117 h 122"/>
                              <a:gd name="T18" fmla="*/ 4 w 32"/>
                              <a:gd name="T19" fmla="*/ 122 h 122"/>
                              <a:gd name="T20" fmla="*/ 2 w 32"/>
                              <a:gd name="T21" fmla="*/ 117 h 122"/>
                              <a:gd name="T22" fmla="*/ 0 w 32"/>
                              <a:gd name="T23" fmla="*/ 107 h 122"/>
                              <a:gd name="T24" fmla="*/ 0 w 32"/>
                              <a:gd name="T25" fmla="*/ 100 h 122"/>
                              <a:gd name="T26" fmla="*/ 0 w 32"/>
                              <a:gd name="T27" fmla="*/ 92 h 122"/>
                              <a:gd name="T28" fmla="*/ 2 w 32"/>
                              <a:gd name="T29" fmla="*/ 85 h 122"/>
                              <a:gd name="T30" fmla="*/ 7 w 32"/>
                              <a:gd name="T31" fmla="*/ 77 h 122"/>
                              <a:gd name="T32" fmla="*/ 12 w 32"/>
                              <a:gd name="T33" fmla="*/ 70 h 122"/>
                              <a:gd name="T34" fmla="*/ 19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9" y="67"/>
                                </a:moveTo>
                                <a:lnTo>
                                  <a:pt x="32" y="0"/>
                                </a:lnTo>
                                <a:lnTo>
                                  <a:pt x="19" y="67"/>
                                </a:lnTo>
                                <a:close/>
                                <a:moveTo>
                                  <a:pt x="19" y="67"/>
                                </a:moveTo>
                                <a:lnTo>
                                  <a:pt x="24" y="82"/>
                                </a:lnTo>
                                <a:lnTo>
                                  <a:pt x="22" y="100"/>
                                </a:lnTo>
                                <a:lnTo>
                                  <a:pt x="19" y="105"/>
                                </a:lnTo>
                                <a:lnTo>
                                  <a:pt x="17" y="112"/>
                                </a:lnTo>
                                <a:lnTo>
                                  <a:pt x="12" y="117"/>
                                </a:lnTo>
                                <a:lnTo>
                                  <a:pt x="4" y="122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0"/>
                                </a:lnTo>
                                <a:lnTo>
                                  <a:pt x="19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569"/>
                        <wps:cNvSpPr>
                          <a:spLocks/>
                        </wps:cNvSpPr>
                        <wps:spPr bwMode="auto">
                          <a:xfrm>
                            <a:off x="6754" y="963"/>
                            <a:ext cx="13" cy="67"/>
                          </a:xfrm>
                          <a:custGeom>
                            <a:avLst/>
                            <a:gdLst>
                              <a:gd name="T0" fmla="*/ 0 w 13"/>
                              <a:gd name="T1" fmla="*/ 67 h 67"/>
                              <a:gd name="T2" fmla="*/ 13 w 13"/>
                              <a:gd name="T3" fmla="*/ 0 h 67"/>
                              <a:gd name="T4" fmla="*/ 0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0" y="67"/>
                                </a:moveTo>
                                <a:lnTo>
                                  <a:pt x="1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570"/>
                        <wps:cNvSpPr>
                          <a:spLocks/>
                        </wps:cNvSpPr>
                        <wps:spPr bwMode="auto">
                          <a:xfrm>
                            <a:off x="6735" y="1030"/>
                            <a:ext cx="24" cy="55"/>
                          </a:xfrm>
                          <a:custGeom>
                            <a:avLst/>
                            <a:gdLst>
                              <a:gd name="T0" fmla="*/ 19 w 24"/>
                              <a:gd name="T1" fmla="*/ 0 h 55"/>
                              <a:gd name="T2" fmla="*/ 24 w 24"/>
                              <a:gd name="T3" fmla="*/ 15 h 55"/>
                              <a:gd name="T4" fmla="*/ 22 w 24"/>
                              <a:gd name="T5" fmla="*/ 33 h 55"/>
                              <a:gd name="T6" fmla="*/ 19 w 24"/>
                              <a:gd name="T7" fmla="*/ 38 h 55"/>
                              <a:gd name="T8" fmla="*/ 17 w 24"/>
                              <a:gd name="T9" fmla="*/ 45 h 55"/>
                              <a:gd name="T10" fmla="*/ 12 w 24"/>
                              <a:gd name="T11" fmla="*/ 50 h 55"/>
                              <a:gd name="T12" fmla="*/ 4 w 24"/>
                              <a:gd name="T13" fmla="*/ 55 h 55"/>
                              <a:gd name="T14" fmla="*/ 2 w 24"/>
                              <a:gd name="T15" fmla="*/ 50 h 55"/>
                              <a:gd name="T16" fmla="*/ 0 w 24"/>
                              <a:gd name="T17" fmla="*/ 40 h 55"/>
                              <a:gd name="T18" fmla="*/ 0 w 24"/>
                              <a:gd name="T19" fmla="*/ 33 h 55"/>
                              <a:gd name="T20" fmla="*/ 0 w 24"/>
                              <a:gd name="T21" fmla="*/ 25 h 55"/>
                              <a:gd name="T22" fmla="*/ 2 w 24"/>
                              <a:gd name="T23" fmla="*/ 18 h 55"/>
                              <a:gd name="T24" fmla="*/ 7 w 24"/>
                              <a:gd name="T25" fmla="*/ 10 h 55"/>
                              <a:gd name="T26" fmla="*/ 12 w 24"/>
                              <a:gd name="T27" fmla="*/ 3 h 55"/>
                              <a:gd name="T28" fmla="*/ 19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19" y="0"/>
                                </a:moveTo>
                                <a:lnTo>
                                  <a:pt x="24" y="15"/>
                                </a:lnTo>
                                <a:lnTo>
                                  <a:pt x="22" y="33"/>
                                </a:lnTo>
                                <a:lnTo>
                                  <a:pt x="19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4" y="55"/>
                                </a:lnTo>
                                <a:lnTo>
                                  <a:pt x="2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2" y="18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571"/>
                        <wps:cNvSpPr>
                          <a:spLocks noEditPoints="1"/>
                        </wps:cNvSpPr>
                        <wps:spPr bwMode="auto">
                          <a:xfrm>
                            <a:off x="6739" y="1003"/>
                            <a:ext cx="35" cy="122"/>
                          </a:xfrm>
                          <a:custGeom>
                            <a:avLst/>
                            <a:gdLst>
                              <a:gd name="T0" fmla="*/ 23 w 35"/>
                              <a:gd name="T1" fmla="*/ 67 h 122"/>
                              <a:gd name="T2" fmla="*/ 35 w 35"/>
                              <a:gd name="T3" fmla="*/ 0 h 122"/>
                              <a:gd name="T4" fmla="*/ 23 w 35"/>
                              <a:gd name="T5" fmla="*/ 67 h 122"/>
                              <a:gd name="T6" fmla="*/ 23 w 35"/>
                              <a:gd name="T7" fmla="*/ 67 h 122"/>
                              <a:gd name="T8" fmla="*/ 25 w 35"/>
                              <a:gd name="T9" fmla="*/ 82 h 122"/>
                              <a:gd name="T10" fmla="*/ 25 w 35"/>
                              <a:gd name="T11" fmla="*/ 100 h 122"/>
                              <a:gd name="T12" fmla="*/ 23 w 35"/>
                              <a:gd name="T13" fmla="*/ 105 h 122"/>
                              <a:gd name="T14" fmla="*/ 18 w 35"/>
                              <a:gd name="T15" fmla="*/ 112 h 122"/>
                              <a:gd name="T16" fmla="*/ 13 w 35"/>
                              <a:gd name="T17" fmla="*/ 117 h 122"/>
                              <a:gd name="T18" fmla="*/ 8 w 35"/>
                              <a:gd name="T19" fmla="*/ 122 h 122"/>
                              <a:gd name="T20" fmla="*/ 3 w 35"/>
                              <a:gd name="T21" fmla="*/ 117 h 122"/>
                              <a:gd name="T22" fmla="*/ 3 w 35"/>
                              <a:gd name="T23" fmla="*/ 110 h 122"/>
                              <a:gd name="T24" fmla="*/ 0 w 35"/>
                              <a:gd name="T25" fmla="*/ 100 h 122"/>
                              <a:gd name="T26" fmla="*/ 3 w 35"/>
                              <a:gd name="T27" fmla="*/ 92 h 122"/>
                              <a:gd name="T28" fmla="*/ 5 w 35"/>
                              <a:gd name="T29" fmla="*/ 85 h 122"/>
                              <a:gd name="T30" fmla="*/ 10 w 35"/>
                              <a:gd name="T31" fmla="*/ 77 h 122"/>
                              <a:gd name="T32" fmla="*/ 15 w 35"/>
                              <a:gd name="T33" fmla="*/ 70 h 122"/>
                              <a:gd name="T34" fmla="*/ 23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23" y="67"/>
                                </a:moveTo>
                                <a:lnTo>
                                  <a:pt x="35" y="0"/>
                                </a:lnTo>
                                <a:lnTo>
                                  <a:pt x="23" y="67"/>
                                </a:lnTo>
                                <a:close/>
                                <a:moveTo>
                                  <a:pt x="23" y="67"/>
                                </a:moveTo>
                                <a:lnTo>
                                  <a:pt x="25" y="82"/>
                                </a:lnTo>
                                <a:lnTo>
                                  <a:pt x="25" y="100"/>
                                </a:lnTo>
                                <a:lnTo>
                                  <a:pt x="23" y="105"/>
                                </a:lnTo>
                                <a:lnTo>
                                  <a:pt x="18" y="112"/>
                                </a:lnTo>
                                <a:lnTo>
                                  <a:pt x="13" y="11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3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0"/>
                                </a:lnTo>
                                <a:lnTo>
                                  <a:pt x="2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Freeform 572"/>
                        <wps:cNvSpPr>
                          <a:spLocks/>
                        </wps:cNvSpPr>
                        <wps:spPr bwMode="auto">
                          <a:xfrm>
                            <a:off x="6762" y="1003"/>
                            <a:ext cx="12" cy="67"/>
                          </a:xfrm>
                          <a:custGeom>
                            <a:avLst/>
                            <a:gdLst>
                              <a:gd name="T0" fmla="*/ 0 w 12"/>
                              <a:gd name="T1" fmla="*/ 67 h 67"/>
                              <a:gd name="T2" fmla="*/ 12 w 12"/>
                              <a:gd name="T3" fmla="*/ 0 h 67"/>
                              <a:gd name="T4" fmla="*/ 0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0" y="67"/>
                                </a:moveTo>
                                <a:lnTo>
                                  <a:pt x="12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573"/>
                        <wps:cNvSpPr>
                          <a:spLocks/>
                        </wps:cNvSpPr>
                        <wps:spPr bwMode="auto">
                          <a:xfrm>
                            <a:off x="6739" y="1070"/>
                            <a:ext cx="25" cy="55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5"/>
                              <a:gd name="T2" fmla="*/ 25 w 25"/>
                              <a:gd name="T3" fmla="*/ 15 h 55"/>
                              <a:gd name="T4" fmla="*/ 25 w 25"/>
                              <a:gd name="T5" fmla="*/ 33 h 55"/>
                              <a:gd name="T6" fmla="*/ 23 w 25"/>
                              <a:gd name="T7" fmla="*/ 38 h 55"/>
                              <a:gd name="T8" fmla="*/ 18 w 25"/>
                              <a:gd name="T9" fmla="*/ 45 h 55"/>
                              <a:gd name="T10" fmla="*/ 13 w 25"/>
                              <a:gd name="T11" fmla="*/ 50 h 55"/>
                              <a:gd name="T12" fmla="*/ 8 w 25"/>
                              <a:gd name="T13" fmla="*/ 55 h 55"/>
                              <a:gd name="T14" fmla="*/ 3 w 25"/>
                              <a:gd name="T15" fmla="*/ 50 h 55"/>
                              <a:gd name="T16" fmla="*/ 3 w 25"/>
                              <a:gd name="T17" fmla="*/ 43 h 55"/>
                              <a:gd name="T18" fmla="*/ 0 w 25"/>
                              <a:gd name="T19" fmla="*/ 33 h 55"/>
                              <a:gd name="T20" fmla="*/ 3 w 25"/>
                              <a:gd name="T21" fmla="*/ 25 h 55"/>
                              <a:gd name="T22" fmla="*/ 5 w 25"/>
                              <a:gd name="T23" fmla="*/ 18 h 55"/>
                              <a:gd name="T24" fmla="*/ 10 w 25"/>
                              <a:gd name="T25" fmla="*/ 10 h 55"/>
                              <a:gd name="T26" fmla="*/ 15 w 25"/>
                              <a:gd name="T27" fmla="*/ 3 h 55"/>
                              <a:gd name="T28" fmla="*/ 23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5" y="33"/>
                                </a:lnTo>
                                <a:lnTo>
                                  <a:pt x="23" y="38"/>
                                </a:lnTo>
                                <a:lnTo>
                                  <a:pt x="18" y="45"/>
                                </a:lnTo>
                                <a:lnTo>
                                  <a:pt x="13" y="50"/>
                                </a:lnTo>
                                <a:lnTo>
                                  <a:pt x="8" y="55"/>
                                </a:lnTo>
                                <a:lnTo>
                                  <a:pt x="3" y="50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574"/>
                        <wps:cNvSpPr>
                          <a:spLocks noEditPoints="1"/>
                        </wps:cNvSpPr>
                        <wps:spPr bwMode="auto">
                          <a:xfrm>
                            <a:off x="6720" y="866"/>
                            <a:ext cx="27" cy="132"/>
                          </a:xfrm>
                          <a:custGeom>
                            <a:avLst/>
                            <a:gdLst>
                              <a:gd name="T0" fmla="*/ 22 w 27"/>
                              <a:gd name="T1" fmla="*/ 74 h 132"/>
                              <a:gd name="T2" fmla="*/ 15 w 27"/>
                              <a:gd name="T3" fmla="*/ 0 h 132"/>
                              <a:gd name="T4" fmla="*/ 22 w 27"/>
                              <a:gd name="T5" fmla="*/ 74 h 132"/>
                              <a:gd name="T6" fmla="*/ 22 w 27"/>
                              <a:gd name="T7" fmla="*/ 74 h 132"/>
                              <a:gd name="T8" fmla="*/ 27 w 27"/>
                              <a:gd name="T9" fmla="*/ 92 h 132"/>
                              <a:gd name="T10" fmla="*/ 24 w 27"/>
                              <a:gd name="T11" fmla="*/ 107 h 132"/>
                              <a:gd name="T12" fmla="*/ 22 w 27"/>
                              <a:gd name="T13" fmla="*/ 114 h 132"/>
                              <a:gd name="T14" fmla="*/ 19 w 27"/>
                              <a:gd name="T15" fmla="*/ 119 h 132"/>
                              <a:gd name="T16" fmla="*/ 15 w 27"/>
                              <a:gd name="T17" fmla="*/ 127 h 132"/>
                              <a:gd name="T18" fmla="*/ 7 w 27"/>
                              <a:gd name="T19" fmla="*/ 132 h 132"/>
                              <a:gd name="T20" fmla="*/ 5 w 27"/>
                              <a:gd name="T21" fmla="*/ 124 h 132"/>
                              <a:gd name="T22" fmla="*/ 2 w 27"/>
                              <a:gd name="T23" fmla="*/ 117 h 132"/>
                              <a:gd name="T24" fmla="*/ 0 w 27"/>
                              <a:gd name="T25" fmla="*/ 107 h 132"/>
                              <a:gd name="T26" fmla="*/ 2 w 27"/>
                              <a:gd name="T27" fmla="*/ 99 h 132"/>
                              <a:gd name="T28" fmla="*/ 5 w 27"/>
                              <a:gd name="T29" fmla="*/ 92 h 132"/>
                              <a:gd name="T30" fmla="*/ 10 w 27"/>
                              <a:gd name="T31" fmla="*/ 84 h 132"/>
                              <a:gd name="T32" fmla="*/ 15 w 27"/>
                              <a:gd name="T33" fmla="*/ 77 h 132"/>
                              <a:gd name="T34" fmla="*/ 22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22" y="74"/>
                                </a:moveTo>
                                <a:lnTo>
                                  <a:pt x="15" y="0"/>
                                </a:lnTo>
                                <a:lnTo>
                                  <a:pt x="22" y="74"/>
                                </a:lnTo>
                                <a:close/>
                                <a:moveTo>
                                  <a:pt x="22" y="74"/>
                                </a:moveTo>
                                <a:lnTo>
                                  <a:pt x="27" y="92"/>
                                </a:lnTo>
                                <a:lnTo>
                                  <a:pt x="24" y="107"/>
                                </a:lnTo>
                                <a:lnTo>
                                  <a:pt x="22" y="114"/>
                                </a:lnTo>
                                <a:lnTo>
                                  <a:pt x="19" y="119"/>
                                </a:lnTo>
                                <a:lnTo>
                                  <a:pt x="15" y="127"/>
                                </a:lnTo>
                                <a:lnTo>
                                  <a:pt x="7" y="132"/>
                                </a:lnTo>
                                <a:lnTo>
                                  <a:pt x="5" y="124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2" y="99"/>
                                </a:lnTo>
                                <a:lnTo>
                                  <a:pt x="5" y="92"/>
                                </a:lnTo>
                                <a:lnTo>
                                  <a:pt x="10" y="84"/>
                                </a:lnTo>
                                <a:lnTo>
                                  <a:pt x="15" y="77"/>
                                </a:lnTo>
                                <a:lnTo>
                                  <a:pt x="22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575"/>
                        <wps:cNvSpPr>
                          <a:spLocks/>
                        </wps:cNvSpPr>
                        <wps:spPr bwMode="auto">
                          <a:xfrm>
                            <a:off x="6735" y="866"/>
                            <a:ext cx="7" cy="74"/>
                          </a:xfrm>
                          <a:custGeom>
                            <a:avLst/>
                            <a:gdLst>
                              <a:gd name="T0" fmla="*/ 7 w 7"/>
                              <a:gd name="T1" fmla="*/ 74 h 74"/>
                              <a:gd name="T2" fmla="*/ 0 w 7"/>
                              <a:gd name="T3" fmla="*/ 0 h 74"/>
                              <a:gd name="T4" fmla="*/ 7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7" y="74"/>
                                </a:moveTo>
                                <a:lnTo>
                                  <a:pt x="0" y="0"/>
                                </a:lnTo>
                                <a:lnTo>
                                  <a:pt x="7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Freeform 576"/>
                        <wps:cNvSpPr>
                          <a:spLocks/>
                        </wps:cNvSpPr>
                        <wps:spPr bwMode="auto">
                          <a:xfrm>
                            <a:off x="6720" y="940"/>
                            <a:ext cx="27" cy="58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8"/>
                              <a:gd name="T2" fmla="*/ 27 w 27"/>
                              <a:gd name="T3" fmla="*/ 18 h 58"/>
                              <a:gd name="T4" fmla="*/ 24 w 27"/>
                              <a:gd name="T5" fmla="*/ 33 h 58"/>
                              <a:gd name="T6" fmla="*/ 22 w 27"/>
                              <a:gd name="T7" fmla="*/ 40 h 58"/>
                              <a:gd name="T8" fmla="*/ 19 w 27"/>
                              <a:gd name="T9" fmla="*/ 45 h 58"/>
                              <a:gd name="T10" fmla="*/ 15 w 27"/>
                              <a:gd name="T11" fmla="*/ 53 h 58"/>
                              <a:gd name="T12" fmla="*/ 7 w 27"/>
                              <a:gd name="T13" fmla="*/ 58 h 58"/>
                              <a:gd name="T14" fmla="*/ 5 w 27"/>
                              <a:gd name="T15" fmla="*/ 50 h 58"/>
                              <a:gd name="T16" fmla="*/ 2 w 27"/>
                              <a:gd name="T17" fmla="*/ 43 h 58"/>
                              <a:gd name="T18" fmla="*/ 0 w 27"/>
                              <a:gd name="T19" fmla="*/ 33 h 58"/>
                              <a:gd name="T20" fmla="*/ 2 w 27"/>
                              <a:gd name="T21" fmla="*/ 25 h 58"/>
                              <a:gd name="T22" fmla="*/ 5 w 27"/>
                              <a:gd name="T23" fmla="*/ 18 h 58"/>
                              <a:gd name="T24" fmla="*/ 10 w 27"/>
                              <a:gd name="T25" fmla="*/ 10 h 58"/>
                              <a:gd name="T26" fmla="*/ 15 w 27"/>
                              <a:gd name="T27" fmla="*/ 3 h 58"/>
                              <a:gd name="T28" fmla="*/ 22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22" y="0"/>
                                </a:moveTo>
                                <a:lnTo>
                                  <a:pt x="27" y="18"/>
                                </a:lnTo>
                                <a:lnTo>
                                  <a:pt x="24" y="33"/>
                                </a:lnTo>
                                <a:lnTo>
                                  <a:pt x="22" y="40"/>
                                </a:lnTo>
                                <a:lnTo>
                                  <a:pt x="19" y="45"/>
                                </a:lnTo>
                                <a:lnTo>
                                  <a:pt x="15" y="53"/>
                                </a:lnTo>
                                <a:lnTo>
                                  <a:pt x="7" y="58"/>
                                </a:lnTo>
                                <a:lnTo>
                                  <a:pt x="5" y="50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Freeform 577"/>
                        <wps:cNvSpPr>
                          <a:spLocks noEditPoints="1"/>
                        </wps:cNvSpPr>
                        <wps:spPr bwMode="auto">
                          <a:xfrm>
                            <a:off x="6710" y="823"/>
                            <a:ext cx="27" cy="135"/>
                          </a:xfrm>
                          <a:custGeom>
                            <a:avLst/>
                            <a:gdLst>
                              <a:gd name="T0" fmla="*/ 22 w 27"/>
                              <a:gd name="T1" fmla="*/ 78 h 135"/>
                              <a:gd name="T2" fmla="*/ 22 w 27"/>
                              <a:gd name="T3" fmla="*/ 0 h 135"/>
                              <a:gd name="T4" fmla="*/ 22 w 27"/>
                              <a:gd name="T5" fmla="*/ 78 h 135"/>
                              <a:gd name="T6" fmla="*/ 22 w 27"/>
                              <a:gd name="T7" fmla="*/ 78 h 135"/>
                              <a:gd name="T8" fmla="*/ 27 w 27"/>
                              <a:gd name="T9" fmla="*/ 95 h 135"/>
                              <a:gd name="T10" fmla="*/ 25 w 27"/>
                              <a:gd name="T11" fmla="*/ 110 h 135"/>
                              <a:gd name="T12" fmla="*/ 22 w 27"/>
                              <a:gd name="T13" fmla="*/ 117 h 135"/>
                              <a:gd name="T14" fmla="*/ 20 w 27"/>
                              <a:gd name="T15" fmla="*/ 122 h 135"/>
                              <a:gd name="T16" fmla="*/ 15 w 27"/>
                              <a:gd name="T17" fmla="*/ 130 h 135"/>
                              <a:gd name="T18" fmla="*/ 7 w 27"/>
                              <a:gd name="T19" fmla="*/ 135 h 135"/>
                              <a:gd name="T20" fmla="*/ 2 w 27"/>
                              <a:gd name="T21" fmla="*/ 127 h 135"/>
                              <a:gd name="T22" fmla="*/ 0 w 27"/>
                              <a:gd name="T23" fmla="*/ 120 h 135"/>
                              <a:gd name="T24" fmla="*/ 0 w 27"/>
                              <a:gd name="T25" fmla="*/ 110 h 135"/>
                              <a:gd name="T26" fmla="*/ 2 w 27"/>
                              <a:gd name="T27" fmla="*/ 102 h 135"/>
                              <a:gd name="T28" fmla="*/ 5 w 27"/>
                              <a:gd name="T29" fmla="*/ 95 h 135"/>
                              <a:gd name="T30" fmla="*/ 7 w 27"/>
                              <a:gd name="T31" fmla="*/ 88 h 135"/>
                              <a:gd name="T32" fmla="*/ 15 w 27"/>
                              <a:gd name="T33" fmla="*/ 80 h 135"/>
                              <a:gd name="T34" fmla="*/ 22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22" y="78"/>
                                </a:moveTo>
                                <a:lnTo>
                                  <a:pt x="22" y="0"/>
                                </a:lnTo>
                                <a:lnTo>
                                  <a:pt x="22" y="78"/>
                                </a:lnTo>
                                <a:close/>
                                <a:moveTo>
                                  <a:pt x="22" y="78"/>
                                </a:moveTo>
                                <a:lnTo>
                                  <a:pt x="27" y="95"/>
                                </a:lnTo>
                                <a:lnTo>
                                  <a:pt x="25" y="110"/>
                                </a:lnTo>
                                <a:lnTo>
                                  <a:pt x="22" y="117"/>
                                </a:lnTo>
                                <a:lnTo>
                                  <a:pt x="20" y="122"/>
                                </a:lnTo>
                                <a:lnTo>
                                  <a:pt x="15" y="130"/>
                                </a:lnTo>
                                <a:lnTo>
                                  <a:pt x="7" y="135"/>
                                </a:lnTo>
                                <a:lnTo>
                                  <a:pt x="2" y="127"/>
                                </a:lnTo>
                                <a:lnTo>
                                  <a:pt x="0" y="120"/>
                                </a:lnTo>
                                <a:lnTo>
                                  <a:pt x="0" y="110"/>
                                </a:lnTo>
                                <a:lnTo>
                                  <a:pt x="2" y="102"/>
                                </a:lnTo>
                                <a:lnTo>
                                  <a:pt x="5" y="95"/>
                                </a:lnTo>
                                <a:lnTo>
                                  <a:pt x="7" y="88"/>
                                </a:lnTo>
                                <a:lnTo>
                                  <a:pt x="15" y="80"/>
                                </a:lnTo>
                                <a:lnTo>
                                  <a:pt x="22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Freeform 578"/>
                        <wps:cNvSpPr>
                          <a:spLocks/>
                        </wps:cNvSpPr>
                        <wps:spPr bwMode="auto">
                          <a:xfrm>
                            <a:off x="6732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579"/>
                        <wps:cNvSpPr>
                          <a:spLocks/>
                        </wps:cNvSpPr>
                        <wps:spPr bwMode="auto">
                          <a:xfrm>
                            <a:off x="6710" y="901"/>
                            <a:ext cx="27" cy="57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7"/>
                              <a:gd name="T2" fmla="*/ 27 w 27"/>
                              <a:gd name="T3" fmla="*/ 17 h 57"/>
                              <a:gd name="T4" fmla="*/ 25 w 27"/>
                              <a:gd name="T5" fmla="*/ 32 h 57"/>
                              <a:gd name="T6" fmla="*/ 22 w 27"/>
                              <a:gd name="T7" fmla="*/ 39 h 57"/>
                              <a:gd name="T8" fmla="*/ 20 w 27"/>
                              <a:gd name="T9" fmla="*/ 44 h 57"/>
                              <a:gd name="T10" fmla="*/ 15 w 27"/>
                              <a:gd name="T11" fmla="*/ 52 h 57"/>
                              <a:gd name="T12" fmla="*/ 7 w 27"/>
                              <a:gd name="T13" fmla="*/ 57 h 57"/>
                              <a:gd name="T14" fmla="*/ 2 w 27"/>
                              <a:gd name="T15" fmla="*/ 49 h 57"/>
                              <a:gd name="T16" fmla="*/ 0 w 27"/>
                              <a:gd name="T17" fmla="*/ 42 h 57"/>
                              <a:gd name="T18" fmla="*/ 0 w 27"/>
                              <a:gd name="T19" fmla="*/ 32 h 57"/>
                              <a:gd name="T20" fmla="*/ 2 w 27"/>
                              <a:gd name="T21" fmla="*/ 24 h 57"/>
                              <a:gd name="T22" fmla="*/ 5 w 27"/>
                              <a:gd name="T23" fmla="*/ 17 h 57"/>
                              <a:gd name="T24" fmla="*/ 7 w 27"/>
                              <a:gd name="T25" fmla="*/ 10 h 57"/>
                              <a:gd name="T26" fmla="*/ 15 w 27"/>
                              <a:gd name="T27" fmla="*/ 2 h 57"/>
                              <a:gd name="T28" fmla="*/ 22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22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9"/>
                                </a:lnTo>
                                <a:lnTo>
                                  <a:pt x="20" y="44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2" y="49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2" y="24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Freeform 580"/>
                        <wps:cNvSpPr>
                          <a:spLocks noEditPoints="1"/>
                        </wps:cNvSpPr>
                        <wps:spPr bwMode="auto">
                          <a:xfrm>
                            <a:off x="6702" y="793"/>
                            <a:ext cx="25" cy="127"/>
                          </a:xfrm>
                          <a:custGeom>
                            <a:avLst/>
                            <a:gdLst>
                              <a:gd name="T0" fmla="*/ 20 w 25"/>
                              <a:gd name="T1" fmla="*/ 70 h 127"/>
                              <a:gd name="T2" fmla="*/ 20 w 25"/>
                              <a:gd name="T3" fmla="*/ 0 h 127"/>
                              <a:gd name="T4" fmla="*/ 20 w 25"/>
                              <a:gd name="T5" fmla="*/ 70 h 127"/>
                              <a:gd name="T6" fmla="*/ 20 w 25"/>
                              <a:gd name="T7" fmla="*/ 70 h 127"/>
                              <a:gd name="T8" fmla="*/ 25 w 25"/>
                              <a:gd name="T9" fmla="*/ 88 h 127"/>
                              <a:gd name="T10" fmla="*/ 25 w 25"/>
                              <a:gd name="T11" fmla="*/ 103 h 127"/>
                              <a:gd name="T12" fmla="*/ 23 w 25"/>
                              <a:gd name="T13" fmla="*/ 110 h 127"/>
                              <a:gd name="T14" fmla="*/ 18 w 25"/>
                              <a:gd name="T15" fmla="*/ 118 h 127"/>
                              <a:gd name="T16" fmla="*/ 13 w 25"/>
                              <a:gd name="T17" fmla="*/ 123 h 127"/>
                              <a:gd name="T18" fmla="*/ 8 w 25"/>
                              <a:gd name="T19" fmla="*/ 127 h 127"/>
                              <a:gd name="T20" fmla="*/ 3 w 25"/>
                              <a:gd name="T21" fmla="*/ 120 h 127"/>
                              <a:gd name="T22" fmla="*/ 0 w 25"/>
                              <a:gd name="T23" fmla="*/ 113 h 127"/>
                              <a:gd name="T24" fmla="*/ 0 w 25"/>
                              <a:gd name="T25" fmla="*/ 105 h 127"/>
                              <a:gd name="T26" fmla="*/ 0 w 25"/>
                              <a:gd name="T27" fmla="*/ 98 h 127"/>
                              <a:gd name="T28" fmla="*/ 3 w 25"/>
                              <a:gd name="T29" fmla="*/ 88 h 127"/>
                              <a:gd name="T30" fmla="*/ 8 w 25"/>
                              <a:gd name="T31" fmla="*/ 80 h 127"/>
                              <a:gd name="T32" fmla="*/ 13 w 25"/>
                              <a:gd name="T33" fmla="*/ 75 h 127"/>
                              <a:gd name="T34" fmla="*/ 20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20" y="70"/>
                                </a:moveTo>
                                <a:lnTo>
                                  <a:pt x="20" y="0"/>
                                </a:lnTo>
                                <a:lnTo>
                                  <a:pt x="20" y="70"/>
                                </a:lnTo>
                                <a:close/>
                                <a:moveTo>
                                  <a:pt x="20" y="70"/>
                                </a:moveTo>
                                <a:lnTo>
                                  <a:pt x="25" y="88"/>
                                </a:lnTo>
                                <a:lnTo>
                                  <a:pt x="25" y="103"/>
                                </a:lnTo>
                                <a:lnTo>
                                  <a:pt x="23" y="110"/>
                                </a:lnTo>
                                <a:lnTo>
                                  <a:pt x="18" y="118"/>
                                </a:lnTo>
                                <a:lnTo>
                                  <a:pt x="13" y="123"/>
                                </a:lnTo>
                                <a:lnTo>
                                  <a:pt x="8" y="127"/>
                                </a:lnTo>
                                <a:lnTo>
                                  <a:pt x="3" y="120"/>
                                </a:lnTo>
                                <a:lnTo>
                                  <a:pt x="0" y="113"/>
                                </a:lnTo>
                                <a:lnTo>
                                  <a:pt x="0" y="105"/>
                                </a:lnTo>
                                <a:lnTo>
                                  <a:pt x="0" y="98"/>
                                </a:lnTo>
                                <a:lnTo>
                                  <a:pt x="3" y="88"/>
                                </a:lnTo>
                                <a:lnTo>
                                  <a:pt x="8" y="80"/>
                                </a:lnTo>
                                <a:lnTo>
                                  <a:pt x="13" y="75"/>
                                </a:lnTo>
                                <a:lnTo>
                                  <a:pt x="2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Freeform 581"/>
                        <wps:cNvSpPr>
                          <a:spLocks/>
                        </wps:cNvSpPr>
                        <wps:spPr bwMode="auto">
                          <a:xfrm>
                            <a:off x="6722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Freeform 582"/>
                        <wps:cNvSpPr>
                          <a:spLocks/>
                        </wps:cNvSpPr>
                        <wps:spPr bwMode="auto">
                          <a:xfrm>
                            <a:off x="6702" y="86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25 w 25"/>
                              <a:gd name="T3" fmla="*/ 18 h 57"/>
                              <a:gd name="T4" fmla="*/ 25 w 25"/>
                              <a:gd name="T5" fmla="*/ 33 h 57"/>
                              <a:gd name="T6" fmla="*/ 23 w 25"/>
                              <a:gd name="T7" fmla="*/ 40 h 57"/>
                              <a:gd name="T8" fmla="*/ 18 w 25"/>
                              <a:gd name="T9" fmla="*/ 48 h 57"/>
                              <a:gd name="T10" fmla="*/ 13 w 25"/>
                              <a:gd name="T11" fmla="*/ 53 h 57"/>
                              <a:gd name="T12" fmla="*/ 8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3 h 57"/>
                              <a:gd name="T18" fmla="*/ 0 w 25"/>
                              <a:gd name="T19" fmla="*/ 35 h 57"/>
                              <a:gd name="T20" fmla="*/ 0 w 25"/>
                              <a:gd name="T21" fmla="*/ 28 h 57"/>
                              <a:gd name="T22" fmla="*/ 3 w 25"/>
                              <a:gd name="T23" fmla="*/ 18 h 57"/>
                              <a:gd name="T24" fmla="*/ 8 w 25"/>
                              <a:gd name="T25" fmla="*/ 10 h 57"/>
                              <a:gd name="T26" fmla="*/ 13 w 25"/>
                              <a:gd name="T27" fmla="*/ 5 h 57"/>
                              <a:gd name="T28" fmla="*/ 20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25" y="18"/>
                                </a:lnTo>
                                <a:lnTo>
                                  <a:pt x="25" y="33"/>
                                </a:lnTo>
                                <a:lnTo>
                                  <a:pt x="23" y="40"/>
                                </a:lnTo>
                                <a:lnTo>
                                  <a:pt x="18" y="48"/>
                                </a:lnTo>
                                <a:lnTo>
                                  <a:pt x="13" y="53"/>
                                </a:lnTo>
                                <a:lnTo>
                                  <a:pt x="8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3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583"/>
                        <wps:cNvSpPr>
                          <a:spLocks noEditPoints="1"/>
                        </wps:cNvSpPr>
                        <wps:spPr bwMode="auto">
                          <a:xfrm>
                            <a:off x="6690" y="748"/>
                            <a:ext cx="25" cy="130"/>
                          </a:xfrm>
                          <a:custGeom>
                            <a:avLst/>
                            <a:gdLst>
                              <a:gd name="T0" fmla="*/ 22 w 25"/>
                              <a:gd name="T1" fmla="*/ 73 h 130"/>
                              <a:gd name="T2" fmla="*/ 10 w 25"/>
                              <a:gd name="T3" fmla="*/ 0 h 130"/>
                              <a:gd name="T4" fmla="*/ 22 w 25"/>
                              <a:gd name="T5" fmla="*/ 73 h 130"/>
                              <a:gd name="T6" fmla="*/ 22 w 25"/>
                              <a:gd name="T7" fmla="*/ 73 h 130"/>
                              <a:gd name="T8" fmla="*/ 25 w 25"/>
                              <a:gd name="T9" fmla="*/ 90 h 130"/>
                              <a:gd name="T10" fmla="*/ 25 w 25"/>
                              <a:gd name="T11" fmla="*/ 105 h 130"/>
                              <a:gd name="T12" fmla="*/ 22 w 25"/>
                              <a:gd name="T13" fmla="*/ 113 h 130"/>
                              <a:gd name="T14" fmla="*/ 20 w 25"/>
                              <a:gd name="T15" fmla="*/ 118 h 130"/>
                              <a:gd name="T16" fmla="*/ 15 w 25"/>
                              <a:gd name="T17" fmla="*/ 125 h 130"/>
                              <a:gd name="T18" fmla="*/ 7 w 25"/>
                              <a:gd name="T19" fmla="*/ 130 h 130"/>
                              <a:gd name="T20" fmla="*/ 5 w 25"/>
                              <a:gd name="T21" fmla="*/ 123 h 130"/>
                              <a:gd name="T22" fmla="*/ 2 w 25"/>
                              <a:gd name="T23" fmla="*/ 115 h 130"/>
                              <a:gd name="T24" fmla="*/ 0 w 25"/>
                              <a:gd name="T25" fmla="*/ 108 h 130"/>
                              <a:gd name="T26" fmla="*/ 0 w 25"/>
                              <a:gd name="T27" fmla="*/ 98 h 130"/>
                              <a:gd name="T28" fmla="*/ 2 w 25"/>
                              <a:gd name="T29" fmla="*/ 90 h 130"/>
                              <a:gd name="T30" fmla="*/ 7 w 25"/>
                              <a:gd name="T31" fmla="*/ 83 h 130"/>
                              <a:gd name="T32" fmla="*/ 15 w 25"/>
                              <a:gd name="T33" fmla="*/ 78 h 130"/>
                              <a:gd name="T34" fmla="*/ 22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22" y="73"/>
                                </a:moveTo>
                                <a:lnTo>
                                  <a:pt x="10" y="0"/>
                                </a:lnTo>
                                <a:lnTo>
                                  <a:pt x="22" y="73"/>
                                </a:lnTo>
                                <a:close/>
                                <a:moveTo>
                                  <a:pt x="22" y="73"/>
                                </a:moveTo>
                                <a:lnTo>
                                  <a:pt x="25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3"/>
                                </a:lnTo>
                                <a:lnTo>
                                  <a:pt x="20" y="118"/>
                                </a:lnTo>
                                <a:lnTo>
                                  <a:pt x="15" y="125"/>
                                </a:lnTo>
                                <a:lnTo>
                                  <a:pt x="7" y="130"/>
                                </a:lnTo>
                                <a:lnTo>
                                  <a:pt x="5" y="123"/>
                                </a:lnTo>
                                <a:lnTo>
                                  <a:pt x="2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98"/>
                                </a:lnTo>
                                <a:lnTo>
                                  <a:pt x="2" y="90"/>
                                </a:lnTo>
                                <a:lnTo>
                                  <a:pt x="7" y="83"/>
                                </a:lnTo>
                                <a:lnTo>
                                  <a:pt x="15" y="78"/>
                                </a:lnTo>
                                <a:lnTo>
                                  <a:pt x="22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584"/>
                        <wps:cNvSpPr>
                          <a:spLocks/>
                        </wps:cNvSpPr>
                        <wps:spPr bwMode="auto">
                          <a:xfrm>
                            <a:off x="6700" y="748"/>
                            <a:ext cx="12" cy="73"/>
                          </a:xfrm>
                          <a:custGeom>
                            <a:avLst/>
                            <a:gdLst>
                              <a:gd name="T0" fmla="*/ 12 w 12"/>
                              <a:gd name="T1" fmla="*/ 73 h 73"/>
                              <a:gd name="T2" fmla="*/ 0 w 12"/>
                              <a:gd name="T3" fmla="*/ 0 h 73"/>
                              <a:gd name="T4" fmla="*/ 12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12" y="73"/>
                                </a:moveTo>
                                <a:lnTo>
                                  <a:pt x="0" y="0"/>
                                </a:lnTo>
                                <a:lnTo>
                                  <a:pt x="12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Freeform 585"/>
                        <wps:cNvSpPr>
                          <a:spLocks/>
                        </wps:cNvSpPr>
                        <wps:spPr bwMode="auto">
                          <a:xfrm>
                            <a:off x="6690" y="821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20 w 25"/>
                              <a:gd name="T9" fmla="*/ 45 h 57"/>
                              <a:gd name="T10" fmla="*/ 15 w 25"/>
                              <a:gd name="T11" fmla="*/ 52 h 57"/>
                              <a:gd name="T12" fmla="*/ 7 w 25"/>
                              <a:gd name="T13" fmla="*/ 57 h 57"/>
                              <a:gd name="T14" fmla="*/ 5 w 25"/>
                              <a:gd name="T15" fmla="*/ 50 h 57"/>
                              <a:gd name="T16" fmla="*/ 2 w 25"/>
                              <a:gd name="T17" fmla="*/ 42 h 57"/>
                              <a:gd name="T18" fmla="*/ 0 w 25"/>
                              <a:gd name="T19" fmla="*/ 35 h 57"/>
                              <a:gd name="T20" fmla="*/ 0 w 25"/>
                              <a:gd name="T21" fmla="*/ 25 h 57"/>
                              <a:gd name="T22" fmla="*/ 2 w 25"/>
                              <a:gd name="T23" fmla="*/ 17 h 57"/>
                              <a:gd name="T24" fmla="*/ 7 w 25"/>
                              <a:gd name="T25" fmla="*/ 10 h 57"/>
                              <a:gd name="T26" fmla="*/ 15 w 25"/>
                              <a:gd name="T27" fmla="*/ 5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45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5" y="50"/>
                                </a:lnTo>
                                <a:lnTo>
                                  <a:pt x="2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Freeform 586"/>
                        <wps:cNvSpPr>
                          <a:spLocks noEditPoints="1"/>
                        </wps:cNvSpPr>
                        <wps:spPr bwMode="auto">
                          <a:xfrm>
                            <a:off x="6670" y="706"/>
                            <a:ext cx="30" cy="140"/>
                          </a:xfrm>
                          <a:custGeom>
                            <a:avLst/>
                            <a:gdLst>
                              <a:gd name="T0" fmla="*/ 22 w 30"/>
                              <a:gd name="T1" fmla="*/ 77 h 140"/>
                              <a:gd name="T2" fmla="*/ 0 w 30"/>
                              <a:gd name="T3" fmla="*/ 0 h 140"/>
                              <a:gd name="T4" fmla="*/ 22 w 30"/>
                              <a:gd name="T5" fmla="*/ 77 h 140"/>
                              <a:gd name="T6" fmla="*/ 22 w 30"/>
                              <a:gd name="T7" fmla="*/ 77 h 140"/>
                              <a:gd name="T8" fmla="*/ 27 w 30"/>
                              <a:gd name="T9" fmla="*/ 95 h 140"/>
                              <a:gd name="T10" fmla="*/ 30 w 30"/>
                              <a:gd name="T11" fmla="*/ 112 h 140"/>
                              <a:gd name="T12" fmla="*/ 30 w 30"/>
                              <a:gd name="T13" fmla="*/ 120 h 140"/>
                              <a:gd name="T14" fmla="*/ 27 w 30"/>
                              <a:gd name="T15" fmla="*/ 127 h 140"/>
                              <a:gd name="T16" fmla="*/ 22 w 30"/>
                              <a:gd name="T17" fmla="*/ 132 h 140"/>
                              <a:gd name="T18" fmla="*/ 17 w 30"/>
                              <a:gd name="T19" fmla="*/ 140 h 140"/>
                              <a:gd name="T20" fmla="*/ 12 w 30"/>
                              <a:gd name="T21" fmla="*/ 132 h 140"/>
                              <a:gd name="T22" fmla="*/ 10 w 30"/>
                              <a:gd name="T23" fmla="*/ 122 h 140"/>
                              <a:gd name="T24" fmla="*/ 7 w 30"/>
                              <a:gd name="T25" fmla="*/ 115 h 140"/>
                              <a:gd name="T26" fmla="*/ 7 w 30"/>
                              <a:gd name="T27" fmla="*/ 105 h 140"/>
                              <a:gd name="T28" fmla="*/ 7 w 30"/>
                              <a:gd name="T29" fmla="*/ 97 h 140"/>
                              <a:gd name="T30" fmla="*/ 10 w 30"/>
                              <a:gd name="T31" fmla="*/ 90 h 140"/>
                              <a:gd name="T32" fmla="*/ 15 w 30"/>
                              <a:gd name="T33" fmla="*/ 82 h 140"/>
                              <a:gd name="T34" fmla="*/ 22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  <a:moveTo>
                                  <a:pt x="22" y="77"/>
                                </a:moveTo>
                                <a:lnTo>
                                  <a:pt x="27" y="95"/>
                                </a:lnTo>
                                <a:lnTo>
                                  <a:pt x="30" y="112"/>
                                </a:lnTo>
                                <a:lnTo>
                                  <a:pt x="30" y="120"/>
                                </a:lnTo>
                                <a:lnTo>
                                  <a:pt x="27" y="127"/>
                                </a:lnTo>
                                <a:lnTo>
                                  <a:pt x="22" y="132"/>
                                </a:lnTo>
                                <a:lnTo>
                                  <a:pt x="17" y="140"/>
                                </a:lnTo>
                                <a:lnTo>
                                  <a:pt x="12" y="132"/>
                                </a:lnTo>
                                <a:lnTo>
                                  <a:pt x="10" y="122"/>
                                </a:lnTo>
                                <a:lnTo>
                                  <a:pt x="7" y="115"/>
                                </a:lnTo>
                                <a:lnTo>
                                  <a:pt x="7" y="105"/>
                                </a:lnTo>
                                <a:lnTo>
                                  <a:pt x="7" y="97"/>
                                </a:lnTo>
                                <a:lnTo>
                                  <a:pt x="10" y="90"/>
                                </a:lnTo>
                                <a:lnTo>
                                  <a:pt x="15" y="82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Freeform 587"/>
                        <wps:cNvSpPr>
                          <a:spLocks/>
                        </wps:cNvSpPr>
                        <wps:spPr bwMode="auto">
                          <a:xfrm>
                            <a:off x="6670" y="706"/>
                            <a:ext cx="22" cy="77"/>
                          </a:xfrm>
                          <a:custGeom>
                            <a:avLst/>
                            <a:gdLst>
                              <a:gd name="T0" fmla="*/ 22 w 22"/>
                              <a:gd name="T1" fmla="*/ 77 h 77"/>
                              <a:gd name="T2" fmla="*/ 0 w 22"/>
                              <a:gd name="T3" fmla="*/ 0 h 77"/>
                              <a:gd name="T4" fmla="*/ 22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Freeform 588"/>
                        <wps:cNvSpPr>
                          <a:spLocks/>
                        </wps:cNvSpPr>
                        <wps:spPr bwMode="auto">
                          <a:xfrm>
                            <a:off x="6677" y="783"/>
                            <a:ext cx="23" cy="63"/>
                          </a:xfrm>
                          <a:custGeom>
                            <a:avLst/>
                            <a:gdLst>
                              <a:gd name="T0" fmla="*/ 15 w 23"/>
                              <a:gd name="T1" fmla="*/ 0 h 63"/>
                              <a:gd name="T2" fmla="*/ 20 w 23"/>
                              <a:gd name="T3" fmla="*/ 18 h 63"/>
                              <a:gd name="T4" fmla="*/ 23 w 23"/>
                              <a:gd name="T5" fmla="*/ 35 h 63"/>
                              <a:gd name="T6" fmla="*/ 23 w 23"/>
                              <a:gd name="T7" fmla="*/ 43 h 63"/>
                              <a:gd name="T8" fmla="*/ 20 w 23"/>
                              <a:gd name="T9" fmla="*/ 50 h 63"/>
                              <a:gd name="T10" fmla="*/ 15 w 23"/>
                              <a:gd name="T11" fmla="*/ 55 h 63"/>
                              <a:gd name="T12" fmla="*/ 10 w 23"/>
                              <a:gd name="T13" fmla="*/ 63 h 63"/>
                              <a:gd name="T14" fmla="*/ 5 w 23"/>
                              <a:gd name="T15" fmla="*/ 55 h 63"/>
                              <a:gd name="T16" fmla="*/ 3 w 23"/>
                              <a:gd name="T17" fmla="*/ 45 h 63"/>
                              <a:gd name="T18" fmla="*/ 0 w 23"/>
                              <a:gd name="T19" fmla="*/ 38 h 63"/>
                              <a:gd name="T20" fmla="*/ 0 w 23"/>
                              <a:gd name="T21" fmla="*/ 28 h 63"/>
                              <a:gd name="T22" fmla="*/ 0 w 23"/>
                              <a:gd name="T23" fmla="*/ 20 h 63"/>
                              <a:gd name="T24" fmla="*/ 3 w 23"/>
                              <a:gd name="T25" fmla="*/ 13 h 63"/>
                              <a:gd name="T26" fmla="*/ 8 w 23"/>
                              <a:gd name="T27" fmla="*/ 5 h 63"/>
                              <a:gd name="T28" fmla="*/ 15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15" y="0"/>
                                </a:moveTo>
                                <a:lnTo>
                                  <a:pt x="20" y="18"/>
                                </a:lnTo>
                                <a:lnTo>
                                  <a:pt x="23" y="35"/>
                                </a:lnTo>
                                <a:lnTo>
                                  <a:pt x="23" y="43"/>
                                </a:lnTo>
                                <a:lnTo>
                                  <a:pt x="20" y="50"/>
                                </a:lnTo>
                                <a:lnTo>
                                  <a:pt x="15" y="55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3" y="13"/>
                                </a:lnTo>
                                <a:lnTo>
                                  <a:pt x="8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589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590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Freeform 591"/>
                        <wps:cNvSpPr>
                          <a:spLocks noEditPoints="1"/>
                        </wps:cNvSpPr>
                        <wps:spPr bwMode="auto">
                          <a:xfrm>
                            <a:off x="6662" y="935"/>
                            <a:ext cx="75" cy="110"/>
                          </a:xfrm>
                          <a:custGeom>
                            <a:avLst/>
                            <a:gdLst>
                              <a:gd name="T0" fmla="*/ 35 w 75"/>
                              <a:gd name="T1" fmla="*/ 63 h 110"/>
                              <a:gd name="T2" fmla="*/ 50 w 75"/>
                              <a:gd name="T3" fmla="*/ 70 h 110"/>
                              <a:gd name="T4" fmla="*/ 63 w 75"/>
                              <a:gd name="T5" fmla="*/ 80 h 110"/>
                              <a:gd name="T6" fmla="*/ 70 w 75"/>
                              <a:gd name="T7" fmla="*/ 93 h 110"/>
                              <a:gd name="T8" fmla="*/ 75 w 75"/>
                              <a:gd name="T9" fmla="*/ 110 h 110"/>
                              <a:gd name="T10" fmla="*/ 68 w 75"/>
                              <a:gd name="T11" fmla="*/ 108 h 110"/>
                              <a:gd name="T12" fmla="*/ 63 w 75"/>
                              <a:gd name="T13" fmla="*/ 105 h 110"/>
                              <a:gd name="T14" fmla="*/ 55 w 75"/>
                              <a:gd name="T15" fmla="*/ 100 h 110"/>
                              <a:gd name="T16" fmla="*/ 50 w 75"/>
                              <a:gd name="T17" fmla="*/ 95 h 110"/>
                              <a:gd name="T18" fmla="*/ 45 w 75"/>
                              <a:gd name="T19" fmla="*/ 88 h 110"/>
                              <a:gd name="T20" fmla="*/ 40 w 75"/>
                              <a:gd name="T21" fmla="*/ 80 h 110"/>
                              <a:gd name="T22" fmla="*/ 38 w 75"/>
                              <a:gd name="T23" fmla="*/ 70 h 110"/>
                              <a:gd name="T24" fmla="*/ 35 w 75"/>
                              <a:gd name="T25" fmla="*/ 63 h 110"/>
                              <a:gd name="T26" fmla="*/ 35 w 75"/>
                              <a:gd name="T27" fmla="*/ 63 h 110"/>
                              <a:gd name="T28" fmla="*/ 0 w 75"/>
                              <a:gd name="T29" fmla="*/ 0 h 110"/>
                              <a:gd name="T30" fmla="*/ 35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5" y="63"/>
                                </a:moveTo>
                                <a:lnTo>
                                  <a:pt x="50" y="70"/>
                                </a:lnTo>
                                <a:lnTo>
                                  <a:pt x="63" y="80"/>
                                </a:lnTo>
                                <a:lnTo>
                                  <a:pt x="70" y="93"/>
                                </a:lnTo>
                                <a:lnTo>
                                  <a:pt x="75" y="110"/>
                                </a:lnTo>
                                <a:lnTo>
                                  <a:pt x="68" y="108"/>
                                </a:lnTo>
                                <a:lnTo>
                                  <a:pt x="63" y="105"/>
                                </a:lnTo>
                                <a:lnTo>
                                  <a:pt x="55" y="100"/>
                                </a:lnTo>
                                <a:lnTo>
                                  <a:pt x="50" y="95"/>
                                </a:lnTo>
                                <a:lnTo>
                                  <a:pt x="45" y="88"/>
                                </a:lnTo>
                                <a:lnTo>
                                  <a:pt x="40" y="80"/>
                                </a:lnTo>
                                <a:lnTo>
                                  <a:pt x="38" y="7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Freeform 592"/>
                        <wps:cNvSpPr>
                          <a:spLocks/>
                        </wps:cNvSpPr>
                        <wps:spPr bwMode="auto">
                          <a:xfrm>
                            <a:off x="6697" y="998"/>
                            <a:ext cx="40" cy="47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7"/>
                              <a:gd name="T2" fmla="*/ 15 w 40"/>
                              <a:gd name="T3" fmla="*/ 7 h 47"/>
                              <a:gd name="T4" fmla="*/ 28 w 40"/>
                              <a:gd name="T5" fmla="*/ 17 h 47"/>
                              <a:gd name="T6" fmla="*/ 35 w 40"/>
                              <a:gd name="T7" fmla="*/ 30 h 47"/>
                              <a:gd name="T8" fmla="*/ 40 w 40"/>
                              <a:gd name="T9" fmla="*/ 47 h 47"/>
                              <a:gd name="T10" fmla="*/ 33 w 40"/>
                              <a:gd name="T11" fmla="*/ 45 h 47"/>
                              <a:gd name="T12" fmla="*/ 28 w 40"/>
                              <a:gd name="T13" fmla="*/ 42 h 47"/>
                              <a:gd name="T14" fmla="*/ 20 w 40"/>
                              <a:gd name="T15" fmla="*/ 37 h 47"/>
                              <a:gd name="T16" fmla="*/ 15 w 40"/>
                              <a:gd name="T17" fmla="*/ 32 h 47"/>
                              <a:gd name="T18" fmla="*/ 10 w 40"/>
                              <a:gd name="T19" fmla="*/ 25 h 47"/>
                              <a:gd name="T20" fmla="*/ 5 w 40"/>
                              <a:gd name="T21" fmla="*/ 17 h 47"/>
                              <a:gd name="T22" fmla="*/ 3 w 40"/>
                              <a:gd name="T23" fmla="*/ 7 h 47"/>
                              <a:gd name="T24" fmla="*/ 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7"/>
                                </a:lnTo>
                                <a:lnTo>
                                  <a:pt x="33" y="45"/>
                                </a:lnTo>
                                <a:lnTo>
                                  <a:pt x="28" y="42"/>
                                </a:lnTo>
                                <a:lnTo>
                                  <a:pt x="20" y="37"/>
                                </a:lnTo>
                                <a:lnTo>
                                  <a:pt x="15" y="32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Freeform 593"/>
                        <wps:cNvSpPr>
                          <a:spLocks/>
                        </wps:cNvSpPr>
                        <wps:spPr bwMode="auto">
                          <a:xfrm>
                            <a:off x="6662" y="935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Freeform 594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Freeform 595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Freeform 596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Freeform 597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Freeform 598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Freeform 599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Freeform 600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Freeform 601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Freeform 602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Freeform 603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604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Freeform 605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606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605" name="Group 607"/>
                      <wpg:cNvGrpSpPr>
                        <a:grpSpLocks/>
                      </wpg:cNvGrpSpPr>
                      <wpg:grpSpPr bwMode="auto">
                        <a:xfrm>
                          <a:off x="440055" y="45720"/>
                          <a:ext cx="323850" cy="661035"/>
                          <a:chOff x="6354" y="486"/>
                          <a:chExt cx="510" cy="1041"/>
                        </a:xfrm>
                      </wpg:grpSpPr>
                      <wps:wsp>
                        <wps:cNvPr id="606" name="Freeform 608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609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610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611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612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613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614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615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Freeform 616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Freeform 617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Freeform 618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619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620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621"/>
                        <wps:cNvSpPr>
                          <a:spLocks noEditPoints="1"/>
                        </wps:cNvSpPr>
                        <wps:spPr bwMode="auto">
                          <a:xfrm>
                            <a:off x="6804" y="871"/>
                            <a:ext cx="27" cy="122"/>
                          </a:xfrm>
                          <a:custGeom>
                            <a:avLst/>
                            <a:gdLst>
                              <a:gd name="T0" fmla="*/ 25 w 27"/>
                              <a:gd name="T1" fmla="*/ 69 h 122"/>
                              <a:gd name="T2" fmla="*/ 27 w 27"/>
                              <a:gd name="T3" fmla="*/ 0 h 122"/>
                              <a:gd name="T4" fmla="*/ 25 w 27"/>
                              <a:gd name="T5" fmla="*/ 69 h 122"/>
                              <a:gd name="T6" fmla="*/ 25 w 27"/>
                              <a:gd name="T7" fmla="*/ 69 h 122"/>
                              <a:gd name="T8" fmla="*/ 27 w 27"/>
                              <a:gd name="T9" fmla="*/ 87 h 122"/>
                              <a:gd name="T10" fmla="*/ 25 w 27"/>
                              <a:gd name="T11" fmla="*/ 102 h 122"/>
                              <a:gd name="T12" fmla="*/ 20 w 27"/>
                              <a:gd name="T13" fmla="*/ 109 h 122"/>
                              <a:gd name="T14" fmla="*/ 17 w 27"/>
                              <a:gd name="T15" fmla="*/ 114 h 122"/>
                              <a:gd name="T16" fmla="*/ 10 w 27"/>
                              <a:gd name="T17" fmla="*/ 119 h 122"/>
                              <a:gd name="T18" fmla="*/ 5 w 27"/>
                              <a:gd name="T19" fmla="*/ 122 h 122"/>
                              <a:gd name="T20" fmla="*/ 3 w 27"/>
                              <a:gd name="T21" fmla="*/ 117 h 122"/>
                              <a:gd name="T22" fmla="*/ 0 w 27"/>
                              <a:gd name="T23" fmla="*/ 107 h 122"/>
                              <a:gd name="T24" fmla="*/ 0 w 27"/>
                              <a:gd name="T25" fmla="*/ 99 h 122"/>
                              <a:gd name="T26" fmla="*/ 3 w 27"/>
                              <a:gd name="T27" fmla="*/ 92 h 122"/>
                              <a:gd name="T28" fmla="*/ 5 w 27"/>
                              <a:gd name="T29" fmla="*/ 84 h 122"/>
                              <a:gd name="T30" fmla="*/ 10 w 27"/>
                              <a:gd name="T31" fmla="*/ 79 h 122"/>
                              <a:gd name="T32" fmla="*/ 17 w 27"/>
                              <a:gd name="T33" fmla="*/ 74 h 122"/>
                              <a:gd name="T34" fmla="*/ 25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5" y="69"/>
                                </a:moveTo>
                                <a:lnTo>
                                  <a:pt x="27" y="0"/>
                                </a:lnTo>
                                <a:lnTo>
                                  <a:pt x="25" y="69"/>
                                </a:lnTo>
                                <a:close/>
                                <a:moveTo>
                                  <a:pt x="25" y="69"/>
                                </a:moveTo>
                                <a:lnTo>
                                  <a:pt x="27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9"/>
                                </a:lnTo>
                                <a:lnTo>
                                  <a:pt x="17" y="114"/>
                                </a:lnTo>
                                <a:lnTo>
                                  <a:pt x="10" y="119"/>
                                </a:lnTo>
                                <a:lnTo>
                                  <a:pt x="5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4"/>
                                </a:lnTo>
                                <a:lnTo>
                                  <a:pt x="10" y="79"/>
                                </a:lnTo>
                                <a:lnTo>
                                  <a:pt x="17" y="74"/>
                                </a:lnTo>
                                <a:lnTo>
                                  <a:pt x="25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622"/>
                        <wps:cNvSpPr>
                          <a:spLocks/>
                        </wps:cNvSpPr>
                        <wps:spPr bwMode="auto">
                          <a:xfrm>
                            <a:off x="6829" y="871"/>
                            <a:ext cx="2" cy="69"/>
                          </a:xfrm>
                          <a:custGeom>
                            <a:avLst/>
                            <a:gdLst>
                              <a:gd name="T0" fmla="*/ 0 w 2"/>
                              <a:gd name="T1" fmla="*/ 69 h 69"/>
                              <a:gd name="T2" fmla="*/ 2 w 2"/>
                              <a:gd name="T3" fmla="*/ 0 h 69"/>
                              <a:gd name="T4" fmla="*/ 0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0" y="69"/>
                                </a:moveTo>
                                <a:lnTo>
                                  <a:pt x="2" y="0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Freeform 623"/>
                        <wps:cNvSpPr>
                          <a:spLocks/>
                        </wps:cNvSpPr>
                        <wps:spPr bwMode="auto">
                          <a:xfrm>
                            <a:off x="6804" y="940"/>
                            <a:ext cx="27" cy="53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3"/>
                              <a:gd name="T2" fmla="*/ 27 w 27"/>
                              <a:gd name="T3" fmla="*/ 18 h 53"/>
                              <a:gd name="T4" fmla="*/ 25 w 27"/>
                              <a:gd name="T5" fmla="*/ 33 h 53"/>
                              <a:gd name="T6" fmla="*/ 20 w 27"/>
                              <a:gd name="T7" fmla="*/ 40 h 53"/>
                              <a:gd name="T8" fmla="*/ 17 w 27"/>
                              <a:gd name="T9" fmla="*/ 45 h 53"/>
                              <a:gd name="T10" fmla="*/ 10 w 27"/>
                              <a:gd name="T11" fmla="*/ 50 h 53"/>
                              <a:gd name="T12" fmla="*/ 5 w 27"/>
                              <a:gd name="T13" fmla="*/ 53 h 53"/>
                              <a:gd name="T14" fmla="*/ 3 w 27"/>
                              <a:gd name="T15" fmla="*/ 48 h 53"/>
                              <a:gd name="T16" fmla="*/ 0 w 27"/>
                              <a:gd name="T17" fmla="*/ 38 h 53"/>
                              <a:gd name="T18" fmla="*/ 0 w 27"/>
                              <a:gd name="T19" fmla="*/ 30 h 53"/>
                              <a:gd name="T20" fmla="*/ 3 w 27"/>
                              <a:gd name="T21" fmla="*/ 23 h 53"/>
                              <a:gd name="T22" fmla="*/ 5 w 27"/>
                              <a:gd name="T23" fmla="*/ 15 h 53"/>
                              <a:gd name="T24" fmla="*/ 10 w 27"/>
                              <a:gd name="T25" fmla="*/ 10 h 53"/>
                              <a:gd name="T26" fmla="*/ 17 w 27"/>
                              <a:gd name="T27" fmla="*/ 5 h 53"/>
                              <a:gd name="T28" fmla="*/ 25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40"/>
                                </a:lnTo>
                                <a:lnTo>
                                  <a:pt x="17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624"/>
                        <wps:cNvSpPr>
                          <a:spLocks noEditPoints="1"/>
                        </wps:cNvSpPr>
                        <wps:spPr bwMode="auto">
                          <a:xfrm>
                            <a:off x="6802" y="923"/>
                            <a:ext cx="42" cy="115"/>
                          </a:xfrm>
                          <a:custGeom>
                            <a:avLst/>
                            <a:gdLst>
                              <a:gd name="T0" fmla="*/ 24 w 42"/>
                              <a:gd name="T1" fmla="*/ 65 h 115"/>
                              <a:gd name="T2" fmla="*/ 42 w 42"/>
                              <a:gd name="T3" fmla="*/ 0 h 115"/>
                              <a:gd name="T4" fmla="*/ 24 w 42"/>
                              <a:gd name="T5" fmla="*/ 65 h 115"/>
                              <a:gd name="T6" fmla="*/ 24 w 42"/>
                              <a:gd name="T7" fmla="*/ 62 h 115"/>
                              <a:gd name="T8" fmla="*/ 24 w 42"/>
                              <a:gd name="T9" fmla="*/ 80 h 115"/>
                              <a:gd name="T10" fmla="*/ 22 w 42"/>
                              <a:gd name="T11" fmla="*/ 95 h 115"/>
                              <a:gd name="T12" fmla="*/ 15 w 42"/>
                              <a:gd name="T13" fmla="*/ 107 h 115"/>
                              <a:gd name="T14" fmla="*/ 2 w 42"/>
                              <a:gd name="T15" fmla="*/ 115 h 115"/>
                              <a:gd name="T16" fmla="*/ 0 w 42"/>
                              <a:gd name="T17" fmla="*/ 110 h 115"/>
                              <a:gd name="T18" fmla="*/ 0 w 42"/>
                              <a:gd name="T19" fmla="*/ 102 h 115"/>
                              <a:gd name="T20" fmla="*/ 0 w 42"/>
                              <a:gd name="T21" fmla="*/ 92 h 115"/>
                              <a:gd name="T22" fmla="*/ 2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2 h 115"/>
                              <a:gd name="T28" fmla="*/ 17 w 42"/>
                              <a:gd name="T29" fmla="*/ 67 h 115"/>
                              <a:gd name="T30" fmla="*/ 24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4" y="65"/>
                                </a:moveTo>
                                <a:lnTo>
                                  <a:pt x="42" y="0"/>
                                </a:lnTo>
                                <a:lnTo>
                                  <a:pt x="24" y="65"/>
                                </a:lnTo>
                                <a:close/>
                                <a:moveTo>
                                  <a:pt x="24" y="62"/>
                                </a:moveTo>
                                <a:lnTo>
                                  <a:pt x="24" y="80"/>
                                </a:lnTo>
                                <a:lnTo>
                                  <a:pt x="22" y="95"/>
                                </a:lnTo>
                                <a:lnTo>
                                  <a:pt x="15" y="107"/>
                                </a:lnTo>
                                <a:lnTo>
                                  <a:pt x="2" y="115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4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625"/>
                        <wps:cNvSpPr>
                          <a:spLocks/>
                        </wps:cNvSpPr>
                        <wps:spPr bwMode="auto">
                          <a:xfrm>
                            <a:off x="6826" y="923"/>
                            <a:ext cx="18" cy="65"/>
                          </a:xfrm>
                          <a:custGeom>
                            <a:avLst/>
                            <a:gdLst>
                              <a:gd name="T0" fmla="*/ 0 w 18"/>
                              <a:gd name="T1" fmla="*/ 65 h 65"/>
                              <a:gd name="T2" fmla="*/ 18 w 18"/>
                              <a:gd name="T3" fmla="*/ 0 h 65"/>
                              <a:gd name="T4" fmla="*/ 0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0" y="65"/>
                                </a:moveTo>
                                <a:lnTo>
                                  <a:pt x="1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Freeform 626"/>
                        <wps:cNvSpPr>
                          <a:spLocks/>
                        </wps:cNvSpPr>
                        <wps:spPr bwMode="auto">
                          <a:xfrm>
                            <a:off x="6802" y="985"/>
                            <a:ext cx="24" cy="5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53"/>
                              <a:gd name="T2" fmla="*/ 24 w 24"/>
                              <a:gd name="T3" fmla="*/ 18 h 53"/>
                              <a:gd name="T4" fmla="*/ 22 w 24"/>
                              <a:gd name="T5" fmla="*/ 33 h 53"/>
                              <a:gd name="T6" fmla="*/ 15 w 24"/>
                              <a:gd name="T7" fmla="*/ 45 h 53"/>
                              <a:gd name="T8" fmla="*/ 2 w 24"/>
                              <a:gd name="T9" fmla="*/ 53 h 53"/>
                              <a:gd name="T10" fmla="*/ 0 w 24"/>
                              <a:gd name="T11" fmla="*/ 48 h 53"/>
                              <a:gd name="T12" fmla="*/ 0 w 24"/>
                              <a:gd name="T13" fmla="*/ 40 h 53"/>
                              <a:gd name="T14" fmla="*/ 0 w 24"/>
                              <a:gd name="T15" fmla="*/ 30 h 53"/>
                              <a:gd name="T16" fmla="*/ 2 w 24"/>
                              <a:gd name="T17" fmla="*/ 23 h 53"/>
                              <a:gd name="T18" fmla="*/ 5 w 24"/>
                              <a:gd name="T19" fmla="*/ 15 h 53"/>
                              <a:gd name="T20" fmla="*/ 10 w 24"/>
                              <a:gd name="T21" fmla="*/ 10 h 53"/>
                              <a:gd name="T22" fmla="*/ 17 w 24"/>
                              <a:gd name="T23" fmla="*/ 5 h 53"/>
                              <a:gd name="T24" fmla="*/ 24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24" y="0"/>
                                </a:moveTo>
                                <a:lnTo>
                                  <a:pt x="24" y="18"/>
                                </a:lnTo>
                                <a:lnTo>
                                  <a:pt x="22" y="33"/>
                                </a:lnTo>
                                <a:lnTo>
                                  <a:pt x="15" y="45"/>
                                </a:lnTo>
                                <a:lnTo>
                                  <a:pt x="2" y="53"/>
                                </a:lnTo>
                                <a:lnTo>
                                  <a:pt x="0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Freeform 627"/>
                        <wps:cNvSpPr>
                          <a:spLocks noEditPoints="1"/>
                        </wps:cNvSpPr>
                        <wps:spPr bwMode="auto">
                          <a:xfrm>
                            <a:off x="6804" y="963"/>
                            <a:ext cx="42" cy="115"/>
                          </a:xfrm>
                          <a:custGeom>
                            <a:avLst/>
                            <a:gdLst>
                              <a:gd name="T0" fmla="*/ 25 w 42"/>
                              <a:gd name="T1" fmla="*/ 62 h 115"/>
                              <a:gd name="T2" fmla="*/ 42 w 42"/>
                              <a:gd name="T3" fmla="*/ 0 h 115"/>
                              <a:gd name="T4" fmla="*/ 25 w 42"/>
                              <a:gd name="T5" fmla="*/ 62 h 115"/>
                              <a:gd name="T6" fmla="*/ 25 w 42"/>
                              <a:gd name="T7" fmla="*/ 62 h 115"/>
                              <a:gd name="T8" fmla="*/ 25 w 42"/>
                              <a:gd name="T9" fmla="*/ 77 h 115"/>
                              <a:gd name="T10" fmla="*/ 22 w 42"/>
                              <a:gd name="T11" fmla="*/ 92 h 115"/>
                              <a:gd name="T12" fmla="*/ 15 w 42"/>
                              <a:gd name="T13" fmla="*/ 105 h 115"/>
                              <a:gd name="T14" fmla="*/ 3 w 42"/>
                              <a:gd name="T15" fmla="*/ 115 h 115"/>
                              <a:gd name="T16" fmla="*/ 0 w 42"/>
                              <a:gd name="T17" fmla="*/ 107 h 115"/>
                              <a:gd name="T18" fmla="*/ 0 w 42"/>
                              <a:gd name="T19" fmla="*/ 100 h 115"/>
                              <a:gd name="T20" fmla="*/ 0 w 42"/>
                              <a:gd name="T21" fmla="*/ 92 h 115"/>
                              <a:gd name="T22" fmla="*/ 3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0 h 115"/>
                              <a:gd name="T28" fmla="*/ 17 w 42"/>
                              <a:gd name="T29" fmla="*/ 65 h 115"/>
                              <a:gd name="T30" fmla="*/ 25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5" y="62"/>
                                </a:moveTo>
                                <a:lnTo>
                                  <a:pt x="42" y="0"/>
                                </a:lnTo>
                                <a:lnTo>
                                  <a:pt x="25" y="62"/>
                                </a:lnTo>
                                <a:close/>
                                <a:moveTo>
                                  <a:pt x="25" y="62"/>
                                </a:moveTo>
                                <a:lnTo>
                                  <a:pt x="25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5"/>
                                </a:lnTo>
                                <a:lnTo>
                                  <a:pt x="3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Freeform 628"/>
                        <wps:cNvSpPr>
                          <a:spLocks/>
                        </wps:cNvSpPr>
                        <wps:spPr bwMode="auto">
                          <a:xfrm>
                            <a:off x="6829" y="963"/>
                            <a:ext cx="17" cy="62"/>
                          </a:xfrm>
                          <a:custGeom>
                            <a:avLst/>
                            <a:gdLst>
                              <a:gd name="T0" fmla="*/ 0 w 17"/>
                              <a:gd name="T1" fmla="*/ 62 h 62"/>
                              <a:gd name="T2" fmla="*/ 17 w 17"/>
                              <a:gd name="T3" fmla="*/ 0 h 62"/>
                              <a:gd name="T4" fmla="*/ 0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0" y="62"/>
                                </a:moveTo>
                                <a:lnTo>
                                  <a:pt x="1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Freeform 629"/>
                        <wps:cNvSpPr>
                          <a:spLocks/>
                        </wps:cNvSpPr>
                        <wps:spPr bwMode="auto">
                          <a:xfrm>
                            <a:off x="6804" y="1025"/>
                            <a:ext cx="25" cy="5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3"/>
                              <a:gd name="T2" fmla="*/ 25 w 25"/>
                              <a:gd name="T3" fmla="*/ 15 h 53"/>
                              <a:gd name="T4" fmla="*/ 22 w 25"/>
                              <a:gd name="T5" fmla="*/ 30 h 53"/>
                              <a:gd name="T6" fmla="*/ 15 w 25"/>
                              <a:gd name="T7" fmla="*/ 43 h 53"/>
                              <a:gd name="T8" fmla="*/ 3 w 25"/>
                              <a:gd name="T9" fmla="*/ 53 h 53"/>
                              <a:gd name="T10" fmla="*/ 0 w 25"/>
                              <a:gd name="T11" fmla="*/ 45 h 53"/>
                              <a:gd name="T12" fmla="*/ 0 w 25"/>
                              <a:gd name="T13" fmla="*/ 38 h 53"/>
                              <a:gd name="T14" fmla="*/ 0 w 25"/>
                              <a:gd name="T15" fmla="*/ 30 h 53"/>
                              <a:gd name="T16" fmla="*/ 3 w 25"/>
                              <a:gd name="T17" fmla="*/ 23 h 53"/>
                              <a:gd name="T18" fmla="*/ 5 w 25"/>
                              <a:gd name="T19" fmla="*/ 15 h 53"/>
                              <a:gd name="T20" fmla="*/ 10 w 25"/>
                              <a:gd name="T21" fmla="*/ 8 h 53"/>
                              <a:gd name="T22" fmla="*/ 17 w 25"/>
                              <a:gd name="T23" fmla="*/ 3 h 53"/>
                              <a:gd name="T24" fmla="*/ 25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25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3" y="53"/>
                                </a:lnTo>
                                <a:lnTo>
                                  <a:pt x="0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Freeform 630"/>
                        <wps:cNvSpPr>
                          <a:spLocks noEditPoints="1"/>
                        </wps:cNvSpPr>
                        <wps:spPr bwMode="auto">
                          <a:xfrm>
                            <a:off x="6799" y="831"/>
                            <a:ext cx="25" cy="122"/>
                          </a:xfrm>
                          <a:custGeom>
                            <a:avLst/>
                            <a:gdLst>
                              <a:gd name="T0" fmla="*/ 25 w 25"/>
                              <a:gd name="T1" fmla="*/ 70 h 122"/>
                              <a:gd name="T2" fmla="*/ 22 w 25"/>
                              <a:gd name="T3" fmla="*/ 0 h 122"/>
                              <a:gd name="T4" fmla="*/ 25 w 25"/>
                              <a:gd name="T5" fmla="*/ 70 h 122"/>
                              <a:gd name="T6" fmla="*/ 25 w 25"/>
                              <a:gd name="T7" fmla="*/ 70 h 122"/>
                              <a:gd name="T8" fmla="*/ 25 w 25"/>
                              <a:gd name="T9" fmla="*/ 87 h 122"/>
                              <a:gd name="T10" fmla="*/ 22 w 25"/>
                              <a:gd name="T11" fmla="*/ 102 h 122"/>
                              <a:gd name="T12" fmla="*/ 20 w 25"/>
                              <a:gd name="T13" fmla="*/ 107 h 122"/>
                              <a:gd name="T14" fmla="*/ 15 w 25"/>
                              <a:gd name="T15" fmla="*/ 112 h 122"/>
                              <a:gd name="T16" fmla="*/ 10 w 25"/>
                              <a:gd name="T17" fmla="*/ 117 h 122"/>
                              <a:gd name="T18" fmla="*/ 5 w 25"/>
                              <a:gd name="T19" fmla="*/ 122 h 122"/>
                              <a:gd name="T20" fmla="*/ 0 w 25"/>
                              <a:gd name="T21" fmla="*/ 114 h 122"/>
                              <a:gd name="T22" fmla="*/ 0 w 25"/>
                              <a:gd name="T23" fmla="*/ 107 h 122"/>
                              <a:gd name="T24" fmla="*/ 0 w 25"/>
                              <a:gd name="T25" fmla="*/ 99 h 122"/>
                              <a:gd name="T26" fmla="*/ 3 w 25"/>
                              <a:gd name="T27" fmla="*/ 92 h 122"/>
                              <a:gd name="T28" fmla="*/ 5 w 25"/>
                              <a:gd name="T29" fmla="*/ 85 h 122"/>
                              <a:gd name="T30" fmla="*/ 10 w 25"/>
                              <a:gd name="T31" fmla="*/ 77 h 122"/>
                              <a:gd name="T32" fmla="*/ 15 w 25"/>
                              <a:gd name="T33" fmla="*/ 72 h 122"/>
                              <a:gd name="T34" fmla="*/ 25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25" y="70"/>
                                </a:moveTo>
                                <a:lnTo>
                                  <a:pt x="22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5" y="87"/>
                                </a:lnTo>
                                <a:lnTo>
                                  <a:pt x="22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10" y="117"/>
                                </a:lnTo>
                                <a:lnTo>
                                  <a:pt x="5" y="122"/>
                                </a:lnTo>
                                <a:lnTo>
                                  <a:pt x="0" y="114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2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631"/>
                        <wps:cNvSpPr>
                          <a:spLocks/>
                        </wps:cNvSpPr>
                        <wps:spPr bwMode="auto">
                          <a:xfrm>
                            <a:off x="6821" y="831"/>
                            <a:ext cx="3" cy="70"/>
                          </a:xfrm>
                          <a:custGeom>
                            <a:avLst/>
                            <a:gdLst>
                              <a:gd name="T0" fmla="*/ 3 w 3"/>
                              <a:gd name="T1" fmla="*/ 70 h 70"/>
                              <a:gd name="T2" fmla="*/ 0 w 3"/>
                              <a:gd name="T3" fmla="*/ 0 h 70"/>
                              <a:gd name="T4" fmla="*/ 3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3" y="70"/>
                                </a:moveTo>
                                <a:lnTo>
                                  <a:pt x="0" y="0"/>
                                </a:lnTo>
                                <a:lnTo>
                                  <a:pt x="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Freeform 632"/>
                        <wps:cNvSpPr>
                          <a:spLocks/>
                        </wps:cNvSpPr>
                        <wps:spPr bwMode="auto">
                          <a:xfrm>
                            <a:off x="6799" y="901"/>
                            <a:ext cx="25" cy="5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2"/>
                              <a:gd name="T2" fmla="*/ 25 w 25"/>
                              <a:gd name="T3" fmla="*/ 17 h 52"/>
                              <a:gd name="T4" fmla="*/ 22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2 h 52"/>
                              <a:gd name="T10" fmla="*/ 10 w 25"/>
                              <a:gd name="T11" fmla="*/ 47 h 52"/>
                              <a:gd name="T12" fmla="*/ 5 w 25"/>
                              <a:gd name="T13" fmla="*/ 52 h 52"/>
                              <a:gd name="T14" fmla="*/ 0 w 25"/>
                              <a:gd name="T15" fmla="*/ 44 h 52"/>
                              <a:gd name="T16" fmla="*/ 0 w 25"/>
                              <a:gd name="T17" fmla="*/ 37 h 52"/>
                              <a:gd name="T18" fmla="*/ 0 w 25"/>
                              <a:gd name="T19" fmla="*/ 29 h 52"/>
                              <a:gd name="T20" fmla="*/ 3 w 25"/>
                              <a:gd name="T21" fmla="*/ 22 h 52"/>
                              <a:gd name="T22" fmla="*/ 5 w 25"/>
                              <a:gd name="T23" fmla="*/ 15 h 52"/>
                              <a:gd name="T24" fmla="*/ 10 w 25"/>
                              <a:gd name="T25" fmla="*/ 7 h 52"/>
                              <a:gd name="T26" fmla="*/ 15 w 25"/>
                              <a:gd name="T27" fmla="*/ 2 h 52"/>
                              <a:gd name="T28" fmla="*/ 25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5" y="0"/>
                                </a:moveTo>
                                <a:lnTo>
                                  <a:pt x="25" y="17"/>
                                </a:lnTo>
                                <a:lnTo>
                                  <a:pt x="22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10" y="47"/>
                                </a:lnTo>
                                <a:lnTo>
                                  <a:pt x="5" y="52"/>
                                </a:lnTo>
                                <a:lnTo>
                                  <a:pt x="0" y="44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Freeform 633"/>
                        <wps:cNvSpPr>
                          <a:spLocks noEditPoints="1"/>
                        </wps:cNvSpPr>
                        <wps:spPr bwMode="auto">
                          <a:xfrm>
                            <a:off x="6792" y="788"/>
                            <a:ext cx="32" cy="125"/>
                          </a:xfrm>
                          <a:custGeom>
                            <a:avLst/>
                            <a:gdLst>
                              <a:gd name="T0" fmla="*/ 25 w 32"/>
                              <a:gd name="T1" fmla="*/ 73 h 125"/>
                              <a:gd name="T2" fmla="*/ 32 w 32"/>
                              <a:gd name="T3" fmla="*/ 0 h 125"/>
                              <a:gd name="T4" fmla="*/ 25 w 32"/>
                              <a:gd name="T5" fmla="*/ 73 h 125"/>
                              <a:gd name="T6" fmla="*/ 25 w 32"/>
                              <a:gd name="T7" fmla="*/ 73 h 125"/>
                              <a:gd name="T8" fmla="*/ 27 w 32"/>
                              <a:gd name="T9" fmla="*/ 90 h 125"/>
                              <a:gd name="T10" fmla="*/ 25 w 32"/>
                              <a:gd name="T11" fmla="*/ 105 h 125"/>
                              <a:gd name="T12" fmla="*/ 22 w 32"/>
                              <a:gd name="T13" fmla="*/ 110 h 125"/>
                              <a:gd name="T14" fmla="*/ 17 w 32"/>
                              <a:gd name="T15" fmla="*/ 118 h 125"/>
                              <a:gd name="T16" fmla="*/ 12 w 32"/>
                              <a:gd name="T17" fmla="*/ 123 h 125"/>
                              <a:gd name="T18" fmla="*/ 5 w 32"/>
                              <a:gd name="T19" fmla="*/ 125 h 125"/>
                              <a:gd name="T20" fmla="*/ 2 w 32"/>
                              <a:gd name="T21" fmla="*/ 120 h 125"/>
                              <a:gd name="T22" fmla="*/ 0 w 32"/>
                              <a:gd name="T23" fmla="*/ 110 h 125"/>
                              <a:gd name="T24" fmla="*/ 0 w 32"/>
                              <a:gd name="T25" fmla="*/ 103 h 125"/>
                              <a:gd name="T26" fmla="*/ 2 w 32"/>
                              <a:gd name="T27" fmla="*/ 95 h 125"/>
                              <a:gd name="T28" fmla="*/ 7 w 32"/>
                              <a:gd name="T29" fmla="*/ 88 h 125"/>
                              <a:gd name="T30" fmla="*/ 12 w 32"/>
                              <a:gd name="T31" fmla="*/ 83 h 125"/>
                              <a:gd name="T32" fmla="*/ 17 w 32"/>
                              <a:gd name="T33" fmla="*/ 78 h 125"/>
                              <a:gd name="T34" fmla="*/ 25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25" y="73"/>
                                </a:moveTo>
                                <a:lnTo>
                                  <a:pt x="32" y="0"/>
                                </a:lnTo>
                                <a:lnTo>
                                  <a:pt x="25" y="73"/>
                                </a:lnTo>
                                <a:close/>
                                <a:moveTo>
                                  <a:pt x="25" y="73"/>
                                </a:moveTo>
                                <a:lnTo>
                                  <a:pt x="27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0"/>
                                </a:lnTo>
                                <a:lnTo>
                                  <a:pt x="17" y="118"/>
                                </a:lnTo>
                                <a:lnTo>
                                  <a:pt x="12" y="123"/>
                                </a:lnTo>
                                <a:lnTo>
                                  <a:pt x="5" y="125"/>
                                </a:lnTo>
                                <a:lnTo>
                                  <a:pt x="2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5"/>
                                </a:lnTo>
                                <a:lnTo>
                                  <a:pt x="7" y="88"/>
                                </a:lnTo>
                                <a:lnTo>
                                  <a:pt x="12" y="83"/>
                                </a:lnTo>
                                <a:lnTo>
                                  <a:pt x="17" y="78"/>
                                </a:lnTo>
                                <a:lnTo>
                                  <a:pt x="25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Freeform 634"/>
                        <wps:cNvSpPr>
                          <a:spLocks/>
                        </wps:cNvSpPr>
                        <wps:spPr bwMode="auto">
                          <a:xfrm>
                            <a:off x="6817" y="788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Freeform 635"/>
                        <wps:cNvSpPr>
                          <a:spLocks/>
                        </wps:cNvSpPr>
                        <wps:spPr bwMode="auto">
                          <a:xfrm>
                            <a:off x="6792" y="861"/>
                            <a:ext cx="27" cy="52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2"/>
                              <a:gd name="T2" fmla="*/ 27 w 27"/>
                              <a:gd name="T3" fmla="*/ 17 h 52"/>
                              <a:gd name="T4" fmla="*/ 25 w 27"/>
                              <a:gd name="T5" fmla="*/ 32 h 52"/>
                              <a:gd name="T6" fmla="*/ 22 w 27"/>
                              <a:gd name="T7" fmla="*/ 37 h 52"/>
                              <a:gd name="T8" fmla="*/ 17 w 27"/>
                              <a:gd name="T9" fmla="*/ 45 h 52"/>
                              <a:gd name="T10" fmla="*/ 12 w 27"/>
                              <a:gd name="T11" fmla="*/ 50 h 52"/>
                              <a:gd name="T12" fmla="*/ 5 w 27"/>
                              <a:gd name="T13" fmla="*/ 52 h 52"/>
                              <a:gd name="T14" fmla="*/ 2 w 27"/>
                              <a:gd name="T15" fmla="*/ 47 h 52"/>
                              <a:gd name="T16" fmla="*/ 0 w 27"/>
                              <a:gd name="T17" fmla="*/ 37 h 52"/>
                              <a:gd name="T18" fmla="*/ 0 w 27"/>
                              <a:gd name="T19" fmla="*/ 30 h 52"/>
                              <a:gd name="T20" fmla="*/ 2 w 27"/>
                              <a:gd name="T21" fmla="*/ 22 h 52"/>
                              <a:gd name="T22" fmla="*/ 7 w 27"/>
                              <a:gd name="T23" fmla="*/ 15 h 52"/>
                              <a:gd name="T24" fmla="*/ 12 w 27"/>
                              <a:gd name="T25" fmla="*/ 10 h 52"/>
                              <a:gd name="T26" fmla="*/ 17 w 27"/>
                              <a:gd name="T27" fmla="*/ 5 h 52"/>
                              <a:gd name="T28" fmla="*/ 25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5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7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2"/>
                                </a:lnTo>
                                <a:lnTo>
                                  <a:pt x="2" y="4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636"/>
                        <wps:cNvSpPr>
                          <a:spLocks noEditPoints="1"/>
                        </wps:cNvSpPr>
                        <wps:spPr bwMode="auto">
                          <a:xfrm>
                            <a:off x="6789" y="761"/>
                            <a:ext cx="30" cy="117"/>
                          </a:xfrm>
                          <a:custGeom>
                            <a:avLst/>
                            <a:gdLst>
                              <a:gd name="T0" fmla="*/ 23 w 30"/>
                              <a:gd name="T1" fmla="*/ 65 h 117"/>
                              <a:gd name="T2" fmla="*/ 30 w 30"/>
                              <a:gd name="T3" fmla="*/ 0 h 117"/>
                              <a:gd name="T4" fmla="*/ 23 w 30"/>
                              <a:gd name="T5" fmla="*/ 65 h 117"/>
                              <a:gd name="T6" fmla="*/ 23 w 30"/>
                              <a:gd name="T7" fmla="*/ 65 h 117"/>
                              <a:gd name="T8" fmla="*/ 25 w 30"/>
                              <a:gd name="T9" fmla="*/ 82 h 117"/>
                              <a:gd name="T10" fmla="*/ 23 w 30"/>
                              <a:gd name="T11" fmla="*/ 97 h 117"/>
                              <a:gd name="T12" fmla="*/ 20 w 30"/>
                              <a:gd name="T13" fmla="*/ 102 h 117"/>
                              <a:gd name="T14" fmla="*/ 15 w 30"/>
                              <a:gd name="T15" fmla="*/ 110 h 117"/>
                              <a:gd name="T16" fmla="*/ 10 w 30"/>
                              <a:gd name="T17" fmla="*/ 115 h 117"/>
                              <a:gd name="T18" fmla="*/ 5 w 30"/>
                              <a:gd name="T19" fmla="*/ 117 h 117"/>
                              <a:gd name="T20" fmla="*/ 0 w 30"/>
                              <a:gd name="T21" fmla="*/ 112 h 117"/>
                              <a:gd name="T22" fmla="*/ 0 w 30"/>
                              <a:gd name="T23" fmla="*/ 105 h 117"/>
                              <a:gd name="T24" fmla="*/ 0 w 30"/>
                              <a:gd name="T25" fmla="*/ 95 h 117"/>
                              <a:gd name="T26" fmla="*/ 0 w 30"/>
                              <a:gd name="T27" fmla="*/ 87 h 117"/>
                              <a:gd name="T28" fmla="*/ 5 w 30"/>
                              <a:gd name="T29" fmla="*/ 80 h 117"/>
                              <a:gd name="T30" fmla="*/ 8 w 30"/>
                              <a:gd name="T31" fmla="*/ 75 h 117"/>
                              <a:gd name="T32" fmla="*/ 15 w 30"/>
                              <a:gd name="T33" fmla="*/ 70 h 117"/>
                              <a:gd name="T34" fmla="*/ 23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23" y="65"/>
                                </a:moveTo>
                                <a:lnTo>
                                  <a:pt x="30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2"/>
                                </a:lnTo>
                                <a:lnTo>
                                  <a:pt x="23" y="97"/>
                                </a:lnTo>
                                <a:lnTo>
                                  <a:pt x="20" y="102"/>
                                </a:lnTo>
                                <a:lnTo>
                                  <a:pt x="15" y="110"/>
                                </a:lnTo>
                                <a:lnTo>
                                  <a:pt x="10" y="115"/>
                                </a:lnTo>
                                <a:lnTo>
                                  <a:pt x="5" y="117"/>
                                </a:lnTo>
                                <a:lnTo>
                                  <a:pt x="0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5" y="80"/>
                                </a:lnTo>
                                <a:lnTo>
                                  <a:pt x="8" y="75"/>
                                </a:lnTo>
                                <a:lnTo>
                                  <a:pt x="15" y="70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637"/>
                        <wps:cNvSpPr>
                          <a:spLocks/>
                        </wps:cNvSpPr>
                        <wps:spPr bwMode="auto">
                          <a:xfrm>
                            <a:off x="6812" y="761"/>
                            <a:ext cx="7" cy="65"/>
                          </a:xfrm>
                          <a:custGeom>
                            <a:avLst/>
                            <a:gdLst>
                              <a:gd name="T0" fmla="*/ 0 w 7"/>
                              <a:gd name="T1" fmla="*/ 65 h 65"/>
                              <a:gd name="T2" fmla="*/ 7 w 7"/>
                              <a:gd name="T3" fmla="*/ 0 h 65"/>
                              <a:gd name="T4" fmla="*/ 0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0" y="65"/>
                                </a:moveTo>
                                <a:lnTo>
                                  <a:pt x="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638"/>
                        <wps:cNvSpPr>
                          <a:spLocks/>
                        </wps:cNvSpPr>
                        <wps:spPr bwMode="auto">
                          <a:xfrm>
                            <a:off x="6789" y="826"/>
                            <a:ext cx="25" cy="52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2"/>
                              <a:gd name="T2" fmla="*/ 25 w 25"/>
                              <a:gd name="T3" fmla="*/ 17 h 52"/>
                              <a:gd name="T4" fmla="*/ 23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5 h 52"/>
                              <a:gd name="T10" fmla="*/ 10 w 25"/>
                              <a:gd name="T11" fmla="*/ 50 h 52"/>
                              <a:gd name="T12" fmla="*/ 5 w 25"/>
                              <a:gd name="T13" fmla="*/ 52 h 52"/>
                              <a:gd name="T14" fmla="*/ 0 w 25"/>
                              <a:gd name="T15" fmla="*/ 47 h 52"/>
                              <a:gd name="T16" fmla="*/ 0 w 25"/>
                              <a:gd name="T17" fmla="*/ 40 h 52"/>
                              <a:gd name="T18" fmla="*/ 0 w 25"/>
                              <a:gd name="T19" fmla="*/ 30 h 52"/>
                              <a:gd name="T20" fmla="*/ 0 w 25"/>
                              <a:gd name="T21" fmla="*/ 22 h 52"/>
                              <a:gd name="T22" fmla="*/ 5 w 25"/>
                              <a:gd name="T23" fmla="*/ 15 h 52"/>
                              <a:gd name="T24" fmla="*/ 8 w 25"/>
                              <a:gd name="T25" fmla="*/ 10 h 52"/>
                              <a:gd name="T26" fmla="*/ 15 w 25"/>
                              <a:gd name="T27" fmla="*/ 5 h 52"/>
                              <a:gd name="T28" fmla="*/ 23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3" y="0"/>
                                </a:moveTo>
                                <a:lnTo>
                                  <a:pt x="25" y="17"/>
                                </a:lnTo>
                                <a:lnTo>
                                  <a:pt x="23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2"/>
                                </a:lnTo>
                                <a:lnTo>
                                  <a:pt x="0" y="47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Freeform 639"/>
                        <wps:cNvSpPr>
                          <a:spLocks noEditPoints="1"/>
                        </wps:cNvSpPr>
                        <wps:spPr bwMode="auto">
                          <a:xfrm>
                            <a:off x="6782" y="713"/>
                            <a:ext cx="27" cy="125"/>
                          </a:xfrm>
                          <a:custGeom>
                            <a:avLst/>
                            <a:gdLst>
                              <a:gd name="T0" fmla="*/ 25 w 27"/>
                              <a:gd name="T1" fmla="*/ 70 h 125"/>
                              <a:gd name="T2" fmla="*/ 20 w 27"/>
                              <a:gd name="T3" fmla="*/ 0 h 125"/>
                              <a:gd name="T4" fmla="*/ 25 w 27"/>
                              <a:gd name="T5" fmla="*/ 70 h 125"/>
                              <a:gd name="T6" fmla="*/ 25 w 27"/>
                              <a:gd name="T7" fmla="*/ 70 h 125"/>
                              <a:gd name="T8" fmla="*/ 27 w 27"/>
                              <a:gd name="T9" fmla="*/ 88 h 125"/>
                              <a:gd name="T10" fmla="*/ 25 w 27"/>
                              <a:gd name="T11" fmla="*/ 103 h 125"/>
                              <a:gd name="T12" fmla="*/ 22 w 27"/>
                              <a:gd name="T13" fmla="*/ 110 h 125"/>
                              <a:gd name="T14" fmla="*/ 17 w 27"/>
                              <a:gd name="T15" fmla="*/ 115 h 125"/>
                              <a:gd name="T16" fmla="*/ 12 w 27"/>
                              <a:gd name="T17" fmla="*/ 120 h 125"/>
                              <a:gd name="T18" fmla="*/ 5 w 27"/>
                              <a:gd name="T19" fmla="*/ 125 h 125"/>
                              <a:gd name="T20" fmla="*/ 2 w 27"/>
                              <a:gd name="T21" fmla="*/ 118 h 125"/>
                              <a:gd name="T22" fmla="*/ 0 w 27"/>
                              <a:gd name="T23" fmla="*/ 110 h 125"/>
                              <a:gd name="T24" fmla="*/ 0 w 27"/>
                              <a:gd name="T25" fmla="*/ 103 h 125"/>
                              <a:gd name="T26" fmla="*/ 2 w 27"/>
                              <a:gd name="T27" fmla="*/ 93 h 125"/>
                              <a:gd name="T28" fmla="*/ 5 w 27"/>
                              <a:gd name="T29" fmla="*/ 85 h 125"/>
                              <a:gd name="T30" fmla="*/ 10 w 27"/>
                              <a:gd name="T31" fmla="*/ 80 h 125"/>
                              <a:gd name="T32" fmla="*/ 17 w 27"/>
                              <a:gd name="T33" fmla="*/ 75 h 125"/>
                              <a:gd name="T34" fmla="*/ 25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5" y="70"/>
                                </a:moveTo>
                                <a:lnTo>
                                  <a:pt x="20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7" y="88"/>
                                </a:lnTo>
                                <a:lnTo>
                                  <a:pt x="25" y="103"/>
                                </a:lnTo>
                                <a:lnTo>
                                  <a:pt x="22" y="110"/>
                                </a:lnTo>
                                <a:lnTo>
                                  <a:pt x="17" y="115"/>
                                </a:lnTo>
                                <a:lnTo>
                                  <a:pt x="12" y="120"/>
                                </a:lnTo>
                                <a:lnTo>
                                  <a:pt x="5" y="125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3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7" y="75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Freeform 640"/>
                        <wps:cNvSpPr>
                          <a:spLocks/>
                        </wps:cNvSpPr>
                        <wps:spPr bwMode="auto">
                          <a:xfrm>
                            <a:off x="6802" y="713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641"/>
                        <wps:cNvSpPr>
                          <a:spLocks/>
                        </wps:cNvSpPr>
                        <wps:spPr bwMode="auto">
                          <a:xfrm>
                            <a:off x="6782" y="783"/>
                            <a:ext cx="27" cy="5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5"/>
                              <a:gd name="T2" fmla="*/ 27 w 27"/>
                              <a:gd name="T3" fmla="*/ 18 h 55"/>
                              <a:gd name="T4" fmla="*/ 25 w 27"/>
                              <a:gd name="T5" fmla="*/ 33 h 55"/>
                              <a:gd name="T6" fmla="*/ 22 w 27"/>
                              <a:gd name="T7" fmla="*/ 40 h 55"/>
                              <a:gd name="T8" fmla="*/ 17 w 27"/>
                              <a:gd name="T9" fmla="*/ 45 h 55"/>
                              <a:gd name="T10" fmla="*/ 12 w 27"/>
                              <a:gd name="T11" fmla="*/ 50 h 55"/>
                              <a:gd name="T12" fmla="*/ 5 w 27"/>
                              <a:gd name="T13" fmla="*/ 55 h 55"/>
                              <a:gd name="T14" fmla="*/ 2 w 27"/>
                              <a:gd name="T15" fmla="*/ 48 h 55"/>
                              <a:gd name="T16" fmla="*/ 0 w 27"/>
                              <a:gd name="T17" fmla="*/ 40 h 55"/>
                              <a:gd name="T18" fmla="*/ 0 w 27"/>
                              <a:gd name="T19" fmla="*/ 33 h 55"/>
                              <a:gd name="T20" fmla="*/ 2 w 27"/>
                              <a:gd name="T21" fmla="*/ 23 h 55"/>
                              <a:gd name="T22" fmla="*/ 5 w 27"/>
                              <a:gd name="T23" fmla="*/ 15 h 55"/>
                              <a:gd name="T24" fmla="*/ 10 w 27"/>
                              <a:gd name="T25" fmla="*/ 10 h 55"/>
                              <a:gd name="T26" fmla="*/ 17 w 27"/>
                              <a:gd name="T27" fmla="*/ 5 h 55"/>
                              <a:gd name="T28" fmla="*/ 25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5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Freeform 642"/>
                        <wps:cNvSpPr>
                          <a:spLocks noEditPoints="1"/>
                        </wps:cNvSpPr>
                        <wps:spPr bwMode="auto">
                          <a:xfrm>
                            <a:off x="6774" y="671"/>
                            <a:ext cx="20" cy="135"/>
                          </a:xfrm>
                          <a:custGeom>
                            <a:avLst/>
                            <a:gdLst>
                              <a:gd name="T0" fmla="*/ 18 w 20"/>
                              <a:gd name="T1" fmla="*/ 77 h 135"/>
                              <a:gd name="T2" fmla="*/ 5 w 20"/>
                              <a:gd name="T3" fmla="*/ 0 h 135"/>
                              <a:gd name="T4" fmla="*/ 18 w 20"/>
                              <a:gd name="T5" fmla="*/ 77 h 135"/>
                              <a:gd name="T6" fmla="*/ 18 w 20"/>
                              <a:gd name="T7" fmla="*/ 75 h 135"/>
                              <a:gd name="T8" fmla="*/ 20 w 20"/>
                              <a:gd name="T9" fmla="*/ 95 h 135"/>
                              <a:gd name="T10" fmla="*/ 20 w 20"/>
                              <a:gd name="T11" fmla="*/ 110 h 135"/>
                              <a:gd name="T12" fmla="*/ 20 w 20"/>
                              <a:gd name="T13" fmla="*/ 117 h 135"/>
                              <a:gd name="T14" fmla="*/ 15 w 20"/>
                              <a:gd name="T15" fmla="*/ 122 h 135"/>
                              <a:gd name="T16" fmla="*/ 13 w 20"/>
                              <a:gd name="T17" fmla="*/ 130 h 135"/>
                              <a:gd name="T18" fmla="*/ 8 w 20"/>
                              <a:gd name="T19" fmla="*/ 135 h 135"/>
                              <a:gd name="T20" fmla="*/ 3 w 20"/>
                              <a:gd name="T21" fmla="*/ 127 h 135"/>
                              <a:gd name="T22" fmla="*/ 0 w 20"/>
                              <a:gd name="T23" fmla="*/ 117 h 135"/>
                              <a:gd name="T24" fmla="*/ 0 w 20"/>
                              <a:gd name="T25" fmla="*/ 110 h 135"/>
                              <a:gd name="T26" fmla="*/ 0 w 20"/>
                              <a:gd name="T27" fmla="*/ 102 h 135"/>
                              <a:gd name="T28" fmla="*/ 0 w 20"/>
                              <a:gd name="T29" fmla="*/ 92 h 135"/>
                              <a:gd name="T30" fmla="*/ 5 w 20"/>
                              <a:gd name="T31" fmla="*/ 85 h 135"/>
                              <a:gd name="T32" fmla="*/ 10 w 20"/>
                              <a:gd name="T33" fmla="*/ 80 h 135"/>
                              <a:gd name="T34" fmla="*/ 18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18" y="77"/>
                                </a:moveTo>
                                <a:lnTo>
                                  <a:pt x="5" y="0"/>
                                </a:lnTo>
                                <a:lnTo>
                                  <a:pt x="18" y="77"/>
                                </a:lnTo>
                                <a:close/>
                                <a:moveTo>
                                  <a:pt x="18" y="75"/>
                                </a:moveTo>
                                <a:lnTo>
                                  <a:pt x="20" y="95"/>
                                </a:lnTo>
                                <a:lnTo>
                                  <a:pt x="20" y="110"/>
                                </a:lnTo>
                                <a:lnTo>
                                  <a:pt x="20" y="117"/>
                                </a:lnTo>
                                <a:lnTo>
                                  <a:pt x="15" y="122"/>
                                </a:lnTo>
                                <a:lnTo>
                                  <a:pt x="13" y="130"/>
                                </a:lnTo>
                                <a:lnTo>
                                  <a:pt x="8" y="135"/>
                                </a:lnTo>
                                <a:lnTo>
                                  <a:pt x="3" y="127"/>
                                </a:lnTo>
                                <a:lnTo>
                                  <a:pt x="0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8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Freeform 643"/>
                        <wps:cNvSpPr>
                          <a:spLocks/>
                        </wps:cNvSpPr>
                        <wps:spPr bwMode="auto">
                          <a:xfrm>
                            <a:off x="6779" y="671"/>
                            <a:ext cx="13" cy="77"/>
                          </a:xfrm>
                          <a:custGeom>
                            <a:avLst/>
                            <a:gdLst>
                              <a:gd name="T0" fmla="*/ 13 w 13"/>
                              <a:gd name="T1" fmla="*/ 77 h 77"/>
                              <a:gd name="T2" fmla="*/ 0 w 13"/>
                              <a:gd name="T3" fmla="*/ 0 h 77"/>
                              <a:gd name="T4" fmla="*/ 13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13" y="77"/>
                                </a:moveTo>
                                <a:lnTo>
                                  <a:pt x="0" y="0"/>
                                </a:lnTo>
                                <a:lnTo>
                                  <a:pt x="13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Freeform 644"/>
                        <wps:cNvSpPr>
                          <a:spLocks/>
                        </wps:cNvSpPr>
                        <wps:spPr bwMode="auto">
                          <a:xfrm>
                            <a:off x="6774" y="746"/>
                            <a:ext cx="20" cy="60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60"/>
                              <a:gd name="T2" fmla="*/ 20 w 20"/>
                              <a:gd name="T3" fmla="*/ 20 h 60"/>
                              <a:gd name="T4" fmla="*/ 20 w 20"/>
                              <a:gd name="T5" fmla="*/ 35 h 60"/>
                              <a:gd name="T6" fmla="*/ 20 w 20"/>
                              <a:gd name="T7" fmla="*/ 42 h 60"/>
                              <a:gd name="T8" fmla="*/ 15 w 20"/>
                              <a:gd name="T9" fmla="*/ 47 h 60"/>
                              <a:gd name="T10" fmla="*/ 13 w 20"/>
                              <a:gd name="T11" fmla="*/ 55 h 60"/>
                              <a:gd name="T12" fmla="*/ 8 w 20"/>
                              <a:gd name="T13" fmla="*/ 60 h 60"/>
                              <a:gd name="T14" fmla="*/ 3 w 20"/>
                              <a:gd name="T15" fmla="*/ 52 h 60"/>
                              <a:gd name="T16" fmla="*/ 0 w 20"/>
                              <a:gd name="T17" fmla="*/ 42 h 60"/>
                              <a:gd name="T18" fmla="*/ 0 w 20"/>
                              <a:gd name="T19" fmla="*/ 35 h 60"/>
                              <a:gd name="T20" fmla="*/ 0 w 20"/>
                              <a:gd name="T21" fmla="*/ 27 h 60"/>
                              <a:gd name="T22" fmla="*/ 0 w 20"/>
                              <a:gd name="T23" fmla="*/ 17 h 60"/>
                              <a:gd name="T24" fmla="*/ 5 w 20"/>
                              <a:gd name="T25" fmla="*/ 10 h 60"/>
                              <a:gd name="T26" fmla="*/ 10 w 20"/>
                              <a:gd name="T27" fmla="*/ 5 h 60"/>
                              <a:gd name="T28" fmla="*/ 18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18" y="0"/>
                                </a:moveTo>
                                <a:lnTo>
                                  <a:pt x="20" y="20"/>
                                </a:lnTo>
                                <a:lnTo>
                                  <a:pt x="20" y="35"/>
                                </a:lnTo>
                                <a:lnTo>
                                  <a:pt x="20" y="42"/>
                                </a:lnTo>
                                <a:lnTo>
                                  <a:pt x="15" y="47"/>
                                </a:lnTo>
                                <a:lnTo>
                                  <a:pt x="13" y="55"/>
                                </a:lnTo>
                                <a:lnTo>
                                  <a:pt x="8" y="60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17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Freeform 645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Freeform 646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Freeform 647"/>
                        <wps:cNvSpPr>
                          <a:spLocks noEditPoints="1"/>
                        </wps:cNvSpPr>
                        <wps:spPr bwMode="auto">
                          <a:xfrm>
                            <a:off x="6747" y="888"/>
                            <a:ext cx="60" cy="110"/>
                          </a:xfrm>
                          <a:custGeom>
                            <a:avLst/>
                            <a:gdLst>
                              <a:gd name="T0" fmla="*/ 27 w 60"/>
                              <a:gd name="T1" fmla="*/ 62 h 110"/>
                              <a:gd name="T2" fmla="*/ 40 w 60"/>
                              <a:gd name="T3" fmla="*/ 70 h 110"/>
                              <a:gd name="T4" fmla="*/ 50 w 60"/>
                              <a:gd name="T5" fmla="*/ 82 h 110"/>
                              <a:gd name="T6" fmla="*/ 57 w 60"/>
                              <a:gd name="T7" fmla="*/ 95 h 110"/>
                              <a:gd name="T8" fmla="*/ 60 w 60"/>
                              <a:gd name="T9" fmla="*/ 110 h 110"/>
                              <a:gd name="T10" fmla="*/ 55 w 60"/>
                              <a:gd name="T11" fmla="*/ 110 h 110"/>
                              <a:gd name="T12" fmla="*/ 47 w 60"/>
                              <a:gd name="T13" fmla="*/ 105 h 110"/>
                              <a:gd name="T14" fmla="*/ 42 w 60"/>
                              <a:gd name="T15" fmla="*/ 100 h 110"/>
                              <a:gd name="T16" fmla="*/ 37 w 60"/>
                              <a:gd name="T17" fmla="*/ 95 h 110"/>
                              <a:gd name="T18" fmla="*/ 32 w 60"/>
                              <a:gd name="T19" fmla="*/ 87 h 110"/>
                              <a:gd name="T20" fmla="*/ 30 w 60"/>
                              <a:gd name="T21" fmla="*/ 80 h 110"/>
                              <a:gd name="T22" fmla="*/ 27 w 60"/>
                              <a:gd name="T23" fmla="*/ 70 h 110"/>
                              <a:gd name="T24" fmla="*/ 27 w 60"/>
                              <a:gd name="T25" fmla="*/ 62 h 110"/>
                              <a:gd name="T26" fmla="*/ 27 w 60"/>
                              <a:gd name="T27" fmla="*/ 62 h 110"/>
                              <a:gd name="T28" fmla="*/ 0 w 60"/>
                              <a:gd name="T29" fmla="*/ 0 h 110"/>
                              <a:gd name="T30" fmla="*/ 27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27" y="62"/>
                                </a:moveTo>
                                <a:lnTo>
                                  <a:pt x="40" y="70"/>
                                </a:lnTo>
                                <a:lnTo>
                                  <a:pt x="50" y="82"/>
                                </a:lnTo>
                                <a:lnTo>
                                  <a:pt x="57" y="95"/>
                                </a:lnTo>
                                <a:lnTo>
                                  <a:pt x="60" y="110"/>
                                </a:lnTo>
                                <a:lnTo>
                                  <a:pt x="55" y="110"/>
                                </a:lnTo>
                                <a:lnTo>
                                  <a:pt x="47" y="105"/>
                                </a:lnTo>
                                <a:lnTo>
                                  <a:pt x="42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30" y="80"/>
                                </a:lnTo>
                                <a:lnTo>
                                  <a:pt x="27" y="70"/>
                                </a:lnTo>
                                <a:lnTo>
                                  <a:pt x="27" y="62"/>
                                </a:lnTo>
                                <a:close/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Freeform 648"/>
                        <wps:cNvSpPr>
                          <a:spLocks/>
                        </wps:cNvSpPr>
                        <wps:spPr bwMode="auto">
                          <a:xfrm>
                            <a:off x="6774" y="950"/>
                            <a:ext cx="33" cy="48"/>
                          </a:xfrm>
                          <a:custGeom>
                            <a:avLst/>
                            <a:gdLst>
                              <a:gd name="T0" fmla="*/ 0 w 33"/>
                              <a:gd name="T1" fmla="*/ 0 h 48"/>
                              <a:gd name="T2" fmla="*/ 13 w 33"/>
                              <a:gd name="T3" fmla="*/ 8 h 48"/>
                              <a:gd name="T4" fmla="*/ 23 w 33"/>
                              <a:gd name="T5" fmla="*/ 20 h 48"/>
                              <a:gd name="T6" fmla="*/ 30 w 33"/>
                              <a:gd name="T7" fmla="*/ 33 h 48"/>
                              <a:gd name="T8" fmla="*/ 33 w 33"/>
                              <a:gd name="T9" fmla="*/ 48 h 48"/>
                              <a:gd name="T10" fmla="*/ 28 w 33"/>
                              <a:gd name="T11" fmla="*/ 48 h 48"/>
                              <a:gd name="T12" fmla="*/ 20 w 33"/>
                              <a:gd name="T13" fmla="*/ 43 h 48"/>
                              <a:gd name="T14" fmla="*/ 15 w 33"/>
                              <a:gd name="T15" fmla="*/ 38 h 48"/>
                              <a:gd name="T16" fmla="*/ 10 w 33"/>
                              <a:gd name="T17" fmla="*/ 33 h 48"/>
                              <a:gd name="T18" fmla="*/ 5 w 33"/>
                              <a:gd name="T19" fmla="*/ 25 h 48"/>
                              <a:gd name="T20" fmla="*/ 3 w 33"/>
                              <a:gd name="T21" fmla="*/ 18 h 48"/>
                              <a:gd name="T22" fmla="*/ 0 w 33"/>
                              <a:gd name="T23" fmla="*/ 8 h 48"/>
                              <a:gd name="T24" fmla="*/ 0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0" y="0"/>
                                </a:moveTo>
                                <a:lnTo>
                                  <a:pt x="13" y="8"/>
                                </a:lnTo>
                                <a:lnTo>
                                  <a:pt x="23" y="20"/>
                                </a:lnTo>
                                <a:lnTo>
                                  <a:pt x="30" y="33"/>
                                </a:lnTo>
                                <a:lnTo>
                                  <a:pt x="33" y="48"/>
                                </a:lnTo>
                                <a:lnTo>
                                  <a:pt x="28" y="48"/>
                                </a:lnTo>
                                <a:lnTo>
                                  <a:pt x="20" y="43"/>
                                </a:lnTo>
                                <a:lnTo>
                                  <a:pt x="15" y="38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3" y="18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Freeform 649"/>
                        <wps:cNvSpPr>
                          <a:spLocks/>
                        </wps:cNvSpPr>
                        <wps:spPr bwMode="auto">
                          <a:xfrm>
                            <a:off x="6747" y="888"/>
                            <a:ext cx="27" cy="62"/>
                          </a:xfrm>
                          <a:custGeom>
                            <a:avLst/>
                            <a:gdLst>
                              <a:gd name="T0" fmla="*/ 27 w 27"/>
                              <a:gd name="T1" fmla="*/ 62 h 62"/>
                              <a:gd name="T2" fmla="*/ 0 w 27"/>
                              <a:gd name="T3" fmla="*/ 0 h 62"/>
                              <a:gd name="T4" fmla="*/ 27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Freeform 650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651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652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653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654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Freeform 655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656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657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Freeform 658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Freeform 659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Freeform 660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Freeform 661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662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663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Freeform 664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Freeform 665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666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Freeform 667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Freeform 668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Freeform 669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Freeform 670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Freeform 671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Freeform 672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Freeform 673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Freeform 674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675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Freeform 676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677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678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Freeform 679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Freeform 680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Freeform 681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Freeform 682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Freeform 683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Freeform 684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685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Freeform 686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Freeform 687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Freeform 688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Freeform 689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Freeform 690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Freeform 691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Freeform 692"/>
                        <wps:cNvSpPr>
                          <a:spLocks noEditPoints="1"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3 w 110"/>
                              <a:gd name="T3" fmla="*/ 220 h 222"/>
                              <a:gd name="T4" fmla="*/ 5 w 110"/>
                              <a:gd name="T5" fmla="*/ 220 h 222"/>
                              <a:gd name="T6" fmla="*/ 8 w 110"/>
                              <a:gd name="T7" fmla="*/ 220 h 222"/>
                              <a:gd name="T8" fmla="*/ 10 w 110"/>
                              <a:gd name="T9" fmla="*/ 222 h 222"/>
                              <a:gd name="T10" fmla="*/ 5 w 110"/>
                              <a:gd name="T11" fmla="*/ 222 h 222"/>
                              <a:gd name="T12" fmla="*/ 0 w 110"/>
                              <a:gd name="T13" fmla="*/ 222 h 222"/>
                              <a:gd name="T14" fmla="*/ 110 w 110"/>
                              <a:gd name="T15" fmla="*/ 5 h 222"/>
                              <a:gd name="T16" fmla="*/ 110 w 110"/>
                              <a:gd name="T17" fmla="*/ 0 h 222"/>
                              <a:gd name="T18" fmla="*/ 110 w 110"/>
                              <a:gd name="T19" fmla="*/ 5 h 222"/>
                              <a:gd name="T20" fmla="*/ 11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3" y="220"/>
                                </a:lnTo>
                                <a:lnTo>
                                  <a:pt x="5" y="220"/>
                                </a:lnTo>
                                <a:lnTo>
                                  <a:pt x="8" y="220"/>
                                </a:lnTo>
                                <a:lnTo>
                                  <a:pt x="10" y="222"/>
                                </a:lnTo>
                                <a:lnTo>
                                  <a:pt x="5" y="222"/>
                                </a:lnTo>
                                <a:lnTo>
                                  <a:pt x="0" y="222"/>
                                </a:lnTo>
                                <a:close/>
                                <a:moveTo>
                                  <a:pt x="110" y="5"/>
                                </a:moveTo>
                                <a:lnTo>
                                  <a:pt x="110" y="0"/>
                                </a:lnTo>
                                <a:lnTo>
                                  <a:pt x="1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Freeform 693"/>
                        <wps:cNvSpPr>
                          <a:spLocks noEditPoints="1"/>
                        </wps:cNvSpPr>
                        <wps:spPr bwMode="auto">
                          <a:xfrm>
                            <a:off x="6757" y="963"/>
                            <a:ext cx="107" cy="219"/>
                          </a:xfrm>
                          <a:custGeom>
                            <a:avLst/>
                            <a:gdLst>
                              <a:gd name="T0" fmla="*/ 107 w 107"/>
                              <a:gd name="T1" fmla="*/ 0 h 219"/>
                              <a:gd name="T2" fmla="*/ 107 w 107"/>
                              <a:gd name="T3" fmla="*/ 0 h 219"/>
                              <a:gd name="T4" fmla="*/ 104 w 107"/>
                              <a:gd name="T5" fmla="*/ 5 h 219"/>
                              <a:gd name="T6" fmla="*/ 107 w 107"/>
                              <a:gd name="T7" fmla="*/ 5 h 219"/>
                              <a:gd name="T8" fmla="*/ 107 w 107"/>
                              <a:gd name="T9" fmla="*/ 0 h 219"/>
                              <a:gd name="T10" fmla="*/ 0 w 107"/>
                              <a:gd name="T11" fmla="*/ 217 h 219"/>
                              <a:gd name="T12" fmla="*/ 2 w 107"/>
                              <a:gd name="T13" fmla="*/ 219 h 219"/>
                              <a:gd name="T14" fmla="*/ 7 w 107"/>
                              <a:gd name="T15" fmla="*/ 219 h 219"/>
                              <a:gd name="T16" fmla="*/ 12 w 107"/>
                              <a:gd name="T17" fmla="*/ 217 h 219"/>
                              <a:gd name="T18" fmla="*/ 7 w 107"/>
                              <a:gd name="T19" fmla="*/ 217 h 219"/>
                              <a:gd name="T20" fmla="*/ 5 w 107"/>
                              <a:gd name="T21" fmla="*/ 214 h 219"/>
                              <a:gd name="T22" fmla="*/ 0 w 107"/>
                              <a:gd name="T23" fmla="*/ 217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107" y="0"/>
                                </a:moveTo>
                                <a:lnTo>
                                  <a:pt x="107" y="0"/>
                                </a:lnTo>
                                <a:lnTo>
                                  <a:pt x="104" y="5"/>
                                </a:lnTo>
                                <a:lnTo>
                                  <a:pt x="107" y="5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0" y="217"/>
                                </a:moveTo>
                                <a:lnTo>
                                  <a:pt x="2" y="219"/>
                                </a:lnTo>
                                <a:lnTo>
                                  <a:pt x="7" y="219"/>
                                </a:lnTo>
                                <a:lnTo>
                                  <a:pt x="12" y="217"/>
                                </a:lnTo>
                                <a:lnTo>
                                  <a:pt x="7" y="217"/>
                                </a:lnTo>
                                <a:lnTo>
                                  <a:pt x="5" y="214"/>
                                </a:lnTo>
                                <a:lnTo>
                                  <a:pt x="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Freeform 694"/>
                        <wps:cNvSpPr>
                          <a:spLocks noEditPoints="1"/>
                        </wps:cNvSpPr>
                        <wps:spPr bwMode="auto">
                          <a:xfrm>
                            <a:off x="6759" y="965"/>
                            <a:ext cx="105" cy="217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17"/>
                              <a:gd name="T2" fmla="*/ 105 w 105"/>
                              <a:gd name="T3" fmla="*/ 0 h 217"/>
                              <a:gd name="T4" fmla="*/ 102 w 105"/>
                              <a:gd name="T5" fmla="*/ 5 h 217"/>
                              <a:gd name="T6" fmla="*/ 105 w 105"/>
                              <a:gd name="T7" fmla="*/ 5 h 217"/>
                              <a:gd name="T8" fmla="*/ 105 w 105"/>
                              <a:gd name="T9" fmla="*/ 0 h 217"/>
                              <a:gd name="T10" fmla="*/ 0 w 105"/>
                              <a:gd name="T11" fmla="*/ 215 h 217"/>
                              <a:gd name="T12" fmla="*/ 3 w 105"/>
                              <a:gd name="T13" fmla="*/ 215 h 217"/>
                              <a:gd name="T14" fmla="*/ 5 w 105"/>
                              <a:gd name="T15" fmla="*/ 217 h 217"/>
                              <a:gd name="T16" fmla="*/ 10 w 105"/>
                              <a:gd name="T17" fmla="*/ 215 h 217"/>
                              <a:gd name="T18" fmla="*/ 15 w 105"/>
                              <a:gd name="T19" fmla="*/ 215 h 217"/>
                              <a:gd name="T20" fmla="*/ 10 w 105"/>
                              <a:gd name="T21" fmla="*/ 212 h 217"/>
                              <a:gd name="T22" fmla="*/ 5 w 105"/>
                              <a:gd name="T23" fmla="*/ 210 h 217"/>
                              <a:gd name="T24" fmla="*/ 3 w 105"/>
                              <a:gd name="T25" fmla="*/ 212 h 217"/>
                              <a:gd name="T26" fmla="*/ 0 w 105"/>
                              <a:gd name="T27" fmla="*/ 21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105" y="0"/>
                                </a:moveTo>
                                <a:lnTo>
                                  <a:pt x="105" y="0"/>
                                </a:lnTo>
                                <a:lnTo>
                                  <a:pt x="102" y="5"/>
                                </a:lnTo>
                                <a:lnTo>
                                  <a:pt x="105" y="5"/>
                                </a:lnTo>
                                <a:lnTo>
                                  <a:pt x="105" y="0"/>
                                </a:lnTo>
                                <a:close/>
                                <a:moveTo>
                                  <a:pt x="0" y="215"/>
                                </a:moveTo>
                                <a:lnTo>
                                  <a:pt x="3" y="215"/>
                                </a:lnTo>
                                <a:lnTo>
                                  <a:pt x="5" y="217"/>
                                </a:lnTo>
                                <a:lnTo>
                                  <a:pt x="10" y="215"/>
                                </a:lnTo>
                                <a:lnTo>
                                  <a:pt x="15" y="215"/>
                                </a:lnTo>
                                <a:lnTo>
                                  <a:pt x="10" y="212"/>
                                </a:lnTo>
                                <a:lnTo>
                                  <a:pt x="5" y="210"/>
                                </a:lnTo>
                                <a:lnTo>
                                  <a:pt x="3" y="212"/>
                                </a:lnTo>
                                <a:lnTo>
                                  <a:pt x="0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Freeform 695"/>
                        <wps:cNvSpPr>
                          <a:spLocks noEditPoints="1"/>
                        </wps:cNvSpPr>
                        <wps:spPr bwMode="auto">
                          <a:xfrm>
                            <a:off x="6762" y="968"/>
                            <a:ext cx="102" cy="21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212"/>
                              <a:gd name="T2" fmla="*/ 99 w 102"/>
                              <a:gd name="T3" fmla="*/ 0 h 212"/>
                              <a:gd name="T4" fmla="*/ 99 w 102"/>
                              <a:gd name="T5" fmla="*/ 5 h 212"/>
                              <a:gd name="T6" fmla="*/ 102 w 102"/>
                              <a:gd name="T7" fmla="*/ 5 h 212"/>
                              <a:gd name="T8" fmla="*/ 102 w 102"/>
                              <a:gd name="T9" fmla="*/ 0 h 212"/>
                              <a:gd name="T10" fmla="*/ 0 w 102"/>
                              <a:gd name="T11" fmla="*/ 209 h 212"/>
                              <a:gd name="T12" fmla="*/ 2 w 102"/>
                              <a:gd name="T13" fmla="*/ 212 h 212"/>
                              <a:gd name="T14" fmla="*/ 7 w 102"/>
                              <a:gd name="T15" fmla="*/ 212 h 212"/>
                              <a:gd name="T16" fmla="*/ 12 w 102"/>
                              <a:gd name="T17" fmla="*/ 212 h 212"/>
                              <a:gd name="T18" fmla="*/ 20 w 102"/>
                              <a:gd name="T19" fmla="*/ 212 h 212"/>
                              <a:gd name="T20" fmla="*/ 12 w 102"/>
                              <a:gd name="T21" fmla="*/ 209 h 212"/>
                              <a:gd name="T22" fmla="*/ 2 w 102"/>
                              <a:gd name="T23" fmla="*/ 207 h 212"/>
                              <a:gd name="T24" fmla="*/ 2 w 102"/>
                              <a:gd name="T25" fmla="*/ 207 h 212"/>
                              <a:gd name="T26" fmla="*/ 0 w 102"/>
                              <a:gd name="T27" fmla="*/ 209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102" y="0"/>
                                </a:moveTo>
                                <a:lnTo>
                                  <a:pt x="99" y="0"/>
                                </a:lnTo>
                                <a:lnTo>
                                  <a:pt x="99" y="5"/>
                                </a:lnTo>
                                <a:lnTo>
                                  <a:pt x="102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209"/>
                                </a:moveTo>
                                <a:lnTo>
                                  <a:pt x="2" y="212"/>
                                </a:lnTo>
                                <a:lnTo>
                                  <a:pt x="7" y="212"/>
                                </a:lnTo>
                                <a:lnTo>
                                  <a:pt x="12" y="212"/>
                                </a:lnTo>
                                <a:lnTo>
                                  <a:pt x="20" y="212"/>
                                </a:lnTo>
                                <a:lnTo>
                                  <a:pt x="12" y="209"/>
                                </a:lnTo>
                                <a:lnTo>
                                  <a:pt x="2" y="207"/>
                                </a:lnTo>
                                <a:lnTo>
                                  <a:pt x="0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Freeform 696"/>
                        <wps:cNvSpPr>
                          <a:spLocks noEditPoints="1"/>
                        </wps:cNvSpPr>
                        <wps:spPr bwMode="auto">
                          <a:xfrm>
                            <a:off x="6764" y="970"/>
                            <a:ext cx="100" cy="210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10"/>
                              <a:gd name="T2" fmla="*/ 97 w 100"/>
                              <a:gd name="T3" fmla="*/ 0 h 210"/>
                              <a:gd name="T4" fmla="*/ 97 w 100"/>
                              <a:gd name="T5" fmla="*/ 5 h 210"/>
                              <a:gd name="T6" fmla="*/ 97 w 100"/>
                              <a:gd name="T7" fmla="*/ 5 h 210"/>
                              <a:gd name="T8" fmla="*/ 100 w 100"/>
                              <a:gd name="T9" fmla="*/ 5 h 210"/>
                              <a:gd name="T10" fmla="*/ 100 w 100"/>
                              <a:gd name="T11" fmla="*/ 0 h 210"/>
                              <a:gd name="T12" fmla="*/ 0 w 100"/>
                              <a:gd name="T13" fmla="*/ 205 h 210"/>
                              <a:gd name="T14" fmla="*/ 5 w 100"/>
                              <a:gd name="T15" fmla="*/ 207 h 210"/>
                              <a:gd name="T16" fmla="*/ 10 w 100"/>
                              <a:gd name="T17" fmla="*/ 210 h 210"/>
                              <a:gd name="T18" fmla="*/ 18 w 100"/>
                              <a:gd name="T19" fmla="*/ 210 h 210"/>
                              <a:gd name="T20" fmla="*/ 25 w 100"/>
                              <a:gd name="T21" fmla="*/ 207 h 210"/>
                              <a:gd name="T22" fmla="*/ 13 w 100"/>
                              <a:gd name="T23" fmla="*/ 205 h 210"/>
                              <a:gd name="T24" fmla="*/ 3 w 100"/>
                              <a:gd name="T25" fmla="*/ 202 h 210"/>
                              <a:gd name="T26" fmla="*/ 0 w 100"/>
                              <a:gd name="T27" fmla="*/ 205 h 210"/>
                              <a:gd name="T28" fmla="*/ 0 w 100"/>
                              <a:gd name="T29" fmla="*/ 205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5"/>
                                </a:moveTo>
                                <a:lnTo>
                                  <a:pt x="5" y="207"/>
                                </a:lnTo>
                                <a:lnTo>
                                  <a:pt x="10" y="210"/>
                                </a:lnTo>
                                <a:lnTo>
                                  <a:pt x="18" y="210"/>
                                </a:lnTo>
                                <a:lnTo>
                                  <a:pt x="25" y="207"/>
                                </a:lnTo>
                                <a:lnTo>
                                  <a:pt x="13" y="205"/>
                                </a:lnTo>
                                <a:lnTo>
                                  <a:pt x="3" y="202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Freeform 697"/>
                        <wps:cNvSpPr>
                          <a:spLocks noEditPoints="1"/>
                        </wps:cNvSpPr>
                        <wps:spPr bwMode="auto">
                          <a:xfrm>
                            <a:off x="6764" y="973"/>
                            <a:ext cx="100" cy="207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07"/>
                              <a:gd name="T2" fmla="*/ 97 w 100"/>
                              <a:gd name="T3" fmla="*/ 0 h 207"/>
                              <a:gd name="T4" fmla="*/ 97 w 100"/>
                              <a:gd name="T5" fmla="*/ 5 h 207"/>
                              <a:gd name="T6" fmla="*/ 97 w 100"/>
                              <a:gd name="T7" fmla="*/ 5 h 207"/>
                              <a:gd name="T8" fmla="*/ 100 w 100"/>
                              <a:gd name="T9" fmla="*/ 7 h 207"/>
                              <a:gd name="T10" fmla="*/ 100 w 100"/>
                              <a:gd name="T11" fmla="*/ 0 h 207"/>
                              <a:gd name="T12" fmla="*/ 0 w 100"/>
                              <a:gd name="T13" fmla="*/ 202 h 207"/>
                              <a:gd name="T14" fmla="*/ 10 w 100"/>
                              <a:gd name="T15" fmla="*/ 204 h 207"/>
                              <a:gd name="T16" fmla="*/ 18 w 100"/>
                              <a:gd name="T17" fmla="*/ 207 h 207"/>
                              <a:gd name="T18" fmla="*/ 25 w 100"/>
                              <a:gd name="T19" fmla="*/ 204 h 207"/>
                              <a:gd name="T20" fmla="*/ 33 w 100"/>
                              <a:gd name="T21" fmla="*/ 204 h 207"/>
                              <a:gd name="T22" fmla="*/ 18 w 100"/>
                              <a:gd name="T23" fmla="*/ 202 h 207"/>
                              <a:gd name="T24" fmla="*/ 5 w 100"/>
                              <a:gd name="T25" fmla="*/ 197 h 207"/>
                              <a:gd name="T26" fmla="*/ 3 w 100"/>
                              <a:gd name="T27" fmla="*/ 199 h 207"/>
                              <a:gd name="T28" fmla="*/ 0 w 100"/>
                              <a:gd name="T29" fmla="*/ 202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7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2"/>
                                </a:moveTo>
                                <a:lnTo>
                                  <a:pt x="10" y="204"/>
                                </a:lnTo>
                                <a:lnTo>
                                  <a:pt x="18" y="207"/>
                                </a:lnTo>
                                <a:lnTo>
                                  <a:pt x="25" y="204"/>
                                </a:lnTo>
                                <a:lnTo>
                                  <a:pt x="33" y="204"/>
                                </a:lnTo>
                                <a:lnTo>
                                  <a:pt x="18" y="202"/>
                                </a:lnTo>
                                <a:lnTo>
                                  <a:pt x="5" y="197"/>
                                </a:lnTo>
                                <a:lnTo>
                                  <a:pt x="3" y="199"/>
                                </a:lnTo>
                                <a:lnTo>
                                  <a:pt x="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Freeform 698"/>
                        <wps:cNvSpPr>
                          <a:spLocks noEditPoints="1"/>
                        </wps:cNvSpPr>
                        <wps:spPr bwMode="auto">
                          <a:xfrm>
                            <a:off x="6767" y="975"/>
                            <a:ext cx="97" cy="202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202"/>
                              <a:gd name="T2" fmla="*/ 94 w 97"/>
                              <a:gd name="T3" fmla="*/ 0 h 202"/>
                              <a:gd name="T4" fmla="*/ 94 w 97"/>
                              <a:gd name="T5" fmla="*/ 0 h 202"/>
                              <a:gd name="T6" fmla="*/ 92 w 97"/>
                              <a:gd name="T7" fmla="*/ 5 h 202"/>
                              <a:gd name="T8" fmla="*/ 94 w 97"/>
                              <a:gd name="T9" fmla="*/ 5 h 202"/>
                              <a:gd name="T10" fmla="*/ 97 w 97"/>
                              <a:gd name="T11" fmla="*/ 8 h 202"/>
                              <a:gd name="T12" fmla="*/ 97 w 97"/>
                              <a:gd name="T13" fmla="*/ 0 h 202"/>
                              <a:gd name="T14" fmla="*/ 0 w 97"/>
                              <a:gd name="T15" fmla="*/ 197 h 202"/>
                              <a:gd name="T16" fmla="*/ 10 w 97"/>
                              <a:gd name="T17" fmla="*/ 200 h 202"/>
                              <a:gd name="T18" fmla="*/ 22 w 97"/>
                              <a:gd name="T19" fmla="*/ 202 h 202"/>
                              <a:gd name="T20" fmla="*/ 30 w 97"/>
                              <a:gd name="T21" fmla="*/ 202 h 202"/>
                              <a:gd name="T22" fmla="*/ 40 w 97"/>
                              <a:gd name="T23" fmla="*/ 200 h 202"/>
                              <a:gd name="T24" fmla="*/ 20 w 97"/>
                              <a:gd name="T25" fmla="*/ 197 h 202"/>
                              <a:gd name="T26" fmla="*/ 5 w 97"/>
                              <a:gd name="T27" fmla="*/ 193 h 202"/>
                              <a:gd name="T28" fmla="*/ 2 w 97"/>
                              <a:gd name="T29" fmla="*/ 195 h 202"/>
                              <a:gd name="T30" fmla="*/ 0 w 97"/>
                              <a:gd name="T31" fmla="*/ 197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97" y="0"/>
                                </a:moveTo>
                                <a:lnTo>
                                  <a:pt x="94" y="0"/>
                                </a:lnTo>
                                <a:lnTo>
                                  <a:pt x="92" y="5"/>
                                </a:lnTo>
                                <a:lnTo>
                                  <a:pt x="94" y="5"/>
                                </a:lnTo>
                                <a:lnTo>
                                  <a:pt x="97" y="8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97"/>
                                </a:moveTo>
                                <a:lnTo>
                                  <a:pt x="10" y="200"/>
                                </a:lnTo>
                                <a:lnTo>
                                  <a:pt x="22" y="202"/>
                                </a:lnTo>
                                <a:lnTo>
                                  <a:pt x="30" y="202"/>
                                </a:lnTo>
                                <a:lnTo>
                                  <a:pt x="40" y="200"/>
                                </a:lnTo>
                                <a:lnTo>
                                  <a:pt x="20" y="197"/>
                                </a:lnTo>
                                <a:lnTo>
                                  <a:pt x="5" y="193"/>
                                </a:lnTo>
                                <a:lnTo>
                                  <a:pt x="2" y="195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Freeform 699"/>
                        <wps:cNvSpPr>
                          <a:spLocks noEditPoints="1"/>
                        </wps:cNvSpPr>
                        <wps:spPr bwMode="auto">
                          <a:xfrm>
                            <a:off x="6769" y="978"/>
                            <a:ext cx="95" cy="199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99"/>
                              <a:gd name="T2" fmla="*/ 92 w 95"/>
                              <a:gd name="T3" fmla="*/ 0 h 199"/>
                              <a:gd name="T4" fmla="*/ 92 w 95"/>
                              <a:gd name="T5" fmla="*/ 0 h 199"/>
                              <a:gd name="T6" fmla="*/ 90 w 95"/>
                              <a:gd name="T7" fmla="*/ 5 h 199"/>
                              <a:gd name="T8" fmla="*/ 92 w 95"/>
                              <a:gd name="T9" fmla="*/ 5 h 199"/>
                              <a:gd name="T10" fmla="*/ 95 w 95"/>
                              <a:gd name="T11" fmla="*/ 7 h 199"/>
                              <a:gd name="T12" fmla="*/ 95 w 95"/>
                              <a:gd name="T13" fmla="*/ 2 h 199"/>
                              <a:gd name="T14" fmla="*/ 0 w 95"/>
                              <a:gd name="T15" fmla="*/ 192 h 199"/>
                              <a:gd name="T16" fmla="*/ 13 w 95"/>
                              <a:gd name="T17" fmla="*/ 197 h 199"/>
                              <a:gd name="T18" fmla="*/ 28 w 95"/>
                              <a:gd name="T19" fmla="*/ 199 h 199"/>
                              <a:gd name="T20" fmla="*/ 35 w 95"/>
                              <a:gd name="T21" fmla="*/ 197 h 199"/>
                              <a:gd name="T22" fmla="*/ 45 w 95"/>
                              <a:gd name="T23" fmla="*/ 194 h 199"/>
                              <a:gd name="T24" fmla="*/ 43 w 95"/>
                              <a:gd name="T25" fmla="*/ 194 h 199"/>
                              <a:gd name="T26" fmla="*/ 40 w 95"/>
                              <a:gd name="T27" fmla="*/ 194 h 199"/>
                              <a:gd name="T28" fmla="*/ 23 w 95"/>
                              <a:gd name="T29" fmla="*/ 194 h 199"/>
                              <a:gd name="T30" fmla="*/ 3 w 95"/>
                              <a:gd name="T31" fmla="*/ 190 h 199"/>
                              <a:gd name="T32" fmla="*/ 3 w 95"/>
                              <a:gd name="T33" fmla="*/ 190 h 199"/>
                              <a:gd name="T34" fmla="*/ 0 w 95"/>
                              <a:gd name="T35" fmla="*/ 192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92"/>
                                </a:moveTo>
                                <a:lnTo>
                                  <a:pt x="13" y="197"/>
                                </a:lnTo>
                                <a:lnTo>
                                  <a:pt x="28" y="199"/>
                                </a:lnTo>
                                <a:lnTo>
                                  <a:pt x="35" y="197"/>
                                </a:lnTo>
                                <a:lnTo>
                                  <a:pt x="45" y="194"/>
                                </a:lnTo>
                                <a:lnTo>
                                  <a:pt x="43" y="194"/>
                                </a:lnTo>
                                <a:lnTo>
                                  <a:pt x="40" y="194"/>
                                </a:lnTo>
                                <a:lnTo>
                                  <a:pt x="23" y="194"/>
                                </a:lnTo>
                                <a:lnTo>
                                  <a:pt x="3" y="190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Freeform 700"/>
                        <wps:cNvSpPr>
                          <a:spLocks noEditPoints="1"/>
                        </wps:cNvSpPr>
                        <wps:spPr bwMode="auto">
                          <a:xfrm>
                            <a:off x="6772" y="980"/>
                            <a:ext cx="92" cy="195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95"/>
                              <a:gd name="T2" fmla="*/ 89 w 92"/>
                              <a:gd name="T3" fmla="*/ 0 h 195"/>
                              <a:gd name="T4" fmla="*/ 87 w 92"/>
                              <a:gd name="T5" fmla="*/ 0 h 195"/>
                              <a:gd name="T6" fmla="*/ 87 w 92"/>
                              <a:gd name="T7" fmla="*/ 5 h 195"/>
                              <a:gd name="T8" fmla="*/ 89 w 92"/>
                              <a:gd name="T9" fmla="*/ 8 h 195"/>
                              <a:gd name="T10" fmla="*/ 89 w 92"/>
                              <a:gd name="T11" fmla="*/ 8 h 195"/>
                              <a:gd name="T12" fmla="*/ 92 w 92"/>
                              <a:gd name="T13" fmla="*/ 3 h 195"/>
                              <a:gd name="T14" fmla="*/ 0 w 92"/>
                              <a:gd name="T15" fmla="*/ 188 h 195"/>
                              <a:gd name="T16" fmla="*/ 15 w 92"/>
                              <a:gd name="T17" fmla="*/ 192 h 195"/>
                              <a:gd name="T18" fmla="*/ 35 w 92"/>
                              <a:gd name="T19" fmla="*/ 195 h 195"/>
                              <a:gd name="T20" fmla="*/ 42 w 92"/>
                              <a:gd name="T21" fmla="*/ 192 h 195"/>
                              <a:gd name="T22" fmla="*/ 49 w 92"/>
                              <a:gd name="T23" fmla="*/ 190 h 195"/>
                              <a:gd name="T24" fmla="*/ 42 w 92"/>
                              <a:gd name="T25" fmla="*/ 190 h 195"/>
                              <a:gd name="T26" fmla="*/ 37 w 92"/>
                              <a:gd name="T27" fmla="*/ 190 h 195"/>
                              <a:gd name="T28" fmla="*/ 20 w 92"/>
                              <a:gd name="T29" fmla="*/ 190 h 195"/>
                              <a:gd name="T30" fmla="*/ 2 w 92"/>
                              <a:gd name="T31" fmla="*/ 185 h 195"/>
                              <a:gd name="T32" fmla="*/ 0 w 92"/>
                              <a:gd name="T33" fmla="*/ 188 h 195"/>
                              <a:gd name="T34" fmla="*/ 0 w 92"/>
                              <a:gd name="T35" fmla="*/ 188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88"/>
                                </a:moveTo>
                                <a:lnTo>
                                  <a:pt x="15" y="192"/>
                                </a:lnTo>
                                <a:lnTo>
                                  <a:pt x="35" y="195"/>
                                </a:lnTo>
                                <a:lnTo>
                                  <a:pt x="42" y="192"/>
                                </a:lnTo>
                                <a:lnTo>
                                  <a:pt x="49" y="190"/>
                                </a:lnTo>
                                <a:lnTo>
                                  <a:pt x="42" y="190"/>
                                </a:lnTo>
                                <a:lnTo>
                                  <a:pt x="37" y="190"/>
                                </a:lnTo>
                                <a:lnTo>
                                  <a:pt x="20" y="190"/>
                                </a:lnTo>
                                <a:lnTo>
                                  <a:pt x="2" y="185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Freeform 701"/>
                        <wps:cNvSpPr>
                          <a:spLocks noEditPoints="1"/>
                        </wps:cNvSpPr>
                        <wps:spPr bwMode="auto">
                          <a:xfrm>
                            <a:off x="6772" y="983"/>
                            <a:ext cx="92" cy="189"/>
                          </a:xfrm>
                          <a:custGeom>
                            <a:avLst/>
                            <a:gdLst>
                              <a:gd name="T0" fmla="*/ 92 w 92"/>
                              <a:gd name="T1" fmla="*/ 2 h 189"/>
                              <a:gd name="T2" fmla="*/ 89 w 92"/>
                              <a:gd name="T3" fmla="*/ 0 h 189"/>
                              <a:gd name="T4" fmla="*/ 87 w 92"/>
                              <a:gd name="T5" fmla="*/ 0 h 189"/>
                              <a:gd name="T6" fmla="*/ 87 w 92"/>
                              <a:gd name="T7" fmla="*/ 5 h 189"/>
                              <a:gd name="T8" fmla="*/ 89 w 92"/>
                              <a:gd name="T9" fmla="*/ 7 h 189"/>
                              <a:gd name="T10" fmla="*/ 89 w 92"/>
                              <a:gd name="T11" fmla="*/ 7 h 189"/>
                              <a:gd name="T12" fmla="*/ 92 w 92"/>
                              <a:gd name="T13" fmla="*/ 2 h 189"/>
                              <a:gd name="T14" fmla="*/ 0 w 92"/>
                              <a:gd name="T15" fmla="*/ 185 h 189"/>
                              <a:gd name="T16" fmla="*/ 20 w 92"/>
                              <a:gd name="T17" fmla="*/ 189 h 189"/>
                              <a:gd name="T18" fmla="*/ 37 w 92"/>
                              <a:gd name="T19" fmla="*/ 189 h 189"/>
                              <a:gd name="T20" fmla="*/ 40 w 92"/>
                              <a:gd name="T21" fmla="*/ 189 h 189"/>
                              <a:gd name="T22" fmla="*/ 42 w 92"/>
                              <a:gd name="T23" fmla="*/ 189 h 189"/>
                              <a:gd name="T24" fmla="*/ 47 w 92"/>
                              <a:gd name="T25" fmla="*/ 187 h 189"/>
                              <a:gd name="T26" fmla="*/ 52 w 92"/>
                              <a:gd name="T27" fmla="*/ 185 h 189"/>
                              <a:gd name="T28" fmla="*/ 52 w 92"/>
                              <a:gd name="T29" fmla="*/ 185 h 189"/>
                              <a:gd name="T30" fmla="*/ 45 w 92"/>
                              <a:gd name="T31" fmla="*/ 185 h 189"/>
                              <a:gd name="T32" fmla="*/ 37 w 92"/>
                              <a:gd name="T33" fmla="*/ 185 h 189"/>
                              <a:gd name="T34" fmla="*/ 20 w 92"/>
                              <a:gd name="T35" fmla="*/ 185 h 189"/>
                              <a:gd name="T36" fmla="*/ 5 w 92"/>
                              <a:gd name="T37" fmla="*/ 180 h 189"/>
                              <a:gd name="T38" fmla="*/ 2 w 92"/>
                              <a:gd name="T39" fmla="*/ 182 h 189"/>
                              <a:gd name="T40" fmla="*/ 0 w 92"/>
                              <a:gd name="T41" fmla="*/ 185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92" y="2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7"/>
                                </a:lnTo>
                                <a:lnTo>
                                  <a:pt x="92" y="2"/>
                                </a:lnTo>
                                <a:close/>
                                <a:moveTo>
                                  <a:pt x="0" y="185"/>
                                </a:moveTo>
                                <a:lnTo>
                                  <a:pt x="20" y="189"/>
                                </a:lnTo>
                                <a:lnTo>
                                  <a:pt x="37" y="189"/>
                                </a:lnTo>
                                <a:lnTo>
                                  <a:pt x="40" y="189"/>
                                </a:lnTo>
                                <a:lnTo>
                                  <a:pt x="42" y="189"/>
                                </a:lnTo>
                                <a:lnTo>
                                  <a:pt x="47" y="187"/>
                                </a:lnTo>
                                <a:lnTo>
                                  <a:pt x="52" y="185"/>
                                </a:lnTo>
                                <a:lnTo>
                                  <a:pt x="45" y="185"/>
                                </a:lnTo>
                                <a:lnTo>
                                  <a:pt x="37" y="185"/>
                                </a:lnTo>
                                <a:lnTo>
                                  <a:pt x="20" y="185"/>
                                </a:lnTo>
                                <a:lnTo>
                                  <a:pt x="5" y="180"/>
                                </a:lnTo>
                                <a:lnTo>
                                  <a:pt x="2" y="182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Freeform 702"/>
                        <wps:cNvSpPr>
                          <a:spLocks noEditPoints="1"/>
                        </wps:cNvSpPr>
                        <wps:spPr bwMode="auto">
                          <a:xfrm>
                            <a:off x="6774" y="985"/>
                            <a:ext cx="87" cy="185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85"/>
                              <a:gd name="T2" fmla="*/ 87 w 87"/>
                              <a:gd name="T3" fmla="*/ 3 h 185"/>
                              <a:gd name="T4" fmla="*/ 85 w 87"/>
                              <a:gd name="T5" fmla="*/ 0 h 185"/>
                              <a:gd name="T6" fmla="*/ 82 w 87"/>
                              <a:gd name="T7" fmla="*/ 5 h 185"/>
                              <a:gd name="T8" fmla="*/ 85 w 87"/>
                              <a:gd name="T9" fmla="*/ 8 h 185"/>
                              <a:gd name="T10" fmla="*/ 87 w 87"/>
                              <a:gd name="T11" fmla="*/ 8 h 185"/>
                              <a:gd name="T12" fmla="*/ 87 w 87"/>
                              <a:gd name="T13" fmla="*/ 3 h 185"/>
                              <a:gd name="T14" fmla="*/ 0 w 87"/>
                              <a:gd name="T15" fmla="*/ 180 h 185"/>
                              <a:gd name="T16" fmla="*/ 18 w 87"/>
                              <a:gd name="T17" fmla="*/ 185 h 185"/>
                              <a:gd name="T18" fmla="*/ 35 w 87"/>
                              <a:gd name="T19" fmla="*/ 185 h 185"/>
                              <a:gd name="T20" fmla="*/ 40 w 87"/>
                              <a:gd name="T21" fmla="*/ 185 h 185"/>
                              <a:gd name="T22" fmla="*/ 47 w 87"/>
                              <a:gd name="T23" fmla="*/ 185 h 185"/>
                              <a:gd name="T24" fmla="*/ 47 w 87"/>
                              <a:gd name="T25" fmla="*/ 185 h 185"/>
                              <a:gd name="T26" fmla="*/ 50 w 87"/>
                              <a:gd name="T27" fmla="*/ 183 h 185"/>
                              <a:gd name="T28" fmla="*/ 52 w 87"/>
                              <a:gd name="T29" fmla="*/ 183 h 185"/>
                              <a:gd name="T30" fmla="*/ 52 w 87"/>
                              <a:gd name="T31" fmla="*/ 180 h 185"/>
                              <a:gd name="T32" fmla="*/ 45 w 87"/>
                              <a:gd name="T33" fmla="*/ 180 h 185"/>
                              <a:gd name="T34" fmla="*/ 35 w 87"/>
                              <a:gd name="T35" fmla="*/ 180 h 185"/>
                              <a:gd name="T36" fmla="*/ 20 w 87"/>
                              <a:gd name="T37" fmla="*/ 180 h 185"/>
                              <a:gd name="T38" fmla="*/ 5 w 87"/>
                              <a:gd name="T39" fmla="*/ 175 h 185"/>
                              <a:gd name="T40" fmla="*/ 3 w 87"/>
                              <a:gd name="T41" fmla="*/ 178 h 185"/>
                              <a:gd name="T42" fmla="*/ 0 w 87"/>
                              <a:gd name="T43" fmla="*/ 18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87" y="3"/>
                                </a:moveTo>
                                <a:lnTo>
                                  <a:pt x="87" y="3"/>
                                </a:lnTo>
                                <a:lnTo>
                                  <a:pt x="85" y="0"/>
                                </a:lnTo>
                                <a:lnTo>
                                  <a:pt x="82" y="5"/>
                                </a:lnTo>
                                <a:lnTo>
                                  <a:pt x="85" y="8"/>
                                </a:lnTo>
                                <a:lnTo>
                                  <a:pt x="87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80"/>
                                </a:moveTo>
                                <a:lnTo>
                                  <a:pt x="18" y="185"/>
                                </a:lnTo>
                                <a:lnTo>
                                  <a:pt x="35" y="185"/>
                                </a:lnTo>
                                <a:lnTo>
                                  <a:pt x="40" y="185"/>
                                </a:lnTo>
                                <a:lnTo>
                                  <a:pt x="47" y="185"/>
                                </a:lnTo>
                                <a:lnTo>
                                  <a:pt x="50" y="183"/>
                                </a:lnTo>
                                <a:lnTo>
                                  <a:pt x="52" y="183"/>
                                </a:lnTo>
                                <a:lnTo>
                                  <a:pt x="52" y="180"/>
                                </a:lnTo>
                                <a:lnTo>
                                  <a:pt x="45" y="180"/>
                                </a:lnTo>
                                <a:lnTo>
                                  <a:pt x="35" y="180"/>
                                </a:lnTo>
                                <a:lnTo>
                                  <a:pt x="20" y="180"/>
                                </a:lnTo>
                                <a:lnTo>
                                  <a:pt x="5" y="175"/>
                                </a:lnTo>
                                <a:lnTo>
                                  <a:pt x="3" y="178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Freeform 703"/>
                        <wps:cNvSpPr>
                          <a:spLocks noEditPoints="1"/>
                        </wps:cNvSpPr>
                        <wps:spPr bwMode="auto">
                          <a:xfrm>
                            <a:off x="6777" y="988"/>
                            <a:ext cx="84" cy="180"/>
                          </a:xfrm>
                          <a:custGeom>
                            <a:avLst/>
                            <a:gdLst>
                              <a:gd name="T0" fmla="*/ 84 w 84"/>
                              <a:gd name="T1" fmla="*/ 2 h 180"/>
                              <a:gd name="T2" fmla="*/ 84 w 84"/>
                              <a:gd name="T3" fmla="*/ 2 h 180"/>
                              <a:gd name="T4" fmla="*/ 82 w 84"/>
                              <a:gd name="T5" fmla="*/ 0 h 180"/>
                              <a:gd name="T6" fmla="*/ 79 w 84"/>
                              <a:gd name="T7" fmla="*/ 5 h 180"/>
                              <a:gd name="T8" fmla="*/ 82 w 84"/>
                              <a:gd name="T9" fmla="*/ 7 h 180"/>
                              <a:gd name="T10" fmla="*/ 84 w 84"/>
                              <a:gd name="T11" fmla="*/ 10 h 180"/>
                              <a:gd name="T12" fmla="*/ 84 w 84"/>
                              <a:gd name="T13" fmla="*/ 2 h 180"/>
                              <a:gd name="T14" fmla="*/ 0 w 84"/>
                              <a:gd name="T15" fmla="*/ 175 h 180"/>
                              <a:gd name="T16" fmla="*/ 15 w 84"/>
                              <a:gd name="T17" fmla="*/ 180 h 180"/>
                              <a:gd name="T18" fmla="*/ 32 w 84"/>
                              <a:gd name="T19" fmla="*/ 180 h 180"/>
                              <a:gd name="T20" fmla="*/ 40 w 84"/>
                              <a:gd name="T21" fmla="*/ 180 h 180"/>
                              <a:gd name="T22" fmla="*/ 47 w 84"/>
                              <a:gd name="T23" fmla="*/ 180 h 180"/>
                              <a:gd name="T24" fmla="*/ 49 w 84"/>
                              <a:gd name="T25" fmla="*/ 177 h 180"/>
                              <a:gd name="T26" fmla="*/ 52 w 84"/>
                              <a:gd name="T27" fmla="*/ 172 h 180"/>
                              <a:gd name="T28" fmla="*/ 42 w 84"/>
                              <a:gd name="T29" fmla="*/ 175 h 180"/>
                              <a:gd name="T30" fmla="*/ 32 w 84"/>
                              <a:gd name="T31" fmla="*/ 175 h 180"/>
                              <a:gd name="T32" fmla="*/ 17 w 84"/>
                              <a:gd name="T33" fmla="*/ 175 h 180"/>
                              <a:gd name="T34" fmla="*/ 5 w 84"/>
                              <a:gd name="T35" fmla="*/ 170 h 180"/>
                              <a:gd name="T36" fmla="*/ 2 w 84"/>
                              <a:gd name="T37" fmla="*/ 172 h 180"/>
                              <a:gd name="T38" fmla="*/ 0 w 84"/>
                              <a:gd name="T39" fmla="*/ 175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84" y="2"/>
                                </a:moveTo>
                                <a:lnTo>
                                  <a:pt x="84" y="2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7"/>
                                </a:lnTo>
                                <a:lnTo>
                                  <a:pt x="84" y="10"/>
                                </a:lnTo>
                                <a:lnTo>
                                  <a:pt x="84" y="2"/>
                                </a:lnTo>
                                <a:close/>
                                <a:moveTo>
                                  <a:pt x="0" y="175"/>
                                </a:moveTo>
                                <a:lnTo>
                                  <a:pt x="15" y="180"/>
                                </a:lnTo>
                                <a:lnTo>
                                  <a:pt x="32" y="180"/>
                                </a:lnTo>
                                <a:lnTo>
                                  <a:pt x="40" y="180"/>
                                </a:lnTo>
                                <a:lnTo>
                                  <a:pt x="47" y="180"/>
                                </a:lnTo>
                                <a:lnTo>
                                  <a:pt x="49" y="177"/>
                                </a:lnTo>
                                <a:lnTo>
                                  <a:pt x="52" y="172"/>
                                </a:lnTo>
                                <a:lnTo>
                                  <a:pt x="42" y="175"/>
                                </a:lnTo>
                                <a:lnTo>
                                  <a:pt x="32" y="175"/>
                                </a:lnTo>
                                <a:lnTo>
                                  <a:pt x="17" y="175"/>
                                </a:lnTo>
                                <a:lnTo>
                                  <a:pt x="5" y="170"/>
                                </a:lnTo>
                                <a:lnTo>
                                  <a:pt x="2" y="172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Freeform 704"/>
                        <wps:cNvSpPr>
                          <a:spLocks noEditPoints="1"/>
                        </wps:cNvSpPr>
                        <wps:spPr bwMode="auto">
                          <a:xfrm>
                            <a:off x="6779" y="990"/>
                            <a:ext cx="82" cy="175"/>
                          </a:xfrm>
                          <a:custGeom>
                            <a:avLst/>
                            <a:gdLst>
                              <a:gd name="T0" fmla="*/ 82 w 82"/>
                              <a:gd name="T1" fmla="*/ 3 h 175"/>
                              <a:gd name="T2" fmla="*/ 80 w 82"/>
                              <a:gd name="T3" fmla="*/ 3 h 175"/>
                              <a:gd name="T4" fmla="*/ 77 w 82"/>
                              <a:gd name="T5" fmla="*/ 0 h 175"/>
                              <a:gd name="T6" fmla="*/ 77 w 82"/>
                              <a:gd name="T7" fmla="*/ 5 h 175"/>
                              <a:gd name="T8" fmla="*/ 80 w 82"/>
                              <a:gd name="T9" fmla="*/ 8 h 175"/>
                              <a:gd name="T10" fmla="*/ 82 w 82"/>
                              <a:gd name="T11" fmla="*/ 10 h 175"/>
                              <a:gd name="T12" fmla="*/ 82 w 82"/>
                              <a:gd name="T13" fmla="*/ 3 h 175"/>
                              <a:gd name="T14" fmla="*/ 0 w 82"/>
                              <a:gd name="T15" fmla="*/ 170 h 175"/>
                              <a:gd name="T16" fmla="*/ 15 w 82"/>
                              <a:gd name="T17" fmla="*/ 175 h 175"/>
                              <a:gd name="T18" fmla="*/ 30 w 82"/>
                              <a:gd name="T19" fmla="*/ 175 h 175"/>
                              <a:gd name="T20" fmla="*/ 40 w 82"/>
                              <a:gd name="T21" fmla="*/ 175 h 175"/>
                              <a:gd name="T22" fmla="*/ 47 w 82"/>
                              <a:gd name="T23" fmla="*/ 175 h 175"/>
                              <a:gd name="T24" fmla="*/ 50 w 82"/>
                              <a:gd name="T25" fmla="*/ 170 h 175"/>
                              <a:gd name="T26" fmla="*/ 52 w 82"/>
                              <a:gd name="T27" fmla="*/ 168 h 175"/>
                              <a:gd name="T28" fmla="*/ 40 w 82"/>
                              <a:gd name="T29" fmla="*/ 170 h 175"/>
                              <a:gd name="T30" fmla="*/ 30 w 82"/>
                              <a:gd name="T31" fmla="*/ 170 h 175"/>
                              <a:gd name="T32" fmla="*/ 18 w 82"/>
                              <a:gd name="T33" fmla="*/ 170 h 175"/>
                              <a:gd name="T34" fmla="*/ 3 w 82"/>
                              <a:gd name="T35" fmla="*/ 168 h 175"/>
                              <a:gd name="T36" fmla="*/ 3 w 82"/>
                              <a:gd name="T37" fmla="*/ 168 h 175"/>
                              <a:gd name="T38" fmla="*/ 0 w 82"/>
                              <a:gd name="T39" fmla="*/ 170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82" y="3"/>
                                </a:moveTo>
                                <a:lnTo>
                                  <a:pt x="80" y="3"/>
                                </a:lnTo>
                                <a:lnTo>
                                  <a:pt x="77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8"/>
                                </a:lnTo>
                                <a:lnTo>
                                  <a:pt x="82" y="10"/>
                                </a:lnTo>
                                <a:lnTo>
                                  <a:pt x="82" y="3"/>
                                </a:lnTo>
                                <a:close/>
                                <a:moveTo>
                                  <a:pt x="0" y="170"/>
                                </a:moveTo>
                                <a:lnTo>
                                  <a:pt x="15" y="175"/>
                                </a:lnTo>
                                <a:lnTo>
                                  <a:pt x="30" y="175"/>
                                </a:lnTo>
                                <a:lnTo>
                                  <a:pt x="40" y="175"/>
                                </a:lnTo>
                                <a:lnTo>
                                  <a:pt x="47" y="175"/>
                                </a:lnTo>
                                <a:lnTo>
                                  <a:pt x="50" y="170"/>
                                </a:lnTo>
                                <a:lnTo>
                                  <a:pt x="52" y="168"/>
                                </a:lnTo>
                                <a:lnTo>
                                  <a:pt x="40" y="170"/>
                                </a:lnTo>
                                <a:lnTo>
                                  <a:pt x="30" y="170"/>
                                </a:lnTo>
                                <a:lnTo>
                                  <a:pt x="18" y="170"/>
                                </a:lnTo>
                                <a:lnTo>
                                  <a:pt x="3" y="168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Freeform 705"/>
                        <wps:cNvSpPr>
                          <a:spLocks noEditPoints="1"/>
                        </wps:cNvSpPr>
                        <wps:spPr bwMode="auto">
                          <a:xfrm>
                            <a:off x="6782" y="993"/>
                            <a:ext cx="79" cy="170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70"/>
                              <a:gd name="T2" fmla="*/ 77 w 79"/>
                              <a:gd name="T3" fmla="*/ 2 h 170"/>
                              <a:gd name="T4" fmla="*/ 74 w 79"/>
                              <a:gd name="T5" fmla="*/ 0 h 170"/>
                              <a:gd name="T6" fmla="*/ 74 w 79"/>
                              <a:gd name="T7" fmla="*/ 5 h 170"/>
                              <a:gd name="T8" fmla="*/ 77 w 79"/>
                              <a:gd name="T9" fmla="*/ 7 h 170"/>
                              <a:gd name="T10" fmla="*/ 79 w 79"/>
                              <a:gd name="T11" fmla="*/ 10 h 170"/>
                              <a:gd name="T12" fmla="*/ 79 w 79"/>
                              <a:gd name="T13" fmla="*/ 5 h 170"/>
                              <a:gd name="T14" fmla="*/ 0 w 79"/>
                              <a:gd name="T15" fmla="*/ 165 h 170"/>
                              <a:gd name="T16" fmla="*/ 12 w 79"/>
                              <a:gd name="T17" fmla="*/ 170 h 170"/>
                              <a:gd name="T18" fmla="*/ 27 w 79"/>
                              <a:gd name="T19" fmla="*/ 170 h 170"/>
                              <a:gd name="T20" fmla="*/ 37 w 79"/>
                              <a:gd name="T21" fmla="*/ 170 h 170"/>
                              <a:gd name="T22" fmla="*/ 47 w 79"/>
                              <a:gd name="T23" fmla="*/ 167 h 170"/>
                              <a:gd name="T24" fmla="*/ 49 w 79"/>
                              <a:gd name="T25" fmla="*/ 165 h 170"/>
                              <a:gd name="T26" fmla="*/ 49 w 79"/>
                              <a:gd name="T27" fmla="*/ 162 h 170"/>
                              <a:gd name="T28" fmla="*/ 39 w 79"/>
                              <a:gd name="T29" fmla="*/ 165 h 170"/>
                              <a:gd name="T30" fmla="*/ 27 w 79"/>
                              <a:gd name="T31" fmla="*/ 165 h 170"/>
                              <a:gd name="T32" fmla="*/ 15 w 79"/>
                              <a:gd name="T33" fmla="*/ 165 h 170"/>
                              <a:gd name="T34" fmla="*/ 2 w 79"/>
                              <a:gd name="T35" fmla="*/ 162 h 170"/>
                              <a:gd name="T36" fmla="*/ 0 w 79"/>
                              <a:gd name="T37" fmla="*/ 165 h 170"/>
                              <a:gd name="T38" fmla="*/ 0 w 79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79" y="5"/>
                                </a:moveTo>
                                <a:lnTo>
                                  <a:pt x="77" y="2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7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5"/>
                                </a:moveTo>
                                <a:lnTo>
                                  <a:pt x="12" y="170"/>
                                </a:lnTo>
                                <a:lnTo>
                                  <a:pt x="27" y="170"/>
                                </a:lnTo>
                                <a:lnTo>
                                  <a:pt x="37" y="170"/>
                                </a:lnTo>
                                <a:lnTo>
                                  <a:pt x="47" y="167"/>
                                </a:lnTo>
                                <a:lnTo>
                                  <a:pt x="49" y="165"/>
                                </a:lnTo>
                                <a:lnTo>
                                  <a:pt x="49" y="162"/>
                                </a:lnTo>
                                <a:lnTo>
                                  <a:pt x="39" y="165"/>
                                </a:lnTo>
                                <a:lnTo>
                                  <a:pt x="27" y="165"/>
                                </a:lnTo>
                                <a:lnTo>
                                  <a:pt x="15" y="165"/>
                                </a:lnTo>
                                <a:lnTo>
                                  <a:pt x="2" y="162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Freeform 706"/>
                        <wps:cNvSpPr>
                          <a:spLocks noEditPoints="1"/>
                        </wps:cNvSpPr>
                        <wps:spPr bwMode="auto">
                          <a:xfrm>
                            <a:off x="6782" y="995"/>
                            <a:ext cx="79" cy="165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65"/>
                              <a:gd name="T2" fmla="*/ 77 w 79"/>
                              <a:gd name="T3" fmla="*/ 3 h 165"/>
                              <a:gd name="T4" fmla="*/ 74 w 79"/>
                              <a:gd name="T5" fmla="*/ 0 h 165"/>
                              <a:gd name="T6" fmla="*/ 74 w 79"/>
                              <a:gd name="T7" fmla="*/ 5 h 165"/>
                              <a:gd name="T8" fmla="*/ 77 w 79"/>
                              <a:gd name="T9" fmla="*/ 8 h 165"/>
                              <a:gd name="T10" fmla="*/ 79 w 79"/>
                              <a:gd name="T11" fmla="*/ 10 h 165"/>
                              <a:gd name="T12" fmla="*/ 79 w 79"/>
                              <a:gd name="T13" fmla="*/ 5 h 165"/>
                              <a:gd name="T14" fmla="*/ 0 w 79"/>
                              <a:gd name="T15" fmla="*/ 163 h 165"/>
                              <a:gd name="T16" fmla="*/ 15 w 79"/>
                              <a:gd name="T17" fmla="*/ 165 h 165"/>
                              <a:gd name="T18" fmla="*/ 27 w 79"/>
                              <a:gd name="T19" fmla="*/ 165 h 165"/>
                              <a:gd name="T20" fmla="*/ 37 w 79"/>
                              <a:gd name="T21" fmla="*/ 165 h 165"/>
                              <a:gd name="T22" fmla="*/ 49 w 79"/>
                              <a:gd name="T23" fmla="*/ 163 h 165"/>
                              <a:gd name="T24" fmla="*/ 49 w 79"/>
                              <a:gd name="T25" fmla="*/ 160 h 165"/>
                              <a:gd name="T26" fmla="*/ 52 w 79"/>
                              <a:gd name="T27" fmla="*/ 158 h 165"/>
                              <a:gd name="T28" fmla="*/ 39 w 79"/>
                              <a:gd name="T29" fmla="*/ 160 h 165"/>
                              <a:gd name="T30" fmla="*/ 27 w 79"/>
                              <a:gd name="T31" fmla="*/ 160 h 165"/>
                              <a:gd name="T32" fmla="*/ 15 w 79"/>
                              <a:gd name="T33" fmla="*/ 160 h 165"/>
                              <a:gd name="T34" fmla="*/ 5 w 79"/>
                              <a:gd name="T35" fmla="*/ 158 h 165"/>
                              <a:gd name="T36" fmla="*/ 2 w 79"/>
                              <a:gd name="T37" fmla="*/ 160 h 165"/>
                              <a:gd name="T38" fmla="*/ 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79" y="5"/>
                                </a:moveTo>
                                <a:lnTo>
                                  <a:pt x="77" y="3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3"/>
                                </a:moveTo>
                                <a:lnTo>
                                  <a:pt x="15" y="165"/>
                                </a:lnTo>
                                <a:lnTo>
                                  <a:pt x="27" y="165"/>
                                </a:lnTo>
                                <a:lnTo>
                                  <a:pt x="37" y="165"/>
                                </a:lnTo>
                                <a:lnTo>
                                  <a:pt x="49" y="163"/>
                                </a:lnTo>
                                <a:lnTo>
                                  <a:pt x="49" y="160"/>
                                </a:lnTo>
                                <a:lnTo>
                                  <a:pt x="52" y="158"/>
                                </a:lnTo>
                                <a:lnTo>
                                  <a:pt x="39" y="160"/>
                                </a:lnTo>
                                <a:lnTo>
                                  <a:pt x="27" y="160"/>
                                </a:lnTo>
                                <a:lnTo>
                                  <a:pt x="15" y="160"/>
                                </a:lnTo>
                                <a:lnTo>
                                  <a:pt x="5" y="158"/>
                                </a:lnTo>
                                <a:lnTo>
                                  <a:pt x="2" y="160"/>
                                </a:lnTo>
                                <a:lnTo>
                                  <a:pt x="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Freeform 707"/>
                        <wps:cNvSpPr>
                          <a:spLocks noEditPoints="1"/>
                        </wps:cNvSpPr>
                        <wps:spPr bwMode="auto">
                          <a:xfrm>
                            <a:off x="6784" y="998"/>
                            <a:ext cx="77" cy="160"/>
                          </a:xfrm>
                          <a:custGeom>
                            <a:avLst/>
                            <a:gdLst>
                              <a:gd name="T0" fmla="*/ 77 w 77"/>
                              <a:gd name="T1" fmla="*/ 5 h 160"/>
                              <a:gd name="T2" fmla="*/ 75 w 77"/>
                              <a:gd name="T3" fmla="*/ 2 h 160"/>
                              <a:gd name="T4" fmla="*/ 72 w 77"/>
                              <a:gd name="T5" fmla="*/ 0 h 160"/>
                              <a:gd name="T6" fmla="*/ 70 w 77"/>
                              <a:gd name="T7" fmla="*/ 5 h 160"/>
                              <a:gd name="T8" fmla="*/ 75 w 77"/>
                              <a:gd name="T9" fmla="*/ 7 h 160"/>
                              <a:gd name="T10" fmla="*/ 77 w 77"/>
                              <a:gd name="T11" fmla="*/ 12 h 160"/>
                              <a:gd name="T12" fmla="*/ 77 w 77"/>
                              <a:gd name="T13" fmla="*/ 5 h 160"/>
                              <a:gd name="T14" fmla="*/ 0 w 77"/>
                              <a:gd name="T15" fmla="*/ 157 h 160"/>
                              <a:gd name="T16" fmla="*/ 13 w 77"/>
                              <a:gd name="T17" fmla="*/ 160 h 160"/>
                              <a:gd name="T18" fmla="*/ 25 w 77"/>
                              <a:gd name="T19" fmla="*/ 160 h 160"/>
                              <a:gd name="T20" fmla="*/ 37 w 77"/>
                              <a:gd name="T21" fmla="*/ 160 h 160"/>
                              <a:gd name="T22" fmla="*/ 47 w 77"/>
                              <a:gd name="T23" fmla="*/ 157 h 160"/>
                              <a:gd name="T24" fmla="*/ 50 w 77"/>
                              <a:gd name="T25" fmla="*/ 155 h 160"/>
                              <a:gd name="T26" fmla="*/ 52 w 77"/>
                              <a:gd name="T27" fmla="*/ 152 h 160"/>
                              <a:gd name="T28" fmla="*/ 40 w 77"/>
                              <a:gd name="T29" fmla="*/ 155 h 160"/>
                              <a:gd name="T30" fmla="*/ 25 w 77"/>
                              <a:gd name="T31" fmla="*/ 155 h 160"/>
                              <a:gd name="T32" fmla="*/ 15 w 77"/>
                              <a:gd name="T33" fmla="*/ 155 h 160"/>
                              <a:gd name="T34" fmla="*/ 5 w 77"/>
                              <a:gd name="T35" fmla="*/ 152 h 160"/>
                              <a:gd name="T36" fmla="*/ 3 w 77"/>
                              <a:gd name="T37" fmla="*/ 155 h 160"/>
                              <a:gd name="T38" fmla="*/ 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77" y="5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5" y="7"/>
                                </a:lnTo>
                                <a:lnTo>
                                  <a:pt x="77" y="12"/>
                                </a:lnTo>
                                <a:lnTo>
                                  <a:pt x="77" y="5"/>
                                </a:lnTo>
                                <a:close/>
                                <a:moveTo>
                                  <a:pt x="0" y="157"/>
                                </a:moveTo>
                                <a:lnTo>
                                  <a:pt x="13" y="160"/>
                                </a:lnTo>
                                <a:lnTo>
                                  <a:pt x="25" y="160"/>
                                </a:lnTo>
                                <a:lnTo>
                                  <a:pt x="37" y="160"/>
                                </a:lnTo>
                                <a:lnTo>
                                  <a:pt x="47" y="157"/>
                                </a:lnTo>
                                <a:lnTo>
                                  <a:pt x="50" y="155"/>
                                </a:lnTo>
                                <a:lnTo>
                                  <a:pt x="52" y="152"/>
                                </a:lnTo>
                                <a:lnTo>
                                  <a:pt x="40" y="155"/>
                                </a:lnTo>
                                <a:lnTo>
                                  <a:pt x="25" y="155"/>
                                </a:lnTo>
                                <a:lnTo>
                                  <a:pt x="15" y="155"/>
                                </a:lnTo>
                                <a:lnTo>
                                  <a:pt x="5" y="152"/>
                                </a:lnTo>
                                <a:lnTo>
                                  <a:pt x="3" y="155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Freeform 708"/>
                        <wps:cNvSpPr>
                          <a:spLocks noEditPoints="1"/>
                        </wps:cNvSpPr>
                        <wps:spPr bwMode="auto">
                          <a:xfrm>
                            <a:off x="6787" y="1000"/>
                            <a:ext cx="74" cy="155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55"/>
                              <a:gd name="T2" fmla="*/ 72 w 74"/>
                              <a:gd name="T3" fmla="*/ 3 h 155"/>
                              <a:gd name="T4" fmla="*/ 69 w 74"/>
                              <a:gd name="T5" fmla="*/ 0 h 155"/>
                              <a:gd name="T6" fmla="*/ 67 w 74"/>
                              <a:gd name="T7" fmla="*/ 5 h 155"/>
                              <a:gd name="T8" fmla="*/ 72 w 74"/>
                              <a:gd name="T9" fmla="*/ 10 h 155"/>
                              <a:gd name="T10" fmla="*/ 74 w 74"/>
                              <a:gd name="T11" fmla="*/ 13 h 155"/>
                              <a:gd name="T12" fmla="*/ 74 w 74"/>
                              <a:gd name="T13" fmla="*/ 5 h 155"/>
                              <a:gd name="T14" fmla="*/ 0 w 74"/>
                              <a:gd name="T15" fmla="*/ 153 h 155"/>
                              <a:gd name="T16" fmla="*/ 10 w 74"/>
                              <a:gd name="T17" fmla="*/ 155 h 155"/>
                              <a:gd name="T18" fmla="*/ 22 w 74"/>
                              <a:gd name="T19" fmla="*/ 155 h 155"/>
                              <a:gd name="T20" fmla="*/ 34 w 74"/>
                              <a:gd name="T21" fmla="*/ 155 h 155"/>
                              <a:gd name="T22" fmla="*/ 47 w 74"/>
                              <a:gd name="T23" fmla="*/ 153 h 155"/>
                              <a:gd name="T24" fmla="*/ 49 w 74"/>
                              <a:gd name="T25" fmla="*/ 150 h 155"/>
                              <a:gd name="T26" fmla="*/ 49 w 74"/>
                              <a:gd name="T27" fmla="*/ 145 h 155"/>
                              <a:gd name="T28" fmla="*/ 37 w 74"/>
                              <a:gd name="T29" fmla="*/ 150 h 155"/>
                              <a:gd name="T30" fmla="*/ 22 w 74"/>
                              <a:gd name="T31" fmla="*/ 150 h 155"/>
                              <a:gd name="T32" fmla="*/ 12 w 74"/>
                              <a:gd name="T33" fmla="*/ 150 h 155"/>
                              <a:gd name="T34" fmla="*/ 2 w 74"/>
                              <a:gd name="T35" fmla="*/ 148 h 155"/>
                              <a:gd name="T36" fmla="*/ 2 w 74"/>
                              <a:gd name="T37" fmla="*/ 150 h 155"/>
                              <a:gd name="T38" fmla="*/ 0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72" y="10"/>
                                </a:lnTo>
                                <a:lnTo>
                                  <a:pt x="74" y="13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53"/>
                                </a:moveTo>
                                <a:lnTo>
                                  <a:pt x="10" y="155"/>
                                </a:lnTo>
                                <a:lnTo>
                                  <a:pt x="22" y="155"/>
                                </a:lnTo>
                                <a:lnTo>
                                  <a:pt x="34" y="155"/>
                                </a:lnTo>
                                <a:lnTo>
                                  <a:pt x="47" y="153"/>
                                </a:lnTo>
                                <a:lnTo>
                                  <a:pt x="49" y="150"/>
                                </a:lnTo>
                                <a:lnTo>
                                  <a:pt x="49" y="145"/>
                                </a:lnTo>
                                <a:lnTo>
                                  <a:pt x="37" y="150"/>
                                </a:lnTo>
                                <a:lnTo>
                                  <a:pt x="22" y="150"/>
                                </a:lnTo>
                                <a:lnTo>
                                  <a:pt x="12" y="150"/>
                                </a:lnTo>
                                <a:lnTo>
                                  <a:pt x="2" y="148"/>
                                </a:lnTo>
                                <a:lnTo>
                                  <a:pt x="2" y="150"/>
                                </a:lnTo>
                                <a:lnTo>
                                  <a:pt x="0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Freeform 709"/>
                        <wps:cNvSpPr>
                          <a:spLocks noEditPoints="1"/>
                        </wps:cNvSpPr>
                        <wps:spPr bwMode="auto">
                          <a:xfrm>
                            <a:off x="6789" y="1003"/>
                            <a:ext cx="72" cy="150"/>
                          </a:xfrm>
                          <a:custGeom>
                            <a:avLst/>
                            <a:gdLst>
                              <a:gd name="T0" fmla="*/ 72 w 72"/>
                              <a:gd name="T1" fmla="*/ 7 h 150"/>
                              <a:gd name="T2" fmla="*/ 70 w 72"/>
                              <a:gd name="T3" fmla="*/ 2 h 150"/>
                              <a:gd name="T4" fmla="*/ 65 w 72"/>
                              <a:gd name="T5" fmla="*/ 0 h 150"/>
                              <a:gd name="T6" fmla="*/ 65 w 72"/>
                              <a:gd name="T7" fmla="*/ 5 h 150"/>
                              <a:gd name="T8" fmla="*/ 70 w 72"/>
                              <a:gd name="T9" fmla="*/ 10 h 150"/>
                              <a:gd name="T10" fmla="*/ 72 w 72"/>
                              <a:gd name="T11" fmla="*/ 12 h 150"/>
                              <a:gd name="T12" fmla="*/ 72 w 72"/>
                              <a:gd name="T13" fmla="*/ 7 h 150"/>
                              <a:gd name="T14" fmla="*/ 0 w 72"/>
                              <a:gd name="T15" fmla="*/ 147 h 150"/>
                              <a:gd name="T16" fmla="*/ 10 w 72"/>
                              <a:gd name="T17" fmla="*/ 150 h 150"/>
                              <a:gd name="T18" fmla="*/ 20 w 72"/>
                              <a:gd name="T19" fmla="*/ 150 h 150"/>
                              <a:gd name="T20" fmla="*/ 35 w 72"/>
                              <a:gd name="T21" fmla="*/ 150 h 150"/>
                              <a:gd name="T22" fmla="*/ 47 w 72"/>
                              <a:gd name="T23" fmla="*/ 147 h 150"/>
                              <a:gd name="T24" fmla="*/ 47 w 72"/>
                              <a:gd name="T25" fmla="*/ 142 h 150"/>
                              <a:gd name="T26" fmla="*/ 50 w 72"/>
                              <a:gd name="T27" fmla="*/ 140 h 150"/>
                              <a:gd name="T28" fmla="*/ 35 w 72"/>
                              <a:gd name="T29" fmla="*/ 145 h 150"/>
                              <a:gd name="T30" fmla="*/ 20 w 72"/>
                              <a:gd name="T31" fmla="*/ 145 h 150"/>
                              <a:gd name="T32" fmla="*/ 13 w 72"/>
                              <a:gd name="T33" fmla="*/ 145 h 150"/>
                              <a:gd name="T34" fmla="*/ 3 w 72"/>
                              <a:gd name="T35" fmla="*/ 142 h 150"/>
                              <a:gd name="T36" fmla="*/ 0 w 72"/>
                              <a:gd name="T37" fmla="*/ 145 h 150"/>
                              <a:gd name="T38" fmla="*/ 0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2" y="7"/>
                                </a:moveTo>
                                <a:lnTo>
                                  <a:pt x="70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2"/>
                                </a:lnTo>
                                <a:lnTo>
                                  <a:pt x="72" y="7"/>
                                </a:lnTo>
                                <a:close/>
                                <a:moveTo>
                                  <a:pt x="0" y="147"/>
                                </a:moveTo>
                                <a:lnTo>
                                  <a:pt x="10" y="150"/>
                                </a:lnTo>
                                <a:lnTo>
                                  <a:pt x="20" y="150"/>
                                </a:lnTo>
                                <a:lnTo>
                                  <a:pt x="35" y="150"/>
                                </a:lnTo>
                                <a:lnTo>
                                  <a:pt x="47" y="147"/>
                                </a:lnTo>
                                <a:lnTo>
                                  <a:pt x="47" y="142"/>
                                </a:lnTo>
                                <a:lnTo>
                                  <a:pt x="50" y="140"/>
                                </a:lnTo>
                                <a:lnTo>
                                  <a:pt x="35" y="145"/>
                                </a:lnTo>
                                <a:lnTo>
                                  <a:pt x="20" y="145"/>
                                </a:lnTo>
                                <a:lnTo>
                                  <a:pt x="13" y="145"/>
                                </a:lnTo>
                                <a:lnTo>
                                  <a:pt x="3" y="142"/>
                                </a:lnTo>
                                <a:lnTo>
                                  <a:pt x="0" y="145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Freeform 710"/>
                        <wps:cNvSpPr>
                          <a:spLocks noEditPoints="1"/>
                        </wps:cNvSpPr>
                        <wps:spPr bwMode="auto">
                          <a:xfrm>
                            <a:off x="6789" y="1005"/>
                            <a:ext cx="72" cy="145"/>
                          </a:xfrm>
                          <a:custGeom>
                            <a:avLst/>
                            <a:gdLst>
                              <a:gd name="T0" fmla="*/ 72 w 72"/>
                              <a:gd name="T1" fmla="*/ 8 h 145"/>
                              <a:gd name="T2" fmla="*/ 70 w 72"/>
                              <a:gd name="T3" fmla="*/ 5 h 145"/>
                              <a:gd name="T4" fmla="*/ 65 w 72"/>
                              <a:gd name="T5" fmla="*/ 0 h 145"/>
                              <a:gd name="T6" fmla="*/ 65 w 72"/>
                              <a:gd name="T7" fmla="*/ 5 h 145"/>
                              <a:gd name="T8" fmla="*/ 70 w 72"/>
                              <a:gd name="T9" fmla="*/ 10 h 145"/>
                              <a:gd name="T10" fmla="*/ 72 w 72"/>
                              <a:gd name="T11" fmla="*/ 13 h 145"/>
                              <a:gd name="T12" fmla="*/ 72 w 72"/>
                              <a:gd name="T13" fmla="*/ 8 h 145"/>
                              <a:gd name="T14" fmla="*/ 0 w 72"/>
                              <a:gd name="T15" fmla="*/ 143 h 145"/>
                              <a:gd name="T16" fmla="*/ 10 w 72"/>
                              <a:gd name="T17" fmla="*/ 145 h 145"/>
                              <a:gd name="T18" fmla="*/ 20 w 72"/>
                              <a:gd name="T19" fmla="*/ 145 h 145"/>
                              <a:gd name="T20" fmla="*/ 35 w 72"/>
                              <a:gd name="T21" fmla="*/ 145 h 145"/>
                              <a:gd name="T22" fmla="*/ 47 w 72"/>
                              <a:gd name="T23" fmla="*/ 140 h 145"/>
                              <a:gd name="T24" fmla="*/ 50 w 72"/>
                              <a:gd name="T25" fmla="*/ 138 h 145"/>
                              <a:gd name="T26" fmla="*/ 52 w 72"/>
                              <a:gd name="T27" fmla="*/ 135 h 145"/>
                              <a:gd name="T28" fmla="*/ 37 w 72"/>
                              <a:gd name="T29" fmla="*/ 140 h 145"/>
                              <a:gd name="T30" fmla="*/ 20 w 72"/>
                              <a:gd name="T31" fmla="*/ 140 h 145"/>
                              <a:gd name="T32" fmla="*/ 13 w 72"/>
                              <a:gd name="T33" fmla="*/ 140 h 145"/>
                              <a:gd name="T34" fmla="*/ 5 w 72"/>
                              <a:gd name="T35" fmla="*/ 140 h 145"/>
                              <a:gd name="T36" fmla="*/ 3 w 72"/>
                              <a:gd name="T37" fmla="*/ 140 h 145"/>
                              <a:gd name="T38" fmla="*/ 0 w 72"/>
                              <a:gd name="T39" fmla="*/ 143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2" y="8"/>
                                </a:moveTo>
                                <a:lnTo>
                                  <a:pt x="70" y="5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3"/>
                                </a:lnTo>
                                <a:lnTo>
                                  <a:pt x="72" y="8"/>
                                </a:lnTo>
                                <a:close/>
                                <a:moveTo>
                                  <a:pt x="0" y="143"/>
                                </a:moveTo>
                                <a:lnTo>
                                  <a:pt x="10" y="145"/>
                                </a:lnTo>
                                <a:lnTo>
                                  <a:pt x="20" y="145"/>
                                </a:lnTo>
                                <a:lnTo>
                                  <a:pt x="35" y="145"/>
                                </a:lnTo>
                                <a:lnTo>
                                  <a:pt x="47" y="140"/>
                                </a:lnTo>
                                <a:lnTo>
                                  <a:pt x="50" y="138"/>
                                </a:lnTo>
                                <a:lnTo>
                                  <a:pt x="52" y="135"/>
                                </a:lnTo>
                                <a:lnTo>
                                  <a:pt x="37" y="140"/>
                                </a:lnTo>
                                <a:lnTo>
                                  <a:pt x="20" y="140"/>
                                </a:lnTo>
                                <a:lnTo>
                                  <a:pt x="13" y="140"/>
                                </a:lnTo>
                                <a:lnTo>
                                  <a:pt x="5" y="140"/>
                                </a:lnTo>
                                <a:lnTo>
                                  <a:pt x="3" y="140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Freeform 711"/>
                        <wps:cNvSpPr>
                          <a:spLocks noEditPoints="1"/>
                        </wps:cNvSpPr>
                        <wps:spPr bwMode="auto">
                          <a:xfrm>
                            <a:off x="6792" y="1008"/>
                            <a:ext cx="69" cy="140"/>
                          </a:xfrm>
                          <a:custGeom>
                            <a:avLst/>
                            <a:gdLst>
                              <a:gd name="T0" fmla="*/ 69 w 69"/>
                              <a:gd name="T1" fmla="*/ 7 h 140"/>
                              <a:gd name="T2" fmla="*/ 67 w 69"/>
                              <a:gd name="T3" fmla="*/ 5 h 140"/>
                              <a:gd name="T4" fmla="*/ 62 w 69"/>
                              <a:gd name="T5" fmla="*/ 0 h 140"/>
                              <a:gd name="T6" fmla="*/ 59 w 69"/>
                              <a:gd name="T7" fmla="*/ 7 h 140"/>
                              <a:gd name="T8" fmla="*/ 64 w 69"/>
                              <a:gd name="T9" fmla="*/ 10 h 140"/>
                              <a:gd name="T10" fmla="*/ 69 w 69"/>
                              <a:gd name="T11" fmla="*/ 15 h 140"/>
                              <a:gd name="T12" fmla="*/ 69 w 69"/>
                              <a:gd name="T13" fmla="*/ 7 h 140"/>
                              <a:gd name="T14" fmla="*/ 0 w 69"/>
                              <a:gd name="T15" fmla="*/ 137 h 140"/>
                              <a:gd name="T16" fmla="*/ 10 w 69"/>
                              <a:gd name="T17" fmla="*/ 140 h 140"/>
                              <a:gd name="T18" fmla="*/ 17 w 69"/>
                              <a:gd name="T19" fmla="*/ 140 h 140"/>
                              <a:gd name="T20" fmla="*/ 32 w 69"/>
                              <a:gd name="T21" fmla="*/ 140 h 140"/>
                              <a:gd name="T22" fmla="*/ 47 w 69"/>
                              <a:gd name="T23" fmla="*/ 135 h 140"/>
                              <a:gd name="T24" fmla="*/ 49 w 69"/>
                              <a:gd name="T25" fmla="*/ 132 h 140"/>
                              <a:gd name="T26" fmla="*/ 49 w 69"/>
                              <a:gd name="T27" fmla="*/ 127 h 140"/>
                              <a:gd name="T28" fmla="*/ 34 w 69"/>
                              <a:gd name="T29" fmla="*/ 132 h 140"/>
                              <a:gd name="T30" fmla="*/ 17 w 69"/>
                              <a:gd name="T31" fmla="*/ 135 h 140"/>
                              <a:gd name="T32" fmla="*/ 10 w 69"/>
                              <a:gd name="T33" fmla="*/ 135 h 140"/>
                              <a:gd name="T34" fmla="*/ 5 w 69"/>
                              <a:gd name="T35" fmla="*/ 135 h 140"/>
                              <a:gd name="T36" fmla="*/ 2 w 69"/>
                              <a:gd name="T37" fmla="*/ 137 h 140"/>
                              <a:gd name="T38" fmla="*/ 0 w 69"/>
                              <a:gd name="T39" fmla="*/ 13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69" y="7"/>
                                </a:moveTo>
                                <a:lnTo>
                                  <a:pt x="67" y="5"/>
                                </a:lnTo>
                                <a:lnTo>
                                  <a:pt x="62" y="0"/>
                                </a:lnTo>
                                <a:lnTo>
                                  <a:pt x="59" y="7"/>
                                </a:lnTo>
                                <a:lnTo>
                                  <a:pt x="64" y="10"/>
                                </a:lnTo>
                                <a:lnTo>
                                  <a:pt x="69" y="15"/>
                                </a:lnTo>
                                <a:lnTo>
                                  <a:pt x="69" y="7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0"/>
                                </a:lnTo>
                                <a:lnTo>
                                  <a:pt x="17" y="140"/>
                                </a:lnTo>
                                <a:lnTo>
                                  <a:pt x="32" y="140"/>
                                </a:lnTo>
                                <a:lnTo>
                                  <a:pt x="47" y="135"/>
                                </a:lnTo>
                                <a:lnTo>
                                  <a:pt x="49" y="132"/>
                                </a:lnTo>
                                <a:lnTo>
                                  <a:pt x="49" y="127"/>
                                </a:lnTo>
                                <a:lnTo>
                                  <a:pt x="34" y="132"/>
                                </a:lnTo>
                                <a:lnTo>
                                  <a:pt x="17" y="135"/>
                                </a:lnTo>
                                <a:lnTo>
                                  <a:pt x="10" y="135"/>
                                </a:lnTo>
                                <a:lnTo>
                                  <a:pt x="5" y="135"/>
                                </a:lnTo>
                                <a:lnTo>
                                  <a:pt x="2" y="137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Freeform 712"/>
                        <wps:cNvSpPr>
                          <a:spLocks noEditPoints="1"/>
                        </wps:cNvSpPr>
                        <wps:spPr bwMode="auto">
                          <a:xfrm>
                            <a:off x="6794" y="1010"/>
                            <a:ext cx="67" cy="135"/>
                          </a:xfrm>
                          <a:custGeom>
                            <a:avLst/>
                            <a:gdLst>
                              <a:gd name="T0" fmla="*/ 67 w 67"/>
                              <a:gd name="T1" fmla="*/ 8 h 135"/>
                              <a:gd name="T2" fmla="*/ 65 w 67"/>
                              <a:gd name="T3" fmla="*/ 5 h 135"/>
                              <a:gd name="T4" fmla="*/ 60 w 67"/>
                              <a:gd name="T5" fmla="*/ 0 h 135"/>
                              <a:gd name="T6" fmla="*/ 57 w 67"/>
                              <a:gd name="T7" fmla="*/ 8 h 135"/>
                              <a:gd name="T8" fmla="*/ 62 w 67"/>
                              <a:gd name="T9" fmla="*/ 10 h 135"/>
                              <a:gd name="T10" fmla="*/ 67 w 67"/>
                              <a:gd name="T11" fmla="*/ 15 h 135"/>
                              <a:gd name="T12" fmla="*/ 67 w 67"/>
                              <a:gd name="T13" fmla="*/ 8 h 135"/>
                              <a:gd name="T14" fmla="*/ 0 w 67"/>
                              <a:gd name="T15" fmla="*/ 135 h 135"/>
                              <a:gd name="T16" fmla="*/ 8 w 67"/>
                              <a:gd name="T17" fmla="*/ 135 h 135"/>
                              <a:gd name="T18" fmla="*/ 15 w 67"/>
                              <a:gd name="T19" fmla="*/ 135 h 135"/>
                              <a:gd name="T20" fmla="*/ 32 w 67"/>
                              <a:gd name="T21" fmla="*/ 135 h 135"/>
                              <a:gd name="T22" fmla="*/ 47 w 67"/>
                              <a:gd name="T23" fmla="*/ 130 h 135"/>
                              <a:gd name="T24" fmla="*/ 47 w 67"/>
                              <a:gd name="T25" fmla="*/ 125 h 135"/>
                              <a:gd name="T26" fmla="*/ 50 w 67"/>
                              <a:gd name="T27" fmla="*/ 123 h 135"/>
                              <a:gd name="T28" fmla="*/ 32 w 67"/>
                              <a:gd name="T29" fmla="*/ 128 h 135"/>
                              <a:gd name="T30" fmla="*/ 15 w 67"/>
                              <a:gd name="T31" fmla="*/ 130 h 135"/>
                              <a:gd name="T32" fmla="*/ 10 w 67"/>
                              <a:gd name="T33" fmla="*/ 130 h 135"/>
                              <a:gd name="T34" fmla="*/ 3 w 67"/>
                              <a:gd name="T35" fmla="*/ 130 h 135"/>
                              <a:gd name="T36" fmla="*/ 3 w 67"/>
                              <a:gd name="T37" fmla="*/ 133 h 135"/>
                              <a:gd name="T38" fmla="*/ 0 w 67"/>
                              <a:gd name="T39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67" y="8"/>
                                </a:moveTo>
                                <a:lnTo>
                                  <a:pt x="65" y="5"/>
                                </a:lnTo>
                                <a:lnTo>
                                  <a:pt x="60" y="0"/>
                                </a:lnTo>
                                <a:lnTo>
                                  <a:pt x="57" y="8"/>
                                </a:lnTo>
                                <a:lnTo>
                                  <a:pt x="62" y="10"/>
                                </a:lnTo>
                                <a:lnTo>
                                  <a:pt x="67" y="15"/>
                                </a:lnTo>
                                <a:lnTo>
                                  <a:pt x="67" y="8"/>
                                </a:lnTo>
                                <a:close/>
                                <a:moveTo>
                                  <a:pt x="0" y="135"/>
                                </a:moveTo>
                                <a:lnTo>
                                  <a:pt x="8" y="135"/>
                                </a:lnTo>
                                <a:lnTo>
                                  <a:pt x="15" y="135"/>
                                </a:lnTo>
                                <a:lnTo>
                                  <a:pt x="32" y="135"/>
                                </a:lnTo>
                                <a:lnTo>
                                  <a:pt x="47" y="130"/>
                                </a:lnTo>
                                <a:lnTo>
                                  <a:pt x="47" y="125"/>
                                </a:lnTo>
                                <a:lnTo>
                                  <a:pt x="50" y="123"/>
                                </a:lnTo>
                                <a:lnTo>
                                  <a:pt x="32" y="128"/>
                                </a:lnTo>
                                <a:lnTo>
                                  <a:pt x="15" y="130"/>
                                </a:lnTo>
                                <a:lnTo>
                                  <a:pt x="10" y="130"/>
                                </a:lnTo>
                                <a:lnTo>
                                  <a:pt x="3" y="130"/>
                                </a:lnTo>
                                <a:lnTo>
                                  <a:pt x="3" y="133"/>
                                </a:lnTo>
                                <a:lnTo>
                                  <a:pt x="0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Freeform 713"/>
                        <wps:cNvSpPr>
                          <a:spLocks noEditPoints="1"/>
                        </wps:cNvSpPr>
                        <wps:spPr bwMode="auto">
                          <a:xfrm>
                            <a:off x="6797" y="1015"/>
                            <a:ext cx="64" cy="128"/>
                          </a:xfrm>
                          <a:custGeom>
                            <a:avLst/>
                            <a:gdLst>
                              <a:gd name="T0" fmla="*/ 64 w 64"/>
                              <a:gd name="T1" fmla="*/ 8 h 128"/>
                              <a:gd name="T2" fmla="*/ 59 w 64"/>
                              <a:gd name="T3" fmla="*/ 3 h 128"/>
                              <a:gd name="T4" fmla="*/ 54 w 64"/>
                              <a:gd name="T5" fmla="*/ 0 h 128"/>
                              <a:gd name="T6" fmla="*/ 54 w 64"/>
                              <a:gd name="T7" fmla="*/ 5 h 128"/>
                              <a:gd name="T8" fmla="*/ 59 w 64"/>
                              <a:gd name="T9" fmla="*/ 10 h 128"/>
                              <a:gd name="T10" fmla="*/ 64 w 64"/>
                              <a:gd name="T11" fmla="*/ 15 h 128"/>
                              <a:gd name="T12" fmla="*/ 64 w 64"/>
                              <a:gd name="T13" fmla="*/ 10 h 128"/>
                              <a:gd name="T14" fmla="*/ 64 w 64"/>
                              <a:gd name="T15" fmla="*/ 8 h 128"/>
                              <a:gd name="T16" fmla="*/ 0 w 64"/>
                              <a:gd name="T17" fmla="*/ 128 h 128"/>
                              <a:gd name="T18" fmla="*/ 5 w 64"/>
                              <a:gd name="T19" fmla="*/ 128 h 128"/>
                              <a:gd name="T20" fmla="*/ 12 w 64"/>
                              <a:gd name="T21" fmla="*/ 128 h 128"/>
                              <a:gd name="T22" fmla="*/ 29 w 64"/>
                              <a:gd name="T23" fmla="*/ 125 h 128"/>
                              <a:gd name="T24" fmla="*/ 44 w 64"/>
                              <a:gd name="T25" fmla="*/ 120 h 128"/>
                              <a:gd name="T26" fmla="*/ 47 w 64"/>
                              <a:gd name="T27" fmla="*/ 118 h 128"/>
                              <a:gd name="T28" fmla="*/ 49 w 64"/>
                              <a:gd name="T29" fmla="*/ 113 h 128"/>
                              <a:gd name="T30" fmla="*/ 39 w 64"/>
                              <a:gd name="T31" fmla="*/ 118 h 128"/>
                              <a:gd name="T32" fmla="*/ 32 w 64"/>
                              <a:gd name="T33" fmla="*/ 120 h 128"/>
                              <a:gd name="T34" fmla="*/ 22 w 64"/>
                              <a:gd name="T35" fmla="*/ 123 h 128"/>
                              <a:gd name="T36" fmla="*/ 12 w 64"/>
                              <a:gd name="T37" fmla="*/ 123 h 128"/>
                              <a:gd name="T38" fmla="*/ 7 w 64"/>
                              <a:gd name="T39" fmla="*/ 123 h 128"/>
                              <a:gd name="T40" fmla="*/ 2 w 64"/>
                              <a:gd name="T41" fmla="*/ 123 h 128"/>
                              <a:gd name="T42" fmla="*/ 0 w 64"/>
                              <a:gd name="T43" fmla="*/ 125 h 128"/>
                              <a:gd name="T44" fmla="*/ 0 w 64"/>
                              <a:gd name="T45" fmla="*/ 12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64" y="8"/>
                                </a:moveTo>
                                <a:lnTo>
                                  <a:pt x="59" y="3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lnTo>
                                  <a:pt x="64" y="8"/>
                                </a:lnTo>
                                <a:close/>
                                <a:moveTo>
                                  <a:pt x="0" y="128"/>
                                </a:moveTo>
                                <a:lnTo>
                                  <a:pt x="5" y="128"/>
                                </a:lnTo>
                                <a:lnTo>
                                  <a:pt x="12" y="128"/>
                                </a:lnTo>
                                <a:lnTo>
                                  <a:pt x="29" y="125"/>
                                </a:lnTo>
                                <a:lnTo>
                                  <a:pt x="44" y="120"/>
                                </a:lnTo>
                                <a:lnTo>
                                  <a:pt x="47" y="118"/>
                                </a:lnTo>
                                <a:lnTo>
                                  <a:pt x="49" y="113"/>
                                </a:lnTo>
                                <a:lnTo>
                                  <a:pt x="39" y="118"/>
                                </a:lnTo>
                                <a:lnTo>
                                  <a:pt x="32" y="120"/>
                                </a:lnTo>
                                <a:lnTo>
                                  <a:pt x="22" y="123"/>
                                </a:lnTo>
                                <a:lnTo>
                                  <a:pt x="12" y="123"/>
                                </a:lnTo>
                                <a:lnTo>
                                  <a:pt x="7" y="123"/>
                                </a:lnTo>
                                <a:lnTo>
                                  <a:pt x="2" y="123"/>
                                </a:lnTo>
                                <a:lnTo>
                                  <a:pt x="0" y="125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Freeform 714"/>
                        <wps:cNvSpPr>
                          <a:spLocks noEditPoints="1"/>
                        </wps:cNvSpPr>
                        <wps:spPr bwMode="auto">
                          <a:xfrm>
                            <a:off x="6797" y="1018"/>
                            <a:ext cx="64" cy="122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122"/>
                              <a:gd name="T2" fmla="*/ 59 w 64"/>
                              <a:gd name="T3" fmla="*/ 2 h 122"/>
                              <a:gd name="T4" fmla="*/ 54 w 64"/>
                              <a:gd name="T5" fmla="*/ 0 h 122"/>
                              <a:gd name="T6" fmla="*/ 54 w 64"/>
                              <a:gd name="T7" fmla="*/ 5 h 122"/>
                              <a:gd name="T8" fmla="*/ 59 w 64"/>
                              <a:gd name="T9" fmla="*/ 10 h 122"/>
                              <a:gd name="T10" fmla="*/ 64 w 64"/>
                              <a:gd name="T11" fmla="*/ 15 h 122"/>
                              <a:gd name="T12" fmla="*/ 64 w 64"/>
                              <a:gd name="T13" fmla="*/ 12 h 122"/>
                              <a:gd name="T14" fmla="*/ 64 w 64"/>
                              <a:gd name="T15" fmla="*/ 7 h 122"/>
                              <a:gd name="T16" fmla="*/ 0 w 64"/>
                              <a:gd name="T17" fmla="*/ 122 h 122"/>
                              <a:gd name="T18" fmla="*/ 7 w 64"/>
                              <a:gd name="T19" fmla="*/ 122 h 122"/>
                              <a:gd name="T20" fmla="*/ 12 w 64"/>
                              <a:gd name="T21" fmla="*/ 122 h 122"/>
                              <a:gd name="T22" fmla="*/ 29 w 64"/>
                              <a:gd name="T23" fmla="*/ 120 h 122"/>
                              <a:gd name="T24" fmla="*/ 47 w 64"/>
                              <a:gd name="T25" fmla="*/ 115 h 122"/>
                              <a:gd name="T26" fmla="*/ 49 w 64"/>
                              <a:gd name="T27" fmla="*/ 110 h 122"/>
                              <a:gd name="T28" fmla="*/ 49 w 64"/>
                              <a:gd name="T29" fmla="*/ 105 h 122"/>
                              <a:gd name="T30" fmla="*/ 42 w 64"/>
                              <a:gd name="T31" fmla="*/ 112 h 122"/>
                              <a:gd name="T32" fmla="*/ 32 w 64"/>
                              <a:gd name="T33" fmla="*/ 115 h 122"/>
                              <a:gd name="T34" fmla="*/ 22 w 64"/>
                              <a:gd name="T35" fmla="*/ 117 h 122"/>
                              <a:gd name="T36" fmla="*/ 12 w 64"/>
                              <a:gd name="T37" fmla="*/ 117 h 122"/>
                              <a:gd name="T38" fmla="*/ 7 w 64"/>
                              <a:gd name="T39" fmla="*/ 117 h 122"/>
                              <a:gd name="T40" fmla="*/ 5 w 64"/>
                              <a:gd name="T41" fmla="*/ 117 h 122"/>
                              <a:gd name="T42" fmla="*/ 2 w 64"/>
                              <a:gd name="T43" fmla="*/ 120 h 122"/>
                              <a:gd name="T44" fmla="*/ 0 w 64"/>
                              <a:gd name="T45" fmla="*/ 122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64" y="7"/>
                                </a:moveTo>
                                <a:lnTo>
                                  <a:pt x="59" y="2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2"/>
                                </a:lnTo>
                                <a:lnTo>
                                  <a:pt x="64" y="7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7" y="122"/>
                                </a:lnTo>
                                <a:lnTo>
                                  <a:pt x="12" y="122"/>
                                </a:lnTo>
                                <a:lnTo>
                                  <a:pt x="29" y="120"/>
                                </a:lnTo>
                                <a:lnTo>
                                  <a:pt x="47" y="115"/>
                                </a:lnTo>
                                <a:lnTo>
                                  <a:pt x="49" y="110"/>
                                </a:lnTo>
                                <a:lnTo>
                                  <a:pt x="49" y="105"/>
                                </a:lnTo>
                                <a:lnTo>
                                  <a:pt x="42" y="112"/>
                                </a:lnTo>
                                <a:lnTo>
                                  <a:pt x="32" y="115"/>
                                </a:lnTo>
                                <a:lnTo>
                                  <a:pt x="22" y="117"/>
                                </a:lnTo>
                                <a:lnTo>
                                  <a:pt x="12" y="117"/>
                                </a:lnTo>
                                <a:lnTo>
                                  <a:pt x="7" y="117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Freeform 715"/>
                        <wps:cNvSpPr>
                          <a:spLocks noEditPoints="1"/>
                        </wps:cNvSpPr>
                        <wps:spPr bwMode="auto">
                          <a:xfrm>
                            <a:off x="6799" y="1020"/>
                            <a:ext cx="62" cy="118"/>
                          </a:xfrm>
                          <a:custGeom>
                            <a:avLst/>
                            <a:gdLst>
                              <a:gd name="T0" fmla="*/ 62 w 62"/>
                              <a:gd name="T1" fmla="*/ 10 h 118"/>
                              <a:gd name="T2" fmla="*/ 57 w 62"/>
                              <a:gd name="T3" fmla="*/ 5 h 118"/>
                              <a:gd name="T4" fmla="*/ 52 w 62"/>
                              <a:gd name="T5" fmla="*/ 0 h 118"/>
                              <a:gd name="T6" fmla="*/ 50 w 62"/>
                              <a:gd name="T7" fmla="*/ 5 h 118"/>
                              <a:gd name="T8" fmla="*/ 57 w 62"/>
                              <a:gd name="T9" fmla="*/ 10 h 118"/>
                              <a:gd name="T10" fmla="*/ 62 w 62"/>
                              <a:gd name="T11" fmla="*/ 18 h 118"/>
                              <a:gd name="T12" fmla="*/ 62 w 62"/>
                              <a:gd name="T13" fmla="*/ 13 h 118"/>
                              <a:gd name="T14" fmla="*/ 62 w 62"/>
                              <a:gd name="T15" fmla="*/ 10 h 118"/>
                              <a:gd name="T16" fmla="*/ 0 w 62"/>
                              <a:gd name="T17" fmla="*/ 118 h 118"/>
                              <a:gd name="T18" fmla="*/ 5 w 62"/>
                              <a:gd name="T19" fmla="*/ 118 h 118"/>
                              <a:gd name="T20" fmla="*/ 10 w 62"/>
                              <a:gd name="T21" fmla="*/ 118 h 118"/>
                              <a:gd name="T22" fmla="*/ 20 w 62"/>
                              <a:gd name="T23" fmla="*/ 118 h 118"/>
                              <a:gd name="T24" fmla="*/ 30 w 62"/>
                              <a:gd name="T25" fmla="*/ 115 h 118"/>
                              <a:gd name="T26" fmla="*/ 37 w 62"/>
                              <a:gd name="T27" fmla="*/ 113 h 118"/>
                              <a:gd name="T28" fmla="*/ 47 w 62"/>
                              <a:gd name="T29" fmla="*/ 108 h 118"/>
                              <a:gd name="T30" fmla="*/ 47 w 62"/>
                              <a:gd name="T31" fmla="*/ 103 h 118"/>
                              <a:gd name="T32" fmla="*/ 50 w 62"/>
                              <a:gd name="T33" fmla="*/ 100 h 118"/>
                              <a:gd name="T34" fmla="*/ 40 w 62"/>
                              <a:gd name="T35" fmla="*/ 105 h 118"/>
                              <a:gd name="T36" fmla="*/ 32 w 62"/>
                              <a:gd name="T37" fmla="*/ 110 h 118"/>
                              <a:gd name="T38" fmla="*/ 22 w 62"/>
                              <a:gd name="T39" fmla="*/ 113 h 118"/>
                              <a:gd name="T40" fmla="*/ 10 w 62"/>
                              <a:gd name="T41" fmla="*/ 113 h 118"/>
                              <a:gd name="T42" fmla="*/ 8 w 62"/>
                              <a:gd name="T43" fmla="*/ 113 h 118"/>
                              <a:gd name="T44" fmla="*/ 3 w 62"/>
                              <a:gd name="T45" fmla="*/ 113 h 118"/>
                              <a:gd name="T46" fmla="*/ 3 w 62"/>
                              <a:gd name="T47" fmla="*/ 115 h 118"/>
                              <a:gd name="T48" fmla="*/ 0 w 62"/>
                              <a:gd name="T49" fmla="*/ 11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62" y="10"/>
                                </a:moveTo>
                                <a:lnTo>
                                  <a:pt x="57" y="5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62" y="18"/>
                                </a:lnTo>
                                <a:lnTo>
                                  <a:pt x="62" y="13"/>
                                </a:lnTo>
                                <a:lnTo>
                                  <a:pt x="62" y="10"/>
                                </a:lnTo>
                                <a:close/>
                                <a:moveTo>
                                  <a:pt x="0" y="118"/>
                                </a:moveTo>
                                <a:lnTo>
                                  <a:pt x="5" y="118"/>
                                </a:lnTo>
                                <a:lnTo>
                                  <a:pt x="10" y="118"/>
                                </a:lnTo>
                                <a:lnTo>
                                  <a:pt x="20" y="118"/>
                                </a:lnTo>
                                <a:lnTo>
                                  <a:pt x="30" y="115"/>
                                </a:lnTo>
                                <a:lnTo>
                                  <a:pt x="37" y="113"/>
                                </a:lnTo>
                                <a:lnTo>
                                  <a:pt x="47" y="108"/>
                                </a:lnTo>
                                <a:lnTo>
                                  <a:pt x="47" y="103"/>
                                </a:lnTo>
                                <a:lnTo>
                                  <a:pt x="50" y="100"/>
                                </a:lnTo>
                                <a:lnTo>
                                  <a:pt x="40" y="105"/>
                                </a:lnTo>
                                <a:lnTo>
                                  <a:pt x="32" y="110"/>
                                </a:lnTo>
                                <a:lnTo>
                                  <a:pt x="22" y="113"/>
                                </a:lnTo>
                                <a:lnTo>
                                  <a:pt x="10" y="113"/>
                                </a:lnTo>
                                <a:lnTo>
                                  <a:pt x="8" y="113"/>
                                </a:lnTo>
                                <a:lnTo>
                                  <a:pt x="3" y="113"/>
                                </a:lnTo>
                                <a:lnTo>
                                  <a:pt x="3" y="115"/>
                                </a:lnTo>
                                <a:lnTo>
                                  <a:pt x="0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716"/>
                        <wps:cNvSpPr>
                          <a:spLocks noEditPoints="1"/>
                        </wps:cNvSpPr>
                        <wps:spPr bwMode="auto">
                          <a:xfrm>
                            <a:off x="6802" y="1023"/>
                            <a:ext cx="59" cy="112"/>
                          </a:xfrm>
                          <a:custGeom>
                            <a:avLst/>
                            <a:gdLst>
                              <a:gd name="T0" fmla="*/ 59 w 59"/>
                              <a:gd name="T1" fmla="*/ 10 h 112"/>
                              <a:gd name="T2" fmla="*/ 54 w 59"/>
                              <a:gd name="T3" fmla="*/ 5 h 112"/>
                              <a:gd name="T4" fmla="*/ 49 w 59"/>
                              <a:gd name="T5" fmla="*/ 0 h 112"/>
                              <a:gd name="T6" fmla="*/ 47 w 59"/>
                              <a:gd name="T7" fmla="*/ 2 h 112"/>
                              <a:gd name="T8" fmla="*/ 47 w 59"/>
                              <a:gd name="T9" fmla="*/ 5 h 112"/>
                              <a:gd name="T10" fmla="*/ 54 w 59"/>
                              <a:gd name="T11" fmla="*/ 12 h 112"/>
                              <a:gd name="T12" fmla="*/ 59 w 59"/>
                              <a:gd name="T13" fmla="*/ 20 h 112"/>
                              <a:gd name="T14" fmla="*/ 59 w 59"/>
                              <a:gd name="T15" fmla="*/ 15 h 112"/>
                              <a:gd name="T16" fmla="*/ 59 w 59"/>
                              <a:gd name="T17" fmla="*/ 10 h 112"/>
                              <a:gd name="T18" fmla="*/ 0 w 59"/>
                              <a:gd name="T19" fmla="*/ 112 h 112"/>
                              <a:gd name="T20" fmla="*/ 2 w 59"/>
                              <a:gd name="T21" fmla="*/ 112 h 112"/>
                              <a:gd name="T22" fmla="*/ 7 w 59"/>
                              <a:gd name="T23" fmla="*/ 112 h 112"/>
                              <a:gd name="T24" fmla="*/ 17 w 59"/>
                              <a:gd name="T25" fmla="*/ 112 h 112"/>
                              <a:gd name="T26" fmla="*/ 27 w 59"/>
                              <a:gd name="T27" fmla="*/ 110 h 112"/>
                              <a:gd name="T28" fmla="*/ 37 w 59"/>
                              <a:gd name="T29" fmla="*/ 107 h 112"/>
                              <a:gd name="T30" fmla="*/ 44 w 59"/>
                              <a:gd name="T31" fmla="*/ 100 h 112"/>
                              <a:gd name="T32" fmla="*/ 47 w 59"/>
                              <a:gd name="T33" fmla="*/ 97 h 112"/>
                              <a:gd name="T34" fmla="*/ 47 w 59"/>
                              <a:gd name="T35" fmla="*/ 92 h 112"/>
                              <a:gd name="T36" fmla="*/ 39 w 59"/>
                              <a:gd name="T37" fmla="*/ 100 h 112"/>
                              <a:gd name="T38" fmla="*/ 29 w 59"/>
                              <a:gd name="T39" fmla="*/ 105 h 112"/>
                              <a:gd name="T40" fmla="*/ 19 w 59"/>
                              <a:gd name="T41" fmla="*/ 107 h 112"/>
                              <a:gd name="T42" fmla="*/ 7 w 59"/>
                              <a:gd name="T43" fmla="*/ 107 h 112"/>
                              <a:gd name="T44" fmla="*/ 5 w 59"/>
                              <a:gd name="T45" fmla="*/ 107 h 112"/>
                              <a:gd name="T46" fmla="*/ 2 w 59"/>
                              <a:gd name="T47" fmla="*/ 107 h 112"/>
                              <a:gd name="T48" fmla="*/ 0 w 59"/>
                              <a:gd name="T49" fmla="*/ 110 h 112"/>
                              <a:gd name="T50" fmla="*/ 0 w 59"/>
                              <a:gd name="T51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59" y="10"/>
                                </a:moveTo>
                                <a:lnTo>
                                  <a:pt x="54" y="5"/>
                                </a:lnTo>
                                <a:lnTo>
                                  <a:pt x="49" y="0"/>
                                </a:lnTo>
                                <a:lnTo>
                                  <a:pt x="47" y="2"/>
                                </a:lnTo>
                                <a:lnTo>
                                  <a:pt x="47" y="5"/>
                                </a:lnTo>
                                <a:lnTo>
                                  <a:pt x="54" y="12"/>
                                </a:lnTo>
                                <a:lnTo>
                                  <a:pt x="59" y="20"/>
                                </a:lnTo>
                                <a:lnTo>
                                  <a:pt x="59" y="15"/>
                                </a:lnTo>
                                <a:lnTo>
                                  <a:pt x="59" y="10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2" y="112"/>
                                </a:lnTo>
                                <a:lnTo>
                                  <a:pt x="7" y="112"/>
                                </a:lnTo>
                                <a:lnTo>
                                  <a:pt x="17" y="112"/>
                                </a:lnTo>
                                <a:lnTo>
                                  <a:pt x="27" y="110"/>
                                </a:lnTo>
                                <a:lnTo>
                                  <a:pt x="37" y="107"/>
                                </a:lnTo>
                                <a:lnTo>
                                  <a:pt x="44" y="100"/>
                                </a:lnTo>
                                <a:lnTo>
                                  <a:pt x="47" y="97"/>
                                </a:lnTo>
                                <a:lnTo>
                                  <a:pt x="47" y="92"/>
                                </a:lnTo>
                                <a:lnTo>
                                  <a:pt x="39" y="100"/>
                                </a:lnTo>
                                <a:lnTo>
                                  <a:pt x="29" y="105"/>
                                </a:lnTo>
                                <a:lnTo>
                                  <a:pt x="19" y="107"/>
                                </a:lnTo>
                                <a:lnTo>
                                  <a:pt x="7" y="107"/>
                                </a:lnTo>
                                <a:lnTo>
                                  <a:pt x="5" y="107"/>
                                </a:lnTo>
                                <a:lnTo>
                                  <a:pt x="2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Freeform 717"/>
                        <wps:cNvSpPr>
                          <a:spLocks noEditPoints="1"/>
                        </wps:cNvSpPr>
                        <wps:spPr bwMode="auto">
                          <a:xfrm>
                            <a:off x="6802" y="1025"/>
                            <a:ext cx="59" cy="108"/>
                          </a:xfrm>
                          <a:custGeom>
                            <a:avLst/>
                            <a:gdLst>
                              <a:gd name="T0" fmla="*/ 59 w 59"/>
                              <a:gd name="T1" fmla="*/ 13 h 108"/>
                              <a:gd name="T2" fmla="*/ 54 w 59"/>
                              <a:gd name="T3" fmla="*/ 5 h 108"/>
                              <a:gd name="T4" fmla="*/ 47 w 59"/>
                              <a:gd name="T5" fmla="*/ 0 h 108"/>
                              <a:gd name="T6" fmla="*/ 47 w 59"/>
                              <a:gd name="T7" fmla="*/ 3 h 108"/>
                              <a:gd name="T8" fmla="*/ 47 w 59"/>
                              <a:gd name="T9" fmla="*/ 5 h 108"/>
                              <a:gd name="T10" fmla="*/ 54 w 59"/>
                              <a:gd name="T11" fmla="*/ 13 h 108"/>
                              <a:gd name="T12" fmla="*/ 59 w 59"/>
                              <a:gd name="T13" fmla="*/ 23 h 108"/>
                              <a:gd name="T14" fmla="*/ 59 w 59"/>
                              <a:gd name="T15" fmla="*/ 18 h 108"/>
                              <a:gd name="T16" fmla="*/ 59 w 59"/>
                              <a:gd name="T17" fmla="*/ 13 h 108"/>
                              <a:gd name="T18" fmla="*/ 0 w 59"/>
                              <a:gd name="T19" fmla="*/ 108 h 108"/>
                              <a:gd name="T20" fmla="*/ 5 w 59"/>
                              <a:gd name="T21" fmla="*/ 108 h 108"/>
                              <a:gd name="T22" fmla="*/ 7 w 59"/>
                              <a:gd name="T23" fmla="*/ 108 h 108"/>
                              <a:gd name="T24" fmla="*/ 19 w 59"/>
                              <a:gd name="T25" fmla="*/ 108 h 108"/>
                              <a:gd name="T26" fmla="*/ 29 w 59"/>
                              <a:gd name="T27" fmla="*/ 105 h 108"/>
                              <a:gd name="T28" fmla="*/ 37 w 59"/>
                              <a:gd name="T29" fmla="*/ 100 h 108"/>
                              <a:gd name="T30" fmla="*/ 47 w 59"/>
                              <a:gd name="T31" fmla="*/ 95 h 108"/>
                              <a:gd name="T32" fmla="*/ 47 w 59"/>
                              <a:gd name="T33" fmla="*/ 90 h 108"/>
                              <a:gd name="T34" fmla="*/ 49 w 59"/>
                              <a:gd name="T35" fmla="*/ 85 h 108"/>
                              <a:gd name="T36" fmla="*/ 42 w 59"/>
                              <a:gd name="T37" fmla="*/ 93 h 108"/>
                              <a:gd name="T38" fmla="*/ 32 w 59"/>
                              <a:gd name="T39" fmla="*/ 98 h 108"/>
                              <a:gd name="T40" fmla="*/ 19 w 59"/>
                              <a:gd name="T41" fmla="*/ 103 h 108"/>
                              <a:gd name="T42" fmla="*/ 7 w 59"/>
                              <a:gd name="T43" fmla="*/ 103 h 108"/>
                              <a:gd name="T44" fmla="*/ 5 w 59"/>
                              <a:gd name="T45" fmla="*/ 103 h 108"/>
                              <a:gd name="T46" fmla="*/ 5 w 59"/>
                              <a:gd name="T47" fmla="*/ 103 h 108"/>
                              <a:gd name="T48" fmla="*/ 2 w 59"/>
                              <a:gd name="T49" fmla="*/ 105 h 108"/>
                              <a:gd name="T50" fmla="*/ 0 w 59"/>
                              <a:gd name="T51" fmla="*/ 108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59" y="13"/>
                                </a:moveTo>
                                <a:lnTo>
                                  <a:pt x="54" y="5"/>
                                </a:lnTo>
                                <a:lnTo>
                                  <a:pt x="47" y="0"/>
                                </a:lnTo>
                                <a:lnTo>
                                  <a:pt x="47" y="3"/>
                                </a:lnTo>
                                <a:lnTo>
                                  <a:pt x="47" y="5"/>
                                </a:lnTo>
                                <a:lnTo>
                                  <a:pt x="54" y="13"/>
                                </a:lnTo>
                                <a:lnTo>
                                  <a:pt x="59" y="23"/>
                                </a:lnTo>
                                <a:lnTo>
                                  <a:pt x="59" y="18"/>
                                </a:lnTo>
                                <a:lnTo>
                                  <a:pt x="59" y="13"/>
                                </a:lnTo>
                                <a:close/>
                                <a:moveTo>
                                  <a:pt x="0" y="108"/>
                                </a:moveTo>
                                <a:lnTo>
                                  <a:pt x="5" y="108"/>
                                </a:lnTo>
                                <a:lnTo>
                                  <a:pt x="7" y="108"/>
                                </a:lnTo>
                                <a:lnTo>
                                  <a:pt x="19" y="108"/>
                                </a:lnTo>
                                <a:lnTo>
                                  <a:pt x="29" y="105"/>
                                </a:lnTo>
                                <a:lnTo>
                                  <a:pt x="37" y="100"/>
                                </a:lnTo>
                                <a:lnTo>
                                  <a:pt x="47" y="95"/>
                                </a:lnTo>
                                <a:lnTo>
                                  <a:pt x="47" y="90"/>
                                </a:lnTo>
                                <a:lnTo>
                                  <a:pt x="49" y="85"/>
                                </a:lnTo>
                                <a:lnTo>
                                  <a:pt x="42" y="93"/>
                                </a:lnTo>
                                <a:lnTo>
                                  <a:pt x="32" y="98"/>
                                </a:lnTo>
                                <a:lnTo>
                                  <a:pt x="19" y="103"/>
                                </a:lnTo>
                                <a:lnTo>
                                  <a:pt x="7" y="103"/>
                                </a:lnTo>
                                <a:lnTo>
                                  <a:pt x="5" y="103"/>
                                </a:lnTo>
                                <a:lnTo>
                                  <a:pt x="2" y="105"/>
                                </a:lnTo>
                                <a:lnTo>
                                  <a:pt x="0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Freeform 718"/>
                        <wps:cNvSpPr>
                          <a:spLocks noEditPoints="1"/>
                        </wps:cNvSpPr>
                        <wps:spPr bwMode="auto">
                          <a:xfrm>
                            <a:off x="6804" y="1028"/>
                            <a:ext cx="57" cy="102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02"/>
                              <a:gd name="T2" fmla="*/ 52 w 57"/>
                              <a:gd name="T3" fmla="*/ 7 h 102"/>
                              <a:gd name="T4" fmla="*/ 45 w 57"/>
                              <a:gd name="T5" fmla="*/ 0 h 102"/>
                              <a:gd name="T6" fmla="*/ 45 w 57"/>
                              <a:gd name="T7" fmla="*/ 2 h 102"/>
                              <a:gd name="T8" fmla="*/ 45 w 57"/>
                              <a:gd name="T9" fmla="*/ 5 h 102"/>
                              <a:gd name="T10" fmla="*/ 52 w 57"/>
                              <a:gd name="T11" fmla="*/ 15 h 102"/>
                              <a:gd name="T12" fmla="*/ 57 w 57"/>
                              <a:gd name="T13" fmla="*/ 25 h 102"/>
                              <a:gd name="T14" fmla="*/ 57 w 57"/>
                              <a:gd name="T15" fmla="*/ 20 h 102"/>
                              <a:gd name="T16" fmla="*/ 57 w 57"/>
                              <a:gd name="T17" fmla="*/ 15 h 102"/>
                              <a:gd name="T18" fmla="*/ 0 w 57"/>
                              <a:gd name="T19" fmla="*/ 102 h 102"/>
                              <a:gd name="T20" fmla="*/ 3 w 57"/>
                              <a:gd name="T21" fmla="*/ 102 h 102"/>
                              <a:gd name="T22" fmla="*/ 5 w 57"/>
                              <a:gd name="T23" fmla="*/ 102 h 102"/>
                              <a:gd name="T24" fmla="*/ 17 w 57"/>
                              <a:gd name="T25" fmla="*/ 102 h 102"/>
                              <a:gd name="T26" fmla="*/ 27 w 57"/>
                              <a:gd name="T27" fmla="*/ 100 h 102"/>
                              <a:gd name="T28" fmla="*/ 37 w 57"/>
                              <a:gd name="T29" fmla="*/ 95 h 102"/>
                              <a:gd name="T30" fmla="*/ 45 w 57"/>
                              <a:gd name="T31" fmla="*/ 87 h 102"/>
                              <a:gd name="T32" fmla="*/ 47 w 57"/>
                              <a:gd name="T33" fmla="*/ 82 h 102"/>
                              <a:gd name="T34" fmla="*/ 50 w 57"/>
                              <a:gd name="T35" fmla="*/ 77 h 102"/>
                              <a:gd name="T36" fmla="*/ 40 w 57"/>
                              <a:gd name="T37" fmla="*/ 85 h 102"/>
                              <a:gd name="T38" fmla="*/ 30 w 57"/>
                              <a:gd name="T39" fmla="*/ 92 h 102"/>
                              <a:gd name="T40" fmla="*/ 17 w 57"/>
                              <a:gd name="T41" fmla="*/ 97 h 102"/>
                              <a:gd name="T42" fmla="*/ 5 w 57"/>
                              <a:gd name="T43" fmla="*/ 97 h 102"/>
                              <a:gd name="T44" fmla="*/ 5 w 57"/>
                              <a:gd name="T45" fmla="*/ 97 h 102"/>
                              <a:gd name="T46" fmla="*/ 3 w 57"/>
                              <a:gd name="T47" fmla="*/ 97 h 102"/>
                              <a:gd name="T48" fmla="*/ 3 w 57"/>
                              <a:gd name="T49" fmla="*/ 100 h 102"/>
                              <a:gd name="T50" fmla="*/ 0 w 57"/>
                              <a:gd name="T5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57" y="15"/>
                                </a:moveTo>
                                <a:lnTo>
                                  <a:pt x="52" y="7"/>
                                </a:lnTo>
                                <a:lnTo>
                                  <a:pt x="45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15"/>
                                </a:lnTo>
                                <a:lnTo>
                                  <a:pt x="57" y="25"/>
                                </a:lnTo>
                                <a:lnTo>
                                  <a:pt x="57" y="2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2"/>
                                </a:lnTo>
                                <a:lnTo>
                                  <a:pt x="5" y="102"/>
                                </a:lnTo>
                                <a:lnTo>
                                  <a:pt x="17" y="102"/>
                                </a:lnTo>
                                <a:lnTo>
                                  <a:pt x="27" y="100"/>
                                </a:lnTo>
                                <a:lnTo>
                                  <a:pt x="37" y="95"/>
                                </a:lnTo>
                                <a:lnTo>
                                  <a:pt x="45" y="87"/>
                                </a:lnTo>
                                <a:lnTo>
                                  <a:pt x="47" y="82"/>
                                </a:lnTo>
                                <a:lnTo>
                                  <a:pt x="50" y="77"/>
                                </a:lnTo>
                                <a:lnTo>
                                  <a:pt x="40" y="85"/>
                                </a:lnTo>
                                <a:lnTo>
                                  <a:pt x="30" y="92"/>
                                </a:lnTo>
                                <a:lnTo>
                                  <a:pt x="17" y="97"/>
                                </a:lnTo>
                                <a:lnTo>
                                  <a:pt x="5" y="97"/>
                                </a:lnTo>
                                <a:lnTo>
                                  <a:pt x="3" y="97"/>
                                </a:lnTo>
                                <a:lnTo>
                                  <a:pt x="3" y="10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Freeform 719"/>
                        <wps:cNvSpPr>
                          <a:spLocks noEditPoints="1"/>
                        </wps:cNvSpPr>
                        <wps:spPr bwMode="auto">
                          <a:xfrm>
                            <a:off x="6807" y="1030"/>
                            <a:ext cx="54" cy="98"/>
                          </a:xfrm>
                          <a:custGeom>
                            <a:avLst/>
                            <a:gdLst>
                              <a:gd name="T0" fmla="*/ 54 w 54"/>
                              <a:gd name="T1" fmla="*/ 18 h 98"/>
                              <a:gd name="T2" fmla="*/ 49 w 54"/>
                              <a:gd name="T3" fmla="*/ 8 h 98"/>
                              <a:gd name="T4" fmla="*/ 42 w 54"/>
                              <a:gd name="T5" fmla="*/ 0 h 98"/>
                              <a:gd name="T6" fmla="*/ 42 w 54"/>
                              <a:gd name="T7" fmla="*/ 3 h 98"/>
                              <a:gd name="T8" fmla="*/ 39 w 54"/>
                              <a:gd name="T9" fmla="*/ 5 h 98"/>
                              <a:gd name="T10" fmla="*/ 49 w 54"/>
                              <a:gd name="T11" fmla="*/ 18 h 98"/>
                              <a:gd name="T12" fmla="*/ 52 w 54"/>
                              <a:gd name="T13" fmla="*/ 30 h 98"/>
                              <a:gd name="T14" fmla="*/ 54 w 54"/>
                              <a:gd name="T15" fmla="*/ 23 h 98"/>
                              <a:gd name="T16" fmla="*/ 54 w 54"/>
                              <a:gd name="T17" fmla="*/ 18 h 98"/>
                              <a:gd name="T18" fmla="*/ 0 w 54"/>
                              <a:gd name="T19" fmla="*/ 98 h 98"/>
                              <a:gd name="T20" fmla="*/ 0 w 54"/>
                              <a:gd name="T21" fmla="*/ 98 h 98"/>
                              <a:gd name="T22" fmla="*/ 2 w 54"/>
                              <a:gd name="T23" fmla="*/ 98 h 98"/>
                              <a:gd name="T24" fmla="*/ 14 w 54"/>
                              <a:gd name="T25" fmla="*/ 98 h 98"/>
                              <a:gd name="T26" fmla="*/ 27 w 54"/>
                              <a:gd name="T27" fmla="*/ 93 h 98"/>
                              <a:gd name="T28" fmla="*/ 37 w 54"/>
                              <a:gd name="T29" fmla="*/ 88 h 98"/>
                              <a:gd name="T30" fmla="*/ 44 w 54"/>
                              <a:gd name="T31" fmla="*/ 80 h 98"/>
                              <a:gd name="T32" fmla="*/ 47 w 54"/>
                              <a:gd name="T33" fmla="*/ 73 h 98"/>
                              <a:gd name="T34" fmla="*/ 47 w 54"/>
                              <a:gd name="T35" fmla="*/ 68 h 98"/>
                              <a:gd name="T36" fmla="*/ 39 w 54"/>
                              <a:gd name="T37" fmla="*/ 78 h 98"/>
                              <a:gd name="T38" fmla="*/ 29 w 54"/>
                              <a:gd name="T39" fmla="*/ 85 h 98"/>
                              <a:gd name="T40" fmla="*/ 17 w 54"/>
                              <a:gd name="T41" fmla="*/ 93 h 98"/>
                              <a:gd name="T42" fmla="*/ 2 w 54"/>
                              <a:gd name="T43" fmla="*/ 93 h 98"/>
                              <a:gd name="T44" fmla="*/ 0 w 54"/>
                              <a:gd name="T45" fmla="*/ 95 h 98"/>
                              <a:gd name="T46" fmla="*/ 0 w 54"/>
                              <a:gd name="T47" fmla="*/ 98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54" y="18"/>
                                </a:moveTo>
                                <a:lnTo>
                                  <a:pt x="49" y="8"/>
                                </a:lnTo>
                                <a:lnTo>
                                  <a:pt x="42" y="0"/>
                                </a:lnTo>
                                <a:lnTo>
                                  <a:pt x="42" y="3"/>
                                </a:lnTo>
                                <a:lnTo>
                                  <a:pt x="39" y="5"/>
                                </a:lnTo>
                                <a:lnTo>
                                  <a:pt x="49" y="18"/>
                                </a:lnTo>
                                <a:lnTo>
                                  <a:pt x="52" y="30"/>
                                </a:lnTo>
                                <a:lnTo>
                                  <a:pt x="54" y="23"/>
                                </a:lnTo>
                                <a:lnTo>
                                  <a:pt x="54" y="18"/>
                                </a:lnTo>
                                <a:close/>
                                <a:moveTo>
                                  <a:pt x="0" y="98"/>
                                </a:moveTo>
                                <a:lnTo>
                                  <a:pt x="0" y="98"/>
                                </a:lnTo>
                                <a:lnTo>
                                  <a:pt x="2" y="98"/>
                                </a:lnTo>
                                <a:lnTo>
                                  <a:pt x="14" y="98"/>
                                </a:lnTo>
                                <a:lnTo>
                                  <a:pt x="27" y="93"/>
                                </a:lnTo>
                                <a:lnTo>
                                  <a:pt x="37" y="88"/>
                                </a:lnTo>
                                <a:lnTo>
                                  <a:pt x="44" y="80"/>
                                </a:lnTo>
                                <a:lnTo>
                                  <a:pt x="47" y="73"/>
                                </a:lnTo>
                                <a:lnTo>
                                  <a:pt x="47" y="68"/>
                                </a:lnTo>
                                <a:lnTo>
                                  <a:pt x="39" y="78"/>
                                </a:lnTo>
                                <a:lnTo>
                                  <a:pt x="29" y="85"/>
                                </a:lnTo>
                                <a:lnTo>
                                  <a:pt x="17" y="93"/>
                                </a:lnTo>
                                <a:lnTo>
                                  <a:pt x="2" y="93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Freeform 720"/>
                        <wps:cNvSpPr>
                          <a:spLocks noEditPoints="1"/>
                        </wps:cNvSpPr>
                        <wps:spPr bwMode="auto">
                          <a:xfrm>
                            <a:off x="6807" y="1033"/>
                            <a:ext cx="54" cy="92"/>
                          </a:xfrm>
                          <a:custGeom>
                            <a:avLst/>
                            <a:gdLst>
                              <a:gd name="T0" fmla="*/ 54 w 54"/>
                              <a:gd name="T1" fmla="*/ 20 h 92"/>
                              <a:gd name="T2" fmla="*/ 49 w 54"/>
                              <a:gd name="T3" fmla="*/ 10 h 92"/>
                              <a:gd name="T4" fmla="*/ 42 w 54"/>
                              <a:gd name="T5" fmla="*/ 0 h 92"/>
                              <a:gd name="T6" fmla="*/ 39 w 54"/>
                              <a:gd name="T7" fmla="*/ 2 h 92"/>
                              <a:gd name="T8" fmla="*/ 39 w 54"/>
                              <a:gd name="T9" fmla="*/ 5 h 92"/>
                              <a:gd name="T10" fmla="*/ 44 w 54"/>
                              <a:gd name="T11" fmla="*/ 12 h 92"/>
                              <a:gd name="T12" fmla="*/ 49 w 54"/>
                              <a:gd name="T13" fmla="*/ 20 h 92"/>
                              <a:gd name="T14" fmla="*/ 52 w 54"/>
                              <a:gd name="T15" fmla="*/ 30 h 92"/>
                              <a:gd name="T16" fmla="*/ 52 w 54"/>
                              <a:gd name="T17" fmla="*/ 40 h 92"/>
                              <a:gd name="T18" fmla="*/ 52 w 54"/>
                              <a:gd name="T19" fmla="*/ 40 h 92"/>
                              <a:gd name="T20" fmla="*/ 52 w 54"/>
                              <a:gd name="T21" fmla="*/ 30 h 92"/>
                              <a:gd name="T22" fmla="*/ 54 w 54"/>
                              <a:gd name="T23" fmla="*/ 20 h 92"/>
                              <a:gd name="T24" fmla="*/ 0 w 54"/>
                              <a:gd name="T25" fmla="*/ 92 h 92"/>
                              <a:gd name="T26" fmla="*/ 2 w 54"/>
                              <a:gd name="T27" fmla="*/ 92 h 92"/>
                              <a:gd name="T28" fmla="*/ 2 w 54"/>
                              <a:gd name="T29" fmla="*/ 92 h 92"/>
                              <a:gd name="T30" fmla="*/ 14 w 54"/>
                              <a:gd name="T31" fmla="*/ 92 h 92"/>
                              <a:gd name="T32" fmla="*/ 27 w 54"/>
                              <a:gd name="T33" fmla="*/ 87 h 92"/>
                              <a:gd name="T34" fmla="*/ 37 w 54"/>
                              <a:gd name="T35" fmla="*/ 80 h 92"/>
                              <a:gd name="T36" fmla="*/ 47 w 54"/>
                              <a:gd name="T37" fmla="*/ 72 h 92"/>
                              <a:gd name="T38" fmla="*/ 49 w 54"/>
                              <a:gd name="T39" fmla="*/ 62 h 92"/>
                              <a:gd name="T40" fmla="*/ 49 w 54"/>
                              <a:gd name="T41" fmla="*/ 52 h 92"/>
                              <a:gd name="T42" fmla="*/ 44 w 54"/>
                              <a:gd name="T43" fmla="*/ 65 h 92"/>
                              <a:gd name="T44" fmla="*/ 34 w 54"/>
                              <a:gd name="T45" fmla="*/ 77 h 92"/>
                              <a:gd name="T46" fmla="*/ 27 w 54"/>
                              <a:gd name="T47" fmla="*/ 82 h 92"/>
                              <a:gd name="T48" fmla="*/ 19 w 54"/>
                              <a:gd name="T49" fmla="*/ 85 h 92"/>
                              <a:gd name="T50" fmla="*/ 12 w 54"/>
                              <a:gd name="T51" fmla="*/ 87 h 92"/>
                              <a:gd name="T52" fmla="*/ 5 w 54"/>
                              <a:gd name="T53" fmla="*/ 87 h 92"/>
                              <a:gd name="T54" fmla="*/ 2 w 54"/>
                              <a:gd name="T55" fmla="*/ 90 h 92"/>
                              <a:gd name="T56" fmla="*/ 0 w 54"/>
                              <a:gd name="T57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54" y="20"/>
                                </a:moveTo>
                                <a:lnTo>
                                  <a:pt x="49" y="10"/>
                                </a:lnTo>
                                <a:lnTo>
                                  <a:pt x="42" y="0"/>
                                </a:lnTo>
                                <a:lnTo>
                                  <a:pt x="39" y="2"/>
                                </a:lnTo>
                                <a:lnTo>
                                  <a:pt x="39" y="5"/>
                                </a:lnTo>
                                <a:lnTo>
                                  <a:pt x="44" y="12"/>
                                </a:lnTo>
                                <a:lnTo>
                                  <a:pt x="49" y="20"/>
                                </a:lnTo>
                                <a:lnTo>
                                  <a:pt x="52" y="30"/>
                                </a:lnTo>
                                <a:lnTo>
                                  <a:pt x="52" y="40"/>
                                </a:lnTo>
                                <a:lnTo>
                                  <a:pt x="52" y="30"/>
                                </a:lnTo>
                                <a:lnTo>
                                  <a:pt x="54" y="2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2" y="92"/>
                                </a:lnTo>
                                <a:lnTo>
                                  <a:pt x="14" y="92"/>
                                </a:lnTo>
                                <a:lnTo>
                                  <a:pt x="27" y="87"/>
                                </a:lnTo>
                                <a:lnTo>
                                  <a:pt x="37" y="80"/>
                                </a:lnTo>
                                <a:lnTo>
                                  <a:pt x="47" y="72"/>
                                </a:lnTo>
                                <a:lnTo>
                                  <a:pt x="49" y="62"/>
                                </a:lnTo>
                                <a:lnTo>
                                  <a:pt x="49" y="52"/>
                                </a:lnTo>
                                <a:lnTo>
                                  <a:pt x="44" y="65"/>
                                </a:lnTo>
                                <a:lnTo>
                                  <a:pt x="34" y="77"/>
                                </a:lnTo>
                                <a:lnTo>
                                  <a:pt x="27" y="82"/>
                                </a:lnTo>
                                <a:lnTo>
                                  <a:pt x="19" y="85"/>
                                </a:lnTo>
                                <a:lnTo>
                                  <a:pt x="12" y="87"/>
                                </a:lnTo>
                                <a:lnTo>
                                  <a:pt x="5" y="87"/>
                                </a:lnTo>
                                <a:lnTo>
                                  <a:pt x="2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721"/>
                        <wps:cNvSpPr>
                          <a:spLocks/>
                        </wps:cNvSpPr>
                        <wps:spPr bwMode="auto">
                          <a:xfrm>
                            <a:off x="6809" y="1035"/>
                            <a:ext cx="50" cy="88"/>
                          </a:xfrm>
                          <a:custGeom>
                            <a:avLst/>
                            <a:gdLst>
                              <a:gd name="T0" fmla="*/ 50 w 50"/>
                              <a:gd name="T1" fmla="*/ 25 h 88"/>
                              <a:gd name="T2" fmla="*/ 47 w 50"/>
                              <a:gd name="T3" fmla="*/ 13 h 88"/>
                              <a:gd name="T4" fmla="*/ 37 w 50"/>
                              <a:gd name="T5" fmla="*/ 0 h 88"/>
                              <a:gd name="T6" fmla="*/ 37 w 50"/>
                              <a:gd name="T7" fmla="*/ 3 h 88"/>
                              <a:gd name="T8" fmla="*/ 37 w 50"/>
                              <a:gd name="T9" fmla="*/ 8 h 88"/>
                              <a:gd name="T10" fmla="*/ 42 w 50"/>
                              <a:gd name="T11" fmla="*/ 13 h 88"/>
                              <a:gd name="T12" fmla="*/ 45 w 50"/>
                              <a:gd name="T13" fmla="*/ 20 h 88"/>
                              <a:gd name="T14" fmla="*/ 47 w 50"/>
                              <a:gd name="T15" fmla="*/ 28 h 88"/>
                              <a:gd name="T16" fmla="*/ 47 w 50"/>
                              <a:gd name="T17" fmla="*/ 38 h 88"/>
                              <a:gd name="T18" fmla="*/ 47 w 50"/>
                              <a:gd name="T19" fmla="*/ 45 h 88"/>
                              <a:gd name="T20" fmla="*/ 45 w 50"/>
                              <a:gd name="T21" fmla="*/ 55 h 88"/>
                              <a:gd name="T22" fmla="*/ 40 w 50"/>
                              <a:gd name="T23" fmla="*/ 63 h 88"/>
                              <a:gd name="T24" fmla="*/ 35 w 50"/>
                              <a:gd name="T25" fmla="*/ 68 h 88"/>
                              <a:gd name="T26" fmla="*/ 27 w 50"/>
                              <a:gd name="T27" fmla="*/ 75 h 88"/>
                              <a:gd name="T28" fmla="*/ 20 w 50"/>
                              <a:gd name="T29" fmla="*/ 80 h 88"/>
                              <a:gd name="T30" fmla="*/ 12 w 50"/>
                              <a:gd name="T31" fmla="*/ 83 h 88"/>
                              <a:gd name="T32" fmla="*/ 5 w 50"/>
                              <a:gd name="T33" fmla="*/ 83 h 88"/>
                              <a:gd name="T34" fmla="*/ 3 w 50"/>
                              <a:gd name="T35" fmla="*/ 85 h 88"/>
                              <a:gd name="T36" fmla="*/ 0 w 50"/>
                              <a:gd name="T37" fmla="*/ 88 h 88"/>
                              <a:gd name="T38" fmla="*/ 15 w 50"/>
                              <a:gd name="T39" fmla="*/ 88 h 88"/>
                              <a:gd name="T40" fmla="*/ 27 w 50"/>
                              <a:gd name="T41" fmla="*/ 80 h 88"/>
                              <a:gd name="T42" fmla="*/ 37 w 50"/>
                              <a:gd name="T43" fmla="*/ 73 h 88"/>
                              <a:gd name="T44" fmla="*/ 45 w 50"/>
                              <a:gd name="T45" fmla="*/ 63 h 88"/>
                              <a:gd name="T46" fmla="*/ 50 w 50"/>
                              <a:gd name="T47" fmla="*/ 43 h 88"/>
                              <a:gd name="T48" fmla="*/ 50 w 50"/>
                              <a:gd name="T49" fmla="*/ 2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50" y="25"/>
                                </a:moveTo>
                                <a:lnTo>
                                  <a:pt x="47" y="13"/>
                                </a:lnTo>
                                <a:lnTo>
                                  <a:pt x="37" y="0"/>
                                </a:lnTo>
                                <a:lnTo>
                                  <a:pt x="37" y="3"/>
                                </a:lnTo>
                                <a:lnTo>
                                  <a:pt x="37" y="8"/>
                                </a:lnTo>
                                <a:lnTo>
                                  <a:pt x="42" y="13"/>
                                </a:lnTo>
                                <a:lnTo>
                                  <a:pt x="45" y="20"/>
                                </a:lnTo>
                                <a:lnTo>
                                  <a:pt x="47" y="28"/>
                                </a:lnTo>
                                <a:lnTo>
                                  <a:pt x="47" y="38"/>
                                </a:lnTo>
                                <a:lnTo>
                                  <a:pt x="47" y="45"/>
                                </a:lnTo>
                                <a:lnTo>
                                  <a:pt x="45" y="55"/>
                                </a:lnTo>
                                <a:lnTo>
                                  <a:pt x="40" y="63"/>
                                </a:lnTo>
                                <a:lnTo>
                                  <a:pt x="35" y="68"/>
                                </a:lnTo>
                                <a:lnTo>
                                  <a:pt x="27" y="75"/>
                                </a:lnTo>
                                <a:lnTo>
                                  <a:pt x="20" y="80"/>
                                </a:lnTo>
                                <a:lnTo>
                                  <a:pt x="12" y="83"/>
                                </a:lnTo>
                                <a:lnTo>
                                  <a:pt x="5" y="83"/>
                                </a:lnTo>
                                <a:lnTo>
                                  <a:pt x="3" y="85"/>
                                </a:lnTo>
                                <a:lnTo>
                                  <a:pt x="0" y="88"/>
                                </a:lnTo>
                                <a:lnTo>
                                  <a:pt x="15" y="88"/>
                                </a:lnTo>
                                <a:lnTo>
                                  <a:pt x="27" y="80"/>
                                </a:lnTo>
                                <a:lnTo>
                                  <a:pt x="37" y="73"/>
                                </a:lnTo>
                                <a:lnTo>
                                  <a:pt x="45" y="63"/>
                                </a:lnTo>
                                <a:lnTo>
                                  <a:pt x="50" y="4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Freeform 722"/>
                        <wps:cNvSpPr>
                          <a:spLocks/>
                        </wps:cNvSpPr>
                        <wps:spPr bwMode="auto">
                          <a:xfrm>
                            <a:off x="6812" y="1038"/>
                            <a:ext cx="47" cy="82"/>
                          </a:xfrm>
                          <a:custGeom>
                            <a:avLst/>
                            <a:gdLst>
                              <a:gd name="T0" fmla="*/ 47 w 47"/>
                              <a:gd name="T1" fmla="*/ 35 h 82"/>
                              <a:gd name="T2" fmla="*/ 47 w 47"/>
                              <a:gd name="T3" fmla="*/ 25 h 82"/>
                              <a:gd name="T4" fmla="*/ 44 w 47"/>
                              <a:gd name="T5" fmla="*/ 15 h 82"/>
                              <a:gd name="T6" fmla="*/ 39 w 47"/>
                              <a:gd name="T7" fmla="*/ 7 h 82"/>
                              <a:gd name="T8" fmla="*/ 34 w 47"/>
                              <a:gd name="T9" fmla="*/ 0 h 82"/>
                              <a:gd name="T10" fmla="*/ 34 w 47"/>
                              <a:gd name="T11" fmla="*/ 5 h 82"/>
                              <a:gd name="T12" fmla="*/ 32 w 47"/>
                              <a:gd name="T13" fmla="*/ 7 h 82"/>
                              <a:gd name="T14" fmla="*/ 39 w 47"/>
                              <a:gd name="T15" fmla="*/ 20 h 82"/>
                              <a:gd name="T16" fmla="*/ 42 w 47"/>
                              <a:gd name="T17" fmla="*/ 35 h 82"/>
                              <a:gd name="T18" fmla="*/ 42 w 47"/>
                              <a:gd name="T19" fmla="*/ 42 h 82"/>
                              <a:gd name="T20" fmla="*/ 39 w 47"/>
                              <a:gd name="T21" fmla="*/ 50 h 82"/>
                              <a:gd name="T22" fmla="*/ 34 w 47"/>
                              <a:gd name="T23" fmla="*/ 57 h 82"/>
                              <a:gd name="T24" fmla="*/ 29 w 47"/>
                              <a:gd name="T25" fmla="*/ 62 h 82"/>
                              <a:gd name="T26" fmla="*/ 24 w 47"/>
                              <a:gd name="T27" fmla="*/ 70 h 82"/>
                              <a:gd name="T28" fmla="*/ 17 w 47"/>
                              <a:gd name="T29" fmla="*/ 72 h 82"/>
                              <a:gd name="T30" fmla="*/ 9 w 47"/>
                              <a:gd name="T31" fmla="*/ 77 h 82"/>
                              <a:gd name="T32" fmla="*/ 2 w 47"/>
                              <a:gd name="T33" fmla="*/ 77 h 82"/>
                              <a:gd name="T34" fmla="*/ 2 w 47"/>
                              <a:gd name="T35" fmla="*/ 80 h 82"/>
                              <a:gd name="T36" fmla="*/ 0 w 47"/>
                              <a:gd name="T37" fmla="*/ 82 h 82"/>
                              <a:gd name="T38" fmla="*/ 7 w 47"/>
                              <a:gd name="T39" fmla="*/ 82 h 82"/>
                              <a:gd name="T40" fmla="*/ 14 w 47"/>
                              <a:gd name="T41" fmla="*/ 80 h 82"/>
                              <a:gd name="T42" fmla="*/ 22 w 47"/>
                              <a:gd name="T43" fmla="*/ 77 h 82"/>
                              <a:gd name="T44" fmla="*/ 29 w 47"/>
                              <a:gd name="T45" fmla="*/ 72 h 82"/>
                              <a:gd name="T46" fmla="*/ 39 w 47"/>
                              <a:gd name="T47" fmla="*/ 60 h 82"/>
                              <a:gd name="T48" fmla="*/ 44 w 47"/>
                              <a:gd name="T49" fmla="*/ 47 h 82"/>
                              <a:gd name="T50" fmla="*/ 47 w 47"/>
                              <a:gd name="T51" fmla="*/ 40 h 82"/>
                              <a:gd name="T52" fmla="*/ 47 w 47"/>
                              <a:gd name="T53" fmla="*/ 35 h 82"/>
                              <a:gd name="T54" fmla="*/ 47 w 47"/>
                              <a:gd name="T55" fmla="*/ 3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47" y="35"/>
                                </a:moveTo>
                                <a:lnTo>
                                  <a:pt x="47" y="25"/>
                                </a:lnTo>
                                <a:lnTo>
                                  <a:pt x="44" y="15"/>
                                </a:ln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34" y="5"/>
                                </a:lnTo>
                                <a:lnTo>
                                  <a:pt x="32" y="7"/>
                                </a:lnTo>
                                <a:lnTo>
                                  <a:pt x="39" y="20"/>
                                </a:lnTo>
                                <a:lnTo>
                                  <a:pt x="42" y="35"/>
                                </a:lnTo>
                                <a:lnTo>
                                  <a:pt x="42" y="42"/>
                                </a:lnTo>
                                <a:lnTo>
                                  <a:pt x="39" y="50"/>
                                </a:lnTo>
                                <a:lnTo>
                                  <a:pt x="34" y="57"/>
                                </a:lnTo>
                                <a:lnTo>
                                  <a:pt x="29" y="62"/>
                                </a:lnTo>
                                <a:lnTo>
                                  <a:pt x="24" y="70"/>
                                </a:lnTo>
                                <a:lnTo>
                                  <a:pt x="17" y="72"/>
                                </a:lnTo>
                                <a:lnTo>
                                  <a:pt x="9" y="77"/>
                                </a:lnTo>
                                <a:lnTo>
                                  <a:pt x="2" y="77"/>
                                </a:lnTo>
                                <a:lnTo>
                                  <a:pt x="2" y="80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4" y="80"/>
                                </a:lnTo>
                                <a:lnTo>
                                  <a:pt x="22" y="77"/>
                                </a:lnTo>
                                <a:lnTo>
                                  <a:pt x="29" y="72"/>
                                </a:lnTo>
                                <a:lnTo>
                                  <a:pt x="39" y="60"/>
                                </a:lnTo>
                                <a:lnTo>
                                  <a:pt x="44" y="47"/>
                                </a:lnTo>
                                <a:lnTo>
                                  <a:pt x="47" y="40"/>
                                </a:lnTo>
                                <a:lnTo>
                                  <a:pt x="4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Freeform 723"/>
                        <wps:cNvSpPr>
                          <a:spLocks/>
                        </wps:cNvSpPr>
                        <wps:spPr bwMode="auto">
                          <a:xfrm>
                            <a:off x="6814" y="1043"/>
                            <a:ext cx="42" cy="75"/>
                          </a:xfrm>
                          <a:custGeom>
                            <a:avLst/>
                            <a:gdLst>
                              <a:gd name="T0" fmla="*/ 42 w 42"/>
                              <a:gd name="T1" fmla="*/ 30 h 75"/>
                              <a:gd name="T2" fmla="*/ 42 w 42"/>
                              <a:gd name="T3" fmla="*/ 20 h 75"/>
                              <a:gd name="T4" fmla="*/ 40 w 42"/>
                              <a:gd name="T5" fmla="*/ 12 h 75"/>
                              <a:gd name="T6" fmla="*/ 37 w 42"/>
                              <a:gd name="T7" fmla="*/ 5 h 75"/>
                              <a:gd name="T8" fmla="*/ 32 w 42"/>
                              <a:gd name="T9" fmla="*/ 0 h 75"/>
                              <a:gd name="T10" fmla="*/ 30 w 42"/>
                              <a:gd name="T11" fmla="*/ 2 h 75"/>
                              <a:gd name="T12" fmla="*/ 30 w 42"/>
                              <a:gd name="T13" fmla="*/ 5 h 75"/>
                              <a:gd name="T14" fmla="*/ 35 w 42"/>
                              <a:gd name="T15" fmla="*/ 15 h 75"/>
                              <a:gd name="T16" fmla="*/ 37 w 42"/>
                              <a:gd name="T17" fmla="*/ 30 h 75"/>
                              <a:gd name="T18" fmla="*/ 37 w 42"/>
                              <a:gd name="T19" fmla="*/ 37 h 75"/>
                              <a:gd name="T20" fmla="*/ 35 w 42"/>
                              <a:gd name="T21" fmla="*/ 42 h 75"/>
                              <a:gd name="T22" fmla="*/ 32 w 42"/>
                              <a:gd name="T23" fmla="*/ 50 h 75"/>
                              <a:gd name="T24" fmla="*/ 27 w 42"/>
                              <a:gd name="T25" fmla="*/ 57 h 75"/>
                              <a:gd name="T26" fmla="*/ 22 w 42"/>
                              <a:gd name="T27" fmla="*/ 62 h 75"/>
                              <a:gd name="T28" fmla="*/ 15 w 42"/>
                              <a:gd name="T29" fmla="*/ 65 h 75"/>
                              <a:gd name="T30" fmla="*/ 10 w 42"/>
                              <a:gd name="T31" fmla="*/ 67 h 75"/>
                              <a:gd name="T32" fmla="*/ 3 w 42"/>
                              <a:gd name="T33" fmla="*/ 70 h 75"/>
                              <a:gd name="T34" fmla="*/ 0 w 42"/>
                              <a:gd name="T35" fmla="*/ 72 h 75"/>
                              <a:gd name="T36" fmla="*/ 0 w 42"/>
                              <a:gd name="T37" fmla="*/ 75 h 75"/>
                              <a:gd name="T38" fmla="*/ 7 w 42"/>
                              <a:gd name="T39" fmla="*/ 75 h 75"/>
                              <a:gd name="T40" fmla="*/ 15 w 42"/>
                              <a:gd name="T41" fmla="*/ 72 h 75"/>
                              <a:gd name="T42" fmla="*/ 22 w 42"/>
                              <a:gd name="T43" fmla="*/ 67 h 75"/>
                              <a:gd name="T44" fmla="*/ 30 w 42"/>
                              <a:gd name="T45" fmla="*/ 60 h 75"/>
                              <a:gd name="T46" fmla="*/ 35 w 42"/>
                              <a:gd name="T47" fmla="*/ 55 h 75"/>
                              <a:gd name="T48" fmla="*/ 40 w 42"/>
                              <a:gd name="T49" fmla="*/ 47 h 75"/>
                              <a:gd name="T50" fmla="*/ 42 w 42"/>
                              <a:gd name="T51" fmla="*/ 37 h 75"/>
                              <a:gd name="T52" fmla="*/ 42 w 42"/>
                              <a:gd name="T53" fmla="*/ 3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42" y="30"/>
                                </a:moveTo>
                                <a:lnTo>
                                  <a:pt x="42" y="20"/>
                                </a:lnTo>
                                <a:lnTo>
                                  <a:pt x="40" y="12"/>
                                </a:lnTo>
                                <a:lnTo>
                                  <a:pt x="37" y="5"/>
                                </a:lnTo>
                                <a:lnTo>
                                  <a:pt x="32" y="0"/>
                                </a:lnTo>
                                <a:lnTo>
                                  <a:pt x="30" y="2"/>
                                </a:lnTo>
                                <a:lnTo>
                                  <a:pt x="30" y="5"/>
                                </a:lnTo>
                                <a:lnTo>
                                  <a:pt x="35" y="15"/>
                                </a:lnTo>
                                <a:lnTo>
                                  <a:pt x="37" y="30"/>
                                </a:lnTo>
                                <a:lnTo>
                                  <a:pt x="37" y="37"/>
                                </a:lnTo>
                                <a:lnTo>
                                  <a:pt x="35" y="42"/>
                                </a:lnTo>
                                <a:lnTo>
                                  <a:pt x="32" y="50"/>
                                </a:lnTo>
                                <a:lnTo>
                                  <a:pt x="27" y="57"/>
                                </a:lnTo>
                                <a:lnTo>
                                  <a:pt x="22" y="62"/>
                                </a:lnTo>
                                <a:lnTo>
                                  <a:pt x="15" y="65"/>
                                </a:lnTo>
                                <a:lnTo>
                                  <a:pt x="10" y="67"/>
                                </a:lnTo>
                                <a:lnTo>
                                  <a:pt x="3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7" y="75"/>
                                </a:lnTo>
                                <a:lnTo>
                                  <a:pt x="15" y="72"/>
                                </a:lnTo>
                                <a:lnTo>
                                  <a:pt x="22" y="67"/>
                                </a:lnTo>
                                <a:lnTo>
                                  <a:pt x="30" y="60"/>
                                </a:lnTo>
                                <a:lnTo>
                                  <a:pt x="35" y="55"/>
                                </a:lnTo>
                                <a:lnTo>
                                  <a:pt x="40" y="4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Freeform 724"/>
                        <wps:cNvSpPr>
                          <a:spLocks/>
                        </wps:cNvSpPr>
                        <wps:spPr bwMode="auto">
                          <a:xfrm>
                            <a:off x="6814" y="1045"/>
                            <a:ext cx="40" cy="70"/>
                          </a:xfrm>
                          <a:custGeom>
                            <a:avLst/>
                            <a:gdLst>
                              <a:gd name="T0" fmla="*/ 40 w 40"/>
                              <a:gd name="T1" fmla="*/ 28 h 70"/>
                              <a:gd name="T2" fmla="*/ 37 w 40"/>
                              <a:gd name="T3" fmla="*/ 13 h 70"/>
                              <a:gd name="T4" fmla="*/ 30 w 40"/>
                              <a:gd name="T5" fmla="*/ 0 h 70"/>
                              <a:gd name="T6" fmla="*/ 30 w 40"/>
                              <a:gd name="T7" fmla="*/ 3 h 70"/>
                              <a:gd name="T8" fmla="*/ 30 w 40"/>
                              <a:gd name="T9" fmla="*/ 5 h 70"/>
                              <a:gd name="T10" fmla="*/ 32 w 40"/>
                              <a:gd name="T11" fmla="*/ 15 h 70"/>
                              <a:gd name="T12" fmla="*/ 35 w 40"/>
                              <a:gd name="T13" fmla="*/ 28 h 70"/>
                              <a:gd name="T14" fmla="*/ 32 w 40"/>
                              <a:gd name="T15" fmla="*/ 40 h 70"/>
                              <a:gd name="T16" fmla="*/ 25 w 40"/>
                              <a:gd name="T17" fmla="*/ 53 h 70"/>
                              <a:gd name="T18" fmla="*/ 17 w 40"/>
                              <a:gd name="T19" fmla="*/ 60 h 70"/>
                              <a:gd name="T20" fmla="*/ 5 w 40"/>
                              <a:gd name="T21" fmla="*/ 65 h 70"/>
                              <a:gd name="T22" fmla="*/ 3 w 40"/>
                              <a:gd name="T23" fmla="*/ 68 h 70"/>
                              <a:gd name="T24" fmla="*/ 0 w 40"/>
                              <a:gd name="T25" fmla="*/ 70 h 70"/>
                              <a:gd name="T26" fmla="*/ 7 w 40"/>
                              <a:gd name="T27" fmla="*/ 70 h 70"/>
                              <a:gd name="T28" fmla="*/ 15 w 40"/>
                              <a:gd name="T29" fmla="*/ 65 h 70"/>
                              <a:gd name="T30" fmla="*/ 22 w 40"/>
                              <a:gd name="T31" fmla="*/ 63 h 70"/>
                              <a:gd name="T32" fmla="*/ 27 w 40"/>
                              <a:gd name="T33" fmla="*/ 55 h 70"/>
                              <a:gd name="T34" fmla="*/ 32 w 40"/>
                              <a:gd name="T35" fmla="*/ 50 h 70"/>
                              <a:gd name="T36" fmla="*/ 37 w 40"/>
                              <a:gd name="T37" fmla="*/ 43 h 70"/>
                              <a:gd name="T38" fmla="*/ 40 w 40"/>
                              <a:gd name="T39" fmla="*/ 35 h 70"/>
                              <a:gd name="T40" fmla="*/ 40 w 40"/>
                              <a:gd name="T41" fmla="*/ 28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40" y="28"/>
                                </a:moveTo>
                                <a:lnTo>
                                  <a:pt x="37" y="13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32" y="15"/>
                                </a:lnTo>
                                <a:lnTo>
                                  <a:pt x="35" y="28"/>
                                </a:lnTo>
                                <a:lnTo>
                                  <a:pt x="32" y="40"/>
                                </a:lnTo>
                                <a:lnTo>
                                  <a:pt x="25" y="53"/>
                                </a:lnTo>
                                <a:lnTo>
                                  <a:pt x="17" y="60"/>
                                </a:lnTo>
                                <a:lnTo>
                                  <a:pt x="5" y="65"/>
                                </a:lnTo>
                                <a:lnTo>
                                  <a:pt x="3" y="68"/>
                                </a:lnTo>
                                <a:lnTo>
                                  <a:pt x="0" y="70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3"/>
                                </a:lnTo>
                                <a:lnTo>
                                  <a:pt x="27" y="55"/>
                                </a:lnTo>
                                <a:lnTo>
                                  <a:pt x="32" y="50"/>
                                </a:lnTo>
                                <a:lnTo>
                                  <a:pt x="37" y="43"/>
                                </a:lnTo>
                                <a:lnTo>
                                  <a:pt x="40" y="35"/>
                                </a:lnTo>
                                <a:lnTo>
                                  <a:pt x="4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Freeform 725"/>
                        <wps:cNvSpPr>
                          <a:spLocks/>
                        </wps:cNvSpPr>
                        <wps:spPr bwMode="auto">
                          <a:xfrm>
                            <a:off x="6817" y="1048"/>
                            <a:ext cx="34" cy="65"/>
                          </a:xfrm>
                          <a:custGeom>
                            <a:avLst/>
                            <a:gdLst>
                              <a:gd name="T0" fmla="*/ 34 w 34"/>
                              <a:gd name="T1" fmla="*/ 25 h 65"/>
                              <a:gd name="T2" fmla="*/ 32 w 34"/>
                              <a:gd name="T3" fmla="*/ 10 h 65"/>
                              <a:gd name="T4" fmla="*/ 27 w 34"/>
                              <a:gd name="T5" fmla="*/ 0 h 65"/>
                              <a:gd name="T6" fmla="*/ 27 w 34"/>
                              <a:gd name="T7" fmla="*/ 2 h 65"/>
                              <a:gd name="T8" fmla="*/ 24 w 34"/>
                              <a:gd name="T9" fmla="*/ 7 h 65"/>
                              <a:gd name="T10" fmla="*/ 29 w 34"/>
                              <a:gd name="T11" fmla="*/ 15 h 65"/>
                              <a:gd name="T12" fmla="*/ 29 w 34"/>
                              <a:gd name="T13" fmla="*/ 25 h 65"/>
                              <a:gd name="T14" fmla="*/ 27 w 34"/>
                              <a:gd name="T15" fmla="*/ 35 h 65"/>
                              <a:gd name="T16" fmla="*/ 22 w 34"/>
                              <a:gd name="T17" fmla="*/ 47 h 65"/>
                              <a:gd name="T18" fmla="*/ 14 w 34"/>
                              <a:gd name="T19" fmla="*/ 55 h 65"/>
                              <a:gd name="T20" fmla="*/ 2 w 34"/>
                              <a:gd name="T21" fmla="*/ 60 h 65"/>
                              <a:gd name="T22" fmla="*/ 2 w 34"/>
                              <a:gd name="T23" fmla="*/ 62 h 65"/>
                              <a:gd name="T24" fmla="*/ 0 w 34"/>
                              <a:gd name="T25" fmla="*/ 65 h 65"/>
                              <a:gd name="T26" fmla="*/ 7 w 34"/>
                              <a:gd name="T27" fmla="*/ 62 h 65"/>
                              <a:gd name="T28" fmla="*/ 12 w 34"/>
                              <a:gd name="T29" fmla="*/ 60 h 65"/>
                              <a:gd name="T30" fmla="*/ 19 w 34"/>
                              <a:gd name="T31" fmla="*/ 57 h 65"/>
                              <a:gd name="T32" fmla="*/ 24 w 34"/>
                              <a:gd name="T33" fmla="*/ 52 h 65"/>
                              <a:gd name="T34" fmla="*/ 29 w 34"/>
                              <a:gd name="T35" fmla="*/ 45 h 65"/>
                              <a:gd name="T36" fmla="*/ 32 w 34"/>
                              <a:gd name="T37" fmla="*/ 37 h 65"/>
                              <a:gd name="T38" fmla="*/ 34 w 34"/>
                              <a:gd name="T39" fmla="*/ 32 h 65"/>
                              <a:gd name="T40" fmla="*/ 34 w 34"/>
                              <a:gd name="T41" fmla="*/ 2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34" y="25"/>
                                </a:moveTo>
                                <a:lnTo>
                                  <a:pt x="32" y="10"/>
                                </a:lnTo>
                                <a:lnTo>
                                  <a:pt x="27" y="0"/>
                                </a:lnTo>
                                <a:lnTo>
                                  <a:pt x="27" y="2"/>
                                </a:lnTo>
                                <a:lnTo>
                                  <a:pt x="24" y="7"/>
                                </a:lnTo>
                                <a:lnTo>
                                  <a:pt x="29" y="15"/>
                                </a:lnTo>
                                <a:lnTo>
                                  <a:pt x="29" y="25"/>
                                </a:lnTo>
                                <a:lnTo>
                                  <a:pt x="27" y="35"/>
                                </a:lnTo>
                                <a:lnTo>
                                  <a:pt x="22" y="47"/>
                                </a:lnTo>
                                <a:lnTo>
                                  <a:pt x="14" y="55"/>
                                </a:lnTo>
                                <a:lnTo>
                                  <a:pt x="2" y="60"/>
                                </a:lnTo>
                                <a:lnTo>
                                  <a:pt x="2" y="62"/>
                                </a:lnTo>
                                <a:lnTo>
                                  <a:pt x="0" y="65"/>
                                </a:lnTo>
                                <a:lnTo>
                                  <a:pt x="7" y="62"/>
                                </a:lnTo>
                                <a:lnTo>
                                  <a:pt x="12" y="60"/>
                                </a:lnTo>
                                <a:lnTo>
                                  <a:pt x="19" y="57"/>
                                </a:lnTo>
                                <a:lnTo>
                                  <a:pt x="24" y="52"/>
                                </a:lnTo>
                                <a:lnTo>
                                  <a:pt x="29" y="45"/>
                                </a:lnTo>
                                <a:lnTo>
                                  <a:pt x="32" y="37"/>
                                </a:lnTo>
                                <a:lnTo>
                                  <a:pt x="34" y="32"/>
                                </a:lnTo>
                                <a:lnTo>
                                  <a:pt x="3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Freeform 726"/>
                        <wps:cNvSpPr>
                          <a:spLocks/>
                        </wps:cNvSpPr>
                        <wps:spPr bwMode="auto">
                          <a:xfrm>
                            <a:off x="6819" y="1050"/>
                            <a:ext cx="30" cy="60"/>
                          </a:xfrm>
                          <a:custGeom>
                            <a:avLst/>
                            <a:gdLst>
                              <a:gd name="T0" fmla="*/ 30 w 30"/>
                              <a:gd name="T1" fmla="*/ 23 h 60"/>
                              <a:gd name="T2" fmla="*/ 27 w 30"/>
                              <a:gd name="T3" fmla="*/ 10 h 60"/>
                              <a:gd name="T4" fmla="*/ 25 w 30"/>
                              <a:gd name="T5" fmla="*/ 0 h 60"/>
                              <a:gd name="T6" fmla="*/ 22 w 30"/>
                              <a:gd name="T7" fmla="*/ 5 h 60"/>
                              <a:gd name="T8" fmla="*/ 22 w 30"/>
                              <a:gd name="T9" fmla="*/ 8 h 60"/>
                              <a:gd name="T10" fmla="*/ 25 w 30"/>
                              <a:gd name="T11" fmla="*/ 15 h 60"/>
                              <a:gd name="T12" fmla="*/ 25 w 30"/>
                              <a:gd name="T13" fmla="*/ 23 h 60"/>
                              <a:gd name="T14" fmla="*/ 22 w 30"/>
                              <a:gd name="T15" fmla="*/ 33 h 60"/>
                              <a:gd name="T16" fmla="*/ 17 w 30"/>
                              <a:gd name="T17" fmla="*/ 43 h 60"/>
                              <a:gd name="T18" fmla="*/ 12 w 30"/>
                              <a:gd name="T19" fmla="*/ 50 h 60"/>
                              <a:gd name="T20" fmla="*/ 2 w 30"/>
                              <a:gd name="T21" fmla="*/ 55 h 60"/>
                              <a:gd name="T22" fmla="*/ 0 w 30"/>
                              <a:gd name="T23" fmla="*/ 58 h 60"/>
                              <a:gd name="T24" fmla="*/ 0 w 30"/>
                              <a:gd name="T25" fmla="*/ 60 h 60"/>
                              <a:gd name="T26" fmla="*/ 12 w 30"/>
                              <a:gd name="T27" fmla="*/ 55 h 60"/>
                              <a:gd name="T28" fmla="*/ 20 w 30"/>
                              <a:gd name="T29" fmla="*/ 48 h 60"/>
                              <a:gd name="T30" fmla="*/ 27 w 30"/>
                              <a:gd name="T31" fmla="*/ 35 h 60"/>
                              <a:gd name="T32" fmla="*/ 30 w 30"/>
                              <a:gd name="T33" fmla="*/ 23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30" y="23"/>
                                </a:move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2" y="8"/>
                                </a:lnTo>
                                <a:lnTo>
                                  <a:pt x="25" y="15"/>
                                </a:lnTo>
                                <a:lnTo>
                                  <a:pt x="25" y="23"/>
                                </a:lnTo>
                                <a:lnTo>
                                  <a:pt x="22" y="33"/>
                                </a:lnTo>
                                <a:lnTo>
                                  <a:pt x="17" y="43"/>
                                </a:lnTo>
                                <a:lnTo>
                                  <a:pt x="12" y="50"/>
                                </a:lnTo>
                                <a:lnTo>
                                  <a:pt x="2" y="55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48"/>
                                </a:lnTo>
                                <a:lnTo>
                                  <a:pt x="27" y="35"/>
                                </a:lnTo>
                                <a:lnTo>
                                  <a:pt x="3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Freeform 727"/>
                        <wps:cNvSpPr>
                          <a:spLocks/>
                        </wps:cNvSpPr>
                        <wps:spPr bwMode="auto">
                          <a:xfrm>
                            <a:off x="6819" y="1055"/>
                            <a:ext cx="27" cy="53"/>
                          </a:xfrm>
                          <a:custGeom>
                            <a:avLst/>
                            <a:gdLst>
                              <a:gd name="T0" fmla="*/ 27 w 27"/>
                              <a:gd name="T1" fmla="*/ 18 h 53"/>
                              <a:gd name="T2" fmla="*/ 27 w 27"/>
                              <a:gd name="T3" fmla="*/ 8 h 53"/>
                              <a:gd name="T4" fmla="*/ 22 w 27"/>
                              <a:gd name="T5" fmla="*/ 0 h 53"/>
                              <a:gd name="T6" fmla="*/ 22 w 27"/>
                              <a:gd name="T7" fmla="*/ 3 h 53"/>
                              <a:gd name="T8" fmla="*/ 20 w 27"/>
                              <a:gd name="T9" fmla="*/ 5 h 53"/>
                              <a:gd name="T10" fmla="*/ 22 w 27"/>
                              <a:gd name="T11" fmla="*/ 10 h 53"/>
                              <a:gd name="T12" fmla="*/ 22 w 27"/>
                              <a:gd name="T13" fmla="*/ 18 h 53"/>
                              <a:gd name="T14" fmla="*/ 22 w 27"/>
                              <a:gd name="T15" fmla="*/ 25 h 53"/>
                              <a:gd name="T16" fmla="*/ 17 w 27"/>
                              <a:gd name="T17" fmla="*/ 33 h 53"/>
                              <a:gd name="T18" fmla="*/ 12 w 27"/>
                              <a:gd name="T19" fmla="*/ 40 h 53"/>
                              <a:gd name="T20" fmla="*/ 5 w 27"/>
                              <a:gd name="T21" fmla="*/ 45 h 53"/>
                              <a:gd name="T22" fmla="*/ 2 w 27"/>
                              <a:gd name="T23" fmla="*/ 48 h 53"/>
                              <a:gd name="T24" fmla="*/ 0 w 27"/>
                              <a:gd name="T25" fmla="*/ 53 h 53"/>
                              <a:gd name="T26" fmla="*/ 12 w 27"/>
                              <a:gd name="T27" fmla="*/ 48 h 53"/>
                              <a:gd name="T28" fmla="*/ 20 w 27"/>
                              <a:gd name="T29" fmla="*/ 40 h 53"/>
                              <a:gd name="T30" fmla="*/ 25 w 27"/>
                              <a:gd name="T31" fmla="*/ 28 h 53"/>
                              <a:gd name="T32" fmla="*/ 27 w 27"/>
                              <a:gd name="T33" fmla="*/ 1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7" y="18"/>
                                </a:moveTo>
                                <a:lnTo>
                                  <a:pt x="27" y="8"/>
                                </a:lnTo>
                                <a:lnTo>
                                  <a:pt x="22" y="0"/>
                                </a:lnTo>
                                <a:lnTo>
                                  <a:pt x="22" y="3"/>
                                </a:lnTo>
                                <a:lnTo>
                                  <a:pt x="20" y="5"/>
                                </a:lnTo>
                                <a:lnTo>
                                  <a:pt x="22" y="10"/>
                                </a:lnTo>
                                <a:lnTo>
                                  <a:pt x="22" y="18"/>
                                </a:lnTo>
                                <a:lnTo>
                                  <a:pt x="22" y="25"/>
                                </a:lnTo>
                                <a:lnTo>
                                  <a:pt x="17" y="33"/>
                                </a:lnTo>
                                <a:lnTo>
                                  <a:pt x="12" y="40"/>
                                </a:lnTo>
                                <a:lnTo>
                                  <a:pt x="5" y="45"/>
                                </a:lnTo>
                                <a:lnTo>
                                  <a:pt x="2" y="48"/>
                                </a:lnTo>
                                <a:lnTo>
                                  <a:pt x="0" y="53"/>
                                </a:lnTo>
                                <a:lnTo>
                                  <a:pt x="12" y="48"/>
                                </a:lnTo>
                                <a:lnTo>
                                  <a:pt x="20" y="40"/>
                                </a:lnTo>
                                <a:lnTo>
                                  <a:pt x="25" y="28"/>
                                </a:lnTo>
                                <a:lnTo>
                                  <a:pt x="2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Freeform 728"/>
                        <wps:cNvSpPr>
                          <a:spLocks/>
                        </wps:cNvSpPr>
                        <wps:spPr bwMode="auto">
                          <a:xfrm>
                            <a:off x="6821" y="1058"/>
                            <a:ext cx="23" cy="47"/>
                          </a:xfrm>
                          <a:custGeom>
                            <a:avLst/>
                            <a:gdLst>
                              <a:gd name="T0" fmla="*/ 23 w 23"/>
                              <a:gd name="T1" fmla="*/ 15 h 47"/>
                              <a:gd name="T2" fmla="*/ 23 w 23"/>
                              <a:gd name="T3" fmla="*/ 7 h 47"/>
                              <a:gd name="T4" fmla="*/ 20 w 23"/>
                              <a:gd name="T5" fmla="*/ 0 h 47"/>
                              <a:gd name="T6" fmla="*/ 18 w 23"/>
                              <a:gd name="T7" fmla="*/ 2 h 47"/>
                              <a:gd name="T8" fmla="*/ 18 w 23"/>
                              <a:gd name="T9" fmla="*/ 7 h 47"/>
                              <a:gd name="T10" fmla="*/ 18 w 23"/>
                              <a:gd name="T11" fmla="*/ 10 h 47"/>
                              <a:gd name="T12" fmla="*/ 18 w 23"/>
                              <a:gd name="T13" fmla="*/ 15 h 47"/>
                              <a:gd name="T14" fmla="*/ 18 w 23"/>
                              <a:gd name="T15" fmla="*/ 22 h 47"/>
                              <a:gd name="T16" fmla="*/ 15 w 23"/>
                              <a:gd name="T17" fmla="*/ 27 h 47"/>
                              <a:gd name="T18" fmla="*/ 10 w 23"/>
                              <a:gd name="T19" fmla="*/ 35 h 47"/>
                              <a:gd name="T20" fmla="*/ 5 w 23"/>
                              <a:gd name="T21" fmla="*/ 40 h 47"/>
                              <a:gd name="T22" fmla="*/ 3 w 23"/>
                              <a:gd name="T23" fmla="*/ 42 h 47"/>
                              <a:gd name="T24" fmla="*/ 0 w 23"/>
                              <a:gd name="T25" fmla="*/ 47 h 47"/>
                              <a:gd name="T26" fmla="*/ 10 w 23"/>
                              <a:gd name="T27" fmla="*/ 42 h 47"/>
                              <a:gd name="T28" fmla="*/ 15 w 23"/>
                              <a:gd name="T29" fmla="*/ 35 h 47"/>
                              <a:gd name="T30" fmla="*/ 20 w 23"/>
                              <a:gd name="T31" fmla="*/ 25 h 47"/>
                              <a:gd name="T32" fmla="*/ 23 w 23"/>
                              <a:gd name="T33" fmla="*/ 15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23" y="15"/>
                                </a:move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lnTo>
                                  <a:pt x="18" y="2"/>
                                </a:lnTo>
                                <a:lnTo>
                                  <a:pt x="18" y="7"/>
                                </a:lnTo>
                                <a:lnTo>
                                  <a:pt x="18" y="10"/>
                                </a:lnTo>
                                <a:lnTo>
                                  <a:pt x="18" y="15"/>
                                </a:lnTo>
                                <a:lnTo>
                                  <a:pt x="18" y="22"/>
                                </a:lnTo>
                                <a:lnTo>
                                  <a:pt x="15" y="27"/>
                                </a:lnTo>
                                <a:lnTo>
                                  <a:pt x="10" y="35"/>
                                </a:lnTo>
                                <a:lnTo>
                                  <a:pt x="5" y="40"/>
                                </a:lnTo>
                                <a:lnTo>
                                  <a:pt x="3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2"/>
                                </a:lnTo>
                                <a:lnTo>
                                  <a:pt x="15" y="35"/>
                                </a:lnTo>
                                <a:lnTo>
                                  <a:pt x="20" y="25"/>
                                </a:lnTo>
                                <a:lnTo>
                                  <a:pt x="2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Freeform 729"/>
                        <wps:cNvSpPr>
                          <a:spLocks/>
                        </wps:cNvSpPr>
                        <wps:spPr bwMode="auto">
                          <a:xfrm>
                            <a:off x="6824" y="1060"/>
                            <a:ext cx="17" cy="40"/>
                          </a:xfrm>
                          <a:custGeom>
                            <a:avLst/>
                            <a:gdLst>
                              <a:gd name="T0" fmla="*/ 17 w 17"/>
                              <a:gd name="T1" fmla="*/ 13 h 40"/>
                              <a:gd name="T2" fmla="*/ 17 w 17"/>
                              <a:gd name="T3" fmla="*/ 5 h 40"/>
                              <a:gd name="T4" fmla="*/ 15 w 17"/>
                              <a:gd name="T5" fmla="*/ 0 h 40"/>
                              <a:gd name="T6" fmla="*/ 15 w 17"/>
                              <a:gd name="T7" fmla="*/ 5 h 40"/>
                              <a:gd name="T8" fmla="*/ 12 w 17"/>
                              <a:gd name="T9" fmla="*/ 10 h 40"/>
                              <a:gd name="T10" fmla="*/ 12 w 17"/>
                              <a:gd name="T11" fmla="*/ 13 h 40"/>
                              <a:gd name="T12" fmla="*/ 10 w 17"/>
                              <a:gd name="T13" fmla="*/ 23 h 40"/>
                              <a:gd name="T14" fmla="*/ 5 w 17"/>
                              <a:gd name="T15" fmla="*/ 33 h 40"/>
                              <a:gd name="T16" fmla="*/ 2 w 17"/>
                              <a:gd name="T17" fmla="*/ 35 h 40"/>
                              <a:gd name="T18" fmla="*/ 0 w 17"/>
                              <a:gd name="T19" fmla="*/ 40 h 40"/>
                              <a:gd name="T20" fmla="*/ 7 w 17"/>
                              <a:gd name="T21" fmla="*/ 35 h 40"/>
                              <a:gd name="T22" fmla="*/ 12 w 17"/>
                              <a:gd name="T23" fmla="*/ 28 h 40"/>
                              <a:gd name="T24" fmla="*/ 17 w 17"/>
                              <a:gd name="T25" fmla="*/ 20 h 40"/>
                              <a:gd name="T26" fmla="*/ 17 w 17"/>
                              <a:gd name="T2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17" y="13"/>
                                </a:move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lnTo>
                                  <a:pt x="15" y="5"/>
                                </a:lnTo>
                                <a:lnTo>
                                  <a:pt x="12" y="10"/>
                                </a:lnTo>
                                <a:lnTo>
                                  <a:pt x="12" y="13"/>
                                </a:lnTo>
                                <a:lnTo>
                                  <a:pt x="10" y="23"/>
                                </a:lnTo>
                                <a:lnTo>
                                  <a:pt x="5" y="33"/>
                                </a:lnTo>
                                <a:lnTo>
                                  <a:pt x="2" y="35"/>
                                </a:lnTo>
                                <a:lnTo>
                                  <a:pt x="0" y="40"/>
                                </a:lnTo>
                                <a:lnTo>
                                  <a:pt x="7" y="35"/>
                                </a:lnTo>
                                <a:lnTo>
                                  <a:pt x="12" y="28"/>
                                </a:lnTo>
                                <a:lnTo>
                                  <a:pt x="17" y="20"/>
                                </a:lnTo>
                                <a:lnTo>
                                  <a:pt x="1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Freeform 730"/>
                        <wps:cNvSpPr>
                          <a:spLocks/>
                        </wps:cNvSpPr>
                        <wps:spPr bwMode="auto">
                          <a:xfrm>
                            <a:off x="6826" y="1065"/>
                            <a:ext cx="13" cy="33"/>
                          </a:xfrm>
                          <a:custGeom>
                            <a:avLst/>
                            <a:gdLst>
                              <a:gd name="T0" fmla="*/ 13 w 13"/>
                              <a:gd name="T1" fmla="*/ 8 h 33"/>
                              <a:gd name="T2" fmla="*/ 13 w 13"/>
                              <a:gd name="T3" fmla="*/ 3 h 33"/>
                              <a:gd name="T4" fmla="*/ 13 w 13"/>
                              <a:gd name="T5" fmla="*/ 0 h 33"/>
                              <a:gd name="T6" fmla="*/ 5 w 13"/>
                              <a:gd name="T7" fmla="*/ 15 h 33"/>
                              <a:gd name="T8" fmla="*/ 0 w 13"/>
                              <a:gd name="T9" fmla="*/ 33 h 33"/>
                              <a:gd name="T10" fmla="*/ 5 w 13"/>
                              <a:gd name="T11" fmla="*/ 28 h 33"/>
                              <a:gd name="T12" fmla="*/ 10 w 13"/>
                              <a:gd name="T13" fmla="*/ 20 h 33"/>
                              <a:gd name="T14" fmla="*/ 13 w 13"/>
                              <a:gd name="T15" fmla="*/ 15 h 33"/>
                              <a:gd name="T16" fmla="*/ 13 w 13"/>
                              <a:gd name="T17" fmla="*/ 8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13" y="8"/>
                                </a:move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lnTo>
                                  <a:pt x="5" y="15"/>
                                </a:lnTo>
                                <a:lnTo>
                                  <a:pt x="0" y="33"/>
                                </a:lnTo>
                                <a:lnTo>
                                  <a:pt x="5" y="28"/>
                                </a:lnTo>
                                <a:lnTo>
                                  <a:pt x="10" y="20"/>
                                </a:lnTo>
                                <a:lnTo>
                                  <a:pt x="13" y="15"/>
                                </a:lnTo>
                                <a:lnTo>
                                  <a:pt x="13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Freeform 731"/>
                        <wps:cNvSpPr>
                          <a:spLocks/>
                        </wps:cNvSpPr>
                        <wps:spPr bwMode="auto">
                          <a:xfrm>
                            <a:off x="6829" y="1070"/>
                            <a:ext cx="7" cy="23"/>
                          </a:xfrm>
                          <a:custGeom>
                            <a:avLst/>
                            <a:gdLst>
                              <a:gd name="T0" fmla="*/ 7 w 7"/>
                              <a:gd name="T1" fmla="*/ 3 h 23"/>
                              <a:gd name="T2" fmla="*/ 7 w 7"/>
                              <a:gd name="T3" fmla="*/ 0 h 23"/>
                              <a:gd name="T4" fmla="*/ 2 w 7"/>
                              <a:gd name="T5" fmla="*/ 10 h 23"/>
                              <a:gd name="T6" fmla="*/ 0 w 7"/>
                              <a:gd name="T7" fmla="*/ 23 h 23"/>
                              <a:gd name="T8" fmla="*/ 5 w 7"/>
                              <a:gd name="T9" fmla="*/ 13 h 23"/>
                              <a:gd name="T10" fmla="*/ 7 w 7"/>
                              <a:gd name="T1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7" y="3"/>
                                </a:move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7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Freeform 732"/>
                        <wps:cNvSpPr>
                          <a:spLocks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28 w 110"/>
                              <a:gd name="T3" fmla="*/ 198 h 222"/>
                              <a:gd name="T4" fmla="*/ 48 w 110"/>
                              <a:gd name="T5" fmla="*/ 173 h 222"/>
                              <a:gd name="T6" fmla="*/ 65 w 110"/>
                              <a:gd name="T7" fmla="*/ 150 h 222"/>
                              <a:gd name="T8" fmla="*/ 77 w 110"/>
                              <a:gd name="T9" fmla="*/ 125 h 222"/>
                              <a:gd name="T10" fmla="*/ 87 w 110"/>
                              <a:gd name="T11" fmla="*/ 98 h 222"/>
                              <a:gd name="T12" fmla="*/ 95 w 110"/>
                              <a:gd name="T13" fmla="*/ 70 h 222"/>
                              <a:gd name="T14" fmla="*/ 102 w 110"/>
                              <a:gd name="T15" fmla="*/ 38 h 222"/>
                              <a:gd name="T16" fmla="*/ 110 w 110"/>
                              <a:gd name="T17" fmla="*/ 0 h 222"/>
                              <a:gd name="T18" fmla="*/ 107 w 110"/>
                              <a:gd name="T19" fmla="*/ 58 h 222"/>
                              <a:gd name="T20" fmla="*/ 105 w 110"/>
                              <a:gd name="T21" fmla="*/ 110 h 222"/>
                              <a:gd name="T22" fmla="*/ 102 w 110"/>
                              <a:gd name="T23" fmla="*/ 135 h 222"/>
                              <a:gd name="T24" fmla="*/ 95 w 110"/>
                              <a:gd name="T25" fmla="*/ 158 h 222"/>
                              <a:gd name="T26" fmla="*/ 85 w 110"/>
                              <a:gd name="T27" fmla="*/ 183 h 222"/>
                              <a:gd name="T28" fmla="*/ 70 w 110"/>
                              <a:gd name="T29" fmla="*/ 208 h 222"/>
                              <a:gd name="T30" fmla="*/ 53 w 110"/>
                              <a:gd name="T31" fmla="*/ 215 h 222"/>
                              <a:gd name="T32" fmla="*/ 35 w 110"/>
                              <a:gd name="T33" fmla="*/ 217 h 222"/>
                              <a:gd name="T34" fmla="*/ 18 w 110"/>
                              <a:gd name="T35" fmla="*/ 220 h 222"/>
                              <a:gd name="T36" fmla="*/ 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28" y="198"/>
                                </a:lnTo>
                                <a:lnTo>
                                  <a:pt x="48" y="173"/>
                                </a:lnTo>
                                <a:lnTo>
                                  <a:pt x="65" y="150"/>
                                </a:lnTo>
                                <a:lnTo>
                                  <a:pt x="77" y="125"/>
                                </a:lnTo>
                                <a:lnTo>
                                  <a:pt x="87" y="98"/>
                                </a:lnTo>
                                <a:lnTo>
                                  <a:pt x="95" y="70"/>
                                </a:lnTo>
                                <a:lnTo>
                                  <a:pt x="102" y="38"/>
                                </a:lnTo>
                                <a:lnTo>
                                  <a:pt x="110" y="0"/>
                                </a:lnTo>
                                <a:lnTo>
                                  <a:pt x="107" y="58"/>
                                </a:lnTo>
                                <a:lnTo>
                                  <a:pt x="105" y="110"/>
                                </a:lnTo>
                                <a:lnTo>
                                  <a:pt x="102" y="135"/>
                                </a:lnTo>
                                <a:lnTo>
                                  <a:pt x="95" y="158"/>
                                </a:lnTo>
                                <a:lnTo>
                                  <a:pt x="85" y="183"/>
                                </a:lnTo>
                                <a:lnTo>
                                  <a:pt x="70" y="208"/>
                                </a:lnTo>
                                <a:lnTo>
                                  <a:pt x="53" y="215"/>
                                </a:lnTo>
                                <a:lnTo>
                                  <a:pt x="35" y="217"/>
                                </a:lnTo>
                                <a:lnTo>
                                  <a:pt x="18" y="220"/>
                                </a:lnTo>
                                <a:lnTo>
                                  <a:pt x="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Freeform 733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5 h 5"/>
                              <a:gd name="T6" fmla="*/ 3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Freeform 734"/>
                        <wps:cNvSpPr>
                          <a:spLocks/>
                        </wps:cNvSpPr>
                        <wps:spPr bwMode="auto">
                          <a:xfrm>
                            <a:off x="6633" y="526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2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Freeform 735"/>
                        <wps:cNvSpPr>
                          <a:spLocks noEditPoints="1"/>
                        </wps:cNvSpPr>
                        <wps:spPr bwMode="auto">
                          <a:xfrm>
                            <a:off x="6633" y="529"/>
                            <a:ext cx="52" cy="21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9"/>
                              <a:gd name="T2" fmla="*/ 0 w 52"/>
                              <a:gd name="T3" fmla="*/ 0 h 219"/>
                              <a:gd name="T4" fmla="*/ 2 w 52"/>
                              <a:gd name="T5" fmla="*/ 5 h 219"/>
                              <a:gd name="T6" fmla="*/ 5 w 52"/>
                              <a:gd name="T7" fmla="*/ 2 h 219"/>
                              <a:gd name="T8" fmla="*/ 0 w 52"/>
                              <a:gd name="T9" fmla="*/ 0 h 219"/>
                              <a:gd name="T10" fmla="*/ 49 w 52"/>
                              <a:gd name="T11" fmla="*/ 219 h 219"/>
                              <a:gd name="T12" fmla="*/ 49 w 52"/>
                              <a:gd name="T13" fmla="*/ 217 h 219"/>
                              <a:gd name="T14" fmla="*/ 52 w 52"/>
                              <a:gd name="T15" fmla="*/ 217 h 219"/>
                              <a:gd name="T16" fmla="*/ 49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9" y="219"/>
                                </a:moveTo>
                                <a:lnTo>
                                  <a:pt x="49" y="217"/>
                                </a:lnTo>
                                <a:lnTo>
                                  <a:pt x="52" y="217"/>
                                </a:lnTo>
                                <a:lnTo>
                                  <a:pt x="49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Freeform 736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2" cy="217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7"/>
                              <a:gd name="T2" fmla="*/ 0 w 52"/>
                              <a:gd name="T3" fmla="*/ 0 h 217"/>
                              <a:gd name="T4" fmla="*/ 3 w 52"/>
                              <a:gd name="T5" fmla="*/ 3 h 217"/>
                              <a:gd name="T6" fmla="*/ 3 w 52"/>
                              <a:gd name="T7" fmla="*/ 3 h 217"/>
                              <a:gd name="T8" fmla="*/ 0 w 52"/>
                              <a:gd name="T9" fmla="*/ 0 h 217"/>
                              <a:gd name="T10" fmla="*/ 47 w 52"/>
                              <a:gd name="T11" fmla="*/ 217 h 217"/>
                              <a:gd name="T12" fmla="*/ 47 w 52"/>
                              <a:gd name="T13" fmla="*/ 212 h 217"/>
                              <a:gd name="T14" fmla="*/ 50 w 52"/>
                              <a:gd name="T15" fmla="*/ 212 h 217"/>
                              <a:gd name="T16" fmla="*/ 52 w 52"/>
                              <a:gd name="T17" fmla="*/ 212 h 217"/>
                              <a:gd name="T18" fmla="*/ 50 w 52"/>
                              <a:gd name="T19" fmla="*/ 215 h 217"/>
                              <a:gd name="T20" fmla="*/ 47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7" y="217"/>
                                </a:moveTo>
                                <a:lnTo>
                                  <a:pt x="47" y="212"/>
                                </a:lnTo>
                                <a:lnTo>
                                  <a:pt x="50" y="212"/>
                                </a:lnTo>
                                <a:lnTo>
                                  <a:pt x="52" y="212"/>
                                </a:lnTo>
                                <a:lnTo>
                                  <a:pt x="50" y="215"/>
                                </a:lnTo>
                                <a:lnTo>
                                  <a:pt x="47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737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5" cy="215"/>
                          </a:xfrm>
                          <a:custGeom>
                            <a:avLst/>
                            <a:gdLst>
                              <a:gd name="T0" fmla="*/ 3 w 55"/>
                              <a:gd name="T1" fmla="*/ 0 h 215"/>
                              <a:gd name="T2" fmla="*/ 0 w 55"/>
                              <a:gd name="T3" fmla="*/ 3 h 215"/>
                              <a:gd name="T4" fmla="*/ 3 w 55"/>
                              <a:gd name="T5" fmla="*/ 5 h 215"/>
                              <a:gd name="T6" fmla="*/ 5 w 55"/>
                              <a:gd name="T7" fmla="*/ 5 h 215"/>
                              <a:gd name="T8" fmla="*/ 3 w 55"/>
                              <a:gd name="T9" fmla="*/ 0 h 215"/>
                              <a:gd name="T10" fmla="*/ 47 w 55"/>
                              <a:gd name="T11" fmla="*/ 215 h 215"/>
                              <a:gd name="T12" fmla="*/ 50 w 55"/>
                              <a:gd name="T13" fmla="*/ 215 h 215"/>
                              <a:gd name="T14" fmla="*/ 52 w 55"/>
                              <a:gd name="T15" fmla="*/ 212 h 215"/>
                              <a:gd name="T16" fmla="*/ 55 w 55"/>
                              <a:gd name="T17" fmla="*/ 210 h 215"/>
                              <a:gd name="T18" fmla="*/ 52 w 55"/>
                              <a:gd name="T19" fmla="*/ 210 h 215"/>
                              <a:gd name="T20" fmla="*/ 47 w 55"/>
                              <a:gd name="T21" fmla="*/ 210 h 215"/>
                              <a:gd name="T22" fmla="*/ 47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215"/>
                                </a:moveTo>
                                <a:lnTo>
                                  <a:pt x="50" y="215"/>
                                </a:lnTo>
                                <a:lnTo>
                                  <a:pt x="52" y="212"/>
                                </a:lnTo>
                                <a:lnTo>
                                  <a:pt x="55" y="210"/>
                                </a:lnTo>
                                <a:lnTo>
                                  <a:pt x="52" y="210"/>
                                </a:lnTo>
                                <a:lnTo>
                                  <a:pt x="47" y="210"/>
                                </a:lnTo>
                                <a:lnTo>
                                  <a:pt x="47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738"/>
                        <wps:cNvSpPr>
                          <a:spLocks noEditPoints="1"/>
                        </wps:cNvSpPr>
                        <wps:spPr bwMode="auto">
                          <a:xfrm>
                            <a:off x="6638" y="534"/>
                            <a:ext cx="52" cy="20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09"/>
                              <a:gd name="T2" fmla="*/ 0 w 52"/>
                              <a:gd name="T3" fmla="*/ 0 h 209"/>
                              <a:gd name="T4" fmla="*/ 2 w 52"/>
                              <a:gd name="T5" fmla="*/ 5 h 209"/>
                              <a:gd name="T6" fmla="*/ 2 w 52"/>
                              <a:gd name="T7" fmla="*/ 5 h 209"/>
                              <a:gd name="T8" fmla="*/ 5 w 52"/>
                              <a:gd name="T9" fmla="*/ 5 h 209"/>
                              <a:gd name="T10" fmla="*/ 0 w 52"/>
                              <a:gd name="T11" fmla="*/ 0 h 209"/>
                              <a:gd name="T12" fmla="*/ 44 w 52"/>
                              <a:gd name="T13" fmla="*/ 209 h 209"/>
                              <a:gd name="T14" fmla="*/ 47 w 52"/>
                              <a:gd name="T15" fmla="*/ 209 h 209"/>
                              <a:gd name="T16" fmla="*/ 49 w 52"/>
                              <a:gd name="T17" fmla="*/ 209 h 209"/>
                              <a:gd name="T18" fmla="*/ 52 w 52"/>
                              <a:gd name="T19" fmla="*/ 207 h 209"/>
                              <a:gd name="T20" fmla="*/ 52 w 52"/>
                              <a:gd name="T21" fmla="*/ 204 h 209"/>
                              <a:gd name="T22" fmla="*/ 49 w 52"/>
                              <a:gd name="T23" fmla="*/ 204 h 209"/>
                              <a:gd name="T24" fmla="*/ 47 w 52"/>
                              <a:gd name="T25" fmla="*/ 204 h 209"/>
                              <a:gd name="T26" fmla="*/ 44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4" y="209"/>
                                </a:moveTo>
                                <a:lnTo>
                                  <a:pt x="47" y="209"/>
                                </a:lnTo>
                                <a:lnTo>
                                  <a:pt x="49" y="209"/>
                                </a:lnTo>
                                <a:lnTo>
                                  <a:pt x="52" y="207"/>
                                </a:lnTo>
                                <a:lnTo>
                                  <a:pt x="52" y="204"/>
                                </a:lnTo>
                                <a:lnTo>
                                  <a:pt x="49" y="204"/>
                                </a:lnTo>
                                <a:lnTo>
                                  <a:pt x="47" y="204"/>
                                </a:lnTo>
                                <a:lnTo>
                                  <a:pt x="44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Freeform 739"/>
                        <wps:cNvSpPr>
                          <a:spLocks noEditPoints="1"/>
                        </wps:cNvSpPr>
                        <wps:spPr bwMode="auto">
                          <a:xfrm>
                            <a:off x="6638" y="536"/>
                            <a:ext cx="54" cy="205"/>
                          </a:xfrm>
                          <a:custGeom>
                            <a:avLst/>
                            <a:gdLst>
                              <a:gd name="T0" fmla="*/ 2 w 54"/>
                              <a:gd name="T1" fmla="*/ 0 h 205"/>
                              <a:gd name="T2" fmla="*/ 0 w 54"/>
                              <a:gd name="T3" fmla="*/ 0 h 205"/>
                              <a:gd name="T4" fmla="*/ 2 w 54"/>
                              <a:gd name="T5" fmla="*/ 5 h 205"/>
                              <a:gd name="T6" fmla="*/ 5 w 54"/>
                              <a:gd name="T7" fmla="*/ 5 h 205"/>
                              <a:gd name="T8" fmla="*/ 5 w 54"/>
                              <a:gd name="T9" fmla="*/ 5 h 205"/>
                              <a:gd name="T10" fmla="*/ 2 w 54"/>
                              <a:gd name="T11" fmla="*/ 0 h 205"/>
                              <a:gd name="T12" fmla="*/ 44 w 54"/>
                              <a:gd name="T13" fmla="*/ 205 h 205"/>
                              <a:gd name="T14" fmla="*/ 49 w 54"/>
                              <a:gd name="T15" fmla="*/ 205 h 205"/>
                              <a:gd name="T16" fmla="*/ 52 w 54"/>
                              <a:gd name="T17" fmla="*/ 205 h 205"/>
                              <a:gd name="T18" fmla="*/ 54 w 54"/>
                              <a:gd name="T19" fmla="*/ 202 h 205"/>
                              <a:gd name="T20" fmla="*/ 54 w 54"/>
                              <a:gd name="T21" fmla="*/ 200 h 205"/>
                              <a:gd name="T22" fmla="*/ 52 w 54"/>
                              <a:gd name="T23" fmla="*/ 200 h 205"/>
                              <a:gd name="T24" fmla="*/ 47 w 54"/>
                              <a:gd name="T25" fmla="*/ 200 h 205"/>
                              <a:gd name="T26" fmla="*/ 44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4" y="205"/>
                                </a:moveTo>
                                <a:lnTo>
                                  <a:pt x="49" y="205"/>
                                </a:lnTo>
                                <a:lnTo>
                                  <a:pt x="52" y="205"/>
                                </a:lnTo>
                                <a:lnTo>
                                  <a:pt x="54" y="202"/>
                                </a:lnTo>
                                <a:lnTo>
                                  <a:pt x="54" y="200"/>
                                </a:lnTo>
                                <a:lnTo>
                                  <a:pt x="52" y="200"/>
                                </a:lnTo>
                                <a:lnTo>
                                  <a:pt x="47" y="200"/>
                                </a:lnTo>
                                <a:lnTo>
                                  <a:pt x="44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Freeform 740"/>
                        <wps:cNvSpPr>
                          <a:spLocks noEditPoints="1"/>
                        </wps:cNvSpPr>
                        <wps:spPr bwMode="auto">
                          <a:xfrm>
                            <a:off x="6640" y="539"/>
                            <a:ext cx="57" cy="199"/>
                          </a:xfrm>
                          <a:custGeom>
                            <a:avLst/>
                            <a:gdLst>
                              <a:gd name="T0" fmla="*/ 3 w 57"/>
                              <a:gd name="T1" fmla="*/ 0 h 199"/>
                              <a:gd name="T2" fmla="*/ 0 w 57"/>
                              <a:gd name="T3" fmla="*/ 0 h 199"/>
                              <a:gd name="T4" fmla="*/ 0 w 57"/>
                              <a:gd name="T5" fmla="*/ 0 h 199"/>
                              <a:gd name="T6" fmla="*/ 3 w 57"/>
                              <a:gd name="T7" fmla="*/ 5 h 199"/>
                              <a:gd name="T8" fmla="*/ 3 w 57"/>
                              <a:gd name="T9" fmla="*/ 5 h 199"/>
                              <a:gd name="T10" fmla="*/ 5 w 57"/>
                              <a:gd name="T11" fmla="*/ 5 h 199"/>
                              <a:gd name="T12" fmla="*/ 3 w 57"/>
                              <a:gd name="T13" fmla="*/ 0 h 199"/>
                              <a:gd name="T14" fmla="*/ 45 w 57"/>
                              <a:gd name="T15" fmla="*/ 199 h 199"/>
                              <a:gd name="T16" fmla="*/ 47 w 57"/>
                              <a:gd name="T17" fmla="*/ 199 h 199"/>
                              <a:gd name="T18" fmla="*/ 50 w 57"/>
                              <a:gd name="T19" fmla="*/ 199 h 199"/>
                              <a:gd name="T20" fmla="*/ 55 w 57"/>
                              <a:gd name="T21" fmla="*/ 197 h 199"/>
                              <a:gd name="T22" fmla="*/ 57 w 57"/>
                              <a:gd name="T23" fmla="*/ 194 h 199"/>
                              <a:gd name="T24" fmla="*/ 50 w 57"/>
                              <a:gd name="T25" fmla="*/ 194 h 199"/>
                              <a:gd name="T26" fmla="*/ 45 w 57"/>
                              <a:gd name="T27" fmla="*/ 194 h 199"/>
                              <a:gd name="T28" fmla="*/ 45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9"/>
                                </a:moveTo>
                                <a:lnTo>
                                  <a:pt x="47" y="199"/>
                                </a:lnTo>
                                <a:lnTo>
                                  <a:pt x="50" y="199"/>
                                </a:lnTo>
                                <a:lnTo>
                                  <a:pt x="55" y="197"/>
                                </a:lnTo>
                                <a:lnTo>
                                  <a:pt x="57" y="194"/>
                                </a:lnTo>
                                <a:lnTo>
                                  <a:pt x="50" y="194"/>
                                </a:lnTo>
                                <a:lnTo>
                                  <a:pt x="45" y="194"/>
                                </a:lnTo>
                                <a:lnTo>
                                  <a:pt x="45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Freeform 741"/>
                        <wps:cNvSpPr>
                          <a:spLocks noEditPoints="1"/>
                        </wps:cNvSpPr>
                        <wps:spPr bwMode="auto">
                          <a:xfrm>
                            <a:off x="6640" y="541"/>
                            <a:ext cx="60" cy="195"/>
                          </a:xfrm>
                          <a:custGeom>
                            <a:avLst/>
                            <a:gdLst>
                              <a:gd name="T0" fmla="*/ 3 w 60"/>
                              <a:gd name="T1" fmla="*/ 0 h 195"/>
                              <a:gd name="T2" fmla="*/ 3 w 60"/>
                              <a:gd name="T3" fmla="*/ 0 h 195"/>
                              <a:gd name="T4" fmla="*/ 0 w 60"/>
                              <a:gd name="T5" fmla="*/ 0 h 195"/>
                              <a:gd name="T6" fmla="*/ 3 w 60"/>
                              <a:gd name="T7" fmla="*/ 5 h 195"/>
                              <a:gd name="T8" fmla="*/ 5 w 60"/>
                              <a:gd name="T9" fmla="*/ 5 h 195"/>
                              <a:gd name="T10" fmla="*/ 8 w 60"/>
                              <a:gd name="T11" fmla="*/ 3 h 195"/>
                              <a:gd name="T12" fmla="*/ 3 w 60"/>
                              <a:gd name="T13" fmla="*/ 0 h 195"/>
                              <a:gd name="T14" fmla="*/ 45 w 60"/>
                              <a:gd name="T15" fmla="*/ 195 h 195"/>
                              <a:gd name="T16" fmla="*/ 50 w 60"/>
                              <a:gd name="T17" fmla="*/ 195 h 195"/>
                              <a:gd name="T18" fmla="*/ 52 w 60"/>
                              <a:gd name="T19" fmla="*/ 195 h 195"/>
                              <a:gd name="T20" fmla="*/ 57 w 60"/>
                              <a:gd name="T21" fmla="*/ 192 h 195"/>
                              <a:gd name="T22" fmla="*/ 60 w 60"/>
                              <a:gd name="T23" fmla="*/ 187 h 195"/>
                              <a:gd name="T24" fmla="*/ 52 w 60"/>
                              <a:gd name="T25" fmla="*/ 190 h 195"/>
                              <a:gd name="T26" fmla="*/ 45 w 60"/>
                              <a:gd name="T27" fmla="*/ 190 h 195"/>
                              <a:gd name="T28" fmla="*/ 45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3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5"/>
                                </a:moveTo>
                                <a:lnTo>
                                  <a:pt x="50" y="195"/>
                                </a:lnTo>
                                <a:lnTo>
                                  <a:pt x="52" y="195"/>
                                </a:lnTo>
                                <a:lnTo>
                                  <a:pt x="57" y="192"/>
                                </a:lnTo>
                                <a:lnTo>
                                  <a:pt x="60" y="187"/>
                                </a:lnTo>
                                <a:lnTo>
                                  <a:pt x="52" y="190"/>
                                </a:lnTo>
                                <a:lnTo>
                                  <a:pt x="45" y="190"/>
                                </a:lnTo>
                                <a:lnTo>
                                  <a:pt x="45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742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59" cy="189"/>
                          </a:xfrm>
                          <a:custGeom>
                            <a:avLst/>
                            <a:gdLst>
                              <a:gd name="T0" fmla="*/ 2 w 59"/>
                              <a:gd name="T1" fmla="*/ 0 h 189"/>
                              <a:gd name="T2" fmla="*/ 0 w 59"/>
                              <a:gd name="T3" fmla="*/ 0 h 189"/>
                              <a:gd name="T4" fmla="*/ 0 w 59"/>
                              <a:gd name="T5" fmla="*/ 0 h 189"/>
                              <a:gd name="T6" fmla="*/ 2 w 59"/>
                              <a:gd name="T7" fmla="*/ 5 h 189"/>
                              <a:gd name="T8" fmla="*/ 2 w 59"/>
                              <a:gd name="T9" fmla="*/ 2 h 189"/>
                              <a:gd name="T10" fmla="*/ 5 w 59"/>
                              <a:gd name="T11" fmla="*/ 2 h 189"/>
                              <a:gd name="T12" fmla="*/ 2 w 59"/>
                              <a:gd name="T13" fmla="*/ 0 h 189"/>
                              <a:gd name="T14" fmla="*/ 42 w 59"/>
                              <a:gd name="T15" fmla="*/ 189 h 189"/>
                              <a:gd name="T16" fmla="*/ 47 w 59"/>
                              <a:gd name="T17" fmla="*/ 189 h 189"/>
                              <a:gd name="T18" fmla="*/ 54 w 59"/>
                              <a:gd name="T19" fmla="*/ 189 h 189"/>
                              <a:gd name="T20" fmla="*/ 57 w 59"/>
                              <a:gd name="T21" fmla="*/ 184 h 189"/>
                              <a:gd name="T22" fmla="*/ 59 w 59"/>
                              <a:gd name="T23" fmla="*/ 182 h 189"/>
                              <a:gd name="T24" fmla="*/ 49 w 59"/>
                              <a:gd name="T25" fmla="*/ 184 h 189"/>
                              <a:gd name="T26" fmla="*/ 42 w 59"/>
                              <a:gd name="T27" fmla="*/ 184 h 189"/>
                              <a:gd name="T28" fmla="*/ 42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2" y="189"/>
                                </a:moveTo>
                                <a:lnTo>
                                  <a:pt x="47" y="189"/>
                                </a:lnTo>
                                <a:lnTo>
                                  <a:pt x="54" y="189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49" y="184"/>
                                </a:lnTo>
                                <a:lnTo>
                                  <a:pt x="42" y="184"/>
                                </a:lnTo>
                                <a:lnTo>
                                  <a:pt x="42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743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62" cy="187"/>
                          </a:xfrm>
                          <a:custGeom>
                            <a:avLst/>
                            <a:gdLst>
                              <a:gd name="T0" fmla="*/ 5 w 62"/>
                              <a:gd name="T1" fmla="*/ 0 h 187"/>
                              <a:gd name="T2" fmla="*/ 2 w 62"/>
                              <a:gd name="T3" fmla="*/ 2 h 187"/>
                              <a:gd name="T4" fmla="*/ 0 w 62"/>
                              <a:gd name="T5" fmla="*/ 2 h 187"/>
                              <a:gd name="T6" fmla="*/ 2 w 62"/>
                              <a:gd name="T7" fmla="*/ 7 h 187"/>
                              <a:gd name="T8" fmla="*/ 5 w 62"/>
                              <a:gd name="T9" fmla="*/ 5 h 187"/>
                              <a:gd name="T10" fmla="*/ 7 w 62"/>
                              <a:gd name="T11" fmla="*/ 5 h 187"/>
                              <a:gd name="T12" fmla="*/ 5 w 62"/>
                              <a:gd name="T13" fmla="*/ 0 h 187"/>
                              <a:gd name="T14" fmla="*/ 42 w 62"/>
                              <a:gd name="T15" fmla="*/ 187 h 187"/>
                              <a:gd name="T16" fmla="*/ 49 w 62"/>
                              <a:gd name="T17" fmla="*/ 187 h 187"/>
                              <a:gd name="T18" fmla="*/ 57 w 62"/>
                              <a:gd name="T19" fmla="*/ 184 h 187"/>
                              <a:gd name="T20" fmla="*/ 59 w 62"/>
                              <a:gd name="T21" fmla="*/ 182 h 187"/>
                              <a:gd name="T22" fmla="*/ 62 w 62"/>
                              <a:gd name="T23" fmla="*/ 179 h 187"/>
                              <a:gd name="T24" fmla="*/ 52 w 62"/>
                              <a:gd name="T25" fmla="*/ 182 h 187"/>
                              <a:gd name="T26" fmla="*/ 42 w 62"/>
                              <a:gd name="T27" fmla="*/ 182 h 187"/>
                              <a:gd name="T28" fmla="*/ 42 w 62"/>
                              <a:gd name="T29" fmla="*/ 184 h 187"/>
                              <a:gd name="T30" fmla="*/ 42 w 62"/>
                              <a:gd name="T31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87"/>
                                </a:moveTo>
                                <a:lnTo>
                                  <a:pt x="49" y="187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62" y="179"/>
                                </a:lnTo>
                                <a:lnTo>
                                  <a:pt x="52" y="182"/>
                                </a:lnTo>
                                <a:lnTo>
                                  <a:pt x="42" y="182"/>
                                </a:lnTo>
                                <a:lnTo>
                                  <a:pt x="42" y="184"/>
                                </a:lnTo>
                                <a:lnTo>
                                  <a:pt x="42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Freeform 744"/>
                        <wps:cNvSpPr>
                          <a:spLocks noEditPoints="1"/>
                        </wps:cNvSpPr>
                        <wps:spPr bwMode="auto">
                          <a:xfrm>
                            <a:off x="6645" y="546"/>
                            <a:ext cx="62" cy="182"/>
                          </a:xfrm>
                          <a:custGeom>
                            <a:avLst/>
                            <a:gdLst>
                              <a:gd name="T0" fmla="*/ 3 w 62"/>
                              <a:gd name="T1" fmla="*/ 0 h 182"/>
                              <a:gd name="T2" fmla="*/ 0 w 62"/>
                              <a:gd name="T3" fmla="*/ 0 h 182"/>
                              <a:gd name="T4" fmla="*/ 0 w 62"/>
                              <a:gd name="T5" fmla="*/ 3 h 182"/>
                              <a:gd name="T6" fmla="*/ 3 w 62"/>
                              <a:gd name="T7" fmla="*/ 5 h 182"/>
                              <a:gd name="T8" fmla="*/ 5 w 62"/>
                              <a:gd name="T9" fmla="*/ 5 h 182"/>
                              <a:gd name="T10" fmla="*/ 8 w 62"/>
                              <a:gd name="T11" fmla="*/ 5 h 182"/>
                              <a:gd name="T12" fmla="*/ 3 w 62"/>
                              <a:gd name="T13" fmla="*/ 0 h 182"/>
                              <a:gd name="T14" fmla="*/ 40 w 62"/>
                              <a:gd name="T15" fmla="*/ 182 h 182"/>
                              <a:gd name="T16" fmla="*/ 47 w 62"/>
                              <a:gd name="T17" fmla="*/ 182 h 182"/>
                              <a:gd name="T18" fmla="*/ 57 w 62"/>
                              <a:gd name="T19" fmla="*/ 180 h 182"/>
                              <a:gd name="T20" fmla="*/ 60 w 62"/>
                              <a:gd name="T21" fmla="*/ 177 h 182"/>
                              <a:gd name="T22" fmla="*/ 62 w 62"/>
                              <a:gd name="T23" fmla="*/ 172 h 182"/>
                              <a:gd name="T24" fmla="*/ 52 w 62"/>
                              <a:gd name="T25" fmla="*/ 177 h 182"/>
                              <a:gd name="T26" fmla="*/ 40 w 62"/>
                              <a:gd name="T27" fmla="*/ 177 h 182"/>
                              <a:gd name="T28" fmla="*/ 40 w 62"/>
                              <a:gd name="T29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0" y="182"/>
                                </a:moveTo>
                                <a:lnTo>
                                  <a:pt x="47" y="182"/>
                                </a:lnTo>
                                <a:lnTo>
                                  <a:pt x="57" y="180"/>
                                </a:lnTo>
                                <a:lnTo>
                                  <a:pt x="60" y="177"/>
                                </a:lnTo>
                                <a:lnTo>
                                  <a:pt x="62" y="172"/>
                                </a:lnTo>
                                <a:lnTo>
                                  <a:pt x="52" y="177"/>
                                </a:lnTo>
                                <a:lnTo>
                                  <a:pt x="40" y="177"/>
                                </a:lnTo>
                                <a:lnTo>
                                  <a:pt x="40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Freeform 745"/>
                        <wps:cNvSpPr>
                          <a:spLocks noEditPoints="1"/>
                        </wps:cNvSpPr>
                        <wps:spPr bwMode="auto">
                          <a:xfrm>
                            <a:off x="6645" y="549"/>
                            <a:ext cx="65" cy="177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77"/>
                              <a:gd name="T2" fmla="*/ 3 w 65"/>
                              <a:gd name="T3" fmla="*/ 0 h 177"/>
                              <a:gd name="T4" fmla="*/ 0 w 65"/>
                              <a:gd name="T5" fmla="*/ 2 h 177"/>
                              <a:gd name="T6" fmla="*/ 3 w 65"/>
                              <a:gd name="T7" fmla="*/ 5 h 177"/>
                              <a:gd name="T8" fmla="*/ 5 w 65"/>
                              <a:gd name="T9" fmla="*/ 5 h 177"/>
                              <a:gd name="T10" fmla="*/ 8 w 65"/>
                              <a:gd name="T11" fmla="*/ 5 h 177"/>
                              <a:gd name="T12" fmla="*/ 5 w 65"/>
                              <a:gd name="T13" fmla="*/ 0 h 177"/>
                              <a:gd name="T14" fmla="*/ 40 w 65"/>
                              <a:gd name="T15" fmla="*/ 177 h 177"/>
                              <a:gd name="T16" fmla="*/ 50 w 65"/>
                              <a:gd name="T17" fmla="*/ 177 h 177"/>
                              <a:gd name="T18" fmla="*/ 60 w 65"/>
                              <a:gd name="T19" fmla="*/ 174 h 177"/>
                              <a:gd name="T20" fmla="*/ 62 w 65"/>
                              <a:gd name="T21" fmla="*/ 169 h 177"/>
                              <a:gd name="T22" fmla="*/ 65 w 65"/>
                              <a:gd name="T23" fmla="*/ 167 h 177"/>
                              <a:gd name="T24" fmla="*/ 52 w 65"/>
                              <a:gd name="T25" fmla="*/ 169 h 177"/>
                              <a:gd name="T26" fmla="*/ 40 w 65"/>
                              <a:gd name="T27" fmla="*/ 172 h 177"/>
                              <a:gd name="T28" fmla="*/ 40 w 65"/>
                              <a:gd name="T29" fmla="*/ 174 h 177"/>
                              <a:gd name="T30" fmla="*/ 40 w 65"/>
                              <a:gd name="T3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77"/>
                                </a:moveTo>
                                <a:lnTo>
                                  <a:pt x="50" y="177"/>
                                </a:lnTo>
                                <a:lnTo>
                                  <a:pt x="60" y="174"/>
                                </a:lnTo>
                                <a:lnTo>
                                  <a:pt x="62" y="169"/>
                                </a:lnTo>
                                <a:lnTo>
                                  <a:pt x="65" y="167"/>
                                </a:lnTo>
                                <a:lnTo>
                                  <a:pt x="52" y="169"/>
                                </a:lnTo>
                                <a:lnTo>
                                  <a:pt x="40" y="172"/>
                                </a:lnTo>
                                <a:lnTo>
                                  <a:pt x="40" y="174"/>
                                </a:lnTo>
                                <a:lnTo>
                                  <a:pt x="4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746"/>
                        <wps:cNvSpPr>
                          <a:spLocks noEditPoints="1"/>
                        </wps:cNvSpPr>
                        <wps:spPr bwMode="auto">
                          <a:xfrm>
                            <a:off x="6648" y="551"/>
                            <a:ext cx="64" cy="172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72"/>
                              <a:gd name="T2" fmla="*/ 2 w 64"/>
                              <a:gd name="T3" fmla="*/ 0 h 172"/>
                              <a:gd name="T4" fmla="*/ 0 w 64"/>
                              <a:gd name="T5" fmla="*/ 0 h 172"/>
                              <a:gd name="T6" fmla="*/ 2 w 64"/>
                              <a:gd name="T7" fmla="*/ 5 h 172"/>
                              <a:gd name="T8" fmla="*/ 5 w 64"/>
                              <a:gd name="T9" fmla="*/ 5 h 172"/>
                              <a:gd name="T10" fmla="*/ 7 w 64"/>
                              <a:gd name="T11" fmla="*/ 5 h 172"/>
                              <a:gd name="T12" fmla="*/ 5 w 64"/>
                              <a:gd name="T13" fmla="*/ 0 h 172"/>
                              <a:gd name="T14" fmla="*/ 37 w 64"/>
                              <a:gd name="T15" fmla="*/ 172 h 172"/>
                              <a:gd name="T16" fmla="*/ 49 w 64"/>
                              <a:gd name="T17" fmla="*/ 172 h 172"/>
                              <a:gd name="T18" fmla="*/ 59 w 64"/>
                              <a:gd name="T19" fmla="*/ 167 h 172"/>
                              <a:gd name="T20" fmla="*/ 62 w 64"/>
                              <a:gd name="T21" fmla="*/ 165 h 172"/>
                              <a:gd name="T22" fmla="*/ 64 w 64"/>
                              <a:gd name="T23" fmla="*/ 160 h 172"/>
                              <a:gd name="T24" fmla="*/ 52 w 64"/>
                              <a:gd name="T25" fmla="*/ 165 h 172"/>
                              <a:gd name="T26" fmla="*/ 37 w 64"/>
                              <a:gd name="T27" fmla="*/ 167 h 172"/>
                              <a:gd name="T28" fmla="*/ 37 w 64"/>
                              <a:gd name="T29" fmla="*/ 170 h 172"/>
                              <a:gd name="T30" fmla="*/ 37 w 64"/>
                              <a:gd name="T31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72"/>
                                </a:moveTo>
                                <a:lnTo>
                                  <a:pt x="49" y="172"/>
                                </a:lnTo>
                                <a:lnTo>
                                  <a:pt x="59" y="167"/>
                                </a:lnTo>
                                <a:lnTo>
                                  <a:pt x="62" y="165"/>
                                </a:lnTo>
                                <a:lnTo>
                                  <a:pt x="64" y="160"/>
                                </a:lnTo>
                                <a:lnTo>
                                  <a:pt x="52" y="165"/>
                                </a:lnTo>
                                <a:lnTo>
                                  <a:pt x="37" y="167"/>
                                </a:lnTo>
                                <a:lnTo>
                                  <a:pt x="37" y="170"/>
                                </a:lnTo>
                                <a:lnTo>
                                  <a:pt x="37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Freeform 747"/>
                        <wps:cNvSpPr>
                          <a:spLocks noEditPoints="1"/>
                        </wps:cNvSpPr>
                        <wps:spPr bwMode="auto">
                          <a:xfrm>
                            <a:off x="6648" y="554"/>
                            <a:ext cx="64" cy="167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67"/>
                              <a:gd name="T2" fmla="*/ 2 w 64"/>
                              <a:gd name="T3" fmla="*/ 0 h 167"/>
                              <a:gd name="T4" fmla="*/ 0 w 64"/>
                              <a:gd name="T5" fmla="*/ 0 h 167"/>
                              <a:gd name="T6" fmla="*/ 2 w 64"/>
                              <a:gd name="T7" fmla="*/ 2 h 167"/>
                              <a:gd name="T8" fmla="*/ 2 w 64"/>
                              <a:gd name="T9" fmla="*/ 5 h 167"/>
                              <a:gd name="T10" fmla="*/ 5 w 64"/>
                              <a:gd name="T11" fmla="*/ 5 h 167"/>
                              <a:gd name="T12" fmla="*/ 9 w 64"/>
                              <a:gd name="T13" fmla="*/ 2 h 167"/>
                              <a:gd name="T14" fmla="*/ 5 w 64"/>
                              <a:gd name="T15" fmla="*/ 0 h 167"/>
                              <a:gd name="T16" fmla="*/ 37 w 64"/>
                              <a:gd name="T17" fmla="*/ 167 h 167"/>
                              <a:gd name="T18" fmla="*/ 49 w 64"/>
                              <a:gd name="T19" fmla="*/ 164 h 167"/>
                              <a:gd name="T20" fmla="*/ 62 w 64"/>
                              <a:gd name="T21" fmla="*/ 162 h 167"/>
                              <a:gd name="T22" fmla="*/ 64 w 64"/>
                              <a:gd name="T23" fmla="*/ 157 h 167"/>
                              <a:gd name="T24" fmla="*/ 64 w 64"/>
                              <a:gd name="T25" fmla="*/ 154 h 167"/>
                              <a:gd name="T26" fmla="*/ 52 w 64"/>
                              <a:gd name="T27" fmla="*/ 159 h 167"/>
                              <a:gd name="T28" fmla="*/ 37 w 64"/>
                              <a:gd name="T29" fmla="*/ 162 h 167"/>
                              <a:gd name="T30" fmla="*/ 37 w 64"/>
                              <a:gd name="T31" fmla="*/ 164 h 167"/>
                              <a:gd name="T32" fmla="*/ 37 w 64"/>
                              <a:gd name="T33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67"/>
                                </a:moveTo>
                                <a:lnTo>
                                  <a:pt x="49" y="164"/>
                                </a:lnTo>
                                <a:lnTo>
                                  <a:pt x="62" y="162"/>
                                </a:lnTo>
                                <a:lnTo>
                                  <a:pt x="64" y="157"/>
                                </a:lnTo>
                                <a:lnTo>
                                  <a:pt x="64" y="154"/>
                                </a:lnTo>
                                <a:lnTo>
                                  <a:pt x="52" y="159"/>
                                </a:lnTo>
                                <a:lnTo>
                                  <a:pt x="37" y="162"/>
                                </a:lnTo>
                                <a:lnTo>
                                  <a:pt x="37" y="164"/>
                                </a:lnTo>
                                <a:lnTo>
                                  <a:pt x="37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748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5" cy="162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62"/>
                              <a:gd name="T2" fmla="*/ 3 w 65"/>
                              <a:gd name="T3" fmla="*/ 0 h 162"/>
                              <a:gd name="T4" fmla="*/ 0 w 65"/>
                              <a:gd name="T5" fmla="*/ 0 h 162"/>
                              <a:gd name="T6" fmla="*/ 3 w 65"/>
                              <a:gd name="T7" fmla="*/ 5 h 162"/>
                              <a:gd name="T8" fmla="*/ 5 w 65"/>
                              <a:gd name="T9" fmla="*/ 5 h 162"/>
                              <a:gd name="T10" fmla="*/ 7 w 65"/>
                              <a:gd name="T11" fmla="*/ 3 h 162"/>
                              <a:gd name="T12" fmla="*/ 5 w 65"/>
                              <a:gd name="T13" fmla="*/ 0 h 162"/>
                              <a:gd name="T14" fmla="*/ 35 w 65"/>
                              <a:gd name="T15" fmla="*/ 162 h 162"/>
                              <a:gd name="T16" fmla="*/ 50 w 65"/>
                              <a:gd name="T17" fmla="*/ 160 h 162"/>
                              <a:gd name="T18" fmla="*/ 62 w 65"/>
                              <a:gd name="T19" fmla="*/ 155 h 162"/>
                              <a:gd name="T20" fmla="*/ 62 w 65"/>
                              <a:gd name="T21" fmla="*/ 152 h 162"/>
                              <a:gd name="T22" fmla="*/ 65 w 65"/>
                              <a:gd name="T23" fmla="*/ 147 h 162"/>
                              <a:gd name="T24" fmla="*/ 52 w 65"/>
                              <a:gd name="T25" fmla="*/ 155 h 162"/>
                              <a:gd name="T26" fmla="*/ 37 w 65"/>
                              <a:gd name="T27" fmla="*/ 157 h 162"/>
                              <a:gd name="T28" fmla="*/ 35 w 65"/>
                              <a:gd name="T29" fmla="*/ 160 h 162"/>
                              <a:gd name="T30" fmla="*/ 35 w 65"/>
                              <a:gd name="T31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62"/>
                                </a:moveTo>
                                <a:lnTo>
                                  <a:pt x="50" y="160"/>
                                </a:lnTo>
                                <a:lnTo>
                                  <a:pt x="62" y="155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52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lnTo>
                                  <a:pt x="35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Freeform 749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7" cy="160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60"/>
                              <a:gd name="T2" fmla="*/ 3 w 67"/>
                              <a:gd name="T3" fmla="*/ 3 h 160"/>
                              <a:gd name="T4" fmla="*/ 0 w 67"/>
                              <a:gd name="T5" fmla="*/ 3 h 160"/>
                              <a:gd name="T6" fmla="*/ 3 w 67"/>
                              <a:gd name="T7" fmla="*/ 8 h 160"/>
                              <a:gd name="T8" fmla="*/ 5 w 67"/>
                              <a:gd name="T9" fmla="*/ 5 h 160"/>
                              <a:gd name="T10" fmla="*/ 10 w 67"/>
                              <a:gd name="T11" fmla="*/ 5 h 160"/>
                              <a:gd name="T12" fmla="*/ 7 w 67"/>
                              <a:gd name="T13" fmla="*/ 0 h 160"/>
                              <a:gd name="T14" fmla="*/ 35 w 67"/>
                              <a:gd name="T15" fmla="*/ 160 h 160"/>
                              <a:gd name="T16" fmla="*/ 50 w 67"/>
                              <a:gd name="T17" fmla="*/ 157 h 160"/>
                              <a:gd name="T18" fmla="*/ 62 w 67"/>
                              <a:gd name="T19" fmla="*/ 152 h 160"/>
                              <a:gd name="T20" fmla="*/ 65 w 67"/>
                              <a:gd name="T21" fmla="*/ 147 h 160"/>
                              <a:gd name="T22" fmla="*/ 67 w 67"/>
                              <a:gd name="T23" fmla="*/ 142 h 160"/>
                              <a:gd name="T24" fmla="*/ 52 w 67"/>
                              <a:gd name="T25" fmla="*/ 152 h 160"/>
                              <a:gd name="T26" fmla="*/ 37 w 67"/>
                              <a:gd name="T27" fmla="*/ 155 h 160"/>
                              <a:gd name="T28" fmla="*/ 37 w 67"/>
                              <a:gd name="T29" fmla="*/ 157 h 160"/>
                              <a:gd name="T30" fmla="*/ 35 w 67"/>
                              <a:gd name="T31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7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5" y="160"/>
                                </a:moveTo>
                                <a:lnTo>
                                  <a:pt x="50" y="157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67" y="142"/>
                                </a:lnTo>
                                <a:lnTo>
                                  <a:pt x="52" y="152"/>
                                </a:lnTo>
                                <a:lnTo>
                                  <a:pt x="37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750"/>
                        <wps:cNvSpPr>
                          <a:spLocks noEditPoints="1"/>
                        </wps:cNvSpPr>
                        <wps:spPr bwMode="auto">
                          <a:xfrm>
                            <a:off x="6653" y="559"/>
                            <a:ext cx="64" cy="154"/>
                          </a:xfrm>
                          <a:custGeom>
                            <a:avLst/>
                            <a:gdLst>
                              <a:gd name="T0" fmla="*/ 4 w 64"/>
                              <a:gd name="T1" fmla="*/ 0 h 154"/>
                              <a:gd name="T2" fmla="*/ 2 w 64"/>
                              <a:gd name="T3" fmla="*/ 2 h 154"/>
                              <a:gd name="T4" fmla="*/ 0 w 64"/>
                              <a:gd name="T5" fmla="*/ 2 h 154"/>
                              <a:gd name="T6" fmla="*/ 0 w 64"/>
                              <a:gd name="T7" fmla="*/ 7 h 154"/>
                              <a:gd name="T8" fmla="*/ 4 w 64"/>
                              <a:gd name="T9" fmla="*/ 5 h 154"/>
                              <a:gd name="T10" fmla="*/ 9 w 64"/>
                              <a:gd name="T11" fmla="*/ 5 h 154"/>
                              <a:gd name="T12" fmla="*/ 4 w 64"/>
                              <a:gd name="T13" fmla="*/ 0 h 154"/>
                              <a:gd name="T14" fmla="*/ 34 w 64"/>
                              <a:gd name="T15" fmla="*/ 154 h 154"/>
                              <a:gd name="T16" fmla="*/ 49 w 64"/>
                              <a:gd name="T17" fmla="*/ 152 h 154"/>
                              <a:gd name="T18" fmla="*/ 62 w 64"/>
                              <a:gd name="T19" fmla="*/ 144 h 154"/>
                              <a:gd name="T20" fmla="*/ 64 w 64"/>
                              <a:gd name="T21" fmla="*/ 142 h 154"/>
                              <a:gd name="T22" fmla="*/ 64 w 64"/>
                              <a:gd name="T23" fmla="*/ 137 h 154"/>
                              <a:gd name="T24" fmla="*/ 64 w 64"/>
                              <a:gd name="T25" fmla="*/ 137 h 154"/>
                              <a:gd name="T26" fmla="*/ 49 w 64"/>
                              <a:gd name="T27" fmla="*/ 144 h 154"/>
                              <a:gd name="T28" fmla="*/ 34 w 64"/>
                              <a:gd name="T29" fmla="*/ 149 h 154"/>
                              <a:gd name="T30" fmla="*/ 34 w 64"/>
                              <a:gd name="T31" fmla="*/ 152 h 154"/>
                              <a:gd name="T32" fmla="*/ 34 w 64"/>
                              <a:gd name="T33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54">
                                <a:moveTo>
                                  <a:pt x="4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4" y="5"/>
                                </a:lnTo>
                                <a:lnTo>
                                  <a:pt x="9" y="5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34" y="154"/>
                                </a:moveTo>
                                <a:lnTo>
                                  <a:pt x="49" y="152"/>
                                </a:lnTo>
                                <a:lnTo>
                                  <a:pt x="62" y="144"/>
                                </a:lnTo>
                                <a:lnTo>
                                  <a:pt x="64" y="142"/>
                                </a:lnTo>
                                <a:lnTo>
                                  <a:pt x="64" y="137"/>
                                </a:lnTo>
                                <a:lnTo>
                                  <a:pt x="49" y="144"/>
                                </a:lnTo>
                                <a:lnTo>
                                  <a:pt x="34" y="149"/>
                                </a:lnTo>
                                <a:lnTo>
                                  <a:pt x="34" y="152"/>
                                </a:lnTo>
                                <a:lnTo>
                                  <a:pt x="34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Freeform 751"/>
                        <wps:cNvSpPr>
                          <a:spLocks noEditPoints="1"/>
                        </wps:cNvSpPr>
                        <wps:spPr bwMode="auto">
                          <a:xfrm>
                            <a:off x="6653" y="561"/>
                            <a:ext cx="64" cy="150"/>
                          </a:xfrm>
                          <a:custGeom>
                            <a:avLst/>
                            <a:gdLst>
                              <a:gd name="T0" fmla="*/ 7 w 64"/>
                              <a:gd name="T1" fmla="*/ 0 h 150"/>
                              <a:gd name="T2" fmla="*/ 2 w 64"/>
                              <a:gd name="T3" fmla="*/ 0 h 150"/>
                              <a:gd name="T4" fmla="*/ 0 w 64"/>
                              <a:gd name="T5" fmla="*/ 3 h 150"/>
                              <a:gd name="T6" fmla="*/ 2 w 64"/>
                              <a:gd name="T7" fmla="*/ 8 h 150"/>
                              <a:gd name="T8" fmla="*/ 7 w 64"/>
                              <a:gd name="T9" fmla="*/ 5 h 150"/>
                              <a:gd name="T10" fmla="*/ 9 w 64"/>
                              <a:gd name="T11" fmla="*/ 5 h 150"/>
                              <a:gd name="T12" fmla="*/ 9 w 64"/>
                              <a:gd name="T13" fmla="*/ 3 h 150"/>
                              <a:gd name="T14" fmla="*/ 7 w 64"/>
                              <a:gd name="T15" fmla="*/ 0 h 150"/>
                              <a:gd name="T16" fmla="*/ 34 w 64"/>
                              <a:gd name="T17" fmla="*/ 150 h 150"/>
                              <a:gd name="T18" fmla="*/ 49 w 64"/>
                              <a:gd name="T19" fmla="*/ 147 h 150"/>
                              <a:gd name="T20" fmla="*/ 64 w 64"/>
                              <a:gd name="T21" fmla="*/ 137 h 150"/>
                              <a:gd name="T22" fmla="*/ 64 w 64"/>
                              <a:gd name="T23" fmla="*/ 137 h 150"/>
                              <a:gd name="T24" fmla="*/ 64 w 64"/>
                              <a:gd name="T25" fmla="*/ 135 h 150"/>
                              <a:gd name="T26" fmla="*/ 64 w 64"/>
                              <a:gd name="T27" fmla="*/ 135 h 150"/>
                              <a:gd name="T28" fmla="*/ 64 w 64"/>
                              <a:gd name="T29" fmla="*/ 132 h 150"/>
                              <a:gd name="T30" fmla="*/ 49 w 64"/>
                              <a:gd name="T31" fmla="*/ 140 h 150"/>
                              <a:gd name="T32" fmla="*/ 34 w 64"/>
                              <a:gd name="T33" fmla="*/ 145 h 150"/>
                              <a:gd name="T34" fmla="*/ 34 w 64"/>
                              <a:gd name="T35" fmla="*/ 147 h 150"/>
                              <a:gd name="T36" fmla="*/ 34 w 64"/>
                              <a:gd name="T3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9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4" y="150"/>
                                </a:moveTo>
                                <a:lnTo>
                                  <a:pt x="49" y="147"/>
                                </a:lnTo>
                                <a:lnTo>
                                  <a:pt x="64" y="137"/>
                                </a:lnTo>
                                <a:lnTo>
                                  <a:pt x="64" y="135"/>
                                </a:lnTo>
                                <a:lnTo>
                                  <a:pt x="64" y="132"/>
                                </a:lnTo>
                                <a:lnTo>
                                  <a:pt x="49" y="140"/>
                                </a:lnTo>
                                <a:lnTo>
                                  <a:pt x="34" y="145"/>
                                </a:lnTo>
                                <a:lnTo>
                                  <a:pt x="34" y="147"/>
                                </a:lnTo>
                                <a:lnTo>
                                  <a:pt x="34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Freeform 752"/>
                        <wps:cNvSpPr>
                          <a:spLocks noEditPoints="1"/>
                        </wps:cNvSpPr>
                        <wps:spPr bwMode="auto">
                          <a:xfrm>
                            <a:off x="6653" y="564"/>
                            <a:ext cx="64" cy="144"/>
                          </a:xfrm>
                          <a:custGeom>
                            <a:avLst/>
                            <a:gdLst>
                              <a:gd name="T0" fmla="*/ 9 w 64"/>
                              <a:gd name="T1" fmla="*/ 0 h 144"/>
                              <a:gd name="T2" fmla="*/ 4 w 64"/>
                              <a:gd name="T3" fmla="*/ 0 h 144"/>
                              <a:gd name="T4" fmla="*/ 0 w 64"/>
                              <a:gd name="T5" fmla="*/ 2 h 144"/>
                              <a:gd name="T6" fmla="*/ 2 w 64"/>
                              <a:gd name="T7" fmla="*/ 5 h 144"/>
                              <a:gd name="T8" fmla="*/ 2 w 64"/>
                              <a:gd name="T9" fmla="*/ 7 h 144"/>
                              <a:gd name="T10" fmla="*/ 7 w 64"/>
                              <a:gd name="T11" fmla="*/ 5 h 144"/>
                              <a:gd name="T12" fmla="*/ 12 w 64"/>
                              <a:gd name="T13" fmla="*/ 5 h 144"/>
                              <a:gd name="T14" fmla="*/ 9 w 64"/>
                              <a:gd name="T15" fmla="*/ 2 h 144"/>
                              <a:gd name="T16" fmla="*/ 9 w 64"/>
                              <a:gd name="T17" fmla="*/ 0 h 144"/>
                              <a:gd name="T18" fmla="*/ 34 w 64"/>
                              <a:gd name="T19" fmla="*/ 144 h 144"/>
                              <a:gd name="T20" fmla="*/ 49 w 64"/>
                              <a:gd name="T21" fmla="*/ 139 h 144"/>
                              <a:gd name="T22" fmla="*/ 64 w 64"/>
                              <a:gd name="T23" fmla="*/ 132 h 144"/>
                              <a:gd name="T24" fmla="*/ 64 w 64"/>
                              <a:gd name="T25" fmla="*/ 129 h 144"/>
                              <a:gd name="T26" fmla="*/ 64 w 64"/>
                              <a:gd name="T27" fmla="*/ 127 h 144"/>
                              <a:gd name="T28" fmla="*/ 49 w 64"/>
                              <a:gd name="T29" fmla="*/ 134 h 144"/>
                              <a:gd name="T30" fmla="*/ 34 w 64"/>
                              <a:gd name="T31" fmla="*/ 139 h 144"/>
                              <a:gd name="T32" fmla="*/ 34 w 64"/>
                              <a:gd name="T33" fmla="*/ 142 h 144"/>
                              <a:gd name="T34" fmla="*/ 34 w 64"/>
                              <a:gd name="T3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9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34" y="144"/>
                                </a:moveTo>
                                <a:lnTo>
                                  <a:pt x="49" y="139"/>
                                </a:lnTo>
                                <a:lnTo>
                                  <a:pt x="64" y="132"/>
                                </a:lnTo>
                                <a:lnTo>
                                  <a:pt x="64" y="129"/>
                                </a:lnTo>
                                <a:lnTo>
                                  <a:pt x="64" y="127"/>
                                </a:lnTo>
                                <a:lnTo>
                                  <a:pt x="49" y="134"/>
                                </a:lnTo>
                                <a:lnTo>
                                  <a:pt x="34" y="139"/>
                                </a:lnTo>
                                <a:lnTo>
                                  <a:pt x="34" y="142"/>
                                </a:lnTo>
                                <a:lnTo>
                                  <a:pt x="34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Freeform 753"/>
                        <wps:cNvSpPr>
                          <a:spLocks noEditPoints="1"/>
                        </wps:cNvSpPr>
                        <wps:spPr bwMode="auto">
                          <a:xfrm>
                            <a:off x="6655" y="566"/>
                            <a:ext cx="62" cy="140"/>
                          </a:xfrm>
                          <a:custGeom>
                            <a:avLst/>
                            <a:gdLst>
                              <a:gd name="T0" fmla="*/ 7 w 62"/>
                              <a:gd name="T1" fmla="*/ 0 h 140"/>
                              <a:gd name="T2" fmla="*/ 5 w 62"/>
                              <a:gd name="T3" fmla="*/ 0 h 140"/>
                              <a:gd name="T4" fmla="*/ 0 w 62"/>
                              <a:gd name="T5" fmla="*/ 3 h 140"/>
                              <a:gd name="T6" fmla="*/ 0 w 62"/>
                              <a:gd name="T7" fmla="*/ 5 h 140"/>
                              <a:gd name="T8" fmla="*/ 2 w 62"/>
                              <a:gd name="T9" fmla="*/ 5 h 140"/>
                              <a:gd name="T10" fmla="*/ 7 w 62"/>
                              <a:gd name="T11" fmla="*/ 5 h 140"/>
                              <a:gd name="T12" fmla="*/ 12 w 62"/>
                              <a:gd name="T13" fmla="*/ 5 h 140"/>
                              <a:gd name="T14" fmla="*/ 7 w 62"/>
                              <a:gd name="T15" fmla="*/ 0 h 140"/>
                              <a:gd name="T16" fmla="*/ 32 w 62"/>
                              <a:gd name="T17" fmla="*/ 140 h 140"/>
                              <a:gd name="T18" fmla="*/ 47 w 62"/>
                              <a:gd name="T19" fmla="*/ 135 h 140"/>
                              <a:gd name="T20" fmla="*/ 62 w 62"/>
                              <a:gd name="T21" fmla="*/ 127 h 140"/>
                              <a:gd name="T22" fmla="*/ 62 w 62"/>
                              <a:gd name="T23" fmla="*/ 125 h 140"/>
                              <a:gd name="T24" fmla="*/ 62 w 62"/>
                              <a:gd name="T25" fmla="*/ 122 h 140"/>
                              <a:gd name="T26" fmla="*/ 47 w 62"/>
                              <a:gd name="T27" fmla="*/ 130 h 140"/>
                              <a:gd name="T28" fmla="*/ 32 w 62"/>
                              <a:gd name="T29" fmla="*/ 135 h 140"/>
                              <a:gd name="T30" fmla="*/ 32 w 62"/>
                              <a:gd name="T31" fmla="*/ 137 h 140"/>
                              <a:gd name="T32" fmla="*/ 32 w 62"/>
                              <a:gd name="T3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2" y="140"/>
                                </a:moveTo>
                                <a:lnTo>
                                  <a:pt x="47" y="135"/>
                                </a:lnTo>
                                <a:lnTo>
                                  <a:pt x="62" y="127"/>
                                </a:lnTo>
                                <a:lnTo>
                                  <a:pt x="62" y="125"/>
                                </a:lnTo>
                                <a:lnTo>
                                  <a:pt x="62" y="122"/>
                                </a:lnTo>
                                <a:lnTo>
                                  <a:pt x="47" y="130"/>
                                </a:lnTo>
                                <a:lnTo>
                                  <a:pt x="32" y="135"/>
                                </a:lnTo>
                                <a:lnTo>
                                  <a:pt x="32" y="137"/>
                                </a:lnTo>
                                <a:lnTo>
                                  <a:pt x="32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Freeform 754"/>
                        <wps:cNvSpPr>
                          <a:spLocks noEditPoints="1"/>
                        </wps:cNvSpPr>
                        <wps:spPr bwMode="auto">
                          <a:xfrm>
                            <a:off x="6655" y="569"/>
                            <a:ext cx="62" cy="134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34"/>
                              <a:gd name="T2" fmla="*/ 5 w 62"/>
                              <a:gd name="T3" fmla="*/ 0 h 134"/>
                              <a:gd name="T4" fmla="*/ 0 w 62"/>
                              <a:gd name="T5" fmla="*/ 2 h 134"/>
                              <a:gd name="T6" fmla="*/ 2 w 62"/>
                              <a:gd name="T7" fmla="*/ 2 h 134"/>
                              <a:gd name="T8" fmla="*/ 2 w 62"/>
                              <a:gd name="T9" fmla="*/ 5 h 134"/>
                              <a:gd name="T10" fmla="*/ 7 w 62"/>
                              <a:gd name="T11" fmla="*/ 5 h 134"/>
                              <a:gd name="T12" fmla="*/ 12 w 62"/>
                              <a:gd name="T13" fmla="*/ 5 h 134"/>
                              <a:gd name="T14" fmla="*/ 12 w 62"/>
                              <a:gd name="T15" fmla="*/ 2 h 134"/>
                              <a:gd name="T16" fmla="*/ 10 w 62"/>
                              <a:gd name="T17" fmla="*/ 0 h 134"/>
                              <a:gd name="T18" fmla="*/ 32 w 62"/>
                              <a:gd name="T19" fmla="*/ 134 h 134"/>
                              <a:gd name="T20" fmla="*/ 47 w 62"/>
                              <a:gd name="T21" fmla="*/ 129 h 134"/>
                              <a:gd name="T22" fmla="*/ 62 w 62"/>
                              <a:gd name="T23" fmla="*/ 122 h 134"/>
                              <a:gd name="T24" fmla="*/ 62 w 62"/>
                              <a:gd name="T25" fmla="*/ 119 h 134"/>
                              <a:gd name="T26" fmla="*/ 62 w 62"/>
                              <a:gd name="T27" fmla="*/ 114 h 134"/>
                              <a:gd name="T28" fmla="*/ 47 w 62"/>
                              <a:gd name="T29" fmla="*/ 124 h 134"/>
                              <a:gd name="T30" fmla="*/ 32 w 62"/>
                              <a:gd name="T31" fmla="*/ 129 h 134"/>
                              <a:gd name="T32" fmla="*/ 32 w 62"/>
                              <a:gd name="T33" fmla="*/ 132 h 134"/>
                              <a:gd name="T34" fmla="*/ 32 w 62"/>
                              <a:gd name="T35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2" y="134"/>
                                </a:moveTo>
                                <a:lnTo>
                                  <a:pt x="47" y="129"/>
                                </a:lnTo>
                                <a:lnTo>
                                  <a:pt x="62" y="122"/>
                                </a:lnTo>
                                <a:lnTo>
                                  <a:pt x="62" y="119"/>
                                </a:lnTo>
                                <a:lnTo>
                                  <a:pt x="62" y="114"/>
                                </a:lnTo>
                                <a:lnTo>
                                  <a:pt x="47" y="124"/>
                                </a:lnTo>
                                <a:lnTo>
                                  <a:pt x="32" y="129"/>
                                </a:lnTo>
                                <a:lnTo>
                                  <a:pt x="32" y="132"/>
                                </a:lnTo>
                                <a:lnTo>
                                  <a:pt x="32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Freeform 755"/>
                        <wps:cNvSpPr>
                          <a:spLocks noEditPoints="1"/>
                        </wps:cNvSpPr>
                        <wps:spPr bwMode="auto">
                          <a:xfrm>
                            <a:off x="6657" y="571"/>
                            <a:ext cx="60" cy="130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30"/>
                              <a:gd name="T2" fmla="*/ 5 w 60"/>
                              <a:gd name="T3" fmla="*/ 0 h 130"/>
                              <a:gd name="T4" fmla="*/ 0 w 60"/>
                              <a:gd name="T5" fmla="*/ 0 h 130"/>
                              <a:gd name="T6" fmla="*/ 0 w 60"/>
                              <a:gd name="T7" fmla="*/ 3 h 130"/>
                              <a:gd name="T8" fmla="*/ 3 w 60"/>
                              <a:gd name="T9" fmla="*/ 5 h 130"/>
                              <a:gd name="T10" fmla="*/ 8 w 60"/>
                              <a:gd name="T11" fmla="*/ 5 h 130"/>
                              <a:gd name="T12" fmla="*/ 13 w 60"/>
                              <a:gd name="T13" fmla="*/ 5 h 130"/>
                              <a:gd name="T14" fmla="*/ 10 w 60"/>
                              <a:gd name="T15" fmla="*/ 3 h 130"/>
                              <a:gd name="T16" fmla="*/ 10 w 60"/>
                              <a:gd name="T17" fmla="*/ 0 h 130"/>
                              <a:gd name="T18" fmla="*/ 30 w 60"/>
                              <a:gd name="T19" fmla="*/ 130 h 130"/>
                              <a:gd name="T20" fmla="*/ 45 w 60"/>
                              <a:gd name="T21" fmla="*/ 125 h 130"/>
                              <a:gd name="T22" fmla="*/ 60 w 60"/>
                              <a:gd name="T23" fmla="*/ 117 h 130"/>
                              <a:gd name="T24" fmla="*/ 60 w 60"/>
                              <a:gd name="T25" fmla="*/ 112 h 130"/>
                              <a:gd name="T26" fmla="*/ 60 w 60"/>
                              <a:gd name="T27" fmla="*/ 110 h 130"/>
                              <a:gd name="T28" fmla="*/ 45 w 60"/>
                              <a:gd name="T29" fmla="*/ 120 h 130"/>
                              <a:gd name="T30" fmla="*/ 30 w 60"/>
                              <a:gd name="T31" fmla="*/ 125 h 130"/>
                              <a:gd name="T32" fmla="*/ 30 w 60"/>
                              <a:gd name="T33" fmla="*/ 127 h 130"/>
                              <a:gd name="T34" fmla="*/ 30 w 60"/>
                              <a:gd name="T35" fmla="*/ 13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30"/>
                                </a:moveTo>
                                <a:lnTo>
                                  <a:pt x="45" y="125"/>
                                </a:lnTo>
                                <a:lnTo>
                                  <a:pt x="60" y="117"/>
                                </a:lnTo>
                                <a:lnTo>
                                  <a:pt x="60" y="112"/>
                                </a:lnTo>
                                <a:lnTo>
                                  <a:pt x="60" y="110"/>
                                </a:lnTo>
                                <a:lnTo>
                                  <a:pt x="45" y="120"/>
                                </a:lnTo>
                                <a:lnTo>
                                  <a:pt x="30" y="125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Freeform 756"/>
                        <wps:cNvSpPr>
                          <a:spLocks noEditPoints="1"/>
                        </wps:cNvSpPr>
                        <wps:spPr bwMode="auto">
                          <a:xfrm>
                            <a:off x="6657" y="574"/>
                            <a:ext cx="60" cy="124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24"/>
                              <a:gd name="T2" fmla="*/ 5 w 60"/>
                              <a:gd name="T3" fmla="*/ 0 h 124"/>
                              <a:gd name="T4" fmla="*/ 0 w 60"/>
                              <a:gd name="T5" fmla="*/ 0 h 124"/>
                              <a:gd name="T6" fmla="*/ 3 w 60"/>
                              <a:gd name="T7" fmla="*/ 2 h 124"/>
                              <a:gd name="T8" fmla="*/ 3 w 60"/>
                              <a:gd name="T9" fmla="*/ 5 h 124"/>
                              <a:gd name="T10" fmla="*/ 8 w 60"/>
                              <a:gd name="T11" fmla="*/ 5 h 124"/>
                              <a:gd name="T12" fmla="*/ 15 w 60"/>
                              <a:gd name="T13" fmla="*/ 5 h 124"/>
                              <a:gd name="T14" fmla="*/ 13 w 60"/>
                              <a:gd name="T15" fmla="*/ 2 h 124"/>
                              <a:gd name="T16" fmla="*/ 10 w 60"/>
                              <a:gd name="T17" fmla="*/ 0 h 124"/>
                              <a:gd name="T18" fmla="*/ 30 w 60"/>
                              <a:gd name="T19" fmla="*/ 124 h 124"/>
                              <a:gd name="T20" fmla="*/ 45 w 60"/>
                              <a:gd name="T21" fmla="*/ 119 h 124"/>
                              <a:gd name="T22" fmla="*/ 60 w 60"/>
                              <a:gd name="T23" fmla="*/ 109 h 124"/>
                              <a:gd name="T24" fmla="*/ 60 w 60"/>
                              <a:gd name="T25" fmla="*/ 107 h 124"/>
                              <a:gd name="T26" fmla="*/ 58 w 60"/>
                              <a:gd name="T27" fmla="*/ 104 h 124"/>
                              <a:gd name="T28" fmla="*/ 45 w 60"/>
                              <a:gd name="T29" fmla="*/ 114 h 124"/>
                              <a:gd name="T30" fmla="*/ 30 w 60"/>
                              <a:gd name="T31" fmla="*/ 119 h 124"/>
                              <a:gd name="T32" fmla="*/ 30 w 60"/>
                              <a:gd name="T33" fmla="*/ 122 h 124"/>
                              <a:gd name="T34" fmla="*/ 30 w 60"/>
                              <a:gd name="T35" fmla="*/ 124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24"/>
                                </a:moveTo>
                                <a:lnTo>
                                  <a:pt x="45" y="119"/>
                                </a:lnTo>
                                <a:lnTo>
                                  <a:pt x="60" y="109"/>
                                </a:lnTo>
                                <a:lnTo>
                                  <a:pt x="60" y="107"/>
                                </a:lnTo>
                                <a:lnTo>
                                  <a:pt x="58" y="104"/>
                                </a:lnTo>
                                <a:lnTo>
                                  <a:pt x="45" y="114"/>
                                </a:lnTo>
                                <a:lnTo>
                                  <a:pt x="30" y="119"/>
                                </a:lnTo>
                                <a:lnTo>
                                  <a:pt x="30" y="122"/>
                                </a:lnTo>
                                <a:lnTo>
                                  <a:pt x="3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Freeform 757"/>
                        <wps:cNvSpPr>
                          <a:spLocks noEditPoints="1"/>
                        </wps:cNvSpPr>
                        <wps:spPr bwMode="auto">
                          <a:xfrm>
                            <a:off x="6660" y="576"/>
                            <a:ext cx="57" cy="120"/>
                          </a:xfrm>
                          <a:custGeom>
                            <a:avLst/>
                            <a:gdLst>
                              <a:gd name="T0" fmla="*/ 10 w 57"/>
                              <a:gd name="T1" fmla="*/ 0 h 120"/>
                              <a:gd name="T2" fmla="*/ 5 w 57"/>
                              <a:gd name="T3" fmla="*/ 0 h 120"/>
                              <a:gd name="T4" fmla="*/ 0 w 57"/>
                              <a:gd name="T5" fmla="*/ 0 h 120"/>
                              <a:gd name="T6" fmla="*/ 0 w 57"/>
                              <a:gd name="T7" fmla="*/ 3 h 120"/>
                              <a:gd name="T8" fmla="*/ 2 w 57"/>
                              <a:gd name="T9" fmla="*/ 5 h 120"/>
                              <a:gd name="T10" fmla="*/ 7 w 57"/>
                              <a:gd name="T11" fmla="*/ 5 h 120"/>
                              <a:gd name="T12" fmla="*/ 12 w 57"/>
                              <a:gd name="T13" fmla="*/ 3 h 120"/>
                              <a:gd name="T14" fmla="*/ 12 w 57"/>
                              <a:gd name="T15" fmla="*/ 3 h 120"/>
                              <a:gd name="T16" fmla="*/ 10 w 57"/>
                              <a:gd name="T17" fmla="*/ 0 h 120"/>
                              <a:gd name="T18" fmla="*/ 27 w 57"/>
                              <a:gd name="T19" fmla="*/ 120 h 120"/>
                              <a:gd name="T20" fmla="*/ 42 w 57"/>
                              <a:gd name="T21" fmla="*/ 115 h 120"/>
                              <a:gd name="T22" fmla="*/ 57 w 57"/>
                              <a:gd name="T23" fmla="*/ 105 h 120"/>
                              <a:gd name="T24" fmla="*/ 55 w 57"/>
                              <a:gd name="T25" fmla="*/ 102 h 120"/>
                              <a:gd name="T26" fmla="*/ 55 w 57"/>
                              <a:gd name="T27" fmla="*/ 100 h 120"/>
                              <a:gd name="T28" fmla="*/ 42 w 57"/>
                              <a:gd name="T29" fmla="*/ 110 h 120"/>
                              <a:gd name="T30" fmla="*/ 27 w 57"/>
                              <a:gd name="T31" fmla="*/ 115 h 120"/>
                              <a:gd name="T32" fmla="*/ 27 w 57"/>
                              <a:gd name="T33" fmla="*/ 117 h 120"/>
                              <a:gd name="T34" fmla="*/ 27 w 57"/>
                              <a:gd name="T3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7" y="120"/>
                                </a:moveTo>
                                <a:lnTo>
                                  <a:pt x="42" y="115"/>
                                </a:lnTo>
                                <a:lnTo>
                                  <a:pt x="57" y="105"/>
                                </a:lnTo>
                                <a:lnTo>
                                  <a:pt x="55" y="102"/>
                                </a:lnTo>
                                <a:lnTo>
                                  <a:pt x="55" y="100"/>
                                </a:lnTo>
                                <a:lnTo>
                                  <a:pt x="42" y="110"/>
                                </a:lnTo>
                                <a:lnTo>
                                  <a:pt x="27" y="115"/>
                                </a:lnTo>
                                <a:lnTo>
                                  <a:pt x="27" y="117"/>
                                </a:lnTo>
                                <a:lnTo>
                                  <a:pt x="2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Freeform 758"/>
                        <wps:cNvSpPr>
                          <a:spLocks noEditPoints="1"/>
                        </wps:cNvSpPr>
                        <wps:spPr bwMode="auto">
                          <a:xfrm>
                            <a:off x="6660" y="579"/>
                            <a:ext cx="55" cy="114"/>
                          </a:xfrm>
                          <a:custGeom>
                            <a:avLst/>
                            <a:gdLst>
                              <a:gd name="T0" fmla="*/ 12 w 55"/>
                              <a:gd name="T1" fmla="*/ 0 h 114"/>
                              <a:gd name="T2" fmla="*/ 5 w 55"/>
                              <a:gd name="T3" fmla="*/ 0 h 114"/>
                              <a:gd name="T4" fmla="*/ 0 w 55"/>
                              <a:gd name="T5" fmla="*/ 0 h 114"/>
                              <a:gd name="T6" fmla="*/ 2 w 55"/>
                              <a:gd name="T7" fmla="*/ 2 h 114"/>
                              <a:gd name="T8" fmla="*/ 2 w 55"/>
                              <a:gd name="T9" fmla="*/ 5 h 114"/>
                              <a:gd name="T10" fmla="*/ 7 w 55"/>
                              <a:gd name="T11" fmla="*/ 5 h 114"/>
                              <a:gd name="T12" fmla="*/ 15 w 55"/>
                              <a:gd name="T13" fmla="*/ 2 h 114"/>
                              <a:gd name="T14" fmla="*/ 15 w 55"/>
                              <a:gd name="T15" fmla="*/ 2 h 114"/>
                              <a:gd name="T16" fmla="*/ 12 w 55"/>
                              <a:gd name="T17" fmla="*/ 0 h 114"/>
                              <a:gd name="T18" fmla="*/ 12 w 55"/>
                              <a:gd name="T19" fmla="*/ 0 h 114"/>
                              <a:gd name="T20" fmla="*/ 27 w 55"/>
                              <a:gd name="T21" fmla="*/ 114 h 114"/>
                              <a:gd name="T22" fmla="*/ 42 w 55"/>
                              <a:gd name="T23" fmla="*/ 109 h 114"/>
                              <a:gd name="T24" fmla="*/ 55 w 55"/>
                              <a:gd name="T25" fmla="*/ 99 h 114"/>
                              <a:gd name="T26" fmla="*/ 55 w 55"/>
                              <a:gd name="T27" fmla="*/ 97 h 114"/>
                              <a:gd name="T28" fmla="*/ 55 w 55"/>
                              <a:gd name="T29" fmla="*/ 94 h 114"/>
                              <a:gd name="T30" fmla="*/ 42 w 55"/>
                              <a:gd name="T31" fmla="*/ 104 h 114"/>
                              <a:gd name="T32" fmla="*/ 27 w 55"/>
                              <a:gd name="T33" fmla="*/ 109 h 114"/>
                              <a:gd name="T34" fmla="*/ 27 w 55"/>
                              <a:gd name="T35" fmla="*/ 112 h 114"/>
                              <a:gd name="T36" fmla="*/ 27 w 55"/>
                              <a:gd name="T37" fmla="*/ 11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1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7" y="114"/>
                                </a:moveTo>
                                <a:lnTo>
                                  <a:pt x="42" y="109"/>
                                </a:lnTo>
                                <a:lnTo>
                                  <a:pt x="55" y="99"/>
                                </a:lnTo>
                                <a:lnTo>
                                  <a:pt x="55" y="97"/>
                                </a:lnTo>
                                <a:lnTo>
                                  <a:pt x="55" y="94"/>
                                </a:lnTo>
                                <a:lnTo>
                                  <a:pt x="42" y="104"/>
                                </a:lnTo>
                                <a:lnTo>
                                  <a:pt x="27" y="109"/>
                                </a:lnTo>
                                <a:lnTo>
                                  <a:pt x="27" y="112"/>
                                </a:lnTo>
                                <a:lnTo>
                                  <a:pt x="27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Freeform 759"/>
                        <wps:cNvSpPr>
                          <a:spLocks noEditPoints="1"/>
                        </wps:cNvSpPr>
                        <wps:spPr bwMode="auto">
                          <a:xfrm>
                            <a:off x="6662" y="579"/>
                            <a:ext cx="53" cy="112"/>
                          </a:xfrm>
                          <a:custGeom>
                            <a:avLst/>
                            <a:gdLst>
                              <a:gd name="T0" fmla="*/ 10 w 53"/>
                              <a:gd name="T1" fmla="*/ 0 h 112"/>
                              <a:gd name="T2" fmla="*/ 5 w 53"/>
                              <a:gd name="T3" fmla="*/ 2 h 112"/>
                              <a:gd name="T4" fmla="*/ 0 w 53"/>
                              <a:gd name="T5" fmla="*/ 2 h 112"/>
                              <a:gd name="T6" fmla="*/ 0 w 53"/>
                              <a:gd name="T7" fmla="*/ 5 h 112"/>
                              <a:gd name="T8" fmla="*/ 0 w 53"/>
                              <a:gd name="T9" fmla="*/ 7 h 112"/>
                              <a:gd name="T10" fmla="*/ 8 w 53"/>
                              <a:gd name="T11" fmla="*/ 7 h 112"/>
                              <a:gd name="T12" fmla="*/ 13 w 53"/>
                              <a:gd name="T13" fmla="*/ 5 h 112"/>
                              <a:gd name="T14" fmla="*/ 13 w 53"/>
                              <a:gd name="T15" fmla="*/ 5 h 112"/>
                              <a:gd name="T16" fmla="*/ 15 w 53"/>
                              <a:gd name="T17" fmla="*/ 5 h 112"/>
                              <a:gd name="T18" fmla="*/ 13 w 53"/>
                              <a:gd name="T19" fmla="*/ 2 h 112"/>
                              <a:gd name="T20" fmla="*/ 10 w 53"/>
                              <a:gd name="T21" fmla="*/ 0 h 112"/>
                              <a:gd name="T22" fmla="*/ 25 w 53"/>
                              <a:gd name="T23" fmla="*/ 112 h 112"/>
                              <a:gd name="T24" fmla="*/ 40 w 53"/>
                              <a:gd name="T25" fmla="*/ 107 h 112"/>
                              <a:gd name="T26" fmla="*/ 53 w 53"/>
                              <a:gd name="T27" fmla="*/ 97 h 112"/>
                              <a:gd name="T28" fmla="*/ 53 w 53"/>
                              <a:gd name="T29" fmla="*/ 94 h 112"/>
                              <a:gd name="T30" fmla="*/ 53 w 53"/>
                              <a:gd name="T31" fmla="*/ 92 h 112"/>
                              <a:gd name="T32" fmla="*/ 40 w 53"/>
                              <a:gd name="T33" fmla="*/ 102 h 112"/>
                              <a:gd name="T34" fmla="*/ 25 w 53"/>
                              <a:gd name="T35" fmla="*/ 107 h 112"/>
                              <a:gd name="T36" fmla="*/ 25 w 53"/>
                              <a:gd name="T37" fmla="*/ 109 h 112"/>
                              <a:gd name="T38" fmla="*/ 25 w 53"/>
                              <a:gd name="T39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5" y="112"/>
                                </a:moveTo>
                                <a:lnTo>
                                  <a:pt x="40" y="107"/>
                                </a:lnTo>
                                <a:lnTo>
                                  <a:pt x="53" y="97"/>
                                </a:lnTo>
                                <a:lnTo>
                                  <a:pt x="53" y="94"/>
                                </a:lnTo>
                                <a:lnTo>
                                  <a:pt x="53" y="92"/>
                                </a:lnTo>
                                <a:lnTo>
                                  <a:pt x="40" y="102"/>
                                </a:lnTo>
                                <a:lnTo>
                                  <a:pt x="25" y="107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Freeform 760"/>
                        <wps:cNvSpPr>
                          <a:spLocks noEditPoints="1"/>
                        </wps:cNvSpPr>
                        <wps:spPr bwMode="auto">
                          <a:xfrm>
                            <a:off x="6662" y="581"/>
                            <a:ext cx="53" cy="107"/>
                          </a:xfrm>
                          <a:custGeom>
                            <a:avLst/>
                            <a:gdLst>
                              <a:gd name="T0" fmla="*/ 13 w 53"/>
                              <a:gd name="T1" fmla="*/ 0 h 107"/>
                              <a:gd name="T2" fmla="*/ 13 w 53"/>
                              <a:gd name="T3" fmla="*/ 0 h 107"/>
                              <a:gd name="T4" fmla="*/ 5 w 53"/>
                              <a:gd name="T5" fmla="*/ 3 h 107"/>
                              <a:gd name="T6" fmla="*/ 0 w 53"/>
                              <a:gd name="T7" fmla="*/ 3 h 107"/>
                              <a:gd name="T8" fmla="*/ 0 w 53"/>
                              <a:gd name="T9" fmla="*/ 5 h 107"/>
                              <a:gd name="T10" fmla="*/ 3 w 53"/>
                              <a:gd name="T11" fmla="*/ 8 h 107"/>
                              <a:gd name="T12" fmla="*/ 8 w 53"/>
                              <a:gd name="T13" fmla="*/ 8 h 107"/>
                              <a:gd name="T14" fmla="*/ 13 w 53"/>
                              <a:gd name="T15" fmla="*/ 5 h 107"/>
                              <a:gd name="T16" fmla="*/ 15 w 53"/>
                              <a:gd name="T17" fmla="*/ 5 h 107"/>
                              <a:gd name="T18" fmla="*/ 15 w 53"/>
                              <a:gd name="T19" fmla="*/ 5 h 107"/>
                              <a:gd name="T20" fmla="*/ 15 w 53"/>
                              <a:gd name="T21" fmla="*/ 3 h 107"/>
                              <a:gd name="T22" fmla="*/ 13 w 53"/>
                              <a:gd name="T23" fmla="*/ 0 h 107"/>
                              <a:gd name="T24" fmla="*/ 25 w 53"/>
                              <a:gd name="T25" fmla="*/ 107 h 107"/>
                              <a:gd name="T26" fmla="*/ 40 w 53"/>
                              <a:gd name="T27" fmla="*/ 102 h 107"/>
                              <a:gd name="T28" fmla="*/ 53 w 53"/>
                              <a:gd name="T29" fmla="*/ 92 h 107"/>
                              <a:gd name="T30" fmla="*/ 53 w 53"/>
                              <a:gd name="T31" fmla="*/ 90 h 107"/>
                              <a:gd name="T32" fmla="*/ 50 w 53"/>
                              <a:gd name="T33" fmla="*/ 85 h 107"/>
                              <a:gd name="T34" fmla="*/ 45 w 53"/>
                              <a:gd name="T35" fmla="*/ 92 h 107"/>
                              <a:gd name="T36" fmla="*/ 40 w 53"/>
                              <a:gd name="T37" fmla="*/ 97 h 107"/>
                              <a:gd name="T38" fmla="*/ 33 w 53"/>
                              <a:gd name="T39" fmla="*/ 100 h 107"/>
                              <a:gd name="T40" fmla="*/ 25 w 53"/>
                              <a:gd name="T41" fmla="*/ 102 h 107"/>
                              <a:gd name="T42" fmla="*/ 25 w 53"/>
                              <a:gd name="T43" fmla="*/ 105 h 107"/>
                              <a:gd name="T44" fmla="*/ 25 w 53"/>
                              <a:gd name="T45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13" y="0"/>
                                </a:move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8" y="8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40" y="102"/>
                                </a:lnTo>
                                <a:lnTo>
                                  <a:pt x="53" y="92"/>
                                </a:lnTo>
                                <a:lnTo>
                                  <a:pt x="53" y="90"/>
                                </a:lnTo>
                                <a:lnTo>
                                  <a:pt x="50" y="85"/>
                                </a:lnTo>
                                <a:lnTo>
                                  <a:pt x="45" y="92"/>
                                </a:lnTo>
                                <a:lnTo>
                                  <a:pt x="40" y="97"/>
                                </a:lnTo>
                                <a:lnTo>
                                  <a:pt x="33" y="100"/>
                                </a:lnTo>
                                <a:lnTo>
                                  <a:pt x="25" y="102"/>
                                </a:lnTo>
                                <a:lnTo>
                                  <a:pt x="25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Freeform 761"/>
                        <wps:cNvSpPr>
                          <a:spLocks noEditPoints="1"/>
                        </wps:cNvSpPr>
                        <wps:spPr bwMode="auto">
                          <a:xfrm>
                            <a:off x="6662" y="584"/>
                            <a:ext cx="53" cy="102"/>
                          </a:xfrm>
                          <a:custGeom>
                            <a:avLst/>
                            <a:gdLst>
                              <a:gd name="T0" fmla="*/ 15 w 53"/>
                              <a:gd name="T1" fmla="*/ 0 h 102"/>
                              <a:gd name="T2" fmla="*/ 13 w 53"/>
                              <a:gd name="T3" fmla="*/ 0 h 102"/>
                              <a:gd name="T4" fmla="*/ 13 w 53"/>
                              <a:gd name="T5" fmla="*/ 0 h 102"/>
                              <a:gd name="T6" fmla="*/ 8 w 53"/>
                              <a:gd name="T7" fmla="*/ 2 h 102"/>
                              <a:gd name="T8" fmla="*/ 0 w 53"/>
                              <a:gd name="T9" fmla="*/ 2 h 102"/>
                              <a:gd name="T10" fmla="*/ 3 w 53"/>
                              <a:gd name="T11" fmla="*/ 5 h 102"/>
                              <a:gd name="T12" fmla="*/ 3 w 53"/>
                              <a:gd name="T13" fmla="*/ 7 h 102"/>
                              <a:gd name="T14" fmla="*/ 8 w 53"/>
                              <a:gd name="T15" fmla="*/ 5 h 102"/>
                              <a:gd name="T16" fmla="*/ 13 w 53"/>
                              <a:gd name="T17" fmla="*/ 5 h 102"/>
                              <a:gd name="T18" fmla="*/ 15 w 53"/>
                              <a:gd name="T19" fmla="*/ 5 h 102"/>
                              <a:gd name="T20" fmla="*/ 18 w 53"/>
                              <a:gd name="T21" fmla="*/ 7 h 102"/>
                              <a:gd name="T22" fmla="*/ 15 w 53"/>
                              <a:gd name="T23" fmla="*/ 2 h 102"/>
                              <a:gd name="T24" fmla="*/ 15 w 53"/>
                              <a:gd name="T25" fmla="*/ 0 h 102"/>
                              <a:gd name="T26" fmla="*/ 25 w 53"/>
                              <a:gd name="T27" fmla="*/ 102 h 102"/>
                              <a:gd name="T28" fmla="*/ 40 w 53"/>
                              <a:gd name="T29" fmla="*/ 97 h 102"/>
                              <a:gd name="T30" fmla="*/ 53 w 53"/>
                              <a:gd name="T31" fmla="*/ 87 h 102"/>
                              <a:gd name="T32" fmla="*/ 50 w 53"/>
                              <a:gd name="T33" fmla="*/ 82 h 102"/>
                              <a:gd name="T34" fmla="*/ 50 w 53"/>
                              <a:gd name="T35" fmla="*/ 80 h 102"/>
                              <a:gd name="T36" fmla="*/ 45 w 53"/>
                              <a:gd name="T37" fmla="*/ 87 h 102"/>
                              <a:gd name="T38" fmla="*/ 40 w 53"/>
                              <a:gd name="T39" fmla="*/ 92 h 102"/>
                              <a:gd name="T40" fmla="*/ 33 w 53"/>
                              <a:gd name="T41" fmla="*/ 94 h 102"/>
                              <a:gd name="T42" fmla="*/ 25 w 53"/>
                              <a:gd name="T43" fmla="*/ 97 h 102"/>
                              <a:gd name="T44" fmla="*/ 25 w 53"/>
                              <a:gd name="T45" fmla="*/ 99 h 102"/>
                              <a:gd name="T46" fmla="*/ 25 w 53"/>
                              <a:gd name="T47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15" y="0"/>
                                </a:moveTo>
                                <a:lnTo>
                                  <a:pt x="13" y="0"/>
                                </a:lnTo>
                                <a:lnTo>
                                  <a:pt x="8" y="2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8" y="7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25" y="102"/>
                                </a:moveTo>
                                <a:lnTo>
                                  <a:pt x="40" y="97"/>
                                </a:lnTo>
                                <a:lnTo>
                                  <a:pt x="53" y="87"/>
                                </a:lnTo>
                                <a:lnTo>
                                  <a:pt x="50" y="82"/>
                                </a:lnTo>
                                <a:lnTo>
                                  <a:pt x="50" y="80"/>
                                </a:lnTo>
                                <a:lnTo>
                                  <a:pt x="45" y="87"/>
                                </a:lnTo>
                                <a:lnTo>
                                  <a:pt x="40" y="92"/>
                                </a:lnTo>
                                <a:lnTo>
                                  <a:pt x="33" y="94"/>
                                </a:lnTo>
                                <a:lnTo>
                                  <a:pt x="25" y="97"/>
                                </a:lnTo>
                                <a:lnTo>
                                  <a:pt x="25" y="99"/>
                                </a:lnTo>
                                <a:lnTo>
                                  <a:pt x="25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Freeform 762"/>
                        <wps:cNvSpPr>
                          <a:spLocks noEditPoints="1"/>
                        </wps:cNvSpPr>
                        <wps:spPr bwMode="auto">
                          <a:xfrm>
                            <a:off x="6665" y="586"/>
                            <a:ext cx="47" cy="97"/>
                          </a:xfrm>
                          <a:custGeom>
                            <a:avLst/>
                            <a:gdLst>
                              <a:gd name="T0" fmla="*/ 12 w 47"/>
                              <a:gd name="T1" fmla="*/ 0 h 97"/>
                              <a:gd name="T2" fmla="*/ 12 w 47"/>
                              <a:gd name="T3" fmla="*/ 0 h 97"/>
                              <a:gd name="T4" fmla="*/ 10 w 47"/>
                              <a:gd name="T5" fmla="*/ 0 h 97"/>
                              <a:gd name="T6" fmla="*/ 5 w 47"/>
                              <a:gd name="T7" fmla="*/ 3 h 97"/>
                              <a:gd name="T8" fmla="*/ 0 w 47"/>
                              <a:gd name="T9" fmla="*/ 3 h 97"/>
                              <a:gd name="T10" fmla="*/ 0 w 47"/>
                              <a:gd name="T11" fmla="*/ 5 h 97"/>
                              <a:gd name="T12" fmla="*/ 2 w 47"/>
                              <a:gd name="T13" fmla="*/ 8 h 97"/>
                              <a:gd name="T14" fmla="*/ 5 w 47"/>
                              <a:gd name="T15" fmla="*/ 5 h 97"/>
                              <a:gd name="T16" fmla="*/ 10 w 47"/>
                              <a:gd name="T17" fmla="*/ 5 h 97"/>
                              <a:gd name="T18" fmla="*/ 12 w 47"/>
                              <a:gd name="T19" fmla="*/ 5 h 97"/>
                              <a:gd name="T20" fmla="*/ 17 w 47"/>
                              <a:gd name="T21" fmla="*/ 8 h 97"/>
                              <a:gd name="T22" fmla="*/ 15 w 47"/>
                              <a:gd name="T23" fmla="*/ 5 h 97"/>
                              <a:gd name="T24" fmla="*/ 12 w 47"/>
                              <a:gd name="T25" fmla="*/ 0 h 97"/>
                              <a:gd name="T26" fmla="*/ 22 w 47"/>
                              <a:gd name="T27" fmla="*/ 97 h 97"/>
                              <a:gd name="T28" fmla="*/ 30 w 47"/>
                              <a:gd name="T29" fmla="*/ 95 h 97"/>
                              <a:gd name="T30" fmla="*/ 37 w 47"/>
                              <a:gd name="T31" fmla="*/ 92 h 97"/>
                              <a:gd name="T32" fmla="*/ 42 w 47"/>
                              <a:gd name="T33" fmla="*/ 87 h 97"/>
                              <a:gd name="T34" fmla="*/ 47 w 47"/>
                              <a:gd name="T35" fmla="*/ 80 h 97"/>
                              <a:gd name="T36" fmla="*/ 47 w 47"/>
                              <a:gd name="T37" fmla="*/ 78 h 97"/>
                              <a:gd name="T38" fmla="*/ 47 w 47"/>
                              <a:gd name="T39" fmla="*/ 75 h 97"/>
                              <a:gd name="T40" fmla="*/ 42 w 47"/>
                              <a:gd name="T41" fmla="*/ 80 h 97"/>
                              <a:gd name="T42" fmla="*/ 35 w 47"/>
                              <a:gd name="T43" fmla="*/ 85 h 97"/>
                              <a:gd name="T44" fmla="*/ 30 w 47"/>
                              <a:gd name="T45" fmla="*/ 90 h 97"/>
                              <a:gd name="T46" fmla="*/ 22 w 47"/>
                              <a:gd name="T47" fmla="*/ 92 h 97"/>
                              <a:gd name="T48" fmla="*/ 22 w 47"/>
                              <a:gd name="T49" fmla="*/ 95 h 97"/>
                              <a:gd name="T50" fmla="*/ 22 w 47"/>
                              <a:gd name="T5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12" y="0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5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2" y="97"/>
                                </a:moveTo>
                                <a:lnTo>
                                  <a:pt x="30" y="95"/>
                                </a:lnTo>
                                <a:lnTo>
                                  <a:pt x="37" y="92"/>
                                </a:lnTo>
                                <a:lnTo>
                                  <a:pt x="42" y="87"/>
                                </a:lnTo>
                                <a:lnTo>
                                  <a:pt x="47" y="80"/>
                                </a:lnTo>
                                <a:lnTo>
                                  <a:pt x="47" y="78"/>
                                </a:lnTo>
                                <a:lnTo>
                                  <a:pt x="47" y="75"/>
                                </a:lnTo>
                                <a:lnTo>
                                  <a:pt x="42" y="80"/>
                                </a:lnTo>
                                <a:lnTo>
                                  <a:pt x="35" y="85"/>
                                </a:lnTo>
                                <a:lnTo>
                                  <a:pt x="30" y="90"/>
                                </a:lnTo>
                                <a:lnTo>
                                  <a:pt x="22" y="92"/>
                                </a:lnTo>
                                <a:lnTo>
                                  <a:pt x="22" y="95"/>
                                </a:lnTo>
                                <a:lnTo>
                                  <a:pt x="2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Freeform 763"/>
                        <wps:cNvSpPr>
                          <a:spLocks noEditPoints="1"/>
                        </wps:cNvSpPr>
                        <wps:spPr bwMode="auto">
                          <a:xfrm>
                            <a:off x="6665" y="589"/>
                            <a:ext cx="47" cy="92"/>
                          </a:xfrm>
                          <a:custGeom>
                            <a:avLst/>
                            <a:gdLst>
                              <a:gd name="T0" fmla="*/ 15 w 47"/>
                              <a:gd name="T1" fmla="*/ 2 h 92"/>
                              <a:gd name="T2" fmla="*/ 12 w 47"/>
                              <a:gd name="T3" fmla="*/ 0 h 92"/>
                              <a:gd name="T4" fmla="*/ 10 w 47"/>
                              <a:gd name="T5" fmla="*/ 0 h 92"/>
                              <a:gd name="T6" fmla="*/ 5 w 47"/>
                              <a:gd name="T7" fmla="*/ 0 h 92"/>
                              <a:gd name="T8" fmla="*/ 0 w 47"/>
                              <a:gd name="T9" fmla="*/ 2 h 92"/>
                              <a:gd name="T10" fmla="*/ 2 w 47"/>
                              <a:gd name="T11" fmla="*/ 5 h 92"/>
                              <a:gd name="T12" fmla="*/ 2 w 47"/>
                              <a:gd name="T13" fmla="*/ 7 h 92"/>
                              <a:gd name="T14" fmla="*/ 5 w 47"/>
                              <a:gd name="T15" fmla="*/ 5 h 92"/>
                              <a:gd name="T16" fmla="*/ 10 w 47"/>
                              <a:gd name="T17" fmla="*/ 5 h 92"/>
                              <a:gd name="T18" fmla="*/ 15 w 47"/>
                              <a:gd name="T19" fmla="*/ 5 h 92"/>
                              <a:gd name="T20" fmla="*/ 17 w 47"/>
                              <a:gd name="T21" fmla="*/ 7 h 92"/>
                              <a:gd name="T22" fmla="*/ 17 w 47"/>
                              <a:gd name="T23" fmla="*/ 5 h 92"/>
                              <a:gd name="T24" fmla="*/ 15 w 47"/>
                              <a:gd name="T25" fmla="*/ 2 h 92"/>
                              <a:gd name="T26" fmla="*/ 22 w 47"/>
                              <a:gd name="T27" fmla="*/ 92 h 92"/>
                              <a:gd name="T28" fmla="*/ 30 w 47"/>
                              <a:gd name="T29" fmla="*/ 89 h 92"/>
                              <a:gd name="T30" fmla="*/ 37 w 47"/>
                              <a:gd name="T31" fmla="*/ 87 h 92"/>
                              <a:gd name="T32" fmla="*/ 42 w 47"/>
                              <a:gd name="T33" fmla="*/ 82 h 92"/>
                              <a:gd name="T34" fmla="*/ 47 w 47"/>
                              <a:gd name="T35" fmla="*/ 75 h 92"/>
                              <a:gd name="T36" fmla="*/ 47 w 47"/>
                              <a:gd name="T37" fmla="*/ 72 h 92"/>
                              <a:gd name="T38" fmla="*/ 45 w 47"/>
                              <a:gd name="T39" fmla="*/ 70 h 92"/>
                              <a:gd name="T40" fmla="*/ 40 w 47"/>
                              <a:gd name="T41" fmla="*/ 75 h 92"/>
                              <a:gd name="T42" fmla="*/ 35 w 47"/>
                              <a:gd name="T43" fmla="*/ 79 h 92"/>
                              <a:gd name="T44" fmla="*/ 30 w 47"/>
                              <a:gd name="T45" fmla="*/ 84 h 92"/>
                              <a:gd name="T46" fmla="*/ 22 w 47"/>
                              <a:gd name="T47" fmla="*/ 87 h 92"/>
                              <a:gd name="T48" fmla="*/ 22 w 47"/>
                              <a:gd name="T49" fmla="*/ 89 h 92"/>
                              <a:gd name="T50" fmla="*/ 22 w 47"/>
                              <a:gd name="T51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15" y="2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7" y="7"/>
                                </a:lnTo>
                                <a:lnTo>
                                  <a:pt x="17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2" y="92"/>
                                </a:moveTo>
                                <a:lnTo>
                                  <a:pt x="30" y="89"/>
                                </a:lnTo>
                                <a:lnTo>
                                  <a:pt x="37" y="87"/>
                                </a:lnTo>
                                <a:lnTo>
                                  <a:pt x="42" y="82"/>
                                </a:lnTo>
                                <a:lnTo>
                                  <a:pt x="47" y="75"/>
                                </a:lnTo>
                                <a:lnTo>
                                  <a:pt x="47" y="72"/>
                                </a:lnTo>
                                <a:lnTo>
                                  <a:pt x="45" y="70"/>
                                </a:lnTo>
                                <a:lnTo>
                                  <a:pt x="40" y="75"/>
                                </a:lnTo>
                                <a:lnTo>
                                  <a:pt x="35" y="79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22" y="89"/>
                                </a:lnTo>
                                <a:lnTo>
                                  <a:pt x="22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Freeform 764"/>
                        <wps:cNvSpPr>
                          <a:spLocks noEditPoints="1"/>
                        </wps:cNvSpPr>
                        <wps:spPr bwMode="auto">
                          <a:xfrm>
                            <a:off x="6667" y="591"/>
                            <a:ext cx="45" cy="87"/>
                          </a:xfrm>
                          <a:custGeom>
                            <a:avLst/>
                            <a:gdLst>
                              <a:gd name="T0" fmla="*/ 15 w 45"/>
                              <a:gd name="T1" fmla="*/ 3 h 87"/>
                              <a:gd name="T2" fmla="*/ 10 w 45"/>
                              <a:gd name="T3" fmla="*/ 0 h 87"/>
                              <a:gd name="T4" fmla="*/ 8 w 45"/>
                              <a:gd name="T5" fmla="*/ 0 h 87"/>
                              <a:gd name="T6" fmla="*/ 3 w 45"/>
                              <a:gd name="T7" fmla="*/ 0 h 87"/>
                              <a:gd name="T8" fmla="*/ 0 w 45"/>
                              <a:gd name="T9" fmla="*/ 3 h 87"/>
                              <a:gd name="T10" fmla="*/ 0 w 45"/>
                              <a:gd name="T11" fmla="*/ 5 h 87"/>
                              <a:gd name="T12" fmla="*/ 0 w 45"/>
                              <a:gd name="T13" fmla="*/ 8 h 87"/>
                              <a:gd name="T14" fmla="*/ 5 w 45"/>
                              <a:gd name="T15" fmla="*/ 5 h 87"/>
                              <a:gd name="T16" fmla="*/ 8 w 45"/>
                              <a:gd name="T17" fmla="*/ 5 h 87"/>
                              <a:gd name="T18" fmla="*/ 13 w 45"/>
                              <a:gd name="T19" fmla="*/ 8 h 87"/>
                              <a:gd name="T20" fmla="*/ 18 w 45"/>
                              <a:gd name="T21" fmla="*/ 8 h 87"/>
                              <a:gd name="T22" fmla="*/ 15 w 45"/>
                              <a:gd name="T23" fmla="*/ 5 h 87"/>
                              <a:gd name="T24" fmla="*/ 15 w 45"/>
                              <a:gd name="T25" fmla="*/ 3 h 87"/>
                              <a:gd name="T26" fmla="*/ 20 w 45"/>
                              <a:gd name="T27" fmla="*/ 87 h 87"/>
                              <a:gd name="T28" fmla="*/ 28 w 45"/>
                              <a:gd name="T29" fmla="*/ 85 h 87"/>
                              <a:gd name="T30" fmla="*/ 33 w 45"/>
                              <a:gd name="T31" fmla="*/ 80 h 87"/>
                              <a:gd name="T32" fmla="*/ 40 w 45"/>
                              <a:gd name="T33" fmla="*/ 75 h 87"/>
                              <a:gd name="T34" fmla="*/ 45 w 45"/>
                              <a:gd name="T35" fmla="*/ 70 h 87"/>
                              <a:gd name="T36" fmla="*/ 43 w 45"/>
                              <a:gd name="T37" fmla="*/ 68 h 87"/>
                              <a:gd name="T38" fmla="*/ 43 w 45"/>
                              <a:gd name="T39" fmla="*/ 63 h 87"/>
                              <a:gd name="T40" fmla="*/ 38 w 45"/>
                              <a:gd name="T41" fmla="*/ 70 h 87"/>
                              <a:gd name="T42" fmla="*/ 33 w 45"/>
                              <a:gd name="T43" fmla="*/ 75 h 87"/>
                              <a:gd name="T44" fmla="*/ 28 w 45"/>
                              <a:gd name="T45" fmla="*/ 80 h 87"/>
                              <a:gd name="T46" fmla="*/ 20 w 45"/>
                              <a:gd name="T47" fmla="*/ 82 h 87"/>
                              <a:gd name="T48" fmla="*/ 20 w 45"/>
                              <a:gd name="T49" fmla="*/ 85 h 87"/>
                              <a:gd name="T50" fmla="*/ 20 w 45"/>
                              <a:gd name="T51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15" y="3"/>
                                </a:move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8"/>
                                </a:lnTo>
                                <a:lnTo>
                                  <a:pt x="18" y="8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close/>
                                <a:moveTo>
                                  <a:pt x="20" y="87"/>
                                </a:moveTo>
                                <a:lnTo>
                                  <a:pt x="28" y="85"/>
                                </a:lnTo>
                                <a:lnTo>
                                  <a:pt x="33" y="80"/>
                                </a:lnTo>
                                <a:lnTo>
                                  <a:pt x="40" y="75"/>
                                </a:lnTo>
                                <a:lnTo>
                                  <a:pt x="45" y="70"/>
                                </a:lnTo>
                                <a:lnTo>
                                  <a:pt x="43" y="68"/>
                                </a:lnTo>
                                <a:lnTo>
                                  <a:pt x="43" y="63"/>
                                </a:lnTo>
                                <a:lnTo>
                                  <a:pt x="38" y="70"/>
                                </a:lnTo>
                                <a:lnTo>
                                  <a:pt x="33" y="75"/>
                                </a:lnTo>
                                <a:lnTo>
                                  <a:pt x="28" y="80"/>
                                </a:lnTo>
                                <a:lnTo>
                                  <a:pt x="20" y="82"/>
                                </a:lnTo>
                                <a:lnTo>
                                  <a:pt x="20" y="85"/>
                                </a:lnTo>
                                <a:lnTo>
                                  <a:pt x="2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765"/>
                        <wps:cNvSpPr>
                          <a:spLocks noEditPoints="1"/>
                        </wps:cNvSpPr>
                        <wps:spPr bwMode="auto">
                          <a:xfrm>
                            <a:off x="6667" y="594"/>
                            <a:ext cx="43" cy="82"/>
                          </a:xfrm>
                          <a:custGeom>
                            <a:avLst/>
                            <a:gdLst>
                              <a:gd name="T0" fmla="*/ 15 w 43"/>
                              <a:gd name="T1" fmla="*/ 2 h 82"/>
                              <a:gd name="T2" fmla="*/ 13 w 43"/>
                              <a:gd name="T3" fmla="*/ 0 h 82"/>
                              <a:gd name="T4" fmla="*/ 8 w 43"/>
                              <a:gd name="T5" fmla="*/ 0 h 82"/>
                              <a:gd name="T6" fmla="*/ 3 w 43"/>
                              <a:gd name="T7" fmla="*/ 0 h 82"/>
                              <a:gd name="T8" fmla="*/ 0 w 43"/>
                              <a:gd name="T9" fmla="*/ 2 h 82"/>
                              <a:gd name="T10" fmla="*/ 0 w 43"/>
                              <a:gd name="T11" fmla="*/ 5 h 82"/>
                              <a:gd name="T12" fmla="*/ 3 w 43"/>
                              <a:gd name="T13" fmla="*/ 5 h 82"/>
                              <a:gd name="T14" fmla="*/ 5 w 43"/>
                              <a:gd name="T15" fmla="*/ 5 h 82"/>
                              <a:gd name="T16" fmla="*/ 8 w 43"/>
                              <a:gd name="T17" fmla="*/ 5 h 82"/>
                              <a:gd name="T18" fmla="*/ 13 w 43"/>
                              <a:gd name="T19" fmla="*/ 7 h 82"/>
                              <a:gd name="T20" fmla="*/ 20 w 43"/>
                              <a:gd name="T21" fmla="*/ 7 h 82"/>
                              <a:gd name="T22" fmla="*/ 18 w 43"/>
                              <a:gd name="T23" fmla="*/ 5 h 82"/>
                              <a:gd name="T24" fmla="*/ 15 w 43"/>
                              <a:gd name="T25" fmla="*/ 2 h 82"/>
                              <a:gd name="T26" fmla="*/ 20 w 43"/>
                              <a:gd name="T27" fmla="*/ 82 h 82"/>
                              <a:gd name="T28" fmla="*/ 28 w 43"/>
                              <a:gd name="T29" fmla="*/ 79 h 82"/>
                              <a:gd name="T30" fmla="*/ 33 w 43"/>
                              <a:gd name="T31" fmla="*/ 74 h 82"/>
                              <a:gd name="T32" fmla="*/ 38 w 43"/>
                              <a:gd name="T33" fmla="*/ 70 h 82"/>
                              <a:gd name="T34" fmla="*/ 43 w 43"/>
                              <a:gd name="T35" fmla="*/ 65 h 82"/>
                              <a:gd name="T36" fmla="*/ 43 w 43"/>
                              <a:gd name="T37" fmla="*/ 60 h 82"/>
                              <a:gd name="T38" fmla="*/ 40 w 43"/>
                              <a:gd name="T39" fmla="*/ 57 h 82"/>
                              <a:gd name="T40" fmla="*/ 38 w 43"/>
                              <a:gd name="T41" fmla="*/ 65 h 82"/>
                              <a:gd name="T42" fmla="*/ 33 w 43"/>
                              <a:gd name="T43" fmla="*/ 70 h 82"/>
                              <a:gd name="T44" fmla="*/ 25 w 43"/>
                              <a:gd name="T45" fmla="*/ 74 h 82"/>
                              <a:gd name="T46" fmla="*/ 20 w 43"/>
                              <a:gd name="T47" fmla="*/ 77 h 82"/>
                              <a:gd name="T48" fmla="*/ 20 w 43"/>
                              <a:gd name="T49" fmla="*/ 79 h 82"/>
                              <a:gd name="T50" fmla="*/ 20 w 43"/>
                              <a:gd name="T51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15" y="2"/>
                                </a:moveTo>
                                <a:lnTo>
                                  <a:pt x="13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7"/>
                                </a:lnTo>
                                <a:lnTo>
                                  <a:pt x="20" y="7"/>
                                </a:lnTo>
                                <a:lnTo>
                                  <a:pt x="18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0" y="82"/>
                                </a:moveTo>
                                <a:lnTo>
                                  <a:pt x="28" y="79"/>
                                </a:lnTo>
                                <a:lnTo>
                                  <a:pt x="33" y="74"/>
                                </a:lnTo>
                                <a:lnTo>
                                  <a:pt x="38" y="70"/>
                                </a:lnTo>
                                <a:lnTo>
                                  <a:pt x="43" y="65"/>
                                </a:lnTo>
                                <a:lnTo>
                                  <a:pt x="43" y="60"/>
                                </a:lnTo>
                                <a:lnTo>
                                  <a:pt x="40" y="57"/>
                                </a:lnTo>
                                <a:lnTo>
                                  <a:pt x="38" y="65"/>
                                </a:lnTo>
                                <a:lnTo>
                                  <a:pt x="33" y="70"/>
                                </a:lnTo>
                                <a:lnTo>
                                  <a:pt x="25" y="74"/>
                                </a:lnTo>
                                <a:lnTo>
                                  <a:pt x="20" y="77"/>
                                </a:lnTo>
                                <a:lnTo>
                                  <a:pt x="20" y="79"/>
                                </a:lnTo>
                                <a:lnTo>
                                  <a:pt x="2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766"/>
                        <wps:cNvSpPr>
                          <a:spLocks noEditPoints="1"/>
                        </wps:cNvSpPr>
                        <wps:spPr bwMode="auto">
                          <a:xfrm>
                            <a:off x="6667" y="596"/>
                            <a:ext cx="43" cy="77"/>
                          </a:xfrm>
                          <a:custGeom>
                            <a:avLst/>
                            <a:gdLst>
                              <a:gd name="T0" fmla="*/ 18 w 43"/>
                              <a:gd name="T1" fmla="*/ 3 h 77"/>
                              <a:gd name="T2" fmla="*/ 13 w 43"/>
                              <a:gd name="T3" fmla="*/ 3 h 77"/>
                              <a:gd name="T4" fmla="*/ 8 w 43"/>
                              <a:gd name="T5" fmla="*/ 0 h 77"/>
                              <a:gd name="T6" fmla="*/ 5 w 43"/>
                              <a:gd name="T7" fmla="*/ 0 h 77"/>
                              <a:gd name="T8" fmla="*/ 0 w 43"/>
                              <a:gd name="T9" fmla="*/ 3 h 77"/>
                              <a:gd name="T10" fmla="*/ 3 w 43"/>
                              <a:gd name="T11" fmla="*/ 3 h 77"/>
                              <a:gd name="T12" fmla="*/ 3 w 43"/>
                              <a:gd name="T13" fmla="*/ 5 h 77"/>
                              <a:gd name="T14" fmla="*/ 5 w 43"/>
                              <a:gd name="T15" fmla="*/ 5 h 77"/>
                              <a:gd name="T16" fmla="*/ 8 w 43"/>
                              <a:gd name="T17" fmla="*/ 5 h 77"/>
                              <a:gd name="T18" fmla="*/ 15 w 43"/>
                              <a:gd name="T19" fmla="*/ 8 h 77"/>
                              <a:gd name="T20" fmla="*/ 23 w 43"/>
                              <a:gd name="T21" fmla="*/ 10 h 77"/>
                              <a:gd name="T22" fmla="*/ 20 w 43"/>
                              <a:gd name="T23" fmla="*/ 5 h 77"/>
                              <a:gd name="T24" fmla="*/ 18 w 43"/>
                              <a:gd name="T25" fmla="*/ 3 h 77"/>
                              <a:gd name="T26" fmla="*/ 20 w 43"/>
                              <a:gd name="T27" fmla="*/ 77 h 77"/>
                              <a:gd name="T28" fmla="*/ 28 w 43"/>
                              <a:gd name="T29" fmla="*/ 75 h 77"/>
                              <a:gd name="T30" fmla="*/ 33 w 43"/>
                              <a:gd name="T31" fmla="*/ 70 h 77"/>
                              <a:gd name="T32" fmla="*/ 38 w 43"/>
                              <a:gd name="T33" fmla="*/ 65 h 77"/>
                              <a:gd name="T34" fmla="*/ 43 w 43"/>
                              <a:gd name="T35" fmla="*/ 58 h 77"/>
                              <a:gd name="T36" fmla="*/ 40 w 43"/>
                              <a:gd name="T37" fmla="*/ 55 h 77"/>
                              <a:gd name="T38" fmla="*/ 40 w 43"/>
                              <a:gd name="T39" fmla="*/ 50 h 77"/>
                              <a:gd name="T40" fmla="*/ 38 w 43"/>
                              <a:gd name="T41" fmla="*/ 58 h 77"/>
                              <a:gd name="T42" fmla="*/ 33 w 43"/>
                              <a:gd name="T43" fmla="*/ 65 h 77"/>
                              <a:gd name="T44" fmla="*/ 25 w 43"/>
                              <a:gd name="T45" fmla="*/ 70 h 77"/>
                              <a:gd name="T46" fmla="*/ 18 w 43"/>
                              <a:gd name="T47" fmla="*/ 72 h 77"/>
                              <a:gd name="T48" fmla="*/ 20 w 43"/>
                              <a:gd name="T49" fmla="*/ 75 h 77"/>
                              <a:gd name="T50" fmla="*/ 20 w 43"/>
                              <a:gd name="T51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18" y="3"/>
                                </a:moveTo>
                                <a:lnTo>
                                  <a:pt x="13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8"/>
                                </a:lnTo>
                                <a:lnTo>
                                  <a:pt x="23" y="10"/>
                                </a:lnTo>
                                <a:lnTo>
                                  <a:pt x="20" y="5"/>
                                </a:lnTo>
                                <a:lnTo>
                                  <a:pt x="18" y="3"/>
                                </a:lnTo>
                                <a:close/>
                                <a:moveTo>
                                  <a:pt x="20" y="77"/>
                                </a:moveTo>
                                <a:lnTo>
                                  <a:pt x="28" y="75"/>
                                </a:lnTo>
                                <a:lnTo>
                                  <a:pt x="33" y="70"/>
                                </a:lnTo>
                                <a:lnTo>
                                  <a:pt x="38" y="65"/>
                                </a:lnTo>
                                <a:lnTo>
                                  <a:pt x="43" y="58"/>
                                </a:lnTo>
                                <a:lnTo>
                                  <a:pt x="40" y="55"/>
                                </a:lnTo>
                                <a:lnTo>
                                  <a:pt x="40" y="50"/>
                                </a:lnTo>
                                <a:lnTo>
                                  <a:pt x="38" y="58"/>
                                </a:lnTo>
                                <a:lnTo>
                                  <a:pt x="33" y="65"/>
                                </a:lnTo>
                                <a:lnTo>
                                  <a:pt x="25" y="70"/>
                                </a:lnTo>
                                <a:lnTo>
                                  <a:pt x="18" y="72"/>
                                </a:lnTo>
                                <a:lnTo>
                                  <a:pt x="20" y="75"/>
                                </a:lnTo>
                                <a:lnTo>
                                  <a:pt x="2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767"/>
                        <wps:cNvSpPr>
                          <a:spLocks noEditPoints="1"/>
                        </wps:cNvSpPr>
                        <wps:spPr bwMode="auto">
                          <a:xfrm>
                            <a:off x="6670" y="599"/>
                            <a:ext cx="37" cy="72"/>
                          </a:xfrm>
                          <a:custGeom>
                            <a:avLst/>
                            <a:gdLst>
                              <a:gd name="T0" fmla="*/ 17 w 37"/>
                              <a:gd name="T1" fmla="*/ 2 h 72"/>
                              <a:gd name="T2" fmla="*/ 10 w 37"/>
                              <a:gd name="T3" fmla="*/ 2 h 72"/>
                              <a:gd name="T4" fmla="*/ 5 w 37"/>
                              <a:gd name="T5" fmla="*/ 0 h 72"/>
                              <a:gd name="T6" fmla="*/ 2 w 37"/>
                              <a:gd name="T7" fmla="*/ 0 h 72"/>
                              <a:gd name="T8" fmla="*/ 0 w 37"/>
                              <a:gd name="T9" fmla="*/ 0 h 72"/>
                              <a:gd name="T10" fmla="*/ 0 w 37"/>
                              <a:gd name="T11" fmla="*/ 2 h 72"/>
                              <a:gd name="T12" fmla="*/ 2 w 37"/>
                              <a:gd name="T13" fmla="*/ 5 h 72"/>
                              <a:gd name="T14" fmla="*/ 2 w 37"/>
                              <a:gd name="T15" fmla="*/ 5 h 72"/>
                              <a:gd name="T16" fmla="*/ 5 w 37"/>
                              <a:gd name="T17" fmla="*/ 5 h 72"/>
                              <a:gd name="T18" fmla="*/ 12 w 37"/>
                              <a:gd name="T19" fmla="*/ 7 h 72"/>
                              <a:gd name="T20" fmla="*/ 20 w 37"/>
                              <a:gd name="T21" fmla="*/ 10 h 72"/>
                              <a:gd name="T22" fmla="*/ 20 w 37"/>
                              <a:gd name="T23" fmla="*/ 7 h 72"/>
                              <a:gd name="T24" fmla="*/ 17 w 37"/>
                              <a:gd name="T25" fmla="*/ 2 h 72"/>
                              <a:gd name="T26" fmla="*/ 17 w 37"/>
                              <a:gd name="T27" fmla="*/ 72 h 72"/>
                              <a:gd name="T28" fmla="*/ 22 w 37"/>
                              <a:gd name="T29" fmla="*/ 69 h 72"/>
                              <a:gd name="T30" fmla="*/ 30 w 37"/>
                              <a:gd name="T31" fmla="*/ 65 h 72"/>
                              <a:gd name="T32" fmla="*/ 35 w 37"/>
                              <a:gd name="T33" fmla="*/ 60 h 72"/>
                              <a:gd name="T34" fmla="*/ 37 w 37"/>
                              <a:gd name="T35" fmla="*/ 52 h 72"/>
                              <a:gd name="T36" fmla="*/ 37 w 37"/>
                              <a:gd name="T37" fmla="*/ 47 h 72"/>
                              <a:gd name="T38" fmla="*/ 35 w 37"/>
                              <a:gd name="T39" fmla="*/ 45 h 72"/>
                              <a:gd name="T40" fmla="*/ 32 w 37"/>
                              <a:gd name="T41" fmla="*/ 52 h 72"/>
                              <a:gd name="T42" fmla="*/ 30 w 37"/>
                              <a:gd name="T43" fmla="*/ 57 h 72"/>
                              <a:gd name="T44" fmla="*/ 22 w 37"/>
                              <a:gd name="T45" fmla="*/ 65 h 72"/>
                              <a:gd name="T46" fmla="*/ 15 w 37"/>
                              <a:gd name="T47" fmla="*/ 67 h 72"/>
                              <a:gd name="T48" fmla="*/ 15 w 37"/>
                              <a:gd name="T49" fmla="*/ 69 h 72"/>
                              <a:gd name="T50" fmla="*/ 17 w 37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17" y="2"/>
                                </a:move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2" y="7"/>
                                </a:lnTo>
                                <a:lnTo>
                                  <a:pt x="20" y="10"/>
                                </a:lnTo>
                                <a:lnTo>
                                  <a:pt x="20" y="7"/>
                                </a:lnTo>
                                <a:lnTo>
                                  <a:pt x="17" y="2"/>
                                </a:lnTo>
                                <a:close/>
                                <a:moveTo>
                                  <a:pt x="17" y="72"/>
                                </a:moveTo>
                                <a:lnTo>
                                  <a:pt x="22" y="69"/>
                                </a:lnTo>
                                <a:lnTo>
                                  <a:pt x="30" y="65"/>
                                </a:lnTo>
                                <a:lnTo>
                                  <a:pt x="35" y="60"/>
                                </a:lnTo>
                                <a:lnTo>
                                  <a:pt x="37" y="52"/>
                                </a:lnTo>
                                <a:lnTo>
                                  <a:pt x="37" y="47"/>
                                </a:lnTo>
                                <a:lnTo>
                                  <a:pt x="35" y="45"/>
                                </a:lnTo>
                                <a:lnTo>
                                  <a:pt x="32" y="52"/>
                                </a:lnTo>
                                <a:lnTo>
                                  <a:pt x="30" y="57"/>
                                </a:lnTo>
                                <a:lnTo>
                                  <a:pt x="22" y="65"/>
                                </a:lnTo>
                                <a:lnTo>
                                  <a:pt x="15" y="67"/>
                                </a:lnTo>
                                <a:lnTo>
                                  <a:pt x="15" y="69"/>
                                </a:lnTo>
                                <a:lnTo>
                                  <a:pt x="1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Freeform 768"/>
                        <wps:cNvSpPr>
                          <a:spLocks noEditPoints="1"/>
                        </wps:cNvSpPr>
                        <wps:spPr bwMode="auto">
                          <a:xfrm>
                            <a:off x="6670" y="601"/>
                            <a:ext cx="37" cy="67"/>
                          </a:xfrm>
                          <a:custGeom>
                            <a:avLst/>
                            <a:gdLst>
                              <a:gd name="T0" fmla="*/ 20 w 37"/>
                              <a:gd name="T1" fmla="*/ 5 h 67"/>
                              <a:gd name="T2" fmla="*/ 12 w 37"/>
                              <a:gd name="T3" fmla="*/ 3 h 67"/>
                              <a:gd name="T4" fmla="*/ 5 w 37"/>
                              <a:gd name="T5" fmla="*/ 0 h 67"/>
                              <a:gd name="T6" fmla="*/ 2 w 37"/>
                              <a:gd name="T7" fmla="*/ 0 h 67"/>
                              <a:gd name="T8" fmla="*/ 0 w 37"/>
                              <a:gd name="T9" fmla="*/ 0 h 67"/>
                              <a:gd name="T10" fmla="*/ 2 w 37"/>
                              <a:gd name="T11" fmla="*/ 3 h 67"/>
                              <a:gd name="T12" fmla="*/ 2 w 37"/>
                              <a:gd name="T13" fmla="*/ 5 h 67"/>
                              <a:gd name="T14" fmla="*/ 2 w 37"/>
                              <a:gd name="T15" fmla="*/ 5 h 67"/>
                              <a:gd name="T16" fmla="*/ 5 w 37"/>
                              <a:gd name="T17" fmla="*/ 5 h 67"/>
                              <a:gd name="T18" fmla="*/ 15 w 37"/>
                              <a:gd name="T19" fmla="*/ 8 h 67"/>
                              <a:gd name="T20" fmla="*/ 22 w 37"/>
                              <a:gd name="T21" fmla="*/ 13 h 67"/>
                              <a:gd name="T22" fmla="*/ 20 w 37"/>
                              <a:gd name="T23" fmla="*/ 8 h 67"/>
                              <a:gd name="T24" fmla="*/ 20 w 37"/>
                              <a:gd name="T25" fmla="*/ 5 h 67"/>
                              <a:gd name="T26" fmla="*/ 15 w 37"/>
                              <a:gd name="T27" fmla="*/ 67 h 67"/>
                              <a:gd name="T28" fmla="*/ 22 w 37"/>
                              <a:gd name="T29" fmla="*/ 65 h 67"/>
                              <a:gd name="T30" fmla="*/ 30 w 37"/>
                              <a:gd name="T31" fmla="*/ 60 h 67"/>
                              <a:gd name="T32" fmla="*/ 35 w 37"/>
                              <a:gd name="T33" fmla="*/ 53 h 67"/>
                              <a:gd name="T34" fmla="*/ 37 w 37"/>
                              <a:gd name="T35" fmla="*/ 45 h 67"/>
                              <a:gd name="T36" fmla="*/ 35 w 37"/>
                              <a:gd name="T37" fmla="*/ 40 h 67"/>
                              <a:gd name="T38" fmla="*/ 35 w 37"/>
                              <a:gd name="T39" fmla="*/ 38 h 67"/>
                              <a:gd name="T40" fmla="*/ 32 w 37"/>
                              <a:gd name="T41" fmla="*/ 45 h 67"/>
                              <a:gd name="T42" fmla="*/ 27 w 37"/>
                              <a:gd name="T43" fmla="*/ 53 h 67"/>
                              <a:gd name="T44" fmla="*/ 22 w 37"/>
                              <a:gd name="T45" fmla="*/ 58 h 67"/>
                              <a:gd name="T46" fmla="*/ 15 w 37"/>
                              <a:gd name="T47" fmla="*/ 63 h 67"/>
                              <a:gd name="T48" fmla="*/ 15 w 37"/>
                              <a:gd name="T49" fmla="*/ 65 h 67"/>
                              <a:gd name="T50" fmla="*/ 15 w 37"/>
                              <a:gd name="T51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20" y="5"/>
                                </a:move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5" y="8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20" y="5"/>
                                </a:lnTo>
                                <a:close/>
                                <a:moveTo>
                                  <a:pt x="15" y="67"/>
                                </a:moveTo>
                                <a:lnTo>
                                  <a:pt x="22" y="65"/>
                                </a:lnTo>
                                <a:lnTo>
                                  <a:pt x="30" y="60"/>
                                </a:lnTo>
                                <a:lnTo>
                                  <a:pt x="35" y="53"/>
                                </a:lnTo>
                                <a:lnTo>
                                  <a:pt x="37" y="45"/>
                                </a:lnTo>
                                <a:lnTo>
                                  <a:pt x="35" y="40"/>
                                </a:lnTo>
                                <a:lnTo>
                                  <a:pt x="35" y="38"/>
                                </a:lnTo>
                                <a:lnTo>
                                  <a:pt x="32" y="45"/>
                                </a:lnTo>
                                <a:lnTo>
                                  <a:pt x="27" y="53"/>
                                </a:lnTo>
                                <a:lnTo>
                                  <a:pt x="22" y="58"/>
                                </a:lnTo>
                                <a:lnTo>
                                  <a:pt x="15" y="63"/>
                                </a:lnTo>
                                <a:lnTo>
                                  <a:pt x="15" y="65"/>
                                </a:lnTo>
                                <a:lnTo>
                                  <a:pt x="1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Freeform 769"/>
                        <wps:cNvSpPr>
                          <a:spLocks noEditPoints="1"/>
                        </wps:cNvSpPr>
                        <wps:spPr bwMode="auto">
                          <a:xfrm>
                            <a:off x="6672" y="604"/>
                            <a:ext cx="33" cy="62"/>
                          </a:xfrm>
                          <a:custGeom>
                            <a:avLst/>
                            <a:gdLst>
                              <a:gd name="T0" fmla="*/ 18 w 33"/>
                              <a:gd name="T1" fmla="*/ 5 h 62"/>
                              <a:gd name="T2" fmla="*/ 10 w 33"/>
                              <a:gd name="T3" fmla="*/ 2 h 62"/>
                              <a:gd name="T4" fmla="*/ 3 w 33"/>
                              <a:gd name="T5" fmla="*/ 0 h 62"/>
                              <a:gd name="T6" fmla="*/ 0 w 33"/>
                              <a:gd name="T7" fmla="*/ 0 h 62"/>
                              <a:gd name="T8" fmla="*/ 0 w 33"/>
                              <a:gd name="T9" fmla="*/ 0 h 62"/>
                              <a:gd name="T10" fmla="*/ 0 w 33"/>
                              <a:gd name="T11" fmla="*/ 2 h 62"/>
                              <a:gd name="T12" fmla="*/ 0 w 33"/>
                              <a:gd name="T13" fmla="*/ 5 h 62"/>
                              <a:gd name="T14" fmla="*/ 3 w 33"/>
                              <a:gd name="T15" fmla="*/ 5 h 62"/>
                              <a:gd name="T16" fmla="*/ 3 w 33"/>
                              <a:gd name="T17" fmla="*/ 5 h 62"/>
                              <a:gd name="T18" fmla="*/ 10 w 33"/>
                              <a:gd name="T19" fmla="*/ 7 h 62"/>
                              <a:gd name="T20" fmla="*/ 15 w 33"/>
                              <a:gd name="T21" fmla="*/ 10 h 62"/>
                              <a:gd name="T22" fmla="*/ 20 w 33"/>
                              <a:gd name="T23" fmla="*/ 12 h 62"/>
                              <a:gd name="T24" fmla="*/ 25 w 33"/>
                              <a:gd name="T25" fmla="*/ 20 h 62"/>
                              <a:gd name="T26" fmla="*/ 23 w 33"/>
                              <a:gd name="T27" fmla="*/ 12 h 62"/>
                              <a:gd name="T28" fmla="*/ 18 w 33"/>
                              <a:gd name="T29" fmla="*/ 5 h 62"/>
                              <a:gd name="T30" fmla="*/ 13 w 33"/>
                              <a:gd name="T31" fmla="*/ 62 h 62"/>
                              <a:gd name="T32" fmla="*/ 20 w 33"/>
                              <a:gd name="T33" fmla="*/ 60 h 62"/>
                              <a:gd name="T34" fmla="*/ 28 w 33"/>
                              <a:gd name="T35" fmla="*/ 52 h 62"/>
                              <a:gd name="T36" fmla="*/ 30 w 33"/>
                              <a:gd name="T37" fmla="*/ 47 h 62"/>
                              <a:gd name="T38" fmla="*/ 33 w 33"/>
                              <a:gd name="T39" fmla="*/ 40 h 62"/>
                              <a:gd name="T40" fmla="*/ 30 w 33"/>
                              <a:gd name="T41" fmla="*/ 32 h 62"/>
                              <a:gd name="T42" fmla="*/ 28 w 33"/>
                              <a:gd name="T43" fmla="*/ 25 h 62"/>
                              <a:gd name="T44" fmla="*/ 30 w 33"/>
                              <a:gd name="T45" fmla="*/ 30 h 62"/>
                              <a:gd name="T46" fmla="*/ 30 w 33"/>
                              <a:gd name="T47" fmla="*/ 32 h 62"/>
                              <a:gd name="T48" fmla="*/ 28 w 33"/>
                              <a:gd name="T49" fmla="*/ 40 h 62"/>
                              <a:gd name="T50" fmla="*/ 25 w 33"/>
                              <a:gd name="T51" fmla="*/ 47 h 62"/>
                              <a:gd name="T52" fmla="*/ 20 w 33"/>
                              <a:gd name="T53" fmla="*/ 52 h 62"/>
                              <a:gd name="T54" fmla="*/ 13 w 33"/>
                              <a:gd name="T55" fmla="*/ 57 h 62"/>
                              <a:gd name="T56" fmla="*/ 13 w 33"/>
                              <a:gd name="T57" fmla="*/ 60 h 62"/>
                              <a:gd name="T58" fmla="*/ 13 w 33"/>
                              <a:gd name="T59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18" y="5"/>
                                </a:move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5" y="10"/>
                                </a:lnTo>
                                <a:lnTo>
                                  <a:pt x="20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12"/>
                                </a:lnTo>
                                <a:lnTo>
                                  <a:pt x="18" y="5"/>
                                </a:lnTo>
                                <a:close/>
                                <a:moveTo>
                                  <a:pt x="13" y="62"/>
                                </a:moveTo>
                                <a:lnTo>
                                  <a:pt x="20" y="60"/>
                                </a:lnTo>
                                <a:lnTo>
                                  <a:pt x="28" y="52"/>
                                </a:lnTo>
                                <a:lnTo>
                                  <a:pt x="30" y="47"/>
                                </a:lnTo>
                                <a:lnTo>
                                  <a:pt x="33" y="40"/>
                                </a:lnTo>
                                <a:lnTo>
                                  <a:pt x="30" y="32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0" y="52"/>
                                </a:lnTo>
                                <a:lnTo>
                                  <a:pt x="13" y="57"/>
                                </a:lnTo>
                                <a:lnTo>
                                  <a:pt x="13" y="60"/>
                                </a:lnTo>
                                <a:lnTo>
                                  <a:pt x="1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Freeform 770"/>
                        <wps:cNvSpPr>
                          <a:spLocks/>
                        </wps:cNvSpPr>
                        <wps:spPr bwMode="auto">
                          <a:xfrm>
                            <a:off x="6672" y="606"/>
                            <a:ext cx="33" cy="58"/>
                          </a:xfrm>
                          <a:custGeom>
                            <a:avLst/>
                            <a:gdLst>
                              <a:gd name="T0" fmla="*/ 20 w 33"/>
                              <a:gd name="T1" fmla="*/ 8 h 58"/>
                              <a:gd name="T2" fmla="*/ 13 w 33"/>
                              <a:gd name="T3" fmla="*/ 3 h 58"/>
                              <a:gd name="T4" fmla="*/ 3 w 33"/>
                              <a:gd name="T5" fmla="*/ 0 h 58"/>
                              <a:gd name="T6" fmla="*/ 0 w 33"/>
                              <a:gd name="T7" fmla="*/ 0 h 58"/>
                              <a:gd name="T8" fmla="*/ 0 w 33"/>
                              <a:gd name="T9" fmla="*/ 0 h 58"/>
                              <a:gd name="T10" fmla="*/ 0 w 33"/>
                              <a:gd name="T11" fmla="*/ 3 h 58"/>
                              <a:gd name="T12" fmla="*/ 3 w 33"/>
                              <a:gd name="T13" fmla="*/ 5 h 58"/>
                              <a:gd name="T14" fmla="*/ 3 w 33"/>
                              <a:gd name="T15" fmla="*/ 5 h 58"/>
                              <a:gd name="T16" fmla="*/ 13 w 33"/>
                              <a:gd name="T17" fmla="*/ 8 h 58"/>
                              <a:gd name="T18" fmla="*/ 20 w 33"/>
                              <a:gd name="T19" fmla="*/ 13 h 58"/>
                              <a:gd name="T20" fmla="*/ 25 w 33"/>
                              <a:gd name="T21" fmla="*/ 20 h 58"/>
                              <a:gd name="T22" fmla="*/ 28 w 33"/>
                              <a:gd name="T23" fmla="*/ 30 h 58"/>
                              <a:gd name="T24" fmla="*/ 25 w 33"/>
                              <a:gd name="T25" fmla="*/ 38 h 58"/>
                              <a:gd name="T26" fmla="*/ 23 w 33"/>
                              <a:gd name="T27" fmla="*/ 43 h 58"/>
                              <a:gd name="T28" fmla="*/ 18 w 33"/>
                              <a:gd name="T29" fmla="*/ 50 h 58"/>
                              <a:gd name="T30" fmla="*/ 13 w 33"/>
                              <a:gd name="T31" fmla="*/ 53 h 58"/>
                              <a:gd name="T32" fmla="*/ 13 w 33"/>
                              <a:gd name="T33" fmla="*/ 55 h 58"/>
                              <a:gd name="T34" fmla="*/ 13 w 33"/>
                              <a:gd name="T35" fmla="*/ 58 h 58"/>
                              <a:gd name="T36" fmla="*/ 20 w 33"/>
                              <a:gd name="T37" fmla="*/ 53 h 58"/>
                              <a:gd name="T38" fmla="*/ 25 w 33"/>
                              <a:gd name="T39" fmla="*/ 48 h 58"/>
                              <a:gd name="T40" fmla="*/ 30 w 33"/>
                              <a:gd name="T41" fmla="*/ 40 h 58"/>
                              <a:gd name="T42" fmla="*/ 33 w 33"/>
                              <a:gd name="T43" fmla="*/ 33 h 58"/>
                              <a:gd name="T44" fmla="*/ 28 w 33"/>
                              <a:gd name="T45" fmla="*/ 20 h 58"/>
                              <a:gd name="T46" fmla="*/ 20 w 33"/>
                              <a:gd name="T47" fmla="*/ 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20" y="8"/>
                                </a:moveTo>
                                <a:lnTo>
                                  <a:pt x="13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13" y="8"/>
                                </a:lnTo>
                                <a:lnTo>
                                  <a:pt x="20" y="13"/>
                                </a:lnTo>
                                <a:lnTo>
                                  <a:pt x="25" y="20"/>
                                </a:lnTo>
                                <a:lnTo>
                                  <a:pt x="28" y="30"/>
                                </a:lnTo>
                                <a:lnTo>
                                  <a:pt x="25" y="38"/>
                                </a:lnTo>
                                <a:lnTo>
                                  <a:pt x="23" y="43"/>
                                </a:lnTo>
                                <a:lnTo>
                                  <a:pt x="18" y="50"/>
                                </a:lnTo>
                                <a:lnTo>
                                  <a:pt x="13" y="53"/>
                                </a:lnTo>
                                <a:lnTo>
                                  <a:pt x="13" y="55"/>
                                </a:lnTo>
                                <a:lnTo>
                                  <a:pt x="13" y="58"/>
                                </a:lnTo>
                                <a:lnTo>
                                  <a:pt x="20" y="53"/>
                                </a:lnTo>
                                <a:lnTo>
                                  <a:pt x="25" y="48"/>
                                </a:lnTo>
                                <a:lnTo>
                                  <a:pt x="30" y="40"/>
                                </a:lnTo>
                                <a:lnTo>
                                  <a:pt x="33" y="33"/>
                                </a:lnTo>
                                <a:lnTo>
                                  <a:pt x="28" y="20"/>
                                </a:lnTo>
                                <a:lnTo>
                                  <a:pt x="2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Freeform 771"/>
                        <wps:cNvSpPr>
                          <a:spLocks/>
                        </wps:cNvSpPr>
                        <wps:spPr bwMode="auto">
                          <a:xfrm>
                            <a:off x="6672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27 h 52"/>
                              <a:gd name="T2" fmla="*/ 30 w 30"/>
                              <a:gd name="T3" fmla="*/ 25 h 52"/>
                              <a:gd name="T4" fmla="*/ 28 w 30"/>
                              <a:gd name="T5" fmla="*/ 20 h 52"/>
                              <a:gd name="T6" fmla="*/ 28 w 30"/>
                              <a:gd name="T7" fmla="*/ 17 h 52"/>
                              <a:gd name="T8" fmla="*/ 25 w 30"/>
                              <a:gd name="T9" fmla="*/ 15 h 52"/>
                              <a:gd name="T10" fmla="*/ 20 w 30"/>
                              <a:gd name="T11" fmla="*/ 7 h 52"/>
                              <a:gd name="T12" fmla="*/ 15 w 30"/>
                              <a:gd name="T13" fmla="*/ 5 h 52"/>
                              <a:gd name="T14" fmla="*/ 10 w 30"/>
                              <a:gd name="T15" fmla="*/ 2 h 52"/>
                              <a:gd name="T16" fmla="*/ 3 w 30"/>
                              <a:gd name="T17" fmla="*/ 0 h 52"/>
                              <a:gd name="T18" fmla="*/ 3 w 30"/>
                              <a:gd name="T19" fmla="*/ 0 h 52"/>
                              <a:gd name="T20" fmla="*/ 0 w 30"/>
                              <a:gd name="T21" fmla="*/ 0 h 52"/>
                              <a:gd name="T22" fmla="*/ 3 w 30"/>
                              <a:gd name="T23" fmla="*/ 2 h 52"/>
                              <a:gd name="T24" fmla="*/ 3 w 30"/>
                              <a:gd name="T25" fmla="*/ 5 h 52"/>
                              <a:gd name="T26" fmla="*/ 10 w 30"/>
                              <a:gd name="T27" fmla="*/ 7 h 52"/>
                              <a:gd name="T28" fmla="*/ 18 w 30"/>
                              <a:gd name="T29" fmla="*/ 12 h 52"/>
                              <a:gd name="T30" fmla="*/ 23 w 30"/>
                              <a:gd name="T31" fmla="*/ 20 h 52"/>
                              <a:gd name="T32" fmla="*/ 25 w 30"/>
                              <a:gd name="T33" fmla="*/ 27 h 52"/>
                              <a:gd name="T34" fmla="*/ 23 w 30"/>
                              <a:gd name="T35" fmla="*/ 35 h 52"/>
                              <a:gd name="T36" fmla="*/ 20 w 30"/>
                              <a:gd name="T37" fmla="*/ 40 h 52"/>
                              <a:gd name="T38" fmla="*/ 18 w 30"/>
                              <a:gd name="T39" fmla="*/ 45 h 52"/>
                              <a:gd name="T40" fmla="*/ 13 w 30"/>
                              <a:gd name="T41" fmla="*/ 47 h 52"/>
                              <a:gd name="T42" fmla="*/ 13 w 30"/>
                              <a:gd name="T43" fmla="*/ 50 h 52"/>
                              <a:gd name="T44" fmla="*/ 13 w 30"/>
                              <a:gd name="T45" fmla="*/ 52 h 52"/>
                              <a:gd name="T46" fmla="*/ 20 w 30"/>
                              <a:gd name="T47" fmla="*/ 47 h 52"/>
                              <a:gd name="T48" fmla="*/ 25 w 30"/>
                              <a:gd name="T49" fmla="*/ 42 h 52"/>
                              <a:gd name="T50" fmla="*/ 28 w 30"/>
                              <a:gd name="T51" fmla="*/ 35 h 52"/>
                              <a:gd name="T52" fmla="*/ 30 w 30"/>
                              <a:gd name="T53" fmla="*/ 27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27"/>
                                </a:moveTo>
                                <a:lnTo>
                                  <a:pt x="30" y="25"/>
                                </a:lnTo>
                                <a:lnTo>
                                  <a:pt x="28" y="20"/>
                                </a:lnTo>
                                <a:lnTo>
                                  <a:pt x="28" y="17"/>
                                </a:lnTo>
                                <a:lnTo>
                                  <a:pt x="25" y="15"/>
                                </a:lnTo>
                                <a:lnTo>
                                  <a:pt x="20" y="7"/>
                                </a:lnTo>
                                <a:lnTo>
                                  <a:pt x="15" y="5"/>
                                </a:ln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8" y="12"/>
                                </a:lnTo>
                                <a:lnTo>
                                  <a:pt x="23" y="20"/>
                                </a:lnTo>
                                <a:lnTo>
                                  <a:pt x="25" y="27"/>
                                </a:lnTo>
                                <a:lnTo>
                                  <a:pt x="23" y="35"/>
                                </a:lnTo>
                                <a:lnTo>
                                  <a:pt x="20" y="40"/>
                                </a:lnTo>
                                <a:lnTo>
                                  <a:pt x="18" y="45"/>
                                </a:lnTo>
                                <a:lnTo>
                                  <a:pt x="13" y="47"/>
                                </a:lnTo>
                                <a:lnTo>
                                  <a:pt x="13" y="50"/>
                                </a:lnTo>
                                <a:lnTo>
                                  <a:pt x="13" y="52"/>
                                </a:lnTo>
                                <a:lnTo>
                                  <a:pt x="20" y="47"/>
                                </a:lnTo>
                                <a:lnTo>
                                  <a:pt x="25" y="42"/>
                                </a:lnTo>
                                <a:lnTo>
                                  <a:pt x="28" y="35"/>
                                </a:lnTo>
                                <a:lnTo>
                                  <a:pt x="3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Freeform 772"/>
                        <wps:cNvSpPr>
                          <a:spLocks/>
                        </wps:cNvSpPr>
                        <wps:spPr bwMode="auto">
                          <a:xfrm>
                            <a:off x="6675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25 h 48"/>
                              <a:gd name="T2" fmla="*/ 22 w 25"/>
                              <a:gd name="T3" fmla="*/ 15 h 48"/>
                              <a:gd name="T4" fmla="*/ 17 w 25"/>
                              <a:gd name="T5" fmla="*/ 8 h 48"/>
                              <a:gd name="T6" fmla="*/ 10 w 25"/>
                              <a:gd name="T7" fmla="*/ 3 h 48"/>
                              <a:gd name="T8" fmla="*/ 0 w 25"/>
                              <a:gd name="T9" fmla="*/ 0 h 48"/>
                              <a:gd name="T10" fmla="*/ 0 w 25"/>
                              <a:gd name="T11" fmla="*/ 0 h 48"/>
                              <a:gd name="T12" fmla="*/ 0 w 25"/>
                              <a:gd name="T13" fmla="*/ 3 h 48"/>
                              <a:gd name="T14" fmla="*/ 0 w 25"/>
                              <a:gd name="T15" fmla="*/ 5 h 48"/>
                              <a:gd name="T16" fmla="*/ 7 w 25"/>
                              <a:gd name="T17" fmla="*/ 8 h 48"/>
                              <a:gd name="T18" fmla="*/ 15 w 25"/>
                              <a:gd name="T19" fmla="*/ 13 h 48"/>
                              <a:gd name="T20" fmla="*/ 17 w 25"/>
                              <a:gd name="T21" fmla="*/ 18 h 48"/>
                              <a:gd name="T22" fmla="*/ 20 w 25"/>
                              <a:gd name="T23" fmla="*/ 25 h 48"/>
                              <a:gd name="T24" fmla="*/ 17 w 25"/>
                              <a:gd name="T25" fmla="*/ 30 h 48"/>
                              <a:gd name="T26" fmla="*/ 17 w 25"/>
                              <a:gd name="T27" fmla="*/ 35 h 48"/>
                              <a:gd name="T28" fmla="*/ 12 w 25"/>
                              <a:gd name="T29" fmla="*/ 40 h 48"/>
                              <a:gd name="T30" fmla="*/ 10 w 25"/>
                              <a:gd name="T31" fmla="*/ 43 h 48"/>
                              <a:gd name="T32" fmla="*/ 10 w 25"/>
                              <a:gd name="T33" fmla="*/ 45 h 48"/>
                              <a:gd name="T34" fmla="*/ 10 w 25"/>
                              <a:gd name="T35" fmla="*/ 48 h 48"/>
                              <a:gd name="T36" fmla="*/ 15 w 25"/>
                              <a:gd name="T37" fmla="*/ 45 h 48"/>
                              <a:gd name="T38" fmla="*/ 20 w 25"/>
                              <a:gd name="T39" fmla="*/ 38 h 48"/>
                              <a:gd name="T40" fmla="*/ 22 w 25"/>
                              <a:gd name="T41" fmla="*/ 33 h 48"/>
                              <a:gd name="T42" fmla="*/ 25 w 25"/>
                              <a:gd name="T43" fmla="*/ 25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25"/>
                                </a:moveTo>
                                <a:lnTo>
                                  <a:pt x="22" y="15"/>
                                </a:lnTo>
                                <a:lnTo>
                                  <a:pt x="17" y="8"/>
                                </a:lnTo>
                                <a:lnTo>
                                  <a:pt x="10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7" y="8"/>
                                </a:lnTo>
                                <a:lnTo>
                                  <a:pt x="15" y="13"/>
                                </a:lnTo>
                                <a:lnTo>
                                  <a:pt x="17" y="18"/>
                                </a:lnTo>
                                <a:lnTo>
                                  <a:pt x="20" y="25"/>
                                </a:lnTo>
                                <a:lnTo>
                                  <a:pt x="17" y="30"/>
                                </a:lnTo>
                                <a:lnTo>
                                  <a:pt x="17" y="35"/>
                                </a:lnTo>
                                <a:lnTo>
                                  <a:pt x="12" y="40"/>
                                </a:lnTo>
                                <a:lnTo>
                                  <a:pt x="10" y="43"/>
                                </a:lnTo>
                                <a:lnTo>
                                  <a:pt x="10" y="45"/>
                                </a:lnTo>
                                <a:lnTo>
                                  <a:pt x="10" y="48"/>
                                </a:lnTo>
                                <a:lnTo>
                                  <a:pt x="15" y="45"/>
                                </a:lnTo>
                                <a:lnTo>
                                  <a:pt x="20" y="38"/>
                                </a:lnTo>
                                <a:lnTo>
                                  <a:pt x="22" y="33"/>
                                </a:lnTo>
                                <a:lnTo>
                                  <a:pt x="2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Freeform 773"/>
                        <wps:cNvSpPr>
                          <a:spLocks/>
                        </wps:cNvSpPr>
                        <wps:spPr bwMode="auto">
                          <a:xfrm>
                            <a:off x="667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22 h 42"/>
                              <a:gd name="T2" fmla="*/ 20 w 22"/>
                              <a:gd name="T3" fmla="*/ 15 h 42"/>
                              <a:gd name="T4" fmla="*/ 15 w 22"/>
                              <a:gd name="T5" fmla="*/ 7 h 42"/>
                              <a:gd name="T6" fmla="*/ 7 w 22"/>
                              <a:gd name="T7" fmla="*/ 2 h 42"/>
                              <a:gd name="T8" fmla="*/ 0 w 22"/>
                              <a:gd name="T9" fmla="*/ 0 h 42"/>
                              <a:gd name="T10" fmla="*/ 0 w 22"/>
                              <a:gd name="T11" fmla="*/ 2 h 42"/>
                              <a:gd name="T12" fmla="*/ 2 w 22"/>
                              <a:gd name="T13" fmla="*/ 5 h 42"/>
                              <a:gd name="T14" fmla="*/ 7 w 22"/>
                              <a:gd name="T15" fmla="*/ 7 h 42"/>
                              <a:gd name="T16" fmla="*/ 12 w 22"/>
                              <a:gd name="T17" fmla="*/ 12 h 42"/>
                              <a:gd name="T18" fmla="*/ 15 w 22"/>
                              <a:gd name="T19" fmla="*/ 17 h 42"/>
                              <a:gd name="T20" fmla="*/ 17 w 22"/>
                              <a:gd name="T21" fmla="*/ 22 h 42"/>
                              <a:gd name="T22" fmla="*/ 15 w 22"/>
                              <a:gd name="T23" fmla="*/ 30 h 42"/>
                              <a:gd name="T24" fmla="*/ 10 w 22"/>
                              <a:gd name="T25" fmla="*/ 37 h 42"/>
                              <a:gd name="T26" fmla="*/ 10 w 22"/>
                              <a:gd name="T27" fmla="*/ 40 h 42"/>
                              <a:gd name="T28" fmla="*/ 10 w 22"/>
                              <a:gd name="T29" fmla="*/ 42 h 42"/>
                              <a:gd name="T30" fmla="*/ 15 w 22"/>
                              <a:gd name="T31" fmla="*/ 40 h 42"/>
                              <a:gd name="T32" fmla="*/ 17 w 22"/>
                              <a:gd name="T33" fmla="*/ 35 h 42"/>
                              <a:gd name="T34" fmla="*/ 20 w 22"/>
                              <a:gd name="T35" fmla="*/ 30 h 42"/>
                              <a:gd name="T36" fmla="*/ 22 w 22"/>
                              <a:gd name="T37" fmla="*/ 2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22"/>
                                </a:move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7" y="7"/>
                                </a:lnTo>
                                <a:lnTo>
                                  <a:pt x="12" y="12"/>
                                </a:lnTo>
                                <a:lnTo>
                                  <a:pt x="15" y="17"/>
                                </a:lnTo>
                                <a:lnTo>
                                  <a:pt x="17" y="22"/>
                                </a:lnTo>
                                <a:lnTo>
                                  <a:pt x="15" y="30"/>
                                </a:lnTo>
                                <a:lnTo>
                                  <a:pt x="10" y="37"/>
                                </a:lnTo>
                                <a:lnTo>
                                  <a:pt x="10" y="40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0" y="30"/>
                                </a:lnTo>
                                <a:lnTo>
                                  <a:pt x="2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774"/>
                        <wps:cNvSpPr>
                          <a:spLocks/>
                        </wps:cNvSpPr>
                        <wps:spPr bwMode="auto">
                          <a:xfrm>
                            <a:off x="6675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20 h 38"/>
                              <a:gd name="T2" fmla="*/ 17 w 20"/>
                              <a:gd name="T3" fmla="*/ 13 h 38"/>
                              <a:gd name="T4" fmla="*/ 15 w 20"/>
                              <a:gd name="T5" fmla="*/ 8 h 38"/>
                              <a:gd name="T6" fmla="*/ 7 w 20"/>
                              <a:gd name="T7" fmla="*/ 3 h 38"/>
                              <a:gd name="T8" fmla="*/ 0 w 20"/>
                              <a:gd name="T9" fmla="*/ 0 h 38"/>
                              <a:gd name="T10" fmla="*/ 2 w 20"/>
                              <a:gd name="T11" fmla="*/ 3 h 38"/>
                              <a:gd name="T12" fmla="*/ 2 w 20"/>
                              <a:gd name="T13" fmla="*/ 5 h 38"/>
                              <a:gd name="T14" fmla="*/ 7 w 20"/>
                              <a:gd name="T15" fmla="*/ 8 h 38"/>
                              <a:gd name="T16" fmla="*/ 10 w 20"/>
                              <a:gd name="T17" fmla="*/ 10 h 38"/>
                              <a:gd name="T18" fmla="*/ 12 w 20"/>
                              <a:gd name="T19" fmla="*/ 15 h 38"/>
                              <a:gd name="T20" fmla="*/ 15 w 20"/>
                              <a:gd name="T21" fmla="*/ 20 h 38"/>
                              <a:gd name="T22" fmla="*/ 12 w 20"/>
                              <a:gd name="T23" fmla="*/ 28 h 38"/>
                              <a:gd name="T24" fmla="*/ 7 w 20"/>
                              <a:gd name="T25" fmla="*/ 33 h 38"/>
                              <a:gd name="T26" fmla="*/ 10 w 20"/>
                              <a:gd name="T27" fmla="*/ 35 h 38"/>
                              <a:gd name="T28" fmla="*/ 10 w 20"/>
                              <a:gd name="T29" fmla="*/ 38 h 38"/>
                              <a:gd name="T30" fmla="*/ 12 w 20"/>
                              <a:gd name="T31" fmla="*/ 35 h 38"/>
                              <a:gd name="T32" fmla="*/ 17 w 20"/>
                              <a:gd name="T33" fmla="*/ 30 h 38"/>
                              <a:gd name="T34" fmla="*/ 17 w 20"/>
                              <a:gd name="T35" fmla="*/ 25 h 38"/>
                              <a:gd name="T36" fmla="*/ 20 w 20"/>
                              <a:gd name="T37" fmla="*/ 2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20"/>
                                </a:moveTo>
                                <a:lnTo>
                                  <a:pt x="17" y="13"/>
                                </a:lnTo>
                                <a:lnTo>
                                  <a:pt x="15" y="8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7" y="8"/>
                                </a:lnTo>
                                <a:lnTo>
                                  <a:pt x="10" y="10"/>
                                </a:lnTo>
                                <a:lnTo>
                                  <a:pt x="12" y="15"/>
                                </a:lnTo>
                                <a:lnTo>
                                  <a:pt x="15" y="20"/>
                                </a:lnTo>
                                <a:lnTo>
                                  <a:pt x="12" y="28"/>
                                </a:lnTo>
                                <a:lnTo>
                                  <a:pt x="7" y="33"/>
                                </a:lnTo>
                                <a:lnTo>
                                  <a:pt x="10" y="35"/>
                                </a:lnTo>
                                <a:lnTo>
                                  <a:pt x="10" y="38"/>
                                </a:lnTo>
                                <a:lnTo>
                                  <a:pt x="12" y="35"/>
                                </a:lnTo>
                                <a:lnTo>
                                  <a:pt x="17" y="30"/>
                                </a:lnTo>
                                <a:lnTo>
                                  <a:pt x="17" y="25"/>
                                </a:lnTo>
                                <a:lnTo>
                                  <a:pt x="2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Freeform 775"/>
                        <wps:cNvSpPr>
                          <a:spLocks/>
                        </wps:cNvSpPr>
                        <wps:spPr bwMode="auto">
                          <a:xfrm>
                            <a:off x="6677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17 h 32"/>
                              <a:gd name="T2" fmla="*/ 13 w 15"/>
                              <a:gd name="T3" fmla="*/ 12 h 32"/>
                              <a:gd name="T4" fmla="*/ 10 w 15"/>
                              <a:gd name="T5" fmla="*/ 7 h 32"/>
                              <a:gd name="T6" fmla="*/ 5 w 15"/>
                              <a:gd name="T7" fmla="*/ 2 h 32"/>
                              <a:gd name="T8" fmla="*/ 0 w 15"/>
                              <a:gd name="T9" fmla="*/ 0 h 32"/>
                              <a:gd name="T10" fmla="*/ 0 w 15"/>
                              <a:gd name="T11" fmla="*/ 2 h 32"/>
                              <a:gd name="T12" fmla="*/ 0 w 15"/>
                              <a:gd name="T13" fmla="*/ 5 h 32"/>
                              <a:gd name="T14" fmla="*/ 8 w 15"/>
                              <a:gd name="T15" fmla="*/ 10 h 32"/>
                              <a:gd name="T16" fmla="*/ 10 w 15"/>
                              <a:gd name="T17" fmla="*/ 17 h 32"/>
                              <a:gd name="T18" fmla="*/ 8 w 15"/>
                              <a:gd name="T19" fmla="*/ 22 h 32"/>
                              <a:gd name="T20" fmla="*/ 5 w 15"/>
                              <a:gd name="T21" fmla="*/ 27 h 32"/>
                              <a:gd name="T22" fmla="*/ 5 w 15"/>
                              <a:gd name="T23" fmla="*/ 30 h 32"/>
                              <a:gd name="T24" fmla="*/ 8 w 15"/>
                              <a:gd name="T25" fmla="*/ 32 h 32"/>
                              <a:gd name="T26" fmla="*/ 13 w 15"/>
                              <a:gd name="T27" fmla="*/ 25 h 32"/>
                              <a:gd name="T28" fmla="*/ 15 w 15"/>
                              <a:gd name="T29" fmla="*/ 1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17"/>
                                </a:moveTo>
                                <a:lnTo>
                                  <a:pt x="13" y="12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8" y="10"/>
                                </a:lnTo>
                                <a:lnTo>
                                  <a:pt x="10" y="17"/>
                                </a:lnTo>
                                <a:lnTo>
                                  <a:pt x="8" y="22"/>
                                </a:lnTo>
                                <a:lnTo>
                                  <a:pt x="5" y="27"/>
                                </a:lnTo>
                                <a:lnTo>
                                  <a:pt x="5" y="30"/>
                                </a:lnTo>
                                <a:lnTo>
                                  <a:pt x="8" y="32"/>
                                </a:lnTo>
                                <a:lnTo>
                                  <a:pt x="13" y="25"/>
                                </a:lnTo>
                                <a:lnTo>
                                  <a:pt x="1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Freeform 776"/>
                        <wps:cNvSpPr>
                          <a:spLocks/>
                        </wps:cNvSpPr>
                        <wps:spPr bwMode="auto">
                          <a:xfrm>
                            <a:off x="6677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15 h 28"/>
                              <a:gd name="T2" fmla="*/ 10 w 13"/>
                              <a:gd name="T3" fmla="*/ 10 h 28"/>
                              <a:gd name="T4" fmla="*/ 8 w 13"/>
                              <a:gd name="T5" fmla="*/ 5 h 28"/>
                              <a:gd name="T6" fmla="*/ 5 w 13"/>
                              <a:gd name="T7" fmla="*/ 3 h 28"/>
                              <a:gd name="T8" fmla="*/ 0 w 13"/>
                              <a:gd name="T9" fmla="*/ 0 h 28"/>
                              <a:gd name="T10" fmla="*/ 0 w 13"/>
                              <a:gd name="T11" fmla="*/ 3 h 28"/>
                              <a:gd name="T12" fmla="*/ 3 w 13"/>
                              <a:gd name="T13" fmla="*/ 8 h 28"/>
                              <a:gd name="T14" fmla="*/ 5 w 13"/>
                              <a:gd name="T15" fmla="*/ 10 h 28"/>
                              <a:gd name="T16" fmla="*/ 8 w 13"/>
                              <a:gd name="T17" fmla="*/ 15 h 28"/>
                              <a:gd name="T18" fmla="*/ 8 w 13"/>
                              <a:gd name="T19" fmla="*/ 18 h 28"/>
                              <a:gd name="T20" fmla="*/ 5 w 13"/>
                              <a:gd name="T21" fmla="*/ 20 h 28"/>
                              <a:gd name="T22" fmla="*/ 5 w 13"/>
                              <a:gd name="T23" fmla="*/ 25 h 28"/>
                              <a:gd name="T24" fmla="*/ 5 w 13"/>
                              <a:gd name="T25" fmla="*/ 28 h 28"/>
                              <a:gd name="T26" fmla="*/ 10 w 13"/>
                              <a:gd name="T27" fmla="*/ 23 h 28"/>
                              <a:gd name="T28" fmla="*/ 13 w 13"/>
                              <a:gd name="T29" fmla="*/ 15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15"/>
                                </a:moveTo>
                                <a:lnTo>
                                  <a:pt x="10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15"/>
                                </a:lnTo>
                                <a:lnTo>
                                  <a:pt x="8" y="18"/>
                                </a:lnTo>
                                <a:lnTo>
                                  <a:pt x="5" y="20"/>
                                </a:lnTo>
                                <a:lnTo>
                                  <a:pt x="5" y="25"/>
                                </a:lnTo>
                                <a:lnTo>
                                  <a:pt x="5" y="28"/>
                                </a:lnTo>
                                <a:lnTo>
                                  <a:pt x="10" y="23"/>
                                </a:lnTo>
                                <a:lnTo>
                                  <a:pt x="1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Freeform 777"/>
                        <wps:cNvSpPr>
                          <a:spLocks/>
                        </wps:cNvSpPr>
                        <wps:spPr bwMode="auto">
                          <a:xfrm>
                            <a:off x="6677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12 h 22"/>
                              <a:gd name="T2" fmla="*/ 8 w 10"/>
                              <a:gd name="T3" fmla="*/ 5 h 22"/>
                              <a:gd name="T4" fmla="*/ 0 w 10"/>
                              <a:gd name="T5" fmla="*/ 0 h 22"/>
                              <a:gd name="T6" fmla="*/ 3 w 10"/>
                              <a:gd name="T7" fmla="*/ 5 h 22"/>
                              <a:gd name="T8" fmla="*/ 3 w 10"/>
                              <a:gd name="T9" fmla="*/ 7 h 22"/>
                              <a:gd name="T10" fmla="*/ 5 w 10"/>
                              <a:gd name="T11" fmla="*/ 10 h 22"/>
                              <a:gd name="T12" fmla="*/ 5 w 10"/>
                              <a:gd name="T13" fmla="*/ 12 h 22"/>
                              <a:gd name="T14" fmla="*/ 5 w 10"/>
                              <a:gd name="T15" fmla="*/ 15 h 22"/>
                              <a:gd name="T16" fmla="*/ 5 w 10"/>
                              <a:gd name="T17" fmla="*/ 15 h 22"/>
                              <a:gd name="T18" fmla="*/ 5 w 10"/>
                              <a:gd name="T19" fmla="*/ 17 h 22"/>
                              <a:gd name="T20" fmla="*/ 5 w 10"/>
                              <a:gd name="T21" fmla="*/ 22 h 22"/>
                              <a:gd name="T22" fmla="*/ 8 w 10"/>
                              <a:gd name="T23" fmla="*/ 17 h 22"/>
                              <a:gd name="T24" fmla="*/ 10 w 10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12"/>
                                </a:moveTo>
                                <a:lnTo>
                                  <a:pt x="8" y="5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5" y="12"/>
                                </a:lnTo>
                                <a:lnTo>
                                  <a:pt x="5" y="15"/>
                                </a:lnTo>
                                <a:lnTo>
                                  <a:pt x="5" y="17"/>
                                </a:lnTo>
                                <a:lnTo>
                                  <a:pt x="5" y="22"/>
                                </a:lnTo>
                                <a:lnTo>
                                  <a:pt x="8" y="17"/>
                                </a:lnTo>
                                <a:lnTo>
                                  <a:pt x="1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Freeform 778"/>
                        <wps:cNvSpPr>
                          <a:spLocks/>
                        </wps:cNvSpPr>
                        <wps:spPr bwMode="auto">
                          <a:xfrm>
                            <a:off x="6680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7 h 12"/>
                              <a:gd name="T2" fmla="*/ 2 w 5"/>
                              <a:gd name="T3" fmla="*/ 2 h 12"/>
                              <a:gd name="T4" fmla="*/ 0 w 5"/>
                              <a:gd name="T5" fmla="*/ 0 h 12"/>
                              <a:gd name="T6" fmla="*/ 0 w 5"/>
                              <a:gd name="T7" fmla="*/ 7 h 12"/>
                              <a:gd name="T8" fmla="*/ 2 w 5"/>
                              <a:gd name="T9" fmla="*/ 12 h 12"/>
                              <a:gd name="T10" fmla="*/ 5 w 5"/>
                              <a:gd name="T11" fmla="*/ 10 h 12"/>
                              <a:gd name="T12" fmla="*/ 5 w 5"/>
                              <a:gd name="T13" fmla="*/ 7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7"/>
                                </a:move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Freeform 779"/>
                        <wps:cNvSpPr>
                          <a:spLocks/>
                        </wps:cNvSpPr>
                        <wps:spPr bwMode="auto">
                          <a:xfrm>
                            <a:off x="66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5 h 8"/>
                              <a:gd name="T2" fmla="*/ 2 w 2"/>
                              <a:gd name="T3" fmla="*/ 3 h 8"/>
                              <a:gd name="T4" fmla="*/ 0 w 2"/>
                              <a:gd name="T5" fmla="*/ 0 h 8"/>
                              <a:gd name="T6" fmla="*/ 0 w 2"/>
                              <a:gd name="T7" fmla="*/ 5 h 8"/>
                              <a:gd name="T8" fmla="*/ 2 w 2"/>
                              <a:gd name="T9" fmla="*/ 8 h 8"/>
                              <a:gd name="T10" fmla="*/ 2 w 2"/>
                              <a:gd name="T11" fmla="*/ 8 h 8"/>
                              <a:gd name="T12" fmla="*/ 2 w 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5"/>
                                </a:move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Freeform 780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87" cy="224"/>
                          </a:xfrm>
                          <a:custGeom>
                            <a:avLst/>
                            <a:gdLst>
                              <a:gd name="T0" fmla="*/ 52 w 87"/>
                              <a:gd name="T1" fmla="*/ 224 h 224"/>
                              <a:gd name="T2" fmla="*/ 57 w 87"/>
                              <a:gd name="T3" fmla="*/ 192 h 224"/>
                              <a:gd name="T4" fmla="*/ 57 w 87"/>
                              <a:gd name="T5" fmla="*/ 162 h 224"/>
                              <a:gd name="T6" fmla="*/ 55 w 87"/>
                              <a:gd name="T7" fmla="*/ 135 h 224"/>
                              <a:gd name="T8" fmla="*/ 50 w 87"/>
                              <a:gd name="T9" fmla="*/ 110 h 224"/>
                              <a:gd name="T10" fmla="*/ 42 w 87"/>
                              <a:gd name="T11" fmla="*/ 85 h 224"/>
                              <a:gd name="T12" fmla="*/ 32 w 87"/>
                              <a:gd name="T13" fmla="*/ 57 h 224"/>
                              <a:gd name="T14" fmla="*/ 18 w 87"/>
                              <a:gd name="T15" fmla="*/ 30 h 224"/>
                              <a:gd name="T16" fmla="*/ 0 w 87"/>
                              <a:gd name="T17" fmla="*/ 0 h 224"/>
                              <a:gd name="T18" fmla="*/ 32 w 87"/>
                              <a:gd name="T19" fmla="*/ 42 h 224"/>
                              <a:gd name="T20" fmla="*/ 57 w 87"/>
                              <a:gd name="T21" fmla="*/ 80 h 224"/>
                              <a:gd name="T22" fmla="*/ 70 w 87"/>
                              <a:gd name="T23" fmla="*/ 100 h 224"/>
                              <a:gd name="T24" fmla="*/ 77 w 87"/>
                              <a:gd name="T25" fmla="*/ 122 h 224"/>
                              <a:gd name="T26" fmla="*/ 85 w 87"/>
                              <a:gd name="T27" fmla="*/ 147 h 224"/>
                              <a:gd name="T28" fmla="*/ 87 w 87"/>
                              <a:gd name="T29" fmla="*/ 172 h 224"/>
                              <a:gd name="T30" fmla="*/ 80 w 87"/>
                              <a:gd name="T31" fmla="*/ 189 h 224"/>
                              <a:gd name="T32" fmla="*/ 72 w 87"/>
                              <a:gd name="T33" fmla="*/ 202 h 224"/>
                              <a:gd name="T34" fmla="*/ 62 w 87"/>
                              <a:gd name="T35" fmla="*/ 212 h 224"/>
                              <a:gd name="T36" fmla="*/ 52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52" y="224"/>
                                </a:moveTo>
                                <a:lnTo>
                                  <a:pt x="57" y="192"/>
                                </a:lnTo>
                                <a:lnTo>
                                  <a:pt x="57" y="162"/>
                                </a:lnTo>
                                <a:lnTo>
                                  <a:pt x="55" y="135"/>
                                </a:lnTo>
                                <a:lnTo>
                                  <a:pt x="50" y="110"/>
                                </a:lnTo>
                                <a:lnTo>
                                  <a:pt x="42" y="85"/>
                                </a:lnTo>
                                <a:lnTo>
                                  <a:pt x="32" y="57"/>
                                </a:lnTo>
                                <a:lnTo>
                                  <a:pt x="18" y="30"/>
                                </a:lnTo>
                                <a:lnTo>
                                  <a:pt x="0" y="0"/>
                                </a:lnTo>
                                <a:lnTo>
                                  <a:pt x="32" y="42"/>
                                </a:lnTo>
                                <a:lnTo>
                                  <a:pt x="57" y="80"/>
                                </a:lnTo>
                                <a:lnTo>
                                  <a:pt x="70" y="100"/>
                                </a:lnTo>
                                <a:lnTo>
                                  <a:pt x="77" y="122"/>
                                </a:lnTo>
                                <a:lnTo>
                                  <a:pt x="85" y="147"/>
                                </a:lnTo>
                                <a:lnTo>
                                  <a:pt x="87" y="172"/>
                                </a:lnTo>
                                <a:lnTo>
                                  <a:pt x="80" y="189"/>
                                </a:lnTo>
                                <a:lnTo>
                                  <a:pt x="72" y="202"/>
                                </a:lnTo>
                                <a:lnTo>
                                  <a:pt x="62" y="212"/>
                                </a:lnTo>
                                <a:lnTo>
                                  <a:pt x="52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Freeform 781"/>
                        <wps:cNvSpPr>
                          <a:spLocks/>
                        </wps:cNvSpPr>
                        <wps:spPr bwMode="auto">
                          <a:xfrm>
                            <a:off x="6799" y="1322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3 h 5"/>
                              <a:gd name="T2" fmla="*/ 0 w 3"/>
                              <a:gd name="T3" fmla="*/ 3 h 5"/>
                              <a:gd name="T4" fmla="*/ 3 w 3"/>
                              <a:gd name="T5" fmla="*/ 0 h 5"/>
                              <a:gd name="T6" fmla="*/ 3 w 3"/>
                              <a:gd name="T7" fmla="*/ 3 h 5"/>
                              <a:gd name="T8" fmla="*/ 0 w 3"/>
                              <a:gd name="T9" fmla="*/ 5 h 5"/>
                              <a:gd name="T10" fmla="*/ 0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3"/>
                                </a:moveTo>
                                <a:lnTo>
                                  <a:pt x="0" y="3"/>
                                </a:lnTo>
                                <a:lnTo>
                                  <a:pt x="3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Freeform 782"/>
                        <wps:cNvSpPr>
                          <a:spLocks/>
                        </wps:cNvSpPr>
                        <wps:spPr bwMode="auto">
                          <a:xfrm>
                            <a:off x="6797" y="1325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0 h 5"/>
                              <a:gd name="T2" fmla="*/ 2 w 5"/>
                              <a:gd name="T3" fmla="*/ 0 h 5"/>
                              <a:gd name="T4" fmla="*/ 0 w 5"/>
                              <a:gd name="T5" fmla="*/ 2 h 5"/>
                              <a:gd name="T6" fmla="*/ 0 w 5"/>
                              <a:gd name="T7" fmla="*/ 5 h 5"/>
                              <a:gd name="T8" fmla="*/ 2 w 5"/>
                              <a:gd name="T9" fmla="*/ 2 h 5"/>
                              <a:gd name="T10" fmla="*/ 5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Freeform 783"/>
                        <wps:cNvSpPr>
                          <a:spLocks/>
                        </wps:cNvSpPr>
                        <wps:spPr bwMode="auto">
                          <a:xfrm>
                            <a:off x="6794" y="1325"/>
                            <a:ext cx="5" cy="7"/>
                          </a:xfrm>
                          <a:custGeom>
                            <a:avLst/>
                            <a:gdLst>
                              <a:gd name="T0" fmla="*/ 5 w 5"/>
                              <a:gd name="T1" fmla="*/ 2 h 7"/>
                              <a:gd name="T2" fmla="*/ 5 w 5"/>
                              <a:gd name="T3" fmla="*/ 0 h 7"/>
                              <a:gd name="T4" fmla="*/ 0 w 5"/>
                              <a:gd name="T5" fmla="*/ 5 h 7"/>
                              <a:gd name="T6" fmla="*/ 3 w 5"/>
                              <a:gd name="T7" fmla="*/ 5 h 7"/>
                              <a:gd name="T8" fmla="*/ 3 w 5"/>
                              <a:gd name="T9" fmla="*/ 7 h 7"/>
                              <a:gd name="T10" fmla="*/ 3 w 5"/>
                              <a:gd name="T11" fmla="*/ 5 h 7"/>
                              <a:gd name="T12" fmla="*/ 5 w 5"/>
                              <a:gd name="T13" fmla="*/ 2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3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Freeform 784"/>
                        <wps:cNvSpPr>
                          <a:spLocks noEditPoints="1"/>
                        </wps:cNvSpPr>
                        <wps:spPr bwMode="auto">
                          <a:xfrm>
                            <a:off x="6563" y="1327"/>
                            <a:ext cx="234" cy="110"/>
                          </a:xfrm>
                          <a:custGeom>
                            <a:avLst/>
                            <a:gdLst>
                              <a:gd name="T0" fmla="*/ 234 w 234"/>
                              <a:gd name="T1" fmla="*/ 3 h 110"/>
                              <a:gd name="T2" fmla="*/ 234 w 234"/>
                              <a:gd name="T3" fmla="*/ 0 h 110"/>
                              <a:gd name="T4" fmla="*/ 229 w 234"/>
                              <a:gd name="T5" fmla="*/ 3 h 110"/>
                              <a:gd name="T6" fmla="*/ 231 w 234"/>
                              <a:gd name="T7" fmla="*/ 5 h 110"/>
                              <a:gd name="T8" fmla="*/ 231 w 234"/>
                              <a:gd name="T9" fmla="*/ 8 h 110"/>
                              <a:gd name="T10" fmla="*/ 234 w 234"/>
                              <a:gd name="T11" fmla="*/ 5 h 110"/>
                              <a:gd name="T12" fmla="*/ 234 w 234"/>
                              <a:gd name="T13" fmla="*/ 3 h 110"/>
                              <a:gd name="T14" fmla="*/ 0 w 234"/>
                              <a:gd name="T15" fmla="*/ 110 h 110"/>
                              <a:gd name="T16" fmla="*/ 0 w 234"/>
                              <a:gd name="T17" fmla="*/ 110 h 110"/>
                              <a:gd name="T18" fmla="*/ 0 w 234"/>
                              <a:gd name="T19" fmla="*/ 110 h 110"/>
                              <a:gd name="T20" fmla="*/ 0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234" y="3"/>
                                </a:moveTo>
                                <a:lnTo>
                                  <a:pt x="234" y="0"/>
                                </a:lnTo>
                                <a:lnTo>
                                  <a:pt x="229" y="3"/>
                                </a:lnTo>
                                <a:lnTo>
                                  <a:pt x="231" y="5"/>
                                </a:lnTo>
                                <a:lnTo>
                                  <a:pt x="231" y="8"/>
                                </a:lnTo>
                                <a:lnTo>
                                  <a:pt x="234" y="5"/>
                                </a:lnTo>
                                <a:lnTo>
                                  <a:pt x="234" y="3"/>
                                </a:lnTo>
                                <a:close/>
                                <a:moveTo>
                                  <a:pt x="0" y="110"/>
                                </a:moveTo>
                                <a:lnTo>
                                  <a:pt x="0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Freeform 785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4" cy="109"/>
                          </a:xfrm>
                          <a:custGeom>
                            <a:avLst/>
                            <a:gdLst>
                              <a:gd name="T0" fmla="*/ 234 w 234"/>
                              <a:gd name="T1" fmla="*/ 2 h 109"/>
                              <a:gd name="T2" fmla="*/ 234 w 234"/>
                              <a:gd name="T3" fmla="*/ 0 h 109"/>
                              <a:gd name="T4" fmla="*/ 231 w 234"/>
                              <a:gd name="T5" fmla="*/ 0 h 109"/>
                              <a:gd name="T6" fmla="*/ 229 w 234"/>
                              <a:gd name="T7" fmla="*/ 2 h 109"/>
                              <a:gd name="T8" fmla="*/ 229 w 234"/>
                              <a:gd name="T9" fmla="*/ 5 h 109"/>
                              <a:gd name="T10" fmla="*/ 231 w 234"/>
                              <a:gd name="T11" fmla="*/ 7 h 109"/>
                              <a:gd name="T12" fmla="*/ 231 w 234"/>
                              <a:gd name="T13" fmla="*/ 5 h 109"/>
                              <a:gd name="T14" fmla="*/ 234 w 234"/>
                              <a:gd name="T15" fmla="*/ 2 h 109"/>
                              <a:gd name="T16" fmla="*/ 0 w 234"/>
                              <a:gd name="T17" fmla="*/ 107 h 109"/>
                              <a:gd name="T18" fmla="*/ 3 w 234"/>
                              <a:gd name="T19" fmla="*/ 107 h 109"/>
                              <a:gd name="T20" fmla="*/ 3 w 234"/>
                              <a:gd name="T21" fmla="*/ 107 h 109"/>
                              <a:gd name="T22" fmla="*/ 3 w 234"/>
                              <a:gd name="T23" fmla="*/ 109 h 109"/>
                              <a:gd name="T24" fmla="*/ 3 w 234"/>
                              <a:gd name="T25" fmla="*/ 109 h 109"/>
                              <a:gd name="T26" fmla="*/ 0 w 234"/>
                              <a:gd name="T27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234" y="2"/>
                                </a:moveTo>
                                <a:lnTo>
                                  <a:pt x="234" y="0"/>
                                </a:lnTo>
                                <a:lnTo>
                                  <a:pt x="231" y="0"/>
                                </a:lnTo>
                                <a:lnTo>
                                  <a:pt x="229" y="2"/>
                                </a:lnTo>
                                <a:lnTo>
                                  <a:pt x="229" y="5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lnTo>
                                  <a:pt x="234" y="2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3" y="107"/>
                                </a:lnTo>
                                <a:lnTo>
                                  <a:pt x="3" y="109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Freeform 786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1" cy="112"/>
                          </a:xfrm>
                          <a:custGeom>
                            <a:avLst/>
                            <a:gdLst>
                              <a:gd name="T0" fmla="*/ 231 w 231"/>
                              <a:gd name="T1" fmla="*/ 5 h 112"/>
                              <a:gd name="T2" fmla="*/ 231 w 231"/>
                              <a:gd name="T3" fmla="*/ 2 h 112"/>
                              <a:gd name="T4" fmla="*/ 229 w 231"/>
                              <a:gd name="T5" fmla="*/ 0 h 112"/>
                              <a:gd name="T6" fmla="*/ 226 w 231"/>
                              <a:gd name="T7" fmla="*/ 5 h 112"/>
                              <a:gd name="T8" fmla="*/ 229 w 231"/>
                              <a:gd name="T9" fmla="*/ 7 h 112"/>
                              <a:gd name="T10" fmla="*/ 229 w 231"/>
                              <a:gd name="T11" fmla="*/ 10 h 112"/>
                              <a:gd name="T12" fmla="*/ 231 w 231"/>
                              <a:gd name="T13" fmla="*/ 7 h 112"/>
                              <a:gd name="T14" fmla="*/ 231 w 231"/>
                              <a:gd name="T15" fmla="*/ 5 h 112"/>
                              <a:gd name="T16" fmla="*/ 0 w 231"/>
                              <a:gd name="T17" fmla="*/ 107 h 112"/>
                              <a:gd name="T18" fmla="*/ 0 w 231"/>
                              <a:gd name="T19" fmla="*/ 107 h 112"/>
                              <a:gd name="T20" fmla="*/ 3 w 231"/>
                              <a:gd name="T21" fmla="*/ 109 h 112"/>
                              <a:gd name="T22" fmla="*/ 7 w 231"/>
                              <a:gd name="T23" fmla="*/ 112 h 112"/>
                              <a:gd name="T24" fmla="*/ 5 w 231"/>
                              <a:gd name="T25" fmla="*/ 109 h 112"/>
                              <a:gd name="T26" fmla="*/ 5 w 231"/>
                              <a:gd name="T27" fmla="*/ 107 h 112"/>
                              <a:gd name="T28" fmla="*/ 0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31" y="5"/>
                                </a:moveTo>
                                <a:lnTo>
                                  <a:pt x="231" y="2"/>
                                </a:lnTo>
                                <a:lnTo>
                                  <a:pt x="229" y="0"/>
                                </a:lnTo>
                                <a:lnTo>
                                  <a:pt x="226" y="5"/>
                                </a:lnTo>
                                <a:lnTo>
                                  <a:pt x="229" y="7"/>
                                </a:lnTo>
                                <a:lnTo>
                                  <a:pt x="229" y="10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0" y="107"/>
                                </a:lnTo>
                                <a:lnTo>
                                  <a:pt x="3" y="109"/>
                                </a:lnTo>
                                <a:lnTo>
                                  <a:pt x="7" y="112"/>
                                </a:lnTo>
                                <a:lnTo>
                                  <a:pt x="5" y="109"/>
                                </a:lnTo>
                                <a:lnTo>
                                  <a:pt x="5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Freeform 787"/>
                        <wps:cNvSpPr>
                          <a:spLocks noEditPoints="1"/>
                        </wps:cNvSpPr>
                        <wps:spPr bwMode="auto">
                          <a:xfrm>
                            <a:off x="6566" y="1332"/>
                            <a:ext cx="228" cy="110"/>
                          </a:xfrm>
                          <a:custGeom>
                            <a:avLst/>
                            <a:gdLst>
                              <a:gd name="T0" fmla="*/ 228 w 228"/>
                              <a:gd name="T1" fmla="*/ 5 h 110"/>
                              <a:gd name="T2" fmla="*/ 226 w 228"/>
                              <a:gd name="T3" fmla="*/ 3 h 110"/>
                              <a:gd name="T4" fmla="*/ 226 w 228"/>
                              <a:gd name="T5" fmla="*/ 0 h 110"/>
                              <a:gd name="T6" fmla="*/ 221 w 228"/>
                              <a:gd name="T7" fmla="*/ 3 h 110"/>
                              <a:gd name="T8" fmla="*/ 223 w 228"/>
                              <a:gd name="T9" fmla="*/ 5 h 110"/>
                              <a:gd name="T10" fmla="*/ 223 w 228"/>
                              <a:gd name="T11" fmla="*/ 10 h 110"/>
                              <a:gd name="T12" fmla="*/ 226 w 228"/>
                              <a:gd name="T13" fmla="*/ 8 h 110"/>
                              <a:gd name="T14" fmla="*/ 228 w 228"/>
                              <a:gd name="T15" fmla="*/ 5 h 110"/>
                              <a:gd name="T16" fmla="*/ 0 w 228"/>
                              <a:gd name="T17" fmla="*/ 105 h 110"/>
                              <a:gd name="T18" fmla="*/ 0 w 228"/>
                              <a:gd name="T19" fmla="*/ 107 h 110"/>
                              <a:gd name="T20" fmla="*/ 4 w 228"/>
                              <a:gd name="T21" fmla="*/ 110 h 110"/>
                              <a:gd name="T22" fmla="*/ 7 w 228"/>
                              <a:gd name="T23" fmla="*/ 110 h 110"/>
                              <a:gd name="T24" fmla="*/ 7 w 228"/>
                              <a:gd name="T25" fmla="*/ 107 h 110"/>
                              <a:gd name="T26" fmla="*/ 4 w 228"/>
                              <a:gd name="T27" fmla="*/ 105 h 110"/>
                              <a:gd name="T28" fmla="*/ 0 w 228"/>
                              <a:gd name="T2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28" y="5"/>
                                </a:moveTo>
                                <a:lnTo>
                                  <a:pt x="226" y="3"/>
                                </a:lnTo>
                                <a:lnTo>
                                  <a:pt x="226" y="0"/>
                                </a:lnTo>
                                <a:lnTo>
                                  <a:pt x="221" y="3"/>
                                </a:lnTo>
                                <a:lnTo>
                                  <a:pt x="223" y="5"/>
                                </a:lnTo>
                                <a:lnTo>
                                  <a:pt x="223" y="10"/>
                                </a:lnTo>
                                <a:lnTo>
                                  <a:pt x="226" y="8"/>
                                </a:lnTo>
                                <a:lnTo>
                                  <a:pt x="228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0" y="107"/>
                                </a:lnTo>
                                <a:lnTo>
                                  <a:pt x="4" y="110"/>
                                </a:lnTo>
                                <a:lnTo>
                                  <a:pt x="7" y="110"/>
                                </a:lnTo>
                                <a:lnTo>
                                  <a:pt x="7" y="107"/>
                                </a:lnTo>
                                <a:lnTo>
                                  <a:pt x="4" y="105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Freeform 788"/>
                        <wps:cNvSpPr>
                          <a:spLocks noEditPoints="1"/>
                        </wps:cNvSpPr>
                        <wps:spPr bwMode="auto">
                          <a:xfrm>
                            <a:off x="6568" y="1335"/>
                            <a:ext cx="224" cy="109"/>
                          </a:xfrm>
                          <a:custGeom>
                            <a:avLst/>
                            <a:gdLst>
                              <a:gd name="T0" fmla="*/ 224 w 224"/>
                              <a:gd name="T1" fmla="*/ 5 h 109"/>
                              <a:gd name="T2" fmla="*/ 224 w 224"/>
                              <a:gd name="T3" fmla="*/ 2 h 109"/>
                              <a:gd name="T4" fmla="*/ 221 w 224"/>
                              <a:gd name="T5" fmla="*/ 0 h 109"/>
                              <a:gd name="T6" fmla="*/ 216 w 224"/>
                              <a:gd name="T7" fmla="*/ 2 h 109"/>
                              <a:gd name="T8" fmla="*/ 219 w 224"/>
                              <a:gd name="T9" fmla="*/ 5 h 109"/>
                              <a:gd name="T10" fmla="*/ 221 w 224"/>
                              <a:gd name="T11" fmla="*/ 10 h 109"/>
                              <a:gd name="T12" fmla="*/ 221 w 224"/>
                              <a:gd name="T13" fmla="*/ 7 h 109"/>
                              <a:gd name="T14" fmla="*/ 224 w 224"/>
                              <a:gd name="T15" fmla="*/ 5 h 109"/>
                              <a:gd name="T16" fmla="*/ 0 w 224"/>
                              <a:gd name="T17" fmla="*/ 102 h 109"/>
                              <a:gd name="T18" fmla="*/ 0 w 224"/>
                              <a:gd name="T19" fmla="*/ 104 h 109"/>
                              <a:gd name="T20" fmla="*/ 2 w 224"/>
                              <a:gd name="T21" fmla="*/ 107 h 109"/>
                              <a:gd name="T22" fmla="*/ 5 w 224"/>
                              <a:gd name="T23" fmla="*/ 107 h 109"/>
                              <a:gd name="T24" fmla="*/ 10 w 224"/>
                              <a:gd name="T25" fmla="*/ 109 h 109"/>
                              <a:gd name="T26" fmla="*/ 7 w 224"/>
                              <a:gd name="T27" fmla="*/ 104 h 109"/>
                              <a:gd name="T28" fmla="*/ 5 w 224"/>
                              <a:gd name="T29" fmla="*/ 99 h 109"/>
                              <a:gd name="T30" fmla="*/ 0 w 224"/>
                              <a:gd name="T31" fmla="*/ 10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224" y="5"/>
                                </a:moveTo>
                                <a:lnTo>
                                  <a:pt x="224" y="2"/>
                                </a:lnTo>
                                <a:lnTo>
                                  <a:pt x="221" y="0"/>
                                </a:lnTo>
                                <a:lnTo>
                                  <a:pt x="216" y="2"/>
                                </a:lnTo>
                                <a:lnTo>
                                  <a:pt x="219" y="5"/>
                                </a:lnTo>
                                <a:lnTo>
                                  <a:pt x="221" y="10"/>
                                </a:lnTo>
                                <a:lnTo>
                                  <a:pt x="221" y="7"/>
                                </a:lnTo>
                                <a:lnTo>
                                  <a:pt x="224" y="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0" y="104"/>
                                </a:lnTo>
                                <a:lnTo>
                                  <a:pt x="2" y="107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7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Freeform 789"/>
                        <wps:cNvSpPr>
                          <a:spLocks noEditPoints="1"/>
                        </wps:cNvSpPr>
                        <wps:spPr bwMode="auto">
                          <a:xfrm>
                            <a:off x="6570" y="1335"/>
                            <a:ext cx="219" cy="112"/>
                          </a:xfrm>
                          <a:custGeom>
                            <a:avLst/>
                            <a:gdLst>
                              <a:gd name="T0" fmla="*/ 219 w 219"/>
                              <a:gd name="T1" fmla="*/ 7 h 112"/>
                              <a:gd name="T2" fmla="*/ 219 w 219"/>
                              <a:gd name="T3" fmla="*/ 2 h 112"/>
                              <a:gd name="T4" fmla="*/ 217 w 219"/>
                              <a:gd name="T5" fmla="*/ 0 h 112"/>
                              <a:gd name="T6" fmla="*/ 214 w 219"/>
                              <a:gd name="T7" fmla="*/ 2 h 112"/>
                              <a:gd name="T8" fmla="*/ 214 w 219"/>
                              <a:gd name="T9" fmla="*/ 5 h 112"/>
                              <a:gd name="T10" fmla="*/ 214 w 219"/>
                              <a:gd name="T11" fmla="*/ 7 h 112"/>
                              <a:gd name="T12" fmla="*/ 217 w 219"/>
                              <a:gd name="T13" fmla="*/ 12 h 112"/>
                              <a:gd name="T14" fmla="*/ 219 w 219"/>
                              <a:gd name="T15" fmla="*/ 10 h 112"/>
                              <a:gd name="T16" fmla="*/ 219 w 219"/>
                              <a:gd name="T17" fmla="*/ 7 h 112"/>
                              <a:gd name="T18" fmla="*/ 0 w 219"/>
                              <a:gd name="T19" fmla="*/ 102 h 112"/>
                              <a:gd name="T20" fmla="*/ 3 w 219"/>
                              <a:gd name="T21" fmla="*/ 104 h 112"/>
                              <a:gd name="T22" fmla="*/ 3 w 219"/>
                              <a:gd name="T23" fmla="*/ 107 h 112"/>
                              <a:gd name="T24" fmla="*/ 8 w 219"/>
                              <a:gd name="T25" fmla="*/ 109 h 112"/>
                              <a:gd name="T26" fmla="*/ 10 w 219"/>
                              <a:gd name="T27" fmla="*/ 112 h 112"/>
                              <a:gd name="T28" fmla="*/ 8 w 219"/>
                              <a:gd name="T29" fmla="*/ 104 h 112"/>
                              <a:gd name="T30" fmla="*/ 5 w 219"/>
                              <a:gd name="T31" fmla="*/ 99 h 112"/>
                              <a:gd name="T32" fmla="*/ 0 w 219"/>
                              <a:gd name="T33" fmla="*/ 10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19" y="7"/>
                                </a:moveTo>
                                <a:lnTo>
                                  <a:pt x="219" y="2"/>
                                </a:lnTo>
                                <a:lnTo>
                                  <a:pt x="217" y="0"/>
                                </a:lnTo>
                                <a:lnTo>
                                  <a:pt x="214" y="2"/>
                                </a:lnTo>
                                <a:lnTo>
                                  <a:pt x="214" y="5"/>
                                </a:lnTo>
                                <a:lnTo>
                                  <a:pt x="214" y="7"/>
                                </a:lnTo>
                                <a:lnTo>
                                  <a:pt x="217" y="12"/>
                                </a:lnTo>
                                <a:lnTo>
                                  <a:pt x="219" y="10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4"/>
                                </a:lnTo>
                                <a:lnTo>
                                  <a:pt x="3" y="107"/>
                                </a:lnTo>
                                <a:lnTo>
                                  <a:pt x="8" y="109"/>
                                </a:lnTo>
                                <a:lnTo>
                                  <a:pt x="10" y="112"/>
                                </a:lnTo>
                                <a:lnTo>
                                  <a:pt x="8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Freeform 790"/>
                        <wps:cNvSpPr>
                          <a:spLocks noEditPoints="1"/>
                        </wps:cNvSpPr>
                        <wps:spPr bwMode="auto">
                          <a:xfrm>
                            <a:off x="6573" y="1337"/>
                            <a:ext cx="216" cy="112"/>
                          </a:xfrm>
                          <a:custGeom>
                            <a:avLst/>
                            <a:gdLst>
                              <a:gd name="T0" fmla="*/ 216 w 216"/>
                              <a:gd name="T1" fmla="*/ 8 h 112"/>
                              <a:gd name="T2" fmla="*/ 214 w 216"/>
                              <a:gd name="T3" fmla="*/ 3 h 112"/>
                              <a:gd name="T4" fmla="*/ 211 w 216"/>
                              <a:gd name="T5" fmla="*/ 0 h 112"/>
                              <a:gd name="T6" fmla="*/ 209 w 216"/>
                              <a:gd name="T7" fmla="*/ 3 h 112"/>
                              <a:gd name="T8" fmla="*/ 211 w 216"/>
                              <a:gd name="T9" fmla="*/ 8 h 112"/>
                              <a:gd name="T10" fmla="*/ 214 w 216"/>
                              <a:gd name="T11" fmla="*/ 13 h 112"/>
                              <a:gd name="T12" fmla="*/ 214 w 216"/>
                              <a:gd name="T13" fmla="*/ 10 h 112"/>
                              <a:gd name="T14" fmla="*/ 216 w 216"/>
                              <a:gd name="T15" fmla="*/ 8 h 112"/>
                              <a:gd name="T16" fmla="*/ 0 w 216"/>
                              <a:gd name="T17" fmla="*/ 97 h 112"/>
                              <a:gd name="T18" fmla="*/ 2 w 216"/>
                              <a:gd name="T19" fmla="*/ 102 h 112"/>
                              <a:gd name="T20" fmla="*/ 5 w 216"/>
                              <a:gd name="T21" fmla="*/ 107 h 112"/>
                              <a:gd name="T22" fmla="*/ 7 w 216"/>
                              <a:gd name="T23" fmla="*/ 110 h 112"/>
                              <a:gd name="T24" fmla="*/ 12 w 216"/>
                              <a:gd name="T25" fmla="*/ 112 h 112"/>
                              <a:gd name="T26" fmla="*/ 7 w 216"/>
                              <a:gd name="T27" fmla="*/ 105 h 112"/>
                              <a:gd name="T28" fmla="*/ 5 w 216"/>
                              <a:gd name="T29" fmla="*/ 97 h 112"/>
                              <a:gd name="T30" fmla="*/ 0 w 216"/>
                              <a:gd name="T31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216" y="8"/>
                                </a:moveTo>
                                <a:lnTo>
                                  <a:pt x="214" y="3"/>
                                </a:lnTo>
                                <a:lnTo>
                                  <a:pt x="211" y="0"/>
                                </a:lnTo>
                                <a:lnTo>
                                  <a:pt x="209" y="3"/>
                                </a:lnTo>
                                <a:lnTo>
                                  <a:pt x="211" y="8"/>
                                </a:lnTo>
                                <a:lnTo>
                                  <a:pt x="214" y="13"/>
                                </a:lnTo>
                                <a:lnTo>
                                  <a:pt x="214" y="10"/>
                                </a:lnTo>
                                <a:lnTo>
                                  <a:pt x="216" y="8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2" y="102"/>
                                </a:lnTo>
                                <a:lnTo>
                                  <a:pt x="5" y="107"/>
                                </a:lnTo>
                                <a:lnTo>
                                  <a:pt x="7" y="110"/>
                                </a:lnTo>
                                <a:lnTo>
                                  <a:pt x="12" y="112"/>
                                </a:lnTo>
                                <a:lnTo>
                                  <a:pt x="7" y="105"/>
                                </a:lnTo>
                                <a:lnTo>
                                  <a:pt x="5" y="97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Freeform 791"/>
                        <wps:cNvSpPr>
                          <a:spLocks noEditPoints="1"/>
                        </wps:cNvSpPr>
                        <wps:spPr bwMode="auto">
                          <a:xfrm>
                            <a:off x="6575" y="1340"/>
                            <a:ext cx="212" cy="112"/>
                          </a:xfrm>
                          <a:custGeom>
                            <a:avLst/>
                            <a:gdLst>
                              <a:gd name="T0" fmla="*/ 212 w 212"/>
                              <a:gd name="T1" fmla="*/ 7 h 112"/>
                              <a:gd name="T2" fmla="*/ 209 w 212"/>
                              <a:gd name="T3" fmla="*/ 2 h 112"/>
                              <a:gd name="T4" fmla="*/ 209 w 212"/>
                              <a:gd name="T5" fmla="*/ 0 h 112"/>
                              <a:gd name="T6" fmla="*/ 207 w 212"/>
                              <a:gd name="T7" fmla="*/ 0 h 112"/>
                              <a:gd name="T8" fmla="*/ 204 w 212"/>
                              <a:gd name="T9" fmla="*/ 2 h 112"/>
                              <a:gd name="T10" fmla="*/ 207 w 212"/>
                              <a:gd name="T11" fmla="*/ 7 h 112"/>
                              <a:gd name="T12" fmla="*/ 209 w 212"/>
                              <a:gd name="T13" fmla="*/ 12 h 112"/>
                              <a:gd name="T14" fmla="*/ 212 w 212"/>
                              <a:gd name="T15" fmla="*/ 10 h 112"/>
                              <a:gd name="T16" fmla="*/ 212 w 212"/>
                              <a:gd name="T17" fmla="*/ 7 h 112"/>
                              <a:gd name="T18" fmla="*/ 0 w 212"/>
                              <a:gd name="T19" fmla="*/ 94 h 112"/>
                              <a:gd name="T20" fmla="*/ 3 w 212"/>
                              <a:gd name="T21" fmla="*/ 99 h 112"/>
                              <a:gd name="T22" fmla="*/ 5 w 212"/>
                              <a:gd name="T23" fmla="*/ 107 h 112"/>
                              <a:gd name="T24" fmla="*/ 10 w 212"/>
                              <a:gd name="T25" fmla="*/ 109 h 112"/>
                              <a:gd name="T26" fmla="*/ 13 w 212"/>
                              <a:gd name="T27" fmla="*/ 112 h 112"/>
                              <a:gd name="T28" fmla="*/ 8 w 212"/>
                              <a:gd name="T29" fmla="*/ 102 h 112"/>
                              <a:gd name="T30" fmla="*/ 5 w 212"/>
                              <a:gd name="T31" fmla="*/ 94 h 112"/>
                              <a:gd name="T32" fmla="*/ 0 w 212"/>
                              <a:gd name="T33" fmla="*/ 9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212" y="7"/>
                                </a:moveTo>
                                <a:lnTo>
                                  <a:pt x="209" y="2"/>
                                </a:lnTo>
                                <a:lnTo>
                                  <a:pt x="209" y="0"/>
                                </a:lnTo>
                                <a:lnTo>
                                  <a:pt x="207" y="0"/>
                                </a:lnTo>
                                <a:lnTo>
                                  <a:pt x="204" y="2"/>
                                </a:lnTo>
                                <a:lnTo>
                                  <a:pt x="207" y="7"/>
                                </a:lnTo>
                                <a:lnTo>
                                  <a:pt x="209" y="12"/>
                                </a:lnTo>
                                <a:lnTo>
                                  <a:pt x="212" y="10"/>
                                </a:lnTo>
                                <a:lnTo>
                                  <a:pt x="212" y="7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3" y="99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13" y="112"/>
                                </a:lnTo>
                                <a:lnTo>
                                  <a:pt x="8" y="102"/>
                                </a:lnTo>
                                <a:lnTo>
                                  <a:pt x="5" y="94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Freeform 792"/>
                        <wps:cNvSpPr>
                          <a:spLocks noEditPoints="1"/>
                        </wps:cNvSpPr>
                        <wps:spPr bwMode="auto">
                          <a:xfrm>
                            <a:off x="6578" y="1340"/>
                            <a:ext cx="209" cy="114"/>
                          </a:xfrm>
                          <a:custGeom>
                            <a:avLst/>
                            <a:gdLst>
                              <a:gd name="T0" fmla="*/ 209 w 209"/>
                              <a:gd name="T1" fmla="*/ 10 h 114"/>
                              <a:gd name="T2" fmla="*/ 206 w 209"/>
                              <a:gd name="T3" fmla="*/ 5 h 114"/>
                              <a:gd name="T4" fmla="*/ 204 w 209"/>
                              <a:gd name="T5" fmla="*/ 0 h 114"/>
                              <a:gd name="T6" fmla="*/ 201 w 209"/>
                              <a:gd name="T7" fmla="*/ 2 h 114"/>
                              <a:gd name="T8" fmla="*/ 199 w 209"/>
                              <a:gd name="T9" fmla="*/ 2 h 114"/>
                              <a:gd name="T10" fmla="*/ 201 w 209"/>
                              <a:gd name="T11" fmla="*/ 7 h 114"/>
                              <a:gd name="T12" fmla="*/ 204 w 209"/>
                              <a:gd name="T13" fmla="*/ 12 h 114"/>
                              <a:gd name="T14" fmla="*/ 206 w 209"/>
                              <a:gd name="T15" fmla="*/ 12 h 114"/>
                              <a:gd name="T16" fmla="*/ 209 w 209"/>
                              <a:gd name="T17" fmla="*/ 10 h 114"/>
                              <a:gd name="T18" fmla="*/ 0 w 209"/>
                              <a:gd name="T19" fmla="*/ 94 h 114"/>
                              <a:gd name="T20" fmla="*/ 2 w 209"/>
                              <a:gd name="T21" fmla="*/ 102 h 114"/>
                              <a:gd name="T22" fmla="*/ 7 w 209"/>
                              <a:gd name="T23" fmla="*/ 109 h 114"/>
                              <a:gd name="T24" fmla="*/ 10 w 209"/>
                              <a:gd name="T25" fmla="*/ 112 h 114"/>
                              <a:gd name="T26" fmla="*/ 15 w 209"/>
                              <a:gd name="T27" fmla="*/ 114 h 114"/>
                              <a:gd name="T28" fmla="*/ 10 w 209"/>
                              <a:gd name="T29" fmla="*/ 104 h 114"/>
                              <a:gd name="T30" fmla="*/ 5 w 209"/>
                              <a:gd name="T31" fmla="*/ 92 h 114"/>
                              <a:gd name="T32" fmla="*/ 0 w 209"/>
                              <a:gd name="T33" fmla="*/ 9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209" y="10"/>
                                </a:moveTo>
                                <a:lnTo>
                                  <a:pt x="206" y="5"/>
                                </a:lnTo>
                                <a:lnTo>
                                  <a:pt x="204" y="0"/>
                                </a:lnTo>
                                <a:lnTo>
                                  <a:pt x="201" y="2"/>
                                </a:lnTo>
                                <a:lnTo>
                                  <a:pt x="199" y="2"/>
                                </a:lnTo>
                                <a:lnTo>
                                  <a:pt x="201" y="7"/>
                                </a:lnTo>
                                <a:lnTo>
                                  <a:pt x="204" y="12"/>
                                </a:lnTo>
                                <a:lnTo>
                                  <a:pt x="206" y="12"/>
                                </a:lnTo>
                                <a:lnTo>
                                  <a:pt x="209" y="10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2"/>
                                </a:lnTo>
                                <a:lnTo>
                                  <a:pt x="15" y="114"/>
                                </a:lnTo>
                                <a:lnTo>
                                  <a:pt x="10" y="104"/>
                                </a:lnTo>
                                <a:lnTo>
                                  <a:pt x="5" y="92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Freeform 793"/>
                        <wps:cNvSpPr>
                          <a:spLocks noEditPoints="1"/>
                        </wps:cNvSpPr>
                        <wps:spPr bwMode="auto">
                          <a:xfrm>
                            <a:off x="6580" y="1342"/>
                            <a:ext cx="204" cy="115"/>
                          </a:xfrm>
                          <a:custGeom>
                            <a:avLst/>
                            <a:gdLst>
                              <a:gd name="T0" fmla="*/ 204 w 204"/>
                              <a:gd name="T1" fmla="*/ 10 h 115"/>
                              <a:gd name="T2" fmla="*/ 202 w 204"/>
                              <a:gd name="T3" fmla="*/ 5 h 115"/>
                              <a:gd name="T4" fmla="*/ 199 w 204"/>
                              <a:gd name="T5" fmla="*/ 0 h 115"/>
                              <a:gd name="T6" fmla="*/ 197 w 204"/>
                              <a:gd name="T7" fmla="*/ 3 h 115"/>
                              <a:gd name="T8" fmla="*/ 199 w 204"/>
                              <a:gd name="T9" fmla="*/ 8 h 115"/>
                              <a:gd name="T10" fmla="*/ 202 w 204"/>
                              <a:gd name="T11" fmla="*/ 13 h 115"/>
                              <a:gd name="T12" fmla="*/ 202 w 204"/>
                              <a:gd name="T13" fmla="*/ 10 h 115"/>
                              <a:gd name="T14" fmla="*/ 204 w 204"/>
                              <a:gd name="T15" fmla="*/ 10 h 115"/>
                              <a:gd name="T16" fmla="*/ 0 w 204"/>
                              <a:gd name="T17" fmla="*/ 92 h 115"/>
                              <a:gd name="T18" fmla="*/ 3 w 204"/>
                              <a:gd name="T19" fmla="*/ 100 h 115"/>
                              <a:gd name="T20" fmla="*/ 8 w 204"/>
                              <a:gd name="T21" fmla="*/ 110 h 115"/>
                              <a:gd name="T22" fmla="*/ 13 w 204"/>
                              <a:gd name="T23" fmla="*/ 112 h 115"/>
                              <a:gd name="T24" fmla="*/ 18 w 204"/>
                              <a:gd name="T25" fmla="*/ 115 h 115"/>
                              <a:gd name="T26" fmla="*/ 10 w 204"/>
                              <a:gd name="T27" fmla="*/ 102 h 115"/>
                              <a:gd name="T28" fmla="*/ 5 w 204"/>
                              <a:gd name="T29" fmla="*/ 90 h 115"/>
                              <a:gd name="T30" fmla="*/ 0 w 204"/>
                              <a:gd name="T31" fmla="*/ 9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204" y="10"/>
                                </a:moveTo>
                                <a:lnTo>
                                  <a:pt x="202" y="5"/>
                                </a:lnTo>
                                <a:lnTo>
                                  <a:pt x="199" y="0"/>
                                </a:lnTo>
                                <a:lnTo>
                                  <a:pt x="197" y="3"/>
                                </a:lnTo>
                                <a:lnTo>
                                  <a:pt x="199" y="8"/>
                                </a:lnTo>
                                <a:lnTo>
                                  <a:pt x="202" y="13"/>
                                </a:lnTo>
                                <a:lnTo>
                                  <a:pt x="202" y="10"/>
                                </a:lnTo>
                                <a:lnTo>
                                  <a:pt x="204" y="1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3" y="100"/>
                                </a:lnTo>
                                <a:lnTo>
                                  <a:pt x="8" y="110"/>
                                </a:lnTo>
                                <a:lnTo>
                                  <a:pt x="13" y="112"/>
                                </a:lnTo>
                                <a:lnTo>
                                  <a:pt x="18" y="115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Freeform 794"/>
                        <wps:cNvSpPr>
                          <a:spLocks noEditPoints="1"/>
                        </wps:cNvSpPr>
                        <wps:spPr bwMode="auto">
                          <a:xfrm>
                            <a:off x="6583" y="1342"/>
                            <a:ext cx="199" cy="11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10 h 117"/>
                              <a:gd name="T2" fmla="*/ 196 w 199"/>
                              <a:gd name="T3" fmla="*/ 5 h 117"/>
                              <a:gd name="T4" fmla="*/ 194 w 199"/>
                              <a:gd name="T5" fmla="*/ 0 h 117"/>
                              <a:gd name="T6" fmla="*/ 194 w 199"/>
                              <a:gd name="T7" fmla="*/ 3 h 117"/>
                              <a:gd name="T8" fmla="*/ 191 w 199"/>
                              <a:gd name="T9" fmla="*/ 5 h 117"/>
                              <a:gd name="T10" fmla="*/ 194 w 199"/>
                              <a:gd name="T11" fmla="*/ 10 h 117"/>
                              <a:gd name="T12" fmla="*/ 196 w 199"/>
                              <a:gd name="T13" fmla="*/ 15 h 117"/>
                              <a:gd name="T14" fmla="*/ 199 w 199"/>
                              <a:gd name="T15" fmla="*/ 13 h 117"/>
                              <a:gd name="T16" fmla="*/ 199 w 199"/>
                              <a:gd name="T17" fmla="*/ 10 h 117"/>
                              <a:gd name="T18" fmla="*/ 0 w 199"/>
                              <a:gd name="T19" fmla="*/ 90 h 117"/>
                              <a:gd name="T20" fmla="*/ 5 w 199"/>
                              <a:gd name="T21" fmla="*/ 102 h 117"/>
                              <a:gd name="T22" fmla="*/ 10 w 199"/>
                              <a:gd name="T23" fmla="*/ 112 h 117"/>
                              <a:gd name="T24" fmla="*/ 15 w 199"/>
                              <a:gd name="T25" fmla="*/ 115 h 117"/>
                              <a:gd name="T26" fmla="*/ 20 w 199"/>
                              <a:gd name="T27" fmla="*/ 117 h 117"/>
                              <a:gd name="T28" fmla="*/ 10 w 199"/>
                              <a:gd name="T29" fmla="*/ 102 h 117"/>
                              <a:gd name="T30" fmla="*/ 5 w 199"/>
                              <a:gd name="T31" fmla="*/ 90 h 117"/>
                              <a:gd name="T32" fmla="*/ 0 w 199"/>
                              <a:gd name="T33" fmla="*/ 9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199" y="10"/>
                                </a:moveTo>
                                <a:lnTo>
                                  <a:pt x="196" y="5"/>
                                </a:lnTo>
                                <a:lnTo>
                                  <a:pt x="194" y="0"/>
                                </a:lnTo>
                                <a:lnTo>
                                  <a:pt x="194" y="3"/>
                                </a:lnTo>
                                <a:lnTo>
                                  <a:pt x="191" y="5"/>
                                </a:lnTo>
                                <a:lnTo>
                                  <a:pt x="194" y="10"/>
                                </a:lnTo>
                                <a:lnTo>
                                  <a:pt x="196" y="15"/>
                                </a:lnTo>
                                <a:lnTo>
                                  <a:pt x="199" y="13"/>
                                </a:lnTo>
                                <a:lnTo>
                                  <a:pt x="199" y="10"/>
                                </a:lnTo>
                                <a:close/>
                                <a:moveTo>
                                  <a:pt x="0" y="90"/>
                                </a:moveTo>
                                <a:lnTo>
                                  <a:pt x="5" y="102"/>
                                </a:lnTo>
                                <a:lnTo>
                                  <a:pt x="10" y="112"/>
                                </a:lnTo>
                                <a:lnTo>
                                  <a:pt x="15" y="115"/>
                                </a:lnTo>
                                <a:lnTo>
                                  <a:pt x="20" y="117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Freeform 795"/>
                        <wps:cNvSpPr>
                          <a:spLocks noEditPoints="1"/>
                        </wps:cNvSpPr>
                        <wps:spPr bwMode="auto">
                          <a:xfrm>
                            <a:off x="6585" y="1345"/>
                            <a:ext cx="197" cy="114"/>
                          </a:xfrm>
                          <a:custGeom>
                            <a:avLst/>
                            <a:gdLst>
                              <a:gd name="T0" fmla="*/ 197 w 197"/>
                              <a:gd name="T1" fmla="*/ 10 h 114"/>
                              <a:gd name="T2" fmla="*/ 194 w 197"/>
                              <a:gd name="T3" fmla="*/ 5 h 114"/>
                              <a:gd name="T4" fmla="*/ 192 w 197"/>
                              <a:gd name="T5" fmla="*/ 0 h 114"/>
                              <a:gd name="T6" fmla="*/ 187 w 197"/>
                              <a:gd name="T7" fmla="*/ 2 h 114"/>
                              <a:gd name="T8" fmla="*/ 189 w 197"/>
                              <a:gd name="T9" fmla="*/ 10 h 114"/>
                              <a:gd name="T10" fmla="*/ 192 w 197"/>
                              <a:gd name="T11" fmla="*/ 15 h 114"/>
                              <a:gd name="T12" fmla="*/ 194 w 197"/>
                              <a:gd name="T13" fmla="*/ 12 h 114"/>
                              <a:gd name="T14" fmla="*/ 197 w 197"/>
                              <a:gd name="T15" fmla="*/ 10 h 114"/>
                              <a:gd name="T16" fmla="*/ 0 w 197"/>
                              <a:gd name="T17" fmla="*/ 87 h 114"/>
                              <a:gd name="T18" fmla="*/ 5 w 197"/>
                              <a:gd name="T19" fmla="*/ 99 h 114"/>
                              <a:gd name="T20" fmla="*/ 13 w 197"/>
                              <a:gd name="T21" fmla="*/ 112 h 114"/>
                              <a:gd name="T22" fmla="*/ 18 w 197"/>
                              <a:gd name="T23" fmla="*/ 114 h 114"/>
                              <a:gd name="T24" fmla="*/ 23 w 197"/>
                              <a:gd name="T25" fmla="*/ 114 h 114"/>
                              <a:gd name="T26" fmla="*/ 13 w 197"/>
                              <a:gd name="T27" fmla="*/ 102 h 114"/>
                              <a:gd name="T28" fmla="*/ 5 w 197"/>
                              <a:gd name="T29" fmla="*/ 87 h 114"/>
                              <a:gd name="T30" fmla="*/ 0 w 197"/>
                              <a:gd name="T31" fmla="*/ 8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197" y="10"/>
                                </a:moveTo>
                                <a:lnTo>
                                  <a:pt x="194" y="5"/>
                                </a:lnTo>
                                <a:lnTo>
                                  <a:pt x="192" y="0"/>
                                </a:lnTo>
                                <a:lnTo>
                                  <a:pt x="187" y="2"/>
                                </a:lnTo>
                                <a:lnTo>
                                  <a:pt x="189" y="10"/>
                                </a:lnTo>
                                <a:lnTo>
                                  <a:pt x="192" y="15"/>
                                </a:lnTo>
                                <a:lnTo>
                                  <a:pt x="194" y="12"/>
                                </a:lnTo>
                                <a:lnTo>
                                  <a:pt x="197" y="10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5" y="99"/>
                                </a:lnTo>
                                <a:lnTo>
                                  <a:pt x="13" y="112"/>
                                </a:lnTo>
                                <a:lnTo>
                                  <a:pt x="18" y="114"/>
                                </a:lnTo>
                                <a:lnTo>
                                  <a:pt x="23" y="114"/>
                                </a:lnTo>
                                <a:lnTo>
                                  <a:pt x="13" y="102"/>
                                </a:lnTo>
                                <a:lnTo>
                                  <a:pt x="5" y="87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Freeform 796"/>
                        <wps:cNvSpPr>
                          <a:spLocks noEditPoints="1"/>
                        </wps:cNvSpPr>
                        <wps:spPr bwMode="auto">
                          <a:xfrm>
                            <a:off x="6588" y="1347"/>
                            <a:ext cx="191" cy="115"/>
                          </a:xfrm>
                          <a:custGeom>
                            <a:avLst/>
                            <a:gdLst>
                              <a:gd name="T0" fmla="*/ 191 w 191"/>
                              <a:gd name="T1" fmla="*/ 10 h 115"/>
                              <a:gd name="T2" fmla="*/ 189 w 191"/>
                              <a:gd name="T3" fmla="*/ 5 h 115"/>
                              <a:gd name="T4" fmla="*/ 186 w 191"/>
                              <a:gd name="T5" fmla="*/ 0 h 115"/>
                              <a:gd name="T6" fmla="*/ 184 w 191"/>
                              <a:gd name="T7" fmla="*/ 0 h 115"/>
                              <a:gd name="T8" fmla="*/ 181 w 191"/>
                              <a:gd name="T9" fmla="*/ 3 h 115"/>
                              <a:gd name="T10" fmla="*/ 184 w 191"/>
                              <a:gd name="T11" fmla="*/ 10 h 115"/>
                              <a:gd name="T12" fmla="*/ 186 w 191"/>
                              <a:gd name="T13" fmla="*/ 15 h 115"/>
                              <a:gd name="T14" fmla="*/ 189 w 191"/>
                              <a:gd name="T15" fmla="*/ 13 h 115"/>
                              <a:gd name="T16" fmla="*/ 191 w 191"/>
                              <a:gd name="T17" fmla="*/ 10 h 115"/>
                              <a:gd name="T18" fmla="*/ 0 w 191"/>
                              <a:gd name="T19" fmla="*/ 85 h 115"/>
                              <a:gd name="T20" fmla="*/ 5 w 191"/>
                              <a:gd name="T21" fmla="*/ 97 h 115"/>
                              <a:gd name="T22" fmla="*/ 15 w 191"/>
                              <a:gd name="T23" fmla="*/ 112 h 115"/>
                              <a:gd name="T24" fmla="*/ 20 w 191"/>
                              <a:gd name="T25" fmla="*/ 112 h 115"/>
                              <a:gd name="T26" fmla="*/ 25 w 191"/>
                              <a:gd name="T27" fmla="*/ 115 h 115"/>
                              <a:gd name="T28" fmla="*/ 12 w 191"/>
                              <a:gd name="T29" fmla="*/ 100 h 115"/>
                              <a:gd name="T30" fmla="*/ 5 w 191"/>
                              <a:gd name="T31" fmla="*/ 82 h 115"/>
                              <a:gd name="T32" fmla="*/ 0 w 191"/>
                              <a:gd name="T33" fmla="*/ 8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191" y="10"/>
                                </a:moveTo>
                                <a:lnTo>
                                  <a:pt x="189" y="5"/>
                                </a:lnTo>
                                <a:lnTo>
                                  <a:pt x="186" y="0"/>
                                </a:lnTo>
                                <a:lnTo>
                                  <a:pt x="184" y="0"/>
                                </a:lnTo>
                                <a:lnTo>
                                  <a:pt x="181" y="3"/>
                                </a:lnTo>
                                <a:lnTo>
                                  <a:pt x="184" y="10"/>
                                </a:lnTo>
                                <a:lnTo>
                                  <a:pt x="186" y="15"/>
                                </a:lnTo>
                                <a:lnTo>
                                  <a:pt x="189" y="13"/>
                                </a:lnTo>
                                <a:lnTo>
                                  <a:pt x="191" y="10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5" y="97"/>
                                </a:lnTo>
                                <a:lnTo>
                                  <a:pt x="15" y="112"/>
                                </a:lnTo>
                                <a:lnTo>
                                  <a:pt x="20" y="112"/>
                                </a:lnTo>
                                <a:lnTo>
                                  <a:pt x="25" y="115"/>
                                </a:lnTo>
                                <a:lnTo>
                                  <a:pt x="12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Freeform 797"/>
                        <wps:cNvSpPr>
                          <a:spLocks noEditPoints="1"/>
                        </wps:cNvSpPr>
                        <wps:spPr bwMode="auto">
                          <a:xfrm>
                            <a:off x="6590" y="1347"/>
                            <a:ext cx="187" cy="117"/>
                          </a:xfrm>
                          <a:custGeom>
                            <a:avLst/>
                            <a:gdLst>
                              <a:gd name="T0" fmla="*/ 187 w 187"/>
                              <a:gd name="T1" fmla="*/ 13 h 117"/>
                              <a:gd name="T2" fmla="*/ 184 w 187"/>
                              <a:gd name="T3" fmla="*/ 8 h 117"/>
                              <a:gd name="T4" fmla="*/ 182 w 187"/>
                              <a:gd name="T5" fmla="*/ 0 h 117"/>
                              <a:gd name="T6" fmla="*/ 179 w 187"/>
                              <a:gd name="T7" fmla="*/ 3 h 117"/>
                              <a:gd name="T8" fmla="*/ 177 w 187"/>
                              <a:gd name="T9" fmla="*/ 5 h 117"/>
                              <a:gd name="T10" fmla="*/ 182 w 187"/>
                              <a:gd name="T11" fmla="*/ 10 h 117"/>
                              <a:gd name="T12" fmla="*/ 184 w 187"/>
                              <a:gd name="T13" fmla="*/ 18 h 117"/>
                              <a:gd name="T14" fmla="*/ 184 w 187"/>
                              <a:gd name="T15" fmla="*/ 15 h 117"/>
                              <a:gd name="T16" fmla="*/ 187 w 187"/>
                              <a:gd name="T17" fmla="*/ 13 h 117"/>
                              <a:gd name="T18" fmla="*/ 0 w 187"/>
                              <a:gd name="T19" fmla="*/ 85 h 117"/>
                              <a:gd name="T20" fmla="*/ 8 w 187"/>
                              <a:gd name="T21" fmla="*/ 100 h 117"/>
                              <a:gd name="T22" fmla="*/ 18 w 187"/>
                              <a:gd name="T23" fmla="*/ 112 h 117"/>
                              <a:gd name="T24" fmla="*/ 23 w 187"/>
                              <a:gd name="T25" fmla="*/ 115 h 117"/>
                              <a:gd name="T26" fmla="*/ 28 w 187"/>
                              <a:gd name="T27" fmla="*/ 117 h 117"/>
                              <a:gd name="T28" fmla="*/ 13 w 187"/>
                              <a:gd name="T29" fmla="*/ 100 h 117"/>
                              <a:gd name="T30" fmla="*/ 5 w 187"/>
                              <a:gd name="T31" fmla="*/ 82 h 117"/>
                              <a:gd name="T32" fmla="*/ 0 w 187"/>
                              <a:gd name="T33" fmla="*/ 8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187" y="13"/>
                                </a:moveTo>
                                <a:lnTo>
                                  <a:pt x="184" y="8"/>
                                </a:lnTo>
                                <a:lnTo>
                                  <a:pt x="182" y="0"/>
                                </a:lnTo>
                                <a:lnTo>
                                  <a:pt x="179" y="3"/>
                                </a:lnTo>
                                <a:lnTo>
                                  <a:pt x="177" y="5"/>
                                </a:lnTo>
                                <a:lnTo>
                                  <a:pt x="182" y="10"/>
                                </a:lnTo>
                                <a:lnTo>
                                  <a:pt x="184" y="18"/>
                                </a:lnTo>
                                <a:lnTo>
                                  <a:pt x="184" y="15"/>
                                </a:lnTo>
                                <a:lnTo>
                                  <a:pt x="187" y="13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8" y="100"/>
                                </a:lnTo>
                                <a:lnTo>
                                  <a:pt x="18" y="112"/>
                                </a:lnTo>
                                <a:lnTo>
                                  <a:pt x="23" y="115"/>
                                </a:lnTo>
                                <a:lnTo>
                                  <a:pt x="28" y="117"/>
                                </a:lnTo>
                                <a:lnTo>
                                  <a:pt x="13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Freeform 798"/>
                        <wps:cNvSpPr>
                          <a:spLocks noEditPoints="1"/>
                        </wps:cNvSpPr>
                        <wps:spPr bwMode="auto">
                          <a:xfrm>
                            <a:off x="6593" y="1350"/>
                            <a:ext cx="181" cy="114"/>
                          </a:xfrm>
                          <a:custGeom>
                            <a:avLst/>
                            <a:gdLst>
                              <a:gd name="T0" fmla="*/ 181 w 181"/>
                              <a:gd name="T1" fmla="*/ 12 h 114"/>
                              <a:gd name="T2" fmla="*/ 179 w 181"/>
                              <a:gd name="T3" fmla="*/ 7 h 114"/>
                              <a:gd name="T4" fmla="*/ 176 w 181"/>
                              <a:gd name="T5" fmla="*/ 0 h 114"/>
                              <a:gd name="T6" fmla="*/ 174 w 181"/>
                              <a:gd name="T7" fmla="*/ 2 h 114"/>
                              <a:gd name="T8" fmla="*/ 174 w 181"/>
                              <a:gd name="T9" fmla="*/ 2 h 114"/>
                              <a:gd name="T10" fmla="*/ 176 w 181"/>
                              <a:gd name="T11" fmla="*/ 10 h 114"/>
                              <a:gd name="T12" fmla="*/ 179 w 181"/>
                              <a:gd name="T13" fmla="*/ 17 h 114"/>
                              <a:gd name="T14" fmla="*/ 181 w 181"/>
                              <a:gd name="T15" fmla="*/ 15 h 114"/>
                              <a:gd name="T16" fmla="*/ 181 w 181"/>
                              <a:gd name="T17" fmla="*/ 12 h 114"/>
                              <a:gd name="T18" fmla="*/ 0 w 181"/>
                              <a:gd name="T19" fmla="*/ 79 h 114"/>
                              <a:gd name="T20" fmla="*/ 7 w 181"/>
                              <a:gd name="T21" fmla="*/ 97 h 114"/>
                              <a:gd name="T22" fmla="*/ 20 w 181"/>
                              <a:gd name="T23" fmla="*/ 112 h 114"/>
                              <a:gd name="T24" fmla="*/ 25 w 181"/>
                              <a:gd name="T25" fmla="*/ 114 h 114"/>
                              <a:gd name="T26" fmla="*/ 30 w 181"/>
                              <a:gd name="T27" fmla="*/ 114 h 114"/>
                              <a:gd name="T28" fmla="*/ 22 w 181"/>
                              <a:gd name="T29" fmla="*/ 107 h 114"/>
                              <a:gd name="T30" fmla="*/ 15 w 181"/>
                              <a:gd name="T31" fmla="*/ 99 h 114"/>
                              <a:gd name="T32" fmla="*/ 7 w 181"/>
                              <a:gd name="T33" fmla="*/ 89 h 114"/>
                              <a:gd name="T34" fmla="*/ 5 w 181"/>
                              <a:gd name="T35" fmla="*/ 79 h 114"/>
                              <a:gd name="T36" fmla="*/ 0 w 181"/>
                              <a:gd name="T37" fmla="*/ 7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181" y="12"/>
                                </a:moveTo>
                                <a:lnTo>
                                  <a:pt x="179" y="7"/>
                                </a:lnTo>
                                <a:lnTo>
                                  <a:pt x="176" y="0"/>
                                </a:lnTo>
                                <a:lnTo>
                                  <a:pt x="174" y="2"/>
                                </a:lnTo>
                                <a:lnTo>
                                  <a:pt x="176" y="10"/>
                                </a:lnTo>
                                <a:lnTo>
                                  <a:pt x="179" y="17"/>
                                </a:lnTo>
                                <a:lnTo>
                                  <a:pt x="181" y="15"/>
                                </a:lnTo>
                                <a:lnTo>
                                  <a:pt x="181" y="12"/>
                                </a:lnTo>
                                <a:close/>
                                <a:moveTo>
                                  <a:pt x="0" y="79"/>
                                </a:moveTo>
                                <a:lnTo>
                                  <a:pt x="7" y="97"/>
                                </a:lnTo>
                                <a:lnTo>
                                  <a:pt x="20" y="112"/>
                                </a:lnTo>
                                <a:lnTo>
                                  <a:pt x="25" y="114"/>
                                </a:lnTo>
                                <a:lnTo>
                                  <a:pt x="30" y="114"/>
                                </a:lnTo>
                                <a:lnTo>
                                  <a:pt x="22" y="107"/>
                                </a:lnTo>
                                <a:lnTo>
                                  <a:pt x="15" y="99"/>
                                </a:lnTo>
                                <a:lnTo>
                                  <a:pt x="7" y="89"/>
                                </a:lnTo>
                                <a:lnTo>
                                  <a:pt x="5" y="79"/>
                                </a:lnTo>
                                <a:lnTo>
                                  <a:pt x="0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Freeform 799"/>
                        <wps:cNvSpPr>
                          <a:spLocks noEditPoints="1"/>
                        </wps:cNvSpPr>
                        <wps:spPr bwMode="auto">
                          <a:xfrm>
                            <a:off x="6595" y="1352"/>
                            <a:ext cx="179" cy="112"/>
                          </a:xfrm>
                          <a:custGeom>
                            <a:avLst/>
                            <a:gdLst>
                              <a:gd name="T0" fmla="*/ 179 w 179"/>
                              <a:gd name="T1" fmla="*/ 13 h 112"/>
                              <a:gd name="T2" fmla="*/ 177 w 179"/>
                              <a:gd name="T3" fmla="*/ 5 h 112"/>
                              <a:gd name="T4" fmla="*/ 172 w 179"/>
                              <a:gd name="T5" fmla="*/ 0 h 112"/>
                              <a:gd name="T6" fmla="*/ 172 w 179"/>
                              <a:gd name="T7" fmla="*/ 0 h 112"/>
                              <a:gd name="T8" fmla="*/ 169 w 179"/>
                              <a:gd name="T9" fmla="*/ 3 h 112"/>
                              <a:gd name="T10" fmla="*/ 172 w 179"/>
                              <a:gd name="T11" fmla="*/ 10 h 112"/>
                              <a:gd name="T12" fmla="*/ 174 w 179"/>
                              <a:gd name="T13" fmla="*/ 18 h 112"/>
                              <a:gd name="T14" fmla="*/ 177 w 179"/>
                              <a:gd name="T15" fmla="*/ 15 h 112"/>
                              <a:gd name="T16" fmla="*/ 179 w 179"/>
                              <a:gd name="T17" fmla="*/ 13 h 112"/>
                              <a:gd name="T18" fmla="*/ 0 w 179"/>
                              <a:gd name="T19" fmla="*/ 77 h 112"/>
                              <a:gd name="T20" fmla="*/ 8 w 179"/>
                              <a:gd name="T21" fmla="*/ 95 h 112"/>
                              <a:gd name="T22" fmla="*/ 23 w 179"/>
                              <a:gd name="T23" fmla="*/ 112 h 112"/>
                              <a:gd name="T24" fmla="*/ 28 w 179"/>
                              <a:gd name="T25" fmla="*/ 112 h 112"/>
                              <a:gd name="T26" fmla="*/ 33 w 179"/>
                              <a:gd name="T27" fmla="*/ 112 h 112"/>
                              <a:gd name="T28" fmla="*/ 23 w 179"/>
                              <a:gd name="T29" fmla="*/ 105 h 112"/>
                              <a:gd name="T30" fmla="*/ 15 w 179"/>
                              <a:gd name="T31" fmla="*/ 97 h 112"/>
                              <a:gd name="T32" fmla="*/ 10 w 179"/>
                              <a:gd name="T33" fmla="*/ 87 h 112"/>
                              <a:gd name="T34" fmla="*/ 3 w 179"/>
                              <a:gd name="T35" fmla="*/ 77 h 112"/>
                              <a:gd name="T36" fmla="*/ 0 w 179"/>
                              <a:gd name="T37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179" y="13"/>
                                </a:moveTo>
                                <a:lnTo>
                                  <a:pt x="177" y="5"/>
                                </a:lnTo>
                                <a:lnTo>
                                  <a:pt x="172" y="0"/>
                                </a:lnTo>
                                <a:lnTo>
                                  <a:pt x="169" y="3"/>
                                </a:lnTo>
                                <a:lnTo>
                                  <a:pt x="172" y="10"/>
                                </a:lnTo>
                                <a:lnTo>
                                  <a:pt x="174" y="18"/>
                                </a:lnTo>
                                <a:lnTo>
                                  <a:pt x="177" y="15"/>
                                </a:lnTo>
                                <a:lnTo>
                                  <a:pt x="179" y="13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8" y="95"/>
                                </a:lnTo>
                                <a:lnTo>
                                  <a:pt x="23" y="112"/>
                                </a:lnTo>
                                <a:lnTo>
                                  <a:pt x="28" y="112"/>
                                </a:lnTo>
                                <a:lnTo>
                                  <a:pt x="33" y="112"/>
                                </a:lnTo>
                                <a:lnTo>
                                  <a:pt x="23" y="105"/>
                                </a:lnTo>
                                <a:lnTo>
                                  <a:pt x="15" y="97"/>
                                </a:lnTo>
                                <a:lnTo>
                                  <a:pt x="10" y="87"/>
                                </a:lnTo>
                                <a:lnTo>
                                  <a:pt x="3" y="77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Freeform 800"/>
                        <wps:cNvSpPr>
                          <a:spLocks noEditPoints="1"/>
                        </wps:cNvSpPr>
                        <wps:spPr bwMode="auto">
                          <a:xfrm>
                            <a:off x="6598" y="1352"/>
                            <a:ext cx="174" cy="112"/>
                          </a:xfrm>
                          <a:custGeom>
                            <a:avLst/>
                            <a:gdLst>
                              <a:gd name="T0" fmla="*/ 174 w 174"/>
                              <a:gd name="T1" fmla="*/ 15 h 112"/>
                              <a:gd name="T2" fmla="*/ 171 w 174"/>
                              <a:gd name="T3" fmla="*/ 8 h 112"/>
                              <a:gd name="T4" fmla="*/ 169 w 174"/>
                              <a:gd name="T5" fmla="*/ 0 h 112"/>
                              <a:gd name="T6" fmla="*/ 166 w 174"/>
                              <a:gd name="T7" fmla="*/ 3 h 112"/>
                              <a:gd name="T8" fmla="*/ 164 w 174"/>
                              <a:gd name="T9" fmla="*/ 3 h 112"/>
                              <a:gd name="T10" fmla="*/ 166 w 174"/>
                              <a:gd name="T11" fmla="*/ 13 h 112"/>
                              <a:gd name="T12" fmla="*/ 169 w 174"/>
                              <a:gd name="T13" fmla="*/ 20 h 112"/>
                              <a:gd name="T14" fmla="*/ 171 w 174"/>
                              <a:gd name="T15" fmla="*/ 18 h 112"/>
                              <a:gd name="T16" fmla="*/ 174 w 174"/>
                              <a:gd name="T17" fmla="*/ 15 h 112"/>
                              <a:gd name="T18" fmla="*/ 0 w 174"/>
                              <a:gd name="T19" fmla="*/ 77 h 112"/>
                              <a:gd name="T20" fmla="*/ 2 w 174"/>
                              <a:gd name="T21" fmla="*/ 87 h 112"/>
                              <a:gd name="T22" fmla="*/ 10 w 174"/>
                              <a:gd name="T23" fmla="*/ 97 h 112"/>
                              <a:gd name="T24" fmla="*/ 17 w 174"/>
                              <a:gd name="T25" fmla="*/ 105 h 112"/>
                              <a:gd name="T26" fmla="*/ 25 w 174"/>
                              <a:gd name="T27" fmla="*/ 112 h 112"/>
                              <a:gd name="T28" fmla="*/ 27 w 174"/>
                              <a:gd name="T29" fmla="*/ 112 h 112"/>
                              <a:gd name="T30" fmla="*/ 30 w 174"/>
                              <a:gd name="T31" fmla="*/ 112 h 112"/>
                              <a:gd name="T32" fmla="*/ 32 w 174"/>
                              <a:gd name="T33" fmla="*/ 112 h 112"/>
                              <a:gd name="T34" fmla="*/ 22 w 174"/>
                              <a:gd name="T35" fmla="*/ 105 h 112"/>
                              <a:gd name="T36" fmla="*/ 15 w 174"/>
                              <a:gd name="T37" fmla="*/ 95 h 112"/>
                              <a:gd name="T38" fmla="*/ 10 w 174"/>
                              <a:gd name="T39" fmla="*/ 87 h 112"/>
                              <a:gd name="T40" fmla="*/ 2 w 174"/>
                              <a:gd name="T41" fmla="*/ 75 h 112"/>
                              <a:gd name="T42" fmla="*/ 0 w 174"/>
                              <a:gd name="T43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174" y="15"/>
                                </a:moveTo>
                                <a:lnTo>
                                  <a:pt x="171" y="8"/>
                                </a:lnTo>
                                <a:lnTo>
                                  <a:pt x="169" y="0"/>
                                </a:lnTo>
                                <a:lnTo>
                                  <a:pt x="166" y="3"/>
                                </a:lnTo>
                                <a:lnTo>
                                  <a:pt x="164" y="3"/>
                                </a:lnTo>
                                <a:lnTo>
                                  <a:pt x="166" y="13"/>
                                </a:lnTo>
                                <a:lnTo>
                                  <a:pt x="169" y="20"/>
                                </a:lnTo>
                                <a:lnTo>
                                  <a:pt x="171" y="18"/>
                                </a:lnTo>
                                <a:lnTo>
                                  <a:pt x="174" y="15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2" y="87"/>
                                </a:lnTo>
                                <a:lnTo>
                                  <a:pt x="10" y="97"/>
                                </a:lnTo>
                                <a:lnTo>
                                  <a:pt x="17" y="105"/>
                                </a:lnTo>
                                <a:lnTo>
                                  <a:pt x="25" y="112"/>
                                </a:lnTo>
                                <a:lnTo>
                                  <a:pt x="27" y="112"/>
                                </a:lnTo>
                                <a:lnTo>
                                  <a:pt x="30" y="112"/>
                                </a:lnTo>
                                <a:lnTo>
                                  <a:pt x="32" y="112"/>
                                </a:lnTo>
                                <a:lnTo>
                                  <a:pt x="22" y="105"/>
                                </a:lnTo>
                                <a:lnTo>
                                  <a:pt x="15" y="95"/>
                                </a:lnTo>
                                <a:lnTo>
                                  <a:pt x="10" y="87"/>
                                </a:lnTo>
                                <a:lnTo>
                                  <a:pt x="2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Freeform 801"/>
                        <wps:cNvSpPr>
                          <a:spLocks noEditPoints="1"/>
                        </wps:cNvSpPr>
                        <wps:spPr bwMode="auto">
                          <a:xfrm>
                            <a:off x="6598" y="1355"/>
                            <a:ext cx="171" cy="109"/>
                          </a:xfrm>
                          <a:custGeom>
                            <a:avLst/>
                            <a:gdLst>
                              <a:gd name="T0" fmla="*/ 171 w 171"/>
                              <a:gd name="T1" fmla="*/ 15 h 109"/>
                              <a:gd name="T2" fmla="*/ 169 w 171"/>
                              <a:gd name="T3" fmla="*/ 7 h 109"/>
                              <a:gd name="T4" fmla="*/ 166 w 171"/>
                              <a:gd name="T5" fmla="*/ 0 h 109"/>
                              <a:gd name="T6" fmla="*/ 164 w 171"/>
                              <a:gd name="T7" fmla="*/ 0 h 109"/>
                              <a:gd name="T8" fmla="*/ 161 w 171"/>
                              <a:gd name="T9" fmla="*/ 2 h 109"/>
                              <a:gd name="T10" fmla="*/ 166 w 171"/>
                              <a:gd name="T11" fmla="*/ 10 h 109"/>
                              <a:gd name="T12" fmla="*/ 169 w 171"/>
                              <a:gd name="T13" fmla="*/ 20 h 109"/>
                              <a:gd name="T14" fmla="*/ 169 w 171"/>
                              <a:gd name="T15" fmla="*/ 17 h 109"/>
                              <a:gd name="T16" fmla="*/ 171 w 171"/>
                              <a:gd name="T17" fmla="*/ 15 h 109"/>
                              <a:gd name="T18" fmla="*/ 0 w 171"/>
                              <a:gd name="T19" fmla="*/ 74 h 109"/>
                              <a:gd name="T20" fmla="*/ 7 w 171"/>
                              <a:gd name="T21" fmla="*/ 84 h 109"/>
                              <a:gd name="T22" fmla="*/ 12 w 171"/>
                              <a:gd name="T23" fmla="*/ 94 h 109"/>
                              <a:gd name="T24" fmla="*/ 20 w 171"/>
                              <a:gd name="T25" fmla="*/ 102 h 109"/>
                              <a:gd name="T26" fmla="*/ 30 w 171"/>
                              <a:gd name="T27" fmla="*/ 109 h 109"/>
                              <a:gd name="T28" fmla="*/ 30 w 171"/>
                              <a:gd name="T29" fmla="*/ 109 h 109"/>
                              <a:gd name="T30" fmla="*/ 32 w 171"/>
                              <a:gd name="T31" fmla="*/ 109 h 109"/>
                              <a:gd name="T32" fmla="*/ 35 w 171"/>
                              <a:gd name="T33" fmla="*/ 109 h 109"/>
                              <a:gd name="T34" fmla="*/ 25 w 171"/>
                              <a:gd name="T35" fmla="*/ 102 h 109"/>
                              <a:gd name="T36" fmla="*/ 17 w 171"/>
                              <a:gd name="T37" fmla="*/ 92 h 109"/>
                              <a:gd name="T38" fmla="*/ 12 w 171"/>
                              <a:gd name="T39" fmla="*/ 82 h 109"/>
                              <a:gd name="T40" fmla="*/ 5 w 171"/>
                              <a:gd name="T41" fmla="*/ 72 h 109"/>
                              <a:gd name="T42" fmla="*/ 0 w 171"/>
                              <a:gd name="T43" fmla="*/ 7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171" y="15"/>
                                </a:moveTo>
                                <a:lnTo>
                                  <a:pt x="169" y="7"/>
                                </a:lnTo>
                                <a:lnTo>
                                  <a:pt x="166" y="0"/>
                                </a:lnTo>
                                <a:lnTo>
                                  <a:pt x="164" y="0"/>
                                </a:lnTo>
                                <a:lnTo>
                                  <a:pt x="161" y="2"/>
                                </a:lnTo>
                                <a:lnTo>
                                  <a:pt x="166" y="10"/>
                                </a:lnTo>
                                <a:lnTo>
                                  <a:pt x="169" y="20"/>
                                </a:lnTo>
                                <a:lnTo>
                                  <a:pt x="169" y="17"/>
                                </a:lnTo>
                                <a:lnTo>
                                  <a:pt x="171" y="15"/>
                                </a:lnTo>
                                <a:close/>
                                <a:moveTo>
                                  <a:pt x="0" y="74"/>
                                </a:moveTo>
                                <a:lnTo>
                                  <a:pt x="7" y="84"/>
                                </a:lnTo>
                                <a:lnTo>
                                  <a:pt x="12" y="94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2" y="109"/>
                                </a:lnTo>
                                <a:lnTo>
                                  <a:pt x="35" y="109"/>
                                </a:lnTo>
                                <a:lnTo>
                                  <a:pt x="25" y="102"/>
                                </a:lnTo>
                                <a:lnTo>
                                  <a:pt x="17" y="92"/>
                                </a:lnTo>
                                <a:lnTo>
                                  <a:pt x="12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Freeform 802"/>
                        <wps:cNvSpPr>
                          <a:spLocks noEditPoints="1"/>
                        </wps:cNvSpPr>
                        <wps:spPr bwMode="auto">
                          <a:xfrm>
                            <a:off x="6600" y="1355"/>
                            <a:ext cx="167" cy="109"/>
                          </a:xfrm>
                          <a:custGeom>
                            <a:avLst/>
                            <a:gdLst>
                              <a:gd name="T0" fmla="*/ 167 w 167"/>
                              <a:gd name="T1" fmla="*/ 17 h 109"/>
                              <a:gd name="T2" fmla="*/ 164 w 167"/>
                              <a:gd name="T3" fmla="*/ 10 h 109"/>
                              <a:gd name="T4" fmla="*/ 162 w 167"/>
                              <a:gd name="T5" fmla="*/ 0 h 109"/>
                              <a:gd name="T6" fmla="*/ 159 w 167"/>
                              <a:gd name="T7" fmla="*/ 2 h 109"/>
                              <a:gd name="T8" fmla="*/ 157 w 167"/>
                              <a:gd name="T9" fmla="*/ 5 h 109"/>
                              <a:gd name="T10" fmla="*/ 162 w 167"/>
                              <a:gd name="T11" fmla="*/ 12 h 109"/>
                              <a:gd name="T12" fmla="*/ 164 w 167"/>
                              <a:gd name="T13" fmla="*/ 22 h 109"/>
                              <a:gd name="T14" fmla="*/ 167 w 167"/>
                              <a:gd name="T15" fmla="*/ 20 h 109"/>
                              <a:gd name="T16" fmla="*/ 167 w 167"/>
                              <a:gd name="T17" fmla="*/ 17 h 109"/>
                              <a:gd name="T18" fmla="*/ 0 w 167"/>
                              <a:gd name="T19" fmla="*/ 72 h 109"/>
                              <a:gd name="T20" fmla="*/ 8 w 167"/>
                              <a:gd name="T21" fmla="*/ 84 h 109"/>
                              <a:gd name="T22" fmla="*/ 13 w 167"/>
                              <a:gd name="T23" fmla="*/ 92 h 109"/>
                              <a:gd name="T24" fmla="*/ 20 w 167"/>
                              <a:gd name="T25" fmla="*/ 102 h 109"/>
                              <a:gd name="T26" fmla="*/ 30 w 167"/>
                              <a:gd name="T27" fmla="*/ 109 h 109"/>
                              <a:gd name="T28" fmla="*/ 33 w 167"/>
                              <a:gd name="T29" fmla="*/ 109 h 109"/>
                              <a:gd name="T30" fmla="*/ 35 w 167"/>
                              <a:gd name="T31" fmla="*/ 107 h 109"/>
                              <a:gd name="T32" fmla="*/ 28 w 167"/>
                              <a:gd name="T33" fmla="*/ 99 h 109"/>
                              <a:gd name="T34" fmla="*/ 18 w 167"/>
                              <a:gd name="T35" fmla="*/ 92 h 109"/>
                              <a:gd name="T36" fmla="*/ 13 w 167"/>
                              <a:gd name="T37" fmla="*/ 82 h 109"/>
                              <a:gd name="T38" fmla="*/ 5 w 167"/>
                              <a:gd name="T39" fmla="*/ 72 h 109"/>
                              <a:gd name="T40" fmla="*/ 0 w 167"/>
                              <a:gd name="T41" fmla="*/ 7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167" y="17"/>
                                </a:moveTo>
                                <a:lnTo>
                                  <a:pt x="164" y="10"/>
                                </a:lnTo>
                                <a:lnTo>
                                  <a:pt x="162" y="0"/>
                                </a:lnTo>
                                <a:lnTo>
                                  <a:pt x="159" y="2"/>
                                </a:lnTo>
                                <a:lnTo>
                                  <a:pt x="157" y="5"/>
                                </a:lnTo>
                                <a:lnTo>
                                  <a:pt x="162" y="12"/>
                                </a:lnTo>
                                <a:lnTo>
                                  <a:pt x="164" y="22"/>
                                </a:lnTo>
                                <a:lnTo>
                                  <a:pt x="167" y="20"/>
                                </a:lnTo>
                                <a:lnTo>
                                  <a:pt x="167" y="17"/>
                                </a:lnTo>
                                <a:close/>
                                <a:moveTo>
                                  <a:pt x="0" y="72"/>
                                </a:moveTo>
                                <a:lnTo>
                                  <a:pt x="8" y="84"/>
                                </a:lnTo>
                                <a:lnTo>
                                  <a:pt x="13" y="92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3" y="109"/>
                                </a:lnTo>
                                <a:lnTo>
                                  <a:pt x="35" y="107"/>
                                </a:lnTo>
                                <a:lnTo>
                                  <a:pt x="28" y="99"/>
                                </a:lnTo>
                                <a:lnTo>
                                  <a:pt x="18" y="92"/>
                                </a:lnTo>
                                <a:lnTo>
                                  <a:pt x="13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Freeform 803"/>
                        <wps:cNvSpPr>
                          <a:spLocks noEditPoints="1"/>
                        </wps:cNvSpPr>
                        <wps:spPr bwMode="auto">
                          <a:xfrm>
                            <a:off x="6603" y="1357"/>
                            <a:ext cx="164" cy="10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18 h 107"/>
                              <a:gd name="T2" fmla="*/ 161 w 164"/>
                              <a:gd name="T3" fmla="*/ 8 h 107"/>
                              <a:gd name="T4" fmla="*/ 156 w 164"/>
                              <a:gd name="T5" fmla="*/ 0 h 107"/>
                              <a:gd name="T6" fmla="*/ 154 w 164"/>
                              <a:gd name="T7" fmla="*/ 3 h 107"/>
                              <a:gd name="T8" fmla="*/ 154 w 164"/>
                              <a:gd name="T9" fmla="*/ 3 h 107"/>
                              <a:gd name="T10" fmla="*/ 156 w 164"/>
                              <a:gd name="T11" fmla="*/ 13 h 107"/>
                              <a:gd name="T12" fmla="*/ 159 w 164"/>
                              <a:gd name="T13" fmla="*/ 23 h 107"/>
                              <a:gd name="T14" fmla="*/ 161 w 164"/>
                              <a:gd name="T15" fmla="*/ 20 h 107"/>
                              <a:gd name="T16" fmla="*/ 164 w 164"/>
                              <a:gd name="T17" fmla="*/ 18 h 107"/>
                              <a:gd name="T18" fmla="*/ 0 w 164"/>
                              <a:gd name="T19" fmla="*/ 70 h 107"/>
                              <a:gd name="T20" fmla="*/ 7 w 164"/>
                              <a:gd name="T21" fmla="*/ 80 h 107"/>
                              <a:gd name="T22" fmla="*/ 12 w 164"/>
                              <a:gd name="T23" fmla="*/ 90 h 107"/>
                              <a:gd name="T24" fmla="*/ 20 w 164"/>
                              <a:gd name="T25" fmla="*/ 100 h 107"/>
                              <a:gd name="T26" fmla="*/ 30 w 164"/>
                              <a:gd name="T27" fmla="*/ 107 h 107"/>
                              <a:gd name="T28" fmla="*/ 32 w 164"/>
                              <a:gd name="T29" fmla="*/ 105 h 107"/>
                              <a:gd name="T30" fmla="*/ 35 w 164"/>
                              <a:gd name="T31" fmla="*/ 105 h 107"/>
                              <a:gd name="T32" fmla="*/ 27 w 164"/>
                              <a:gd name="T33" fmla="*/ 97 h 107"/>
                              <a:gd name="T34" fmla="*/ 17 w 164"/>
                              <a:gd name="T35" fmla="*/ 90 h 107"/>
                              <a:gd name="T36" fmla="*/ 12 w 164"/>
                              <a:gd name="T37" fmla="*/ 80 h 107"/>
                              <a:gd name="T38" fmla="*/ 5 w 164"/>
                              <a:gd name="T39" fmla="*/ 67 h 107"/>
                              <a:gd name="T40" fmla="*/ 0 w 164"/>
                              <a:gd name="T41" fmla="*/ 7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164" y="18"/>
                                </a:moveTo>
                                <a:lnTo>
                                  <a:pt x="161" y="8"/>
                                </a:lnTo>
                                <a:lnTo>
                                  <a:pt x="156" y="0"/>
                                </a:lnTo>
                                <a:lnTo>
                                  <a:pt x="154" y="3"/>
                                </a:lnTo>
                                <a:lnTo>
                                  <a:pt x="156" y="13"/>
                                </a:lnTo>
                                <a:lnTo>
                                  <a:pt x="159" y="23"/>
                                </a:lnTo>
                                <a:lnTo>
                                  <a:pt x="161" y="20"/>
                                </a:lnTo>
                                <a:lnTo>
                                  <a:pt x="164" y="18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7" y="80"/>
                                </a:lnTo>
                                <a:lnTo>
                                  <a:pt x="12" y="90"/>
                                </a:lnTo>
                                <a:lnTo>
                                  <a:pt x="20" y="100"/>
                                </a:lnTo>
                                <a:lnTo>
                                  <a:pt x="30" y="107"/>
                                </a:lnTo>
                                <a:lnTo>
                                  <a:pt x="32" y="105"/>
                                </a:lnTo>
                                <a:lnTo>
                                  <a:pt x="35" y="105"/>
                                </a:lnTo>
                                <a:lnTo>
                                  <a:pt x="27" y="97"/>
                                </a:lnTo>
                                <a:lnTo>
                                  <a:pt x="17" y="90"/>
                                </a:lnTo>
                                <a:lnTo>
                                  <a:pt x="12" y="80"/>
                                </a:lnTo>
                                <a:lnTo>
                                  <a:pt x="5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Freeform 804"/>
                        <wps:cNvSpPr>
                          <a:spLocks noEditPoints="1"/>
                        </wps:cNvSpPr>
                        <wps:spPr bwMode="auto">
                          <a:xfrm>
                            <a:off x="6605" y="1360"/>
                            <a:ext cx="159" cy="102"/>
                          </a:xfrm>
                          <a:custGeom>
                            <a:avLst/>
                            <a:gdLst>
                              <a:gd name="T0" fmla="*/ 159 w 159"/>
                              <a:gd name="T1" fmla="*/ 17 h 102"/>
                              <a:gd name="T2" fmla="*/ 157 w 159"/>
                              <a:gd name="T3" fmla="*/ 7 h 102"/>
                              <a:gd name="T4" fmla="*/ 152 w 159"/>
                              <a:gd name="T5" fmla="*/ 0 h 102"/>
                              <a:gd name="T6" fmla="*/ 152 w 159"/>
                              <a:gd name="T7" fmla="*/ 0 h 102"/>
                              <a:gd name="T8" fmla="*/ 149 w 159"/>
                              <a:gd name="T9" fmla="*/ 2 h 102"/>
                              <a:gd name="T10" fmla="*/ 152 w 159"/>
                              <a:gd name="T11" fmla="*/ 12 h 102"/>
                              <a:gd name="T12" fmla="*/ 154 w 159"/>
                              <a:gd name="T13" fmla="*/ 22 h 102"/>
                              <a:gd name="T14" fmla="*/ 157 w 159"/>
                              <a:gd name="T15" fmla="*/ 20 h 102"/>
                              <a:gd name="T16" fmla="*/ 159 w 159"/>
                              <a:gd name="T17" fmla="*/ 17 h 102"/>
                              <a:gd name="T18" fmla="*/ 0 w 159"/>
                              <a:gd name="T19" fmla="*/ 67 h 102"/>
                              <a:gd name="T20" fmla="*/ 8 w 159"/>
                              <a:gd name="T21" fmla="*/ 77 h 102"/>
                              <a:gd name="T22" fmla="*/ 13 w 159"/>
                              <a:gd name="T23" fmla="*/ 87 h 102"/>
                              <a:gd name="T24" fmla="*/ 23 w 159"/>
                              <a:gd name="T25" fmla="*/ 94 h 102"/>
                              <a:gd name="T26" fmla="*/ 30 w 159"/>
                              <a:gd name="T27" fmla="*/ 102 h 102"/>
                              <a:gd name="T28" fmla="*/ 33 w 159"/>
                              <a:gd name="T29" fmla="*/ 102 h 102"/>
                              <a:gd name="T30" fmla="*/ 38 w 159"/>
                              <a:gd name="T31" fmla="*/ 99 h 102"/>
                              <a:gd name="T32" fmla="*/ 28 w 159"/>
                              <a:gd name="T33" fmla="*/ 94 h 102"/>
                              <a:gd name="T34" fmla="*/ 18 w 159"/>
                              <a:gd name="T35" fmla="*/ 84 h 102"/>
                              <a:gd name="T36" fmla="*/ 13 w 159"/>
                              <a:gd name="T37" fmla="*/ 74 h 102"/>
                              <a:gd name="T38" fmla="*/ 5 w 159"/>
                              <a:gd name="T39" fmla="*/ 64 h 102"/>
                              <a:gd name="T40" fmla="*/ 0 w 159"/>
                              <a:gd name="T41" fmla="*/ 6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159" y="17"/>
                                </a:moveTo>
                                <a:lnTo>
                                  <a:pt x="157" y="7"/>
                                </a:lnTo>
                                <a:lnTo>
                                  <a:pt x="152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12"/>
                                </a:lnTo>
                                <a:lnTo>
                                  <a:pt x="154" y="22"/>
                                </a:lnTo>
                                <a:lnTo>
                                  <a:pt x="157" y="20"/>
                                </a:lnTo>
                                <a:lnTo>
                                  <a:pt x="159" y="17"/>
                                </a:lnTo>
                                <a:close/>
                                <a:moveTo>
                                  <a:pt x="0" y="67"/>
                                </a:moveTo>
                                <a:lnTo>
                                  <a:pt x="8" y="77"/>
                                </a:lnTo>
                                <a:lnTo>
                                  <a:pt x="13" y="87"/>
                                </a:lnTo>
                                <a:lnTo>
                                  <a:pt x="23" y="94"/>
                                </a:lnTo>
                                <a:lnTo>
                                  <a:pt x="30" y="102"/>
                                </a:lnTo>
                                <a:lnTo>
                                  <a:pt x="33" y="102"/>
                                </a:lnTo>
                                <a:lnTo>
                                  <a:pt x="38" y="99"/>
                                </a:lnTo>
                                <a:lnTo>
                                  <a:pt x="28" y="94"/>
                                </a:lnTo>
                                <a:lnTo>
                                  <a:pt x="18" y="84"/>
                                </a:lnTo>
                                <a:lnTo>
                                  <a:pt x="13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Freeform 805"/>
                        <wps:cNvSpPr>
                          <a:spLocks noEditPoints="1"/>
                        </wps:cNvSpPr>
                        <wps:spPr bwMode="auto">
                          <a:xfrm>
                            <a:off x="6608" y="1360"/>
                            <a:ext cx="154" cy="102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0 h 102"/>
                              <a:gd name="T2" fmla="*/ 151 w 154"/>
                              <a:gd name="T3" fmla="*/ 10 h 102"/>
                              <a:gd name="T4" fmla="*/ 149 w 154"/>
                              <a:gd name="T5" fmla="*/ 0 h 102"/>
                              <a:gd name="T6" fmla="*/ 146 w 154"/>
                              <a:gd name="T7" fmla="*/ 2 h 102"/>
                              <a:gd name="T8" fmla="*/ 144 w 154"/>
                              <a:gd name="T9" fmla="*/ 2 h 102"/>
                              <a:gd name="T10" fmla="*/ 146 w 154"/>
                              <a:gd name="T11" fmla="*/ 12 h 102"/>
                              <a:gd name="T12" fmla="*/ 149 w 154"/>
                              <a:gd name="T13" fmla="*/ 25 h 102"/>
                              <a:gd name="T14" fmla="*/ 151 w 154"/>
                              <a:gd name="T15" fmla="*/ 22 h 102"/>
                              <a:gd name="T16" fmla="*/ 154 w 154"/>
                              <a:gd name="T17" fmla="*/ 20 h 102"/>
                              <a:gd name="T18" fmla="*/ 0 w 154"/>
                              <a:gd name="T19" fmla="*/ 64 h 102"/>
                              <a:gd name="T20" fmla="*/ 7 w 154"/>
                              <a:gd name="T21" fmla="*/ 77 h 102"/>
                              <a:gd name="T22" fmla="*/ 12 w 154"/>
                              <a:gd name="T23" fmla="*/ 87 h 102"/>
                              <a:gd name="T24" fmla="*/ 22 w 154"/>
                              <a:gd name="T25" fmla="*/ 94 h 102"/>
                              <a:gd name="T26" fmla="*/ 30 w 154"/>
                              <a:gd name="T27" fmla="*/ 102 h 102"/>
                              <a:gd name="T28" fmla="*/ 35 w 154"/>
                              <a:gd name="T29" fmla="*/ 99 h 102"/>
                              <a:gd name="T30" fmla="*/ 37 w 154"/>
                              <a:gd name="T31" fmla="*/ 99 h 102"/>
                              <a:gd name="T32" fmla="*/ 27 w 154"/>
                              <a:gd name="T33" fmla="*/ 92 h 102"/>
                              <a:gd name="T34" fmla="*/ 17 w 154"/>
                              <a:gd name="T35" fmla="*/ 84 h 102"/>
                              <a:gd name="T36" fmla="*/ 12 w 154"/>
                              <a:gd name="T37" fmla="*/ 74 h 102"/>
                              <a:gd name="T38" fmla="*/ 5 w 154"/>
                              <a:gd name="T39" fmla="*/ 64 h 102"/>
                              <a:gd name="T40" fmla="*/ 0 w 154"/>
                              <a:gd name="T41" fmla="*/ 64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154" y="20"/>
                                </a:moveTo>
                                <a:lnTo>
                                  <a:pt x="151" y="10"/>
                                </a:lnTo>
                                <a:lnTo>
                                  <a:pt x="149" y="0"/>
                                </a:lnTo>
                                <a:lnTo>
                                  <a:pt x="146" y="2"/>
                                </a:lnTo>
                                <a:lnTo>
                                  <a:pt x="144" y="2"/>
                                </a:lnTo>
                                <a:lnTo>
                                  <a:pt x="146" y="12"/>
                                </a:lnTo>
                                <a:lnTo>
                                  <a:pt x="149" y="25"/>
                                </a:lnTo>
                                <a:lnTo>
                                  <a:pt x="151" y="22"/>
                                </a:lnTo>
                                <a:lnTo>
                                  <a:pt x="154" y="20"/>
                                </a:lnTo>
                                <a:close/>
                                <a:moveTo>
                                  <a:pt x="0" y="64"/>
                                </a:moveTo>
                                <a:lnTo>
                                  <a:pt x="7" y="77"/>
                                </a:lnTo>
                                <a:lnTo>
                                  <a:pt x="12" y="87"/>
                                </a:lnTo>
                                <a:lnTo>
                                  <a:pt x="22" y="94"/>
                                </a:lnTo>
                                <a:lnTo>
                                  <a:pt x="30" y="102"/>
                                </a:lnTo>
                                <a:lnTo>
                                  <a:pt x="35" y="99"/>
                                </a:lnTo>
                                <a:lnTo>
                                  <a:pt x="37" y="99"/>
                                </a:lnTo>
                                <a:lnTo>
                                  <a:pt x="27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Freeform 806"/>
                        <wps:cNvSpPr>
                          <a:spLocks noEditPoints="1"/>
                        </wps:cNvSpPr>
                        <wps:spPr bwMode="auto">
                          <a:xfrm>
                            <a:off x="6610" y="1362"/>
                            <a:ext cx="149" cy="97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0 h 97"/>
                              <a:gd name="T2" fmla="*/ 147 w 149"/>
                              <a:gd name="T3" fmla="*/ 10 h 97"/>
                              <a:gd name="T4" fmla="*/ 144 w 149"/>
                              <a:gd name="T5" fmla="*/ 0 h 97"/>
                              <a:gd name="T6" fmla="*/ 142 w 149"/>
                              <a:gd name="T7" fmla="*/ 0 h 97"/>
                              <a:gd name="T8" fmla="*/ 139 w 149"/>
                              <a:gd name="T9" fmla="*/ 3 h 97"/>
                              <a:gd name="T10" fmla="*/ 144 w 149"/>
                              <a:gd name="T11" fmla="*/ 13 h 97"/>
                              <a:gd name="T12" fmla="*/ 144 w 149"/>
                              <a:gd name="T13" fmla="*/ 25 h 97"/>
                              <a:gd name="T14" fmla="*/ 147 w 149"/>
                              <a:gd name="T15" fmla="*/ 23 h 97"/>
                              <a:gd name="T16" fmla="*/ 149 w 149"/>
                              <a:gd name="T17" fmla="*/ 20 h 97"/>
                              <a:gd name="T18" fmla="*/ 0 w 149"/>
                              <a:gd name="T19" fmla="*/ 62 h 97"/>
                              <a:gd name="T20" fmla="*/ 8 w 149"/>
                              <a:gd name="T21" fmla="*/ 72 h 97"/>
                              <a:gd name="T22" fmla="*/ 13 w 149"/>
                              <a:gd name="T23" fmla="*/ 82 h 97"/>
                              <a:gd name="T24" fmla="*/ 23 w 149"/>
                              <a:gd name="T25" fmla="*/ 92 h 97"/>
                              <a:gd name="T26" fmla="*/ 33 w 149"/>
                              <a:gd name="T27" fmla="*/ 97 h 97"/>
                              <a:gd name="T28" fmla="*/ 35 w 149"/>
                              <a:gd name="T29" fmla="*/ 97 h 97"/>
                              <a:gd name="T30" fmla="*/ 38 w 149"/>
                              <a:gd name="T31" fmla="*/ 97 h 97"/>
                              <a:gd name="T32" fmla="*/ 28 w 149"/>
                              <a:gd name="T33" fmla="*/ 90 h 97"/>
                              <a:gd name="T34" fmla="*/ 18 w 149"/>
                              <a:gd name="T35" fmla="*/ 82 h 97"/>
                              <a:gd name="T36" fmla="*/ 13 w 149"/>
                              <a:gd name="T37" fmla="*/ 72 h 97"/>
                              <a:gd name="T38" fmla="*/ 5 w 149"/>
                              <a:gd name="T39" fmla="*/ 62 h 97"/>
                              <a:gd name="T40" fmla="*/ 0 w 149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149" y="20"/>
                                </a:moveTo>
                                <a:lnTo>
                                  <a:pt x="147" y="10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3"/>
                                </a:lnTo>
                                <a:lnTo>
                                  <a:pt x="144" y="13"/>
                                </a:lnTo>
                                <a:lnTo>
                                  <a:pt x="144" y="25"/>
                                </a:lnTo>
                                <a:lnTo>
                                  <a:pt x="147" y="23"/>
                                </a:lnTo>
                                <a:lnTo>
                                  <a:pt x="149" y="20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8" y="72"/>
                                </a:lnTo>
                                <a:lnTo>
                                  <a:pt x="13" y="82"/>
                                </a:lnTo>
                                <a:lnTo>
                                  <a:pt x="23" y="92"/>
                                </a:lnTo>
                                <a:lnTo>
                                  <a:pt x="33" y="97"/>
                                </a:lnTo>
                                <a:lnTo>
                                  <a:pt x="35" y="97"/>
                                </a:lnTo>
                                <a:lnTo>
                                  <a:pt x="38" y="97"/>
                                </a:lnTo>
                                <a:lnTo>
                                  <a:pt x="28" y="90"/>
                                </a:lnTo>
                                <a:lnTo>
                                  <a:pt x="18" y="82"/>
                                </a:lnTo>
                                <a:lnTo>
                                  <a:pt x="13" y="72"/>
                                </a:lnTo>
                                <a:lnTo>
                                  <a:pt x="5" y="62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Freeform 807"/>
                        <wps:cNvSpPr>
                          <a:spLocks noEditPoints="1"/>
                        </wps:cNvSpPr>
                        <wps:spPr bwMode="auto">
                          <a:xfrm>
                            <a:off x="6613" y="1362"/>
                            <a:ext cx="144" cy="97"/>
                          </a:xfrm>
                          <a:custGeom>
                            <a:avLst/>
                            <a:gdLst>
                              <a:gd name="T0" fmla="*/ 144 w 144"/>
                              <a:gd name="T1" fmla="*/ 23 h 97"/>
                              <a:gd name="T2" fmla="*/ 141 w 144"/>
                              <a:gd name="T3" fmla="*/ 10 h 97"/>
                              <a:gd name="T4" fmla="*/ 139 w 144"/>
                              <a:gd name="T5" fmla="*/ 0 h 97"/>
                              <a:gd name="T6" fmla="*/ 136 w 144"/>
                              <a:gd name="T7" fmla="*/ 3 h 97"/>
                              <a:gd name="T8" fmla="*/ 134 w 144"/>
                              <a:gd name="T9" fmla="*/ 3 h 97"/>
                              <a:gd name="T10" fmla="*/ 139 w 144"/>
                              <a:gd name="T11" fmla="*/ 15 h 97"/>
                              <a:gd name="T12" fmla="*/ 141 w 144"/>
                              <a:gd name="T13" fmla="*/ 28 h 97"/>
                              <a:gd name="T14" fmla="*/ 141 w 144"/>
                              <a:gd name="T15" fmla="*/ 25 h 97"/>
                              <a:gd name="T16" fmla="*/ 144 w 144"/>
                              <a:gd name="T17" fmla="*/ 23 h 97"/>
                              <a:gd name="T18" fmla="*/ 0 w 144"/>
                              <a:gd name="T19" fmla="*/ 62 h 97"/>
                              <a:gd name="T20" fmla="*/ 7 w 144"/>
                              <a:gd name="T21" fmla="*/ 72 h 97"/>
                              <a:gd name="T22" fmla="*/ 12 w 144"/>
                              <a:gd name="T23" fmla="*/ 82 h 97"/>
                              <a:gd name="T24" fmla="*/ 22 w 144"/>
                              <a:gd name="T25" fmla="*/ 90 h 97"/>
                              <a:gd name="T26" fmla="*/ 32 w 144"/>
                              <a:gd name="T27" fmla="*/ 97 h 97"/>
                              <a:gd name="T28" fmla="*/ 35 w 144"/>
                              <a:gd name="T29" fmla="*/ 97 h 97"/>
                              <a:gd name="T30" fmla="*/ 37 w 144"/>
                              <a:gd name="T31" fmla="*/ 95 h 97"/>
                              <a:gd name="T32" fmla="*/ 27 w 144"/>
                              <a:gd name="T33" fmla="*/ 90 h 97"/>
                              <a:gd name="T34" fmla="*/ 20 w 144"/>
                              <a:gd name="T35" fmla="*/ 80 h 97"/>
                              <a:gd name="T36" fmla="*/ 10 w 144"/>
                              <a:gd name="T37" fmla="*/ 72 h 97"/>
                              <a:gd name="T38" fmla="*/ 5 w 144"/>
                              <a:gd name="T39" fmla="*/ 60 h 97"/>
                              <a:gd name="T40" fmla="*/ 0 w 144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144" y="23"/>
                                </a:moveTo>
                                <a:lnTo>
                                  <a:pt x="141" y="10"/>
                                </a:lnTo>
                                <a:lnTo>
                                  <a:pt x="139" y="0"/>
                                </a:lnTo>
                                <a:lnTo>
                                  <a:pt x="136" y="3"/>
                                </a:lnTo>
                                <a:lnTo>
                                  <a:pt x="134" y="3"/>
                                </a:lnTo>
                                <a:lnTo>
                                  <a:pt x="139" y="15"/>
                                </a:lnTo>
                                <a:lnTo>
                                  <a:pt x="141" y="28"/>
                                </a:lnTo>
                                <a:lnTo>
                                  <a:pt x="141" y="25"/>
                                </a:lnTo>
                                <a:lnTo>
                                  <a:pt x="144" y="23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7" y="72"/>
                                </a:lnTo>
                                <a:lnTo>
                                  <a:pt x="12" y="82"/>
                                </a:lnTo>
                                <a:lnTo>
                                  <a:pt x="22" y="90"/>
                                </a:lnTo>
                                <a:lnTo>
                                  <a:pt x="32" y="97"/>
                                </a:lnTo>
                                <a:lnTo>
                                  <a:pt x="35" y="97"/>
                                </a:lnTo>
                                <a:lnTo>
                                  <a:pt x="37" y="95"/>
                                </a:lnTo>
                                <a:lnTo>
                                  <a:pt x="27" y="90"/>
                                </a:lnTo>
                                <a:lnTo>
                                  <a:pt x="20" y="80"/>
                                </a:lnTo>
                                <a:lnTo>
                                  <a:pt x="10" y="72"/>
                                </a:lnTo>
                                <a:lnTo>
                                  <a:pt x="5" y="6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806" name="Group 808"/>
                      <wpg:cNvGrpSpPr>
                        <a:grpSpLocks/>
                      </wpg:cNvGrpSpPr>
                      <wpg:grpSpPr bwMode="auto">
                        <a:xfrm>
                          <a:off x="440055" y="137795"/>
                          <a:ext cx="309245" cy="582930"/>
                          <a:chOff x="6354" y="631"/>
                          <a:chExt cx="487" cy="918"/>
                        </a:xfrm>
                      </wpg:grpSpPr>
                      <wps:wsp>
                        <wps:cNvPr id="807" name="Freeform 809"/>
                        <wps:cNvSpPr>
                          <a:spLocks noEditPoints="1"/>
                        </wps:cNvSpPr>
                        <wps:spPr bwMode="auto">
                          <a:xfrm>
                            <a:off x="6615" y="1365"/>
                            <a:ext cx="139" cy="94"/>
                          </a:xfrm>
                          <a:custGeom>
                            <a:avLst/>
                            <a:gdLst>
                              <a:gd name="T0" fmla="*/ 139 w 139"/>
                              <a:gd name="T1" fmla="*/ 22 h 94"/>
                              <a:gd name="T2" fmla="*/ 139 w 139"/>
                              <a:gd name="T3" fmla="*/ 10 h 94"/>
                              <a:gd name="T4" fmla="*/ 134 w 139"/>
                              <a:gd name="T5" fmla="*/ 0 h 94"/>
                              <a:gd name="T6" fmla="*/ 132 w 139"/>
                              <a:gd name="T7" fmla="*/ 0 h 94"/>
                              <a:gd name="T8" fmla="*/ 129 w 139"/>
                              <a:gd name="T9" fmla="*/ 2 h 94"/>
                              <a:gd name="T10" fmla="*/ 134 w 139"/>
                              <a:gd name="T11" fmla="*/ 15 h 94"/>
                              <a:gd name="T12" fmla="*/ 137 w 139"/>
                              <a:gd name="T13" fmla="*/ 27 h 94"/>
                              <a:gd name="T14" fmla="*/ 139 w 139"/>
                              <a:gd name="T15" fmla="*/ 25 h 94"/>
                              <a:gd name="T16" fmla="*/ 139 w 139"/>
                              <a:gd name="T17" fmla="*/ 22 h 94"/>
                              <a:gd name="T18" fmla="*/ 0 w 139"/>
                              <a:gd name="T19" fmla="*/ 59 h 94"/>
                              <a:gd name="T20" fmla="*/ 8 w 139"/>
                              <a:gd name="T21" fmla="*/ 69 h 94"/>
                              <a:gd name="T22" fmla="*/ 13 w 139"/>
                              <a:gd name="T23" fmla="*/ 79 h 94"/>
                              <a:gd name="T24" fmla="*/ 23 w 139"/>
                              <a:gd name="T25" fmla="*/ 87 h 94"/>
                              <a:gd name="T26" fmla="*/ 33 w 139"/>
                              <a:gd name="T27" fmla="*/ 94 h 94"/>
                              <a:gd name="T28" fmla="*/ 35 w 139"/>
                              <a:gd name="T29" fmla="*/ 92 h 94"/>
                              <a:gd name="T30" fmla="*/ 40 w 139"/>
                              <a:gd name="T31" fmla="*/ 92 h 94"/>
                              <a:gd name="T32" fmla="*/ 28 w 139"/>
                              <a:gd name="T33" fmla="*/ 84 h 94"/>
                              <a:gd name="T34" fmla="*/ 20 w 139"/>
                              <a:gd name="T35" fmla="*/ 77 h 94"/>
                              <a:gd name="T36" fmla="*/ 10 w 139"/>
                              <a:gd name="T37" fmla="*/ 67 h 94"/>
                              <a:gd name="T38" fmla="*/ 5 w 139"/>
                              <a:gd name="T39" fmla="*/ 57 h 94"/>
                              <a:gd name="T40" fmla="*/ 0 w 139"/>
                              <a:gd name="T41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139" y="22"/>
                                </a:moveTo>
                                <a:lnTo>
                                  <a:pt x="139" y="10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2"/>
                                </a:lnTo>
                                <a:lnTo>
                                  <a:pt x="134" y="15"/>
                                </a:lnTo>
                                <a:lnTo>
                                  <a:pt x="137" y="27"/>
                                </a:lnTo>
                                <a:lnTo>
                                  <a:pt x="139" y="25"/>
                                </a:lnTo>
                                <a:lnTo>
                                  <a:pt x="139" y="22"/>
                                </a:lnTo>
                                <a:close/>
                                <a:moveTo>
                                  <a:pt x="0" y="59"/>
                                </a:moveTo>
                                <a:lnTo>
                                  <a:pt x="8" y="69"/>
                                </a:lnTo>
                                <a:lnTo>
                                  <a:pt x="13" y="79"/>
                                </a:lnTo>
                                <a:lnTo>
                                  <a:pt x="23" y="87"/>
                                </a:lnTo>
                                <a:lnTo>
                                  <a:pt x="33" y="94"/>
                                </a:lnTo>
                                <a:lnTo>
                                  <a:pt x="35" y="92"/>
                                </a:lnTo>
                                <a:lnTo>
                                  <a:pt x="40" y="92"/>
                                </a:lnTo>
                                <a:lnTo>
                                  <a:pt x="28" y="84"/>
                                </a:lnTo>
                                <a:lnTo>
                                  <a:pt x="20" y="77"/>
                                </a:lnTo>
                                <a:lnTo>
                                  <a:pt x="10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Freeform 810"/>
                        <wps:cNvSpPr>
                          <a:spLocks noEditPoints="1"/>
                        </wps:cNvSpPr>
                        <wps:spPr bwMode="auto">
                          <a:xfrm>
                            <a:off x="6618" y="1365"/>
                            <a:ext cx="136" cy="92"/>
                          </a:xfrm>
                          <a:custGeom>
                            <a:avLst/>
                            <a:gdLst>
                              <a:gd name="T0" fmla="*/ 136 w 136"/>
                              <a:gd name="T1" fmla="*/ 25 h 92"/>
                              <a:gd name="T2" fmla="*/ 134 w 136"/>
                              <a:gd name="T3" fmla="*/ 12 h 92"/>
                              <a:gd name="T4" fmla="*/ 129 w 136"/>
                              <a:gd name="T5" fmla="*/ 0 h 92"/>
                              <a:gd name="T6" fmla="*/ 126 w 136"/>
                              <a:gd name="T7" fmla="*/ 2 h 92"/>
                              <a:gd name="T8" fmla="*/ 126 w 136"/>
                              <a:gd name="T9" fmla="*/ 5 h 92"/>
                              <a:gd name="T10" fmla="*/ 129 w 136"/>
                              <a:gd name="T11" fmla="*/ 15 h 92"/>
                              <a:gd name="T12" fmla="*/ 131 w 136"/>
                              <a:gd name="T13" fmla="*/ 30 h 92"/>
                              <a:gd name="T14" fmla="*/ 131 w 136"/>
                              <a:gd name="T15" fmla="*/ 30 h 92"/>
                              <a:gd name="T16" fmla="*/ 134 w 136"/>
                              <a:gd name="T17" fmla="*/ 27 h 92"/>
                              <a:gd name="T18" fmla="*/ 136 w 136"/>
                              <a:gd name="T19" fmla="*/ 25 h 92"/>
                              <a:gd name="T20" fmla="*/ 0 w 136"/>
                              <a:gd name="T21" fmla="*/ 57 h 92"/>
                              <a:gd name="T22" fmla="*/ 5 w 136"/>
                              <a:gd name="T23" fmla="*/ 69 h 92"/>
                              <a:gd name="T24" fmla="*/ 15 w 136"/>
                              <a:gd name="T25" fmla="*/ 77 h 92"/>
                              <a:gd name="T26" fmla="*/ 22 w 136"/>
                              <a:gd name="T27" fmla="*/ 87 h 92"/>
                              <a:gd name="T28" fmla="*/ 32 w 136"/>
                              <a:gd name="T29" fmla="*/ 92 h 92"/>
                              <a:gd name="T30" fmla="*/ 37 w 136"/>
                              <a:gd name="T31" fmla="*/ 92 h 92"/>
                              <a:gd name="T32" fmla="*/ 39 w 136"/>
                              <a:gd name="T33" fmla="*/ 89 h 92"/>
                              <a:gd name="T34" fmla="*/ 27 w 136"/>
                              <a:gd name="T35" fmla="*/ 84 h 92"/>
                              <a:gd name="T36" fmla="*/ 20 w 136"/>
                              <a:gd name="T37" fmla="*/ 77 h 92"/>
                              <a:gd name="T38" fmla="*/ 12 w 136"/>
                              <a:gd name="T39" fmla="*/ 67 h 92"/>
                              <a:gd name="T40" fmla="*/ 5 w 136"/>
                              <a:gd name="T41" fmla="*/ 57 h 92"/>
                              <a:gd name="T42" fmla="*/ 0 w 136"/>
                              <a:gd name="T43" fmla="*/ 57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136" y="25"/>
                                </a:moveTo>
                                <a:lnTo>
                                  <a:pt x="134" y="12"/>
                                </a:lnTo>
                                <a:lnTo>
                                  <a:pt x="129" y="0"/>
                                </a:lnTo>
                                <a:lnTo>
                                  <a:pt x="126" y="2"/>
                                </a:lnTo>
                                <a:lnTo>
                                  <a:pt x="126" y="5"/>
                                </a:lnTo>
                                <a:lnTo>
                                  <a:pt x="129" y="15"/>
                                </a:lnTo>
                                <a:lnTo>
                                  <a:pt x="131" y="30"/>
                                </a:lnTo>
                                <a:lnTo>
                                  <a:pt x="134" y="27"/>
                                </a:lnTo>
                                <a:lnTo>
                                  <a:pt x="136" y="25"/>
                                </a:lnTo>
                                <a:close/>
                                <a:moveTo>
                                  <a:pt x="0" y="57"/>
                                </a:moveTo>
                                <a:lnTo>
                                  <a:pt x="5" y="69"/>
                                </a:lnTo>
                                <a:lnTo>
                                  <a:pt x="15" y="77"/>
                                </a:lnTo>
                                <a:lnTo>
                                  <a:pt x="22" y="87"/>
                                </a:lnTo>
                                <a:lnTo>
                                  <a:pt x="32" y="92"/>
                                </a:lnTo>
                                <a:lnTo>
                                  <a:pt x="37" y="92"/>
                                </a:lnTo>
                                <a:lnTo>
                                  <a:pt x="39" y="89"/>
                                </a:lnTo>
                                <a:lnTo>
                                  <a:pt x="27" y="84"/>
                                </a:lnTo>
                                <a:lnTo>
                                  <a:pt x="20" y="77"/>
                                </a:lnTo>
                                <a:lnTo>
                                  <a:pt x="12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Freeform 811"/>
                        <wps:cNvSpPr>
                          <a:spLocks noEditPoints="1"/>
                        </wps:cNvSpPr>
                        <wps:spPr bwMode="auto">
                          <a:xfrm>
                            <a:off x="6620" y="1367"/>
                            <a:ext cx="132" cy="90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90"/>
                              <a:gd name="T2" fmla="*/ 129 w 132"/>
                              <a:gd name="T3" fmla="*/ 13 h 90"/>
                              <a:gd name="T4" fmla="*/ 124 w 132"/>
                              <a:gd name="T5" fmla="*/ 0 h 90"/>
                              <a:gd name="T6" fmla="*/ 124 w 132"/>
                              <a:gd name="T7" fmla="*/ 3 h 90"/>
                              <a:gd name="T8" fmla="*/ 122 w 132"/>
                              <a:gd name="T9" fmla="*/ 3 h 90"/>
                              <a:gd name="T10" fmla="*/ 124 w 132"/>
                              <a:gd name="T11" fmla="*/ 15 h 90"/>
                              <a:gd name="T12" fmla="*/ 127 w 132"/>
                              <a:gd name="T13" fmla="*/ 28 h 90"/>
                              <a:gd name="T14" fmla="*/ 127 w 132"/>
                              <a:gd name="T15" fmla="*/ 28 h 90"/>
                              <a:gd name="T16" fmla="*/ 127 w 132"/>
                              <a:gd name="T17" fmla="*/ 30 h 90"/>
                              <a:gd name="T18" fmla="*/ 129 w 132"/>
                              <a:gd name="T19" fmla="*/ 28 h 90"/>
                              <a:gd name="T20" fmla="*/ 132 w 132"/>
                              <a:gd name="T21" fmla="*/ 25 h 90"/>
                              <a:gd name="T22" fmla="*/ 0 w 132"/>
                              <a:gd name="T23" fmla="*/ 55 h 90"/>
                              <a:gd name="T24" fmla="*/ 5 w 132"/>
                              <a:gd name="T25" fmla="*/ 65 h 90"/>
                              <a:gd name="T26" fmla="*/ 15 w 132"/>
                              <a:gd name="T27" fmla="*/ 75 h 90"/>
                              <a:gd name="T28" fmla="*/ 23 w 132"/>
                              <a:gd name="T29" fmla="*/ 82 h 90"/>
                              <a:gd name="T30" fmla="*/ 35 w 132"/>
                              <a:gd name="T31" fmla="*/ 90 h 90"/>
                              <a:gd name="T32" fmla="*/ 37 w 132"/>
                              <a:gd name="T33" fmla="*/ 87 h 90"/>
                              <a:gd name="T34" fmla="*/ 40 w 132"/>
                              <a:gd name="T35" fmla="*/ 87 h 90"/>
                              <a:gd name="T36" fmla="*/ 30 w 132"/>
                              <a:gd name="T37" fmla="*/ 80 h 90"/>
                              <a:gd name="T38" fmla="*/ 20 w 132"/>
                              <a:gd name="T39" fmla="*/ 72 h 90"/>
                              <a:gd name="T40" fmla="*/ 13 w 132"/>
                              <a:gd name="T41" fmla="*/ 65 h 90"/>
                              <a:gd name="T42" fmla="*/ 5 w 132"/>
                              <a:gd name="T43" fmla="*/ 55 h 90"/>
                              <a:gd name="T44" fmla="*/ 0 w 132"/>
                              <a:gd name="T45" fmla="*/ 5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132" y="25"/>
                                </a:moveTo>
                                <a:lnTo>
                                  <a:pt x="129" y="13"/>
                                </a:lnTo>
                                <a:lnTo>
                                  <a:pt x="124" y="0"/>
                                </a:lnTo>
                                <a:lnTo>
                                  <a:pt x="124" y="3"/>
                                </a:lnTo>
                                <a:lnTo>
                                  <a:pt x="122" y="3"/>
                                </a:lnTo>
                                <a:lnTo>
                                  <a:pt x="124" y="15"/>
                                </a:lnTo>
                                <a:lnTo>
                                  <a:pt x="127" y="28"/>
                                </a:lnTo>
                                <a:lnTo>
                                  <a:pt x="127" y="30"/>
                                </a:lnTo>
                                <a:lnTo>
                                  <a:pt x="129" y="28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0" y="55"/>
                                </a:moveTo>
                                <a:lnTo>
                                  <a:pt x="5" y="65"/>
                                </a:lnTo>
                                <a:lnTo>
                                  <a:pt x="15" y="75"/>
                                </a:lnTo>
                                <a:lnTo>
                                  <a:pt x="23" y="82"/>
                                </a:lnTo>
                                <a:lnTo>
                                  <a:pt x="35" y="90"/>
                                </a:lnTo>
                                <a:lnTo>
                                  <a:pt x="37" y="87"/>
                                </a:lnTo>
                                <a:lnTo>
                                  <a:pt x="40" y="87"/>
                                </a:lnTo>
                                <a:lnTo>
                                  <a:pt x="30" y="80"/>
                                </a:lnTo>
                                <a:lnTo>
                                  <a:pt x="20" y="72"/>
                                </a:lnTo>
                                <a:lnTo>
                                  <a:pt x="13" y="65"/>
                                </a:lnTo>
                                <a:lnTo>
                                  <a:pt x="5" y="55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Freeform 812"/>
                        <wps:cNvSpPr>
                          <a:spLocks noEditPoints="1"/>
                        </wps:cNvSpPr>
                        <wps:spPr bwMode="auto">
                          <a:xfrm>
                            <a:off x="6623" y="1370"/>
                            <a:ext cx="126" cy="84"/>
                          </a:xfrm>
                          <a:custGeom>
                            <a:avLst/>
                            <a:gdLst>
                              <a:gd name="T0" fmla="*/ 126 w 126"/>
                              <a:gd name="T1" fmla="*/ 25 h 84"/>
                              <a:gd name="T2" fmla="*/ 124 w 126"/>
                              <a:gd name="T3" fmla="*/ 10 h 84"/>
                              <a:gd name="T4" fmla="*/ 121 w 126"/>
                              <a:gd name="T5" fmla="*/ 0 h 84"/>
                              <a:gd name="T6" fmla="*/ 119 w 126"/>
                              <a:gd name="T7" fmla="*/ 0 h 84"/>
                              <a:gd name="T8" fmla="*/ 116 w 126"/>
                              <a:gd name="T9" fmla="*/ 2 h 84"/>
                              <a:gd name="T10" fmla="*/ 119 w 126"/>
                              <a:gd name="T11" fmla="*/ 12 h 84"/>
                              <a:gd name="T12" fmla="*/ 121 w 126"/>
                              <a:gd name="T13" fmla="*/ 25 h 84"/>
                              <a:gd name="T14" fmla="*/ 121 w 126"/>
                              <a:gd name="T15" fmla="*/ 27 h 84"/>
                              <a:gd name="T16" fmla="*/ 121 w 126"/>
                              <a:gd name="T17" fmla="*/ 30 h 84"/>
                              <a:gd name="T18" fmla="*/ 124 w 126"/>
                              <a:gd name="T19" fmla="*/ 27 h 84"/>
                              <a:gd name="T20" fmla="*/ 126 w 126"/>
                              <a:gd name="T21" fmla="*/ 25 h 84"/>
                              <a:gd name="T22" fmla="*/ 126 w 126"/>
                              <a:gd name="T23" fmla="*/ 25 h 84"/>
                              <a:gd name="T24" fmla="*/ 0 w 126"/>
                              <a:gd name="T25" fmla="*/ 52 h 84"/>
                              <a:gd name="T26" fmla="*/ 7 w 126"/>
                              <a:gd name="T27" fmla="*/ 62 h 84"/>
                              <a:gd name="T28" fmla="*/ 15 w 126"/>
                              <a:gd name="T29" fmla="*/ 72 h 84"/>
                              <a:gd name="T30" fmla="*/ 22 w 126"/>
                              <a:gd name="T31" fmla="*/ 79 h 84"/>
                              <a:gd name="T32" fmla="*/ 34 w 126"/>
                              <a:gd name="T33" fmla="*/ 84 h 84"/>
                              <a:gd name="T34" fmla="*/ 37 w 126"/>
                              <a:gd name="T35" fmla="*/ 84 h 84"/>
                              <a:gd name="T36" fmla="*/ 39 w 126"/>
                              <a:gd name="T37" fmla="*/ 82 h 84"/>
                              <a:gd name="T38" fmla="*/ 30 w 126"/>
                              <a:gd name="T39" fmla="*/ 77 h 84"/>
                              <a:gd name="T40" fmla="*/ 20 w 126"/>
                              <a:gd name="T41" fmla="*/ 69 h 84"/>
                              <a:gd name="T42" fmla="*/ 12 w 126"/>
                              <a:gd name="T43" fmla="*/ 62 h 84"/>
                              <a:gd name="T44" fmla="*/ 5 w 126"/>
                              <a:gd name="T45" fmla="*/ 50 h 84"/>
                              <a:gd name="T46" fmla="*/ 0 w 126"/>
                              <a:gd name="T47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126" y="25"/>
                                </a:moveTo>
                                <a:lnTo>
                                  <a:pt x="124" y="10"/>
                                </a:lnTo>
                                <a:lnTo>
                                  <a:pt x="121" y="0"/>
                                </a:lnTo>
                                <a:lnTo>
                                  <a:pt x="119" y="0"/>
                                </a:lnTo>
                                <a:lnTo>
                                  <a:pt x="116" y="2"/>
                                </a:lnTo>
                                <a:lnTo>
                                  <a:pt x="119" y="12"/>
                                </a:lnTo>
                                <a:lnTo>
                                  <a:pt x="121" y="25"/>
                                </a:lnTo>
                                <a:lnTo>
                                  <a:pt x="121" y="27"/>
                                </a:lnTo>
                                <a:lnTo>
                                  <a:pt x="121" y="30"/>
                                </a:lnTo>
                                <a:lnTo>
                                  <a:pt x="124" y="27"/>
                                </a:lnTo>
                                <a:lnTo>
                                  <a:pt x="126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7" y="62"/>
                                </a:lnTo>
                                <a:lnTo>
                                  <a:pt x="15" y="72"/>
                                </a:lnTo>
                                <a:lnTo>
                                  <a:pt x="22" y="79"/>
                                </a:lnTo>
                                <a:lnTo>
                                  <a:pt x="34" y="84"/>
                                </a:lnTo>
                                <a:lnTo>
                                  <a:pt x="37" y="84"/>
                                </a:lnTo>
                                <a:lnTo>
                                  <a:pt x="39" y="82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2" y="62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Freeform 813"/>
                        <wps:cNvSpPr>
                          <a:spLocks noEditPoints="1"/>
                        </wps:cNvSpPr>
                        <wps:spPr bwMode="auto">
                          <a:xfrm>
                            <a:off x="6625" y="1370"/>
                            <a:ext cx="122" cy="84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84"/>
                              <a:gd name="T2" fmla="*/ 119 w 122"/>
                              <a:gd name="T3" fmla="*/ 12 h 84"/>
                              <a:gd name="T4" fmla="*/ 117 w 122"/>
                              <a:gd name="T5" fmla="*/ 0 h 84"/>
                              <a:gd name="T6" fmla="*/ 114 w 122"/>
                              <a:gd name="T7" fmla="*/ 2 h 84"/>
                              <a:gd name="T8" fmla="*/ 112 w 122"/>
                              <a:gd name="T9" fmla="*/ 2 h 84"/>
                              <a:gd name="T10" fmla="*/ 114 w 122"/>
                              <a:gd name="T11" fmla="*/ 12 h 84"/>
                              <a:gd name="T12" fmla="*/ 117 w 122"/>
                              <a:gd name="T13" fmla="*/ 25 h 84"/>
                              <a:gd name="T14" fmla="*/ 117 w 122"/>
                              <a:gd name="T15" fmla="*/ 27 h 84"/>
                              <a:gd name="T16" fmla="*/ 114 w 122"/>
                              <a:gd name="T17" fmla="*/ 32 h 84"/>
                              <a:gd name="T18" fmla="*/ 119 w 122"/>
                              <a:gd name="T19" fmla="*/ 30 h 84"/>
                              <a:gd name="T20" fmla="*/ 122 w 122"/>
                              <a:gd name="T21" fmla="*/ 27 h 84"/>
                              <a:gd name="T22" fmla="*/ 122 w 122"/>
                              <a:gd name="T23" fmla="*/ 25 h 84"/>
                              <a:gd name="T24" fmla="*/ 122 w 122"/>
                              <a:gd name="T25" fmla="*/ 25 h 84"/>
                              <a:gd name="T26" fmla="*/ 0 w 122"/>
                              <a:gd name="T27" fmla="*/ 52 h 84"/>
                              <a:gd name="T28" fmla="*/ 8 w 122"/>
                              <a:gd name="T29" fmla="*/ 62 h 84"/>
                              <a:gd name="T30" fmla="*/ 15 w 122"/>
                              <a:gd name="T31" fmla="*/ 69 h 84"/>
                              <a:gd name="T32" fmla="*/ 25 w 122"/>
                              <a:gd name="T33" fmla="*/ 77 h 84"/>
                              <a:gd name="T34" fmla="*/ 35 w 122"/>
                              <a:gd name="T35" fmla="*/ 84 h 84"/>
                              <a:gd name="T36" fmla="*/ 37 w 122"/>
                              <a:gd name="T37" fmla="*/ 82 h 84"/>
                              <a:gd name="T38" fmla="*/ 42 w 122"/>
                              <a:gd name="T39" fmla="*/ 79 h 84"/>
                              <a:gd name="T40" fmla="*/ 30 w 122"/>
                              <a:gd name="T41" fmla="*/ 77 h 84"/>
                              <a:gd name="T42" fmla="*/ 20 w 122"/>
                              <a:gd name="T43" fmla="*/ 69 h 84"/>
                              <a:gd name="T44" fmla="*/ 13 w 122"/>
                              <a:gd name="T45" fmla="*/ 59 h 84"/>
                              <a:gd name="T46" fmla="*/ 5 w 122"/>
                              <a:gd name="T47" fmla="*/ 50 h 84"/>
                              <a:gd name="T48" fmla="*/ 0 w 122"/>
                              <a:gd name="T49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122" y="25"/>
                                </a:moveTo>
                                <a:lnTo>
                                  <a:pt x="119" y="12"/>
                                </a:lnTo>
                                <a:lnTo>
                                  <a:pt x="117" y="0"/>
                                </a:lnTo>
                                <a:lnTo>
                                  <a:pt x="114" y="2"/>
                                </a:lnTo>
                                <a:lnTo>
                                  <a:pt x="112" y="2"/>
                                </a:lnTo>
                                <a:lnTo>
                                  <a:pt x="114" y="12"/>
                                </a:lnTo>
                                <a:lnTo>
                                  <a:pt x="117" y="25"/>
                                </a:lnTo>
                                <a:lnTo>
                                  <a:pt x="117" y="27"/>
                                </a:lnTo>
                                <a:lnTo>
                                  <a:pt x="114" y="32"/>
                                </a:lnTo>
                                <a:lnTo>
                                  <a:pt x="119" y="30"/>
                                </a:lnTo>
                                <a:lnTo>
                                  <a:pt x="122" y="27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8" y="62"/>
                                </a:lnTo>
                                <a:lnTo>
                                  <a:pt x="15" y="69"/>
                                </a:lnTo>
                                <a:lnTo>
                                  <a:pt x="25" y="77"/>
                                </a:lnTo>
                                <a:lnTo>
                                  <a:pt x="35" y="84"/>
                                </a:lnTo>
                                <a:lnTo>
                                  <a:pt x="37" y="82"/>
                                </a:lnTo>
                                <a:lnTo>
                                  <a:pt x="42" y="79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3" y="59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Freeform 814"/>
                        <wps:cNvSpPr>
                          <a:spLocks noEditPoints="1"/>
                        </wps:cNvSpPr>
                        <wps:spPr bwMode="auto">
                          <a:xfrm>
                            <a:off x="6628" y="1372"/>
                            <a:ext cx="116" cy="80"/>
                          </a:xfrm>
                          <a:custGeom>
                            <a:avLst/>
                            <a:gdLst>
                              <a:gd name="T0" fmla="*/ 116 w 116"/>
                              <a:gd name="T1" fmla="*/ 23 h 80"/>
                              <a:gd name="T2" fmla="*/ 114 w 116"/>
                              <a:gd name="T3" fmla="*/ 10 h 80"/>
                              <a:gd name="T4" fmla="*/ 111 w 116"/>
                              <a:gd name="T5" fmla="*/ 0 h 80"/>
                              <a:gd name="T6" fmla="*/ 109 w 116"/>
                              <a:gd name="T7" fmla="*/ 0 h 80"/>
                              <a:gd name="T8" fmla="*/ 107 w 116"/>
                              <a:gd name="T9" fmla="*/ 3 h 80"/>
                              <a:gd name="T10" fmla="*/ 109 w 116"/>
                              <a:gd name="T11" fmla="*/ 13 h 80"/>
                              <a:gd name="T12" fmla="*/ 111 w 116"/>
                              <a:gd name="T13" fmla="*/ 23 h 80"/>
                              <a:gd name="T14" fmla="*/ 111 w 116"/>
                              <a:gd name="T15" fmla="*/ 28 h 80"/>
                              <a:gd name="T16" fmla="*/ 109 w 116"/>
                              <a:gd name="T17" fmla="*/ 33 h 80"/>
                              <a:gd name="T18" fmla="*/ 111 w 116"/>
                              <a:gd name="T19" fmla="*/ 30 h 80"/>
                              <a:gd name="T20" fmla="*/ 116 w 116"/>
                              <a:gd name="T21" fmla="*/ 28 h 80"/>
                              <a:gd name="T22" fmla="*/ 116 w 116"/>
                              <a:gd name="T23" fmla="*/ 25 h 80"/>
                              <a:gd name="T24" fmla="*/ 116 w 116"/>
                              <a:gd name="T25" fmla="*/ 23 h 80"/>
                              <a:gd name="T26" fmla="*/ 0 w 116"/>
                              <a:gd name="T27" fmla="*/ 48 h 80"/>
                              <a:gd name="T28" fmla="*/ 7 w 116"/>
                              <a:gd name="T29" fmla="*/ 60 h 80"/>
                              <a:gd name="T30" fmla="*/ 15 w 116"/>
                              <a:gd name="T31" fmla="*/ 67 h 80"/>
                              <a:gd name="T32" fmla="*/ 25 w 116"/>
                              <a:gd name="T33" fmla="*/ 75 h 80"/>
                              <a:gd name="T34" fmla="*/ 34 w 116"/>
                              <a:gd name="T35" fmla="*/ 80 h 80"/>
                              <a:gd name="T36" fmla="*/ 39 w 116"/>
                              <a:gd name="T37" fmla="*/ 77 h 80"/>
                              <a:gd name="T38" fmla="*/ 42 w 116"/>
                              <a:gd name="T39" fmla="*/ 77 h 80"/>
                              <a:gd name="T40" fmla="*/ 29 w 116"/>
                              <a:gd name="T41" fmla="*/ 72 h 80"/>
                              <a:gd name="T42" fmla="*/ 20 w 116"/>
                              <a:gd name="T43" fmla="*/ 65 h 80"/>
                              <a:gd name="T44" fmla="*/ 12 w 116"/>
                              <a:gd name="T45" fmla="*/ 57 h 80"/>
                              <a:gd name="T46" fmla="*/ 5 w 116"/>
                              <a:gd name="T47" fmla="*/ 48 h 80"/>
                              <a:gd name="T48" fmla="*/ 2 w 116"/>
                              <a:gd name="T49" fmla="*/ 48 h 80"/>
                              <a:gd name="T50" fmla="*/ 0 w 116"/>
                              <a:gd name="T51" fmla="*/ 48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116" y="23"/>
                                </a:moveTo>
                                <a:lnTo>
                                  <a:pt x="114" y="10"/>
                                </a:lnTo>
                                <a:lnTo>
                                  <a:pt x="111" y="0"/>
                                </a:lnTo>
                                <a:lnTo>
                                  <a:pt x="109" y="0"/>
                                </a:lnTo>
                                <a:lnTo>
                                  <a:pt x="107" y="3"/>
                                </a:lnTo>
                                <a:lnTo>
                                  <a:pt x="109" y="13"/>
                                </a:lnTo>
                                <a:lnTo>
                                  <a:pt x="111" y="23"/>
                                </a:lnTo>
                                <a:lnTo>
                                  <a:pt x="111" y="28"/>
                                </a:lnTo>
                                <a:lnTo>
                                  <a:pt x="109" y="33"/>
                                </a:lnTo>
                                <a:lnTo>
                                  <a:pt x="111" y="30"/>
                                </a:lnTo>
                                <a:lnTo>
                                  <a:pt x="116" y="28"/>
                                </a:lnTo>
                                <a:lnTo>
                                  <a:pt x="116" y="25"/>
                                </a:lnTo>
                                <a:lnTo>
                                  <a:pt x="116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7" y="60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4" y="80"/>
                                </a:lnTo>
                                <a:lnTo>
                                  <a:pt x="39" y="77"/>
                                </a:lnTo>
                                <a:lnTo>
                                  <a:pt x="42" y="77"/>
                                </a:lnTo>
                                <a:lnTo>
                                  <a:pt x="29" y="72"/>
                                </a:lnTo>
                                <a:lnTo>
                                  <a:pt x="20" y="65"/>
                                </a:lnTo>
                                <a:lnTo>
                                  <a:pt x="12" y="57"/>
                                </a:lnTo>
                                <a:lnTo>
                                  <a:pt x="5" y="48"/>
                                </a:lnTo>
                                <a:lnTo>
                                  <a:pt x="2" y="48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Freeform 815"/>
                        <wps:cNvSpPr>
                          <a:spLocks noEditPoints="1"/>
                        </wps:cNvSpPr>
                        <wps:spPr bwMode="auto">
                          <a:xfrm>
                            <a:off x="6630" y="1372"/>
                            <a:ext cx="112" cy="7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3 h 77"/>
                              <a:gd name="T2" fmla="*/ 109 w 112"/>
                              <a:gd name="T3" fmla="*/ 10 h 77"/>
                              <a:gd name="T4" fmla="*/ 107 w 112"/>
                              <a:gd name="T5" fmla="*/ 0 h 77"/>
                              <a:gd name="T6" fmla="*/ 105 w 112"/>
                              <a:gd name="T7" fmla="*/ 3 h 77"/>
                              <a:gd name="T8" fmla="*/ 102 w 112"/>
                              <a:gd name="T9" fmla="*/ 3 h 77"/>
                              <a:gd name="T10" fmla="*/ 105 w 112"/>
                              <a:gd name="T11" fmla="*/ 13 h 77"/>
                              <a:gd name="T12" fmla="*/ 107 w 112"/>
                              <a:gd name="T13" fmla="*/ 23 h 77"/>
                              <a:gd name="T14" fmla="*/ 107 w 112"/>
                              <a:gd name="T15" fmla="*/ 28 h 77"/>
                              <a:gd name="T16" fmla="*/ 105 w 112"/>
                              <a:gd name="T17" fmla="*/ 35 h 77"/>
                              <a:gd name="T18" fmla="*/ 107 w 112"/>
                              <a:gd name="T19" fmla="*/ 33 h 77"/>
                              <a:gd name="T20" fmla="*/ 109 w 112"/>
                              <a:gd name="T21" fmla="*/ 30 h 77"/>
                              <a:gd name="T22" fmla="*/ 112 w 112"/>
                              <a:gd name="T23" fmla="*/ 25 h 77"/>
                              <a:gd name="T24" fmla="*/ 112 w 112"/>
                              <a:gd name="T25" fmla="*/ 23 h 77"/>
                              <a:gd name="T26" fmla="*/ 0 w 112"/>
                              <a:gd name="T27" fmla="*/ 48 h 77"/>
                              <a:gd name="T28" fmla="*/ 8 w 112"/>
                              <a:gd name="T29" fmla="*/ 57 h 77"/>
                              <a:gd name="T30" fmla="*/ 15 w 112"/>
                              <a:gd name="T31" fmla="*/ 67 h 77"/>
                              <a:gd name="T32" fmla="*/ 25 w 112"/>
                              <a:gd name="T33" fmla="*/ 75 h 77"/>
                              <a:gd name="T34" fmla="*/ 37 w 112"/>
                              <a:gd name="T35" fmla="*/ 77 h 77"/>
                              <a:gd name="T36" fmla="*/ 40 w 112"/>
                              <a:gd name="T37" fmla="*/ 77 h 77"/>
                              <a:gd name="T38" fmla="*/ 45 w 112"/>
                              <a:gd name="T39" fmla="*/ 75 h 77"/>
                              <a:gd name="T40" fmla="*/ 32 w 112"/>
                              <a:gd name="T41" fmla="*/ 72 h 77"/>
                              <a:gd name="T42" fmla="*/ 20 w 112"/>
                              <a:gd name="T43" fmla="*/ 65 h 77"/>
                              <a:gd name="T44" fmla="*/ 13 w 112"/>
                              <a:gd name="T45" fmla="*/ 57 h 77"/>
                              <a:gd name="T46" fmla="*/ 5 w 112"/>
                              <a:gd name="T47" fmla="*/ 45 h 77"/>
                              <a:gd name="T48" fmla="*/ 0 w 112"/>
                              <a:gd name="T49" fmla="*/ 4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112" y="23"/>
                                </a:moveTo>
                                <a:lnTo>
                                  <a:pt x="109" y="10"/>
                                </a:lnTo>
                                <a:lnTo>
                                  <a:pt x="107" y="0"/>
                                </a:lnTo>
                                <a:lnTo>
                                  <a:pt x="105" y="3"/>
                                </a:lnTo>
                                <a:lnTo>
                                  <a:pt x="102" y="3"/>
                                </a:lnTo>
                                <a:lnTo>
                                  <a:pt x="105" y="13"/>
                                </a:lnTo>
                                <a:lnTo>
                                  <a:pt x="107" y="23"/>
                                </a:lnTo>
                                <a:lnTo>
                                  <a:pt x="107" y="28"/>
                                </a:lnTo>
                                <a:lnTo>
                                  <a:pt x="105" y="35"/>
                                </a:lnTo>
                                <a:lnTo>
                                  <a:pt x="107" y="33"/>
                                </a:lnTo>
                                <a:lnTo>
                                  <a:pt x="109" y="30"/>
                                </a:lnTo>
                                <a:lnTo>
                                  <a:pt x="112" y="25"/>
                                </a:lnTo>
                                <a:lnTo>
                                  <a:pt x="112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8" y="57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7" y="77"/>
                                </a:lnTo>
                                <a:lnTo>
                                  <a:pt x="40" y="77"/>
                                </a:lnTo>
                                <a:lnTo>
                                  <a:pt x="45" y="75"/>
                                </a:lnTo>
                                <a:lnTo>
                                  <a:pt x="32" y="72"/>
                                </a:lnTo>
                                <a:lnTo>
                                  <a:pt x="20" y="65"/>
                                </a:lnTo>
                                <a:lnTo>
                                  <a:pt x="13" y="57"/>
                                </a:lnTo>
                                <a:lnTo>
                                  <a:pt x="5" y="45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Freeform 816"/>
                        <wps:cNvSpPr>
                          <a:spLocks noEditPoints="1"/>
                        </wps:cNvSpPr>
                        <wps:spPr bwMode="auto">
                          <a:xfrm>
                            <a:off x="6633" y="1375"/>
                            <a:ext cx="106" cy="74"/>
                          </a:xfrm>
                          <a:custGeom>
                            <a:avLst/>
                            <a:gdLst>
                              <a:gd name="T0" fmla="*/ 106 w 106"/>
                              <a:gd name="T1" fmla="*/ 20 h 74"/>
                              <a:gd name="T2" fmla="*/ 104 w 106"/>
                              <a:gd name="T3" fmla="*/ 10 h 74"/>
                              <a:gd name="T4" fmla="*/ 102 w 106"/>
                              <a:gd name="T5" fmla="*/ 0 h 74"/>
                              <a:gd name="T6" fmla="*/ 99 w 106"/>
                              <a:gd name="T7" fmla="*/ 0 h 74"/>
                              <a:gd name="T8" fmla="*/ 99 w 106"/>
                              <a:gd name="T9" fmla="*/ 2 h 74"/>
                              <a:gd name="T10" fmla="*/ 99 w 106"/>
                              <a:gd name="T11" fmla="*/ 10 h 74"/>
                              <a:gd name="T12" fmla="*/ 102 w 106"/>
                              <a:gd name="T13" fmla="*/ 20 h 74"/>
                              <a:gd name="T14" fmla="*/ 99 w 106"/>
                              <a:gd name="T15" fmla="*/ 27 h 74"/>
                              <a:gd name="T16" fmla="*/ 99 w 106"/>
                              <a:gd name="T17" fmla="*/ 35 h 74"/>
                              <a:gd name="T18" fmla="*/ 102 w 106"/>
                              <a:gd name="T19" fmla="*/ 32 h 74"/>
                              <a:gd name="T20" fmla="*/ 104 w 106"/>
                              <a:gd name="T21" fmla="*/ 30 h 74"/>
                              <a:gd name="T22" fmla="*/ 106 w 106"/>
                              <a:gd name="T23" fmla="*/ 25 h 74"/>
                              <a:gd name="T24" fmla="*/ 106 w 106"/>
                              <a:gd name="T25" fmla="*/ 20 h 74"/>
                              <a:gd name="T26" fmla="*/ 0 w 106"/>
                              <a:gd name="T27" fmla="*/ 45 h 74"/>
                              <a:gd name="T28" fmla="*/ 7 w 106"/>
                              <a:gd name="T29" fmla="*/ 54 h 74"/>
                              <a:gd name="T30" fmla="*/ 15 w 106"/>
                              <a:gd name="T31" fmla="*/ 62 h 74"/>
                              <a:gd name="T32" fmla="*/ 24 w 106"/>
                              <a:gd name="T33" fmla="*/ 69 h 74"/>
                              <a:gd name="T34" fmla="*/ 37 w 106"/>
                              <a:gd name="T35" fmla="*/ 74 h 74"/>
                              <a:gd name="T36" fmla="*/ 42 w 106"/>
                              <a:gd name="T37" fmla="*/ 72 h 74"/>
                              <a:gd name="T38" fmla="*/ 44 w 106"/>
                              <a:gd name="T39" fmla="*/ 69 h 74"/>
                              <a:gd name="T40" fmla="*/ 32 w 106"/>
                              <a:gd name="T41" fmla="*/ 67 h 74"/>
                              <a:gd name="T42" fmla="*/ 22 w 106"/>
                              <a:gd name="T43" fmla="*/ 62 h 74"/>
                              <a:gd name="T44" fmla="*/ 12 w 106"/>
                              <a:gd name="T45" fmla="*/ 52 h 74"/>
                              <a:gd name="T46" fmla="*/ 5 w 106"/>
                              <a:gd name="T47" fmla="*/ 42 h 74"/>
                              <a:gd name="T48" fmla="*/ 0 w 106"/>
                              <a:gd name="T49" fmla="*/ 45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106" y="20"/>
                                </a:moveTo>
                                <a:lnTo>
                                  <a:pt x="104" y="10"/>
                                </a:lnTo>
                                <a:lnTo>
                                  <a:pt x="102" y="0"/>
                                </a:lnTo>
                                <a:lnTo>
                                  <a:pt x="99" y="0"/>
                                </a:lnTo>
                                <a:lnTo>
                                  <a:pt x="99" y="2"/>
                                </a:lnTo>
                                <a:lnTo>
                                  <a:pt x="99" y="10"/>
                                </a:lnTo>
                                <a:lnTo>
                                  <a:pt x="102" y="20"/>
                                </a:lnTo>
                                <a:lnTo>
                                  <a:pt x="99" y="27"/>
                                </a:lnTo>
                                <a:lnTo>
                                  <a:pt x="99" y="35"/>
                                </a:lnTo>
                                <a:lnTo>
                                  <a:pt x="102" y="32"/>
                                </a:lnTo>
                                <a:lnTo>
                                  <a:pt x="104" y="30"/>
                                </a:lnTo>
                                <a:lnTo>
                                  <a:pt x="106" y="25"/>
                                </a:lnTo>
                                <a:lnTo>
                                  <a:pt x="106" y="2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7" y="54"/>
                                </a:lnTo>
                                <a:lnTo>
                                  <a:pt x="15" y="62"/>
                                </a:lnTo>
                                <a:lnTo>
                                  <a:pt x="24" y="69"/>
                                </a:lnTo>
                                <a:lnTo>
                                  <a:pt x="37" y="74"/>
                                </a:lnTo>
                                <a:lnTo>
                                  <a:pt x="42" y="72"/>
                                </a:lnTo>
                                <a:lnTo>
                                  <a:pt x="44" y="69"/>
                                </a:lnTo>
                                <a:lnTo>
                                  <a:pt x="32" y="67"/>
                                </a:lnTo>
                                <a:lnTo>
                                  <a:pt x="22" y="62"/>
                                </a:lnTo>
                                <a:lnTo>
                                  <a:pt x="12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Freeform 817"/>
                        <wps:cNvSpPr>
                          <a:spLocks noEditPoints="1"/>
                        </wps:cNvSpPr>
                        <wps:spPr bwMode="auto">
                          <a:xfrm>
                            <a:off x="6635" y="1375"/>
                            <a:ext cx="102" cy="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20 h 72"/>
                              <a:gd name="T2" fmla="*/ 100 w 102"/>
                              <a:gd name="T3" fmla="*/ 10 h 72"/>
                              <a:gd name="T4" fmla="*/ 97 w 102"/>
                              <a:gd name="T5" fmla="*/ 0 h 72"/>
                              <a:gd name="T6" fmla="*/ 97 w 102"/>
                              <a:gd name="T7" fmla="*/ 2 h 72"/>
                              <a:gd name="T8" fmla="*/ 95 w 102"/>
                              <a:gd name="T9" fmla="*/ 2 h 72"/>
                              <a:gd name="T10" fmla="*/ 95 w 102"/>
                              <a:gd name="T11" fmla="*/ 10 h 72"/>
                              <a:gd name="T12" fmla="*/ 97 w 102"/>
                              <a:gd name="T13" fmla="*/ 20 h 72"/>
                              <a:gd name="T14" fmla="*/ 95 w 102"/>
                              <a:gd name="T15" fmla="*/ 30 h 72"/>
                              <a:gd name="T16" fmla="*/ 92 w 102"/>
                              <a:gd name="T17" fmla="*/ 40 h 72"/>
                              <a:gd name="T18" fmla="*/ 97 w 102"/>
                              <a:gd name="T19" fmla="*/ 35 h 72"/>
                              <a:gd name="T20" fmla="*/ 100 w 102"/>
                              <a:gd name="T21" fmla="*/ 32 h 72"/>
                              <a:gd name="T22" fmla="*/ 102 w 102"/>
                              <a:gd name="T23" fmla="*/ 25 h 72"/>
                              <a:gd name="T24" fmla="*/ 102 w 102"/>
                              <a:gd name="T25" fmla="*/ 20 h 72"/>
                              <a:gd name="T26" fmla="*/ 0 w 102"/>
                              <a:gd name="T27" fmla="*/ 42 h 72"/>
                              <a:gd name="T28" fmla="*/ 8 w 102"/>
                              <a:gd name="T29" fmla="*/ 54 h 72"/>
                              <a:gd name="T30" fmla="*/ 15 w 102"/>
                              <a:gd name="T31" fmla="*/ 62 h 72"/>
                              <a:gd name="T32" fmla="*/ 27 w 102"/>
                              <a:gd name="T33" fmla="*/ 69 h 72"/>
                              <a:gd name="T34" fmla="*/ 40 w 102"/>
                              <a:gd name="T35" fmla="*/ 72 h 72"/>
                              <a:gd name="T36" fmla="*/ 42 w 102"/>
                              <a:gd name="T37" fmla="*/ 69 h 72"/>
                              <a:gd name="T38" fmla="*/ 47 w 102"/>
                              <a:gd name="T39" fmla="*/ 67 h 72"/>
                              <a:gd name="T40" fmla="*/ 47 w 102"/>
                              <a:gd name="T41" fmla="*/ 67 h 72"/>
                              <a:gd name="T42" fmla="*/ 35 w 102"/>
                              <a:gd name="T43" fmla="*/ 67 h 72"/>
                              <a:gd name="T44" fmla="*/ 22 w 102"/>
                              <a:gd name="T45" fmla="*/ 59 h 72"/>
                              <a:gd name="T46" fmla="*/ 13 w 102"/>
                              <a:gd name="T47" fmla="*/ 52 h 72"/>
                              <a:gd name="T48" fmla="*/ 5 w 102"/>
                              <a:gd name="T49" fmla="*/ 42 h 72"/>
                              <a:gd name="T50" fmla="*/ 0 w 102"/>
                              <a:gd name="T5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102" y="20"/>
                                </a:moveTo>
                                <a:lnTo>
                                  <a:pt x="100" y="10"/>
                                </a:lnTo>
                                <a:lnTo>
                                  <a:pt x="97" y="0"/>
                                </a:lnTo>
                                <a:lnTo>
                                  <a:pt x="97" y="2"/>
                                </a:lnTo>
                                <a:lnTo>
                                  <a:pt x="95" y="2"/>
                                </a:lnTo>
                                <a:lnTo>
                                  <a:pt x="95" y="10"/>
                                </a:lnTo>
                                <a:lnTo>
                                  <a:pt x="97" y="20"/>
                                </a:lnTo>
                                <a:lnTo>
                                  <a:pt x="95" y="30"/>
                                </a:lnTo>
                                <a:lnTo>
                                  <a:pt x="92" y="40"/>
                                </a:lnTo>
                                <a:lnTo>
                                  <a:pt x="97" y="35"/>
                                </a:lnTo>
                                <a:lnTo>
                                  <a:pt x="100" y="32"/>
                                </a:lnTo>
                                <a:lnTo>
                                  <a:pt x="102" y="25"/>
                                </a:lnTo>
                                <a:lnTo>
                                  <a:pt x="102" y="20"/>
                                </a:lnTo>
                                <a:close/>
                                <a:moveTo>
                                  <a:pt x="0" y="42"/>
                                </a:moveTo>
                                <a:lnTo>
                                  <a:pt x="8" y="54"/>
                                </a:lnTo>
                                <a:lnTo>
                                  <a:pt x="15" y="62"/>
                                </a:lnTo>
                                <a:lnTo>
                                  <a:pt x="27" y="69"/>
                                </a:lnTo>
                                <a:lnTo>
                                  <a:pt x="40" y="72"/>
                                </a:lnTo>
                                <a:lnTo>
                                  <a:pt x="42" y="69"/>
                                </a:lnTo>
                                <a:lnTo>
                                  <a:pt x="47" y="67"/>
                                </a:lnTo>
                                <a:lnTo>
                                  <a:pt x="35" y="67"/>
                                </a:lnTo>
                                <a:lnTo>
                                  <a:pt x="22" y="59"/>
                                </a:lnTo>
                                <a:lnTo>
                                  <a:pt x="13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Freeform 818"/>
                        <wps:cNvSpPr>
                          <a:spLocks noEditPoints="1"/>
                        </wps:cNvSpPr>
                        <wps:spPr bwMode="auto">
                          <a:xfrm>
                            <a:off x="6638" y="1377"/>
                            <a:ext cx="97" cy="67"/>
                          </a:xfrm>
                          <a:custGeom>
                            <a:avLst/>
                            <a:gdLst>
                              <a:gd name="T0" fmla="*/ 97 w 97"/>
                              <a:gd name="T1" fmla="*/ 18 h 67"/>
                              <a:gd name="T2" fmla="*/ 94 w 97"/>
                              <a:gd name="T3" fmla="*/ 8 h 67"/>
                              <a:gd name="T4" fmla="*/ 94 w 97"/>
                              <a:gd name="T5" fmla="*/ 0 h 67"/>
                              <a:gd name="T6" fmla="*/ 92 w 97"/>
                              <a:gd name="T7" fmla="*/ 0 h 67"/>
                              <a:gd name="T8" fmla="*/ 89 w 97"/>
                              <a:gd name="T9" fmla="*/ 3 h 67"/>
                              <a:gd name="T10" fmla="*/ 92 w 97"/>
                              <a:gd name="T11" fmla="*/ 10 h 67"/>
                              <a:gd name="T12" fmla="*/ 92 w 97"/>
                              <a:gd name="T13" fmla="*/ 18 h 67"/>
                              <a:gd name="T14" fmla="*/ 89 w 97"/>
                              <a:gd name="T15" fmla="*/ 30 h 67"/>
                              <a:gd name="T16" fmla="*/ 84 w 97"/>
                              <a:gd name="T17" fmla="*/ 40 h 67"/>
                              <a:gd name="T18" fmla="*/ 89 w 97"/>
                              <a:gd name="T19" fmla="*/ 38 h 67"/>
                              <a:gd name="T20" fmla="*/ 94 w 97"/>
                              <a:gd name="T21" fmla="*/ 33 h 67"/>
                              <a:gd name="T22" fmla="*/ 94 w 97"/>
                              <a:gd name="T23" fmla="*/ 25 h 67"/>
                              <a:gd name="T24" fmla="*/ 97 w 97"/>
                              <a:gd name="T25" fmla="*/ 18 h 67"/>
                              <a:gd name="T26" fmla="*/ 0 w 97"/>
                              <a:gd name="T27" fmla="*/ 40 h 67"/>
                              <a:gd name="T28" fmla="*/ 7 w 97"/>
                              <a:gd name="T29" fmla="*/ 50 h 67"/>
                              <a:gd name="T30" fmla="*/ 17 w 97"/>
                              <a:gd name="T31" fmla="*/ 60 h 67"/>
                              <a:gd name="T32" fmla="*/ 27 w 97"/>
                              <a:gd name="T33" fmla="*/ 65 h 67"/>
                              <a:gd name="T34" fmla="*/ 39 w 97"/>
                              <a:gd name="T35" fmla="*/ 67 h 67"/>
                              <a:gd name="T36" fmla="*/ 44 w 97"/>
                              <a:gd name="T37" fmla="*/ 65 h 67"/>
                              <a:gd name="T38" fmla="*/ 49 w 97"/>
                              <a:gd name="T39" fmla="*/ 62 h 67"/>
                              <a:gd name="T40" fmla="*/ 47 w 97"/>
                              <a:gd name="T41" fmla="*/ 62 h 67"/>
                              <a:gd name="T42" fmla="*/ 44 w 97"/>
                              <a:gd name="T43" fmla="*/ 62 h 67"/>
                              <a:gd name="T44" fmla="*/ 32 w 97"/>
                              <a:gd name="T45" fmla="*/ 62 h 67"/>
                              <a:gd name="T46" fmla="*/ 19 w 97"/>
                              <a:gd name="T47" fmla="*/ 57 h 67"/>
                              <a:gd name="T48" fmla="*/ 12 w 97"/>
                              <a:gd name="T49" fmla="*/ 50 h 67"/>
                              <a:gd name="T50" fmla="*/ 5 w 97"/>
                              <a:gd name="T51" fmla="*/ 40 h 67"/>
                              <a:gd name="T52" fmla="*/ 0 w 97"/>
                              <a:gd name="T53" fmla="*/ 4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97" y="18"/>
                                </a:moveTo>
                                <a:lnTo>
                                  <a:pt x="94" y="8"/>
                                </a:lnTo>
                                <a:lnTo>
                                  <a:pt x="94" y="0"/>
                                </a:lnTo>
                                <a:lnTo>
                                  <a:pt x="92" y="0"/>
                                </a:lnTo>
                                <a:lnTo>
                                  <a:pt x="89" y="3"/>
                                </a:lnTo>
                                <a:lnTo>
                                  <a:pt x="92" y="10"/>
                                </a:lnTo>
                                <a:lnTo>
                                  <a:pt x="92" y="18"/>
                                </a:lnTo>
                                <a:lnTo>
                                  <a:pt x="89" y="30"/>
                                </a:lnTo>
                                <a:lnTo>
                                  <a:pt x="84" y="40"/>
                                </a:lnTo>
                                <a:lnTo>
                                  <a:pt x="89" y="38"/>
                                </a:lnTo>
                                <a:lnTo>
                                  <a:pt x="94" y="33"/>
                                </a:lnTo>
                                <a:lnTo>
                                  <a:pt x="94" y="25"/>
                                </a:lnTo>
                                <a:lnTo>
                                  <a:pt x="97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7" y="50"/>
                                </a:lnTo>
                                <a:lnTo>
                                  <a:pt x="17" y="60"/>
                                </a:lnTo>
                                <a:lnTo>
                                  <a:pt x="27" y="65"/>
                                </a:lnTo>
                                <a:lnTo>
                                  <a:pt x="39" y="67"/>
                                </a:lnTo>
                                <a:lnTo>
                                  <a:pt x="44" y="65"/>
                                </a:lnTo>
                                <a:lnTo>
                                  <a:pt x="49" y="62"/>
                                </a:lnTo>
                                <a:lnTo>
                                  <a:pt x="47" y="62"/>
                                </a:lnTo>
                                <a:lnTo>
                                  <a:pt x="44" y="62"/>
                                </a:lnTo>
                                <a:lnTo>
                                  <a:pt x="32" y="62"/>
                                </a:lnTo>
                                <a:lnTo>
                                  <a:pt x="19" y="57"/>
                                </a:lnTo>
                                <a:lnTo>
                                  <a:pt x="12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Freeform 819"/>
                        <wps:cNvSpPr>
                          <a:spLocks noEditPoints="1"/>
                        </wps:cNvSpPr>
                        <wps:spPr bwMode="auto">
                          <a:xfrm>
                            <a:off x="6640" y="1377"/>
                            <a:ext cx="92" cy="65"/>
                          </a:xfrm>
                          <a:custGeom>
                            <a:avLst/>
                            <a:gdLst>
                              <a:gd name="T0" fmla="*/ 92 w 92"/>
                              <a:gd name="T1" fmla="*/ 18 h 65"/>
                              <a:gd name="T2" fmla="*/ 90 w 92"/>
                              <a:gd name="T3" fmla="*/ 8 h 65"/>
                              <a:gd name="T4" fmla="*/ 90 w 92"/>
                              <a:gd name="T5" fmla="*/ 0 h 65"/>
                              <a:gd name="T6" fmla="*/ 87 w 92"/>
                              <a:gd name="T7" fmla="*/ 3 h 65"/>
                              <a:gd name="T8" fmla="*/ 85 w 92"/>
                              <a:gd name="T9" fmla="*/ 3 h 65"/>
                              <a:gd name="T10" fmla="*/ 87 w 92"/>
                              <a:gd name="T11" fmla="*/ 10 h 65"/>
                              <a:gd name="T12" fmla="*/ 87 w 92"/>
                              <a:gd name="T13" fmla="*/ 18 h 65"/>
                              <a:gd name="T14" fmla="*/ 87 w 92"/>
                              <a:gd name="T15" fmla="*/ 25 h 65"/>
                              <a:gd name="T16" fmla="*/ 85 w 92"/>
                              <a:gd name="T17" fmla="*/ 33 h 65"/>
                              <a:gd name="T18" fmla="*/ 80 w 92"/>
                              <a:gd name="T19" fmla="*/ 38 h 65"/>
                              <a:gd name="T20" fmla="*/ 77 w 92"/>
                              <a:gd name="T21" fmla="*/ 45 h 65"/>
                              <a:gd name="T22" fmla="*/ 82 w 92"/>
                              <a:gd name="T23" fmla="*/ 40 h 65"/>
                              <a:gd name="T24" fmla="*/ 87 w 92"/>
                              <a:gd name="T25" fmla="*/ 38 h 65"/>
                              <a:gd name="T26" fmla="*/ 90 w 92"/>
                              <a:gd name="T27" fmla="*/ 28 h 65"/>
                              <a:gd name="T28" fmla="*/ 92 w 92"/>
                              <a:gd name="T29" fmla="*/ 18 h 65"/>
                              <a:gd name="T30" fmla="*/ 0 w 92"/>
                              <a:gd name="T31" fmla="*/ 40 h 65"/>
                              <a:gd name="T32" fmla="*/ 8 w 92"/>
                              <a:gd name="T33" fmla="*/ 50 h 65"/>
                              <a:gd name="T34" fmla="*/ 17 w 92"/>
                              <a:gd name="T35" fmla="*/ 57 h 65"/>
                              <a:gd name="T36" fmla="*/ 30 w 92"/>
                              <a:gd name="T37" fmla="*/ 65 h 65"/>
                              <a:gd name="T38" fmla="*/ 42 w 92"/>
                              <a:gd name="T39" fmla="*/ 65 h 65"/>
                              <a:gd name="T40" fmla="*/ 42 w 92"/>
                              <a:gd name="T41" fmla="*/ 65 h 65"/>
                              <a:gd name="T42" fmla="*/ 50 w 92"/>
                              <a:gd name="T43" fmla="*/ 62 h 65"/>
                              <a:gd name="T44" fmla="*/ 55 w 92"/>
                              <a:gd name="T45" fmla="*/ 60 h 65"/>
                              <a:gd name="T46" fmla="*/ 50 w 92"/>
                              <a:gd name="T47" fmla="*/ 60 h 65"/>
                              <a:gd name="T48" fmla="*/ 42 w 92"/>
                              <a:gd name="T49" fmla="*/ 60 h 65"/>
                              <a:gd name="T50" fmla="*/ 30 w 92"/>
                              <a:gd name="T51" fmla="*/ 60 h 65"/>
                              <a:gd name="T52" fmla="*/ 20 w 92"/>
                              <a:gd name="T53" fmla="*/ 55 h 65"/>
                              <a:gd name="T54" fmla="*/ 10 w 92"/>
                              <a:gd name="T55" fmla="*/ 47 h 65"/>
                              <a:gd name="T56" fmla="*/ 5 w 92"/>
                              <a:gd name="T57" fmla="*/ 38 h 65"/>
                              <a:gd name="T58" fmla="*/ 0 w 92"/>
                              <a:gd name="T59" fmla="*/ 4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92" y="18"/>
                                </a:moveTo>
                                <a:lnTo>
                                  <a:pt x="90" y="8"/>
                                </a:lnTo>
                                <a:lnTo>
                                  <a:pt x="90" y="0"/>
                                </a:lnTo>
                                <a:lnTo>
                                  <a:pt x="87" y="3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87" y="18"/>
                                </a:lnTo>
                                <a:lnTo>
                                  <a:pt x="87" y="25"/>
                                </a:lnTo>
                                <a:lnTo>
                                  <a:pt x="85" y="33"/>
                                </a:lnTo>
                                <a:lnTo>
                                  <a:pt x="80" y="38"/>
                                </a:lnTo>
                                <a:lnTo>
                                  <a:pt x="77" y="45"/>
                                </a:lnTo>
                                <a:lnTo>
                                  <a:pt x="82" y="40"/>
                                </a:lnTo>
                                <a:lnTo>
                                  <a:pt x="87" y="38"/>
                                </a:lnTo>
                                <a:lnTo>
                                  <a:pt x="90" y="28"/>
                                </a:lnTo>
                                <a:lnTo>
                                  <a:pt x="92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8" y="50"/>
                                </a:lnTo>
                                <a:lnTo>
                                  <a:pt x="17" y="57"/>
                                </a:lnTo>
                                <a:lnTo>
                                  <a:pt x="30" y="65"/>
                                </a:lnTo>
                                <a:lnTo>
                                  <a:pt x="42" y="65"/>
                                </a:lnTo>
                                <a:lnTo>
                                  <a:pt x="50" y="62"/>
                                </a:lnTo>
                                <a:lnTo>
                                  <a:pt x="55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0" y="60"/>
                                </a:lnTo>
                                <a:lnTo>
                                  <a:pt x="20" y="55"/>
                                </a:lnTo>
                                <a:lnTo>
                                  <a:pt x="10" y="47"/>
                                </a:lnTo>
                                <a:lnTo>
                                  <a:pt x="5" y="38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Freeform 820"/>
                        <wps:cNvSpPr>
                          <a:spLocks/>
                        </wps:cNvSpPr>
                        <wps:spPr bwMode="auto">
                          <a:xfrm>
                            <a:off x="6643" y="1380"/>
                            <a:ext cx="87" cy="59"/>
                          </a:xfrm>
                          <a:custGeom>
                            <a:avLst/>
                            <a:gdLst>
                              <a:gd name="T0" fmla="*/ 87 w 87"/>
                              <a:gd name="T1" fmla="*/ 15 h 59"/>
                              <a:gd name="T2" fmla="*/ 87 w 87"/>
                              <a:gd name="T3" fmla="*/ 7 h 59"/>
                              <a:gd name="T4" fmla="*/ 84 w 87"/>
                              <a:gd name="T5" fmla="*/ 0 h 59"/>
                              <a:gd name="T6" fmla="*/ 82 w 87"/>
                              <a:gd name="T7" fmla="*/ 0 h 59"/>
                              <a:gd name="T8" fmla="*/ 79 w 87"/>
                              <a:gd name="T9" fmla="*/ 2 h 59"/>
                              <a:gd name="T10" fmla="*/ 82 w 87"/>
                              <a:gd name="T11" fmla="*/ 7 h 59"/>
                              <a:gd name="T12" fmla="*/ 82 w 87"/>
                              <a:gd name="T13" fmla="*/ 15 h 59"/>
                              <a:gd name="T14" fmla="*/ 79 w 87"/>
                              <a:gd name="T15" fmla="*/ 22 h 59"/>
                              <a:gd name="T16" fmla="*/ 79 w 87"/>
                              <a:gd name="T17" fmla="*/ 30 h 59"/>
                              <a:gd name="T18" fmla="*/ 74 w 87"/>
                              <a:gd name="T19" fmla="*/ 37 h 59"/>
                              <a:gd name="T20" fmla="*/ 69 w 87"/>
                              <a:gd name="T21" fmla="*/ 42 h 59"/>
                              <a:gd name="T22" fmla="*/ 62 w 87"/>
                              <a:gd name="T23" fmla="*/ 49 h 59"/>
                              <a:gd name="T24" fmla="*/ 57 w 87"/>
                              <a:gd name="T25" fmla="*/ 52 h 59"/>
                              <a:gd name="T26" fmla="*/ 47 w 87"/>
                              <a:gd name="T27" fmla="*/ 54 h 59"/>
                              <a:gd name="T28" fmla="*/ 39 w 87"/>
                              <a:gd name="T29" fmla="*/ 54 h 59"/>
                              <a:gd name="T30" fmla="*/ 29 w 87"/>
                              <a:gd name="T31" fmla="*/ 54 h 59"/>
                              <a:gd name="T32" fmla="*/ 19 w 87"/>
                              <a:gd name="T33" fmla="*/ 49 h 59"/>
                              <a:gd name="T34" fmla="*/ 10 w 87"/>
                              <a:gd name="T35" fmla="*/ 42 h 59"/>
                              <a:gd name="T36" fmla="*/ 5 w 87"/>
                              <a:gd name="T37" fmla="*/ 35 h 59"/>
                              <a:gd name="T38" fmla="*/ 2 w 87"/>
                              <a:gd name="T39" fmla="*/ 35 h 59"/>
                              <a:gd name="T40" fmla="*/ 0 w 87"/>
                              <a:gd name="T41" fmla="*/ 37 h 59"/>
                              <a:gd name="T42" fmla="*/ 7 w 87"/>
                              <a:gd name="T43" fmla="*/ 47 h 59"/>
                              <a:gd name="T44" fmla="*/ 14 w 87"/>
                              <a:gd name="T45" fmla="*/ 54 h 59"/>
                              <a:gd name="T46" fmla="*/ 27 w 87"/>
                              <a:gd name="T47" fmla="*/ 59 h 59"/>
                              <a:gd name="T48" fmla="*/ 39 w 87"/>
                              <a:gd name="T49" fmla="*/ 59 h 59"/>
                              <a:gd name="T50" fmla="*/ 42 w 87"/>
                              <a:gd name="T51" fmla="*/ 59 h 59"/>
                              <a:gd name="T52" fmla="*/ 44 w 87"/>
                              <a:gd name="T53" fmla="*/ 59 h 59"/>
                              <a:gd name="T54" fmla="*/ 64 w 87"/>
                              <a:gd name="T55" fmla="*/ 49 h 59"/>
                              <a:gd name="T56" fmla="*/ 79 w 87"/>
                              <a:gd name="T57" fmla="*/ 37 h 59"/>
                              <a:gd name="T58" fmla="*/ 84 w 87"/>
                              <a:gd name="T59" fmla="*/ 27 h 59"/>
                              <a:gd name="T60" fmla="*/ 87 w 87"/>
                              <a:gd name="T61" fmla="*/ 15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87" y="15"/>
                                </a:moveTo>
                                <a:lnTo>
                                  <a:pt x="87" y="7"/>
                                </a:ln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2"/>
                                </a:lnTo>
                                <a:lnTo>
                                  <a:pt x="82" y="7"/>
                                </a:lnTo>
                                <a:lnTo>
                                  <a:pt x="82" y="15"/>
                                </a:lnTo>
                                <a:lnTo>
                                  <a:pt x="79" y="22"/>
                                </a:lnTo>
                                <a:lnTo>
                                  <a:pt x="79" y="30"/>
                                </a:lnTo>
                                <a:lnTo>
                                  <a:pt x="74" y="37"/>
                                </a:lnTo>
                                <a:lnTo>
                                  <a:pt x="69" y="42"/>
                                </a:lnTo>
                                <a:lnTo>
                                  <a:pt x="62" y="49"/>
                                </a:lnTo>
                                <a:lnTo>
                                  <a:pt x="57" y="52"/>
                                </a:lnTo>
                                <a:lnTo>
                                  <a:pt x="47" y="54"/>
                                </a:lnTo>
                                <a:lnTo>
                                  <a:pt x="39" y="54"/>
                                </a:lnTo>
                                <a:lnTo>
                                  <a:pt x="29" y="54"/>
                                </a:lnTo>
                                <a:lnTo>
                                  <a:pt x="19" y="49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7"/>
                                </a:lnTo>
                                <a:lnTo>
                                  <a:pt x="7" y="47"/>
                                </a:lnTo>
                                <a:lnTo>
                                  <a:pt x="14" y="54"/>
                                </a:lnTo>
                                <a:lnTo>
                                  <a:pt x="27" y="59"/>
                                </a:lnTo>
                                <a:lnTo>
                                  <a:pt x="39" y="59"/>
                                </a:lnTo>
                                <a:lnTo>
                                  <a:pt x="42" y="59"/>
                                </a:lnTo>
                                <a:lnTo>
                                  <a:pt x="44" y="59"/>
                                </a:lnTo>
                                <a:lnTo>
                                  <a:pt x="64" y="49"/>
                                </a:lnTo>
                                <a:lnTo>
                                  <a:pt x="79" y="37"/>
                                </a:lnTo>
                                <a:lnTo>
                                  <a:pt x="84" y="27"/>
                                </a:lnTo>
                                <a:lnTo>
                                  <a:pt x="8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Freeform 821"/>
                        <wps:cNvSpPr>
                          <a:spLocks/>
                        </wps:cNvSpPr>
                        <wps:spPr bwMode="auto">
                          <a:xfrm>
                            <a:off x="6645" y="1380"/>
                            <a:ext cx="82" cy="57"/>
                          </a:xfrm>
                          <a:custGeom>
                            <a:avLst/>
                            <a:gdLst>
                              <a:gd name="T0" fmla="*/ 82 w 82"/>
                              <a:gd name="T1" fmla="*/ 15 h 57"/>
                              <a:gd name="T2" fmla="*/ 82 w 82"/>
                              <a:gd name="T3" fmla="*/ 7 h 57"/>
                              <a:gd name="T4" fmla="*/ 80 w 82"/>
                              <a:gd name="T5" fmla="*/ 0 h 57"/>
                              <a:gd name="T6" fmla="*/ 77 w 82"/>
                              <a:gd name="T7" fmla="*/ 2 h 57"/>
                              <a:gd name="T8" fmla="*/ 75 w 82"/>
                              <a:gd name="T9" fmla="*/ 2 h 57"/>
                              <a:gd name="T10" fmla="*/ 77 w 82"/>
                              <a:gd name="T11" fmla="*/ 7 h 57"/>
                              <a:gd name="T12" fmla="*/ 77 w 82"/>
                              <a:gd name="T13" fmla="*/ 15 h 57"/>
                              <a:gd name="T14" fmla="*/ 77 w 82"/>
                              <a:gd name="T15" fmla="*/ 22 h 57"/>
                              <a:gd name="T16" fmla="*/ 75 w 82"/>
                              <a:gd name="T17" fmla="*/ 30 h 57"/>
                              <a:gd name="T18" fmla="*/ 70 w 82"/>
                              <a:gd name="T19" fmla="*/ 35 h 57"/>
                              <a:gd name="T20" fmla="*/ 65 w 82"/>
                              <a:gd name="T21" fmla="*/ 42 h 57"/>
                              <a:gd name="T22" fmla="*/ 60 w 82"/>
                              <a:gd name="T23" fmla="*/ 47 h 57"/>
                              <a:gd name="T24" fmla="*/ 52 w 82"/>
                              <a:gd name="T25" fmla="*/ 49 h 57"/>
                              <a:gd name="T26" fmla="*/ 45 w 82"/>
                              <a:gd name="T27" fmla="*/ 52 h 57"/>
                              <a:gd name="T28" fmla="*/ 37 w 82"/>
                              <a:gd name="T29" fmla="*/ 52 h 57"/>
                              <a:gd name="T30" fmla="*/ 27 w 82"/>
                              <a:gd name="T31" fmla="*/ 52 h 57"/>
                              <a:gd name="T32" fmla="*/ 17 w 82"/>
                              <a:gd name="T33" fmla="*/ 47 h 57"/>
                              <a:gd name="T34" fmla="*/ 10 w 82"/>
                              <a:gd name="T35" fmla="*/ 42 h 57"/>
                              <a:gd name="T36" fmla="*/ 5 w 82"/>
                              <a:gd name="T37" fmla="*/ 35 h 57"/>
                              <a:gd name="T38" fmla="*/ 0 w 82"/>
                              <a:gd name="T39" fmla="*/ 35 h 57"/>
                              <a:gd name="T40" fmla="*/ 5 w 82"/>
                              <a:gd name="T41" fmla="*/ 44 h 57"/>
                              <a:gd name="T42" fmla="*/ 15 w 82"/>
                              <a:gd name="T43" fmla="*/ 52 h 57"/>
                              <a:gd name="T44" fmla="*/ 25 w 82"/>
                              <a:gd name="T45" fmla="*/ 57 h 57"/>
                              <a:gd name="T46" fmla="*/ 37 w 82"/>
                              <a:gd name="T47" fmla="*/ 57 h 57"/>
                              <a:gd name="T48" fmla="*/ 45 w 82"/>
                              <a:gd name="T49" fmla="*/ 57 h 57"/>
                              <a:gd name="T50" fmla="*/ 50 w 82"/>
                              <a:gd name="T51" fmla="*/ 57 h 57"/>
                              <a:gd name="T52" fmla="*/ 60 w 82"/>
                              <a:gd name="T53" fmla="*/ 49 h 57"/>
                              <a:gd name="T54" fmla="*/ 72 w 82"/>
                              <a:gd name="T55" fmla="*/ 42 h 57"/>
                              <a:gd name="T56" fmla="*/ 75 w 82"/>
                              <a:gd name="T57" fmla="*/ 35 h 57"/>
                              <a:gd name="T58" fmla="*/ 80 w 82"/>
                              <a:gd name="T59" fmla="*/ 30 h 57"/>
                              <a:gd name="T60" fmla="*/ 82 w 82"/>
                              <a:gd name="T61" fmla="*/ 22 h 57"/>
                              <a:gd name="T62" fmla="*/ 82 w 82"/>
                              <a:gd name="T63" fmla="*/ 15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82" y="15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7" y="2"/>
                                </a:lnTo>
                                <a:lnTo>
                                  <a:pt x="75" y="2"/>
                                </a:lnTo>
                                <a:lnTo>
                                  <a:pt x="77" y="7"/>
                                </a:lnTo>
                                <a:lnTo>
                                  <a:pt x="77" y="15"/>
                                </a:lnTo>
                                <a:lnTo>
                                  <a:pt x="77" y="22"/>
                                </a:lnTo>
                                <a:lnTo>
                                  <a:pt x="75" y="30"/>
                                </a:lnTo>
                                <a:lnTo>
                                  <a:pt x="70" y="35"/>
                                </a:lnTo>
                                <a:lnTo>
                                  <a:pt x="65" y="42"/>
                                </a:lnTo>
                                <a:lnTo>
                                  <a:pt x="60" y="47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27" y="52"/>
                                </a:lnTo>
                                <a:lnTo>
                                  <a:pt x="17" y="47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0" y="35"/>
                                </a:lnTo>
                                <a:lnTo>
                                  <a:pt x="5" y="44"/>
                                </a:lnTo>
                                <a:lnTo>
                                  <a:pt x="15" y="52"/>
                                </a:lnTo>
                                <a:lnTo>
                                  <a:pt x="25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0" y="57"/>
                                </a:lnTo>
                                <a:lnTo>
                                  <a:pt x="60" y="49"/>
                                </a:lnTo>
                                <a:lnTo>
                                  <a:pt x="72" y="42"/>
                                </a:lnTo>
                                <a:lnTo>
                                  <a:pt x="75" y="35"/>
                                </a:lnTo>
                                <a:lnTo>
                                  <a:pt x="80" y="30"/>
                                </a:lnTo>
                                <a:lnTo>
                                  <a:pt x="82" y="22"/>
                                </a:lnTo>
                                <a:lnTo>
                                  <a:pt x="8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Freeform 822"/>
                        <wps:cNvSpPr>
                          <a:spLocks/>
                        </wps:cNvSpPr>
                        <wps:spPr bwMode="auto">
                          <a:xfrm>
                            <a:off x="6648" y="1382"/>
                            <a:ext cx="77" cy="52"/>
                          </a:xfrm>
                          <a:custGeom>
                            <a:avLst/>
                            <a:gdLst>
                              <a:gd name="T0" fmla="*/ 77 w 77"/>
                              <a:gd name="T1" fmla="*/ 13 h 52"/>
                              <a:gd name="T2" fmla="*/ 77 w 77"/>
                              <a:gd name="T3" fmla="*/ 5 h 52"/>
                              <a:gd name="T4" fmla="*/ 74 w 77"/>
                              <a:gd name="T5" fmla="*/ 0 h 52"/>
                              <a:gd name="T6" fmla="*/ 72 w 77"/>
                              <a:gd name="T7" fmla="*/ 0 h 52"/>
                              <a:gd name="T8" fmla="*/ 69 w 77"/>
                              <a:gd name="T9" fmla="*/ 3 h 52"/>
                              <a:gd name="T10" fmla="*/ 72 w 77"/>
                              <a:gd name="T11" fmla="*/ 8 h 52"/>
                              <a:gd name="T12" fmla="*/ 72 w 77"/>
                              <a:gd name="T13" fmla="*/ 13 h 52"/>
                              <a:gd name="T14" fmla="*/ 72 w 77"/>
                              <a:gd name="T15" fmla="*/ 20 h 52"/>
                              <a:gd name="T16" fmla="*/ 69 w 77"/>
                              <a:gd name="T17" fmla="*/ 25 h 52"/>
                              <a:gd name="T18" fmla="*/ 64 w 77"/>
                              <a:gd name="T19" fmla="*/ 33 h 52"/>
                              <a:gd name="T20" fmla="*/ 62 w 77"/>
                              <a:gd name="T21" fmla="*/ 38 h 52"/>
                              <a:gd name="T22" fmla="*/ 54 w 77"/>
                              <a:gd name="T23" fmla="*/ 42 h 52"/>
                              <a:gd name="T24" fmla="*/ 49 w 77"/>
                              <a:gd name="T25" fmla="*/ 45 h 52"/>
                              <a:gd name="T26" fmla="*/ 42 w 77"/>
                              <a:gd name="T27" fmla="*/ 47 h 52"/>
                              <a:gd name="T28" fmla="*/ 34 w 77"/>
                              <a:gd name="T29" fmla="*/ 47 h 52"/>
                              <a:gd name="T30" fmla="*/ 24 w 77"/>
                              <a:gd name="T31" fmla="*/ 47 h 52"/>
                              <a:gd name="T32" fmla="*/ 17 w 77"/>
                              <a:gd name="T33" fmla="*/ 42 h 52"/>
                              <a:gd name="T34" fmla="*/ 9 w 77"/>
                              <a:gd name="T35" fmla="*/ 38 h 52"/>
                              <a:gd name="T36" fmla="*/ 2 w 77"/>
                              <a:gd name="T37" fmla="*/ 30 h 52"/>
                              <a:gd name="T38" fmla="*/ 0 w 77"/>
                              <a:gd name="T39" fmla="*/ 33 h 52"/>
                              <a:gd name="T40" fmla="*/ 5 w 77"/>
                              <a:gd name="T41" fmla="*/ 40 h 52"/>
                              <a:gd name="T42" fmla="*/ 14 w 77"/>
                              <a:gd name="T43" fmla="*/ 47 h 52"/>
                              <a:gd name="T44" fmla="*/ 24 w 77"/>
                              <a:gd name="T45" fmla="*/ 52 h 52"/>
                              <a:gd name="T46" fmla="*/ 34 w 77"/>
                              <a:gd name="T47" fmla="*/ 52 h 52"/>
                              <a:gd name="T48" fmla="*/ 42 w 77"/>
                              <a:gd name="T49" fmla="*/ 52 h 52"/>
                              <a:gd name="T50" fmla="*/ 52 w 77"/>
                              <a:gd name="T51" fmla="*/ 50 h 52"/>
                              <a:gd name="T52" fmla="*/ 57 w 77"/>
                              <a:gd name="T53" fmla="*/ 47 h 52"/>
                              <a:gd name="T54" fmla="*/ 64 w 77"/>
                              <a:gd name="T55" fmla="*/ 40 h 52"/>
                              <a:gd name="T56" fmla="*/ 69 w 77"/>
                              <a:gd name="T57" fmla="*/ 35 h 52"/>
                              <a:gd name="T58" fmla="*/ 74 w 77"/>
                              <a:gd name="T59" fmla="*/ 28 h 52"/>
                              <a:gd name="T60" fmla="*/ 74 w 77"/>
                              <a:gd name="T61" fmla="*/ 20 h 52"/>
                              <a:gd name="T62" fmla="*/ 77 w 77"/>
                              <a:gd name="T63" fmla="*/ 13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77" y="13"/>
                                </a:moveTo>
                                <a:lnTo>
                                  <a:pt x="77" y="5"/>
                                </a:lnTo>
                                <a:lnTo>
                                  <a:pt x="74" y="0"/>
                                </a:lnTo>
                                <a:lnTo>
                                  <a:pt x="72" y="0"/>
                                </a:lnTo>
                                <a:lnTo>
                                  <a:pt x="69" y="3"/>
                                </a:lnTo>
                                <a:lnTo>
                                  <a:pt x="72" y="8"/>
                                </a:lnTo>
                                <a:lnTo>
                                  <a:pt x="72" y="13"/>
                                </a:lnTo>
                                <a:lnTo>
                                  <a:pt x="72" y="20"/>
                                </a:lnTo>
                                <a:lnTo>
                                  <a:pt x="69" y="25"/>
                                </a:lnTo>
                                <a:lnTo>
                                  <a:pt x="64" y="33"/>
                                </a:lnTo>
                                <a:lnTo>
                                  <a:pt x="62" y="38"/>
                                </a:lnTo>
                                <a:lnTo>
                                  <a:pt x="54" y="42"/>
                                </a:lnTo>
                                <a:lnTo>
                                  <a:pt x="49" y="45"/>
                                </a:lnTo>
                                <a:lnTo>
                                  <a:pt x="42" y="47"/>
                                </a:lnTo>
                                <a:lnTo>
                                  <a:pt x="34" y="47"/>
                                </a:lnTo>
                                <a:lnTo>
                                  <a:pt x="24" y="47"/>
                                </a:lnTo>
                                <a:lnTo>
                                  <a:pt x="17" y="42"/>
                                </a:lnTo>
                                <a:lnTo>
                                  <a:pt x="9" y="38"/>
                                </a:lnTo>
                                <a:lnTo>
                                  <a:pt x="2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4" y="47"/>
                                </a:lnTo>
                                <a:lnTo>
                                  <a:pt x="24" y="52"/>
                                </a:lnTo>
                                <a:lnTo>
                                  <a:pt x="34" y="52"/>
                                </a:lnTo>
                                <a:lnTo>
                                  <a:pt x="42" y="52"/>
                                </a:lnTo>
                                <a:lnTo>
                                  <a:pt x="52" y="50"/>
                                </a:lnTo>
                                <a:lnTo>
                                  <a:pt x="57" y="47"/>
                                </a:lnTo>
                                <a:lnTo>
                                  <a:pt x="64" y="40"/>
                                </a:lnTo>
                                <a:lnTo>
                                  <a:pt x="69" y="35"/>
                                </a:lnTo>
                                <a:lnTo>
                                  <a:pt x="74" y="28"/>
                                </a:lnTo>
                                <a:lnTo>
                                  <a:pt x="74" y="20"/>
                                </a:lnTo>
                                <a:lnTo>
                                  <a:pt x="7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Freeform 823"/>
                        <wps:cNvSpPr>
                          <a:spLocks/>
                        </wps:cNvSpPr>
                        <wps:spPr bwMode="auto">
                          <a:xfrm>
                            <a:off x="6650" y="1382"/>
                            <a:ext cx="72" cy="50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50"/>
                              <a:gd name="T2" fmla="*/ 72 w 72"/>
                              <a:gd name="T3" fmla="*/ 5 h 50"/>
                              <a:gd name="T4" fmla="*/ 70 w 72"/>
                              <a:gd name="T5" fmla="*/ 0 h 50"/>
                              <a:gd name="T6" fmla="*/ 67 w 72"/>
                              <a:gd name="T7" fmla="*/ 3 h 50"/>
                              <a:gd name="T8" fmla="*/ 65 w 72"/>
                              <a:gd name="T9" fmla="*/ 3 h 50"/>
                              <a:gd name="T10" fmla="*/ 67 w 72"/>
                              <a:gd name="T11" fmla="*/ 8 h 50"/>
                              <a:gd name="T12" fmla="*/ 67 w 72"/>
                              <a:gd name="T13" fmla="*/ 13 h 50"/>
                              <a:gd name="T14" fmla="*/ 67 w 72"/>
                              <a:gd name="T15" fmla="*/ 18 h 50"/>
                              <a:gd name="T16" fmla="*/ 65 w 72"/>
                              <a:gd name="T17" fmla="*/ 25 h 50"/>
                              <a:gd name="T18" fmla="*/ 62 w 72"/>
                              <a:gd name="T19" fmla="*/ 30 h 50"/>
                              <a:gd name="T20" fmla="*/ 57 w 72"/>
                              <a:gd name="T21" fmla="*/ 35 h 50"/>
                              <a:gd name="T22" fmla="*/ 52 w 72"/>
                              <a:gd name="T23" fmla="*/ 40 h 50"/>
                              <a:gd name="T24" fmla="*/ 45 w 72"/>
                              <a:gd name="T25" fmla="*/ 42 h 50"/>
                              <a:gd name="T26" fmla="*/ 40 w 72"/>
                              <a:gd name="T27" fmla="*/ 45 h 50"/>
                              <a:gd name="T28" fmla="*/ 32 w 72"/>
                              <a:gd name="T29" fmla="*/ 45 h 50"/>
                              <a:gd name="T30" fmla="*/ 25 w 72"/>
                              <a:gd name="T31" fmla="*/ 45 h 50"/>
                              <a:gd name="T32" fmla="*/ 15 w 72"/>
                              <a:gd name="T33" fmla="*/ 42 h 50"/>
                              <a:gd name="T34" fmla="*/ 10 w 72"/>
                              <a:gd name="T35" fmla="*/ 38 h 50"/>
                              <a:gd name="T36" fmla="*/ 3 w 72"/>
                              <a:gd name="T37" fmla="*/ 30 h 50"/>
                              <a:gd name="T38" fmla="*/ 0 w 72"/>
                              <a:gd name="T39" fmla="*/ 33 h 50"/>
                              <a:gd name="T40" fmla="*/ 5 w 72"/>
                              <a:gd name="T41" fmla="*/ 40 h 50"/>
                              <a:gd name="T42" fmla="*/ 12 w 72"/>
                              <a:gd name="T43" fmla="*/ 45 h 50"/>
                              <a:gd name="T44" fmla="*/ 22 w 72"/>
                              <a:gd name="T45" fmla="*/ 50 h 50"/>
                              <a:gd name="T46" fmla="*/ 32 w 72"/>
                              <a:gd name="T47" fmla="*/ 50 h 50"/>
                              <a:gd name="T48" fmla="*/ 40 w 72"/>
                              <a:gd name="T49" fmla="*/ 50 h 50"/>
                              <a:gd name="T50" fmla="*/ 47 w 72"/>
                              <a:gd name="T51" fmla="*/ 47 h 50"/>
                              <a:gd name="T52" fmla="*/ 55 w 72"/>
                              <a:gd name="T53" fmla="*/ 45 h 50"/>
                              <a:gd name="T54" fmla="*/ 60 w 72"/>
                              <a:gd name="T55" fmla="*/ 40 h 50"/>
                              <a:gd name="T56" fmla="*/ 65 w 72"/>
                              <a:gd name="T57" fmla="*/ 33 h 50"/>
                              <a:gd name="T58" fmla="*/ 70 w 72"/>
                              <a:gd name="T59" fmla="*/ 28 h 50"/>
                              <a:gd name="T60" fmla="*/ 72 w 72"/>
                              <a:gd name="T61" fmla="*/ 20 h 50"/>
                              <a:gd name="T62" fmla="*/ 72 w 72"/>
                              <a:gd name="T63" fmla="*/ 13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72" y="13"/>
                                </a:moveTo>
                                <a:lnTo>
                                  <a:pt x="72" y="5"/>
                                </a:lnTo>
                                <a:lnTo>
                                  <a:pt x="70" y="0"/>
                                </a:lnTo>
                                <a:lnTo>
                                  <a:pt x="67" y="3"/>
                                </a:lnTo>
                                <a:lnTo>
                                  <a:pt x="65" y="3"/>
                                </a:lnTo>
                                <a:lnTo>
                                  <a:pt x="67" y="8"/>
                                </a:lnTo>
                                <a:lnTo>
                                  <a:pt x="67" y="13"/>
                                </a:lnTo>
                                <a:lnTo>
                                  <a:pt x="67" y="18"/>
                                </a:lnTo>
                                <a:lnTo>
                                  <a:pt x="65" y="25"/>
                                </a:lnTo>
                                <a:lnTo>
                                  <a:pt x="62" y="30"/>
                                </a:lnTo>
                                <a:lnTo>
                                  <a:pt x="57" y="35"/>
                                </a:lnTo>
                                <a:lnTo>
                                  <a:pt x="52" y="40"/>
                                </a:lnTo>
                                <a:lnTo>
                                  <a:pt x="45" y="42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5" y="45"/>
                                </a:lnTo>
                                <a:lnTo>
                                  <a:pt x="15" y="42"/>
                                </a:lnTo>
                                <a:lnTo>
                                  <a:pt x="10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2" y="45"/>
                                </a:lnTo>
                                <a:lnTo>
                                  <a:pt x="22" y="50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47" y="47"/>
                                </a:lnTo>
                                <a:lnTo>
                                  <a:pt x="55" y="45"/>
                                </a:lnTo>
                                <a:lnTo>
                                  <a:pt x="60" y="40"/>
                                </a:lnTo>
                                <a:lnTo>
                                  <a:pt x="65" y="33"/>
                                </a:lnTo>
                                <a:lnTo>
                                  <a:pt x="70" y="28"/>
                                </a:lnTo>
                                <a:lnTo>
                                  <a:pt x="72" y="2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Freeform 824"/>
                        <wps:cNvSpPr>
                          <a:spLocks/>
                        </wps:cNvSpPr>
                        <wps:spPr bwMode="auto">
                          <a:xfrm>
                            <a:off x="6650" y="1385"/>
                            <a:ext cx="70" cy="44"/>
                          </a:xfrm>
                          <a:custGeom>
                            <a:avLst/>
                            <a:gdLst>
                              <a:gd name="T0" fmla="*/ 70 w 70"/>
                              <a:gd name="T1" fmla="*/ 10 h 44"/>
                              <a:gd name="T2" fmla="*/ 70 w 70"/>
                              <a:gd name="T3" fmla="*/ 5 h 44"/>
                              <a:gd name="T4" fmla="*/ 67 w 70"/>
                              <a:gd name="T5" fmla="*/ 0 h 44"/>
                              <a:gd name="T6" fmla="*/ 65 w 70"/>
                              <a:gd name="T7" fmla="*/ 0 h 44"/>
                              <a:gd name="T8" fmla="*/ 65 w 70"/>
                              <a:gd name="T9" fmla="*/ 2 h 44"/>
                              <a:gd name="T10" fmla="*/ 65 w 70"/>
                              <a:gd name="T11" fmla="*/ 5 h 44"/>
                              <a:gd name="T12" fmla="*/ 65 w 70"/>
                              <a:gd name="T13" fmla="*/ 10 h 44"/>
                              <a:gd name="T14" fmla="*/ 62 w 70"/>
                              <a:gd name="T15" fmla="*/ 22 h 44"/>
                              <a:gd name="T16" fmla="*/ 55 w 70"/>
                              <a:gd name="T17" fmla="*/ 32 h 44"/>
                              <a:gd name="T18" fmla="*/ 45 w 70"/>
                              <a:gd name="T19" fmla="*/ 37 h 44"/>
                              <a:gd name="T20" fmla="*/ 32 w 70"/>
                              <a:gd name="T21" fmla="*/ 39 h 44"/>
                              <a:gd name="T22" fmla="*/ 25 w 70"/>
                              <a:gd name="T23" fmla="*/ 39 h 44"/>
                              <a:gd name="T24" fmla="*/ 17 w 70"/>
                              <a:gd name="T25" fmla="*/ 37 h 44"/>
                              <a:gd name="T26" fmla="*/ 10 w 70"/>
                              <a:gd name="T27" fmla="*/ 32 h 44"/>
                              <a:gd name="T28" fmla="*/ 5 w 70"/>
                              <a:gd name="T29" fmla="*/ 27 h 44"/>
                              <a:gd name="T30" fmla="*/ 3 w 70"/>
                              <a:gd name="T31" fmla="*/ 27 h 44"/>
                              <a:gd name="T32" fmla="*/ 0 w 70"/>
                              <a:gd name="T33" fmla="*/ 27 h 44"/>
                              <a:gd name="T34" fmla="*/ 7 w 70"/>
                              <a:gd name="T35" fmla="*/ 35 h 44"/>
                              <a:gd name="T36" fmla="*/ 15 w 70"/>
                              <a:gd name="T37" fmla="*/ 39 h 44"/>
                              <a:gd name="T38" fmla="*/ 22 w 70"/>
                              <a:gd name="T39" fmla="*/ 44 h 44"/>
                              <a:gd name="T40" fmla="*/ 32 w 70"/>
                              <a:gd name="T41" fmla="*/ 44 h 44"/>
                              <a:gd name="T42" fmla="*/ 40 w 70"/>
                              <a:gd name="T43" fmla="*/ 44 h 44"/>
                              <a:gd name="T44" fmla="*/ 47 w 70"/>
                              <a:gd name="T45" fmla="*/ 42 h 44"/>
                              <a:gd name="T46" fmla="*/ 52 w 70"/>
                              <a:gd name="T47" fmla="*/ 39 h 44"/>
                              <a:gd name="T48" fmla="*/ 60 w 70"/>
                              <a:gd name="T49" fmla="*/ 35 h 44"/>
                              <a:gd name="T50" fmla="*/ 62 w 70"/>
                              <a:gd name="T51" fmla="*/ 30 h 44"/>
                              <a:gd name="T52" fmla="*/ 67 w 70"/>
                              <a:gd name="T53" fmla="*/ 22 h 44"/>
                              <a:gd name="T54" fmla="*/ 70 w 70"/>
                              <a:gd name="T55" fmla="*/ 17 h 44"/>
                              <a:gd name="T56" fmla="*/ 70 w 70"/>
                              <a:gd name="T57" fmla="*/ 1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70" y="10"/>
                                </a:moveTo>
                                <a:lnTo>
                                  <a:pt x="70" y="5"/>
                                </a:lnTo>
                                <a:lnTo>
                                  <a:pt x="67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2"/>
                                </a:lnTo>
                                <a:lnTo>
                                  <a:pt x="65" y="5"/>
                                </a:lnTo>
                                <a:lnTo>
                                  <a:pt x="65" y="10"/>
                                </a:lnTo>
                                <a:lnTo>
                                  <a:pt x="62" y="22"/>
                                </a:lnTo>
                                <a:lnTo>
                                  <a:pt x="55" y="32"/>
                                </a:lnTo>
                                <a:lnTo>
                                  <a:pt x="45" y="37"/>
                                </a:lnTo>
                                <a:lnTo>
                                  <a:pt x="32" y="39"/>
                                </a:lnTo>
                                <a:lnTo>
                                  <a:pt x="25" y="39"/>
                                </a:lnTo>
                                <a:lnTo>
                                  <a:pt x="17" y="37"/>
                                </a:lnTo>
                                <a:lnTo>
                                  <a:pt x="10" y="32"/>
                                </a:lnTo>
                                <a:lnTo>
                                  <a:pt x="5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5" y="39"/>
                                </a:lnTo>
                                <a:lnTo>
                                  <a:pt x="22" y="44"/>
                                </a:lnTo>
                                <a:lnTo>
                                  <a:pt x="32" y="44"/>
                                </a:lnTo>
                                <a:lnTo>
                                  <a:pt x="40" y="44"/>
                                </a:lnTo>
                                <a:lnTo>
                                  <a:pt x="47" y="42"/>
                                </a:lnTo>
                                <a:lnTo>
                                  <a:pt x="52" y="39"/>
                                </a:lnTo>
                                <a:lnTo>
                                  <a:pt x="60" y="35"/>
                                </a:lnTo>
                                <a:lnTo>
                                  <a:pt x="62" y="30"/>
                                </a:lnTo>
                                <a:lnTo>
                                  <a:pt x="67" y="22"/>
                                </a:lnTo>
                                <a:lnTo>
                                  <a:pt x="70" y="17"/>
                                </a:lnTo>
                                <a:lnTo>
                                  <a:pt x="7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Freeform 825"/>
                        <wps:cNvSpPr>
                          <a:spLocks/>
                        </wps:cNvSpPr>
                        <wps:spPr bwMode="auto">
                          <a:xfrm>
                            <a:off x="6653" y="1385"/>
                            <a:ext cx="64" cy="42"/>
                          </a:xfrm>
                          <a:custGeom>
                            <a:avLst/>
                            <a:gdLst>
                              <a:gd name="T0" fmla="*/ 64 w 64"/>
                              <a:gd name="T1" fmla="*/ 10 h 42"/>
                              <a:gd name="T2" fmla="*/ 64 w 64"/>
                              <a:gd name="T3" fmla="*/ 5 h 42"/>
                              <a:gd name="T4" fmla="*/ 62 w 64"/>
                              <a:gd name="T5" fmla="*/ 0 h 42"/>
                              <a:gd name="T6" fmla="*/ 62 w 64"/>
                              <a:gd name="T7" fmla="*/ 2 h 42"/>
                              <a:gd name="T8" fmla="*/ 59 w 64"/>
                              <a:gd name="T9" fmla="*/ 2 h 42"/>
                              <a:gd name="T10" fmla="*/ 59 w 64"/>
                              <a:gd name="T11" fmla="*/ 5 h 42"/>
                              <a:gd name="T12" fmla="*/ 59 w 64"/>
                              <a:gd name="T13" fmla="*/ 10 h 42"/>
                              <a:gd name="T14" fmla="*/ 57 w 64"/>
                              <a:gd name="T15" fmla="*/ 20 h 42"/>
                              <a:gd name="T16" fmla="*/ 49 w 64"/>
                              <a:gd name="T17" fmla="*/ 30 h 42"/>
                              <a:gd name="T18" fmla="*/ 42 w 64"/>
                              <a:gd name="T19" fmla="*/ 37 h 42"/>
                              <a:gd name="T20" fmla="*/ 29 w 64"/>
                              <a:gd name="T21" fmla="*/ 37 h 42"/>
                              <a:gd name="T22" fmla="*/ 22 w 64"/>
                              <a:gd name="T23" fmla="*/ 37 h 42"/>
                              <a:gd name="T24" fmla="*/ 17 w 64"/>
                              <a:gd name="T25" fmla="*/ 35 h 42"/>
                              <a:gd name="T26" fmla="*/ 9 w 64"/>
                              <a:gd name="T27" fmla="*/ 30 h 42"/>
                              <a:gd name="T28" fmla="*/ 4 w 64"/>
                              <a:gd name="T29" fmla="*/ 25 h 42"/>
                              <a:gd name="T30" fmla="*/ 2 w 64"/>
                              <a:gd name="T31" fmla="*/ 27 h 42"/>
                              <a:gd name="T32" fmla="*/ 0 w 64"/>
                              <a:gd name="T33" fmla="*/ 27 h 42"/>
                              <a:gd name="T34" fmla="*/ 7 w 64"/>
                              <a:gd name="T35" fmla="*/ 35 h 42"/>
                              <a:gd name="T36" fmla="*/ 12 w 64"/>
                              <a:gd name="T37" fmla="*/ 39 h 42"/>
                              <a:gd name="T38" fmla="*/ 22 w 64"/>
                              <a:gd name="T39" fmla="*/ 42 h 42"/>
                              <a:gd name="T40" fmla="*/ 29 w 64"/>
                              <a:gd name="T41" fmla="*/ 42 h 42"/>
                              <a:gd name="T42" fmla="*/ 37 w 64"/>
                              <a:gd name="T43" fmla="*/ 42 h 42"/>
                              <a:gd name="T44" fmla="*/ 42 w 64"/>
                              <a:gd name="T45" fmla="*/ 39 h 42"/>
                              <a:gd name="T46" fmla="*/ 49 w 64"/>
                              <a:gd name="T47" fmla="*/ 37 h 42"/>
                              <a:gd name="T48" fmla="*/ 54 w 64"/>
                              <a:gd name="T49" fmla="*/ 32 h 42"/>
                              <a:gd name="T50" fmla="*/ 59 w 64"/>
                              <a:gd name="T51" fmla="*/ 27 h 42"/>
                              <a:gd name="T52" fmla="*/ 62 w 64"/>
                              <a:gd name="T53" fmla="*/ 22 h 42"/>
                              <a:gd name="T54" fmla="*/ 64 w 64"/>
                              <a:gd name="T55" fmla="*/ 15 h 42"/>
                              <a:gd name="T56" fmla="*/ 64 w 64"/>
                              <a:gd name="T57" fmla="*/ 1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64" y="10"/>
                                </a:moveTo>
                                <a:lnTo>
                                  <a:pt x="64" y="5"/>
                                </a:lnTo>
                                <a:lnTo>
                                  <a:pt x="62" y="0"/>
                                </a:lnTo>
                                <a:lnTo>
                                  <a:pt x="62" y="2"/>
                                </a:lnTo>
                                <a:lnTo>
                                  <a:pt x="59" y="2"/>
                                </a:lnTo>
                                <a:lnTo>
                                  <a:pt x="59" y="5"/>
                                </a:lnTo>
                                <a:lnTo>
                                  <a:pt x="59" y="10"/>
                                </a:lnTo>
                                <a:lnTo>
                                  <a:pt x="57" y="20"/>
                                </a:lnTo>
                                <a:lnTo>
                                  <a:pt x="49" y="30"/>
                                </a:lnTo>
                                <a:lnTo>
                                  <a:pt x="42" y="37"/>
                                </a:lnTo>
                                <a:lnTo>
                                  <a:pt x="29" y="37"/>
                                </a:lnTo>
                                <a:lnTo>
                                  <a:pt x="22" y="37"/>
                                </a:lnTo>
                                <a:lnTo>
                                  <a:pt x="17" y="35"/>
                                </a:lnTo>
                                <a:lnTo>
                                  <a:pt x="9" y="30"/>
                                </a:lnTo>
                                <a:lnTo>
                                  <a:pt x="4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2" y="39"/>
                                </a:lnTo>
                                <a:lnTo>
                                  <a:pt x="22" y="42"/>
                                </a:lnTo>
                                <a:lnTo>
                                  <a:pt x="29" y="42"/>
                                </a:lnTo>
                                <a:lnTo>
                                  <a:pt x="37" y="42"/>
                                </a:lnTo>
                                <a:lnTo>
                                  <a:pt x="42" y="39"/>
                                </a:lnTo>
                                <a:lnTo>
                                  <a:pt x="49" y="37"/>
                                </a:lnTo>
                                <a:lnTo>
                                  <a:pt x="54" y="32"/>
                                </a:lnTo>
                                <a:lnTo>
                                  <a:pt x="59" y="27"/>
                                </a:lnTo>
                                <a:lnTo>
                                  <a:pt x="62" y="22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Freeform 826"/>
                        <wps:cNvSpPr>
                          <a:spLocks/>
                        </wps:cNvSpPr>
                        <wps:spPr bwMode="auto">
                          <a:xfrm>
                            <a:off x="6655" y="1387"/>
                            <a:ext cx="60" cy="37"/>
                          </a:xfrm>
                          <a:custGeom>
                            <a:avLst/>
                            <a:gdLst>
                              <a:gd name="T0" fmla="*/ 60 w 60"/>
                              <a:gd name="T1" fmla="*/ 8 h 37"/>
                              <a:gd name="T2" fmla="*/ 60 w 60"/>
                              <a:gd name="T3" fmla="*/ 3 h 37"/>
                              <a:gd name="T4" fmla="*/ 60 w 60"/>
                              <a:gd name="T5" fmla="*/ 0 h 37"/>
                              <a:gd name="T6" fmla="*/ 57 w 60"/>
                              <a:gd name="T7" fmla="*/ 0 h 37"/>
                              <a:gd name="T8" fmla="*/ 55 w 60"/>
                              <a:gd name="T9" fmla="*/ 3 h 37"/>
                              <a:gd name="T10" fmla="*/ 55 w 60"/>
                              <a:gd name="T11" fmla="*/ 5 h 37"/>
                              <a:gd name="T12" fmla="*/ 55 w 60"/>
                              <a:gd name="T13" fmla="*/ 8 h 37"/>
                              <a:gd name="T14" fmla="*/ 52 w 60"/>
                              <a:gd name="T15" fmla="*/ 18 h 37"/>
                              <a:gd name="T16" fmla="*/ 47 w 60"/>
                              <a:gd name="T17" fmla="*/ 25 h 37"/>
                              <a:gd name="T18" fmla="*/ 37 w 60"/>
                              <a:gd name="T19" fmla="*/ 33 h 37"/>
                              <a:gd name="T20" fmla="*/ 27 w 60"/>
                              <a:gd name="T21" fmla="*/ 33 h 37"/>
                              <a:gd name="T22" fmla="*/ 20 w 60"/>
                              <a:gd name="T23" fmla="*/ 33 h 37"/>
                              <a:gd name="T24" fmla="*/ 15 w 60"/>
                              <a:gd name="T25" fmla="*/ 30 h 37"/>
                              <a:gd name="T26" fmla="*/ 10 w 60"/>
                              <a:gd name="T27" fmla="*/ 28 h 37"/>
                              <a:gd name="T28" fmla="*/ 5 w 60"/>
                              <a:gd name="T29" fmla="*/ 23 h 37"/>
                              <a:gd name="T30" fmla="*/ 0 w 60"/>
                              <a:gd name="T31" fmla="*/ 25 h 37"/>
                              <a:gd name="T32" fmla="*/ 5 w 60"/>
                              <a:gd name="T33" fmla="*/ 30 h 37"/>
                              <a:gd name="T34" fmla="*/ 12 w 60"/>
                              <a:gd name="T35" fmla="*/ 35 h 37"/>
                              <a:gd name="T36" fmla="*/ 20 w 60"/>
                              <a:gd name="T37" fmla="*/ 37 h 37"/>
                              <a:gd name="T38" fmla="*/ 27 w 60"/>
                              <a:gd name="T39" fmla="*/ 37 h 37"/>
                              <a:gd name="T40" fmla="*/ 40 w 60"/>
                              <a:gd name="T41" fmla="*/ 35 h 37"/>
                              <a:gd name="T42" fmla="*/ 50 w 60"/>
                              <a:gd name="T43" fmla="*/ 30 h 37"/>
                              <a:gd name="T44" fmla="*/ 57 w 60"/>
                              <a:gd name="T45" fmla="*/ 20 h 37"/>
                              <a:gd name="T46" fmla="*/ 60 w 60"/>
                              <a:gd name="T47" fmla="*/ 8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60" y="8"/>
                                </a:move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5" y="8"/>
                                </a:lnTo>
                                <a:lnTo>
                                  <a:pt x="52" y="18"/>
                                </a:lnTo>
                                <a:lnTo>
                                  <a:pt x="47" y="25"/>
                                </a:lnTo>
                                <a:lnTo>
                                  <a:pt x="37" y="33"/>
                                </a:lnTo>
                                <a:lnTo>
                                  <a:pt x="27" y="33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5" y="23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2" y="35"/>
                                </a:lnTo>
                                <a:lnTo>
                                  <a:pt x="20" y="37"/>
                                </a:lnTo>
                                <a:lnTo>
                                  <a:pt x="27" y="37"/>
                                </a:lnTo>
                                <a:lnTo>
                                  <a:pt x="40" y="35"/>
                                </a:lnTo>
                                <a:lnTo>
                                  <a:pt x="50" y="30"/>
                                </a:lnTo>
                                <a:lnTo>
                                  <a:pt x="57" y="20"/>
                                </a:lnTo>
                                <a:lnTo>
                                  <a:pt x="6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Freeform 827"/>
                        <wps:cNvSpPr>
                          <a:spLocks/>
                        </wps:cNvSpPr>
                        <wps:spPr bwMode="auto">
                          <a:xfrm>
                            <a:off x="6657" y="1387"/>
                            <a:ext cx="55" cy="35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35"/>
                              <a:gd name="T2" fmla="*/ 55 w 55"/>
                              <a:gd name="T3" fmla="*/ 3 h 35"/>
                              <a:gd name="T4" fmla="*/ 55 w 55"/>
                              <a:gd name="T5" fmla="*/ 0 h 35"/>
                              <a:gd name="T6" fmla="*/ 53 w 55"/>
                              <a:gd name="T7" fmla="*/ 3 h 35"/>
                              <a:gd name="T8" fmla="*/ 50 w 55"/>
                              <a:gd name="T9" fmla="*/ 3 h 35"/>
                              <a:gd name="T10" fmla="*/ 50 w 55"/>
                              <a:gd name="T11" fmla="*/ 5 h 35"/>
                              <a:gd name="T12" fmla="*/ 50 w 55"/>
                              <a:gd name="T13" fmla="*/ 8 h 35"/>
                              <a:gd name="T14" fmla="*/ 48 w 55"/>
                              <a:gd name="T15" fmla="*/ 18 h 35"/>
                              <a:gd name="T16" fmla="*/ 43 w 55"/>
                              <a:gd name="T17" fmla="*/ 25 h 35"/>
                              <a:gd name="T18" fmla="*/ 35 w 55"/>
                              <a:gd name="T19" fmla="*/ 30 h 35"/>
                              <a:gd name="T20" fmla="*/ 25 w 55"/>
                              <a:gd name="T21" fmla="*/ 33 h 35"/>
                              <a:gd name="T22" fmla="*/ 20 w 55"/>
                              <a:gd name="T23" fmla="*/ 30 h 35"/>
                              <a:gd name="T24" fmla="*/ 15 w 55"/>
                              <a:gd name="T25" fmla="*/ 28 h 35"/>
                              <a:gd name="T26" fmla="*/ 10 w 55"/>
                              <a:gd name="T27" fmla="*/ 25 h 35"/>
                              <a:gd name="T28" fmla="*/ 5 w 55"/>
                              <a:gd name="T29" fmla="*/ 23 h 35"/>
                              <a:gd name="T30" fmla="*/ 3 w 55"/>
                              <a:gd name="T31" fmla="*/ 23 h 35"/>
                              <a:gd name="T32" fmla="*/ 0 w 55"/>
                              <a:gd name="T33" fmla="*/ 23 h 35"/>
                              <a:gd name="T34" fmla="*/ 5 w 55"/>
                              <a:gd name="T35" fmla="*/ 28 h 35"/>
                              <a:gd name="T36" fmla="*/ 13 w 55"/>
                              <a:gd name="T37" fmla="*/ 33 h 35"/>
                              <a:gd name="T38" fmla="*/ 18 w 55"/>
                              <a:gd name="T39" fmla="*/ 35 h 35"/>
                              <a:gd name="T40" fmla="*/ 25 w 55"/>
                              <a:gd name="T41" fmla="*/ 35 h 35"/>
                              <a:gd name="T42" fmla="*/ 38 w 55"/>
                              <a:gd name="T43" fmla="*/ 35 h 35"/>
                              <a:gd name="T44" fmla="*/ 45 w 55"/>
                              <a:gd name="T45" fmla="*/ 28 h 35"/>
                              <a:gd name="T46" fmla="*/ 53 w 55"/>
                              <a:gd name="T47" fmla="*/ 18 h 35"/>
                              <a:gd name="T48" fmla="*/ 55 w 55"/>
                              <a:gd name="T49" fmla="*/ 8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55" y="8"/>
                                </a:moveTo>
                                <a:lnTo>
                                  <a:pt x="55" y="3"/>
                                </a:lnTo>
                                <a:lnTo>
                                  <a:pt x="55" y="0"/>
                                </a:lnTo>
                                <a:lnTo>
                                  <a:pt x="53" y="3"/>
                                </a:lnTo>
                                <a:lnTo>
                                  <a:pt x="50" y="3"/>
                                </a:lnTo>
                                <a:lnTo>
                                  <a:pt x="50" y="5"/>
                                </a:lnTo>
                                <a:lnTo>
                                  <a:pt x="50" y="8"/>
                                </a:lnTo>
                                <a:lnTo>
                                  <a:pt x="48" y="18"/>
                                </a:lnTo>
                                <a:lnTo>
                                  <a:pt x="43" y="25"/>
                                </a:lnTo>
                                <a:lnTo>
                                  <a:pt x="35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5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3"/>
                                </a:lnTo>
                                <a:lnTo>
                                  <a:pt x="5" y="28"/>
                                </a:lnTo>
                                <a:lnTo>
                                  <a:pt x="13" y="33"/>
                                </a:lnTo>
                                <a:lnTo>
                                  <a:pt x="18" y="35"/>
                                </a:lnTo>
                                <a:lnTo>
                                  <a:pt x="25" y="35"/>
                                </a:lnTo>
                                <a:lnTo>
                                  <a:pt x="38" y="35"/>
                                </a:lnTo>
                                <a:lnTo>
                                  <a:pt x="45" y="28"/>
                                </a:lnTo>
                                <a:lnTo>
                                  <a:pt x="53" y="18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Freeform 828"/>
                        <wps:cNvSpPr>
                          <a:spLocks/>
                        </wps:cNvSpPr>
                        <wps:spPr bwMode="auto">
                          <a:xfrm>
                            <a:off x="6660" y="1390"/>
                            <a:ext cx="50" cy="30"/>
                          </a:xfrm>
                          <a:custGeom>
                            <a:avLst/>
                            <a:gdLst>
                              <a:gd name="T0" fmla="*/ 50 w 50"/>
                              <a:gd name="T1" fmla="*/ 5 h 30"/>
                              <a:gd name="T2" fmla="*/ 50 w 50"/>
                              <a:gd name="T3" fmla="*/ 2 h 30"/>
                              <a:gd name="T4" fmla="*/ 50 w 50"/>
                              <a:gd name="T5" fmla="*/ 0 h 30"/>
                              <a:gd name="T6" fmla="*/ 47 w 50"/>
                              <a:gd name="T7" fmla="*/ 0 h 30"/>
                              <a:gd name="T8" fmla="*/ 45 w 50"/>
                              <a:gd name="T9" fmla="*/ 2 h 30"/>
                              <a:gd name="T10" fmla="*/ 45 w 50"/>
                              <a:gd name="T11" fmla="*/ 2 h 30"/>
                              <a:gd name="T12" fmla="*/ 45 w 50"/>
                              <a:gd name="T13" fmla="*/ 5 h 30"/>
                              <a:gd name="T14" fmla="*/ 42 w 50"/>
                              <a:gd name="T15" fmla="*/ 12 h 30"/>
                              <a:gd name="T16" fmla="*/ 37 w 50"/>
                              <a:gd name="T17" fmla="*/ 20 h 30"/>
                              <a:gd name="T18" fmla="*/ 32 w 50"/>
                              <a:gd name="T19" fmla="*/ 25 h 30"/>
                              <a:gd name="T20" fmla="*/ 22 w 50"/>
                              <a:gd name="T21" fmla="*/ 27 h 30"/>
                              <a:gd name="T22" fmla="*/ 12 w 50"/>
                              <a:gd name="T23" fmla="*/ 25 h 30"/>
                              <a:gd name="T24" fmla="*/ 5 w 50"/>
                              <a:gd name="T25" fmla="*/ 17 h 30"/>
                              <a:gd name="T26" fmla="*/ 0 w 50"/>
                              <a:gd name="T27" fmla="*/ 20 h 30"/>
                              <a:gd name="T28" fmla="*/ 5 w 50"/>
                              <a:gd name="T29" fmla="*/ 25 h 30"/>
                              <a:gd name="T30" fmla="*/ 10 w 50"/>
                              <a:gd name="T31" fmla="*/ 27 h 30"/>
                              <a:gd name="T32" fmla="*/ 15 w 50"/>
                              <a:gd name="T33" fmla="*/ 30 h 30"/>
                              <a:gd name="T34" fmla="*/ 22 w 50"/>
                              <a:gd name="T35" fmla="*/ 30 h 30"/>
                              <a:gd name="T36" fmla="*/ 32 w 50"/>
                              <a:gd name="T37" fmla="*/ 30 h 30"/>
                              <a:gd name="T38" fmla="*/ 42 w 50"/>
                              <a:gd name="T39" fmla="*/ 22 h 30"/>
                              <a:gd name="T40" fmla="*/ 47 w 50"/>
                              <a:gd name="T41" fmla="*/ 15 h 30"/>
                              <a:gd name="T42" fmla="*/ 50 w 50"/>
                              <a:gd name="T43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50" y="5"/>
                                </a:moveTo>
                                <a:lnTo>
                                  <a:pt x="50" y="2"/>
                                </a:lnTo>
                                <a:lnTo>
                                  <a:pt x="50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42" y="12"/>
                                </a:lnTo>
                                <a:lnTo>
                                  <a:pt x="37" y="20"/>
                                </a:lnTo>
                                <a:lnTo>
                                  <a:pt x="32" y="25"/>
                                </a:lnTo>
                                <a:lnTo>
                                  <a:pt x="22" y="27"/>
                                </a:lnTo>
                                <a:lnTo>
                                  <a:pt x="12" y="25"/>
                                </a:lnTo>
                                <a:lnTo>
                                  <a:pt x="5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2" y="30"/>
                                </a:lnTo>
                                <a:lnTo>
                                  <a:pt x="32" y="30"/>
                                </a:lnTo>
                                <a:lnTo>
                                  <a:pt x="42" y="22"/>
                                </a:lnTo>
                                <a:lnTo>
                                  <a:pt x="47" y="15"/>
                                </a:lnTo>
                                <a:lnTo>
                                  <a:pt x="5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Freeform 829"/>
                        <wps:cNvSpPr>
                          <a:spLocks/>
                        </wps:cNvSpPr>
                        <wps:spPr bwMode="auto">
                          <a:xfrm>
                            <a:off x="6662" y="1390"/>
                            <a:ext cx="45" cy="30"/>
                          </a:xfrm>
                          <a:custGeom>
                            <a:avLst/>
                            <a:gdLst>
                              <a:gd name="T0" fmla="*/ 45 w 45"/>
                              <a:gd name="T1" fmla="*/ 5 h 30"/>
                              <a:gd name="T2" fmla="*/ 45 w 45"/>
                              <a:gd name="T3" fmla="*/ 2 h 30"/>
                              <a:gd name="T4" fmla="*/ 45 w 45"/>
                              <a:gd name="T5" fmla="*/ 0 h 30"/>
                              <a:gd name="T6" fmla="*/ 43 w 45"/>
                              <a:gd name="T7" fmla="*/ 2 h 30"/>
                              <a:gd name="T8" fmla="*/ 40 w 45"/>
                              <a:gd name="T9" fmla="*/ 2 h 30"/>
                              <a:gd name="T10" fmla="*/ 40 w 45"/>
                              <a:gd name="T11" fmla="*/ 2 h 30"/>
                              <a:gd name="T12" fmla="*/ 40 w 45"/>
                              <a:gd name="T13" fmla="*/ 5 h 30"/>
                              <a:gd name="T14" fmla="*/ 38 w 45"/>
                              <a:gd name="T15" fmla="*/ 12 h 30"/>
                              <a:gd name="T16" fmla="*/ 35 w 45"/>
                              <a:gd name="T17" fmla="*/ 17 h 30"/>
                              <a:gd name="T18" fmla="*/ 28 w 45"/>
                              <a:gd name="T19" fmla="*/ 22 h 30"/>
                              <a:gd name="T20" fmla="*/ 20 w 45"/>
                              <a:gd name="T21" fmla="*/ 25 h 30"/>
                              <a:gd name="T22" fmla="*/ 13 w 45"/>
                              <a:gd name="T23" fmla="*/ 22 h 30"/>
                              <a:gd name="T24" fmla="*/ 5 w 45"/>
                              <a:gd name="T25" fmla="*/ 17 h 30"/>
                              <a:gd name="T26" fmla="*/ 3 w 45"/>
                              <a:gd name="T27" fmla="*/ 17 h 30"/>
                              <a:gd name="T28" fmla="*/ 0 w 45"/>
                              <a:gd name="T29" fmla="*/ 20 h 30"/>
                              <a:gd name="T30" fmla="*/ 5 w 45"/>
                              <a:gd name="T31" fmla="*/ 22 h 30"/>
                              <a:gd name="T32" fmla="*/ 10 w 45"/>
                              <a:gd name="T33" fmla="*/ 25 h 30"/>
                              <a:gd name="T34" fmla="*/ 15 w 45"/>
                              <a:gd name="T35" fmla="*/ 27 h 30"/>
                              <a:gd name="T36" fmla="*/ 20 w 45"/>
                              <a:gd name="T37" fmla="*/ 30 h 30"/>
                              <a:gd name="T38" fmla="*/ 30 w 45"/>
                              <a:gd name="T39" fmla="*/ 27 h 30"/>
                              <a:gd name="T40" fmla="*/ 38 w 45"/>
                              <a:gd name="T41" fmla="*/ 22 h 30"/>
                              <a:gd name="T42" fmla="*/ 43 w 45"/>
                              <a:gd name="T43" fmla="*/ 15 h 30"/>
                              <a:gd name="T44" fmla="*/ 45 w 45"/>
                              <a:gd name="T45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45" y="5"/>
                                </a:moveTo>
                                <a:lnTo>
                                  <a:pt x="45" y="2"/>
                                </a:lnTo>
                                <a:lnTo>
                                  <a:pt x="45" y="0"/>
                                </a:lnTo>
                                <a:lnTo>
                                  <a:pt x="43" y="2"/>
                                </a:lnTo>
                                <a:lnTo>
                                  <a:pt x="40" y="2"/>
                                </a:lnTo>
                                <a:lnTo>
                                  <a:pt x="40" y="5"/>
                                </a:lnTo>
                                <a:lnTo>
                                  <a:pt x="38" y="12"/>
                                </a:lnTo>
                                <a:lnTo>
                                  <a:pt x="35" y="17"/>
                                </a:lnTo>
                                <a:lnTo>
                                  <a:pt x="28" y="22"/>
                                </a:lnTo>
                                <a:lnTo>
                                  <a:pt x="20" y="25"/>
                                </a:lnTo>
                                <a:lnTo>
                                  <a:pt x="13" y="22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5" y="27"/>
                                </a:lnTo>
                                <a:lnTo>
                                  <a:pt x="20" y="30"/>
                                </a:lnTo>
                                <a:lnTo>
                                  <a:pt x="30" y="27"/>
                                </a:lnTo>
                                <a:lnTo>
                                  <a:pt x="38" y="22"/>
                                </a:lnTo>
                                <a:lnTo>
                                  <a:pt x="43" y="15"/>
                                </a:lnTo>
                                <a:lnTo>
                                  <a:pt x="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Freeform 830"/>
                        <wps:cNvSpPr>
                          <a:spLocks/>
                        </wps:cNvSpPr>
                        <wps:spPr bwMode="auto">
                          <a:xfrm>
                            <a:off x="6665" y="1392"/>
                            <a:ext cx="40" cy="25"/>
                          </a:xfrm>
                          <a:custGeom>
                            <a:avLst/>
                            <a:gdLst>
                              <a:gd name="T0" fmla="*/ 40 w 40"/>
                              <a:gd name="T1" fmla="*/ 3 h 25"/>
                              <a:gd name="T2" fmla="*/ 40 w 40"/>
                              <a:gd name="T3" fmla="*/ 0 h 25"/>
                              <a:gd name="T4" fmla="*/ 40 w 40"/>
                              <a:gd name="T5" fmla="*/ 0 h 25"/>
                              <a:gd name="T6" fmla="*/ 37 w 40"/>
                              <a:gd name="T7" fmla="*/ 0 h 25"/>
                              <a:gd name="T8" fmla="*/ 35 w 40"/>
                              <a:gd name="T9" fmla="*/ 3 h 25"/>
                              <a:gd name="T10" fmla="*/ 35 w 40"/>
                              <a:gd name="T11" fmla="*/ 3 h 25"/>
                              <a:gd name="T12" fmla="*/ 32 w 40"/>
                              <a:gd name="T13" fmla="*/ 8 h 25"/>
                              <a:gd name="T14" fmla="*/ 30 w 40"/>
                              <a:gd name="T15" fmla="*/ 15 h 25"/>
                              <a:gd name="T16" fmla="*/ 25 w 40"/>
                              <a:gd name="T17" fmla="*/ 18 h 25"/>
                              <a:gd name="T18" fmla="*/ 17 w 40"/>
                              <a:gd name="T19" fmla="*/ 20 h 25"/>
                              <a:gd name="T20" fmla="*/ 10 w 40"/>
                              <a:gd name="T21" fmla="*/ 18 h 25"/>
                              <a:gd name="T22" fmla="*/ 5 w 40"/>
                              <a:gd name="T23" fmla="*/ 15 h 25"/>
                              <a:gd name="T24" fmla="*/ 2 w 40"/>
                              <a:gd name="T25" fmla="*/ 15 h 25"/>
                              <a:gd name="T26" fmla="*/ 0 w 40"/>
                              <a:gd name="T27" fmla="*/ 15 h 25"/>
                              <a:gd name="T28" fmla="*/ 7 w 40"/>
                              <a:gd name="T29" fmla="*/ 23 h 25"/>
                              <a:gd name="T30" fmla="*/ 17 w 40"/>
                              <a:gd name="T31" fmla="*/ 25 h 25"/>
                              <a:gd name="T32" fmla="*/ 27 w 40"/>
                              <a:gd name="T33" fmla="*/ 23 h 25"/>
                              <a:gd name="T34" fmla="*/ 32 w 40"/>
                              <a:gd name="T35" fmla="*/ 18 h 25"/>
                              <a:gd name="T36" fmla="*/ 37 w 40"/>
                              <a:gd name="T37" fmla="*/ 10 h 25"/>
                              <a:gd name="T38" fmla="*/ 40 w 40"/>
                              <a:gd name="T39" fmla="*/ 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40" y="3"/>
                                </a:moveTo>
                                <a:lnTo>
                                  <a:pt x="40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2" y="8"/>
                                </a:lnTo>
                                <a:lnTo>
                                  <a:pt x="30" y="15"/>
                                </a:lnTo>
                                <a:lnTo>
                                  <a:pt x="25" y="18"/>
                                </a:lnTo>
                                <a:lnTo>
                                  <a:pt x="17" y="20"/>
                                </a:lnTo>
                                <a:lnTo>
                                  <a:pt x="10" y="18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7" y="25"/>
                                </a:lnTo>
                                <a:lnTo>
                                  <a:pt x="27" y="23"/>
                                </a:lnTo>
                                <a:lnTo>
                                  <a:pt x="32" y="18"/>
                                </a:lnTo>
                                <a:lnTo>
                                  <a:pt x="37" y="10"/>
                                </a:lnTo>
                                <a:lnTo>
                                  <a:pt x="4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Freeform 831"/>
                        <wps:cNvSpPr>
                          <a:spLocks/>
                        </wps:cNvSpPr>
                        <wps:spPr bwMode="auto">
                          <a:xfrm>
                            <a:off x="6667" y="1392"/>
                            <a:ext cx="35" cy="23"/>
                          </a:xfrm>
                          <a:custGeom>
                            <a:avLst/>
                            <a:gdLst>
                              <a:gd name="T0" fmla="*/ 35 w 35"/>
                              <a:gd name="T1" fmla="*/ 3 h 23"/>
                              <a:gd name="T2" fmla="*/ 35 w 35"/>
                              <a:gd name="T3" fmla="*/ 0 h 23"/>
                              <a:gd name="T4" fmla="*/ 35 w 35"/>
                              <a:gd name="T5" fmla="*/ 0 h 23"/>
                              <a:gd name="T6" fmla="*/ 33 w 35"/>
                              <a:gd name="T7" fmla="*/ 3 h 23"/>
                              <a:gd name="T8" fmla="*/ 30 w 35"/>
                              <a:gd name="T9" fmla="*/ 3 h 23"/>
                              <a:gd name="T10" fmla="*/ 28 w 35"/>
                              <a:gd name="T11" fmla="*/ 8 h 23"/>
                              <a:gd name="T12" fmla="*/ 25 w 35"/>
                              <a:gd name="T13" fmla="*/ 13 h 23"/>
                              <a:gd name="T14" fmla="*/ 20 w 35"/>
                              <a:gd name="T15" fmla="*/ 15 h 23"/>
                              <a:gd name="T16" fmla="*/ 15 w 35"/>
                              <a:gd name="T17" fmla="*/ 18 h 23"/>
                              <a:gd name="T18" fmla="*/ 10 w 35"/>
                              <a:gd name="T19" fmla="*/ 15 h 23"/>
                              <a:gd name="T20" fmla="*/ 5 w 35"/>
                              <a:gd name="T21" fmla="*/ 13 h 23"/>
                              <a:gd name="T22" fmla="*/ 3 w 35"/>
                              <a:gd name="T23" fmla="*/ 15 h 23"/>
                              <a:gd name="T24" fmla="*/ 0 w 35"/>
                              <a:gd name="T25" fmla="*/ 15 h 23"/>
                              <a:gd name="T26" fmla="*/ 8 w 35"/>
                              <a:gd name="T27" fmla="*/ 20 h 23"/>
                              <a:gd name="T28" fmla="*/ 15 w 35"/>
                              <a:gd name="T29" fmla="*/ 23 h 23"/>
                              <a:gd name="T30" fmla="*/ 23 w 35"/>
                              <a:gd name="T31" fmla="*/ 20 h 23"/>
                              <a:gd name="T32" fmla="*/ 30 w 35"/>
                              <a:gd name="T33" fmla="*/ 15 h 23"/>
                              <a:gd name="T34" fmla="*/ 33 w 35"/>
                              <a:gd name="T35" fmla="*/ 10 h 23"/>
                              <a:gd name="T36" fmla="*/ 35 w 35"/>
                              <a:gd name="T37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35" y="3"/>
                                </a:moveTo>
                                <a:lnTo>
                                  <a:pt x="35" y="0"/>
                                </a:lnTo>
                                <a:lnTo>
                                  <a:pt x="33" y="3"/>
                                </a:lnTo>
                                <a:lnTo>
                                  <a:pt x="30" y="3"/>
                                </a:lnTo>
                                <a:lnTo>
                                  <a:pt x="28" y="8"/>
                                </a:lnTo>
                                <a:lnTo>
                                  <a:pt x="25" y="13"/>
                                </a:lnTo>
                                <a:lnTo>
                                  <a:pt x="20" y="15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lnTo>
                                  <a:pt x="8" y="20"/>
                                </a:lnTo>
                                <a:lnTo>
                                  <a:pt x="15" y="23"/>
                                </a:lnTo>
                                <a:lnTo>
                                  <a:pt x="23" y="20"/>
                                </a:lnTo>
                                <a:lnTo>
                                  <a:pt x="30" y="15"/>
                                </a:lnTo>
                                <a:lnTo>
                                  <a:pt x="33" y="10"/>
                                </a:lnTo>
                                <a:lnTo>
                                  <a:pt x="3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Freeform 832"/>
                        <wps:cNvSpPr>
                          <a:spLocks/>
                        </wps:cNvSpPr>
                        <wps:spPr bwMode="auto">
                          <a:xfrm>
                            <a:off x="6670" y="1395"/>
                            <a:ext cx="30" cy="17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17"/>
                              <a:gd name="T2" fmla="*/ 30 w 30"/>
                              <a:gd name="T3" fmla="*/ 0 h 17"/>
                              <a:gd name="T4" fmla="*/ 27 w 30"/>
                              <a:gd name="T5" fmla="*/ 0 h 17"/>
                              <a:gd name="T6" fmla="*/ 25 w 30"/>
                              <a:gd name="T7" fmla="*/ 0 h 17"/>
                              <a:gd name="T8" fmla="*/ 22 w 30"/>
                              <a:gd name="T9" fmla="*/ 5 h 17"/>
                              <a:gd name="T10" fmla="*/ 20 w 30"/>
                              <a:gd name="T11" fmla="*/ 7 h 17"/>
                              <a:gd name="T12" fmla="*/ 17 w 30"/>
                              <a:gd name="T13" fmla="*/ 10 h 17"/>
                              <a:gd name="T14" fmla="*/ 12 w 30"/>
                              <a:gd name="T15" fmla="*/ 12 h 17"/>
                              <a:gd name="T16" fmla="*/ 10 w 30"/>
                              <a:gd name="T17" fmla="*/ 10 h 17"/>
                              <a:gd name="T18" fmla="*/ 5 w 30"/>
                              <a:gd name="T19" fmla="*/ 10 h 17"/>
                              <a:gd name="T20" fmla="*/ 2 w 30"/>
                              <a:gd name="T21" fmla="*/ 10 h 17"/>
                              <a:gd name="T22" fmla="*/ 0 w 30"/>
                              <a:gd name="T23" fmla="*/ 12 h 17"/>
                              <a:gd name="T24" fmla="*/ 5 w 30"/>
                              <a:gd name="T25" fmla="*/ 15 h 17"/>
                              <a:gd name="T26" fmla="*/ 12 w 30"/>
                              <a:gd name="T27" fmla="*/ 17 h 17"/>
                              <a:gd name="T28" fmla="*/ 20 w 30"/>
                              <a:gd name="T29" fmla="*/ 15 h 17"/>
                              <a:gd name="T30" fmla="*/ 25 w 30"/>
                              <a:gd name="T31" fmla="*/ 12 h 17"/>
                              <a:gd name="T32" fmla="*/ 27 w 30"/>
                              <a:gd name="T33" fmla="*/ 5 h 17"/>
                              <a:gd name="T34" fmla="*/ 3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30" y="0"/>
                                </a:move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0" y="7"/>
                                </a:lnTo>
                                <a:lnTo>
                                  <a:pt x="17" y="10"/>
                                </a:lnTo>
                                <a:lnTo>
                                  <a:pt x="12" y="12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5"/>
                                </a:lnTo>
                                <a:lnTo>
                                  <a:pt x="25" y="12"/>
                                </a:lnTo>
                                <a:lnTo>
                                  <a:pt x="27" y="5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Freeform 833"/>
                        <wps:cNvSpPr>
                          <a:spLocks/>
                        </wps:cNvSpPr>
                        <wps:spPr bwMode="auto">
                          <a:xfrm>
                            <a:off x="6672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10 h 15"/>
                              <a:gd name="T2" fmla="*/ 5 w 25"/>
                              <a:gd name="T3" fmla="*/ 12 h 15"/>
                              <a:gd name="T4" fmla="*/ 10 w 25"/>
                              <a:gd name="T5" fmla="*/ 15 h 15"/>
                              <a:gd name="T6" fmla="*/ 15 w 25"/>
                              <a:gd name="T7" fmla="*/ 12 h 15"/>
                              <a:gd name="T8" fmla="*/ 20 w 25"/>
                              <a:gd name="T9" fmla="*/ 10 h 15"/>
                              <a:gd name="T10" fmla="*/ 23 w 25"/>
                              <a:gd name="T11" fmla="*/ 5 h 15"/>
                              <a:gd name="T12" fmla="*/ 25 w 25"/>
                              <a:gd name="T13" fmla="*/ 0 h 15"/>
                              <a:gd name="T14" fmla="*/ 23 w 25"/>
                              <a:gd name="T15" fmla="*/ 2 h 15"/>
                              <a:gd name="T16" fmla="*/ 20 w 25"/>
                              <a:gd name="T17" fmla="*/ 2 h 15"/>
                              <a:gd name="T18" fmla="*/ 15 w 25"/>
                              <a:gd name="T19" fmla="*/ 7 h 15"/>
                              <a:gd name="T20" fmla="*/ 10 w 25"/>
                              <a:gd name="T21" fmla="*/ 10 h 15"/>
                              <a:gd name="T22" fmla="*/ 8 w 25"/>
                              <a:gd name="T23" fmla="*/ 10 h 15"/>
                              <a:gd name="T24" fmla="*/ 8 w 25"/>
                              <a:gd name="T25" fmla="*/ 7 h 15"/>
                              <a:gd name="T26" fmla="*/ 3 w 25"/>
                              <a:gd name="T27" fmla="*/ 10 h 15"/>
                              <a:gd name="T28" fmla="*/ 0 w 25"/>
                              <a:gd name="T29" fmla="*/ 1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10"/>
                                </a:move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0" y="10"/>
                                </a:lnTo>
                                <a:lnTo>
                                  <a:pt x="23" y="5"/>
                                </a:lnTo>
                                <a:lnTo>
                                  <a:pt x="25" y="0"/>
                                </a:lnTo>
                                <a:lnTo>
                                  <a:pt x="23" y="2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10" y="10"/>
                                </a:lnTo>
                                <a:lnTo>
                                  <a:pt x="8" y="10"/>
                                </a:lnTo>
                                <a:lnTo>
                                  <a:pt x="8" y="7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Freeform 834"/>
                        <wps:cNvSpPr>
                          <a:spLocks/>
                        </wps:cNvSpPr>
                        <wps:spPr bwMode="auto">
                          <a:xfrm>
                            <a:off x="6675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10 h 12"/>
                              <a:gd name="T2" fmla="*/ 5 w 20"/>
                              <a:gd name="T3" fmla="*/ 10 h 12"/>
                              <a:gd name="T4" fmla="*/ 7 w 20"/>
                              <a:gd name="T5" fmla="*/ 12 h 12"/>
                              <a:gd name="T6" fmla="*/ 12 w 20"/>
                              <a:gd name="T7" fmla="*/ 10 h 12"/>
                              <a:gd name="T8" fmla="*/ 15 w 20"/>
                              <a:gd name="T9" fmla="*/ 7 h 12"/>
                              <a:gd name="T10" fmla="*/ 17 w 20"/>
                              <a:gd name="T11" fmla="*/ 5 h 12"/>
                              <a:gd name="T12" fmla="*/ 20 w 20"/>
                              <a:gd name="T13" fmla="*/ 0 h 12"/>
                              <a:gd name="T14" fmla="*/ 17 w 20"/>
                              <a:gd name="T15" fmla="*/ 2 h 12"/>
                              <a:gd name="T16" fmla="*/ 12 w 20"/>
                              <a:gd name="T17" fmla="*/ 5 h 12"/>
                              <a:gd name="T18" fmla="*/ 10 w 20"/>
                              <a:gd name="T19" fmla="*/ 5 h 12"/>
                              <a:gd name="T20" fmla="*/ 7 w 20"/>
                              <a:gd name="T21" fmla="*/ 7 h 12"/>
                              <a:gd name="T22" fmla="*/ 7 w 20"/>
                              <a:gd name="T23" fmla="*/ 7 h 12"/>
                              <a:gd name="T24" fmla="*/ 5 w 20"/>
                              <a:gd name="T25" fmla="*/ 7 h 12"/>
                              <a:gd name="T26" fmla="*/ 0 w 20"/>
                              <a:gd name="T27" fmla="*/ 1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10"/>
                                </a:moveTo>
                                <a:lnTo>
                                  <a:pt x="5" y="10"/>
                                </a:lnTo>
                                <a:lnTo>
                                  <a:pt x="7" y="12"/>
                                </a:lnTo>
                                <a:lnTo>
                                  <a:pt x="12" y="10"/>
                                </a:lnTo>
                                <a:lnTo>
                                  <a:pt x="15" y="7"/>
                                </a:lnTo>
                                <a:lnTo>
                                  <a:pt x="17" y="5"/>
                                </a:lnTo>
                                <a:lnTo>
                                  <a:pt x="20" y="0"/>
                                </a:lnTo>
                                <a:lnTo>
                                  <a:pt x="17" y="2"/>
                                </a:lnTo>
                                <a:lnTo>
                                  <a:pt x="12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7"/>
                                </a:lnTo>
                                <a:lnTo>
                                  <a:pt x="5" y="7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Freeform 835"/>
                        <wps:cNvSpPr>
                          <a:spLocks/>
                        </wps:cNvSpPr>
                        <wps:spPr bwMode="auto">
                          <a:xfrm>
                            <a:off x="668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5 h 8"/>
                              <a:gd name="T2" fmla="*/ 0 w 12"/>
                              <a:gd name="T3" fmla="*/ 8 h 8"/>
                              <a:gd name="T4" fmla="*/ 2 w 12"/>
                              <a:gd name="T5" fmla="*/ 8 h 8"/>
                              <a:gd name="T6" fmla="*/ 7 w 12"/>
                              <a:gd name="T7" fmla="*/ 5 h 8"/>
                              <a:gd name="T8" fmla="*/ 12 w 12"/>
                              <a:gd name="T9" fmla="*/ 0 h 8"/>
                              <a:gd name="T10" fmla="*/ 5 w 12"/>
                              <a:gd name="T11" fmla="*/ 3 h 8"/>
                              <a:gd name="T12" fmla="*/ 0 w 1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5"/>
                                </a:move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Freeform 836"/>
                        <wps:cNvSpPr>
                          <a:spLocks/>
                        </wps:cNvSpPr>
                        <wps:spPr bwMode="auto">
                          <a:xfrm>
                            <a:off x="6682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2 h 2"/>
                              <a:gd name="T2" fmla="*/ 0 w 5"/>
                              <a:gd name="T3" fmla="*/ 2 h 2"/>
                              <a:gd name="T4" fmla="*/ 3 w 5"/>
                              <a:gd name="T5" fmla="*/ 0 h 2"/>
                              <a:gd name="T6" fmla="*/ 5 w 5"/>
                              <a:gd name="T7" fmla="*/ 0 h 2"/>
                              <a:gd name="T8" fmla="*/ 3 w 5"/>
                              <a:gd name="T9" fmla="*/ 0 h 2"/>
                              <a:gd name="T10" fmla="*/ 0 w 5"/>
                              <a:gd name="T11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2"/>
                                </a:moveTo>
                                <a:lnTo>
                                  <a:pt x="0" y="2"/>
                                </a:ln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Freeform 837"/>
                        <wps:cNvSpPr>
                          <a:spLocks/>
                        </wps:cNvSpPr>
                        <wps:spPr bwMode="auto">
                          <a:xfrm>
                            <a:off x="6563" y="1322"/>
                            <a:ext cx="239" cy="142"/>
                          </a:xfrm>
                          <a:custGeom>
                            <a:avLst/>
                            <a:gdLst>
                              <a:gd name="T0" fmla="*/ 0 w 239"/>
                              <a:gd name="T1" fmla="*/ 115 h 142"/>
                              <a:gd name="T2" fmla="*/ 37 w 239"/>
                              <a:gd name="T3" fmla="*/ 105 h 142"/>
                              <a:gd name="T4" fmla="*/ 70 w 239"/>
                              <a:gd name="T5" fmla="*/ 98 h 142"/>
                              <a:gd name="T6" fmla="*/ 99 w 239"/>
                              <a:gd name="T7" fmla="*/ 88 h 142"/>
                              <a:gd name="T8" fmla="*/ 129 w 239"/>
                              <a:gd name="T9" fmla="*/ 75 h 142"/>
                              <a:gd name="T10" fmla="*/ 157 w 239"/>
                              <a:gd name="T11" fmla="*/ 63 h 142"/>
                              <a:gd name="T12" fmla="*/ 181 w 239"/>
                              <a:gd name="T13" fmla="*/ 45 h 142"/>
                              <a:gd name="T14" fmla="*/ 211 w 239"/>
                              <a:gd name="T15" fmla="*/ 25 h 142"/>
                              <a:gd name="T16" fmla="*/ 239 w 239"/>
                              <a:gd name="T17" fmla="*/ 0 h 142"/>
                              <a:gd name="T18" fmla="*/ 224 w 239"/>
                              <a:gd name="T19" fmla="*/ 25 h 142"/>
                              <a:gd name="T20" fmla="*/ 206 w 239"/>
                              <a:gd name="T21" fmla="*/ 48 h 142"/>
                              <a:gd name="T22" fmla="*/ 189 w 239"/>
                              <a:gd name="T23" fmla="*/ 68 h 142"/>
                              <a:gd name="T24" fmla="*/ 169 w 239"/>
                              <a:gd name="T25" fmla="*/ 88 h 142"/>
                              <a:gd name="T26" fmla="*/ 147 w 239"/>
                              <a:gd name="T27" fmla="*/ 105 h 142"/>
                              <a:gd name="T28" fmla="*/ 122 w 239"/>
                              <a:gd name="T29" fmla="*/ 120 h 142"/>
                              <a:gd name="T30" fmla="*/ 94 w 239"/>
                              <a:gd name="T31" fmla="*/ 132 h 142"/>
                              <a:gd name="T32" fmla="*/ 65 w 239"/>
                              <a:gd name="T33" fmla="*/ 142 h 142"/>
                              <a:gd name="T34" fmla="*/ 45 w 239"/>
                              <a:gd name="T35" fmla="*/ 140 h 142"/>
                              <a:gd name="T36" fmla="*/ 30 w 239"/>
                              <a:gd name="T37" fmla="*/ 132 h 142"/>
                              <a:gd name="T38" fmla="*/ 15 w 239"/>
                              <a:gd name="T39" fmla="*/ 122 h 142"/>
                              <a:gd name="T40" fmla="*/ 0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0" y="115"/>
                                </a:moveTo>
                                <a:lnTo>
                                  <a:pt x="37" y="105"/>
                                </a:lnTo>
                                <a:lnTo>
                                  <a:pt x="70" y="98"/>
                                </a:lnTo>
                                <a:lnTo>
                                  <a:pt x="99" y="88"/>
                                </a:lnTo>
                                <a:lnTo>
                                  <a:pt x="129" y="75"/>
                                </a:lnTo>
                                <a:lnTo>
                                  <a:pt x="157" y="63"/>
                                </a:lnTo>
                                <a:lnTo>
                                  <a:pt x="181" y="45"/>
                                </a:lnTo>
                                <a:lnTo>
                                  <a:pt x="211" y="25"/>
                                </a:lnTo>
                                <a:lnTo>
                                  <a:pt x="239" y="0"/>
                                </a:lnTo>
                                <a:lnTo>
                                  <a:pt x="224" y="25"/>
                                </a:lnTo>
                                <a:lnTo>
                                  <a:pt x="206" y="48"/>
                                </a:lnTo>
                                <a:lnTo>
                                  <a:pt x="189" y="68"/>
                                </a:lnTo>
                                <a:lnTo>
                                  <a:pt x="169" y="88"/>
                                </a:lnTo>
                                <a:lnTo>
                                  <a:pt x="147" y="105"/>
                                </a:lnTo>
                                <a:lnTo>
                                  <a:pt x="122" y="120"/>
                                </a:lnTo>
                                <a:lnTo>
                                  <a:pt x="94" y="132"/>
                                </a:lnTo>
                                <a:lnTo>
                                  <a:pt x="65" y="142"/>
                                </a:lnTo>
                                <a:lnTo>
                                  <a:pt x="45" y="140"/>
                                </a:lnTo>
                                <a:lnTo>
                                  <a:pt x="30" y="132"/>
                                </a:lnTo>
                                <a:lnTo>
                                  <a:pt x="15" y="122"/>
                                </a:lnTo>
                                <a:lnTo>
                                  <a:pt x="0" y="1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Freeform 838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3 h 5"/>
                              <a:gd name="T6" fmla="*/ 3 w 3"/>
                              <a:gd name="T7" fmla="*/ 5 h 5"/>
                              <a:gd name="T8" fmla="*/ 3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Rectangle 839"/>
                        <wps:cNvSpPr>
                          <a:spLocks noChangeArrowheads="1"/>
                        </wps:cNvSpPr>
                        <wps:spPr bwMode="auto">
                          <a:xfrm>
                            <a:off x="6633" y="876"/>
                            <a:ext cx="1" cy="5"/>
                          </a:xfrm>
                          <a:prstGeom prst="rect">
                            <a:avLst/>
                          </a:pr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Freeform 840"/>
                        <wps:cNvSpPr>
                          <a:spLocks/>
                        </wps:cNvSpPr>
                        <wps:spPr bwMode="auto">
                          <a:xfrm>
                            <a:off x="6633" y="878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Freeform 841"/>
                        <wps:cNvSpPr>
                          <a:spLocks/>
                        </wps:cNvSpPr>
                        <wps:spPr bwMode="auto">
                          <a:xfrm>
                            <a:off x="6633" y="881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Freeform 842"/>
                        <wps:cNvSpPr>
                          <a:spLocks noEditPoints="1"/>
                        </wps:cNvSpPr>
                        <wps:spPr bwMode="auto">
                          <a:xfrm>
                            <a:off x="6633" y="883"/>
                            <a:ext cx="77" cy="175"/>
                          </a:xfrm>
                          <a:custGeom>
                            <a:avLst/>
                            <a:gdLst>
                              <a:gd name="T0" fmla="*/ 2 w 77"/>
                              <a:gd name="T1" fmla="*/ 0 h 175"/>
                              <a:gd name="T2" fmla="*/ 0 w 77"/>
                              <a:gd name="T3" fmla="*/ 0 h 175"/>
                              <a:gd name="T4" fmla="*/ 0 w 77"/>
                              <a:gd name="T5" fmla="*/ 5 h 175"/>
                              <a:gd name="T6" fmla="*/ 2 w 77"/>
                              <a:gd name="T7" fmla="*/ 5 h 175"/>
                              <a:gd name="T8" fmla="*/ 2 w 77"/>
                              <a:gd name="T9" fmla="*/ 5 h 175"/>
                              <a:gd name="T10" fmla="*/ 2 w 77"/>
                              <a:gd name="T11" fmla="*/ 0 h 175"/>
                              <a:gd name="T12" fmla="*/ 54 w 77"/>
                              <a:gd name="T13" fmla="*/ 175 h 175"/>
                              <a:gd name="T14" fmla="*/ 54 w 77"/>
                              <a:gd name="T15" fmla="*/ 175 h 175"/>
                              <a:gd name="T16" fmla="*/ 67 w 77"/>
                              <a:gd name="T17" fmla="*/ 175 h 175"/>
                              <a:gd name="T18" fmla="*/ 77 w 77"/>
                              <a:gd name="T19" fmla="*/ 170 h 175"/>
                              <a:gd name="T20" fmla="*/ 64 w 77"/>
                              <a:gd name="T21" fmla="*/ 172 h 175"/>
                              <a:gd name="T22" fmla="*/ 54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5"/>
                                </a:moveTo>
                                <a:lnTo>
                                  <a:pt x="54" y="175"/>
                                </a:lnTo>
                                <a:lnTo>
                                  <a:pt x="67" y="175"/>
                                </a:lnTo>
                                <a:lnTo>
                                  <a:pt x="77" y="170"/>
                                </a:lnTo>
                                <a:lnTo>
                                  <a:pt x="64" y="172"/>
                                </a:lnTo>
                                <a:lnTo>
                                  <a:pt x="54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Freeform 843"/>
                        <wps:cNvSpPr>
                          <a:spLocks noEditPoints="1"/>
                        </wps:cNvSpPr>
                        <wps:spPr bwMode="auto">
                          <a:xfrm>
                            <a:off x="6633" y="886"/>
                            <a:ext cx="102" cy="172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2"/>
                              <a:gd name="T2" fmla="*/ 0 w 102"/>
                              <a:gd name="T3" fmla="*/ 0 h 172"/>
                              <a:gd name="T4" fmla="*/ 2 w 102"/>
                              <a:gd name="T5" fmla="*/ 5 h 172"/>
                              <a:gd name="T6" fmla="*/ 2 w 102"/>
                              <a:gd name="T7" fmla="*/ 5 h 172"/>
                              <a:gd name="T8" fmla="*/ 5 w 102"/>
                              <a:gd name="T9" fmla="*/ 5 h 172"/>
                              <a:gd name="T10" fmla="*/ 2 w 102"/>
                              <a:gd name="T11" fmla="*/ 0 h 172"/>
                              <a:gd name="T12" fmla="*/ 102 w 102"/>
                              <a:gd name="T13" fmla="*/ 154 h 172"/>
                              <a:gd name="T14" fmla="*/ 99 w 102"/>
                              <a:gd name="T15" fmla="*/ 154 h 172"/>
                              <a:gd name="T16" fmla="*/ 99 w 102"/>
                              <a:gd name="T17" fmla="*/ 154 h 172"/>
                              <a:gd name="T18" fmla="*/ 97 w 102"/>
                              <a:gd name="T19" fmla="*/ 154 h 172"/>
                              <a:gd name="T20" fmla="*/ 99 w 102"/>
                              <a:gd name="T21" fmla="*/ 154 h 172"/>
                              <a:gd name="T22" fmla="*/ 102 w 102"/>
                              <a:gd name="T23" fmla="*/ 154 h 172"/>
                              <a:gd name="T24" fmla="*/ 52 w 102"/>
                              <a:gd name="T25" fmla="*/ 169 h 172"/>
                              <a:gd name="T26" fmla="*/ 54 w 102"/>
                              <a:gd name="T27" fmla="*/ 169 h 172"/>
                              <a:gd name="T28" fmla="*/ 54 w 102"/>
                              <a:gd name="T29" fmla="*/ 172 h 172"/>
                              <a:gd name="T30" fmla="*/ 64 w 102"/>
                              <a:gd name="T31" fmla="*/ 172 h 172"/>
                              <a:gd name="T32" fmla="*/ 72 w 102"/>
                              <a:gd name="T33" fmla="*/ 169 h 172"/>
                              <a:gd name="T34" fmla="*/ 77 w 102"/>
                              <a:gd name="T35" fmla="*/ 167 h 172"/>
                              <a:gd name="T36" fmla="*/ 84 w 102"/>
                              <a:gd name="T37" fmla="*/ 162 h 172"/>
                              <a:gd name="T38" fmla="*/ 69 w 102"/>
                              <a:gd name="T39" fmla="*/ 167 h 172"/>
                              <a:gd name="T40" fmla="*/ 52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102" y="154"/>
                                </a:moveTo>
                                <a:lnTo>
                                  <a:pt x="99" y="154"/>
                                </a:lnTo>
                                <a:lnTo>
                                  <a:pt x="97" y="154"/>
                                </a:lnTo>
                                <a:lnTo>
                                  <a:pt x="99" y="154"/>
                                </a:lnTo>
                                <a:lnTo>
                                  <a:pt x="102" y="154"/>
                                </a:lnTo>
                                <a:close/>
                                <a:moveTo>
                                  <a:pt x="52" y="169"/>
                                </a:moveTo>
                                <a:lnTo>
                                  <a:pt x="54" y="169"/>
                                </a:lnTo>
                                <a:lnTo>
                                  <a:pt x="54" y="172"/>
                                </a:lnTo>
                                <a:lnTo>
                                  <a:pt x="64" y="172"/>
                                </a:lnTo>
                                <a:lnTo>
                                  <a:pt x="72" y="169"/>
                                </a:lnTo>
                                <a:lnTo>
                                  <a:pt x="77" y="167"/>
                                </a:lnTo>
                                <a:lnTo>
                                  <a:pt x="84" y="162"/>
                                </a:lnTo>
                                <a:lnTo>
                                  <a:pt x="69" y="167"/>
                                </a:lnTo>
                                <a:lnTo>
                                  <a:pt x="52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Freeform 844"/>
                        <wps:cNvSpPr>
                          <a:spLocks noEditPoints="1"/>
                        </wps:cNvSpPr>
                        <wps:spPr bwMode="auto">
                          <a:xfrm>
                            <a:off x="6633" y="888"/>
                            <a:ext cx="102" cy="170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0"/>
                              <a:gd name="T2" fmla="*/ 2 w 102"/>
                              <a:gd name="T3" fmla="*/ 0 h 170"/>
                              <a:gd name="T4" fmla="*/ 0 w 102"/>
                              <a:gd name="T5" fmla="*/ 0 h 170"/>
                              <a:gd name="T6" fmla="*/ 2 w 102"/>
                              <a:gd name="T7" fmla="*/ 8 h 170"/>
                              <a:gd name="T8" fmla="*/ 2 w 102"/>
                              <a:gd name="T9" fmla="*/ 5 h 170"/>
                              <a:gd name="T10" fmla="*/ 5 w 102"/>
                              <a:gd name="T11" fmla="*/ 5 h 170"/>
                              <a:gd name="T12" fmla="*/ 2 w 102"/>
                              <a:gd name="T13" fmla="*/ 0 h 170"/>
                              <a:gd name="T14" fmla="*/ 54 w 102"/>
                              <a:gd name="T15" fmla="*/ 170 h 170"/>
                              <a:gd name="T16" fmla="*/ 64 w 102"/>
                              <a:gd name="T17" fmla="*/ 167 h 170"/>
                              <a:gd name="T18" fmla="*/ 77 w 102"/>
                              <a:gd name="T19" fmla="*/ 165 h 170"/>
                              <a:gd name="T20" fmla="*/ 87 w 102"/>
                              <a:gd name="T21" fmla="*/ 157 h 170"/>
                              <a:gd name="T22" fmla="*/ 102 w 102"/>
                              <a:gd name="T23" fmla="*/ 152 h 170"/>
                              <a:gd name="T24" fmla="*/ 99 w 102"/>
                              <a:gd name="T25" fmla="*/ 150 h 170"/>
                              <a:gd name="T26" fmla="*/ 97 w 102"/>
                              <a:gd name="T27" fmla="*/ 150 h 170"/>
                              <a:gd name="T28" fmla="*/ 87 w 102"/>
                              <a:gd name="T29" fmla="*/ 155 h 170"/>
                              <a:gd name="T30" fmla="*/ 74 w 102"/>
                              <a:gd name="T31" fmla="*/ 160 h 170"/>
                              <a:gd name="T32" fmla="*/ 64 w 102"/>
                              <a:gd name="T33" fmla="*/ 162 h 170"/>
                              <a:gd name="T34" fmla="*/ 49 w 102"/>
                              <a:gd name="T35" fmla="*/ 165 h 170"/>
                              <a:gd name="T36" fmla="*/ 52 w 102"/>
                              <a:gd name="T37" fmla="*/ 167 h 170"/>
                              <a:gd name="T38" fmla="*/ 54 w 102"/>
                              <a:gd name="T39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0"/>
                                </a:moveTo>
                                <a:lnTo>
                                  <a:pt x="64" y="167"/>
                                </a:lnTo>
                                <a:lnTo>
                                  <a:pt x="77" y="165"/>
                                </a:lnTo>
                                <a:lnTo>
                                  <a:pt x="87" y="157"/>
                                </a:lnTo>
                                <a:lnTo>
                                  <a:pt x="102" y="152"/>
                                </a:lnTo>
                                <a:lnTo>
                                  <a:pt x="99" y="150"/>
                                </a:lnTo>
                                <a:lnTo>
                                  <a:pt x="97" y="150"/>
                                </a:lnTo>
                                <a:lnTo>
                                  <a:pt x="87" y="155"/>
                                </a:lnTo>
                                <a:lnTo>
                                  <a:pt x="74" y="160"/>
                                </a:lnTo>
                                <a:lnTo>
                                  <a:pt x="64" y="162"/>
                                </a:lnTo>
                                <a:lnTo>
                                  <a:pt x="49" y="165"/>
                                </a:lnTo>
                                <a:lnTo>
                                  <a:pt x="52" y="167"/>
                                </a:lnTo>
                                <a:lnTo>
                                  <a:pt x="54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Freeform 845"/>
                        <wps:cNvSpPr>
                          <a:spLocks noEditPoints="1"/>
                        </wps:cNvSpPr>
                        <wps:spPr bwMode="auto">
                          <a:xfrm>
                            <a:off x="6635" y="891"/>
                            <a:ext cx="97" cy="164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164"/>
                              <a:gd name="T2" fmla="*/ 0 w 97"/>
                              <a:gd name="T3" fmla="*/ 0 h 164"/>
                              <a:gd name="T4" fmla="*/ 0 w 97"/>
                              <a:gd name="T5" fmla="*/ 0 h 164"/>
                              <a:gd name="T6" fmla="*/ 0 w 97"/>
                              <a:gd name="T7" fmla="*/ 7 h 164"/>
                              <a:gd name="T8" fmla="*/ 3 w 97"/>
                              <a:gd name="T9" fmla="*/ 5 h 164"/>
                              <a:gd name="T10" fmla="*/ 3 w 97"/>
                              <a:gd name="T11" fmla="*/ 5 h 164"/>
                              <a:gd name="T12" fmla="*/ 3 w 97"/>
                              <a:gd name="T13" fmla="*/ 0 h 164"/>
                              <a:gd name="T14" fmla="*/ 50 w 97"/>
                              <a:gd name="T15" fmla="*/ 164 h 164"/>
                              <a:gd name="T16" fmla="*/ 67 w 97"/>
                              <a:gd name="T17" fmla="*/ 162 h 164"/>
                              <a:gd name="T18" fmla="*/ 82 w 97"/>
                              <a:gd name="T19" fmla="*/ 157 h 164"/>
                              <a:gd name="T20" fmla="*/ 87 w 97"/>
                              <a:gd name="T21" fmla="*/ 152 h 164"/>
                              <a:gd name="T22" fmla="*/ 95 w 97"/>
                              <a:gd name="T23" fmla="*/ 149 h 164"/>
                              <a:gd name="T24" fmla="*/ 97 w 97"/>
                              <a:gd name="T25" fmla="*/ 149 h 164"/>
                              <a:gd name="T26" fmla="*/ 97 w 97"/>
                              <a:gd name="T27" fmla="*/ 149 h 164"/>
                              <a:gd name="T28" fmla="*/ 95 w 97"/>
                              <a:gd name="T29" fmla="*/ 147 h 164"/>
                              <a:gd name="T30" fmla="*/ 95 w 97"/>
                              <a:gd name="T31" fmla="*/ 144 h 164"/>
                              <a:gd name="T32" fmla="*/ 82 w 97"/>
                              <a:gd name="T33" fmla="*/ 152 h 164"/>
                              <a:gd name="T34" fmla="*/ 72 w 97"/>
                              <a:gd name="T35" fmla="*/ 154 h 164"/>
                              <a:gd name="T36" fmla="*/ 60 w 97"/>
                              <a:gd name="T37" fmla="*/ 157 h 164"/>
                              <a:gd name="T38" fmla="*/ 47 w 97"/>
                              <a:gd name="T39" fmla="*/ 159 h 164"/>
                              <a:gd name="T40" fmla="*/ 47 w 97"/>
                              <a:gd name="T41" fmla="*/ 159 h 164"/>
                              <a:gd name="T42" fmla="*/ 45 w 97"/>
                              <a:gd name="T43" fmla="*/ 159 h 164"/>
                              <a:gd name="T44" fmla="*/ 47 w 97"/>
                              <a:gd name="T45" fmla="*/ 162 h 164"/>
                              <a:gd name="T46" fmla="*/ 50 w 97"/>
                              <a:gd name="T47" fmla="*/ 164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0" y="164"/>
                                </a:moveTo>
                                <a:lnTo>
                                  <a:pt x="67" y="162"/>
                                </a:lnTo>
                                <a:lnTo>
                                  <a:pt x="82" y="157"/>
                                </a:lnTo>
                                <a:lnTo>
                                  <a:pt x="87" y="152"/>
                                </a:lnTo>
                                <a:lnTo>
                                  <a:pt x="95" y="149"/>
                                </a:lnTo>
                                <a:lnTo>
                                  <a:pt x="97" y="149"/>
                                </a:lnTo>
                                <a:lnTo>
                                  <a:pt x="95" y="147"/>
                                </a:lnTo>
                                <a:lnTo>
                                  <a:pt x="95" y="144"/>
                                </a:lnTo>
                                <a:lnTo>
                                  <a:pt x="82" y="152"/>
                                </a:lnTo>
                                <a:lnTo>
                                  <a:pt x="72" y="154"/>
                                </a:lnTo>
                                <a:lnTo>
                                  <a:pt x="60" y="157"/>
                                </a:lnTo>
                                <a:lnTo>
                                  <a:pt x="47" y="159"/>
                                </a:lnTo>
                                <a:lnTo>
                                  <a:pt x="45" y="159"/>
                                </a:lnTo>
                                <a:lnTo>
                                  <a:pt x="47" y="162"/>
                                </a:lnTo>
                                <a:lnTo>
                                  <a:pt x="5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Freeform 846"/>
                        <wps:cNvSpPr>
                          <a:spLocks noEditPoints="1"/>
                        </wps:cNvSpPr>
                        <wps:spPr bwMode="auto">
                          <a:xfrm>
                            <a:off x="6635" y="893"/>
                            <a:ext cx="95" cy="160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60"/>
                              <a:gd name="T2" fmla="*/ 0 w 95"/>
                              <a:gd name="T3" fmla="*/ 0 h 160"/>
                              <a:gd name="T4" fmla="*/ 0 w 95"/>
                              <a:gd name="T5" fmla="*/ 3 h 160"/>
                              <a:gd name="T6" fmla="*/ 0 w 95"/>
                              <a:gd name="T7" fmla="*/ 8 h 160"/>
                              <a:gd name="T8" fmla="*/ 3 w 95"/>
                              <a:gd name="T9" fmla="*/ 5 h 160"/>
                              <a:gd name="T10" fmla="*/ 5 w 95"/>
                              <a:gd name="T11" fmla="*/ 5 h 160"/>
                              <a:gd name="T12" fmla="*/ 3 w 95"/>
                              <a:gd name="T13" fmla="*/ 0 h 160"/>
                              <a:gd name="T14" fmla="*/ 47 w 95"/>
                              <a:gd name="T15" fmla="*/ 160 h 160"/>
                              <a:gd name="T16" fmla="*/ 62 w 95"/>
                              <a:gd name="T17" fmla="*/ 157 h 160"/>
                              <a:gd name="T18" fmla="*/ 72 w 95"/>
                              <a:gd name="T19" fmla="*/ 155 h 160"/>
                              <a:gd name="T20" fmla="*/ 85 w 95"/>
                              <a:gd name="T21" fmla="*/ 150 h 160"/>
                              <a:gd name="T22" fmla="*/ 95 w 95"/>
                              <a:gd name="T23" fmla="*/ 145 h 160"/>
                              <a:gd name="T24" fmla="*/ 95 w 95"/>
                              <a:gd name="T25" fmla="*/ 142 h 160"/>
                              <a:gd name="T26" fmla="*/ 92 w 95"/>
                              <a:gd name="T27" fmla="*/ 142 h 160"/>
                              <a:gd name="T28" fmla="*/ 82 w 95"/>
                              <a:gd name="T29" fmla="*/ 147 h 160"/>
                              <a:gd name="T30" fmla="*/ 70 w 95"/>
                              <a:gd name="T31" fmla="*/ 150 h 160"/>
                              <a:gd name="T32" fmla="*/ 60 w 95"/>
                              <a:gd name="T33" fmla="*/ 152 h 160"/>
                              <a:gd name="T34" fmla="*/ 47 w 95"/>
                              <a:gd name="T35" fmla="*/ 155 h 160"/>
                              <a:gd name="T36" fmla="*/ 45 w 95"/>
                              <a:gd name="T37" fmla="*/ 155 h 160"/>
                              <a:gd name="T38" fmla="*/ 45 w 95"/>
                              <a:gd name="T39" fmla="*/ 155 h 160"/>
                              <a:gd name="T40" fmla="*/ 45 w 95"/>
                              <a:gd name="T41" fmla="*/ 157 h 160"/>
                              <a:gd name="T42" fmla="*/ 47 w 95"/>
                              <a:gd name="T43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160"/>
                                </a:moveTo>
                                <a:lnTo>
                                  <a:pt x="62" y="157"/>
                                </a:lnTo>
                                <a:lnTo>
                                  <a:pt x="72" y="155"/>
                                </a:lnTo>
                                <a:lnTo>
                                  <a:pt x="85" y="150"/>
                                </a:lnTo>
                                <a:lnTo>
                                  <a:pt x="95" y="145"/>
                                </a:lnTo>
                                <a:lnTo>
                                  <a:pt x="95" y="142"/>
                                </a:lnTo>
                                <a:lnTo>
                                  <a:pt x="92" y="142"/>
                                </a:lnTo>
                                <a:lnTo>
                                  <a:pt x="82" y="147"/>
                                </a:lnTo>
                                <a:lnTo>
                                  <a:pt x="70" y="150"/>
                                </a:lnTo>
                                <a:lnTo>
                                  <a:pt x="60" y="152"/>
                                </a:lnTo>
                                <a:lnTo>
                                  <a:pt x="47" y="155"/>
                                </a:lnTo>
                                <a:lnTo>
                                  <a:pt x="45" y="155"/>
                                </a:lnTo>
                                <a:lnTo>
                                  <a:pt x="45" y="157"/>
                                </a:lnTo>
                                <a:lnTo>
                                  <a:pt x="47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Freeform 847"/>
                        <wps:cNvSpPr>
                          <a:spLocks noEditPoints="1"/>
                        </wps:cNvSpPr>
                        <wps:spPr bwMode="auto">
                          <a:xfrm>
                            <a:off x="6635" y="896"/>
                            <a:ext cx="95" cy="154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54"/>
                              <a:gd name="T2" fmla="*/ 3 w 95"/>
                              <a:gd name="T3" fmla="*/ 0 h 154"/>
                              <a:gd name="T4" fmla="*/ 0 w 95"/>
                              <a:gd name="T5" fmla="*/ 2 h 154"/>
                              <a:gd name="T6" fmla="*/ 0 w 95"/>
                              <a:gd name="T7" fmla="*/ 7 h 154"/>
                              <a:gd name="T8" fmla="*/ 3 w 95"/>
                              <a:gd name="T9" fmla="*/ 5 h 154"/>
                              <a:gd name="T10" fmla="*/ 5 w 95"/>
                              <a:gd name="T11" fmla="*/ 5 h 154"/>
                              <a:gd name="T12" fmla="*/ 3 w 95"/>
                              <a:gd name="T13" fmla="*/ 0 h 154"/>
                              <a:gd name="T14" fmla="*/ 45 w 95"/>
                              <a:gd name="T15" fmla="*/ 154 h 154"/>
                              <a:gd name="T16" fmla="*/ 47 w 95"/>
                              <a:gd name="T17" fmla="*/ 154 h 154"/>
                              <a:gd name="T18" fmla="*/ 47 w 95"/>
                              <a:gd name="T19" fmla="*/ 154 h 154"/>
                              <a:gd name="T20" fmla="*/ 60 w 95"/>
                              <a:gd name="T21" fmla="*/ 152 h 154"/>
                              <a:gd name="T22" fmla="*/ 72 w 95"/>
                              <a:gd name="T23" fmla="*/ 149 h 154"/>
                              <a:gd name="T24" fmla="*/ 82 w 95"/>
                              <a:gd name="T25" fmla="*/ 147 h 154"/>
                              <a:gd name="T26" fmla="*/ 95 w 95"/>
                              <a:gd name="T27" fmla="*/ 139 h 154"/>
                              <a:gd name="T28" fmla="*/ 92 w 95"/>
                              <a:gd name="T29" fmla="*/ 139 h 154"/>
                              <a:gd name="T30" fmla="*/ 90 w 95"/>
                              <a:gd name="T31" fmla="*/ 137 h 154"/>
                              <a:gd name="T32" fmla="*/ 80 w 95"/>
                              <a:gd name="T33" fmla="*/ 142 h 154"/>
                              <a:gd name="T34" fmla="*/ 70 w 95"/>
                              <a:gd name="T35" fmla="*/ 147 h 154"/>
                              <a:gd name="T36" fmla="*/ 60 w 95"/>
                              <a:gd name="T37" fmla="*/ 149 h 154"/>
                              <a:gd name="T38" fmla="*/ 47 w 95"/>
                              <a:gd name="T39" fmla="*/ 149 h 154"/>
                              <a:gd name="T40" fmla="*/ 45 w 95"/>
                              <a:gd name="T41" fmla="*/ 149 h 154"/>
                              <a:gd name="T42" fmla="*/ 42 w 95"/>
                              <a:gd name="T43" fmla="*/ 149 h 154"/>
                              <a:gd name="T44" fmla="*/ 45 w 95"/>
                              <a:gd name="T45" fmla="*/ 152 h 154"/>
                              <a:gd name="T46" fmla="*/ 45 w 95"/>
                              <a:gd name="T47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54"/>
                                </a:moveTo>
                                <a:lnTo>
                                  <a:pt x="47" y="154"/>
                                </a:lnTo>
                                <a:lnTo>
                                  <a:pt x="60" y="152"/>
                                </a:lnTo>
                                <a:lnTo>
                                  <a:pt x="72" y="149"/>
                                </a:lnTo>
                                <a:lnTo>
                                  <a:pt x="82" y="147"/>
                                </a:lnTo>
                                <a:lnTo>
                                  <a:pt x="95" y="139"/>
                                </a:lnTo>
                                <a:lnTo>
                                  <a:pt x="92" y="139"/>
                                </a:lnTo>
                                <a:lnTo>
                                  <a:pt x="90" y="137"/>
                                </a:lnTo>
                                <a:lnTo>
                                  <a:pt x="80" y="142"/>
                                </a:lnTo>
                                <a:lnTo>
                                  <a:pt x="70" y="147"/>
                                </a:lnTo>
                                <a:lnTo>
                                  <a:pt x="60" y="149"/>
                                </a:lnTo>
                                <a:lnTo>
                                  <a:pt x="47" y="149"/>
                                </a:lnTo>
                                <a:lnTo>
                                  <a:pt x="45" y="149"/>
                                </a:lnTo>
                                <a:lnTo>
                                  <a:pt x="42" y="149"/>
                                </a:lnTo>
                                <a:lnTo>
                                  <a:pt x="45" y="152"/>
                                </a:lnTo>
                                <a:lnTo>
                                  <a:pt x="45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Freeform 848"/>
                        <wps:cNvSpPr>
                          <a:spLocks noEditPoints="1"/>
                        </wps:cNvSpPr>
                        <wps:spPr bwMode="auto">
                          <a:xfrm>
                            <a:off x="6635" y="898"/>
                            <a:ext cx="92" cy="150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50"/>
                              <a:gd name="T2" fmla="*/ 3 w 92"/>
                              <a:gd name="T3" fmla="*/ 0 h 150"/>
                              <a:gd name="T4" fmla="*/ 0 w 92"/>
                              <a:gd name="T5" fmla="*/ 3 h 150"/>
                              <a:gd name="T6" fmla="*/ 0 w 92"/>
                              <a:gd name="T7" fmla="*/ 8 h 150"/>
                              <a:gd name="T8" fmla="*/ 3 w 92"/>
                              <a:gd name="T9" fmla="*/ 5 h 150"/>
                              <a:gd name="T10" fmla="*/ 5 w 92"/>
                              <a:gd name="T11" fmla="*/ 5 h 150"/>
                              <a:gd name="T12" fmla="*/ 5 w 92"/>
                              <a:gd name="T13" fmla="*/ 0 h 150"/>
                              <a:gd name="T14" fmla="*/ 45 w 92"/>
                              <a:gd name="T15" fmla="*/ 150 h 150"/>
                              <a:gd name="T16" fmla="*/ 45 w 92"/>
                              <a:gd name="T17" fmla="*/ 150 h 150"/>
                              <a:gd name="T18" fmla="*/ 47 w 92"/>
                              <a:gd name="T19" fmla="*/ 150 h 150"/>
                              <a:gd name="T20" fmla="*/ 60 w 92"/>
                              <a:gd name="T21" fmla="*/ 147 h 150"/>
                              <a:gd name="T22" fmla="*/ 70 w 92"/>
                              <a:gd name="T23" fmla="*/ 145 h 150"/>
                              <a:gd name="T24" fmla="*/ 82 w 92"/>
                              <a:gd name="T25" fmla="*/ 142 h 150"/>
                              <a:gd name="T26" fmla="*/ 92 w 92"/>
                              <a:gd name="T27" fmla="*/ 137 h 150"/>
                              <a:gd name="T28" fmla="*/ 90 w 92"/>
                              <a:gd name="T29" fmla="*/ 135 h 150"/>
                              <a:gd name="T30" fmla="*/ 87 w 92"/>
                              <a:gd name="T31" fmla="*/ 135 h 150"/>
                              <a:gd name="T32" fmla="*/ 77 w 92"/>
                              <a:gd name="T33" fmla="*/ 137 h 150"/>
                              <a:gd name="T34" fmla="*/ 67 w 92"/>
                              <a:gd name="T35" fmla="*/ 142 h 150"/>
                              <a:gd name="T36" fmla="*/ 57 w 92"/>
                              <a:gd name="T37" fmla="*/ 145 h 150"/>
                              <a:gd name="T38" fmla="*/ 47 w 92"/>
                              <a:gd name="T39" fmla="*/ 145 h 150"/>
                              <a:gd name="T40" fmla="*/ 45 w 92"/>
                              <a:gd name="T41" fmla="*/ 145 h 150"/>
                              <a:gd name="T42" fmla="*/ 40 w 92"/>
                              <a:gd name="T43" fmla="*/ 145 h 150"/>
                              <a:gd name="T44" fmla="*/ 42 w 92"/>
                              <a:gd name="T45" fmla="*/ 147 h 150"/>
                              <a:gd name="T46" fmla="*/ 45 w 92"/>
                              <a:gd name="T4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5" y="150"/>
                                </a:move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60" y="147"/>
                                </a:lnTo>
                                <a:lnTo>
                                  <a:pt x="70" y="145"/>
                                </a:lnTo>
                                <a:lnTo>
                                  <a:pt x="82" y="142"/>
                                </a:lnTo>
                                <a:lnTo>
                                  <a:pt x="92" y="137"/>
                                </a:lnTo>
                                <a:lnTo>
                                  <a:pt x="90" y="135"/>
                                </a:lnTo>
                                <a:lnTo>
                                  <a:pt x="87" y="135"/>
                                </a:lnTo>
                                <a:lnTo>
                                  <a:pt x="77" y="137"/>
                                </a:lnTo>
                                <a:lnTo>
                                  <a:pt x="67" y="142"/>
                                </a:lnTo>
                                <a:lnTo>
                                  <a:pt x="57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40" y="145"/>
                                </a:lnTo>
                                <a:lnTo>
                                  <a:pt x="42" y="147"/>
                                </a:lnTo>
                                <a:lnTo>
                                  <a:pt x="45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Freeform 849"/>
                        <wps:cNvSpPr>
                          <a:spLocks noEditPoints="1"/>
                        </wps:cNvSpPr>
                        <wps:spPr bwMode="auto">
                          <a:xfrm>
                            <a:off x="6635" y="901"/>
                            <a:ext cx="90" cy="144"/>
                          </a:xfrm>
                          <a:custGeom>
                            <a:avLst/>
                            <a:gdLst>
                              <a:gd name="T0" fmla="*/ 5 w 90"/>
                              <a:gd name="T1" fmla="*/ 0 h 144"/>
                              <a:gd name="T2" fmla="*/ 3 w 90"/>
                              <a:gd name="T3" fmla="*/ 0 h 144"/>
                              <a:gd name="T4" fmla="*/ 0 w 90"/>
                              <a:gd name="T5" fmla="*/ 2 h 144"/>
                              <a:gd name="T6" fmla="*/ 3 w 90"/>
                              <a:gd name="T7" fmla="*/ 7 h 144"/>
                              <a:gd name="T8" fmla="*/ 5 w 90"/>
                              <a:gd name="T9" fmla="*/ 5 h 144"/>
                              <a:gd name="T10" fmla="*/ 8 w 90"/>
                              <a:gd name="T11" fmla="*/ 5 h 144"/>
                              <a:gd name="T12" fmla="*/ 5 w 90"/>
                              <a:gd name="T13" fmla="*/ 0 h 144"/>
                              <a:gd name="T14" fmla="*/ 42 w 90"/>
                              <a:gd name="T15" fmla="*/ 144 h 144"/>
                              <a:gd name="T16" fmla="*/ 45 w 90"/>
                              <a:gd name="T17" fmla="*/ 144 h 144"/>
                              <a:gd name="T18" fmla="*/ 47 w 90"/>
                              <a:gd name="T19" fmla="*/ 144 h 144"/>
                              <a:gd name="T20" fmla="*/ 60 w 90"/>
                              <a:gd name="T21" fmla="*/ 144 h 144"/>
                              <a:gd name="T22" fmla="*/ 70 w 90"/>
                              <a:gd name="T23" fmla="*/ 142 h 144"/>
                              <a:gd name="T24" fmla="*/ 80 w 90"/>
                              <a:gd name="T25" fmla="*/ 137 h 144"/>
                              <a:gd name="T26" fmla="*/ 90 w 90"/>
                              <a:gd name="T27" fmla="*/ 132 h 144"/>
                              <a:gd name="T28" fmla="*/ 87 w 90"/>
                              <a:gd name="T29" fmla="*/ 132 h 144"/>
                              <a:gd name="T30" fmla="*/ 85 w 90"/>
                              <a:gd name="T31" fmla="*/ 129 h 144"/>
                              <a:gd name="T32" fmla="*/ 67 w 90"/>
                              <a:gd name="T33" fmla="*/ 137 h 144"/>
                              <a:gd name="T34" fmla="*/ 47 w 90"/>
                              <a:gd name="T35" fmla="*/ 139 h 144"/>
                              <a:gd name="T36" fmla="*/ 42 w 90"/>
                              <a:gd name="T37" fmla="*/ 139 h 144"/>
                              <a:gd name="T38" fmla="*/ 37 w 90"/>
                              <a:gd name="T39" fmla="*/ 139 h 144"/>
                              <a:gd name="T40" fmla="*/ 40 w 90"/>
                              <a:gd name="T41" fmla="*/ 142 h 144"/>
                              <a:gd name="T42" fmla="*/ 42 w 90"/>
                              <a:gd name="T43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44"/>
                                </a:moveTo>
                                <a:lnTo>
                                  <a:pt x="45" y="144"/>
                                </a:lnTo>
                                <a:lnTo>
                                  <a:pt x="47" y="144"/>
                                </a:lnTo>
                                <a:lnTo>
                                  <a:pt x="60" y="144"/>
                                </a:lnTo>
                                <a:lnTo>
                                  <a:pt x="70" y="142"/>
                                </a:lnTo>
                                <a:lnTo>
                                  <a:pt x="80" y="137"/>
                                </a:lnTo>
                                <a:lnTo>
                                  <a:pt x="90" y="132"/>
                                </a:lnTo>
                                <a:lnTo>
                                  <a:pt x="87" y="132"/>
                                </a:lnTo>
                                <a:lnTo>
                                  <a:pt x="85" y="129"/>
                                </a:lnTo>
                                <a:lnTo>
                                  <a:pt x="67" y="137"/>
                                </a:lnTo>
                                <a:lnTo>
                                  <a:pt x="47" y="139"/>
                                </a:lnTo>
                                <a:lnTo>
                                  <a:pt x="42" y="139"/>
                                </a:lnTo>
                                <a:lnTo>
                                  <a:pt x="37" y="139"/>
                                </a:lnTo>
                                <a:lnTo>
                                  <a:pt x="40" y="142"/>
                                </a:lnTo>
                                <a:lnTo>
                                  <a:pt x="4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Freeform 850"/>
                        <wps:cNvSpPr>
                          <a:spLocks noEditPoints="1"/>
                        </wps:cNvSpPr>
                        <wps:spPr bwMode="auto">
                          <a:xfrm>
                            <a:off x="6635" y="903"/>
                            <a:ext cx="87" cy="140"/>
                          </a:xfrm>
                          <a:custGeom>
                            <a:avLst/>
                            <a:gdLst>
                              <a:gd name="T0" fmla="*/ 5 w 87"/>
                              <a:gd name="T1" fmla="*/ 0 h 140"/>
                              <a:gd name="T2" fmla="*/ 3 w 87"/>
                              <a:gd name="T3" fmla="*/ 0 h 140"/>
                              <a:gd name="T4" fmla="*/ 0 w 87"/>
                              <a:gd name="T5" fmla="*/ 3 h 140"/>
                              <a:gd name="T6" fmla="*/ 3 w 87"/>
                              <a:gd name="T7" fmla="*/ 8 h 140"/>
                              <a:gd name="T8" fmla="*/ 5 w 87"/>
                              <a:gd name="T9" fmla="*/ 5 h 140"/>
                              <a:gd name="T10" fmla="*/ 8 w 87"/>
                              <a:gd name="T11" fmla="*/ 5 h 140"/>
                              <a:gd name="T12" fmla="*/ 5 w 87"/>
                              <a:gd name="T13" fmla="*/ 0 h 140"/>
                              <a:gd name="T14" fmla="*/ 40 w 87"/>
                              <a:gd name="T15" fmla="*/ 140 h 140"/>
                              <a:gd name="T16" fmla="*/ 45 w 87"/>
                              <a:gd name="T17" fmla="*/ 140 h 140"/>
                              <a:gd name="T18" fmla="*/ 47 w 87"/>
                              <a:gd name="T19" fmla="*/ 140 h 140"/>
                              <a:gd name="T20" fmla="*/ 57 w 87"/>
                              <a:gd name="T21" fmla="*/ 140 h 140"/>
                              <a:gd name="T22" fmla="*/ 67 w 87"/>
                              <a:gd name="T23" fmla="*/ 137 h 140"/>
                              <a:gd name="T24" fmla="*/ 77 w 87"/>
                              <a:gd name="T25" fmla="*/ 132 h 140"/>
                              <a:gd name="T26" fmla="*/ 87 w 87"/>
                              <a:gd name="T27" fmla="*/ 130 h 140"/>
                              <a:gd name="T28" fmla="*/ 85 w 87"/>
                              <a:gd name="T29" fmla="*/ 127 h 140"/>
                              <a:gd name="T30" fmla="*/ 82 w 87"/>
                              <a:gd name="T31" fmla="*/ 125 h 140"/>
                              <a:gd name="T32" fmla="*/ 65 w 87"/>
                              <a:gd name="T33" fmla="*/ 132 h 140"/>
                              <a:gd name="T34" fmla="*/ 47 w 87"/>
                              <a:gd name="T35" fmla="*/ 135 h 140"/>
                              <a:gd name="T36" fmla="*/ 42 w 87"/>
                              <a:gd name="T37" fmla="*/ 135 h 140"/>
                              <a:gd name="T38" fmla="*/ 37 w 87"/>
                              <a:gd name="T39" fmla="*/ 132 h 140"/>
                              <a:gd name="T40" fmla="*/ 37 w 87"/>
                              <a:gd name="T41" fmla="*/ 137 h 140"/>
                              <a:gd name="T42" fmla="*/ 40 w 87"/>
                              <a:gd name="T4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40"/>
                                </a:moveTo>
                                <a:lnTo>
                                  <a:pt x="45" y="140"/>
                                </a:lnTo>
                                <a:lnTo>
                                  <a:pt x="47" y="140"/>
                                </a:lnTo>
                                <a:lnTo>
                                  <a:pt x="57" y="140"/>
                                </a:lnTo>
                                <a:lnTo>
                                  <a:pt x="67" y="137"/>
                                </a:lnTo>
                                <a:lnTo>
                                  <a:pt x="77" y="132"/>
                                </a:lnTo>
                                <a:lnTo>
                                  <a:pt x="87" y="130"/>
                                </a:lnTo>
                                <a:lnTo>
                                  <a:pt x="85" y="127"/>
                                </a:lnTo>
                                <a:lnTo>
                                  <a:pt x="82" y="125"/>
                                </a:lnTo>
                                <a:lnTo>
                                  <a:pt x="65" y="132"/>
                                </a:lnTo>
                                <a:lnTo>
                                  <a:pt x="47" y="135"/>
                                </a:lnTo>
                                <a:lnTo>
                                  <a:pt x="42" y="135"/>
                                </a:lnTo>
                                <a:lnTo>
                                  <a:pt x="37" y="132"/>
                                </a:lnTo>
                                <a:lnTo>
                                  <a:pt x="37" y="137"/>
                                </a:lnTo>
                                <a:lnTo>
                                  <a:pt x="40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Freeform 851"/>
                        <wps:cNvSpPr>
                          <a:spLocks noEditPoints="1"/>
                        </wps:cNvSpPr>
                        <wps:spPr bwMode="auto">
                          <a:xfrm>
                            <a:off x="6638" y="906"/>
                            <a:ext cx="82" cy="134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34"/>
                              <a:gd name="T2" fmla="*/ 2 w 82"/>
                              <a:gd name="T3" fmla="*/ 0 h 134"/>
                              <a:gd name="T4" fmla="*/ 0 w 82"/>
                              <a:gd name="T5" fmla="*/ 2 h 134"/>
                              <a:gd name="T6" fmla="*/ 0 w 82"/>
                              <a:gd name="T7" fmla="*/ 7 h 134"/>
                              <a:gd name="T8" fmla="*/ 2 w 82"/>
                              <a:gd name="T9" fmla="*/ 7 h 134"/>
                              <a:gd name="T10" fmla="*/ 5 w 82"/>
                              <a:gd name="T11" fmla="*/ 5 h 134"/>
                              <a:gd name="T12" fmla="*/ 5 w 82"/>
                              <a:gd name="T13" fmla="*/ 0 h 134"/>
                              <a:gd name="T14" fmla="*/ 34 w 82"/>
                              <a:gd name="T15" fmla="*/ 134 h 134"/>
                              <a:gd name="T16" fmla="*/ 39 w 82"/>
                              <a:gd name="T17" fmla="*/ 134 h 134"/>
                              <a:gd name="T18" fmla="*/ 44 w 82"/>
                              <a:gd name="T19" fmla="*/ 134 h 134"/>
                              <a:gd name="T20" fmla="*/ 64 w 82"/>
                              <a:gd name="T21" fmla="*/ 132 h 134"/>
                              <a:gd name="T22" fmla="*/ 82 w 82"/>
                              <a:gd name="T23" fmla="*/ 124 h 134"/>
                              <a:gd name="T24" fmla="*/ 79 w 82"/>
                              <a:gd name="T25" fmla="*/ 122 h 134"/>
                              <a:gd name="T26" fmla="*/ 77 w 82"/>
                              <a:gd name="T27" fmla="*/ 122 h 134"/>
                              <a:gd name="T28" fmla="*/ 62 w 82"/>
                              <a:gd name="T29" fmla="*/ 127 h 134"/>
                              <a:gd name="T30" fmla="*/ 44 w 82"/>
                              <a:gd name="T31" fmla="*/ 129 h 134"/>
                              <a:gd name="T32" fmla="*/ 39 w 82"/>
                              <a:gd name="T33" fmla="*/ 129 h 134"/>
                              <a:gd name="T34" fmla="*/ 32 w 82"/>
                              <a:gd name="T35" fmla="*/ 127 h 134"/>
                              <a:gd name="T36" fmla="*/ 34 w 82"/>
                              <a:gd name="T37" fmla="*/ 129 h 134"/>
                              <a:gd name="T38" fmla="*/ 34 w 82"/>
                              <a:gd name="T39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34"/>
                                </a:moveTo>
                                <a:lnTo>
                                  <a:pt x="39" y="134"/>
                                </a:lnTo>
                                <a:lnTo>
                                  <a:pt x="44" y="134"/>
                                </a:lnTo>
                                <a:lnTo>
                                  <a:pt x="64" y="132"/>
                                </a:lnTo>
                                <a:lnTo>
                                  <a:pt x="82" y="124"/>
                                </a:lnTo>
                                <a:lnTo>
                                  <a:pt x="79" y="122"/>
                                </a:lnTo>
                                <a:lnTo>
                                  <a:pt x="77" y="122"/>
                                </a:lnTo>
                                <a:lnTo>
                                  <a:pt x="62" y="127"/>
                                </a:lnTo>
                                <a:lnTo>
                                  <a:pt x="44" y="129"/>
                                </a:lnTo>
                                <a:lnTo>
                                  <a:pt x="39" y="129"/>
                                </a:lnTo>
                                <a:lnTo>
                                  <a:pt x="32" y="127"/>
                                </a:lnTo>
                                <a:lnTo>
                                  <a:pt x="34" y="129"/>
                                </a:lnTo>
                                <a:lnTo>
                                  <a:pt x="34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Freeform 852"/>
                        <wps:cNvSpPr>
                          <a:spLocks noEditPoints="1"/>
                        </wps:cNvSpPr>
                        <wps:spPr bwMode="auto">
                          <a:xfrm>
                            <a:off x="6638" y="908"/>
                            <a:ext cx="79" cy="13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30"/>
                              <a:gd name="T2" fmla="*/ 2 w 79"/>
                              <a:gd name="T3" fmla="*/ 0 h 130"/>
                              <a:gd name="T4" fmla="*/ 0 w 79"/>
                              <a:gd name="T5" fmla="*/ 3 h 130"/>
                              <a:gd name="T6" fmla="*/ 0 w 79"/>
                              <a:gd name="T7" fmla="*/ 10 h 130"/>
                              <a:gd name="T8" fmla="*/ 2 w 79"/>
                              <a:gd name="T9" fmla="*/ 8 h 130"/>
                              <a:gd name="T10" fmla="*/ 5 w 79"/>
                              <a:gd name="T11" fmla="*/ 5 h 130"/>
                              <a:gd name="T12" fmla="*/ 5 w 79"/>
                              <a:gd name="T13" fmla="*/ 0 h 130"/>
                              <a:gd name="T14" fmla="*/ 34 w 79"/>
                              <a:gd name="T15" fmla="*/ 127 h 130"/>
                              <a:gd name="T16" fmla="*/ 39 w 79"/>
                              <a:gd name="T17" fmla="*/ 130 h 130"/>
                              <a:gd name="T18" fmla="*/ 44 w 79"/>
                              <a:gd name="T19" fmla="*/ 130 h 130"/>
                              <a:gd name="T20" fmla="*/ 62 w 79"/>
                              <a:gd name="T21" fmla="*/ 127 h 130"/>
                              <a:gd name="T22" fmla="*/ 79 w 79"/>
                              <a:gd name="T23" fmla="*/ 120 h 130"/>
                              <a:gd name="T24" fmla="*/ 77 w 79"/>
                              <a:gd name="T25" fmla="*/ 120 h 130"/>
                              <a:gd name="T26" fmla="*/ 74 w 79"/>
                              <a:gd name="T27" fmla="*/ 117 h 130"/>
                              <a:gd name="T28" fmla="*/ 59 w 79"/>
                              <a:gd name="T29" fmla="*/ 122 h 130"/>
                              <a:gd name="T30" fmla="*/ 44 w 79"/>
                              <a:gd name="T31" fmla="*/ 125 h 130"/>
                              <a:gd name="T32" fmla="*/ 37 w 79"/>
                              <a:gd name="T33" fmla="*/ 125 h 130"/>
                              <a:gd name="T34" fmla="*/ 29 w 79"/>
                              <a:gd name="T35" fmla="*/ 122 h 130"/>
                              <a:gd name="T36" fmla="*/ 32 w 79"/>
                              <a:gd name="T37" fmla="*/ 125 h 130"/>
                              <a:gd name="T38" fmla="*/ 34 w 79"/>
                              <a:gd name="T39" fmla="*/ 12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9" y="130"/>
                                </a:lnTo>
                                <a:lnTo>
                                  <a:pt x="44" y="130"/>
                                </a:lnTo>
                                <a:lnTo>
                                  <a:pt x="62" y="127"/>
                                </a:lnTo>
                                <a:lnTo>
                                  <a:pt x="79" y="120"/>
                                </a:lnTo>
                                <a:lnTo>
                                  <a:pt x="77" y="120"/>
                                </a:lnTo>
                                <a:lnTo>
                                  <a:pt x="74" y="117"/>
                                </a:lnTo>
                                <a:lnTo>
                                  <a:pt x="59" y="122"/>
                                </a:lnTo>
                                <a:lnTo>
                                  <a:pt x="44" y="125"/>
                                </a:lnTo>
                                <a:lnTo>
                                  <a:pt x="37" y="125"/>
                                </a:lnTo>
                                <a:lnTo>
                                  <a:pt x="29" y="122"/>
                                </a:lnTo>
                                <a:lnTo>
                                  <a:pt x="32" y="125"/>
                                </a:lnTo>
                                <a:lnTo>
                                  <a:pt x="34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Freeform 853"/>
                        <wps:cNvSpPr>
                          <a:spLocks noEditPoints="1"/>
                        </wps:cNvSpPr>
                        <wps:spPr bwMode="auto">
                          <a:xfrm>
                            <a:off x="6638" y="911"/>
                            <a:ext cx="77" cy="124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24"/>
                              <a:gd name="T2" fmla="*/ 2 w 77"/>
                              <a:gd name="T3" fmla="*/ 2 h 124"/>
                              <a:gd name="T4" fmla="*/ 0 w 77"/>
                              <a:gd name="T5" fmla="*/ 2 h 124"/>
                              <a:gd name="T6" fmla="*/ 0 w 77"/>
                              <a:gd name="T7" fmla="*/ 9 h 124"/>
                              <a:gd name="T8" fmla="*/ 5 w 77"/>
                              <a:gd name="T9" fmla="*/ 7 h 124"/>
                              <a:gd name="T10" fmla="*/ 7 w 77"/>
                              <a:gd name="T11" fmla="*/ 5 h 124"/>
                              <a:gd name="T12" fmla="*/ 5 w 77"/>
                              <a:gd name="T13" fmla="*/ 0 h 124"/>
                              <a:gd name="T14" fmla="*/ 32 w 77"/>
                              <a:gd name="T15" fmla="*/ 122 h 124"/>
                              <a:gd name="T16" fmla="*/ 39 w 77"/>
                              <a:gd name="T17" fmla="*/ 124 h 124"/>
                              <a:gd name="T18" fmla="*/ 44 w 77"/>
                              <a:gd name="T19" fmla="*/ 124 h 124"/>
                              <a:gd name="T20" fmla="*/ 62 w 77"/>
                              <a:gd name="T21" fmla="*/ 122 h 124"/>
                              <a:gd name="T22" fmla="*/ 77 w 77"/>
                              <a:gd name="T23" fmla="*/ 117 h 124"/>
                              <a:gd name="T24" fmla="*/ 74 w 77"/>
                              <a:gd name="T25" fmla="*/ 114 h 124"/>
                              <a:gd name="T26" fmla="*/ 72 w 77"/>
                              <a:gd name="T27" fmla="*/ 112 h 124"/>
                              <a:gd name="T28" fmla="*/ 59 w 77"/>
                              <a:gd name="T29" fmla="*/ 117 h 124"/>
                              <a:gd name="T30" fmla="*/ 44 w 77"/>
                              <a:gd name="T31" fmla="*/ 119 h 124"/>
                              <a:gd name="T32" fmla="*/ 37 w 77"/>
                              <a:gd name="T33" fmla="*/ 119 h 124"/>
                              <a:gd name="T34" fmla="*/ 29 w 77"/>
                              <a:gd name="T35" fmla="*/ 117 h 124"/>
                              <a:gd name="T36" fmla="*/ 29 w 77"/>
                              <a:gd name="T37" fmla="*/ 119 h 124"/>
                              <a:gd name="T38" fmla="*/ 32 w 77"/>
                              <a:gd name="T39" fmla="*/ 122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22"/>
                                </a:moveTo>
                                <a:lnTo>
                                  <a:pt x="39" y="124"/>
                                </a:lnTo>
                                <a:lnTo>
                                  <a:pt x="44" y="124"/>
                                </a:lnTo>
                                <a:lnTo>
                                  <a:pt x="62" y="122"/>
                                </a:lnTo>
                                <a:lnTo>
                                  <a:pt x="77" y="117"/>
                                </a:lnTo>
                                <a:lnTo>
                                  <a:pt x="74" y="114"/>
                                </a:lnTo>
                                <a:lnTo>
                                  <a:pt x="72" y="112"/>
                                </a:lnTo>
                                <a:lnTo>
                                  <a:pt x="59" y="117"/>
                                </a:lnTo>
                                <a:lnTo>
                                  <a:pt x="44" y="119"/>
                                </a:lnTo>
                                <a:lnTo>
                                  <a:pt x="37" y="119"/>
                                </a:lnTo>
                                <a:lnTo>
                                  <a:pt x="29" y="117"/>
                                </a:lnTo>
                                <a:lnTo>
                                  <a:pt x="29" y="119"/>
                                </a:lnTo>
                                <a:lnTo>
                                  <a:pt x="32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Freeform 854"/>
                        <wps:cNvSpPr>
                          <a:spLocks noEditPoints="1"/>
                        </wps:cNvSpPr>
                        <wps:spPr bwMode="auto">
                          <a:xfrm>
                            <a:off x="6638" y="913"/>
                            <a:ext cx="74" cy="120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20"/>
                              <a:gd name="T2" fmla="*/ 2 w 74"/>
                              <a:gd name="T3" fmla="*/ 3 h 120"/>
                              <a:gd name="T4" fmla="*/ 0 w 74"/>
                              <a:gd name="T5" fmla="*/ 5 h 120"/>
                              <a:gd name="T6" fmla="*/ 2 w 74"/>
                              <a:gd name="T7" fmla="*/ 10 h 120"/>
                              <a:gd name="T8" fmla="*/ 5 w 74"/>
                              <a:gd name="T9" fmla="*/ 7 h 120"/>
                              <a:gd name="T10" fmla="*/ 7 w 74"/>
                              <a:gd name="T11" fmla="*/ 5 h 120"/>
                              <a:gd name="T12" fmla="*/ 5 w 74"/>
                              <a:gd name="T13" fmla="*/ 0 h 120"/>
                              <a:gd name="T14" fmla="*/ 29 w 74"/>
                              <a:gd name="T15" fmla="*/ 117 h 120"/>
                              <a:gd name="T16" fmla="*/ 37 w 74"/>
                              <a:gd name="T17" fmla="*/ 120 h 120"/>
                              <a:gd name="T18" fmla="*/ 44 w 74"/>
                              <a:gd name="T19" fmla="*/ 120 h 120"/>
                              <a:gd name="T20" fmla="*/ 59 w 74"/>
                              <a:gd name="T21" fmla="*/ 117 h 120"/>
                              <a:gd name="T22" fmla="*/ 74 w 74"/>
                              <a:gd name="T23" fmla="*/ 112 h 120"/>
                              <a:gd name="T24" fmla="*/ 72 w 74"/>
                              <a:gd name="T25" fmla="*/ 110 h 120"/>
                              <a:gd name="T26" fmla="*/ 69 w 74"/>
                              <a:gd name="T27" fmla="*/ 110 h 120"/>
                              <a:gd name="T28" fmla="*/ 57 w 74"/>
                              <a:gd name="T29" fmla="*/ 112 h 120"/>
                              <a:gd name="T30" fmla="*/ 44 w 74"/>
                              <a:gd name="T31" fmla="*/ 115 h 120"/>
                              <a:gd name="T32" fmla="*/ 37 w 74"/>
                              <a:gd name="T33" fmla="*/ 115 h 120"/>
                              <a:gd name="T34" fmla="*/ 27 w 74"/>
                              <a:gd name="T35" fmla="*/ 112 h 120"/>
                              <a:gd name="T36" fmla="*/ 29 w 74"/>
                              <a:gd name="T37" fmla="*/ 115 h 120"/>
                              <a:gd name="T38" fmla="*/ 29 w 74"/>
                              <a:gd name="T39" fmla="*/ 11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9" y="117"/>
                                </a:moveTo>
                                <a:lnTo>
                                  <a:pt x="37" y="120"/>
                                </a:lnTo>
                                <a:lnTo>
                                  <a:pt x="44" y="120"/>
                                </a:lnTo>
                                <a:lnTo>
                                  <a:pt x="59" y="117"/>
                                </a:lnTo>
                                <a:lnTo>
                                  <a:pt x="74" y="112"/>
                                </a:lnTo>
                                <a:lnTo>
                                  <a:pt x="72" y="110"/>
                                </a:lnTo>
                                <a:lnTo>
                                  <a:pt x="69" y="110"/>
                                </a:lnTo>
                                <a:lnTo>
                                  <a:pt x="57" y="112"/>
                                </a:lnTo>
                                <a:lnTo>
                                  <a:pt x="44" y="115"/>
                                </a:lnTo>
                                <a:lnTo>
                                  <a:pt x="37" y="115"/>
                                </a:lnTo>
                                <a:lnTo>
                                  <a:pt x="27" y="112"/>
                                </a:lnTo>
                                <a:lnTo>
                                  <a:pt x="29" y="115"/>
                                </a:lnTo>
                                <a:lnTo>
                                  <a:pt x="29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Freeform 855"/>
                        <wps:cNvSpPr>
                          <a:spLocks noEditPoints="1"/>
                        </wps:cNvSpPr>
                        <wps:spPr bwMode="auto">
                          <a:xfrm>
                            <a:off x="6638" y="916"/>
                            <a:ext cx="72" cy="114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14"/>
                              <a:gd name="T2" fmla="*/ 5 w 72"/>
                              <a:gd name="T3" fmla="*/ 2 h 114"/>
                              <a:gd name="T4" fmla="*/ 0 w 72"/>
                              <a:gd name="T5" fmla="*/ 4 h 114"/>
                              <a:gd name="T6" fmla="*/ 2 w 72"/>
                              <a:gd name="T7" fmla="*/ 9 h 114"/>
                              <a:gd name="T8" fmla="*/ 5 w 72"/>
                              <a:gd name="T9" fmla="*/ 7 h 114"/>
                              <a:gd name="T10" fmla="*/ 7 w 72"/>
                              <a:gd name="T11" fmla="*/ 4 h 114"/>
                              <a:gd name="T12" fmla="*/ 7 w 72"/>
                              <a:gd name="T13" fmla="*/ 0 h 114"/>
                              <a:gd name="T14" fmla="*/ 29 w 72"/>
                              <a:gd name="T15" fmla="*/ 112 h 114"/>
                              <a:gd name="T16" fmla="*/ 37 w 72"/>
                              <a:gd name="T17" fmla="*/ 114 h 114"/>
                              <a:gd name="T18" fmla="*/ 44 w 72"/>
                              <a:gd name="T19" fmla="*/ 114 h 114"/>
                              <a:gd name="T20" fmla="*/ 59 w 72"/>
                              <a:gd name="T21" fmla="*/ 112 h 114"/>
                              <a:gd name="T22" fmla="*/ 72 w 72"/>
                              <a:gd name="T23" fmla="*/ 107 h 114"/>
                              <a:gd name="T24" fmla="*/ 69 w 72"/>
                              <a:gd name="T25" fmla="*/ 107 h 114"/>
                              <a:gd name="T26" fmla="*/ 67 w 72"/>
                              <a:gd name="T27" fmla="*/ 104 h 114"/>
                              <a:gd name="T28" fmla="*/ 57 w 72"/>
                              <a:gd name="T29" fmla="*/ 107 h 114"/>
                              <a:gd name="T30" fmla="*/ 44 w 72"/>
                              <a:gd name="T31" fmla="*/ 109 h 114"/>
                              <a:gd name="T32" fmla="*/ 34 w 72"/>
                              <a:gd name="T33" fmla="*/ 109 h 114"/>
                              <a:gd name="T34" fmla="*/ 24 w 72"/>
                              <a:gd name="T35" fmla="*/ 107 h 114"/>
                              <a:gd name="T36" fmla="*/ 27 w 72"/>
                              <a:gd name="T37" fmla="*/ 109 h 114"/>
                              <a:gd name="T38" fmla="*/ 29 w 72"/>
                              <a:gd name="T39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4"/>
                                </a:lnTo>
                                <a:lnTo>
                                  <a:pt x="2" y="9"/>
                                </a:lnTo>
                                <a:lnTo>
                                  <a:pt x="5" y="7"/>
                                </a:lnTo>
                                <a:lnTo>
                                  <a:pt x="7" y="4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9" y="112"/>
                                </a:moveTo>
                                <a:lnTo>
                                  <a:pt x="37" y="114"/>
                                </a:lnTo>
                                <a:lnTo>
                                  <a:pt x="44" y="114"/>
                                </a:lnTo>
                                <a:lnTo>
                                  <a:pt x="59" y="112"/>
                                </a:lnTo>
                                <a:lnTo>
                                  <a:pt x="72" y="107"/>
                                </a:lnTo>
                                <a:lnTo>
                                  <a:pt x="69" y="107"/>
                                </a:lnTo>
                                <a:lnTo>
                                  <a:pt x="67" y="104"/>
                                </a:lnTo>
                                <a:lnTo>
                                  <a:pt x="57" y="107"/>
                                </a:lnTo>
                                <a:lnTo>
                                  <a:pt x="44" y="109"/>
                                </a:lnTo>
                                <a:lnTo>
                                  <a:pt x="34" y="109"/>
                                </a:lnTo>
                                <a:lnTo>
                                  <a:pt x="24" y="107"/>
                                </a:lnTo>
                                <a:lnTo>
                                  <a:pt x="27" y="109"/>
                                </a:lnTo>
                                <a:lnTo>
                                  <a:pt x="2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Freeform 856"/>
                        <wps:cNvSpPr>
                          <a:spLocks noEditPoints="1"/>
                        </wps:cNvSpPr>
                        <wps:spPr bwMode="auto">
                          <a:xfrm>
                            <a:off x="6640" y="918"/>
                            <a:ext cx="67" cy="110"/>
                          </a:xfrm>
                          <a:custGeom>
                            <a:avLst/>
                            <a:gdLst>
                              <a:gd name="T0" fmla="*/ 5 w 67"/>
                              <a:gd name="T1" fmla="*/ 0 h 110"/>
                              <a:gd name="T2" fmla="*/ 3 w 67"/>
                              <a:gd name="T3" fmla="*/ 2 h 110"/>
                              <a:gd name="T4" fmla="*/ 0 w 67"/>
                              <a:gd name="T5" fmla="*/ 5 h 110"/>
                              <a:gd name="T6" fmla="*/ 0 w 67"/>
                              <a:gd name="T7" fmla="*/ 12 h 110"/>
                              <a:gd name="T8" fmla="*/ 3 w 67"/>
                              <a:gd name="T9" fmla="*/ 7 h 110"/>
                              <a:gd name="T10" fmla="*/ 8 w 67"/>
                              <a:gd name="T11" fmla="*/ 5 h 110"/>
                              <a:gd name="T12" fmla="*/ 5 w 67"/>
                              <a:gd name="T13" fmla="*/ 0 h 110"/>
                              <a:gd name="T14" fmla="*/ 25 w 67"/>
                              <a:gd name="T15" fmla="*/ 107 h 110"/>
                              <a:gd name="T16" fmla="*/ 35 w 67"/>
                              <a:gd name="T17" fmla="*/ 110 h 110"/>
                              <a:gd name="T18" fmla="*/ 42 w 67"/>
                              <a:gd name="T19" fmla="*/ 110 h 110"/>
                              <a:gd name="T20" fmla="*/ 55 w 67"/>
                              <a:gd name="T21" fmla="*/ 107 h 110"/>
                              <a:gd name="T22" fmla="*/ 67 w 67"/>
                              <a:gd name="T23" fmla="*/ 105 h 110"/>
                              <a:gd name="T24" fmla="*/ 65 w 67"/>
                              <a:gd name="T25" fmla="*/ 102 h 110"/>
                              <a:gd name="T26" fmla="*/ 65 w 67"/>
                              <a:gd name="T27" fmla="*/ 100 h 110"/>
                              <a:gd name="T28" fmla="*/ 55 w 67"/>
                              <a:gd name="T29" fmla="*/ 105 h 110"/>
                              <a:gd name="T30" fmla="*/ 42 w 67"/>
                              <a:gd name="T31" fmla="*/ 105 h 110"/>
                              <a:gd name="T32" fmla="*/ 32 w 67"/>
                              <a:gd name="T33" fmla="*/ 102 h 110"/>
                              <a:gd name="T34" fmla="*/ 22 w 67"/>
                              <a:gd name="T35" fmla="*/ 100 h 110"/>
                              <a:gd name="T36" fmla="*/ 22 w 67"/>
                              <a:gd name="T37" fmla="*/ 105 h 110"/>
                              <a:gd name="T38" fmla="*/ 25 w 67"/>
                              <a:gd name="T3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35" y="110"/>
                                </a:lnTo>
                                <a:lnTo>
                                  <a:pt x="42" y="110"/>
                                </a:lnTo>
                                <a:lnTo>
                                  <a:pt x="55" y="107"/>
                                </a:lnTo>
                                <a:lnTo>
                                  <a:pt x="67" y="105"/>
                                </a:lnTo>
                                <a:lnTo>
                                  <a:pt x="65" y="102"/>
                                </a:lnTo>
                                <a:lnTo>
                                  <a:pt x="65" y="100"/>
                                </a:lnTo>
                                <a:lnTo>
                                  <a:pt x="55" y="105"/>
                                </a:lnTo>
                                <a:lnTo>
                                  <a:pt x="42" y="105"/>
                                </a:lnTo>
                                <a:lnTo>
                                  <a:pt x="32" y="102"/>
                                </a:lnTo>
                                <a:lnTo>
                                  <a:pt x="22" y="100"/>
                                </a:lnTo>
                                <a:lnTo>
                                  <a:pt x="22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Freeform 857"/>
                        <wps:cNvSpPr>
                          <a:spLocks noEditPoints="1"/>
                        </wps:cNvSpPr>
                        <wps:spPr bwMode="auto">
                          <a:xfrm>
                            <a:off x="6640" y="920"/>
                            <a:ext cx="65" cy="105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05"/>
                              <a:gd name="T2" fmla="*/ 3 w 65"/>
                              <a:gd name="T3" fmla="*/ 3 h 105"/>
                              <a:gd name="T4" fmla="*/ 0 w 65"/>
                              <a:gd name="T5" fmla="*/ 5 h 105"/>
                              <a:gd name="T6" fmla="*/ 0 w 65"/>
                              <a:gd name="T7" fmla="*/ 13 h 105"/>
                              <a:gd name="T8" fmla="*/ 5 w 65"/>
                              <a:gd name="T9" fmla="*/ 8 h 105"/>
                              <a:gd name="T10" fmla="*/ 8 w 65"/>
                              <a:gd name="T11" fmla="*/ 5 h 105"/>
                              <a:gd name="T12" fmla="*/ 5 w 65"/>
                              <a:gd name="T13" fmla="*/ 0 h 105"/>
                              <a:gd name="T14" fmla="*/ 22 w 65"/>
                              <a:gd name="T15" fmla="*/ 103 h 105"/>
                              <a:gd name="T16" fmla="*/ 32 w 65"/>
                              <a:gd name="T17" fmla="*/ 105 h 105"/>
                              <a:gd name="T18" fmla="*/ 42 w 65"/>
                              <a:gd name="T19" fmla="*/ 105 h 105"/>
                              <a:gd name="T20" fmla="*/ 55 w 65"/>
                              <a:gd name="T21" fmla="*/ 103 h 105"/>
                              <a:gd name="T22" fmla="*/ 65 w 65"/>
                              <a:gd name="T23" fmla="*/ 100 h 105"/>
                              <a:gd name="T24" fmla="*/ 65 w 65"/>
                              <a:gd name="T25" fmla="*/ 98 h 105"/>
                              <a:gd name="T26" fmla="*/ 62 w 65"/>
                              <a:gd name="T27" fmla="*/ 98 h 105"/>
                              <a:gd name="T28" fmla="*/ 52 w 65"/>
                              <a:gd name="T29" fmla="*/ 100 h 105"/>
                              <a:gd name="T30" fmla="*/ 42 w 65"/>
                              <a:gd name="T31" fmla="*/ 100 h 105"/>
                              <a:gd name="T32" fmla="*/ 32 w 65"/>
                              <a:gd name="T33" fmla="*/ 98 h 105"/>
                              <a:gd name="T34" fmla="*/ 20 w 65"/>
                              <a:gd name="T35" fmla="*/ 95 h 105"/>
                              <a:gd name="T36" fmla="*/ 22 w 65"/>
                              <a:gd name="T37" fmla="*/ 98 h 105"/>
                              <a:gd name="T38" fmla="*/ 22 w 65"/>
                              <a:gd name="T39" fmla="*/ 103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5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2" y="103"/>
                                </a:moveTo>
                                <a:lnTo>
                                  <a:pt x="32" y="105"/>
                                </a:lnTo>
                                <a:lnTo>
                                  <a:pt x="42" y="105"/>
                                </a:lnTo>
                                <a:lnTo>
                                  <a:pt x="55" y="103"/>
                                </a:lnTo>
                                <a:lnTo>
                                  <a:pt x="65" y="100"/>
                                </a:lnTo>
                                <a:lnTo>
                                  <a:pt x="65" y="98"/>
                                </a:lnTo>
                                <a:lnTo>
                                  <a:pt x="62" y="98"/>
                                </a:lnTo>
                                <a:lnTo>
                                  <a:pt x="52" y="100"/>
                                </a:lnTo>
                                <a:lnTo>
                                  <a:pt x="42" y="100"/>
                                </a:lnTo>
                                <a:lnTo>
                                  <a:pt x="32" y="98"/>
                                </a:lnTo>
                                <a:lnTo>
                                  <a:pt x="20" y="95"/>
                                </a:lnTo>
                                <a:lnTo>
                                  <a:pt x="22" y="98"/>
                                </a:lnTo>
                                <a:lnTo>
                                  <a:pt x="22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Freeform 858"/>
                        <wps:cNvSpPr>
                          <a:spLocks noEditPoints="1"/>
                        </wps:cNvSpPr>
                        <wps:spPr bwMode="auto">
                          <a:xfrm>
                            <a:off x="6640" y="923"/>
                            <a:ext cx="65" cy="100"/>
                          </a:xfrm>
                          <a:custGeom>
                            <a:avLst/>
                            <a:gdLst>
                              <a:gd name="T0" fmla="*/ 8 w 65"/>
                              <a:gd name="T1" fmla="*/ 0 h 100"/>
                              <a:gd name="T2" fmla="*/ 3 w 65"/>
                              <a:gd name="T3" fmla="*/ 2 h 100"/>
                              <a:gd name="T4" fmla="*/ 0 w 65"/>
                              <a:gd name="T5" fmla="*/ 7 h 100"/>
                              <a:gd name="T6" fmla="*/ 0 w 65"/>
                              <a:gd name="T7" fmla="*/ 12 h 100"/>
                              <a:gd name="T8" fmla="*/ 5 w 65"/>
                              <a:gd name="T9" fmla="*/ 7 h 100"/>
                              <a:gd name="T10" fmla="*/ 8 w 65"/>
                              <a:gd name="T11" fmla="*/ 5 h 100"/>
                              <a:gd name="T12" fmla="*/ 8 w 65"/>
                              <a:gd name="T13" fmla="*/ 0 h 100"/>
                              <a:gd name="T14" fmla="*/ 22 w 65"/>
                              <a:gd name="T15" fmla="*/ 95 h 100"/>
                              <a:gd name="T16" fmla="*/ 32 w 65"/>
                              <a:gd name="T17" fmla="*/ 97 h 100"/>
                              <a:gd name="T18" fmla="*/ 42 w 65"/>
                              <a:gd name="T19" fmla="*/ 100 h 100"/>
                              <a:gd name="T20" fmla="*/ 55 w 65"/>
                              <a:gd name="T21" fmla="*/ 100 h 100"/>
                              <a:gd name="T22" fmla="*/ 65 w 65"/>
                              <a:gd name="T23" fmla="*/ 95 h 100"/>
                              <a:gd name="T24" fmla="*/ 62 w 65"/>
                              <a:gd name="T25" fmla="*/ 95 h 100"/>
                              <a:gd name="T26" fmla="*/ 60 w 65"/>
                              <a:gd name="T27" fmla="*/ 92 h 100"/>
                              <a:gd name="T28" fmla="*/ 52 w 65"/>
                              <a:gd name="T29" fmla="*/ 95 h 100"/>
                              <a:gd name="T30" fmla="*/ 42 w 65"/>
                              <a:gd name="T31" fmla="*/ 95 h 100"/>
                              <a:gd name="T32" fmla="*/ 30 w 65"/>
                              <a:gd name="T33" fmla="*/ 92 h 100"/>
                              <a:gd name="T34" fmla="*/ 20 w 65"/>
                              <a:gd name="T35" fmla="*/ 90 h 100"/>
                              <a:gd name="T36" fmla="*/ 20 w 65"/>
                              <a:gd name="T37" fmla="*/ 92 h 100"/>
                              <a:gd name="T38" fmla="*/ 22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8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2" y="95"/>
                                </a:moveTo>
                                <a:lnTo>
                                  <a:pt x="32" y="97"/>
                                </a:lnTo>
                                <a:lnTo>
                                  <a:pt x="42" y="100"/>
                                </a:lnTo>
                                <a:lnTo>
                                  <a:pt x="55" y="100"/>
                                </a:lnTo>
                                <a:lnTo>
                                  <a:pt x="65" y="95"/>
                                </a:lnTo>
                                <a:lnTo>
                                  <a:pt x="62" y="95"/>
                                </a:lnTo>
                                <a:lnTo>
                                  <a:pt x="60" y="92"/>
                                </a:lnTo>
                                <a:lnTo>
                                  <a:pt x="52" y="95"/>
                                </a:lnTo>
                                <a:lnTo>
                                  <a:pt x="42" y="95"/>
                                </a:lnTo>
                                <a:lnTo>
                                  <a:pt x="30" y="92"/>
                                </a:lnTo>
                                <a:lnTo>
                                  <a:pt x="20" y="90"/>
                                </a:lnTo>
                                <a:lnTo>
                                  <a:pt x="20" y="92"/>
                                </a:lnTo>
                                <a:lnTo>
                                  <a:pt x="2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Freeform 859"/>
                        <wps:cNvSpPr>
                          <a:spLocks noEditPoints="1"/>
                        </wps:cNvSpPr>
                        <wps:spPr bwMode="auto">
                          <a:xfrm>
                            <a:off x="6640" y="925"/>
                            <a:ext cx="62" cy="95"/>
                          </a:xfrm>
                          <a:custGeom>
                            <a:avLst/>
                            <a:gdLst>
                              <a:gd name="T0" fmla="*/ 8 w 62"/>
                              <a:gd name="T1" fmla="*/ 0 h 95"/>
                              <a:gd name="T2" fmla="*/ 5 w 62"/>
                              <a:gd name="T3" fmla="*/ 3 h 95"/>
                              <a:gd name="T4" fmla="*/ 0 w 62"/>
                              <a:gd name="T5" fmla="*/ 8 h 95"/>
                              <a:gd name="T6" fmla="*/ 3 w 62"/>
                              <a:gd name="T7" fmla="*/ 15 h 95"/>
                              <a:gd name="T8" fmla="*/ 5 w 62"/>
                              <a:gd name="T9" fmla="*/ 10 h 95"/>
                              <a:gd name="T10" fmla="*/ 10 w 62"/>
                              <a:gd name="T11" fmla="*/ 5 h 95"/>
                              <a:gd name="T12" fmla="*/ 8 w 62"/>
                              <a:gd name="T13" fmla="*/ 0 h 95"/>
                              <a:gd name="T14" fmla="*/ 20 w 62"/>
                              <a:gd name="T15" fmla="*/ 90 h 95"/>
                              <a:gd name="T16" fmla="*/ 32 w 62"/>
                              <a:gd name="T17" fmla="*/ 93 h 95"/>
                              <a:gd name="T18" fmla="*/ 42 w 62"/>
                              <a:gd name="T19" fmla="*/ 95 h 95"/>
                              <a:gd name="T20" fmla="*/ 52 w 62"/>
                              <a:gd name="T21" fmla="*/ 95 h 95"/>
                              <a:gd name="T22" fmla="*/ 62 w 62"/>
                              <a:gd name="T23" fmla="*/ 93 h 95"/>
                              <a:gd name="T24" fmla="*/ 60 w 62"/>
                              <a:gd name="T25" fmla="*/ 90 h 95"/>
                              <a:gd name="T26" fmla="*/ 57 w 62"/>
                              <a:gd name="T27" fmla="*/ 88 h 95"/>
                              <a:gd name="T28" fmla="*/ 50 w 62"/>
                              <a:gd name="T29" fmla="*/ 90 h 95"/>
                              <a:gd name="T30" fmla="*/ 42 w 62"/>
                              <a:gd name="T31" fmla="*/ 90 h 95"/>
                              <a:gd name="T32" fmla="*/ 30 w 62"/>
                              <a:gd name="T33" fmla="*/ 88 h 95"/>
                              <a:gd name="T34" fmla="*/ 17 w 62"/>
                              <a:gd name="T35" fmla="*/ 83 h 95"/>
                              <a:gd name="T36" fmla="*/ 20 w 62"/>
                              <a:gd name="T37" fmla="*/ 88 h 95"/>
                              <a:gd name="T38" fmla="*/ 20 w 62"/>
                              <a:gd name="T39" fmla="*/ 9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8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90"/>
                                </a:moveTo>
                                <a:lnTo>
                                  <a:pt x="32" y="93"/>
                                </a:lnTo>
                                <a:lnTo>
                                  <a:pt x="42" y="95"/>
                                </a:lnTo>
                                <a:lnTo>
                                  <a:pt x="52" y="95"/>
                                </a:lnTo>
                                <a:lnTo>
                                  <a:pt x="62" y="93"/>
                                </a:lnTo>
                                <a:lnTo>
                                  <a:pt x="60" y="90"/>
                                </a:lnTo>
                                <a:lnTo>
                                  <a:pt x="57" y="88"/>
                                </a:lnTo>
                                <a:lnTo>
                                  <a:pt x="50" y="90"/>
                                </a:lnTo>
                                <a:lnTo>
                                  <a:pt x="42" y="90"/>
                                </a:lnTo>
                                <a:lnTo>
                                  <a:pt x="30" y="88"/>
                                </a:lnTo>
                                <a:lnTo>
                                  <a:pt x="17" y="83"/>
                                </a:lnTo>
                                <a:lnTo>
                                  <a:pt x="20" y="88"/>
                                </a:lnTo>
                                <a:lnTo>
                                  <a:pt x="2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Freeform 860"/>
                        <wps:cNvSpPr>
                          <a:spLocks noEditPoints="1"/>
                        </wps:cNvSpPr>
                        <wps:spPr bwMode="auto">
                          <a:xfrm>
                            <a:off x="6640" y="928"/>
                            <a:ext cx="60" cy="90"/>
                          </a:xfrm>
                          <a:custGeom>
                            <a:avLst/>
                            <a:gdLst>
                              <a:gd name="T0" fmla="*/ 8 w 60"/>
                              <a:gd name="T1" fmla="*/ 0 h 90"/>
                              <a:gd name="T2" fmla="*/ 5 w 60"/>
                              <a:gd name="T3" fmla="*/ 2 h 90"/>
                              <a:gd name="T4" fmla="*/ 0 w 60"/>
                              <a:gd name="T5" fmla="*/ 7 h 90"/>
                              <a:gd name="T6" fmla="*/ 3 w 60"/>
                              <a:gd name="T7" fmla="*/ 12 h 90"/>
                              <a:gd name="T8" fmla="*/ 3 w 60"/>
                              <a:gd name="T9" fmla="*/ 15 h 90"/>
                              <a:gd name="T10" fmla="*/ 5 w 60"/>
                              <a:gd name="T11" fmla="*/ 10 h 90"/>
                              <a:gd name="T12" fmla="*/ 10 w 60"/>
                              <a:gd name="T13" fmla="*/ 5 h 90"/>
                              <a:gd name="T14" fmla="*/ 8 w 60"/>
                              <a:gd name="T15" fmla="*/ 0 h 90"/>
                              <a:gd name="T16" fmla="*/ 20 w 60"/>
                              <a:gd name="T17" fmla="*/ 85 h 90"/>
                              <a:gd name="T18" fmla="*/ 30 w 60"/>
                              <a:gd name="T19" fmla="*/ 87 h 90"/>
                              <a:gd name="T20" fmla="*/ 42 w 60"/>
                              <a:gd name="T21" fmla="*/ 90 h 90"/>
                              <a:gd name="T22" fmla="*/ 52 w 60"/>
                              <a:gd name="T23" fmla="*/ 90 h 90"/>
                              <a:gd name="T24" fmla="*/ 60 w 60"/>
                              <a:gd name="T25" fmla="*/ 87 h 90"/>
                              <a:gd name="T26" fmla="*/ 57 w 60"/>
                              <a:gd name="T27" fmla="*/ 85 h 90"/>
                              <a:gd name="T28" fmla="*/ 55 w 60"/>
                              <a:gd name="T29" fmla="*/ 82 h 90"/>
                              <a:gd name="T30" fmla="*/ 50 w 60"/>
                              <a:gd name="T31" fmla="*/ 85 h 90"/>
                              <a:gd name="T32" fmla="*/ 42 w 60"/>
                              <a:gd name="T33" fmla="*/ 85 h 90"/>
                              <a:gd name="T34" fmla="*/ 30 w 60"/>
                              <a:gd name="T35" fmla="*/ 82 h 90"/>
                              <a:gd name="T36" fmla="*/ 17 w 60"/>
                              <a:gd name="T37" fmla="*/ 77 h 90"/>
                              <a:gd name="T38" fmla="*/ 17 w 60"/>
                              <a:gd name="T39" fmla="*/ 80 h 90"/>
                              <a:gd name="T40" fmla="*/ 20 w 60"/>
                              <a:gd name="T41" fmla="*/ 8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8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85"/>
                                </a:moveTo>
                                <a:lnTo>
                                  <a:pt x="30" y="87"/>
                                </a:lnTo>
                                <a:lnTo>
                                  <a:pt x="42" y="90"/>
                                </a:lnTo>
                                <a:lnTo>
                                  <a:pt x="52" y="90"/>
                                </a:lnTo>
                                <a:lnTo>
                                  <a:pt x="60" y="87"/>
                                </a:lnTo>
                                <a:lnTo>
                                  <a:pt x="57" y="85"/>
                                </a:lnTo>
                                <a:lnTo>
                                  <a:pt x="55" y="82"/>
                                </a:lnTo>
                                <a:lnTo>
                                  <a:pt x="50" y="85"/>
                                </a:lnTo>
                                <a:lnTo>
                                  <a:pt x="42" y="85"/>
                                </a:lnTo>
                                <a:lnTo>
                                  <a:pt x="30" y="82"/>
                                </a:lnTo>
                                <a:lnTo>
                                  <a:pt x="17" y="77"/>
                                </a:lnTo>
                                <a:lnTo>
                                  <a:pt x="17" y="80"/>
                                </a:lnTo>
                                <a:lnTo>
                                  <a:pt x="2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Freeform 861"/>
                        <wps:cNvSpPr>
                          <a:spLocks noEditPoints="1"/>
                        </wps:cNvSpPr>
                        <wps:spPr bwMode="auto">
                          <a:xfrm>
                            <a:off x="6643" y="930"/>
                            <a:ext cx="54" cy="85"/>
                          </a:xfrm>
                          <a:custGeom>
                            <a:avLst/>
                            <a:gdLst>
                              <a:gd name="T0" fmla="*/ 7 w 54"/>
                              <a:gd name="T1" fmla="*/ 0 h 85"/>
                              <a:gd name="T2" fmla="*/ 2 w 54"/>
                              <a:gd name="T3" fmla="*/ 5 h 85"/>
                              <a:gd name="T4" fmla="*/ 0 w 54"/>
                              <a:gd name="T5" fmla="*/ 10 h 85"/>
                              <a:gd name="T6" fmla="*/ 0 w 54"/>
                              <a:gd name="T7" fmla="*/ 13 h 85"/>
                              <a:gd name="T8" fmla="*/ 0 w 54"/>
                              <a:gd name="T9" fmla="*/ 18 h 85"/>
                              <a:gd name="T10" fmla="*/ 5 w 54"/>
                              <a:gd name="T11" fmla="*/ 10 h 85"/>
                              <a:gd name="T12" fmla="*/ 10 w 54"/>
                              <a:gd name="T13" fmla="*/ 5 h 85"/>
                              <a:gd name="T14" fmla="*/ 7 w 54"/>
                              <a:gd name="T15" fmla="*/ 0 h 85"/>
                              <a:gd name="T16" fmla="*/ 14 w 54"/>
                              <a:gd name="T17" fmla="*/ 78 h 85"/>
                              <a:gd name="T18" fmla="*/ 27 w 54"/>
                              <a:gd name="T19" fmla="*/ 83 h 85"/>
                              <a:gd name="T20" fmla="*/ 39 w 54"/>
                              <a:gd name="T21" fmla="*/ 85 h 85"/>
                              <a:gd name="T22" fmla="*/ 47 w 54"/>
                              <a:gd name="T23" fmla="*/ 85 h 85"/>
                              <a:gd name="T24" fmla="*/ 54 w 54"/>
                              <a:gd name="T25" fmla="*/ 83 h 85"/>
                              <a:gd name="T26" fmla="*/ 52 w 54"/>
                              <a:gd name="T27" fmla="*/ 80 h 85"/>
                              <a:gd name="T28" fmla="*/ 49 w 54"/>
                              <a:gd name="T29" fmla="*/ 78 h 85"/>
                              <a:gd name="T30" fmla="*/ 44 w 54"/>
                              <a:gd name="T31" fmla="*/ 80 h 85"/>
                              <a:gd name="T32" fmla="*/ 39 w 54"/>
                              <a:gd name="T33" fmla="*/ 80 h 85"/>
                              <a:gd name="T34" fmla="*/ 32 w 54"/>
                              <a:gd name="T35" fmla="*/ 80 h 85"/>
                              <a:gd name="T36" fmla="*/ 24 w 54"/>
                              <a:gd name="T37" fmla="*/ 78 h 85"/>
                              <a:gd name="T38" fmla="*/ 17 w 54"/>
                              <a:gd name="T39" fmla="*/ 75 h 85"/>
                              <a:gd name="T40" fmla="*/ 12 w 54"/>
                              <a:gd name="T41" fmla="*/ 70 h 85"/>
                              <a:gd name="T42" fmla="*/ 14 w 54"/>
                              <a:gd name="T43" fmla="*/ 75 h 85"/>
                              <a:gd name="T44" fmla="*/ 14 w 54"/>
                              <a:gd name="T45" fmla="*/ 78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8"/>
                                </a:moveTo>
                                <a:lnTo>
                                  <a:pt x="27" y="83"/>
                                </a:lnTo>
                                <a:lnTo>
                                  <a:pt x="39" y="85"/>
                                </a:lnTo>
                                <a:lnTo>
                                  <a:pt x="47" y="85"/>
                                </a:lnTo>
                                <a:lnTo>
                                  <a:pt x="54" y="83"/>
                                </a:lnTo>
                                <a:lnTo>
                                  <a:pt x="52" y="80"/>
                                </a:lnTo>
                                <a:lnTo>
                                  <a:pt x="49" y="78"/>
                                </a:lnTo>
                                <a:lnTo>
                                  <a:pt x="44" y="80"/>
                                </a:lnTo>
                                <a:lnTo>
                                  <a:pt x="39" y="80"/>
                                </a:lnTo>
                                <a:lnTo>
                                  <a:pt x="32" y="80"/>
                                </a:lnTo>
                                <a:lnTo>
                                  <a:pt x="24" y="78"/>
                                </a:lnTo>
                                <a:lnTo>
                                  <a:pt x="17" y="75"/>
                                </a:lnTo>
                                <a:lnTo>
                                  <a:pt x="12" y="70"/>
                                </a:lnTo>
                                <a:lnTo>
                                  <a:pt x="14" y="75"/>
                                </a:lnTo>
                                <a:lnTo>
                                  <a:pt x="14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862"/>
                        <wps:cNvSpPr>
                          <a:spLocks noEditPoints="1"/>
                        </wps:cNvSpPr>
                        <wps:spPr bwMode="auto">
                          <a:xfrm>
                            <a:off x="6643" y="933"/>
                            <a:ext cx="52" cy="80"/>
                          </a:xfrm>
                          <a:custGeom>
                            <a:avLst/>
                            <a:gdLst>
                              <a:gd name="T0" fmla="*/ 7 w 52"/>
                              <a:gd name="T1" fmla="*/ 0 h 80"/>
                              <a:gd name="T2" fmla="*/ 2 w 52"/>
                              <a:gd name="T3" fmla="*/ 5 h 80"/>
                              <a:gd name="T4" fmla="*/ 0 w 52"/>
                              <a:gd name="T5" fmla="*/ 10 h 80"/>
                              <a:gd name="T6" fmla="*/ 0 w 52"/>
                              <a:gd name="T7" fmla="*/ 15 h 80"/>
                              <a:gd name="T8" fmla="*/ 0 w 52"/>
                              <a:gd name="T9" fmla="*/ 20 h 80"/>
                              <a:gd name="T10" fmla="*/ 5 w 52"/>
                              <a:gd name="T11" fmla="*/ 12 h 80"/>
                              <a:gd name="T12" fmla="*/ 10 w 52"/>
                              <a:gd name="T13" fmla="*/ 5 h 80"/>
                              <a:gd name="T14" fmla="*/ 10 w 52"/>
                              <a:gd name="T15" fmla="*/ 2 h 80"/>
                              <a:gd name="T16" fmla="*/ 7 w 52"/>
                              <a:gd name="T17" fmla="*/ 0 h 80"/>
                              <a:gd name="T18" fmla="*/ 14 w 52"/>
                              <a:gd name="T19" fmla="*/ 72 h 80"/>
                              <a:gd name="T20" fmla="*/ 27 w 52"/>
                              <a:gd name="T21" fmla="*/ 77 h 80"/>
                              <a:gd name="T22" fmla="*/ 39 w 52"/>
                              <a:gd name="T23" fmla="*/ 80 h 80"/>
                              <a:gd name="T24" fmla="*/ 47 w 52"/>
                              <a:gd name="T25" fmla="*/ 80 h 80"/>
                              <a:gd name="T26" fmla="*/ 52 w 52"/>
                              <a:gd name="T27" fmla="*/ 77 h 80"/>
                              <a:gd name="T28" fmla="*/ 49 w 52"/>
                              <a:gd name="T29" fmla="*/ 75 h 80"/>
                              <a:gd name="T30" fmla="*/ 49 w 52"/>
                              <a:gd name="T31" fmla="*/ 75 h 80"/>
                              <a:gd name="T32" fmla="*/ 44 w 52"/>
                              <a:gd name="T33" fmla="*/ 75 h 80"/>
                              <a:gd name="T34" fmla="*/ 39 w 52"/>
                              <a:gd name="T35" fmla="*/ 75 h 80"/>
                              <a:gd name="T36" fmla="*/ 32 w 52"/>
                              <a:gd name="T37" fmla="*/ 75 h 80"/>
                              <a:gd name="T38" fmla="*/ 24 w 52"/>
                              <a:gd name="T39" fmla="*/ 72 h 80"/>
                              <a:gd name="T40" fmla="*/ 17 w 52"/>
                              <a:gd name="T41" fmla="*/ 67 h 80"/>
                              <a:gd name="T42" fmla="*/ 10 w 52"/>
                              <a:gd name="T43" fmla="*/ 62 h 80"/>
                              <a:gd name="T44" fmla="*/ 12 w 52"/>
                              <a:gd name="T45" fmla="*/ 67 h 80"/>
                              <a:gd name="T46" fmla="*/ 14 w 52"/>
                              <a:gd name="T47" fmla="*/ 7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2"/>
                                </a:moveTo>
                                <a:lnTo>
                                  <a:pt x="27" y="77"/>
                                </a:lnTo>
                                <a:lnTo>
                                  <a:pt x="39" y="80"/>
                                </a:lnTo>
                                <a:lnTo>
                                  <a:pt x="47" y="80"/>
                                </a:lnTo>
                                <a:lnTo>
                                  <a:pt x="52" y="77"/>
                                </a:lnTo>
                                <a:lnTo>
                                  <a:pt x="49" y="75"/>
                                </a:lnTo>
                                <a:lnTo>
                                  <a:pt x="44" y="75"/>
                                </a:lnTo>
                                <a:lnTo>
                                  <a:pt x="39" y="75"/>
                                </a:lnTo>
                                <a:lnTo>
                                  <a:pt x="32" y="75"/>
                                </a:lnTo>
                                <a:lnTo>
                                  <a:pt x="24" y="72"/>
                                </a:lnTo>
                                <a:lnTo>
                                  <a:pt x="17" y="67"/>
                                </a:lnTo>
                                <a:lnTo>
                                  <a:pt x="10" y="62"/>
                                </a:lnTo>
                                <a:lnTo>
                                  <a:pt x="12" y="67"/>
                                </a:lnTo>
                                <a:lnTo>
                                  <a:pt x="1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Freeform 863"/>
                        <wps:cNvSpPr>
                          <a:spLocks noEditPoints="1"/>
                        </wps:cNvSpPr>
                        <wps:spPr bwMode="auto">
                          <a:xfrm>
                            <a:off x="6643" y="935"/>
                            <a:ext cx="49" cy="75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5"/>
                              <a:gd name="T2" fmla="*/ 5 w 49"/>
                              <a:gd name="T3" fmla="*/ 5 h 75"/>
                              <a:gd name="T4" fmla="*/ 0 w 49"/>
                              <a:gd name="T5" fmla="*/ 13 h 75"/>
                              <a:gd name="T6" fmla="*/ 0 w 49"/>
                              <a:gd name="T7" fmla="*/ 18 h 75"/>
                              <a:gd name="T8" fmla="*/ 2 w 49"/>
                              <a:gd name="T9" fmla="*/ 23 h 75"/>
                              <a:gd name="T10" fmla="*/ 5 w 49"/>
                              <a:gd name="T11" fmla="*/ 13 h 75"/>
                              <a:gd name="T12" fmla="*/ 10 w 49"/>
                              <a:gd name="T13" fmla="*/ 5 h 75"/>
                              <a:gd name="T14" fmla="*/ 10 w 49"/>
                              <a:gd name="T15" fmla="*/ 3 h 75"/>
                              <a:gd name="T16" fmla="*/ 10 w 49"/>
                              <a:gd name="T17" fmla="*/ 0 h 75"/>
                              <a:gd name="T18" fmla="*/ 12 w 49"/>
                              <a:gd name="T19" fmla="*/ 65 h 75"/>
                              <a:gd name="T20" fmla="*/ 17 w 49"/>
                              <a:gd name="T21" fmla="*/ 70 h 75"/>
                              <a:gd name="T22" fmla="*/ 24 w 49"/>
                              <a:gd name="T23" fmla="*/ 73 h 75"/>
                              <a:gd name="T24" fmla="*/ 32 w 49"/>
                              <a:gd name="T25" fmla="*/ 75 h 75"/>
                              <a:gd name="T26" fmla="*/ 39 w 49"/>
                              <a:gd name="T27" fmla="*/ 75 h 75"/>
                              <a:gd name="T28" fmla="*/ 44 w 49"/>
                              <a:gd name="T29" fmla="*/ 75 h 75"/>
                              <a:gd name="T30" fmla="*/ 49 w 49"/>
                              <a:gd name="T31" fmla="*/ 73 h 75"/>
                              <a:gd name="T32" fmla="*/ 47 w 49"/>
                              <a:gd name="T33" fmla="*/ 73 h 75"/>
                              <a:gd name="T34" fmla="*/ 47 w 49"/>
                              <a:gd name="T35" fmla="*/ 70 h 75"/>
                              <a:gd name="T36" fmla="*/ 42 w 49"/>
                              <a:gd name="T37" fmla="*/ 70 h 75"/>
                              <a:gd name="T38" fmla="*/ 39 w 49"/>
                              <a:gd name="T39" fmla="*/ 70 h 75"/>
                              <a:gd name="T40" fmla="*/ 32 w 49"/>
                              <a:gd name="T41" fmla="*/ 70 h 75"/>
                              <a:gd name="T42" fmla="*/ 22 w 49"/>
                              <a:gd name="T43" fmla="*/ 65 h 75"/>
                              <a:gd name="T44" fmla="*/ 14 w 49"/>
                              <a:gd name="T45" fmla="*/ 60 h 75"/>
                              <a:gd name="T46" fmla="*/ 10 w 49"/>
                              <a:gd name="T47" fmla="*/ 55 h 75"/>
                              <a:gd name="T48" fmla="*/ 10 w 49"/>
                              <a:gd name="T49" fmla="*/ 60 h 75"/>
                              <a:gd name="T50" fmla="*/ 12 w 49"/>
                              <a:gd name="T51" fmla="*/ 6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2" y="23"/>
                                </a:lnTo>
                                <a:lnTo>
                                  <a:pt x="5" y="13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2" y="65"/>
                                </a:moveTo>
                                <a:lnTo>
                                  <a:pt x="17" y="70"/>
                                </a:lnTo>
                                <a:lnTo>
                                  <a:pt x="24" y="73"/>
                                </a:lnTo>
                                <a:lnTo>
                                  <a:pt x="32" y="75"/>
                                </a:lnTo>
                                <a:lnTo>
                                  <a:pt x="39" y="75"/>
                                </a:lnTo>
                                <a:lnTo>
                                  <a:pt x="44" y="75"/>
                                </a:lnTo>
                                <a:lnTo>
                                  <a:pt x="49" y="73"/>
                                </a:lnTo>
                                <a:lnTo>
                                  <a:pt x="47" y="73"/>
                                </a:lnTo>
                                <a:lnTo>
                                  <a:pt x="47" y="70"/>
                                </a:lnTo>
                                <a:lnTo>
                                  <a:pt x="42" y="70"/>
                                </a:lnTo>
                                <a:lnTo>
                                  <a:pt x="39" y="70"/>
                                </a:lnTo>
                                <a:lnTo>
                                  <a:pt x="32" y="70"/>
                                </a:lnTo>
                                <a:lnTo>
                                  <a:pt x="22" y="65"/>
                                </a:lnTo>
                                <a:lnTo>
                                  <a:pt x="14" y="60"/>
                                </a:lnTo>
                                <a:lnTo>
                                  <a:pt x="10" y="55"/>
                                </a:lnTo>
                                <a:lnTo>
                                  <a:pt x="10" y="6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Freeform 864"/>
                        <wps:cNvSpPr>
                          <a:spLocks noEditPoints="1"/>
                        </wps:cNvSpPr>
                        <wps:spPr bwMode="auto">
                          <a:xfrm>
                            <a:off x="6643" y="938"/>
                            <a:ext cx="49" cy="70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0"/>
                              <a:gd name="T2" fmla="*/ 5 w 49"/>
                              <a:gd name="T3" fmla="*/ 7 h 70"/>
                              <a:gd name="T4" fmla="*/ 0 w 49"/>
                              <a:gd name="T5" fmla="*/ 15 h 70"/>
                              <a:gd name="T6" fmla="*/ 2 w 49"/>
                              <a:gd name="T7" fmla="*/ 22 h 70"/>
                              <a:gd name="T8" fmla="*/ 2 w 49"/>
                              <a:gd name="T9" fmla="*/ 27 h 70"/>
                              <a:gd name="T10" fmla="*/ 2 w 49"/>
                              <a:gd name="T11" fmla="*/ 27 h 70"/>
                              <a:gd name="T12" fmla="*/ 5 w 49"/>
                              <a:gd name="T13" fmla="*/ 15 h 70"/>
                              <a:gd name="T14" fmla="*/ 12 w 49"/>
                              <a:gd name="T15" fmla="*/ 5 h 70"/>
                              <a:gd name="T16" fmla="*/ 10 w 49"/>
                              <a:gd name="T17" fmla="*/ 2 h 70"/>
                              <a:gd name="T18" fmla="*/ 10 w 49"/>
                              <a:gd name="T19" fmla="*/ 0 h 70"/>
                              <a:gd name="T20" fmla="*/ 10 w 49"/>
                              <a:gd name="T21" fmla="*/ 57 h 70"/>
                              <a:gd name="T22" fmla="*/ 17 w 49"/>
                              <a:gd name="T23" fmla="*/ 62 h 70"/>
                              <a:gd name="T24" fmla="*/ 24 w 49"/>
                              <a:gd name="T25" fmla="*/ 67 h 70"/>
                              <a:gd name="T26" fmla="*/ 32 w 49"/>
                              <a:gd name="T27" fmla="*/ 70 h 70"/>
                              <a:gd name="T28" fmla="*/ 39 w 49"/>
                              <a:gd name="T29" fmla="*/ 70 h 70"/>
                              <a:gd name="T30" fmla="*/ 44 w 49"/>
                              <a:gd name="T31" fmla="*/ 70 h 70"/>
                              <a:gd name="T32" fmla="*/ 49 w 49"/>
                              <a:gd name="T33" fmla="*/ 70 h 70"/>
                              <a:gd name="T34" fmla="*/ 47 w 49"/>
                              <a:gd name="T35" fmla="*/ 67 h 70"/>
                              <a:gd name="T36" fmla="*/ 44 w 49"/>
                              <a:gd name="T37" fmla="*/ 65 h 70"/>
                              <a:gd name="T38" fmla="*/ 42 w 49"/>
                              <a:gd name="T39" fmla="*/ 65 h 70"/>
                              <a:gd name="T40" fmla="*/ 39 w 49"/>
                              <a:gd name="T41" fmla="*/ 65 h 70"/>
                              <a:gd name="T42" fmla="*/ 29 w 49"/>
                              <a:gd name="T43" fmla="*/ 62 h 70"/>
                              <a:gd name="T44" fmla="*/ 19 w 49"/>
                              <a:gd name="T45" fmla="*/ 60 h 70"/>
                              <a:gd name="T46" fmla="*/ 12 w 49"/>
                              <a:gd name="T47" fmla="*/ 52 h 70"/>
                              <a:gd name="T48" fmla="*/ 7 w 49"/>
                              <a:gd name="T49" fmla="*/ 42 h 70"/>
                              <a:gd name="T50" fmla="*/ 10 w 49"/>
                              <a:gd name="T51" fmla="*/ 50 h 70"/>
                              <a:gd name="T52" fmla="*/ 10 w 49"/>
                              <a:gd name="T53" fmla="*/ 57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10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" y="57"/>
                                </a:moveTo>
                                <a:lnTo>
                                  <a:pt x="17" y="62"/>
                                </a:lnTo>
                                <a:lnTo>
                                  <a:pt x="24" y="67"/>
                                </a:lnTo>
                                <a:lnTo>
                                  <a:pt x="32" y="70"/>
                                </a:lnTo>
                                <a:lnTo>
                                  <a:pt x="39" y="70"/>
                                </a:lnTo>
                                <a:lnTo>
                                  <a:pt x="44" y="70"/>
                                </a:lnTo>
                                <a:lnTo>
                                  <a:pt x="49" y="70"/>
                                </a:lnTo>
                                <a:lnTo>
                                  <a:pt x="47" y="67"/>
                                </a:lnTo>
                                <a:lnTo>
                                  <a:pt x="44" y="65"/>
                                </a:lnTo>
                                <a:lnTo>
                                  <a:pt x="42" y="65"/>
                                </a:lnTo>
                                <a:lnTo>
                                  <a:pt x="39" y="65"/>
                                </a:lnTo>
                                <a:lnTo>
                                  <a:pt x="29" y="62"/>
                                </a:lnTo>
                                <a:lnTo>
                                  <a:pt x="19" y="60"/>
                                </a:lnTo>
                                <a:lnTo>
                                  <a:pt x="12" y="52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865"/>
                        <wps:cNvSpPr>
                          <a:spLocks/>
                        </wps:cNvSpPr>
                        <wps:spPr bwMode="auto">
                          <a:xfrm>
                            <a:off x="6645" y="940"/>
                            <a:ext cx="45" cy="65"/>
                          </a:xfrm>
                          <a:custGeom>
                            <a:avLst/>
                            <a:gdLst>
                              <a:gd name="T0" fmla="*/ 8 w 45"/>
                              <a:gd name="T1" fmla="*/ 0 h 65"/>
                              <a:gd name="T2" fmla="*/ 3 w 45"/>
                              <a:gd name="T3" fmla="*/ 8 h 65"/>
                              <a:gd name="T4" fmla="*/ 0 w 45"/>
                              <a:gd name="T5" fmla="*/ 18 h 65"/>
                              <a:gd name="T6" fmla="*/ 3 w 45"/>
                              <a:gd name="T7" fmla="*/ 33 h 65"/>
                              <a:gd name="T8" fmla="*/ 8 w 45"/>
                              <a:gd name="T9" fmla="*/ 50 h 65"/>
                              <a:gd name="T10" fmla="*/ 12 w 45"/>
                              <a:gd name="T11" fmla="*/ 55 h 65"/>
                              <a:gd name="T12" fmla="*/ 20 w 45"/>
                              <a:gd name="T13" fmla="*/ 60 h 65"/>
                              <a:gd name="T14" fmla="*/ 30 w 45"/>
                              <a:gd name="T15" fmla="*/ 65 h 65"/>
                              <a:gd name="T16" fmla="*/ 37 w 45"/>
                              <a:gd name="T17" fmla="*/ 65 h 65"/>
                              <a:gd name="T18" fmla="*/ 40 w 45"/>
                              <a:gd name="T19" fmla="*/ 65 h 65"/>
                              <a:gd name="T20" fmla="*/ 45 w 45"/>
                              <a:gd name="T21" fmla="*/ 65 h 65"/>
                              <a:gd name="T22" fmla="*/ 42 w 45"/>
                              <a:gd name="T23" fmla="*/ 63 h 65"/>
                              <a:gd name="T24" fmla="*/ 40 w 45"/>
                              <a:gd name="T25" fmla="*/ 60 h 65"/>
                              <a:gd name="T26" fmla="*/ 40 w 45"/>
                              <a:gd name="T27" fmla="*/ 60 h 65"/>
                              <a:gd name="T28" fmla="*/ 37 w 45"/>
                              <a:gd name="T29" fmla="*/ 60 h 65"/>
                              <a:gd name="T30" fmla="*/ 30 w 45"/>
                              <a:gd name="T31" fmla="*/ 60 h 65"/>
                              <a:gd name="T32" fmla="*/ 25 w 45"/>
                              <a:gd name="T33" fmla="*/ 58 h 65"/>
                              <a:gd name="T34" fmla="*/ 20 w 45"/>
                              <a:gd name="T35" fmla="*/ 55 h 65"/>
                              <a:gd name="T36" fmla="*/ 12 w 45"/>
                              <a:gd name="T37" fmla="*/ 50 h 65"/>
                              <a:gd name="T38" fmla="*/ 10 w 45"/>
                              <a:gd name="T39" fmla="*/ 45 h 65"/>
                              <a:gd name="T40" fmla="*/ 8 w 45"/>
                              <a:gd name="T41" fmla="*/ 40 h 65"/>
                              <a:gd name="T42" fmla="*/ 5 w 45"/>
                              <a:gd name="T43" fmla="*/ 33 h 65"/>
                              <a:gd name="T44" fmla="*/ 3 w 45"/>
                              <a:gd name="T45" fmla="*/ 25 h 65"/>
                              <a:gd name="T46" fmla="*/ 5 w 45"/>
                              <a:gd name="T47" fmla="*/ 15 h 65"/>
                              <a:gd name="T48" fmla="*/ 10 w 45"/>
                              <a:gd name="T49" fmla="*/ 5 h 65"/>
                              <a:gd name="T50" fmla="*/ 10 w 45"/>
                              <a:gd name="T51" fmla="*/ 3 h 65"/>
                              <a:gd name="T52" fmla="*/ 8 w 45"/>
                              <a:gd name="T53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8" y="50"/>
                                </a:lnTo>
                                <a:lnTo>
                                  <a:pt x="12" y="55"/>
                                </a:lnTo>
                                <a:lnTo>
                                  <a:pt x="20" y="60"/>
                                </a:lnTo>
                                <a:lnTo>
                                  <a:pt x="30" y="65"/>
                                </a:lnTo>
                                <a:lnTo>
                                  <a:pt x="37" y="65"/>
                                </a:lnTo>
                                <a:lnTo>
                                  <a:pt x="40" y="65"/>
                                </a:lnTo>
                                <a:lnTo>
                                  <a:pt x="45" y="65"/>
                                </a:lnTo>
                                <a:lnTo>
                                  <a:pt x="42" y="63"/>
                                </a:lnTo>
                                <a:lnTo>
                                  <a:pt x="40" y="60"/>
                                </a:lnTo>
                                <a:lnTo>
                                  <a:pt x="37" y="60"/>
                                </a:lnTo>
                                <a:lnTo>
                                  <a:pt x="30" y="60"/>
                                </a:lnTo>
                                <a:lnTo>
                                  <a:pt x="25" y="58"/>
                                </a:lnTo>
                                <a:lnTo>
                                  <a:pt x="20" y="55"/>
                                </a:lnTo>
                                <a:lnTo>
                                  <a:pt x="12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40"/>
                                </a:lnTo>
                                <a:lnTo>
                                  <a:pt x="5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Freeform 866"/>
                        <wps:cNvSpPr>
                          <a:spLocks/>
                        </wps:cNvSpPr>
                        <wps:spPr bwMode="auto">
                          <a:xfrm>
                            <a:off x="6645" y="943"/>
                            <a:ext cx="42" cy="60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60"/>
                              <a:gd name="T2" fmla="*/ 3 w 42"/>
                              <a:gd name="T3" fmla="*/ 10 h 60"/>
                              <a:gd name="T4" fmla="*/ 0 w 42"/>
                              <a:gd name="T5" fmla="*/ 22 h 60"/>
                              <a:gd name="T6" fmla="*/ 0 w 42"/>
                              <a:gd name="T7" fmla="*/ 22 h 60"/>
                              <a:gd name="T8" fmla="*/ 3 w 42"/>
                              <a:gd name="T9" fmla="*/ 30 h 60"/>
                              <a:gd name="T10" fmla="*/ 5 w 42"/>
                              <a:gd name="T11" fmla="*/ 37 h 60"/>
                              <a:gd name="T12" fmla="*/ 10 w 42"/>
                              <a:gd name="T13" fmla="*/ 47 h 60"/>
                              <a:gd name="T14" fmla="*/ 17 w 42"/>
                              <a:gd name="T15" fmla="*/ 55 h 60"/>
                              <a:gd name="T16" fmla="*/ 27 w 42"/>
                              <a:gd name="T17" fmla="*/ 57 h 60"/>
                              <a:gd name="T18" fmla="*/ 37 w 42"/>
                              <a:gd name="T19" fmla="*/ 60 h 60"/>
                              <a:gd name="T20" fmla="*/ 40 w 42"/>
                              <a:gd name="T21" fmla="*/ 60 h 60"/>
                              <a:gd name="T22" fmla="*/ 42 w 42"/>
                              <a:gd name="T23" fmla="*/ 60 h 60"/>
                              <a:gd name="T24" fmla="*/ 40 w 42"/>
                              <a:gd name="T25" fmla="*/ 57 h 60"/>
                              <a:gd name="T26" fmla="*/ 37 w 42"/>
                              <a:gd name="T27" fmla="*/ 55 h 60"/>
                              <a:gd name="T28" fmla="*/ 37 w 42"/>
                              <a:gd name="T29" fmla="*/ 55 h 60"/>
                              <a:gd name="T30" fmla="*/ 25 w 42"/>
                              <a:gd name="T31" fmla="*/ 52 h 60"/>
                              <a:gd name="T32" fmla="*/ 15 w 42"/>
                              <a:gd name="T33" fmla="*/ 45 h 60"/>
                              <a:gd name="T34" fmla="*/ 8 w 42"/>
                              <a:gd name="T35" fmla="*/ 35 h 60"/>
                              <a:gd name="T36" fmla="*/ 5 w 42"/>
                              <a:gd name="T37" fmla="*/ 22 h 60"/>
                              <a:gd name="T38" fmla="*/ 8 w 42"/>
                              <a:gd name="T39" fmla="*/ 12 h 60"/>
                              <a:gd name="T40" fmla="*/ 10 w 42"/>
                              <a:gd name="T41" fmla="*/ 5 h 60"/>
                              <a:gd name="T42" fmla="*/ 10 w 42"/>
                              <a:gd name="T43" fmla="*/ 2 h 60"/>
                              <a:gd name="T44" fmla="*/ 10 w 42"/>
                              <a:gd name="T4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10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5" y="37"/>
                                </a:lnTo>
                                <a:lnTo>
                                  <a:pt x="10" y="47"/>
                                </a:lnTo>
                                <a:lnTo>
                                  <a:pt x="17" y="55"/>
                                </a:lnTo>
                                <a:lnTo>
                                  <a:pt x="27" y="57"/>
                                </a:lnTo>
                                <a:lnTo>
                                  <a:pt x="37" y="60"/>
                                </a:lnTo>
                                <a:lnTo>
                                  <a:pt x="40" y="60"/>
                                </a:lnTo>
                                <a:lnTo>
                                  <a:pt x="42" y="60"/>
                                </a:lnTo>
                                <a:lnTo>
                                  <a:pt x="40" y="57"/>
                                </a:lnTo>
                                <a:lnTo>
                                  <a:pt x="37" y="55"/>
                                </a:lnTo>
                                <a:lnTo>
                                  <a:pt x="25" y="52"/>
                                </a:lnTo>
                                <a:lnTo>
                                  <a:pt x="15" y="45"/>
                                </a:lnTo>
                                <a:lnTo>
                                  <a:pt x="8" y="35"/>
                                </a:lnTo>
                                <a:lnTo>
                                  <a:pt x="5" y="22"/>
                                </a:lnTo>
                                <a:lnTo>
                                  <a:pt x="8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867"/>
                        <wps:cNvSpPr>
                          <a:spLocks/>
                        </wps:cNvSpPr>
                        <wps:spPr bwMode="auto">
                          <a:xfrm>
                            <a:off x="6648" y="945"/>
                            <a:ext cx="37" cy="55"/>
                          </a:xfrm>
                          <a:custGeom>
                            <a:avLst/>
                            <a:gdLst>
                              <a:gd name="T0" fmla="*/ 7 w 37"/>
                              <a:gd name="T1" fmla="*/ 0 h 55"/>
                              <a:gd name="T2" fmla="*/ 2 w 37"/>
                              <a:gd name="T3" fmla="*/ 10 h 55"/>
                              <a:gd name="T4" fmla="*/ 0 w 37"/>
                              <a:gd name="T5" fmla="*/ 20 h 55"/>
                              <a:gd name="T6" fmla="*/ 2 w 37"/>
                              <a:gd name="T7" fmla="*/ 28 h 55"/>
                              <a:gd name="T8" fmla="*/ 5 w 37"/>
                              <a:gd name="T9" fmla="*/ 35 h 55"/>
                              <a:gd name="T10" fmla="*/ 7 w 37"/>
                              <a:gd name="T11" fmla="*/ 40 h 55"/>
                              <a:gd name="T12" fmla="*/ 9 w 37"/>
                              <a:gd name="T13" fmla="*/ 45 h 55"/>
                              <a:gd name="T14" fmla="*/ 17 w 37"/>
                              <a:gd name="T15" fmla="*/ 50 h 55"/>
                              <a:gd name="T16" fmla="*/ 22 w 37"/>
                              <a:gd name="T17" fmla="*/ 53 h 55"/>
                              <a:gd name="T18" fmla="*/ 27 w 37"/>
                              <a:gd name="T19" fmla="*/ 55 h 55"/>
                              <a:gd name="T20" fmla="*/ 34 w 37"/>
                              <a:gd name="T21" fmla="*/ 55 h 55"/>
                              <a:gd name="T22" fmla="*/ 37 w 37"/>
                              <a:gd name="T23" fmla="*/ 55 h 55"/>
                              <a:gd name="T24" fmla="*/ 37 w 37"/>
                              <a:gd name="T25" fmla="*/ 55 h 55"/>
                              <a:gd name="T26" fmla="*/ 34 w 37"/>
                              <a:gd name="T27" fmla="*/ 53 h 55"/>
                              <a:gd name="T28" fmla="*/ 34 w 37"/>
                              <a:gd name="T29" fmla="*/ 50 h 55"/>
                              <a:gd name="T30" fmla="*/ 22 w 37"/>
                              <a:gd name="T31" fmla="*/ 48 h 55"/>
                              <a:gd name="T32" fmla="*/ 14 w 37"/>
                              <a:gd name="T33" fmla="*/ 40 h 55"/>
                              <a:gd name="T34" fmla="*/ 7 w 37"/>
                              <a:gd name="T35" fmla="*/ 33 h 55"/>
                              <a:gd name="T36" fmla="*/ 5 w 37"/>
                              <a:gd name="T37" fmla="*/ 20 h 55"/>
                              <a:gd name="T38" fmla="*/ 7 w 37"/>
                              <a:gd name="T39" fmla="*/ 13 h 55"/>
                              <a:gd name="T40" fmla="*/ 9 w 37"/>
                              <a:gd name="T41" fmla="*/ 5 h 55"/>
                              <a:gd name="T42" fmla="*/ 7 w 37"/>
                              <a:gd name="T43" fmla="*/ 3 h 55"/>
                              <a:gd name="T44" fmla="*/ 7 w 37"/>
                              <a:gd name="T4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9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7" y="55"/>
                                </a:lnTo>
                                <a:lnTo>
                                  <a:pt x="34" y="55"/>
                                </a:lnTo>
                                <a:lnTo>
                                  <a:pt x="37" y="55"/>
                                </a:lnTo>
                                <a:lnTo>
                                  <a:pt x="34" y="53"/>
                                </a:lnTo>
                                <a:lnTo>
                                  <a:pt x="34" y="50"/>
                                </a:lnTo>
                                <a:lnTo>
                                  <a:pt x="22" y="48"/>
                                </a:lnTo>
                                <a:lnTo>
                                  <a:pt x="14" y="40"/>
                                </a:lnTo>
                                <a:lnTo>
                                  <a:pt x="7" y="33"/>
                                </a:lnTo>
                                <a:lnTo>
                                  <a:pt x="5" y="20"/>
                                </a:lnTo>
                                <a:lnTo>
                                  <a:pt x="7" y="13"/>
                                </a:lnTo>
                                <a:lnTo>
                                  <a:pt x="9" y="5"/>
                                </a:lnTo>
                                <a:lnTo>
                                  <a:pt x="7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Freeform 868"/>
                        <wps:cNvSpPr>
                          <a:spLocks/>
                        </wps:cNvSpPr>
                        <wps:spPr bwMode="auto">
                          <a:xfrm>
                            <a:off x="6650" y="948"/>
                            <a:ext cx="32" cy="50"/>
                          </a:xfrm>
                          <a:custGeom>
                            <a:avLst/>
                            <a:gdLst>
                              <a:gd name="T0" fmla="*/ 5 w 32"/>
                              <a:gd name="T1" fmla="*/ 0 h 50"/>
                              <a:gd name="T2" fmla="*/ 3 w 32"/>
                              <a:gd name="T3" fmla="*/ 7 h 50"/>
                              <a:gd name="T4" fmla="*/ 0 w 32"/>
                              <a:gd name="T5" fmla="*/ 17 h 50"/>
                              <a:gd name="T6" fmla="*/ 3 w 32"/>
                              <a:gd name="T7" fmla="*/ 30 h 50"/>
                              <a:gd name="T8" fmla="*/ 10 w 32"/>
                              <a:gd name="T9" fmla="*/ 40 h 50"/>
                              <a:gd name="T10" fmla="*/ 20 w 32"/>
                              <a:gd name="T11" fmla="*/ 47 h 50"/>
                              <a:gd name="T12" fmla="*/ 32 w 32"/>
                              <a:gd name="T13" fmla="*/ 50 h 50"/>
                              <a:gd name="T14" fmla="*/ 32 w 32"/>
                              <a:gd name="T15" fmla="*/ 50 h 50"/>
                              <a:gd name="T16" fmla="*/ 30 w 32"/>
                              <a:gd name="T17" fmla="*/ 47 h 50"/>
                              <a:gd name="T18" fmla="*/ 30 w 32"/>
                              <a:gd name="T19" fmla="*/ 45 h 50"/>
                              <a:gd name="T20" fmla="*/ 20 w 32"/>
                              <a:gd name="T21" fmla="*/ 42 h 50"/>
                              <a:gd name="T22" fmla="*/ 12 w 32"/>
                              <a:gd name="T23" fmla="*/ 35 h 50"/>
                              <a:gd name="T24" fmla="*/ 7 w 32"/>
                              <a:gd name="T25" fmla="*/ 27 h 50"/>
                              <a:gd name="T26" fmla="*/ 5 w 32"/>
                              <a:gd name="T27" fmla="*/ 17 h 50"/>
                              <a:gd name="T28" fmla="*/ 7 w 32"/>
                              <a:gd name="T29" fmla="*/ 12 h 50"/>
                              <a:gd name="T30" fmla="*/ 7 w 32"/>
                              <a:gd name="T31" fmla="*/ 7 h 50"/>
                              <a:gd name="T32" fmla="*/ 7 w 32"/>
                              <a:gd name="T33" fmla="*/ 2 h 50"/>
                              <a:gd name="T34" fmla="*/ 5 w 32"/>
                              <a:gd name="T3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20" y="47"/>
                                </a:lnTo>
                                <a:lnTo>
                                  <a:pt x="32" y="50"/>
                                </a:lnTo>
                                <a:lnTo>
                                  <a:pt x="30" y="47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Freeform 869"/>
                        <wps:cNvSpPr>
                          <a:spLocks/>
                        </wps:cNvSpPr>
                        <wps:spPr bwMode="auto">
                          <a:xfrm>
                            <a:off x="6653" y="950"/>
                            <a:ext cx="29" cy="45"/>
                          </a:xfrm>
                          <a:custGeom>
                            <a:avLst/>
                            <a:gdLst>
                              <a:gd name="T0" fmla="*/ 4 w 29"/>
                              <a:gd name="T1" fmla="*/ 0 h 45"/>
                              <a:gd name="T2" fmla="*/ 2 w 29"/>
                              <a:gd name="T3" fmla="*/ 8 h 45"/>
                              <a:gd name="T4" fmla="*/ 0 w 29"/>
                              <a:gd name="T5" fmla="*/ 15 h 45"/>
                              <a:gd name="T6" fmla="*/ 2 w 29"/>
                              <a:gd name="T7" fmla="*/ 28 h 45"/>
                              <a:gd name="T8" fmla="*/ 9 w 29"/>
                              <a:gd name="T9" fmla="*/ 35 h 45"/>
                              <a:gd name="T10" fmla="*/ 17 w 29"/>
                              <a:gd name="T11" fmla="*/ 43 h 45"/>
                              <a:gd name="T12" fmla="*/ 29 w 29"/>
                              <a:gd name="T13" fmla="*/ 45 h 45"/>
                              <a:gd name="T14" fmla="*/ 27 w 29"/>
                              <a:gd name="T15" fmla="*/ 43 h 45"/>
                              <a:gd name="T16" fmla="*/ 24 w 29"/>
                              <a:gd name="T17" fmla="*/ 40 h 45"/>
                              <a:gd name="T18" fmla="*/ 17 w 29"/>
                              <a:gd name="T19" fmla="*/ 35 h 45"/>
                              <a:gd name="T20" fmla="*/ 12 w 29"/>
                              <a:gd name="T21" fmla="*/ 30 h 45"/>
                              <a:gd name="T22" fmla="*/ 7 w 29"/>
                              <a:gd name="T23" fmla="*/ 23 h 45"/>
                              <a:gd name="T24" fmla="*/ 4 w 29"/>
                              <a:gd name="T25" fmla="*/ 15 h 45"/>
                              <a:gd name="T26" fmla="*/ 7 w 29"/>
                              <a:gd name="T27" fmla="*/ 10 h 45"/>
                              <a:gd name="T28" fmla="*/ 7 w 29"/>
                              <a:gd name="T29" fmla="*/ 8 h 45"/>
                              <a:gd name="T30" fmla="*/ 4 w 29"/>
                              <a:gd name="T31" fmla="*/ 5 h 45"/>
                              <a:gd name="T32" fmla="*/ 4 w 29"/>
                              <a:gd name="T33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4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28"/>
                                </a:lnTo>
                                <a:lnTo>
                                  <a:pt x="9" y="35"/>
                                </a:lnTo>
                                <a:lnTo>
                                  <a:pt x="17" y="43"/>
                                </a:lnTo>
                                <a:lnTo>
                                  <a:pt x="29" y="45"/>
                                </a:lnTo>
                                <a:lnTo>
                                  <a:pt x="27" y="43"/>
                                </a:lnTo>
                                <a:lnTo>
                                  <a:pt x="24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3"/>
                                </a:lnTo>
                                <a:lnTo>
                                  <a:pt x="4" y="15"/>
                                </a:lnTo>
                                <a:lnTo>
                                  <a:pt x="7" y="10"/>
                                </a:lnTo>
                                <a:lnTo>
                                  <a:pt x="7" y="8"/>
                                </a:lnTo>
                                <a:lnTo>
                                  <a:pt x="4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Freeform 870"/>
                        <wps:cNvSpPr>
                          <a:spLocks/>
                        </wps:cNvSpPr>
                        <wps:spPr bwMode="auto">
                          <a:xfrm>
                            <a:off x="6655" y="955"/>
                            <a:ext cx="25" cy="38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38"/>
                              <a:gd name="T2" fmla="*/ 2 w 25"/>
                              <a:gd name="T3" fmla="*/ 5 h 38"/>
                              <a:gd name="T4" fmla="*/ 0 w 25"/>
                              <a:gd name="T5" fmla="*/ 10 h 38"/>
                              <a:gd name="T6" fmla="*/ 2 w 25"/>
                              <a:gd name="T7" fmla="*/ 20 h 38"/>
                              <a:gd name="T8" fmla="*/ 7 w 25"/>
                              <a:gd name="T9" fmla="*/ 28 h 38"/>
                              <a:gd name="T10" fmla="*/ 15 w 25"/>
                              <a:gd name="T11" fmla="*/ 35 h 38"/>
                              <a:gd name="T12" fmla="*/ 25 w 25"/>
                              <a:gd name="T13" fmla="*/ 38 h 38"/>
                              <a:gd name="T14" fmla="*/ 22 w 25"/>
                              <a:gd name="T15" fmla="*/ 35 h 38"/>
                              <a:gd name="T16" fmla="*/ 20 w 25"/>
                              <a:gd name="T17" fmla="*/ 30 h 38"/>
                              <a:gd name="T18" fmla="*/ 15 w 25"/>
                              <a:gd name="T19" fmla="*/ 28 h 38"/>
                              <a:gd name="T20" fmla="*/ 10 w 25"/>
                              <a:gd name="T21" fmla="*/ 23 h 38"/>
                              <a:gd name="T22" fmla="*/ 7 w 25"/>
                              <a:gd name="T23" fmla="*/ 18 h 38"/>
                              <a:gd name="T24" fmla="*/ 5 w 25"/>
                              <a:gd name="T25" fmla="*/ 10 h 38"/>
                              <a:gd name="T26" fmla="*/ 5 w 25"/>
                              <a:gd name="T27" fmla="*/ 8 h 38"/>
                              <a:gd name="T28" fmla="*/ 7 w 25"/>
                              <a:gd name="T29" fmla="*/ 5 h 38"/>
                              <a:gd name="T30" fmla="*/ 5 w 25"/>
                              <a:gd name="T31" fmla="*/ 3 h 38"/>
                              <a:gd name="T32" fmla="*/ 2 w 25"/>
                              <a:gd name="T33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20"/>
                                </a:lnTo>
                                <a:lnTo>
                                  <a:pt x="7" y="28"/>
                                </a:lnTo>
                                <a:lnTo>
                                  <a:pt x="15" y="35"/>
                                </a:lnTo>
                                <a:lnTo>
                                  <a:pt x="25" y="38"/>
                                </a:lnTo>
                                <a:lnTo>
                                  <a:pt x="22" y="35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3"/>
                                </a:lnTo>
                                <a:lnTo>
                                  <a:pt x="7" y="18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Freeform 871"/>
                        <wps:cNvSpPr>
                          <a:spLocks/>
                        </wps:cNvSpPr>
                        <wps:spPr bwMode="auto">
                          <a:xfrm>
                            <a:off x="6657" y="958"/>
                            <a:ext cx="20" cy="3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32"/>
                              <a:gd name="T2" fmla="*/ 3 w 20"/>
                              <a:gd name="T3" fmla="*/ 2 h 32"/>
                              <a:gd name="T4" fmla="*/ 0 w 20"/>
                              <a:gd name="T5" fmla="*/ 7 h 32"/>
                              <a:gd name="T6" fmla="*/ 3 w 20"/>
                              <a:gd name="T7" fmla="*/ 15 h 32"/>
                              <a:gd name="T8" fmla="*/ 8 w 20"/>
                              <a:gd name="T9" fmla="*/ 22 h 32"/>
                              <a:gd name="T10" fmla="*/ 13 w 20"/>
                              <a:gd name="T11" fmla="*/ 27 h 32"/>
                              <a:gd name="T12" fmla="*/ 20 w 20"/>
                              <a:gd name="T13" fmla="*/ 32 h 32"/>
                              <a:gd name="T14" fmla="*/ 18 w 20"/>
                              <a:gd name="T15" fmla="*/ 27 h 32"/>
                              <a:gd name="T16" fmla="*/ 15 w 20"/>
                              <a:gd name="T17" fmla="*/ 25 h 32"/>
                              <a:gd name="T18" fmla="*/ 8 w 20"/>
                              <a:gd name="T19" fmla="*/ 17 h 32"/>
                              <a:gd name="T20" fmla="*/ 5 w 20"/>
                              <a:gd name="T21" fmla="*/ 7 h 32"/>
                              <a:gd name="T22" fmla="*/ 5 w 20"/>
                              <a:gd name="T23" fmla="*/ 7 h 32"/>
                              <a:gd name="T24" fmla="*/ 5 w 20"/>
                              <a:gd name="T25" fmla="*/ 2 h 32"/>
                              <a:gd name="T26" fmla="*/ 3 w 20"/>
                              <a:gd name="T27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3" y="27"/>
                                </a:lnTo>
                                <a:lnTo>
                                  <a:pt x="20" y="32"/>
                                </a:lnTo>
                                <a:lnTo>
                                  <a:pt x="18" y="27"/>
                                </a:lnTo>
                                <a:lnTo>
                                  <a:pt x="15" y="25"/>
                                </a:lnTo>
                                <a:lnTo>
                                  <a:pt x="8" y="17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Freeform 872"/>
                        <wps:cNvSpPr>
                          <a:spLocks/>
                        </wps:cNvSpPr>
                        <wps:spPr bwMode="auto">
                          <a:xfrm>
                            <a:off x="6660" y="960"/>
                            <a:ext cx="15" cy="25"/>
                          </a:xfrm>
                          <a:custGeom>
                            <a:avLst/>
                            <a:gdLst>
                              <a:gd name="T0" fmla="*/ 2 w 15"/>
                              <a:gd name="T1" fmla="*/ 0 h 25"/>
                              <a:gd name="T2" fmla="*/ 0 w 15"/>
                              <a:gd name="T3" fmla="*/ 3 h 25"/>
                              <a:gd name="T4" fmla="*/ 0 w 15"/>
                              <a:gd name="T5" fmla="*/ 5 h 25"/>
                              <a:gd name="T6" fmla="*/ 2 w 15"/>
                              <a:gd name="T7" fmla="*/ 13 h 25"/>
                              <a:gd name="T8" fmla="*/ 5 w 15"/>
                              <a:gd name="T9" fmla="*/ 18 h 25"/>
                              <a:gd name="T10" fmla="*/ 10 w 15"/>
                              <a:gd name="T11" fmla="*/ 23 h 25"/>
                              <a:gd name="T12" fmla="*/ 15 w 15"/>
                              <a:gd name="T13" fmla="*/ 25 h 25"/>
                              <a:gd name="T14" fmla="*/ 7 w 15"/>
                              <a:gd name="T15" fmla="*/ 15 h 25"/>
                              <a:gd name="T16" fmla="*/ 2 w 15"/>
                              <a:gd name="T17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3"/>
                                </a:lnTo>
                                <a:lnTo>
                                  <a:pt x="5" y="18"/>
                                </a:lnTo>
                                <a:lnTo>
                                  <a:pt x="10" y="23"/>
                                </a:lnTo>
                                <a:lnTo>
                                  <a:pt x="15" y="25"/>
                                </a:lnTo>
                                <a:lnTo>
                                  <a:pt x="7" y="1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Freeform 873"/>
                        <wps:cNvSpPr>
                          <a:spLocks/>
                        </wps:cNvSpPr>
                        <wps:spPr bwMode="auto">
                          <a:xfrm>
                            <a:off x="6662" y="965"/>
                            <a:ext cx="10" cy="18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8"/>
                              <a:gd name="T2" fmla="*/ 0 w 10"/>
                              <a:gd name="T3" fmla="*/ 0 h 18"/>
                              <a:gd name="T4" fmla="*/ 3 w 10"/>
                              <a:gd name="T5" fmla="*/ 10 h 18"/>
                              <a:gd name="T6" fmla="*/ 10 w 10"/>
                              <a:gd name="T7" fmla="*/ 18 h 18"/>
                              <a:gd name="T8" fmla="*/ 5 w 10"/>
                              <a:gd name="T9" fmla="*/ 8 h 18"/>
                              <a:gd name="T10" fmla="*/ 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0"/>
                                </a:lnTo>
                                <a:lnTo>
                                  <a:pt x="10" y="18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Freeform 874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105" cy="185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67 h 185"/>
                              <a:gd name="T2" fmla="*/ 82 w 105"/>
                              <a:gd name="T3" fmla="*/ 152 h 185"/>
                              <a:gd name="T4" fmla="*/ 62 w 105"/>
                              <a:gd name="T5" fmla="*/ 135 h 185"/>
                              <a:gd name="T6" fmla="*/ 47 w 105"/>
                              <a:gd name="T7" fmla="*/ 120 h 185"/>
                              <a:gd name="T8" fmla="*/ 37 w 105"/>
                              <a:gd name="T9" fmla="*/ 100 h 185"/>
                              <a:gd name="T10" fmla="*/ 20 w 105"/>
                              <a:gd name="T11" fmla="*/ 57 h 185"/>
                              <a:gd name="T12" fmla="*/ 0 w 105"/>
                              <a:gd name="T13" fmla="*/ 0 h 185"/>
                              <a:gd name="T14" fmla="*/ 10 w 105"/>
                              <a:gd name="T15" fmla="*/ 50 h 185"/>
                              <a:gd name="T16" fmla="*/ 18 w 105"/>
                              <a:gd name="T17" fmla="*/ 100 h 185"/>
                              <a:gd name="T18" fmla="*/ 23 w 105"/>
                              <a:gd name="T19" fmla="*/ 122 h 185"/>
                              <a:gd name="T20" fmla="*/ 32 w 105"/>
                              <a:gd name="T21" fmla="*/ 145 h 185"/>
                              <a:gd name="T22" fmla="*/ 42 w 105"/>
                              <a:gd name="T23" fmla="*/ 165 h 185"/>
                              <a:gd name="T24" fmla="*/ 57 w 105"/>
                              <a:gd name="T25" fmla="*/ 185 h 185"/>
                              <a:gd name="T26" fmla="*/ 82 w 105"/>
                              <a:gd name="T27" fmla="*/ 177 h 185"/>
                              <a:gd name="T28" fmla="*/ 105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105" y="167"/>
                                </a:moveTo>
                                <a:lnTo>
                                  <a:pt x="82" y="152"/>
                                </a:lnTo>
                                <a:lnTo>
                                  <a:pt x="62" y="135"/>
                                </a:lnTo>
                                <a:lnTo>
                                  <a:pt x="47" y="120"/>
                                </a:lnTo>
                                <a:lnTo>
                                  <a:pt x="37" y="100"/>
                                </a:lnTo>
                                <a:lnTo>
                                  <a:pt x="20" y="57"/>
                                </a:lnTo>
                                <a:lnTo>
                                  <a:pt x="0" y="0"/>
                                </a:lnTo>
                                <a:lnTo>
                                  <a:pt x="10" y="50"/>
                                </a:lnTo>
                                <a:lnTo>
                                  <a:pt x="18" y="100"/>
                                </a:lnTo>
                                <a:lnTo>
                                  <a:pt x="23" y="122"/>
                                </a:lnTo>
                                <a:lnTo>
                                  <a:pt x="32" y="145"/>
                                </a:lnTo>
                                <a:lnTo>
                                  <a:pt x="42" y="165"/>
                                </a:lnTo>
                                <a:lnTo>
                                  <a:pt x="57" y="185"/>
                                </a:lnTo>
                                <a:lnTo>
                                  <a:pt x="82" y="177"/>
                                </a:lnTo>
                                <a:lnTo>
                                  <a:pt x="105" y="1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Freeform 875"/>
                        <wps:cNvSpPr>
                          <a:spLocks noEditPoints="1"/>
                        </wps:cNvSpPr>
                        <wps:spPr bwMode="auto">
                          <a:xfrm>
                            <a:off x="6409" y="631"/>
                            <a:ext cx="169" cy="2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20"/>
                              <a:gd name="T2" fmla="*/ 169 w 169"/>
                              <a:gd name="T3" fmla="*/ 20 h 20"/>
                              <a:gd name="T4" fmla="*/ 169 w 169"/>
                              <a:gd name="T5" fmla="*/ 20 h 20"/>
                              <a:gd name="T6" fmla="*/ 169 w 169"/>
                              <a:gd name="T7" fmla="*/ 20 h 20"/>
                              <a:gd name="T8" fmla="*/ 5 w 169"/>
                              <a:gd name="T9" fmla="*/ 0 h 20"/>
                              <a:gd name="T10" fmla="*/ 2 w 169"/>
                              <a:gd name="T11" fmla="*/ 0 h 20"/>
                              <a:gd name="T12" fmla="*/ 0 w 169"/>
                              <a:gd name="T13" fmla="*/ 0 h 20"/>
                              <a:gd name="T14" fmla="*/ 5 w 169"/>
                              <a:gd name="T15" fmla="*/ 3 h 20"/>
                              <a:gd name="T16" fmla="*/ 5 w 169"/>
                              <a:gd name="T17" fmla="*/ 3 h 20"/>
                              <a:gd name="T18" fmla="*/ 5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169" y="20"/>
                                </a:moveTo>
                                <a:lnTo>
                                  <a:pt x="16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Freeform 876"/>
                        <wps:cNvSpPr>
                          <a:spLocks noEditPoints="1"/>
                        </wps:cNvSpPr>
                        <wps:spPr bwMode="auto">
                          <a:xfrm>
                            <a:off x="6411" y="631"/>
                            <a:ext cx="167" cy="52"/>
                          </a:xfrm>
                          <a:custGeom>
                            <a:avLst/>
                            <a:gdLst>
                              <a:gd name="T0" fmla="*/ 0 w 167"/>
                              <a:gd name="T1" fmla="*/ 0 h 52"/>
                              <a:gd name="T2" fmla="*/ 0 w 167"/>
                              <a:gd name="T3" fmla="*/ 3 h 52"/>
                              <a:gd name="T4" fmla="*/ 5 w 167"/>
                              <a:gd name="T5" fmla="*/ 5 h 52"/>
                              <a:gd name="T6" fmla="*/ 5 w 167"/>
                              <a:gd name="T7" fmla="*/ 3 h 52"/>
                              <a:gd name="T8" fmla="*/ 5 w 167"/>
                              <a:gd name="T9" fmla="*/ 3 h 52"/>
                              <a:gd name="T10" fmla="*/ 3 w 167"/>
                              <a:gd name="T11" fmla="*/ 0 h 52"/>
                              <a:gd name="T12" fmla="*/ 0 w 167"/>
                              <a:gd name="T13" fmla="*/ 0 h 52"/>
                              <a:gd name="T14" fmla="*/ 167 w 167"/>
                              <a:gd name="T15" fmla="*/ 20 h 52"/>
                              <a:gd name="T16" fmla="*/ 164 w 167"/>
                              <a:gd name="T17" fmla="*/ 20 h 52"/>
                              <a:gd name="T18" fmla="*/ 164 w 167"/>
                              <a:gd name="T19" fmla="*/ 23 h 52"/>
                              <a:gd name="T20" fmla="*/ 164 w 167"/>
                              <a:gd name="T21" fmla="*/ 25 h 52"/>
                              <a:gd name="T22" fmla="*/ 164 w 167"/>
                              <a:gd name="T23" fmla="*/ 23 h 52"/>
                              <a:gd name="T24" fmla="*/ 167 w 167"/>
                              <a:gd name="T25" fmla="*/ 20 h 52"/>
                              <a:gd name="T26" fmla="*/ 159 w 167"/>
                              <a:gd name="T27" fmla="*/ 52 h 52"/>
                              <a:gd name="T28" fmla="*/ 164 w 167"/>
                              <a:gd name="T29" fmla="*/ 45 h 52"/>
                              <a:gd name="T30" fmla="*/ 164 w 167"/>
                              <a:gd name="T31" fmla="*/ 37 h 52"/>
                              <a:gd name="T32" fmla="*/ 162 w 167"/>
                              <a:gd name="T33" fmla="*/ 45 h 52"/>
                              <a:gd name="T34" fmla="*/ 159 w 167"/>
                              <a:gd name="T3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67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4" y="23"/>
                                </a:lnTo>
                                <a:lnTo>
                                  <a:pt x="164" y="25"/>
                                </a:lnTo>
                                <a:lnTo>
                                  <a:pt x="164" y="23"/>
                                </a:lnTo>
                                <a:lnTo>
                                  <a:pt x="167" y="20"/>
                                </a:lnTo>
                                <a:close/>
                                <a:moveTo>
                                  <a:pt x="159" y="52"/>
                                </a:moveTo>
                                <a:lnTo>
                                  <a:pt x="164" y="45"/>
                                </a:lnTo>
                                <a:lnTo>
                                  <a:pt x="164" y="37"/>
                                </a:lnTo>
                                <a:lnTo>
                                  <a:pt x="162" y="45"/>
                                </a:lnTo>
                                <a:lnTo>
                                  <a:pt x="15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Freeform 877"/>
                        <wps:cNvSpPr>
                          <a:spLocks noEditPoints="1"/>
                        </wps:cNvSpPr>
                        <wps:spPr bwMode="auto">
                          <a:xfrm>
                            <a:off x="641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20 h 57"/>
                              <a:gd name="T2" fmla="*/ 164 w 164"/>
                              <a:gd name="T3" fmla="*/ 20 h 57"/>
                              <a:gd name="T4" fmla="*/ 161 w 164"/>
                              <a:gd name="T5" fmla="*/ 20 h 57"/>
                              <a:gd name="T6" fmla="*/ 159 w 164"/>
                              <a:gd name="T7" fmla="*/ 20 h 57"/>
                              <a:gd name="T8" fmla="*/ 159 w 164"/>
                              <a:gd name="T9" fmla="*/ 25 h 57"/>
                              <a:gd name="T10" fmla="*/ 159 w 164"/>
                              <a:gd name="T11" fmla="*/ 30 h 57"/>
                              <a:gd name="T12" fmla="*/ 156 w 164"/>
                              <a:gd name="T13" fmla="*/ 42 h 57"/>
                              <a:gd name="T14" fmla="*/ 154 w 164"/>
                              <a:gd name="T15" fmla="*/ 57 h 57"/>
                              <a:gd name="T16" fmla="*/ 154 w 164"/>
                              <a:gd name="T17" fmla="*/ 55 h 57"/>
                              <a:gd name="T18" fmla="*/ 161 w 164"/>
                              <a:gd name="T19" fmla="*/ 37 h 57"/>
                              <a:gd name="T20" fmla="*/ 164 w 164"/>
                              <a:gd name="T21" fmla="*/ 20 h 57"/>
                              <a:gd name="T22" fmla="*/ 0 w 164"/>
                              <a:gd name="T23" fmla="*/ 0 h 57"/>
                              <a:gd name="T24" fmla="*/ 0 w 164"/>
                              <a:gd name="T25" fmla="*/ 3 h 57"/>
                              <a:gd name="T26" fmla="*/ 0 w 164"/>
                              <a:gd name="T27" fmla="*/ 3 h 57"/>
                              <a:gd name="T28" fmla="*/ 5 w 164"/>
                              <a:gd name="T29" fmla="*/ 5 h 57"/>
                              <a:gd name="T30" fmla="*/ 5 w 164"/>
                              <a:gd name="T31" fmla="*/ 5 h 57"/>
                              <a:gd name="T32" fmla="*/ 5 w 164"/>
                              <a:gd name="T33" fmla="*/ 3 h 57"/>
                              <a:gd name="T34" fmla="*/ 2 w 164"/>
                              <a:gd name="T35" fmla="*/ 3 h 57"/>
                              <a:gd name="T36" fmla="*/ 0 w 164"/>
                              <a:gd name="T37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1" y="20"/>
                                </a:lnTo>
                                <a:lnTo>
                                  <a:pt x="159" y="20"/>
                                </a:lnTo>
                                <a:lnTo>
                                  <a:pt x="159" y="25"/>
                                </a:lnTo>
                                <a:lnTo>
                                  <a:pt x="159" y="30"/>
                                </a:lnTo>
                                <a:lnTo>
                                  <a:pt x="156" y="42"/>
                                </a:lnTo>
                                <a:lnTo>
                                  <a:pt x="154" y="57"/>
                                </a:lnTo>
                                <a:lnTo>
                                  <a:pt x="154" y="55"/>
                                </a:lnTo>
                                <a:lnTo>
                                  <a:pt x="161" y="37"/>
                                </a:lnTo>
                                <a:lnTo>
                                  <a:pt x="164" y="2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Freeform 878"/>
                        <wps:cNvSpPr>
                          <a:spLocks noEditPoints="1"/>
                        </wps:cNvSpPr>
                        <wps:spPr bwMode="auto">
                          <a:xfrm>
                            <a:off x="6416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2 h 54"/>
                              <a:gd name="T2" fmla="*/ 159 w 159"/>
                              <a:gd name="T3" fmla="*/ 20 h 54"/>
                              <a:gd name="T4" fmla="*/ 159 w 159"/>
                              <a:gd name="T5" fmla="*/ 17 h 54"/>
                              <a:gd name="T6" fmla="*/ 157 w 159"/>
                              <a:gd name="T7" fmla="*/ 17 h 54"/>
                              <a:gd name="T8" fmla="*/ 154 w 159"/>
                              <a:gd name="T9" fmla="*/ 20 h 54"/>
                              <a:gd name="T10" fmla="*/ 154 w 159"/>
                              <a:gd name="T11" fmla="*/ 22 h 54"/>
                              <a:gd name="T12" fmla="*/ 154 w 159"/>
                              <a:gd name="T13" fmla="*/ 27 h 54"/>
                              <a:gd name="T14" fmla="*/ 152 w 159"/>
                              <a:gd name="T15" fmla="*/ 42 h 54"/>
                              <a:gd name="T16" fmla="*/ 150 w 159"/>
                              <a:gd name="T17" fmla="*/ 54 h 54"/>
                              <a:gd name="T18" fmla="*/ 152 w 159"/>
                              <a:gd name="T19" fmla="*/ 54 h 54"/>
                              <a:gd name="T20" fmla="*/ 152 w 159"/>
                              <a:gd name="T21" fmla="*/ 52 h 54"/>
                              <a:gd name="T22" fmla="*/ 154 w 159"/>
                              <a:gd name="T23" fmla="*/ 52 h 54"/>
                              <a:gd name="T24" fmla="*/ 154 w 159"/>
                              <a:gd name="T25" fmla="*/ 49 h 54"/>
                              <a:gd name="T26" fmla="*/ 157 w 159"/>
                              <a:gd name="T27" fmla="*/ 42 h 54"/>
                              <a:gd name="T28" fmla="*/ 159 w 159"/>
                              <a:gd name="T29" fmla="*/ 34 h 54"/>
                              <a:gd name="T30" fmla="*/ 157 w 159"/>
                              <a:gd name="T31" fmla="*/ 27 h 54"/>
                              <a:gd name="T32" fmla="*/ 159 w 159"/>
                              <a:gd name="T33" fmla="*/ 22 h 54"/>
                              <a:gd name="T34" fmla="*/ 0 w 159"/>
                              <a:gd name="T35" fmla="*/ 0 h 54"/>
                              <a:gd name="T36" fmla="*/ 0 w 159"/>
                              <a:gd name="T37" fmla="*/ 0 h 54"/>
                              <a:gd name="T38" fmla="*/ 0 w 159"/>
                              <a:gd name="T39" fmla="*/ 2 h 54"/>
                              <a:gd name="T40" fmla="*/ 5 w 159"/>
                              <a:gd name="T41" fmla="*/ 5 h 54"/>
                              <a:gd name="T42" fmla="*/ 5 w 159"/>
                              <a:gd name="T43" fmla="*/ 2 h 54"/>
                              <a:gd name="T44" fmla="*/ 5 w 159"/>
                              <a:gd name="T45" fmla="*/ 0 h 54"/>
                              <a:gd name="T46" fmla="*/ 3 w 159"/>
                              <a:gd name="T47" fmla="*/ 0 h 54"/>
                              <a:gd name="T48" fmla="*/ 0 w 159"/>
                              <a:gd name="T49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2"/>
                                </a:moveTo>
                                <a:lnTo>
                                  <a:pt x="159" y="20"/>
                                </a:lnTo>
                                <a:lnTo>
                                  <a:pt x="159" y="17"/>
                                </a:lnTo>
                                <a:lnTo>
                                  <a:pt x="157" y="17"/>
                                </a:lnTo>
                                <a:lnTo>
                                  <a:pt x="154" y="20"/>
                                </a:lnTo>
                                <a:lnTo>
                                  <a:pt x="154" y="22"/>
                                </a:lnTo>
                                <a:lnTo>
                                  <a:pt x="154" y="27"/>
                                </a:lnTo>
                                <a:lnTo>
                                  <a:pt x="152" y="42"/>
                                </a:lnTo>
                                <a:lnTo>
                                  <a:pt x="150" y="54"/>
                                </a:lnTo>
                                <a:lnTo>
                                  <a:pt x="152" y="54"/>
                                </a:lnTo>
                                <a:lnTo>
                                  <a:pt x="152" y="52"/>
                                </a:lnTo>
                                <a:lnTo>
                                  <a:pt x="154" y="52"/>
                                </a:lnTo>
                                <a:lnTo>
                                  <a:pt x="154" y="49"/>
                                </a:lnTo>
                                <a:lnTo>
                                  <a:pt x="157" y="42"/>
                                </a:lnTo>
                                <a:lnTo>
                                  <a:pt x="159" y="34"/>
                                </a:lnTo>
                                <a:lnTo>
                                  <a:pt x="157" y="27"/>
                                </a:lnTo>
                                <a:lnTo>
                                  <a:pt x="159" y="22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Freeform 879"/>
                        <wps:cNvSpPr>
                          <a:spLocks noEditPoints="1"/>
                        </wps:cNvSpPr>
                        <wps:spPr bwMode="auto">
                          <a:xfrm>
                            <a:off x="641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7 h 54"/>
                              <a:gd name="T2" fmla="*/ 154 w 154"/>
                              <a:gd name="T3" fmla="*/ 22 h 54"/>
                              <a:gd name="T4" fmla="*/ 154 w 154"/>
                              <a:gd name="T5" fmla="*/ 17 h 54"/>
                              <a:gd name="T6" fmla="*/ 151 w 154"/>
                              <a:gd name="T7" fmla="*/ 20 h 54"/>
                              <a:gd name="T8" fmla="*/ 149 w 154"/>
                              <a:gd name="T9" fmla="*/ 20 h 54"/>
                              <a:gd name="T10" fmla="*/ 149 w 154"/>
                              <a:gd name="T11" fmla="*/ 25 h 54"/>
                              <a:gd name="T12" fmla="*/ 149 w 154"/>
                              <a:gd name="T13" fmla="*/ 27 h 54"/>
                              <a:gd name="T14" fmla="*/ 147 w 154"/>
                              <a:gd name="T15" fmla="*/ 42 h 54"/>
                              <a:gd name="T16" fmla="*/ 144 w 154"/>
                              <a:gd name="T17" fmla="*/ 54 h 54"/>
                              <a:gd name="T18" fmla="*/ 147 w 154"/>
                              <a:gd name="T19" fmla="*/ 54 h 54"/>
                              <a:gd name="T20" fmla="*/ 149 w 154"/>
                              <a:gd name="T21" fmla="*/ 54 h 54"/>
                              <a:gd name="T22" fmla="*/ 151 w 154"/>
                              <a:gd name="T23" fmla="*/ 39 h 54"/>
                              <a:gd name="T24" fmla="*/ 154 w 154"/>
                              <a:gd name="T25" fmla="*/ 27 h 54"/>
                              <a:gd name="T26" fmla="*/ 0 w 154"/>
                              <a:gd name="T27" fmla="*/ 0 h 54"/>
                              <a:gd name="T28" fmla="*/ 0 w 154"/>
                              <a:gd name="T29" fmla="*/ 2 h 54"/>
                              <a:gd name="T30" fmla="*/ 0 w 154"/>
                              <a:gd name="T31" fmla="*/ 2 h 54"/>
                              <a:gd name="T32" fmla="*/ 2 w 154"/>
                              <a:gd name="T33" fmla="*/ 7 h 54"/>
                              <a:gd name="T34" fmla="*/ 5 w 154"/>
                              <a:gd name="T35" fmla="*/ 2 h 54"/>
                              <a:gd name="T36" fmla="*/ 5 w 154"/>
                              <a:gd name="T37" fmla="*/ 0 h 54"/>
                              <a:gd name="T38" fmla="*/ 2 w 154"/>
                              <a:gd name="T39" fmla="*/ 0 h 54"/>
                              <a:gd name="T40" fmla="*/ 0 w 154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7"/>
                                </a:moveTo>
                                <a:lnTo>
                                  <a:pt x="154" y="22"/>
                                </a:lnTo>
                                <a:lnTo>
                                  <a:pt x="154" y="17"/>
                                </a:lnTo>
                                <a:lnTo>
                                  <a:pt x="151" y="20"/>
                                </a:lnTo>
                                <a:lnTo>
                                  <a:pt x="149" y="20"/>
                                </a:lnTo>
                                <a:lnTo>
                                  <a:pt x="149" y="25"/>
                                </a:lnTo>
                                <a:lnTo>
                                  <a:pt x="149" y="27"/>
                                </a:lnTo>
                                <a:lnTo>
                                  <a:pt x="147" y="42"/>
                                </a:lnTo>
                                <a:lnTo>
                                  <a:pt x="144" y="54"/>
                                </a:lnTo>
                                <a:lnTo>
                                  <a:pt x="147" y="54"/>
                                </a:lnTo>
                                <a:lnTo>
                                  <a:pt x="149" y="54"/>
                                </a:lnTo>
                                <a:lnTo>
                                  <a:pt x="151" y="39"/>
                                </a:lnTo>
                                <a:lnTo>
                                  <a:pt x="154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Freeform 880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7 h 54"/>
                              <a:gd name="T2" fmla="*/ 149 w 149"/>
                              <a:gd name="T3" fmla="*/ 22 h 54"/>
                              <a:gd name="T4" fmla="*/ 149 w 149"/>
                              <a:gd name="T5" fmla="*/ 20 h 54"/>
                              <a:gd name="T6" fmla="*/ 147 w 149"/>
                              <a:gd name="T7" fmla="*/ 20 h 54"/>
                              <a:gd name="T8" fmla="*/ 145 w 149"/>
                              <a:gd name="T9" fmla="*/ 20 h 54"/>
                              <a:gd name="T10" fmla="*/ 145 w 149"/>
                              <a:gd name="T11" fmla="*/ 25 h 54"/>
                              <a:gd name="T12" fmla="*/ 145 w 149"/>
                              <a:gd name="T13" fmla="*/ 27 h 54"/>
                              <a:gd name="T14" fmla="*/ 142 w 149"/>
                              <a:gd name="T15" fmla="*/ 42 h 54"/>
                              <a:gd name="T16" fmla="*/ 140 w 149"/>
                              <a:gd name="T17" fmla="*/ 54 h 54"/>
                              <a:gd name="T18" fmla="*/ 142 w 149"/>
                              <a:gd name="T19" fmla="*/ 54 h 54"/>
                              <a:gd name="T20" fmla="*/ 145 w 149"/>
                              <a:gd name="T21" fmla="*/ 54 h 54"/>
                              <a:gd name="T22" fmla="*/ 147 w 149"/>
                              <a:gd name="T23" fmla="*/ 42 h 54"/>
                              <a:gd name="T24" fmla="*/ 149 w 149"/>
                              <a:gd name="T25" fmla="*/ 27 h 54"/>
                              <a:gd name="T26" fmla="*/ 0 w 149"/>
                              <a:gd name="T27" fmla="*/ 0 h 54"/>
                              <a:gd name="T28" fmla="*/ 0 w 149"/>
                              <a:gd name="T29" fmla="*/ 2 h 54"/>
                              <a:gd name="T30" fmla="*/ 0 w 149"/>
                              <a:gd name="T31" fmla="*/ 5 h 54"/>
                              <a:gd name="T32" fmla="*/ 0 w 149"/>
                              <a:gd name="T33" fmla="*/ 7 h 54"/>
                              <a:gd name="T34" fmla="*/ 3 w 149"/>
                              <a:gd name="T35" fmla="*/ 7 h 54"/>
                              <a:gd name="T36" fmla="*/ 5 w 149"/>
                              <a:gd name="T37" fmla="*/ 5 h 54"/>
                              <a:gd name="T38" fmla="*/ 5 w 149"/>
                              <a:gd name="T39" fmla="*/ 0 h 54"/>
                              <a:gd name="T40" fmla="*/ 3 w 149"/>
                              <a:gd name="T41" fmla="*/ 0 h 54"/>
                              <a:gd name="T42" fmla="*/ 0 w 149"/>
                              <a:gd name="T43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27"/>
                                </a:moveTo>
                                <a:lnTo>
                                  <a:pt x="149" y="22"/>
                                </a:lnTo>
                                <a:lnTo>
                                  <a:pt x="149" y="20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5" y="25"/>
                                </a:lnTo>
                                <a:lnTo>
                                  <a:pt x="145" y="27"/>
                                </a:lnTo>
                                <a:lnTo>
                                  <a:pt x="142" y="42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54"/>
                                </a:lnTo>
                                <a:lnTo>
                                  <a:pt x="147" y="42"/>
                                </a:lnTo>
                                <a:lnTo>
                                  <a:pt x="149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Freeform 881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27 h 54"/>
                              <a:gd name="T2" fmla="*/ 147 w 147"/>
                              <a:gd name="T3" fmla="*/ 25 h 54"/>
                              <a:gd name="T4" fmla="*/ 147 w 147"/>
                              <a:gd name="T5" fmla="*/ 20 h 54"/>
                              <a:gd name="T6" fmla="*/ 145 w 147"/>
                              <a:gd name="T7" fmla="*/ 20 h 54"/>
                              <a:gd name="T8" fmla="*/ 142 w 147"/>
                              <a:gd name="T9" fmla="*/ 22 h 54"/>
                              <a:gd name="T10" fmla="*/ 142 w 147"/>
                              <a:gd name="T11" fmla="*/ 25 h 54"/>
                              <a:gd name="T12" fmla="*/ 142 w 147"/>
                              <a:gd name="T13" fmla="*/ 27 h 54"/>
                              <a:gd name="T14" fmla="*/ 140 w 147"/>
                              <a:gd name="T15" fmla="*/ 42 h 54"/>
                              <a:gd name="T16" fmla="*/ 135 w 147"/>
                              <a:gd name="T17" fmla="*/ 54 h 54"/>
                              <a:gd name="T18" fmla="*/ 140 w 147"/>
                              <a:gd name="T19" fmla="*/ 54 h 54"/>
                              <a:gd name="T20" fmla="*/ 142 w 147"/>
                              <a:gd name="T21" fmla="*/ 54 h 54"/>
                              <a:gd name="T22" fmla="*/ 145 w 147"/>
                              <a:gd name="T23" fmla="*/ 42 h 54"/>
                              <a:gd name="T24" fmla="*/ 147 w 147"/>
                              <a:gd name="T25" fmla="*/ 27 h 54"/>
                              <a:gd name="T26" fmla="*/ 3 w 147"/>
                              <a:gd name="T27" fmla="*/ 0 h 54"/>
                              <a:gd name="T28" fmla="*/ 3 w 147"/>
                              <a:gd name="T29" fmla="*/ 2 h 54"/>
                              <a:gd name="T30" fmla="*/ 0 w 147"/>
                              <a:gd name="T31" fmla="*/ 7 h 54"/>
                              <a:gd name="T32" fmla="*/ 5 w 147"/>
                              <a:gd name="T33" fmla="*/ 10 h 54"/>
                              <a:gd name="T34" fmla="*/ 8 w 147"/>
                              <a:gd name="T35" fmla="*/ 5 h 54"/>
                              <a:gd name="T36" fmla="*/ 8 w 147"/>
                              <a:gd name="T37" fmla="*/ 2 h 54"/>
                              <a:gd name="T38" fmla="*/ 5 w 147"/>
                              <a:gd name="T39" fmla="*/ 0 h 54"/>
                              <a:gd name="T40" fmla="*/ 3 w 147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27"/>
                                </a:moveTo>
                                <a:lnTo>
                                  <a:pt x="147" y="25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2" y="22"/>
                                </a:lnTo>
                                <a:lnTo>
                                  <a:pt x="142" y="25"/>
                                </a:lnTo>
                                <a:lnTo>
                                  <a:pt x="142" y="27"/>
                                </a:lnTo>
                                <a:lnTo>
                                  <a:pt x="140" y="42"/>
                                </a:lnTo>
                                <a:lnTo>
                                  <a:pt x="135" y="54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42"/>
                                </a:lnTo>
                                <a:lnTo>
                                  <a:pt x="147" y="27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Freeform 882"/>
                        <wps:cNvSpPr>
                          <a:spLocks noEditPoints="1"/>
                        </wps:cNvSpPr>
                        <wps:spPr bwMode="auto">
                          <a:xfrm>
                            <a:off x="6424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27 h 57"/>
                              <a:gd name="T2" fmla="*/ 142 w 142"/>
                              <a:gd name="T3" fmla="*/ 25 h 57"/>
                              <a:gd name="T4" fmla="*/ 142 w 142"/>
                              <a:gd name="T5" fmla="*/ 20 h 57"/>
                              <a:gd name="T6" fmla="*/ 139 w 142"/>
                              <a:gd name="T7" fmla="*/ 22 h 57"/>
                              <a:gd name="T8" fmla="*/ 137 w 142"/>
                              <a:gd name="T9" fmla="*/ 22 h 57"/>
                              <a:gd name="T10" fmla="*/ 137 w 142"/>
                              <a:gd name="T11" fmla="*/ 25 h 57"/>
                              <a:gd name="T12" fmla="*/ 137 w 142"/>
                              <a:gd name="T13" fmla="*/ 27 h 57"/>
                              <a:gd name="T14" fmla="*/ 134 w 142"/>
                              <a:gd name="T15" fmla="*/ 42 h 57"/>
                              <a:gd name="T16" fmla="*/ 129 w 142"/>
                              <a:gd name="T17" fmla="*/ 57 h 57"/>
                              <a:gd name="T18" fmla="*/ 132 w 142"/>
                              <a:gd name="T19" fmla="*/ 54 h 57"/>
                              <a:gd name="T20" fmla="*/ 137 w 142"/>
                              <a:gd name="T21" fmla="*/ 54 h 57"/>
                              <a:gd name="T22" fmla="*/ 139 w 142"/>
                              <a:gd name="T23" fmla="*/ 42 h 57"/>
                              <a:gd name="T24" fmla="*/ 142 w 142"/>
                              <a:gd name="T25" fmla="*/ 27 h 57"/>
                              <a:gd name="T26" fmla="*/ 2 w 142"/>
                              <a:gd name="T27" fmla="*/ 0 h 57"/>
                              <a:gd name="T28" fmla="*/ 2 w 142"/>
                              <a:gd name="T29" fmla="*/ 5 h 57"/>
                              <a:gd name="T30" fmla="*/ 0 w 142"/>
                              <a:gd name="T31" fmla="*/ 7 h 57"/>
                              <a:gd name="T32" fmla="*/ 5 w 142"/>
                              <a:gd name="T33" fmla="*/ 12 h 57"/>
                              <a:gd name="T34" fmla="*/ 7 w 142"/>
                              <a:gd name="T35" fmla="*/ 7 h 57"/>
                              <a:gd name="T36" fmla="*/ 7 w 142"/>
                              <a:gd name="T37" fmla="*/ 2 h 57"/>
                              <a:gd name="T38" fmla="*/ 5 w 142"/>
                              <a:gd name="T39" fmla="*/ 2 h 57"/>
                              <a:gd name="T40" fmla="*/ 2 w 142"/>
                              <a:gd name="T41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27"/>
                                </a:moveTo>
                                <a:lnTo>
                                  <a:pt x="142" y="25"/>
                                </a:lnTo>
                                <a:lnTo>
                                  <a:pt x="142" y="20"/>
                                </a:lnTo>
                                <a:lnTo>
                                  <a:pt x="139" y="22"/>
                                </a:lnTo>
                                <a:lnTo>
                                  <a:pt x="137" y="22"/>
                                </a:lnTo>
                                <a:lnTo>
                                  <a:pt x="137" y="25"/>
                                </a:lnTo>
                                <a:lnTo>
                                  <a:pt x="137" y="27"/>
                                </a:lnTo>
                                <a:lnTo>
                                  <a:pt x="134" y="42"/>
                                </a:lnTo>
                                <a:lnTo>
                                  <a:pt x="129" y="57"/>
                                </a:lnTo>
                                <a:lnTo>
                                  <a:pt x="132" y="54"/>
                                </a:lnTo>
                                <a:lnTo>
                                  <a:pt x="137" y="54"/>
                                </a:lnTo>
                                <a:lnTo>
                                  <a:pt x="139" y="42"/>
                                </a:lnTo>
                                <a:lnTo>
                                  <a:pt x="142" y="27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5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Freeform 883"/>
                        <wps:cNvSpPr>
                          <a:spLocks noEditPoints="1"/>
                        </wps:cNvSpPr>
                        <wps:spPr bwMode="auto">
                          <a:xfrm>
                            <a:off x="6426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25 h 55"/>
                              <a:gd name="T2" fmla="*/ 137 w 137"/>
                              <a:gd name="T3" fmla="*/ 23 h 55"/>
                              <a:gd name="T4" fmla="*/ 137 w 137"/>
                              <a:gd name="T5" fmla="*/ 20 h 55"/>
                              <a:gd name="T6" fmla="*/ 135 w 137"/>
                              <a:gd name="T7" fmla="*/ 20 h 55"/>
                              <a:gd name="T8" fmla="*/ 132 w 137"/>
                              <a:gd name="T9" fmla="*/ 20 h 55"/>
                              <a:gd name="T10" fmla="*/ 132 w 137"/>
                              <a:gd name="T11" fmla="*/ 23 h 55"/>
                              <a:gd name="T12" fmla="*/ 132 w 137"/>
                              <a:gd name="T13" fmla="*/ 25 h 55"/>
                              <a:gd name="T14" fmla="*/ 130 w 137"/>
                              <a:gd name="T15" fmla="*/ 40 h 55"/>
                              <a:gd name="T16" fmla="*/ 125 w 137"/>
                              <a:gd name="T17" fmla="*/ 55 h 55"/>
                              <a:gd name="T18" fmla="*/ 127 w 137"/>
                              <a:gd name="T19" fmla="*/ 55 h 55"/>
                              <a:gd name="T20" fmla="*/ 130 w 137"/>
                              <a:gd name="T21" fmla="*/ 52 h 55"/>
                              <a:gd name="T22" fmla="*/ 135 w 137"/>
                              <a:gd name="T23" fmla="*/ 40 h 55"/>
                              <a:gd name="T24" fmla="*/ 137 w 137"/>
                              <a:gd name="T25" fmla="*/ 25 h 55"/>
                              <a:gd name="T26" fmla="*/ 3 w 137"/>
                              <a:gd name="T27" fmla="*/ 0 h 55"/>
                              <a:gd name="T28" fmla="*/ 3 w 137"/>
                              <a:gd name="T29" fmla="*/ 3 h 55"/>
                              <a:gd name="T30" fmla="*/ 0 w 137"/>
                              <a:gd name="T31" fmla="*/ 8 h 55"/>
                              <a:gd name="T32" fmla="*/ 3 w 137"/>
                              <a:gd name="T33" fmla="*/ 10 h 55"/>
                              <a:gd name="T34" fmla="*/ 5 w 137"/>
                              <a:gd name="T35" fmla="*/ 10 h 55"/>
                              <a:gd name="T36" fmla="*/ 5 w 137"/>
                              <a:gd name="T37" fmla="*/ 5 h 55"/>
                              <a:gd name="T38" fmla="*/ 8 w 137"/>
                              <a:gd name="T39" fmla="*/ 0 h 55"/>
                              <a:gd name="T40" fmla="*/ 5 w 137"/>
                              <a:gd name="T41" fmla="*/ 0 h 55"/>
                              <a:gd name="T42" fmla="*/ 3 w 13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25"/>
                                </a:moveTo>
                                <a:lnTo>
                                  <a:pt x="137" y="23"/>
                                </a:lnTo>
                                <a:lnTo>
                                  <a:pt x="137" y="20"/>
                                </a:lnTo>
                                <a:lnTo>
                                  <a:pt x="135" y="20"/>
                                </a:lnTo>
                                <a:lnTo>
                                  <a:pt x="132" y="20"/>
                                </a:lnTo>
                                <a:lnTo>
                                  <a:pt x="132" y="23"/>
                                </a:lnTo>
                                <a:lnTo>
                                  <a:pt x="132" y="25"/>
                                </a:lnTo>
                                <a:lnTo>
                                  <a:pt x="130" y="40"/>
                                </a:lnTo>
                                <a:lnTo>
                                  <a:pt x="125" y="55"/>
                                </a:lnTo>
                                <a:lnTo>
                                  <a:pt x="127" y="55"/>
                                </a:lnTo>
                                <a:lnTo>
                                  <a:pt x="130" y="52"/>
                                </a:lnTo>
                                <a:lnTo>
                                  <a:pt x="135" y="40"/>
                                </a:lnTo>
                                <a:lnTo>
                                  <a:pt x="13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Freeform 884"/>
                        <wps:cNvSpPr>
                          <a:spLocks noEditPoints="1"/>
                        </wps:cNvSpPr>
                        <wps:spPr bwMode="auto">
                          <a:xfrm>
                            <a:off x="6429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55"/>
                              <a:gd name="T2" fmla="*/ 132 w 132"/>
                              <a:gd name="T3" fmla="*/ 23 h 55"/>
                              <a:gd name="T4" fmla="*/ 132 w 132"/>
                              <a:gd name="T5" fmla="*/ 20 h 55"/>
                              <a:gd name="T6" fmla="*/ 129 w 132"/>
                              <a:gd name="T7" fmla="*/ 20 h 55"/>
                              <a:gd name="T8" fmla="*/ 127 w 132"/>
                              <a:gd name="T9" fmla="*/ 20 h 55"/>
                              <a:gd name="T10" fmla="*/ 127 w 132"/>
                              <a:gd name="T11" fmla="*/ 23 h 55"/>
                              <a:gd name="T12" fmla="*/ 127 w 132"/>
                              <a:gd name="T13" fmla="*/ 25 h 55"/>
                              <a:gd name="T14" fmla="*/ 124 w 132"/>
                              <a:gd name="T15" fmla="*/ 40 h 55"/>
                              <a:gd name="T16" fmla="*/ 119 w 132"/>
                              <a:gd name="T17" fmla="*/ 55 h 55"/>
                              <a:gd name="T18" fmla="*/ 122 w 132"/>
                              <a:gd name="T19" fmla="*/ 55 h 55"/>
                              <a:gd name="T20" fmla="*/ 124 w 132"/>
                              <a:gd name="T21" fmla="*/ 55 h 55"/>
                              <a:gd name="T22" fmla="*/ 129 w 132"/>
                              <a:gd name="T23" fmla="*/ 40 h 55"/>
                              <a:gd name="T24" fmla="*/ 132 w 132"/>
                              <a:gd name="T25" fmla="*/ 25 h 55"/>
                              <a:gd name="T26" fmla="*/ 2 w 132"/>
                              <a:gd name="T27" fmla="*/ 0 h 55"/>
                              <a:gd name="T28" fmla="*/ 2 w 132"/>
                              <a:gd name="T29" fmla="*/ 5 h 55"/>
                              <a:gd name="T30" fmla="*/ 0 w 132"/>
                              <a:gd name="T31" fmla="*/ 10 h 55"/>
                              <a:gd name="T32" fmla="*/ 2 w 132"/>
                              <a:gd name="T33" fmla="*/ 10 h 55"/>
                              <a:gd name="T34" fmla="*/ 5 w 132"/>
                              <a:gd name="T35" fmla="*/ 13 h 55"/>
                              <a:gd name="T36" fmla="*/ 5 w 132"/>
                              <a:gd name="T37" fmla="*/ 8 h 55"/>
                              <a:gd name="T38" fmla="*/ 7 w 132"/>
                              <a:gd name="T39" fmla="*/ 0 h 55"/>
                              <a:gd name="T40" fmla="*/ 5 w 132"/>
                              <a:gd name="T41" fmla="*/ 0 h 55"/>
                              <a:gd name="T42" fmla="*/ 2 w 13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25"/>
                                </a:moveTo>
                                <a:lnTo>
                                  <a:pt x="132" y="23"/>
                                </a:lnTo>
                                <a:lnTo>
                                  <a:pt x="132" y="20"/>
                                </a:lnTo>
                                <a:lnTo>
                                  <a:pt x="129" y="20"/>
                                </a:lnTo>
                                <a:lnTo>
                                  <a:pt x="127" y="20"/>
                                </a:lnTo>
                                <a:lnTo>
                                  <a:pt x="127" y="23"/>
                                </a:lnTo>
                                <a:lnTo>
                                  <a:pt x="127" y="25"/>
                                </a:lnTo>
                                <a:lnTo>
                                  <a:pt x="124" y="40"/>
                                </a:lnTo>
                                <a:lnTo>
                                  <a:pt x="119" y="55"/>
                                </a:lnTo>
                                <a:lnTo>
                                  <a:pt x="122" y="55"/>
                                </a:lnTo>
                                <a:lnTo>
                                  <a:pt x="124" y="55"/>
                                </a:lnTo>
                                <a:lnTo>
                                  <a:pt x="129" y="40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Freeform 885"/>
                        <wps:cNvSpPr>
                          <a:spLocks noEditPoints="1"/>
                        </wps:cNvSpPr>
                        <wps:spPr bwMode="auto">
                          <a:xfrm>
                            <a:off x="6431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25 h 55"/>
                              <a:gd name="T2" fmla="*/ 127 w 127"/>
                              <a:gd name="T3" fmla="*/ 23 h 55"/>
                              <a:gd name="T4" fmla="*/ 127 w 127"/>
                              <a:gd name="T5" fmla="*/ 20 h 55"/>
                              <a:gd name="T6" fmla="*/ 125 w 127"/>
                              <a:gd name="T7" fmla="*/ 20 h 55"/>
                              <a:gd name="T8" fmla="*/ 122 w 127"/>
                              <a:gd name="T9" fmla="*/ 23 h 55"/>
                              <a:gd name="T10" fmla="*/ 122 w 127"/>
                              <a:gd name="T11" fmla="*/ 23 h 55"/>
                              <a:gd name="T12" fmla="*/ 122 w 127"/>
                              <a:gd name="T13" fmla="*/ 25 h 55"/>
                              <a:gd name="T14" fmla="*/ 120 w 127"/>
                              <a:gd name="T15" fmla="*/ 40 h 55"/>
                              <a:gd name="T16" fmla="*/ 115 w 127"/>
                              <a:gd name="T17" fmla="*/ 55 h 55"/>
                              <a:gd name="T18" fmla="*/ 117 w 127"/>
                              <a:gd name="T19" fmla="*/ 55 h 55"/>
                              <a:gd name="T20" fmla="*/ 120 w 127"/>
                              <a:gd name="T21" fmla="*/ 55 h 55"/>
                              <a:gd name="T22" fmla="*/ 125 w 127"/>
                              <a:gd name="T23" fmla="*/ 40 h 55"/>
                              <a:gd name="T24" fmla="*/ 127 w 127"/>
                              <a:gd name="T25" fmla="*/ 25 h 55"/>
                              <a:gd name="T26" fmla="*/ 3 w 127"/>
                              <a:gd name="T27" fmla="*/ 0 h 55"/>
                              <a:gd name="T28" fmla="*/ 0 w 127"/>
                              <a:gd name="T29" fmla="*/ 5 h 55"/>
                              <a:gd name="T30" fmla="*/ 0 w 127"/>
                              <a:gd name="T31" fmla="*/ 10 h 55"/>
                              <a:gd name="T32" fmla="*/ 3 w 127"/>
                              <a:gd name="T33" fmla="*/ 13 h 55"/>
                              <a:gd name="T34" fmla="*/ 5 w 127"/>
                              <a:gd name="T35" fmla="*/ 13 h 55"/>
                              <a:gd name="T36" fmla="*/ 5 w 127"/>
                              <a:gd name="T37" fmla="*/ 8 h 55"/>
                              <a:gd name="T38" fmla="*/ 8 w 127"/>
                              <a:gd name="T39" fmla="*/ 3 h 55"/>
                              <a:gd name="T40" fmla="*/ 5 w 127"/>
                              <a:gd name="T41" fmla="*/ 0 h 55"/>
                              <a:gd name="T42" fmla="*/ 3 w 12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25"/>
                                </a:moveTo>
                                <a:lnTo>
                                  <a:pt x="127" y="23"/>
                                </a:lnTo>
                                <a:lnTo>
                                  <a:pt x="127" y="20"/>
                                </a:lnTo>
                                <a:lnTo>
                                  <a:pt x="125" y="20"/>
                                </a:lnTo>
                                <a:lnTo>
                                  <a:pt x="122" y="23"/>
                                </a:lnTo>
                                <a:lnTo>
                                  <a:pt x="122" y="25"/>
                                </a:lnTo>
                                <a:lnTo>
                                  <a:pt x="120" y="40"/>
                                </a:lnTo>
                                <a:lnTo>
                                  <a:pt x="115" y="55"/>
                                </a:lnTo>
                                <a:lnTo>
                                  <a:pt x="117" y="55"/>
                                </a:lnTo>
                                <a:lnTo>
                                  <a:pt x="120" y="55"/>
                                </a:lnTo>
                                <a:lnTo>
                                  <a:pt x="125" y="40"/>
                                </a:lnTo>
                                <a:lnTo>
                                  <a:pt x="12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Freeform 886"/>
                        <wps:cNvSpPr>
                          <a:spLocks noEditPoints="1"/>
                        </wps:cNvSpPr>
                        <wps:spPr bwMode="auto">
                          <a:xfrm>
                            <a:off x="6434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55"/>
                              <a:gd name="T2" fmla="*/ 122 w 122"/>
                              <a:gd name="T3" fmla="*/ 23 h 55"/>
                              <a:gd name="T4" fmla="*/ 122 w 122"/>
                              <a:gd name="T5" fmla="*/ 20 h 55"/>
                              <a:gd name="T6" fmla="*/ 119 w 122"/>
                              <a:gd name="T7" fmla="*/ 23 h 55"/>
                              <a:gd name="T8" fmla="*/ 117 w 122"/>
                              <a:gd name="T9" fmla="*/ 23 h 55"/>
                              <a:gd name="T10" fmla="*/ 117 w 122"/>
                              <a:gd name="T11" fmla="*/ 23 h 55"/>
                              <a:gd name="T12" fmla="*/ 117 w 122"/>
                              <a:gd name="T13" fmla="*/ 25 h 55"/>
                              <a:gd name="T14" fmla="*/ 114 w 122"/>
                              <a:gd name="T15" fmla="*/ 40 h 55"/>
                              <a:gd name="T16" fmla="*/ 109 w 122"/>
                              <a:gd name="T17" fmla="*/ 55 h 55"/>
                              <a:gd name="T18" fmla="*/ 112 w 122"/>
                              <a:gd name="T19" fmla="*/ 55 h 55"/>
                              <a:gd name="T20" fmla="*/ 114 w 122"/>
                              <a:gd name="T21" fmla="*/ 55 h 55"/>
                              <a:gd name="T22" fmla="*/ 119 w 122"/>
                              <a:gd name="T23" fmla="*/ 40 h 55"/>
                              <a:gd name="T24" fmla="*/ 122 w 122"/>
                              <a:gd name="T25" fmla="*/ 25 h 55"/>
                              <a:gd name="T26" fmla="*/ 2 w 122"/>
                              <a:gd name="T27" fmla="*/ 0 h 55"/>
                              <a:gd name="T28" fmla="*/ 0 w 122"/>
                              <a:gd name="T29" fmla="*/ 8 h 55"/>
                              <a:gd name="T30" fmla="*/ 0 w 122"/>
                              <a:gd name="T31" fmla="*/ 13 h 55"/>
                              <a:gd name="T32" fmla="*/ 2 w 122"/>
                              <a:gd name="T33" fmla="*/ 13 h 55"/>
                              <a:gd name="T34" fmla="*/ 5 w 122"/>
                              <a:gd name="T35" fmla="*/ 15 h 55"/>
                              <a:gd name="T36" fmla="*/ 5 w 122"/>
                              <a:gd name="T37" fmla="*/ 8 h 55"/>
                              <a:gd name="T38" fmla="*/ 7 w 122"/>
                              <a:gd name="T39" fmla="*/ 3 h 55"/>
                              <a:gd name="T40" fmla="*/ 5 w 122"/>
                              <a:gd name="T41" fmla="*/ 3 h 55"/>
                              <a:gd name="T42" fmla="*/ 2 w 12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25"/>
                                </a:moveTo>
                                <a:lnTo>
                                  <a:pt x="122" y="23"/>
                                </a:lnTo>
                                <a:lnTo>
                                  <a:pt x="122" y="20"/>
                                </a:lnTo>
                                <a:lnTo>
                                  <a:pt x="119" y="23"/>
                                </a:lnTo>
                                <a:lnTo>
                                  <a:pt x="117" y="23"/>
                                </a:lnTo>
                                <a:lnTo>
                                  <a:pt x="117" y="25"/>
                                </a:lnTo>
                                <a:lnTo>
                                  <a:pt x="114" y="40"/>
                                </a:lnTo>
                                <a:lnTo>
                                  <a:pt x="109" y="55"/>
                                </a:lnTo>
                                <a:lnTo>
                                  <a:pt x="112" y="55"/>
                                </a:lnTo>
                                <a:lnTo>
                                  <a:pt x="114" y="55"/>
                                </a:lnTo>
                                <a:lnTo>
                                  <a:pt x="119" y="40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Freeform 887"/>
                        <wps:cNvSpPr>
                          <a:spLocks noEditPoints="1"/>
                        </wps:cNvSpPr>
                        <wps:spPr bwMode="auto">
                          <a:xfrm>
                            <a:off x="6436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22 h 52"/>
                              <a:gd name="T2" fmla="*/ 117 w 117"/>
                              <a:gd name="T3" fmla="*/ 20 h 52"/>
                              <a:gd name="T4" fmla="*/ 117 w 117"/>
                              <a:gd name="T5" fmla="*/ 20 h 52"/>
                              <a:gd name="T6" fmla="*/ 115 w 117"/>
                              <a:gd name="T7" fmla="*/ 20 h 52"/>
                              <a:gd name="T8" fmla="*/ 112 w 117"/>
                              <a:gd name="T9" fmla="*/ 20 h 52"/>
                              <a:gd name="T10" fmla="*/ 112 w 117"/>
                              <a:gd name="T11" fmla="*/ 20 h 52"/>
                              <a:gd name="T12" fmla="*/ 112 w 117"/>
                              <a:gd name="T13" fmla="*/ 22 h 52"/>
                              <a:gd name="T14" fmla="*/ 110 w 117"/>
                              <a:gd name="T15" fmla="*/ 37 h 52"/>
                              <a:gd name="T16" fmla="*/ 102 w 117"/>
                              <a:gd name="T17" fmla="*/ 52 h 52"/>
                              <a:gd name="T18" fmla="*/ 107 w 117"/>
                              <a:gd name="T19" fmla="*/ 52 h 52"/>
                              <a:gd name="T20" fmla="*/ 110 w 117"/>
                              <a:gd name="T21" fmla="*/ 52 h 52"/>
                              <a:gd name="T22" fmla="*/ 115 w 117"/>
                              <a:gd name="T23" fmla="*/ 37 h 52"/>
                              <a:gd name="T24" fmla="*/ 117 w 117"/>
                              <a:gd name="T25" fmla="*/ 22 h 52"/>
                              <a:gd name="T26" fmla="*/ 3 w 117"/>
                              <a:gd name="T27" fmla="*/ 0 h 52"/>
                              <a:gd name="T28" fmla="*/ 0 w 117"/>
                              <a:gd name="T29" fmla="*/ 5 h 52"/>
                              <a:gd name="T30" fmla="*/ 0 w 117"/>
                              <a:gd name="T31" fmla="*/ 10 h 52"/>
                              <a:gd name="T32" fmla="*/ 3 w 117"/>
                              <a:gd name="T33" fmla="*/ 12 h 52"/>
                              <a:gd name="T34" fmla="*/ 3 w 117"/>
                              <a:gd name="T35" fmla="*/ 15 h 52"/>
                              <a:gd name="T36" fmla="*/ 5 w 117"/>
                              <a:gd name="T37" fmla="*/ 7 h 52"/>
                              <a:gd name="T38" fmla="*/ 8 w 117"/>
                              <a:gd name="T39" fmla="*/ 0 h 52"/>
                              <a:gd name="T40" fmla="*/ 5 w 117"/>
                              <a:gd name="T41" fmla="*/ 0 h 52"/>
                              <a:gd name="T42" fmla="*/ 3 w 117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22"/>
                                </a:moveTo>
                                <a:lnTo>
                                  <a:pt x="117" y="20"/>
                                </a:lnTo>
                                <a:lnTo>
                                  <a:pt x="115" y="20"/>
                                </a:lnTo>
                                <a:lnTo>
                                  <a:pt x="112" y="20"/>
                                </a:lnTo>
                                <a:lnTo>
                                  <a:pt x="112" y="22"/>
                                </a:lnTo>
                                <a:lnTo>
                                  <a:pt x="110" y="37"/>
                                </a:lnTo>
                                <a:lnTo>
                                  <a:pt x="102" y="52"/>
                                </a:lnTo>
                                <a:lnTo>
                                  <a:pt x="107" y="52"/>
                                </a:lnTo>
                                <a:lnTo>
                                  <a:pt x="110" y="52"/>
                                </a:lnTo>
                                <a:lnTo>
                                  <a:pt x="115" y="37"/>
                                </a:lnTo>
                                <a:lnTo>
                                  <a:pt x="117" y="22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Freeform 888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2 h 52"/>
                              <a:gd name="T2" fmla="*/ 112 w 112"/>
                              <a:gd name="T3" fmla="*/ 20 h 52"/>
                              <a:gd name="T4" fmla="*/ 112 w 112"/>
                              <a:gd name="T5" fmla="*/ 20 h 52"/>
                              <a:gd name="T6" fmla="*/ 109 w 112"/>
                              <a:gd name="T7" fmla="*/ 20 h 52"/>
                              <a:gd name="T8" fmla="*/ 107 w 112"/>
                              <a:gd name="T9" fmla="*/ 20 h 52"/>
                              <a:gd name="T10" fmla="*/ 107 w 112"/>
                              <a:gd name="T11" fmla="*/ 22 h 52"/>
                              <a:gd name="T12" fmla="*/ 107 w 112"/>
                              <a:gd name="T13" fmla="*/ 22 h 52"/>
                              <a:gd name="T14" fmla="*/ 104 w 112"/>
                              <a:gd name="T15" fmla="*/ 37 h 52"/>
                              <a:gd name="T16" fmla="*/ 97 w 112"/>
                              <a:gd name="T17" fmla="*/ 52 h 52"/>
                              <a:gd name="T18" fmla="*/ 99 w 112"/>
                              <a:gd name="T19" fmla="*/ 52 h 52"/>
                              <a:gd name="T20" fmla="*/ 104 w 112"/>
                              <a:gd name="T21" fmla="*/ 52 h 52"/>
                              <a:gd name="T22" fmla="*/ 109 w 112"/>
                              <a:gd name="T23" fmla="*/ 37 h 52"/>
                              <a:gd name="T24" fmla="*/ 112 w 112"/>
                              <a:gd name="T25" fmla="*/ 22 h 52"/>
                              <a:gd name="T26" fmla="*/ 2 w 112"/>
                              <a:gd name="T27" fmla="*/ 0 h 52"/>
                              <a:gd name="T28" fmla="*/ 0 w 112"/>
                              <a:gd name="T29" fmla="*/ 5 h 52"/>
                              <a:gd name="T30" fmla="*/ 0 w 112"/>
                              <a:gd name="T31" fmla="*/ 12 h 52"/>
                              <a:gd name="T32" fmla="*/ 0 w 112"/>
                              <a:gd name="T33" fmla="*/ 15 h 52"/>
                              <a:gd name="T34" fmla="*/ 2 w 112"/>
                              <a:gd name="T35" fmla="*/ 15 h 52"/>
                              <a:gd name="T36" fmla="*/ 5 w 112"/>
                              <a:gd name="T37" fmla="*/ 7 h 52"/>
                              <a:gd name="T38" fmla="*/ 7 w 112"/>
                              <a:gd name="T39" fmla="*/ 2 h 52"/>
                              <a:gd name="T40" fmla="*/ 2 w 112"/>
                              <a:gd name="T41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22"/>
                                </a:moveTo>
                                <a:lnTo>
                                  <a:pt x="112" y="20"/>
                                </a:ln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7" y="22"/>
                                </a:lnTo>
                                <a:lnTo>
                                  <a:pt x="104" y="37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4" y="52"/>
                                </a:lnTo>
                                <a:lnTo>
                                  <a:pt x="109" y="37"/>
                                </a:lnTo>
                                <a:lnTo>
                                  <a:pt x="112" y="2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Freeform 889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22 h 52"/>
                              <a:gd name="T2" fmla="*/ 109 w 109"/>
                              <a:gd name="T3" fmla="*/ 20 h 52"/>
                              <a:gd name="T4" fmla="*/ 109 w 109"/>
                              <a:gd name="T5" fmla="*/ 20 h 52"/>
                              <a:gd name="T6" fmla="*/ 107 w 109"/>
                              <a:gd name="T7" fmla="*/ 20 h 52"/>
                              <a:gd name="T8" fmla="*/ 104 w 109"/>
                              <a:gd name="T9" fmla="*/ 20 h 52"/>
                              <a:gd name="T10" fmla="*/ 104 w 109"/>
                              <a:gd name="T11" fmla="*/ 22 h 52"/>
                              <a:gd name="T12" fmla="*/ 104 w 109"/>
                              <a:gd name="T13" fmla="*/ 22 h 52"/>
                              <a:gd name="T14" fmla="*/ 104 w 109"/>
                              <a:gd name="T15" fmla="*/ 29 h 52"/>
                              <a:gd name="T16" fmla="*/ 102 w 109"/>
                              <a:gd name="T17" fmla="*/ 37 h 52"/>
                              <a:gd name="T18" fmla="*/ 99 w 109"/>
                              <a:gd name="T19" fmla="*/ 44 h 52"/>
                              <a:gd name="T20" fmla="*/ 94 w 109"/>
                              <a:gd name="T21" fmla="*/ 52 h 52"/>
                              <a:gd name="T22" fmla="*/ 97 w 109"/>
                              <a:gd name="T23" fmla="*/ 52 h 52"/>
                              <a:gd name="T24" fmla="*/ 99 w 109"/>
                              <a:gd name="T25" fmla="*/ 52 h 52"/>
                              <a:gd name="T26" fmla="*/ 107 w 109"/>
                              <a:gd name="T27" fmla="*/ 37 h 52"/>
                              <a:gd name="T28" fmla="*/ 109 w 109"/>
                              <a:gd name="T29" fmla="*/ 22 h 52"/>
                              <a:gd name="T30" fmla="*/ 5 w 109"/>
                              <a:gd name="T31" fmla="*/ 0 h 52"/>
                              <a:gd name="T32" fmla="*/ 2 w 109"/>
                              <a:gd name="T33" fmla="*/ 7 h 52"/>
                              <a:gd name="T34" fmla="*/ 0 w 109"/>
                              <a:gd name="T35" fmla="*/ 15 h 52"/>
                              <a:gd name="T36" fmla="*/ 2 w 109"/>
                              <a:gd name="T37" fmla="*/ 15 h 52"/>
                              <a:gd name="T38" fmla="*/ 5 w 109"/>
                              <a:gd name="T39" fmla="*/ 17 h 52"/>
                              <a:gd name="T40" fmla="*/ 7 w 109"/>
                              <a:gd name="T41" fmla="*/ 10 h 52"/>
                              <a:gd name="T42" fmla="*/ 10 w 109"/>
                              <a:gd name="T43" fmla="*/ 2 h 52"/>
                              <a:gd name="T44" fmla="*/ 7 w 109"/>
                              <a:gd name="T45" fmla="*/ 2 h 52"/>
                              <a:gd name="T46" fmla="*/ 5 w 109"/>
                              <a:gd name="T4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22"/>
                                </a:move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4" y="20"/>
                                </a:lnTo>
                                <a:lnTo>
                                  <a:pt x="104" y="22"/>
                                </a:lnTo>
                                <a:lnTo>
                                  <a:pt x="104" y="29"/>
                                </a:lnTo>
                                <a:lnTo>
                                  <a:pt x="102" y="37"/>
                                </a:lnTo>
                                <a:lnTo>
                                  <a:pt x="99" y="44"/>
                                </a:lnTo>
                                <a:lnTo>
                                  <a:pt x="94" y="52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7" y="37"/>
                                </a:lnTo>
                                <a:lnTo>
                                  <a:pt x="109" y="2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Freeform 890"/>
                        <wps:cNvSpPr>
                          <a:spLocks noEditPoints="1"/>
                        </wps:cNvSpPr>
                        <wps:spPr bwMode="auto">
                          <a:xfrm>
                            <a:off x="6441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20 h 50"/>
                              <a:gd name="T2" fmla="*/ 105 w 105"/>
                              <a:gd name="T3" fmla="*/ 20 h 50"/>
                              <a:gd name="T4" fmla="*/ 105 w 105"/>
                              <a:gd name="T5" fmla="*/ 18 h 50"/>
                              <a:gd name="T6" fmla="*/ 102 w 105"/>
                              <a:gd name="T7" fmla="*/ 18 h 50"/>
                              <a:gd name="T8" fmla="*/ 100 w 105"/>
                              <a:gd name="T9" fmla="*/ 18 h 50"/>
                              <a:gd name="T10" fmla="*/ 100 w 105"/>
                              <a:gd name="T11" fmla="*/ 20 h 50"/>
                              <a:gd name="T12" fmla="*/ 100 w 105"/>
                              <a:gd name="T13" fmla="*/ 27 h 50"/>
                              <a:gd name="T14" fmla="*/ 97 w 105"/>
                              <a:gd name="T15" fmla="*/ 35 h 50"/>
                              <a:gd name="T16" fmla="*/ 95 w 105"/>
                              <a:gd name="T17" fmla="*/ 42 h 50"/>
                              <a:gd name="T18" fmla="*/ 90 w 105"/>
                              <a:gd name="T19" fmla="*/ 50 h 50"/>
                              <a:gd name="T20" fmla="*/ 92 w 105"/>
                              <a:gd name="T21" fmla="*/ 50 h 50"/>
                              <a:gd name="T22" fmla="*/ 95 w 105"/>
                              <a:gd name="T23" fmla="*/ 50 h 50"/>
                              <a:gd name="T24" fmla="*/ 102 w 105"/>
                              <a:gd name="T25" fmla="*/ 35 h 50"/>
                              <a:gd name="T26" fmla="*/ 105 w 105"/>
                              <a:gd name="T27" fmla="*/ 20 h 50"/>
                              <a:gd name="T28" fmla="*/ 5 w 105"/>
                              <a:gd name="T29" fmla="*/ 0 h 50"/>
                              <a:gd name="T30" fmla="*/ 3 w 105"/>
                              <a:gd name="T31" fmla="*/ 5 h 50"/>
                              <a:gd name="T32" fmla="*/ 0 w 105"/>
                              <a:gd name="T33" fmla="*/ 13 h 50"/>
                              <a:gd name="T34" fmla="*/ 3 w 105"/>
                              <a:gd name="T35" fmla="*/ 15 h 50"/>
                              <a:gd name="T36" fmla="*/ 5 w 105"/>
                              <a:gd name="T37" fmla="*/ 15 h 50"/>
                              <a:gd name="T38" fmla="*/ 8 w 105"/>
                              <a:gd name="T39" fmla="*/ 8 h 50"/>
                              <a:gd name="T40" fmla="*/ 10 w 105"/>
                              <a:gd name="T41" fmla="*/ 0 h 50"/>
                              <a:gd name="T42" fmla="*/ 8 w 105"/>
                              <a:gd name="T43" fmla="*/ 0 h 50"/>
                              <a:gd name="T44" fmla="*/ 5 w 10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20"/>
                                </a:moveTo>
                                <a:lnTo>
                                  <a:pt x="105" y="20"/>
                                </a:lnTo>
                                <a:lnTo>
                                  <a:pt x="105" y="18"/>
                                </a:lnTo>
                                <a:lnTo>
                                  <a:pt x="102" y="18"/>
                                </a:lnTo>
                                <a:lnTo>
                                  <a:pt x="100" y="18"/>
                                </a:lnTo>
                                <a:lnTo>
                                  <a:pt x="100" y="20"/>
                                </a:lnTo>
                                <a:lnTo>
                                  <a:pt x="100" y="27"/>
                                </a:lnTo>
                                <a:lnTo>
                                  <a:pt x="97" y="35"/>
                                </a:lnTo>
                                <a:lnTo>
                                  <a:pt x="95" y="42"/>
                                </a:lnTo>
                                <a:lnTo>
                                  <a:pt x="90" y="50"/>
                                </a:lnTo>
                                <a:lnTo>
                                  <a:pt x="92" y="50"/>
                                </a:lnTo>
                                <a:lnTo>
                                  <a:pt x="95" y="50"/>
                                </a:lnTo>
                                <a:lnTo>
                                  <a:pt x="102" y="35"/>
                                </a:lnTo>
                                <a:lnTo>
                                  <a:pt x="10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Freeform 891"/>
                        <wps:cNvSpPr>
                          <a:spLocks noEditPoints="1"/>
                        </wps:cNvSpPr>
                        <wps:spPr bwMode="auto">
                          <a:xfrm>
                            <a:off x="6444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20 h 50"/>
                              <a:gd name="T2" fmla="*/ 99 w 99"/>
                              <a:gd name="T3" fmla="*/ 20 h 50"/>
                              <a:gd name="T4" fmla="*/ 99 w 99"/>
                              <a:gd name="T5" fmla="*/ 18 h 50"/>
                              <a:gd name="T6" fmla="*/ 97 w 99"/>
                              <a:gd name="T7" fmla="*/ 18 h 50"/>
                              <a:gd name="T8" fmla="*/ 94 w 99"/>
                              <a:gd name="T9" fmla="*/ 20 h 50"/>
                              <a:gd name="T10" fmla="*/ 94 w 99"/>
                              <a:gd name="T11" fmla="*/ 20 h 50"/>
                              <a:gd name="T12" fmla="*/ 94 w 99"/>
                              <a:gd name="T13" fmla="*/ 27 h 50"/>
                              <a:gd name="T14" fmla="*/ 92 w 99"/>
                              <a:gd name="T15" fmla="*/ 35 h 50"/>
                              <a:gd name="T16" fmla="*/ 87 w 99"/>
                              <a:gd name="T17" fmla="*/ 42 h 50"/>
                              <a:gd name="T18" fmla="*/ 84 w 99"/>
                              <a:gd name="T19" fmla="*/ 50 h 50"/>
                              <a:gd name="T20" fmla="*/ 87 w 99"/>
                              <a:gd name="T21" fmla="*/ 50 h 50"/>
                              <a:gd name="T22" fmla="*/ 89 w 99"/>
                              <a:gd name="T23" fmla="*/ 50 h 50"/>
                              <a:gd name="T24" fmla="*/ 94 w 99"/>
                              <a:gd name="T25" fmla="*/ 42 h 50"/>
                              <a:gd name="T26" fmla="*/ 97 w 99"/>
                              <a:gd name="T27" fmla="*/ 35 h 50"/>
                              <a:gd name="T28" fmla="*/ 99 w 99"/>
                              <a:gd name="T29" fmla="*/ 27 h 50"/>
                              <a:gd name="T30" fmla="*/ 99 w 99"/>
                              <a:gd name="T31" fmla="*/ 20 h 50"/>
                              <a:gd name="T32" fmla="*/ 5 w 99"/>
                              <a:gd name="T33" fmla="*/ 0 h 50"/>
                              <a:gd name="T34" fmla="*/ 2 w 99"/>
                              <a:gd name="T35" fmla="*/ 8 h 50"/>
                              <a:gd name="T36" fmla="*/ 0 w 99"/>
                              <a:gd name="T37" fmla="*/ 15 h 50"/>
                              <a:gd name="T38" fmla="*/ 2 w 99"/>
                              <a:gd name="T39" fmla="*/ 15 h 50"/>
                              <a:gd name="T40" fmla="*/ 5 w 99"/>
                              <a:gd name="T41" fmla="*/ 18 h 50"/>
                              <a:gd name="T42" fmla="*/ 7 w 99"/>
                              <a:gd name="T43" fmla="*/ 10 h 50"/>
                              <a:gd name="T44" fmla="*/ 10 w 99"/>
                              <a:gd name="T45" fmla="*/ 0 h 50"/>
                              <a:gd name="T46" fmla="*/ 5 w 9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20"/>
                                </a:moveTo>
                                <a:lnTo>
                                  <a:pt x="99" y="20"/>
                                </a:lnTo>
                                <a:lnTo>
                                  <a:pt x="99" y="18"/>
                                </a:lnTo>
                                <a:lnTo>
                                  <a:pt x="97" y="18"/>
                                </a:lnTo>
                                <a:lnTo>
                                  <a:pt x="94" y="20"/>
                                </a:lnTo>
                                <a:lnTo>
                                  <a:pt x="94" y="27"/>
                                </a:lnTo>
                                <a:lnTo>
                                  <a:pt x="92" y="35"/>
                                </a:lnTo>
                                <a:lnTo>
                                  <a:pt x="87" y="42"/>
                                </a:lnTo>
                                <a:lnTo>
                                  <a:pt x="84" y="50"/>
                                </a:lnTo>
                                <a:lnTo>
                                  <a:pt x="87" y="50"/>
                                </a:lnTo>
                                <a:lnTo>
                                  <a:pt x="89" y="50"/>
                                </a:lnTo>
                                <a:lnTo>
                                  <a:pt x="94" y="42"/>
                                </a:lnTo>
                                <a:lnTo>
                                  <a:pt x="97" y="35"/>
                                </a:lnTo>
                                <a:lnTo>
                                  <a:pt x="99" y="27"/>
                                </a:lnTo>
                                <a:lnTo>
                                  <a:pt x="9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Freeform 892"/>
                        <wps:cNvSpPr>
                          <a:spLocks noEditPoints="1"/>
                        </wps:cNvSpPr>
                        <wps:spPr bwMode="auto">
                          <a:xfrm>
                            <a:off x="6446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20 h 50"/>
                              <a:gd name="T2" fmla="*/ 95 w 95"/>
                              <a:gd name="T3" fmla="*/ 18 h 50"/>
                              <a:gd name="T4" fmla="*/ 92 w 95"/>
                              <a:gd name="T5" fmla="*/ 20 h 50"/>
                              <a:gd name="T6" fmla="*/ 90 w 95"/>
                              <a:gd name="T7" fmla="*/ 20 h 50"/>
                              <a:gd name="T8" fmla="*/ 90 w 95"/>
                              <a:gd name="T9" fmla="*/ 20 h 50"/>
                              <a:gd name="T10" fmla="*/ 90 w 95"/>
                              <a:gd name="T11" fmla="*/ 27 h 50"/>
                              <a:gd name="T12" fmla="*/ 87 w 95"/>
                              <a:gd name="T13" fmla="*/ 35 h 50"/>
                              <a:gd name="T14" fmla="*/ 82 w 95"/>
                              <a:gd name="T15" fmla="*/ 42 h 50"/>
                              <a:gd name="T16" fmla="*/ 77 w 95"/>
                              <a:gd name="T17" fmla="*/ 47 h 50"/>
                              <a:gd name="T18" fmla="*/ 82 w 95"/>
                              <a:gd name="T19" fmla="*/ 50 h 50"/>
                              <a:gd name="T20" fmla="*/ 85 w 95"/>
                              <a:gd name="T21" fmla="*/ 50 h 50"/>
                              <a:gd name="T22" fmla="*/ 90 w 95"/>
                              <a:gd name="T23" fmla="*/ 42 h 50"/>
                              <a:gd name="T24" fmla="*/ 92 w 95"/>
                              <a:gd name="T25" fmla="*/ 35 h 50"/>
                              <a:gd name="T26" fmla="*/ 95 w 95"/>
                              <a:gd name="T27" fmla="*/ 27 h 50"/>
                              <a:gd name="T28" fmla="*/ 95 w 95"/>
                              <a:gd name="T29" fmla="*/ 20 h 50"/>
                              <a:gd name="T30" fmla="*/ 5 w 95"/>
                              <a:gd name="T31" fmla="*/ 0 h 50"/>
                              <a:gd name="T32" fmla="*/ 3 w 95"/>
                              <a:gd name="T33" fmla="*/ 8 h 50"/>
                              <a:gd name="T34" fmla="*/ 0 w 95"/>
                              <a:gd name="T35" fmla="*/ 15 h 50"/>
                              <a:gd name="T36" fmla="*/ 3 w 95"/>
                              <a:gd name="T37" fmla="*/ 18 h 50"/>
                              <a:gd name="T38" fmla="*/ 5 w 95"/>
                              <a:gd name="T39" fmla="*/ 20 h 50"/>
                              <a:gd name="T40" fmla="*/ 8 w 95"/>
                              <a:gd name="T41" fmla="*/ 10 h 50"/>
                              <a:gd name="T42" fmla="*/ 10 w 95"/>
                              <a:gd name="T43" fmla="*/ 3 h 50"/>
                              <a:gd name="T44" fmla="*/ 5 w 9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20"/>
                                </a:moveTo>
                                <a:lnTo>
                                  <a:pt x="95" y="18"/>
                                </a:lnTo>
                                <a:lnTo>
                                  <a:pt x="92" y="20"/>
                                </a:lnTo>
                                <a:lnTo>
                                  <a:pt x="90" y="20"/>
                                </a:lnTo>
                                <a:lnTo>
                                  <a:pt x="90" y="27"/>
                                </a:lnTo>
                                <a:lnTo>
                                  <a:pt x="87" y="35"/>
                                </a:lnTo>
                                <a:lnTo>
                                  <a:pt x="82" y="42"/>
                                </a:lnTo>
                                <a:lnTo>
                                  <a:pt x="77" y="47"/>
                                </a:lnTo>
                                <a:lnTo>
                                  <a:pt x="82" y="50"/>
                                </a:lnTo>
                                <a:lnTo>
                                  <a:pt x="85" y="50"/>
                                </a:lnTo>
                                <a:lnTo>
                                  <a:pt x="90" y="42"/>
                                </a:lnTo>
                                <a:lnTo>
                                  <a:pt x="92" y="35"/>
                                </a:lnTo>
                                <a:lnTo>
                                  <a:pt x="95" y="27"/>
                                </a:lnTo>
                                <a:lnTo>
                                  <a:pt x="9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Freeform 893"/>
                        <wps:cNvSpPr>
                          <a:spLocks noEditPoints="1"/>
                        </wps:cNvSpPr>
                        <wps:spPr bwMode="auto">
                          <a:xfrm>
                            <a:off x="6449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20 h 50"/>
                              <a:gd name="T2" fmla="*/ 89 w 89"/>
                              <a:gd name="T3" fmla="*/ 20 h 50"/>
                              <a:gd name="T4" fmla="*/ 87 w 89"/>
                              <a:gd name="T5" fmla="*/ 20 h 50"/>
                              <a:gd name="T6" fmla="*/ 84 w 89"/>
                              <a:gd name="T7" fmla="*/ 20 h 50"/>
                              <a:gd name="T8" fmla="*/ 84 w 89"/>
                              <a:gd name="T9" fmla="*/ 20 h 50"/>
                              <a:gd name="T10" fmla="*/ 84 w 89"/>
                              <a:gd name="T11" fmla="*/ 27 h 50"/>
                              <a:gd name="T12" fmla="*/ 82 w 89"/>
                              <a:gd name="T13" fmla="*/ 35 h 50"/>
                              <a:gd name="T14" fmla="*/ 77 w 89"/>
                              <a:gd name="T15" fmla="*/ 42 h 50"/>
                              <a:gd name="T16" fmla="*/ 72 w 89"/>
                              <a:gd name="T17" fmla="*/ 47 h 50"/>
                              <a:gd name="T18" fmla="*/ 74 w 89"/>
                              <a:gd name="T19" fmla="*/ 47 h 50"/>
                              <a:gd name="T20" fmla="*/ 79 w 89"/>
                              <a:gd name="T21" fmla="*/ 50 h 50"/>
                              <a:gd name="T22" fmla="*/ 82 w 89"/>
                              <a:gd name="T23" fmla="*/ 42 h 50"/>
                              <a:gd name="T24" fmla="*/ 87 w 89"/>
                              <a:gd name="T25" fmla="*/ 35 h 50"/>
                              <a:gd name="T26" fmla="*/ 89 w 89"/>
                              <a:gd name="T27" fmla="*/ 27 h 50"/>
                              <a:gd name="T28" fmla="*/ 89 w 89"/>
                              <a:gd name="T29" fmla="*/ 20 h 50"/>
                              <a:gd name="T30" fmla="*/ 5 w 89"/>
                              <a:gd name="T31" fmla="*/ 0 h 50"/>
                              <a:gd name="T32" fmla="*/ 2 w 89"/>
                              <a:gd name="T33" fmla="*/ 10 h 50"/>
                              <a:gd name="T34" fmla="*/ 0 w 89"/>
                              <a:gd name="T35" fmla="*/ 18 h 50"/>
                              <a:gd name="T36" fmla="*/ 2 w 89"/>
                              <a:gd name="T37" fmla="*/ 20 h 50"/>
                              <a:gd name="T38" fmla="*/ 5 w 89"/>
                              <a:gd name="T39" fmla="*/ 20 h 50"/>
                              <a:gd name="T40" fmla="*/ 5 w 89"/>
                              <a:gd name="T41" fmla="*/ 20 h 50"/>
                              <a:gd name="T42" fmla="*/ 7 w 89"/>
                              <a:gd name="T43" fmla="*/ 10 h 50"/>
                              <a:gd name="T44" fmla="*/ 10 w 89"/>
                              <a:gd name="T45" fmla="*/ 3 h 50"/>
                              <a:gd name="T46" fmla="*/ 5 w 8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20"/>
                                </a:moveTo>
                                <a:lnTo>
                                  <a:pt x="89" y="20"/>
                                </a:lnTo>
                                <a:lnTo>
                                  <a:pt x="87" y="20"/>
                                </a:lnTo>
                                <a:lnTo>
                                  <a:pt x="84" y="20"/>
                                </a:lnTo>
                                <a:lnTo>
                                  <a:pt x="84" y="27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72" y="47"/>
                                </a:lnTo>
                                <a:lnTo>
                                  <a:pt x="74" y="47"/>
                                </a:lnTo>
                                <a:lnTo>
                                  <a:pt x="79" y="50"/>
                                </a:lnTo>
                                <a:lnTo>
                                  <a:pt x="82" y="42"/>
                                </a:lnTo>
                                <a:lnTo>
                                  <a:pt x="87" y="35"/>
                                </a:lnTo>
                                <a:lnTo>
                                  <a:pt x="89" y="27"/>
                                </a:lnTo>
                                <a:lnTo>
                                  <a:pt x="8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Freeform 894"/>
                        <wps:cNvSpPr>
                          <a:spLocks noEditPoints="1"/>
                        </wps:cNvSpPr>
                        <wps:spPr bwMode="auto">
                          <a:xfrm>
                            <a:off x="6451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5 w 85"/>
                              <a:gd name="T3" fmla="*/ 17 h 44"/>
                              <a:gd name="T4" fmla="*/ 82 w 85"/>
                              <a:gd name="T5" fmla="*/ 17 h 44"/>
                              <a:gd name="T6" fmla="*/ 80 w 85"/>
                              <a:gd name="T7" fmla="*/ 17 h 44"/>
                              <a:gd name="T8" fmla="*/ 80 w 85"/>
                              <a:gd name="T9" fmla="*/ 17 h 44"/>
                              <a:gd name="T10" fmla="*/ 80 w 85"/>
                              <a:gd name="T11" fmla="*/ 24 h 44"/>
                              <a:gd name="T12" fmla="*/ 77 w 85"/>
                              <a:gd name="T13" fmla="*/ 32 h 44"/>
                              <a:gd name="T14" fmla="*/ 72 w 85"/>
                              <a:gd name="T15" fmla="*/ 39 h 44"/>
                              <a:gd name="T16" fmla="*/ 67 w 85"/>
                              <a:gd name="T17" fmla="*/ 44 h 44"/>
                              <a:gd name="T18" fmla="*/ 70 w 85"/>
                              <a:gd name="T19" fmla="*/ 44 h 44"/>
                              <a:gd name="T20" fmla="*/ 72 w 85"/>
                              <a:gd name="T21" fmla="*/ 44 h 44"/>
                              <a:gd name="T22" fmla="*/ 77 w 85"/>
                              <a:gd name="T23" fmla="*/ 39 h 44"/>
                              <a:gd name="T24" fmla="*/ 82 w 85"/>
                              <a:gd name="T25" fmla="*/ 32 h 44"/>
                              <a:gd name="T26" fmla="*/ 85 w 85"/>
                              <a:gd name="T27" fmla="*/ 24 h 44"/>
                              <a:gd name="T28" fmla="*/ 85 w 85"/>
                              <a:gd name="T29" fmla="*/ 17 h 44"/>
                              <a:gd name="T30" fmla="*/ 5 w 85"/>
                              <a:gd name="T31" fmla="*/ 0 h 44"/>
                              <a:gd name="T32" fmla="*/ 3 w 85"/>
                              <a:gd name="T33" fmla="*/ 7 h 44"/>
                              <a:gd name="T34" fmla="*/ 0 w 85"/>
                              <a:gd name="T35" fmla="*/ 17 h 44"/>
                              <a:gd name="T36" fmla="*/ 3 w 85"/>
                              <a:gd name="T37" fmla="*/ 17 h 44"/>
                              <a:gd name="T38" fmla="*/ 5 w 85"/>
                              <a:gd name="T39" fmla="*/ 20 h 44"/>
                              <a:gd name="T40" fmla="*/ 5 w 85"/>
                              <a:gd name="T41" fmla="*/ 17 h 44"/>
                              <a:gd name="T42" fmla="*/ 5 w 85"/>
                              <a:gd name="T43" fmla="*/ 17 h 44"/>
                              <a:gd name="T44" fmla="*/ 8 w 85"/>
                              <a:gd name="T45" fmla="*/ 7 h 44"/>
                              <a:gd name="T46" fmla="*/ 10 w 85"/>
                              <a:gd name="T47" fmla="*/ 0 h 44"/>
                              <a:gd name="T48" fmla="*/ 5 w 85"/>
                              <a:gd name="T4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5" y="17"/>
                                </a:lnTo>
                                <a:lnTo>
                                  <a:pt x="82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24"/>
                                </a:lnTo>
                                <a:lnTo>
                                  <a:pt x="77" y="32"/>
                                </a:lnTo>
                                <a:lnTo>
                                  <a:pt x="72" y="39"/>
                                </a:lnTo>
                                <a:lnTo>
                                  <a:pt x="67" y="44"/>
                                </a:lnTo>
                                <a:lnTo>
                                  <a:pt x="70" y="44"/>
                                </a:lnTo>
                                <a:lnTo>
                                  <a:pt x="72" y="44"/>
                                </a:lnTo>
                                <a:lnTo>
                                  <a:pt x="77" y="39"/>
                                </a:lnTo>
                                <a:lnTo>
                                  <a:pt x="82" y="32"/>
                                </a:lnTo>
                                <a:lnTo>
                                  <a:pt x="85" y="24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17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8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Freeform 895"/>
                        <wps:cNvSpPr>
                          <a:spLocks noEditPoints="1"/>
                        </wps:cNvSpPr>
                        <wps:spPr bwMode="auto">
                          <a:xfrm>
                            <a:off x="6454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9 w 79"/>
                              <a:gd name="T3" fmla="*/ 17 h 44"/>
                              <a:gd name="T4" fmla="*/ 77 w 79"/>
                              <a:gd name="T5" fmla="*/ 17 h 44"/>
                              <a:gd name="T6" fmla="*/ 74 w 79"/>
                              <a:gd name="T7" fmla="*/ 17 h 44"/>
                              <a:gd name="T8" fmla="*/ 74 w 79"/>
                              <a:gd name="T9" fmla="*/ 17 h 44"/>
                              <a:gd name="T10" fmla="*/ 74 w 79"/>
                              <a:gd name="T11" fmla="*/ 24 h 44"/>
                              <a:gd name="T12" fmla="*/ 72 w 79"/>
                              <a:gd name="T13" fmla="*/ 32 h 44"/>
                              <a:gd name="T14" fmla="*/ 67 w 79"/>
                              <a:gd name="T15" fmla="*/ 39 h 44"/>
                              <a:gd name="T16" fmla="*/ 62 w 79"/>
                              <a:gd name="T17" fmla="*/ 44 h 44"/>
                              <a:gd name="T18" fmla="*/ 64 w 79"/>
                              <a:gd name="T19" fmla="*/ 44 h 44"/>
                              <a:gd name="T20" fmla="*/ 67 w 79"/>
                              <a:gd name="T21" fmla="*/ 44 h 44"/>
                              <a:gd name="T22" fmla="*/ 72 w 79"/>
                              <a:gd name="T23" fmla="*/ 39 h 44"/>
                              <a:gd name="T24" fmla="*/ 77 w 79"/>
                              <a:gd name="T25" fmla="*/ 32 h 44"/>
                              <a:gd name="T26" fmla="*/ 79 w 79"/>
                              <a:gd name="T27" fmla="*/ 24 h 44"/>
                              <a:gd name="T28" fmla="*/ 79 w 79"/>
                              <a:gd name="T29" fmla="*/ 17 h 44"/>
                              <a:gd name="T30" fmla="*/ 5 w 79"/>
                              <a:gd name="T31" fmla="*/ 0 h 44"/>
                              <a:gd name="T32" fmla="*/ 2 w 79"/>
                              <a:gd name="T33" fmla="*/ 7 h 44"/>
                              <a:gd name="T34" fmla="*/ 0 w 79"/>
                              <a:gd name="T35" fmla="*/ 17 h 44"/>
                              <a:gd name="T36" fmla="*/ 0 w 79"/>
                              <a:gd name="T37" fmla="*/ 17 h 44"/>
                              <a:gd name="T38" fmla="*/ 2 w 79"/>
                              <a:gd name="T39" fmla="*/ 20 h 44"/>
                              <a:gd name="T40" fmla="*/ 5 w 79"/>
                              <a:gd name="T41" fmla="*/ 20 h 44"/>
                              <a:gd name="T42" fmla="*/ 5 w 79"/>
                              <a:gd name="T43" fmla="*/ 20 h 44"/>
                              <a:gd name="T44" fmla="*/ 5 w 79"/>
                              <a:gd name="T45" fmla="*/ 17 h 44"/>
                              <a:gd name="T46" fmla="*/ 7 w 79"/>
                              <a:gd name="T47" fmla="*/ 10 h 44"/>
                              <a:gd name="T48" fmla="*/ 10 w 79"/>
                              <a:gd name="T49" fmla="*/ 2 h 44"/>
                              <a:gd name="T50" fmla="*/ 5 w 79"/>
                              <a:gd name="T5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9" y="17"/>
                                </a:lnTo>
                                <a:lnTo>
                                  <a:pt x="77" y="17"/>
                                </a:lnTo>
                                <a:lnTo>
                                  <a:pt x="74" y="17"/>
                                </a:lnTo>
                                <a:lnTo>
                                  <a:pt x="74" y="24"/>
                                </a:lnTo>
                                <a:lnTo>
                                  <a:pt x="72" y="32"/>
                                </a:lnTo>
                                <a:lnTo>
                                  <a:pt x="67" y="39"/>
                                </a:lnTo>
                                <a:lnTo>
                                  <a:pt x="62" y="44"/>
                                </a:lnTo>
                                <a:lnTo>
                                  <a:pt x="64" y="44"/>
                                </a:lnTo>
                                <a:lnTo>
                                  <a:pt x="67" y="44"/>
                                </a:lnTo>
                                <a:lnTo>
                                  <a:pt x="72" y="39"/>
                                </a:lnTo>
                                <a:lnTo>
                                  <a:pt x="77" y="32"/>
                                </a:lnTo>
                                <a:lnTo>
                                  <a:pt x="79" y="24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Freeform 896"/>
                        <wps:cNvSpPr>
                          <a:spLocks noEditPoints="1"/>
                        </wps:cNvSpPr>
                        <wps:spPr bwMode="auto">
                          <a:xfrm>
                            <a:off x="6456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5 w 75"/>
                              <a:gd name="T3" fmla="*/ 17 h 44"/>
                              <a:gd name="T4" fmla="*/ 72 w 75"/>
                              <a:gd name="T5" fmla="*/ 17 h 44"/>
                              <a:gd name="T6" fmla="*/ 70 w 75"/>
                              <a:gd name="T7" fmla="*/ 17 h 44"/>
                              <a:gd name="T8" fmla="*/ 70 w 75"/>
                              <a:gd name="T9" fmla="*/ 17 h 44"/>
                              <a:gd name="T10" fmla="*/ 70 w 75"/>
                              <a:gd name="T11" fmla="*/ 24 h 44"/>
                              <a:gd name="T12" fmla="*/ 67 w 75"/>
                              <a:gd name="T13" fmla="*/ 32 h 44"/>
                              <a:gd name="T14" fmla="*/ 62 w 75"/>
                              <a:gd name="T15" fmla="*/ 37 h 44"/>
                              <a:gd name="T16" fmla="*/ 57 w 75"/>
                              <a:gd name="T17" fmla="*/ 42 h 44"/>
                              <a:gd name="T18" fmla="*/ 60 w 75"/>
                              <a:gd name="T19" fmla="*/ 44 h 44"/>
                              <a:gd name="T20" fmla="*/ 62 w 75"/>
                              <a:gd name="T21" fmla="*/ 44 h 44"/>
                              <a:gd name="T22" fmla="*/ 67 w 75"/>
                              <a:gd name="T23" fmla="*/ 39 h 44"/>
                              <a:gd name="T24" fmla="*/ 72 w 75"/>
                              <a:gd name="T25" fmla="*/ 32 h 44"/>
                              <a:gd name="T26" fmla="*/ 75 w 75"/>
                              <a:gd name="T27" fmla="*/ 24 h 44"/>
                              <a:gd name="T28" fmla="*/ 75 w 75"/>
                              <a:gd name="T29" fmla="*/ 17 h 44"/>
                              <a:gd name="T30" fmla="*/ 5 w 75"/>
                              <a:gd name="T31" fmla="*/ 0 h 44"/>
                              <a:gd name="T32" fmla="*/ 3 w 75"/>
                              <a:gd name="T33" fmla="*/ 7 h 44"/>
                              <a:gd name="T34" fmla="*/ 0 w 75"/>
                              <a:gd name="T35" fmla="*/ 17 h 44"/>
                              <a:gd name="T36" fmla="*/ 0 w 75"/>
                              <a:gd name="T37" fmla="*/ 17 h 44"/>
                              <a:gd name="T38" fmla="*/ 0 w 75"/>
                              <a:gd name="T39" fmla="*/ 20 h 44"/>
                              <a:gd name="T40" fmla="*/ 3 w 75"/>
                              <a:gd name="T41" fmla="*/ 20 h 44"/>
                              <a:gd name="T42" fmla="*/ 5 w 75"/>
                              <a:gd name="T43" fmla="*/ 22 h 44"/>
                              <a:gd name="T44" fmla="*/ 5 w 75"/>
                              <a:gd name="T45" fmla="*/ 20 h 44"/>
                              <a:gd name="T46" fmla="*/ 5 w 75"/>
                              <a:gd name="T47" fmla="*/ 17 h 44"/>
                              <a:gd name="T48" fmla="*/ 8 w 75"/>
                              <a:gd name="T49" fmla="*/ 10 h 44"/>
                              <a:gd name="T50" fmla="*/ 10 w 75"/>
                              <a:gd name="T51" fmla="*/ 2 h 44"/>
                              <a:gd name="T52" fmla="*/ 5 w 75"/>
                              <a:gd name="T53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5" y="17"/>
                                </a:lnTo>
                                <a:lnTo>
                                  <a:pt x="72" y="17"/>
                                </a:lnTo>
                                <a:lnTo>
                                  <a:pt x="70" y="17"/>
                                </a:lnTo>
                                <a:lnTo>
                                  <a:pt x="70" y="24"/>
                                </a:lnTo>
                                <a:lnTo>
                                  <a:pt x="67" y="32"/>
                                </a:lnTo>
                                <a:lnTo>
                                  <a:pt x="62" y="37"/>
                                </a:lnTo>
                                <a:lnTo>
                                  <a:pt x="57" y="42"/>
                                </a:lnTo>
                                <a:lnTo>
                                  <a:pt x="60" y="44"/>
                                </a:lnTo>
                                <a:lnTo>
                                  <a:pt x="62" y="44"/>
                                </a:lnTo>
                                <a:lnTo>
                                  <a:pt x="67" y="39"/>
                                </a:lnTo>
                                <a:lnTo>
                                  <a:pt x="72" y="32"/>
                                </a:lnTo>
                                <a:lnTo>
                                  <a:pt x="75" y="24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Freeform 897"/>
                        <wps:cNvSpPr>
                          <a:spLocks noEditPoints="1"/>
                        </wps:cNvSpPr>
                        <wps:spPr bwMode="auto">
                          <a:xfrm>
                            <a:off x="6459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9 w 69"/>
                              <a:gd name="T3" fmla="*/ 15 h 42"/>
                              <a:gd name="T4" fmla="*/ 67 w 69"/>
                              <a:gd name="T5" fmla="*/ 15 h 42"/>
                              <a:gd name="T6" fmla="*/ 64 w 69"/>
                              <a:gd name="T7" fmla="*/ 15 h 42"/>
                              <a:gd name="T8" fmla="*/ 64 w 69"/>
                              <a:gd name="T9" fmla="*/ 15 h 42"/>
                              <a:gd name="T10" fmla="*/ 64 w 69"/>
                              <a:gd name="T11" fmla="*/ 22 h 42"/>
                              <a:gd name="T12" fmla="*/ 59 w 69"/>
                              <a:gd name="T13" fmla="*/ 30 h 42"/>
                              <a:gd name="T14" fmla="*/ 57 w 69"/>
                              <a:gd name="T15" fmla="*/ 35 h 42"/>
                              <a:gd name="T16" fmla="*/ 49 w 69"/>
                              <a:gd name="T17" fmla="*/ 40 h 42"/>
                              <a:gd name="T18" fmla="*/ 54 w 69"/>
                              <a:gd name="T19" fmla="*/ 40 h 42"/>
                              <a:gd name="T20" fmla="*/ 57 w 69"/>
                              <a:gd name="T21" fmla="*/ 42 h 42"/>
                              <a:gd name="T22" fmla="*/ 62 w 69"/>
                              <a:gd name="T23" fmla="*/ 37 h 42"/>
                              <a:gd name="T24" fmla="*/ 67 w 69"/>
                              <a:gd name="T25" fmla="*/ 30 h 42"/>
                              <a:gd name="T26" fmla="*/ 69 w 69"/>
                              <a:gd name="T27" fmla="*/ 22 h 42"/>
                              <a:gd name="T28" fmla="*/ 69 w 69"/>
                              <a:gd name="T29" fmla="*/ 15 h 42"/>
                              <a:gd name="T30" fmla="*/ 5 w 69"/>
                              <a:gd name="T31" fmla="*/ 0 h 42"/>
                              <a:gd name="T32" fmla="*/ 2 w 69"/>
                              <a:gd name="T33" fmla="*/ 8 h 42"/>
                              <a:gd name="T34" fmla="*/ 0 w 69"/>
                              <a:gd name="T35" fmla="*/ 15 h 42"/>
                              <a:gd name="T36" fmla="*/ 0 w 69"/>
                              <a:gd name="T37" fmla="*/ 18 h 42"/>
                              <a:gd name="T38" fmla="*/ 0 w 69"/>
                              <a:gd name="T39" fmla="*/ 18 h 42"/>
                              <a:gd name="T40" fmla="*/ 2 w 69"/>
                              <a:gd name="T41" fmla="*/ 20 h 42"/>
                              <a:gd name="T42" fmla="*/ 5 w 69"/>
                              <a:gd name="T43" fmla="*/ 22 h 42"/>
                              <a:gd name="T44" fmla="*/ 5 w 69"/>
                              <a:gd name="T45" fmla="*/ 18 h 42"/>
                              <a:gd name="T46" fmla="*/ 5 w 69"/>
                              <a:gd name="T47" fmla="*/ 15 h 42"/>
                              <a:gd name="T48" fmla="*/ 7 w 69"/>
                              <a:gd name="T49" fmla="*/ 8 h 42"/>
                              <a:gd name="T50" fmla="*/ 10 w 69"/>
                              <a:gd name="T51" fmla="*/ 0 h 42"/>
                              <a:gd name="T52" fmla="*/ 5 w 69"/>
                              <a:gd name="T53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9" y="15"/>
                                </a:lnTo>
                                <a:lnTo>
                                  <a:pt x="67" y="15"/>
                                </a:lnTo>
                                <a:lnTo>
                                  <a:pt x="64" y="15"/>
                                </a:lnTo>
                                <a:lnTo>
                                  <a:pt x="64" y="22"/>
                                </a:lnTo>
                                <a:lnTo>
                                  <a:pt x="59" y="30"/>
                                </a:lnTo>
                                <a:lnTo>
                                  <a:pt x="57" y="35"/>
                                </a:lnTo>
                                <a:lnTo>
                                  <a:pt x="49" y="40"/>
                                </a:lnTo>
                                <a:lnTo>
                                  <a:pt x="54" y="40"/>
                                </a:lnTo>
                                <a:lnTo>
                                  <a:pt x="57" y="42"/>
                                </a:lnTo>
                                <a:lnTo>
                                  <a:pt x="62" y="37"/>
                                </a:lnTo>
                                <a:lnTo>
                                  <a:pt x="67" y="30"/>
                                </a:lnTo>
                                <a:lnTo>
                                  <a:pt x="69" y="22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Freeform 898"/>
                        <wps:cNvSpPr>
                          <a:spLocks noEditPoints="1"/>
                        </wps:cNvSpPr>
                        <wps:spPr bwMode="auto">
                          <a:xfrm>
                            <a:off x="6461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5 w 65"/>
                              <a:gd name="T3" fmla="*/ 15 h 40"/>
                              <a:gd name="T4" fmla="*/ 62 w 65"/>
                              <a:gd name="T5" fmla="*/ 15 h 40"/>
                              <a:gd name="T6" fmla="*/ 60 w 65"/>
                              <a:gd name="T7" fmla="*/ 13 h 40"/>
                              <a:gd name="T8" fmla="*/ 60 w 65"/>
                              <a:gd name="T9" fmla="*/ 15 h 40"/>
                              <a:gd name="T10" fmla="*/ 60 w 65"/>
                              <a:gd name="T11" fmla="*/ 15 h 40"/>
                              <a:gd name="T12" fmla="*/ 60 w 65"/>
                              <a:gd name="T13" fmla="*/ 22 h 40"/>
                              <a:gd name="T14" fmla="*/ 55 w 65"/>
                              <a:gd name="T15" fmla="*/ 30 h 40"/>
                              <a:gd name="T16" fmla="*/ 50 w 65"/>
                              <a:gd name="T17" fmla="*/ 35 h 40"/>
                              <a:gd name="T18" fmla="*/ 45 w 65"/>
                              <a:gd name="T19" fmla="*/ 40 h 40"/>
                              <a:gd name="T20" fmla="*/ 47 w 65"/>
                              <a:gd name="T21" fmla="*/ 40 h 40"/>
                              <a:gd name="T22" fmla="*/ 52 w 65"/>
                              <a:gd name="T23" fmla="*/ 40 h 40"/>
                              <a:gd name="T24" fmla="*/ 57 w 65"/>
                              <a:gd name="T25" fmla="*/ 35 h 40"/>
                              <a:gd name="T26" fmla="*/ 62 w 65"/>
                              <a:gd name="T27" fmla="*/ 30 h 40"/>
                              <a:gd name="T28" fmla="*/ 65 w 65"/>
                              <a:gd name="T29" fmla="*/ 22 h 40"/>
                              <a:gd name="T30" fmla="*/ 65 w 65"/>
                              <a:gd name="T31" fmla="*/ 15 h 40"/>
                              <a:gd name="T32" fmla="*/ 5 w 65"/>
                              <a:gd name="T33" fmla="*/ 0 h 40"/>
                              <a:gd name="T34" fmla="*/ 3 w 65"/>
                              <a:gd name="T35" fmla="*/ 8 h 40"/>
                              <a:gd name="T36" fmla="*/ 0 w 65"/>
                              <a:gd name="T37" fmla="*/ 15 h 40"/>
                              <a:gd name="T38" fmla="*/ 0 w 65"/>
                              <a:gd name="T39" fmla="*/ 18 h 40"/>
                              <a:gd name="T40" fmla="*/ 0 w 65"/>
                              <a:gd name="T41" fmla="*/ 20 h 40"/>
                              <a:gd name="T42" fmla="*/ 5 w 65"/>
                              <a:gd name="T43" fmla="*/ 22 h 40"/>
                              <a:gd name="T44" fmla="*/ 8 w 65"/>
                              <a:gd name="T45" fmla="*/ 22 h 40"/>
                              <a:gd name="T46" fmla="*/ 5 w 65"/>
                              <a:gd name="T47" fmla="*/ 20 h 40"/>
                              <a:gd name="T48" fmla="*/ 5 w 65"/>
                              <a:gd name="T49" fmla="*/ 15 h 40"/>
                              <a:gd name="T50" fmla="*/ 8 w 65"/>
                              <a:gd name="T51" fmla="*/ 8 h 40"/>
                              <a:gd name="T52" fmla="*/ 10 w 65"/>
                              <a:gd name="T53" fmla="*/ 0 h 40"/>
                              <a:gd name="T54" fmla="*/ 5 w 65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5" y="15"/>
                                </a:lnTo>
                                <a:lnTo>
                                  <a:pt x="62" y="15"/>
                                </a:lnTo>
                                <a:lnTo>
                                  <a:pt x="60" y="13"/>
                                </a:lnTo>
                                <a:lnTo>
                                  <a:pt x="60" y="15"/>
                                </a:lnTo>
                                <a:lnTo>
                                  <a:pt x="60" y="22"/>
                                </a:lnTo>
                                <a:lnTo>
                                  <a:pt x="55" y="30"/>
                                </a:lnTo>
                                <a:lnTo>
                                  <a:pt x="50" y="35"/>
                                </a:lnTo>
                                <a:lnTo>
                                  <a:pt x="45" y="40"/>
                                </a:lnTo>
                                <a:lnTo>
                                  <a:pt x="47" y="40"/>
                                </a:lnTo>
                                <a:lnTo>
                                  <a:pt x="52" y="40"/>
                                </a:lnTo>
                                <a:lnTo>
                                  <a:pt x="57" y="35"/>
                                </a:lnTo>
                                <a:lnTo>
                                  <a:pt x="62" y="30"/>
                                </a:lnTo>
                                <a:lnTo>
                                  <a:pt x="65" y="22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Freeform 899"/>
                        <wps:cNvSpPr>
                          <a:spLocks noEditPoints="1"/>
                        </wps:cNvSpPr>
                        <wps:spPr bwMode="auto">
                          <a:xfrm>
                            <a:off x="6464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9 w 59"/>
                              <a:gd name="T3" fmla="*/ 15 h 40"/>
                              <a:gd name="T4" fmla="*/ 57 w 59"/>
                              <a:gd name="T5" fmla="*/ 13 h 40"/>
                              <a:gd name="T6" fmla="*/ 54 w 59"/>
                              <a:gd name="T7" fmla="*/ 13 h 40"/>
                              <a:gd name="T8" fmla="*/ 54 w 59"/>
                              <a:gd name="T9" fmla="*/ 15 h 40"/>
                              <a:gd name="T10" fmla="*/ 54 w 59"/>
                              <a:gd name="T11" fmla="*/ 15 h 40"/>
                              <a:gd name="T12" fmla="*/ 54 w 59"/>
                              <a:gd name="T13" fmla="*/ 22 h 40"/>
                              <a:gd name="T14" fmla="*/ 49 w 59"/>
                              <a:gd name="T15" fmla="*/ 30 h 40"/>
                              <a:gd name="T16" fmla="*/ 44 w 59"/>
                              <a:gd name="T17" fmla="*/ 35 h 40"/>
                              <a:gd name="T18" fmla="*/ 37 w 59"/>
                              <a:gd name="T19" fmla="*/ 37 h 40"/>
                              <a:gd name="T20" fmla="*/ 42 w 59"/>
                              <a:gd name="T21" fmla="*/ 40 h 40"/>
                              <a:gd name="T22" fmla="*/ 44 w 59"/>
                              <a:gd name="T23" fmla="*/ 40 h 40"/>
                              <a:gd name="T24" fmla="*/ 52 w 59"/>
                              <a:gd name="T25" fmla="*/ 35 h 40"/>
                              <a:gd name="T26" fmla="*/ 54 w 59"/>
                              <a:gd name="T27" fmla="*/ 30 h 40"/>
                              <a:gd name="T28" fmla="*/ 59 w 59"/>
                              <a:gd name="T29" fmla="*/ 22 h 40"/>
                              <a:gd name="T30" fmla="*/ 59 w 59"/>
                              <a:gd name="T31" fmla="*/ 15 h 40"/>
                              <a:gd name="T32" fmla="*/ 5 w 59"/>
                              <a:gd name="T33" fmla="*/ 0 h 40"/>
                              <a:gd name="T34" fmla="*/ 2 w 59"/>
                              <a:gd name="T35" fmla="*/ 8 h 40"/>
                              <a:gd name="T36" fmla="*/ 0 w 59"/>
                              <a:gd name="T37" fmla="*/ 15 h 40"/>
                              <a:gd name="T38" fmla="*/ 0 w 59"/>
                              <a:gd name="T39" fmla="*/ 18 h 40"/>
                              <a:gd name="T40" fmla="*/ 0 w 59"/>
                              <a:gd name="T41" fmla="*/ 22 h 40"/>
                              <a:gd name="T42" fmla="*/ 5 w 59"/>
                              <a:gd name="T43" fmla="*/ 22 h 40"/>
                              <a:gd name="T44" fmla="*/ 7 w 59"/>
                              <a:gd name="T45" fmla="*/ 25 h 40"/>
                              <a:gd name="T46" fmla="*/ 5 w 59"/>
                              <a:gd name="T47" fmla="*/ 20 h 40"/>
                              <a:gd name="T48" fmla="*/ 5 w 59"/>
                              <a:gd name="T49" fmla="*/ 15 h 40"/>
                              <a:gd name="T50" fmla="*/ 7 w 59"/>
                              <a:gd name="T51" fmla="*/ 8 h 40"/>
                              <a:gd name="T52" fmla="*/ 10 w 59"/>
                              <a:gd name="T53" fmla="*/ 3 h 40"/>
                              <a:gd name="T54" fmla="*/ 5 w 59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9" y="15"/>
                                </a:lnTo>
                                <a:lnTo>
                                  <a:pt x="57" y="13"/>
                                </a:lnTo>
                                <a:lnTo>
                                  <a:pt x="54" y="13"/>
                                </a:lnTo>
                                <a:lnTo>
                                  <a:pt x="54" y="15"/>
                                </a:lnTo>
                                <a:lnTo>
                                  <a:pt x="54" y="22"/>
                                </a:lnTo>
                                <a:lnTo>
                                  <a:pt x="49" y="30"/>
                                </a:lnTo>
                                <a:lnTo>
                                  <a:pt x="44" y="35"/>
                                </a:lnTo>
                                <a:lnTo>
                                  <a:pt x="37" y="37"/>
                                </a:lnTo>
                                <a:lnTo>
                                  <a:pt x="42" y="40"/>
                                </a:lnTo>
                                <a:lnTo>
                                  <a:pt x="44" y="40"/>
                                </a:lnTo>
                                <a:lnTo>
                                  <a:pt x="52" y="35"/>
                                </a:lnTo>
                                <a:lnTo>
                                  <a:pt x="54" y="30"/>
                                </a:lnTo>
                                <a:lnTo>
                                  <a:pt x="59" y="22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7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reeform 900"/>
                        <wps:cNvSpPr>
                          <a:spLocks noEditPoints="1"/>
                        </wps:cNvSpPr>
                        <wps:spPr bwMode="auto">
                          <a:xfrm>
                            <a:off x="6466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5 w 55"/>
                              <a:gd name="T3" fmla="*/ 15 h 40"/>
                              <a:gd name="T4" fmla="*/ 55 w 55"/>
                              <a:gd name="T5" fmla="*/ 13 h 40"/>
                              <a:gd name="T6" fmla="*/ 52 w 55"/>
                              <a:gd name="T7" fmla="*/ 13 h 40"/>
                              <a:gd name="T8" fmla="*/ 50 w 55"/>
                              <a:gd name="T9" fmla="*/ 13 h 40"/>
                              <a:gd name="T10" fmla="*/ 50 w 55"/>
                              <a:gd name="T11" fmla="*/ 15 h 40"/>
                              <a:gd name="T12" fmla="*/ 50 w 55"/>
                              <a:gd name="T13" fmla="*/ 15 h 40"/>
                              <a:gd name="T14" fmla="*/ 47 w 55"/>
                              <a:gd name="T15" fmla="*/ 22 h 40"/>
                              <a:gd name="T16" fmla="*/ 45 w 55"/>
                              <a:gd name="T17" fmla="*/ 30 h 40"/>
                              <a:gd name="T18" fmla="*/ 40 w 55"/>
                              <a:gd name="T19" fmla="*/ 35 h 40"/>
                              <a:gd name="T20" fmla="*/ 32 w 55"/>
                              <a:gd name="T21" fmla="*/ 37 h 40"/>
                              <a:gd name="T22" fmla="*/ 35 w 55"/>
                              <a:gd name="T23" fmla="*/ 37 h 40"/>
                              <a:gd name="T24" fmla="*/ 40 w 55"/>
                              <a:gd name="T25" fmla="*/ 40 h 40"/>
                              <a:gd name="T26" fmla="*/ 45 w 55"/>
                              <a:gd name="T27" fmla="*/ 35 h 40"/>
                              <a:gd name="T28" fmla="*/ 50 w 55"/>
                              <a:gd name="T29" fmla="*/ 30 h 40"/>
                              <a:gd name="T30" fmla="*/ 55 w 55"/>
                              <a:gd name="T31" fmla="*/ 22 h 40"/>
                              <a:gd name="T32" fmla="*/ 55 w 55"/>
                              <a:gd name="T33" fmla="*/ 15 h 40"/>
                              <a:gd name="T34" fmla="*/ 5 w 55"/>
                              <a:gd name="T35" fmla="*/ 0 h 40"/>
                              <a:gd name="T36" fmla="*/ 3 w 55"/>
                              <a:gd name="T37" fmla="*/ 8 h 40"/>
                              <a:gd name="T38" fmla="*/ 0 w 55"/>
                              <a:gd name="T39" fmla="*/ 15 h 40"/>
                              <a:gd name="T40" fmla="*/ 0 w 55"/>
                              <a:gd name="T41" fmla="*/ 20 h 40"/>
                              <a:gd name="T42" fmla="*/ 3 w 55"/>
                              <a:gd name="T43" fmla="*/ 22 h 40"/>
                              <a:gd name="T44" fmla="*/ 5 w 55"/>
                              <a:gd name="T45" fmla="*/ 25 h 40"/>
                              <a:gd name="T46" fmla="*/ 10 w 55"/>
                              <a:gd name="T47" fmla="*/ 27 h 40"/>
                              <a:gd name="T48" fmla="*/ 8 w 55"/>
                              <a:gd name="T49" fmla="*/ 22 h 40"/>
                              <a:gd name="T50" fmla="*/ 5 w 55"/>
                              <a:gd name="T51" fmla="*/ 15 h 40"/>
                              <a:gd name="T52" fmla="*/ 5 w 55"/>
                              <a:gd name="T53" fmla="*/ 8 h 40"/>
                              <a:gd name="T54" fmla="*/ 10 w 55"/>
                              <a:gd name="T55" fmla="*/ 3 h 40"/>
                              <a:gd name="T56" fmla="*/ 5 w 55"/>
                              <a:gd name="T5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5" y="15"/>
                                </a:lnTo>
                                <a:lnTo>
                                  <a:pt x="55" y="13"/>
                                </a:lnTo>
                                <a:lnTo>
                                  <a:pt x="52" y="13"/>
                                </a:lnTo>
                                <a:lnTo>
                                  <a:pt x="50" y="13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30"/>
                                </a:lnTo>
                                <a:lnTo>
                                  <a:pt x="40" y="35"/>
                                </a:lnTo>
                                <a:lnTo>
                                  <a:pt x="32" y="37"/>
                                </a:lnTo>
                                <a:lnTo>
                                  <a:pt x="35" y="37"/>
                                </a:lnTo>
                                <a:lnTo>
                                  <a:pt x="40" y="40"/>
                                </a:lnTo>
                                <a:lnTo>
                                  <a:pt x="45" y="35"/>
                                </a:lnTo>
                                <a:lnTo>
                                  <a:pt x="50" y="30"/>
                                </a:lnTo>
                                <a:lnTo>
                                  <a:pt x="55" y="22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Freeform 901"/>
                        <wps:cNvSpPr>
                          <a:spLocks noEditPoints="1"/>
                        </wps:cNvSpPr>
                        <wps:spPr bwMode="auto">
                          <a:xfrm>
                            <a:off x="6469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9 w 49"/>
                              <a:gd name="T3" fmla="*/ 12 h 34"/>
                              <a:gd name="T4" fmla="*/ 49 w 49"/>
                              <a:gd name="T5" fmla="*/ 10 h 34"/>
                              <a:gd name="T6" fmla="*/ 47 w 49"/>
                              <a:gd name="T7" fmla="*/ 10 h 34"/>
                              <a:gd name="T8" fmla="*/ 44 w 49"/>
                              <a:gd name="T9" fmla="*/ 10 h 34"/>
                              <a:gd name="T10" fmla="*/ 44 w 49"/>
                              <a:gd name="T11" fmla="*/ 10 h 34"/>
                              <a:gd name="T12" fmla="*/ 44 w 49"/>
                              <a:gd name="T13" fmla="*/ 12 h 34"/>
                              <a:gd name="T14" fmla="*/ 42 w 49"/>
                              <a:gd name="T15" fmla="*/ 19 h 34"/>
                              <a:gd name="T16" fmla="*/ 39 w 49"/>
                              <a:gd name="T17" fmla="*/ 27 h 34"/>
                              <a:gd name="T18" fmla="*/ 32 w 49"/>
                              <a:gd name="T19" fmla="*/ 29 h 34"/>
                              <a:gd name="T20" fmla="*/ 24 w 49"/>
                              <a:gd name="T21" fmla="*/ 32 h 34"/>
                              <a:gd name="T22" fmla="*/ 24 w 49"/>
                              <a:gd name="T23" fmla="*/ 32 h 34"/>
                              <a:gd name="T24" fmla="*/ 22 w 49"/>
                              <a:gd name="T25" fmla="*/ 32 h 34"/>
                              <a:gd name="T26" fmla="*/ 27 w 49"/>
                              <a:gd name="T27" fmla="*/ 34 h 34"/>
                              <a:gd name="T28" fmla="*/ 32 w 49"/>
                              <a:gd name="T29" fmla="*/ 34 h 34"/>
                              <a:gd name="T30" fmla="*/ 39 w 49"/>
                              <a:gd name="T31" fmla="*/ 32 h 34"/>
                              <a:gd name="T32" fmla="*/ 44 w 49"/>
                              <a:gd name="T33" fmla="*/ 27 h 34"/>
                              <a:gd name="T34" fmla="*/ 49 w 49"/>
                              <a:gd name="T35" fmla="*/ 19 h 34"/>
                              <a:gd name="T36" fmla="*/ 49 w 49"/>
                              <a:gd name="T37" fmla="*/ 12 h 34"/>
                              <a:gd name="T38" fmla="*/ 5 w 49"/>
                              <a:gd name="T39" fmla="*/ 0 h 34"/>
                              <a:gd name="T40" fmla="*/ 2 w 49"/>
                              <a:gd name="T41" fmla="*/ 5 h 34"/>
                              <a:gd name="T42" fmla="*/ 0 w 49"/>
                              <a:gd name="T43" fmla="*/ 12 h 34"/>
                              <a:gd name="T44" fmla="*/ 0 w 49"/>
                              <a:gd name="T45" fmla="*/ 17 h 34"/>
                              <a:gd name="T46" fmla="*/ 2 w 49"/>
                              <a:gd name="T47" fmla="*/ 22 h 34"/>
                              <a:gd name="T48" fmla="*/ 7 w 49"/>
                              <a:gd name="T49" fmla="*/ 24 h 34"/>
                              <a:gd name="T50" fmla="*/ 12 w 49"/>
                              <a:gd name="T51" fmla="*/ 27 h 34"/>
                              <a:gd name="T52" fmla="*/ 7 w 49"/>
                              <a:gd name="T53" fmla="*/ 19 h 34"/>
                              <a:gd name="T54" fmla="*/ 5 w 49"/>
                              <a:gd name="T55" fmla="*/ 12 h 34"/>
                              <a:gd name="T56" fmla="*/ 5 w 49"/>
                              <a:gd name="T57" fmla="*/ 7 h 34"/>
                              <a:gd name="T58" fmla="*/ 10 w 49"/>
                              <a:gd name="T59" fmla="*/ 0 h 34"/>
                              <a:gd name="T60" fmla="*/ 5 w 49"/>
                              <a:gd name="T61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9" y="12"/>
                                </a:lnTo>
                                <a:lnTo>
                                  <a:pt x="49" y="10"/>
                                </a:lnTo>
                                <a:lnTo>
                                  <a:pt x="47" y="10"/>
                                </a:lnTo>
                                <a:lnTo>
                                  <a:pt x="44" y="10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9" y="27"/>
                                </a:lnTo>
                                <a:lnTo>
                                  <a:pt x="32" y="29"/>
                                </a:lnTo>
                                <a:lnTo>
                                  <a:pt x="24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34"/>
                                </a:lnTo>
                                <a:lnTo>
                                  <a:pt x="32" y="34"/>
                                </a:lnTo>
                                <a:lnTo>
                                  <a:pt x="39" y="32"/>
                                </a:lnTo>
                                <a:lnTo>
                                  <a:pt x="44" y="27"/>
                                </a:lnTo>
                                <a:lnTo>
                                  <a:pt x="49" y="19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2"/>
                                </a:lnTo>
                                <a:lnTo>
                                  <a:pt x="7" y="24"/>
                                </a:lnTo>
                                <a:lnTo>
                                  <a:pt x="12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Freeform 902"/>
                        <wps:cNvSpPr>
                          <a:spLocks/>
                        </wps:cNvSpPr>
                        <wps:spPr bwMode="auto">
                          <a:xfrm>
                            <a:off x="6471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12 h 34"/>
                              <a:gd name="T4" fmla="*/ 45 w 45"/>
                              <a:gd name="T5" fmla="*/ 10 h 34"/>
                              <a:gd name="T6" fmla="*/ 42 w 45"/>
                              <a:gd name="T7" fmla="*/ 10 h 34"/>
                              <a:gd name="T8" fmla="*/ 40 w 45"/>
                              <a:gd name="T9" fmla="*/ 10 h 34"/>
                              <a:gd name="T10" fmla="*/ 40 w 45"/>
                              <a:gd name="T11" fmla="*/ 10 h 34"/>
                              <a:gd name="T12" fmla="*/ 40 w 45"/>
                              <a:gd name="T13" fmla="*/ 12 h 34"/>
                              <a:gd name="T14" fmla="*/ 37 w 45"/>
                              <a:gd name="T15" fmla="*/ 19 h 34"/>
                              <a:gd name="T16" fmla="*/ 35 w 45"/>
                              <a:gd name="T17" fmla="*/ 24 h 34"/>
                              <a:gd name="T18" fmla="*/ 30 w 45"/>
                              <a:gd name="T19" fmla="*/ 27 h 34"/>
                              <a:gd name="T20" fmla="*/ 22 w 45"/>
                              <a:gd name="T21" fmla="*/ 29 h 34"/>
                              <a:gd name="T22" fmla="*/ 15 w 45"/>
                              <a:gd name="T23" fmla="*/ 27 h 34"/>
                              <a:gd name="T24" fmla="*/ 10 w 45"/>
                              <a:gd name="T25" fmla="*/ 24 h 34"/>
                              <a:gd name="T26" fmla="*/ 8 w 45"/>
                              <a:gd name="T27" fmla="*/ 19 h 34"/>
                              <a:gd name="T28" fmla="*/ 5 w 45"/>
                              <a:gd name="T29" fmla="*/ 12 h 34"/>
                              <a:gd name="T30" fmla="*/ 5 w 45"/>
                              <a:gd name="T31" fmla="*/ 7 h 34"/>
                              <a:gd name="T32" fmla="*/ 10 w 45"/>
                              <a:gd name="T33" fmla="*/ 2 h 34"/>
                              <a:gd name="T34" fmla="*/ 5 w 45"/>
                              <a:gd name="T35" fmla="*/ 0 h 34"/>
                              <a:gd name="T36" fmla="*/ 0 w 45"/>
                              <a:gd name="T37" fmla="*/ 5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4 h 34"/>
                              <a:gd name="T44" fmla="*/ 15 w 45"/>
                              <a:gd name="T45" fmla="*/ 29 h 34"/>
                              <a:gd name="T46" fmla="*/ 27 w 45"/>
                              <a:gd name="T47" fmla="*/ 34 h 34"/>
                              <a:gd name="T48" fmla="*/ 35 w 45"/>
                              <a:gd name="T49" fmla="*/ 32 h 34"/>
                              <a:gd name="T50" fmla="*/ 40 w 45"/>
                              <a:gd name="T51" fmla="*/ 27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12"/>
                                </a:lnTo>
                                <a:lnTo>
                                  <a:pt x="45" y="10"/>
                                </a:lnTo>
                                <a:lnTo>
                                  <a:pt x="42" y="10"/>
                                </a:lnTo>
                                <a:lnTo>
                                  <a:pt x="40" y="10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2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4"/>
                                </a:lnTo>
                                <a:lnTo>
                                  <a:pt x="15" y="29"/>
                                </a:lnTo>
                                <a:lnTo>
                                  <a:pt x="27" y="34"/>
                                </a:lnTo>
                                <a:lnTo>
                                  <a:pt x="35" y="32"/>
                                </a:lnTo>
                                <a:lnTo>
                                  <a:pt x="40" y="27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Freeform 903"/>
                        <wps:cNvSpPr>
                          <a:spLocks/>
                        </wps:cNvSpPr>
                        <wps:spPr bwMode="auto">
                          <a:xfrm>
                            <a:off x="6474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10 h 32"/>
                              <a:gd name="T4" fmla="*/ 39 w 39"/>
                              <a:gd name="T5" fmla="*/ 10 h 32"/>
                              <a:gd name="T6" fmla="*/ 37 w 39"/>
                              <a:gd name="T7" fmla="*/ 10 h 32"/>
                              <a:gd name="T8" fmla="*/ 34 w 39"/>
                              <a:gd name="T9" fmla="*/ 10 h 32"/>
                              <a:gd name="T10" fmla="*/ 34 w 39"/>
                              <a:gd name="T11" fmla="*/ 10 h 32"/>
                              <a:gd name="T12" fmla="*/ 34 w 39"/>
                              <a:gd name="T13" fmla="*/ 12 h 32"/>
                              <a:gd name="T14" fmla="*/ 34 w 39"/>
                              <a:gd name="T15" fmla="*/ 17 h 32"/>
                              <a:gd name="T16" fmla="*/ 29 w 39"/>
                              <a:gd name="T17" fmla="*/ 22 h 32"/>
                              <a:gd name="T18" fmla="*/ 24 w 39"/>
                              <a:gd name="T19" fmla="*/ 24 h 32"/>
                              <a:gd name="T20" fmla="*/ 19 w 39"/>
                              <a:gd name="T21" fmla="*/ 27 h 32"/>
                              <a:gd name="T22" fmla="*/ 14 w 39"/>
                              <a:gd name="T23" fmla="*/ 24 h 32"/>
                              <a:gd name="T24" fmla="*/ 10 w 39"/>
                              <a:gd name="T25" fmla="*/ 22 h 32"/>
                              <a:gd name="T26" fmla="*/ 7 w 39"/>
                              <a:gd name="T27" fmla="*/ 17 h 32"/>
                              <a:gd name="T28" fmla="*/ 5 w 39"/>
                              <a:gd name="T29" fmla="*/ 12 h 32"/>
                              <a:gd name="T30" fmla="*/ 5 w 39"/>
                              <a:gd name="T31" fmla="*/ 7 h 32"/>
                              <a:gd name="T32" fmla="*/ 10 w 39"/>
                              <a:gd name="T33" fmla="*/ 2 h 32"/>
                              <a:gd name="T34" fmla="*/ 5 w 39"/>
                              <a:gd name="T35" fmla="*/ 0 h 32"/>
                              <a:gd name="T36" fmla="*/ 0 w 39"/>
                              <a:gd name="T37" fmla="*/ 7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7 w 39"/>
                              <a:gd name="T43" fmla="*/ 27 h 32"/>
                              <a:gd name="T44" fmla="*/ 12 w 39"/>
                              <a:gd name="T45" fmla="*/ 29 h 32"/>
                              <a:gd name="T46" fmla="*/ 17 w 39"/>
                              <a:gd name="T47" fmla="*/ 32 h 32"/>
                              <a:gd name="T48" fmla="*/ 19 w 39"/>
                              <a:gd name="T49" fmla="*/ 32 h 32"/>
                              <a:gd name="T50" fmla="*/ 19 w 39"/>
                              <a:gd name="T51" fmla="*/ 32 h 32"/>
                              <a:gd name="T52" fmla="*/ 27 w 39"/>
                              <a:gd name="T53" fmla="*/ 29 h 32"/>
                              <a:gd name="T54" fmla="*/ 34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10"/>
                                </a:lnTo>
                                <a:lnTo>
                                  <a:pt x="37" y="10"/>
                                </a:lnTo>
                                <a:lnTo>
                                  <a:pt x="34" y="10"/>
                                </a:lnTo>
                                <a:lnTo>
                                  <a:pt x="34" y="12"/>
                                </a:lnTo>
                                <a:lnTo>
                                  <a:pt x="34" y="17"/>
                                </a:lnTo>
                                <a:lnTo>
                                  <a:pt x="29" y="22"/>
                                </a:lnTo>
                                <a:lnTo>
                                  <a:pt x="24" y="24"/>
                                </a:lnTo>
                                <a:lnTo>
                                  <a:pt x="19" y="27"/>
                                </a:lnTo>
                                <a:lnTo>
                                  <a:pt x="14" y="24"/>
                                </a:lnTo>
                                <a:lnTo>
                                  <a:pt x="10" y="22"/>
                                </a:lnTo>
                                <a:lnTo>
                                  <a:pt x="7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7" y="27"/>
                                </a:lnTo>
                                <a:lnTo>
                                  <a:pt x="12" y="29"/>
                                </a:lnTo>
                                <a:lnTo>
                                  <a:pt x="17" y="32"/>
                                </a:lnTo>
                                <a:lnTo>
                                  <a:pt x="19" y="32"/>
                                </a:lnTo>
                                <a:lnTo>
                                  <a:pt x="27" y="29"/>
                                </a:lnTo>
                                <a:lnTo>
                                  <a:pt x="34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Freeform 904"/>
                        <wps:cNvSpPr>
                          <a:spLocks/>
                        </wps:cNvSpPr>
                        <wps:spPr bwMode="auto">
                          <a:xfrm>
                            <a:off x="6476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8 h 27"/>
                              <a:gd name="T4" fmla="*/ 35 w 35"/>
                              <a:gd name="T5" fmla="*/ 8 h 27"/>
                              <a:gd name="T6" fmla="*/ 32 w 35"/>
                              <a:gd name="T7" fmla="*/ 8 h 27"/>
                              <a:gd name="T8" fmla="*/ 30 w 35"/>
                              <a:gd name="T9" fmla="*/ 8 h 27"/>
                              <a:gd name="T10" fmla="*/ 30 w 35"/>
                              <a:gd name="T11" fmla="*/ 8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7 w 35"/>
                              <a:gd name="T17" fmla="*/ 17 h 27"/>
                              <a:gd name="T18" fmla="*/ 22 w 35"/>
                              <a:gd name="T19" fmla="*/ 20 h 27"/>
                              <a:gd name="T20" fmla="*/ 17 w 35"/>
                              <a:gd name="T21" fmla="*/ 22 h 27"/>
                              <a:gd name="T22" fmla="*/ 12 w 35"/>
                              <a:gd name="T23" fmla="*/ 20 h 27"/>
                              <a:gd name="T24" fmla="*/ 10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8 w 35"/>
                              <a:gd name="T31" fmla="*/ 5 h 27"/>
                              <a:gd name="T32" fmla="*/ 10 w 35"/>
                              <a:gd name="T33" fmla="*/ 0 h 27"/>
                              <a:gd name="T34" fmla="*/ 8 w 35"/>
                              <a:gd name="T35" fmla="*/ 0 h 27"/>
                              <a:gd name="T36" fmla="*/ 5 w 35"/>
                              <a:gd name="T37" fmla="*/ 0 h 27"/>
                              <a:gd name="T38" fmla="*/ 0 w 35"/>
                              <a:gd name="T39" fmla="*/ 5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7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8"/>
                                </a:lnTo>
                                <a:lnTo>
                                  <a:pt x="32" y="8"/>
                                </a:lnTo>
                                <a:lnTo>
                                  <a:pt x="30" y="8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7" y="17"/>
                                </a:lnTo>
                                <a:lnTo>
                                  <a:pt x="22" y="20"/>
                                </a:lnTo>
                                <a:lnTo>
                                  <a:pt x="17" y="22"/>
                                </a:lnTo>
                                <a:lnTo>
                                  <a:pt x="12" y="20"/>
                                </a:lnTo>
                                <a:lnTo>
                                  <a:pt x="10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7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Freeform 905"/>
                        <wps:cNvSpPr>
                          <a:spLocks/>
                        </wps:cNvSpPr>
                        <wps:spPr bwMode="auto">
                          <a:xfrm>
                            <a:off x="6479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8 h 25"/>
                              <a:gd name="T4" fmla="*/ 29 w 29"/>
                              <a:gd name="T5" fmla="*/ 8 h 25"/>
                              <a:gd name="T6" fmla="*/ 27 w 29"/>
                              <a:gd name="T7" fmla="*/ 8 h 25"/>
                              <a:gd name="T8" fmla="*/ 24 w 29"/>
                              <a:gd name="T9" fmla="*/ 5 h 25"/>
                              <a:gd name="T10" fmla="*/ 24 w 29"/>
                              <a:gd name="T11" fmla="*/ 8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9 w 29"/>
                              <a:gd name="T19" fmla="*/ 20 h 25"/>
                              <a:gd name="T20" fmla="*/ 14 w 29"/>
                              <a:gd name="T21" fmla="*/ 20 h 25"/>
                              <a:gd name="T22" fmla="*/ 12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7 w 29"/>
                              <a:gd name="T31" fmla="*/ 5 h 25"/>
                              <a:gd name="T32" fmla="*/ 9 w 29"/>
                              <a:gd name="T33" fmla="*/ 3 h 25"/>
                              <a:gd name="T34" fmla="*/ 7 w 29"/>
                              <a:gd name="T35" fmla="*/ 0 h 25"/>
                              <a:gd name="T36" fmla="*/ 5 w 29"/>
                              <a:gd name="T37" fmla="*/ 0 h 25"/>
                              <a:gd name="T38" fmla="*/ 0 w 29"/>
                              <a:gd name="T39" fmla="*/ 5 h 25"/>
                              <a:gd name="T40" fmla="*/ 0 w 29"/>
                              <a:gd name="T41" fmla="*/ 10 h 25"/>
                              <a:gd name="T42" fmla="*/ 2 w 29"/>
                              <a:gd name="T43" fmla="*/ 15 h 25"/>
                              <a:gd name="T44" fmla="*/ 5 w 29"/>
                              <a:gd name="T45" fmla="*/ 20 h 25"/>
                              <a:gd name="T46" fmla="*/ 9 w 29"/>
                              <a:gd name="T47" fmla="*/ 22 h 25"/>
                              <a:gd name="T48" fmla="*/ 14 w 29"/>
                              <a:gd name="T49" fmla="*/ 25 h 25"/>
                              <a:gd name="T50" fmla="*/ 19 w 29"/>
                              <a:gd name="T51" fmla="*/ 22 h 25"/>
                              <a:gd name="T52" fmla="*/ 24 w 29"/>
                              <a:gd name="T53" fmla="*/ 20 h 25"/>
                              <a:gd name="T54" fmla="*/ 29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8"/>
                                </a:lnTo>
                                <a:lnTo>
                                  <a:pt x="27" y="8"/>
                                </a:lnTo>
                                <a:lnTo>
                                  <a:pt x="24" y="5"/>
                                </a:lnTo>
                                <a:lnTo>
                                  <a:pt x="24" y="8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9" y="20"/>
                                </a:lnTo>
                                <a:lnTo>
                                  <a:pt x="14" y="20"/>
                                </a:lnTo>
                                <a:lnTo>
                                  <a:pt x="12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5"/>
                                </a:lnTo>
                                <a:lnTo>
                                  <a:pt x="5" y="20"/>
                                </a:lnTo>
                                <a:lnTo>
                                  <a:pt x="9" y="22"/>
                                </a:lnTo>
                                <a:lnTo>
                                  <a:pt x="14" y="25"/>
                                </a:lnTo>
                                <a:lnTo>
                                  <a:pt x="19" y="22"/>
                                </a:lnTo>
                                <a:lnTo>
                                  <a:pt x="24" y="20"/>
                                </a:lnTo>
                                <a:lnTo>
                                  <a:pt x="29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Freeform 906"/>
                        <wps:cNvSpPr>
                          <a:spLocks/>
                        </wps:cNvSpPr>
                        <wps:spPr bwMode="auto">
                          <a:xfrm>
                            <a:off x="6481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8 h 22"/>
                              <a:gd name="T4" fmla="*/ 25 w 25"/>
                              <a:gd name="T5" fmla="*/ 8 h 22"/>
                              <a:gd name="T6" fmla="*/ 22 w 25"/>
                              <a:gd name="T7" fmla="*/ 5 h 22"/>
                              <a:gd name="T8" fmla="*/ 17 w 25"/>
                              <a:gd name="T9" fmla="*/ 5 h 22"/>
                              <a:gd name="T10" fmla="*/ 20 w 25"/>
                              <a:gd name="T11" fmla="*/ 8 h 22"/>
                              <a:gd name="T12" fmla="*/ 20 w 25"/>
                              <a:gd name="T13" fmla="*/ 10 h 22"/>
                              <a:gd name="T14" fmla="*/ 17 w 25"/>
                              <a:gd name="T15" fmla="*/ 15 h 22"/>
                              <a:gd name="T16" fmla="*/ 12 w 25"/>
                              <a:gd name="T17" fmla="*/ 17 h 22"/>
                              <a:gd name="T18" fmla="*/ 7 w 25"/>
                              <a:gd name="T19" fmla="*/ 15 h 22"/>
                              <a:gd name="T20" fmla="*/ 5 w 25"/>
                              <a:gd name="T21" fmla="*/ 10 h 22"/>
                              <a:gd name="T22" fmla="*/ 7 w 25"/>
                              <a:gd name="T23" fmla="*/ 5 h 22"/>
                              <a:gd name="T24" fmla="*/ 10 w 25"/>
                              <a:gd name="T25" fmla="*/ 3 h 22"/>
                              <a:gd name="T26" fmla="*/ 7 w 25"/>
                              <a:gd name="T27" fmla="*/ 3 h 22"/>
                              <a:gd name="T28" fmla="*/ 5 w 25"/>
                              <a:gd name="T29" fmla="*/ 0 h 22"/>
                              <a:gd name="T30" fmla="*/ 3 w 25"/>
                              <a:gd name="T31" fmla="*/ 5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5 w 25"/>
                              <a:gd name="T37" fmla="*/ 17 h 22"/>
                              <a:gd name="T38" fmla="*/ 7 w 25"/>
                              <a:gd name="T39" fmla="*/ 20 h 22"/>
                              <a:gd name="T40" fmla="*/ 12 w 25"/>
                              <a:gd name="T41" fmla="*/ 22 h 22"/>
                              <a:gd name="T42" fmla="*/ 17 w 25"/>
                              <a:gd name="T43" fmla="*/ 20 h 22"/>
                              <a:gd name="T44" fmla="*/ 22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7" y="15"/>
                                </a:lnTo>
                                <a:lnTo>
                                  <a:pt x="12" y="17"/>
                                </a:lnTo>
                                <a:lnTo>
                                  <a:pt x="7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20"/>
                                </a:lnTo>
                                <a:lnTo>
                                  <a:pt x="12" y="22"/>
                                </a:lnTo>
                                <a:lnTo>
                                  <a:pt x="17" y="20"/>
                                </a:lnTo>
                                <a:lnTo>
                                  <a:pt x="22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Freeform 907"/>
                        <wps:cNvSpPr>
                          <a:spLocks noEditPoints="1"/>
                        </wps:cNvSpPr>
                        <wps:spPr bwMode="auto">
                          <a:xfrm>
                            <a:off x="6484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9 w 19"/>
                              <a:gd name="T3" fmla="*/ 5 h 17"/>
                              <a:gd name="T4" fmla="*/ 19 w 19"/>
                              <a:gd name="T5" fmla="*/ 2 h 17"/>
                              <a:gd name="T6" fmla="*/ 12 w 19"/>
                              <a:gd name="T7" fmla="*/ 2 h 17"/>
                              <a:gd name="T8" fmla="*/ 4 w 19"/>
                              <a:gd name="T9" fmla="*/ 0 h 17"/>
                              <a:gd name="T10" fmla="*/ 2 w 19"/>
                              <a:gd name="T11" fmla="*/ 2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7 w 19"/>
                              <a:gd name="T19" fmla="*/ 17 h 17"/>
                              <a:gd name="T20" fmla="*/ 9 w 19"/>
                              <a:gd name="T21" fmla="*/ 17 h 17"/>
                              <a:gd name="T22" fmla="*/ 14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4 w 19"/>
                              <a:gd name="T31" fmla="*/ 7 h 17"/>
                              <a:gd name="T32" fmla="*/ 12 w 19"/>
                              <a:gd name="T33" fmla="*/ 10 h 17"/>
                              <a:gd name="T34" fmla="*/ 9 w 19"/>
                              <a:gd name="T35" fmla="*/ 12 h 17"/>
                              <a:gd name="T36" fmla="*/ 7 w 19"/>
                              <a:gd name="T37" fmla="*/ 10 h 17"/>
                              <a:gd name="T38" fmla="*/ 4 w 19"/>
                              <a:gd name="T39" fmla="*/ 7 h 17"/>
                              <a:gd name="T40" fmla="*/ 7 w 19"/>
                              <a:gd name="T41" fmla="*/ 5 h 17"/>
                              <a:gd name="T42" fmla="*/ 9 w 19"/>
                              <a:gd name="T43" fmla="*/ 2 h 17"/>
                              <a:gd name="T44" fmla="*/ 12 w 19"/>
                              <a:gd name="T45" fmla="*/ 5 h 17"/>
                              <a:gd name="T46" fmla="*/ 14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9" y="5"/>
                                </a:lnTo>
                                <a:lnTo>
                                  <a:pt x="19" y="2"/>
                                </a:lnTo>
                                <a:lnTo>
                                  <a:pt x="12" y="2"/>
                                </a:lnTo>
                                <a:lnTo>
                                  <a:pt x="4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7" y="17"/>
                                </a:lnTo>
                                <a:lnTo>
                                  <a:pt x="9" y="17"/>
                                </a:lnTo>
                                <a:lnTo>
                                  <a:pt x="14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4" y="7"/>
                                </a:moveTo>
                                <a:lnTo>
                                  <a:pt x="12" y="10"/>
                                </a:lnTo>
                                <a:lnTo>
                                  <a:pt x="9" y="12"/>
                                </a:lnTo>
                                <a:lnTo>
                                  <a:pt x="7" y="10"/>
                                </a:lnTo>
                                <a:lnTo>
                                  <a:pt x="4" y="7"/>
                                </a:lnTo>
                                <a:lnTo>
                                  <a:pt x="7" y="5"/>
                                </a:lnTo>
                                <a:lnTo>
                                  <a:pt x="9" y="2"/>
                                </a:lnTo>
                                <a:lnTo>
                                  <a:pt x="12" y="5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Freeform 908"/>
                        <wps:cNvSpPr>
                          <a:spLocks/>
                        </wps:cNvSpPr>
                        <wps:spPr bwMode="auto">
                          <a:xfrm>
                            <a:off x="6486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5 w 15"/>
                              <a:gd name="T3" fmla="*/ 5 h 14"/>
                              <a:gd name="T4" fmla="*/ 12 w 15"/>
                              <a:gd name="T5" fmla="*/ 2 h 14"/>
                              <a:gd name="T6" fmla="*/ 10 w 15"/>
                              <a:gd name="T7" fmla="*/ 2 h 14"/>
                              <a:gd name="T8" fmla="*/ 5 w 15"/>
                              <a:gd name="T9" fmla="*/ 0 h 14"/>
                              <a:gd name="T10" fmla="*/ 2 w 15"/>
                              <a:gd name="T11" fmla="*/ 2 h 14"/>
                              <a:gd name="T12" fmla="*/ 0 w 15"/>
                              <a:gd name="T13" fmla="*/ 7 h 14"/>
                              <a:gd name="T14" fmla="*/ 2 w 15"/>
                              <a:gd name="T15" fmla="*/ 12 h 14"/>
                              <a:gd name="T16" fmla="*/ 7 w 15"/>
                              <a:gd name="T17" fmla="*/ 14 h 14"/>
                              <a:gd name="T18" fmla="*/ 12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5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Freeform 909"/>
                        <wps:cNvSpPr>
                          <a:spLocks/>
                        </wps:cNvSpPr>
                        <wps:spPr bwMode="auto">
                          <a:xfrm>
                            <a:off x="6488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8 w 10"/>
                              <a:gd name="T3" fmla="*/ 3 h 10"/>
                              <a:gd name="T4" fmla="*/ 5 w 10"/>
                              <a:gd name="T5" fmla="*/ 0 h 10"/>
                              <a:gd name="T6" fmla="*/ 3 w 10"/>
                              <a:gd name="T7" fmla="*/ 3 h 10"/>
                              <a:gd name="T8" fmla="*/ 0 w 10"/>
                              <a:gd name="T9" fmla="*/ 5 h 10"/>
                              <a:gd name="T10" fmla="*/ 3 w 10"/>
                              <a:gd name="T11" fmla="*/ 8 h 10"/>
                              <a:gd name="T12" fmla="*/ 5 w 10"/>
                              <a:gd name="T13" fmla="*/ 10 h 10"/>
                              <a:gd name="T14" fmla="*/ 8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Freeform 910"/>
                        <wps:cNvSpPr>
                          <a:spLocks/>
                        </wps:cNvSpPr>
                        <wps:spPr bwMode="auto">
                          <a:xfrm>
                            <a:off x="6491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2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Freeform 911"/>
                        <wps:cNvSpPr>
                          <a:spLocks/>
                        </wps:cNvSpPr>
                        <wps:spPr bwMode="auto">
                          <a:xfrm>
                            <a:off x="6409" y="631"/>
                            <a:ext cx="169" cy="6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60"/>
                              <a:gd name="T2" fmla="*/ 147 w 169"/>
                              <a:gd name="T3" fmla="*/ 28 h 60"/>
                              <a:gd name="T4" fmla="*/ 127 w 169"/>
                              <a:gd name="T5" fmla="*/ 30 h 60"/>
                              <a:gd name="T6" fmla="*/ 107 w 169"/>
                              <a:gd name="T7" fmla="*/ 28 h 60"/>
                              <a:gd name="T8" fmla="*/ 87 w 169"/>
                              <a:gd name="T9" fmla="*/ 25 h 60"/>
                              <a:gd name="T10" fmla="*/ 50 w 169"/>
                              <a:gd name="T11" fmla="*/ 13 h 60"/>
                              <a:gd name="T12" fmla="*/ 0 w 169"/>
                              <a:gd name="T13" fmla="*/ 0 h 60"/>
                              <a:gd name="T14" fmla="*/ 35 w 169"/>
                              <a:gd name="T15" fmla="*/ 25 h 60"/>
                              <a:gd name="T16" fmla="*/ 75 w 169"/>
                              <a:gd name="T17" fmla="*/ 45 h 60"/>
                              <a:gd name="T18" fmla="*/ 94 w 169"/>
                              <a:gd name="T19" fmla="*/ 55 h 60"/>
                              <a:gd name="T20" fmla="*/ 117 w 169"/>
                              <a:gd name="T21" fmla="*/ 57 h 60"/>
                              <a:gd name="T22" fmla="*/ 137 w 169"/>
                              <a:gd name="T23" fmla="*/ 60 h 60"/>
                              <a:gd name="T24" fmla="*/ 159 w 169"/>
                              <a:gd name="T25" fmla="*/ 55 h 60"/>
                              <a:gd name="T26" fmla="*/ 166 w 169"/>
                              <a:gd name="T27" fmla="*/ 37 h 60"/>
                              <a:gd name="T28" fmla="*/ 169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169" y="20"/>
                                </a:moveTo>
                                <a:lnTo>
                                  <a:pt x="147" y="28"/>
                                </a:lnTo>
                                <a:lnTo>
                                  <a:pt x="127" y="30"/>
                                </a:lnTo>
                                <a:lnTo>
                                  <a:pt x="107" y="28"/>
                                </a:lnTo>
                                <a:lnTo>
                                  <a:pt x="87" y="25"/>
                                </a:lnTo>
                                <a:lnTo>
                                  <a:pt x="50" y="13"/>
                                </a:lnTo>
                                <a:lnTo>
                                  <a:pt x="0" y="0"/>
                                </a:lnTo>
                                <a:lnTo>
                                  <a:pt x="35" y="25"/>
                                </a:lnTo>
                                <a:lnTo>
                                  <a:pt x="75" y="45"/>
                                </a:lnTo>
                                <a:lnTo>
                                  <a:pt x="94" y="55"/>
                                </a:lnTo>
                                <a:lnTo>
                                  <a:pt x="117" y="57"/>
                                </a:lnTo>
                                <a:lnTo>
                                  <a:pt x="137" y="60"/>
                                </a:lnTo>
                                <a:lnTo>
                                  <a:pt x="159" y="55"/>
                                </a:lnTo>
                                <a:lnTo>
                                  <a:pt x="166" y="37"/>
                                </a:lnTo>
                                <a:lnTo>
                                  <a:pt x="169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Freeform 912"/>
                        <wps:cNvSpPr>
                          <a:spLocks noEditPoints="1"/>
                        </wps:cNvSpPr>
                        <wps:spPr bwMode="auto">
                          <a:xfrm>
                            <a:off x="6809" y="886"/>
                            <a:ext cx="32" cy="117"/>
                          </a:xfrm>
                          <a:custGeom>
                            <a:avLst/>
                            <a:gdLst>
                              <a:gd name="T0" fmla="*/ 20 w 32"/>
                              <a:gd name="T1" fmla="*/ 64 h 117"/>
                              <a:gd name="T2" fmla="*/ 32 w 32"/>
                              <a:gd name="T3" fmla="*/ 0 h 117"/>
                              <a:gd name="T4" fmla="*/ 20 w 32"/>
                              <a:gd name="T5" fmla="*/ 64 h 117"/>
                              <a:gd name="T6" fmla="*/ 20 w 32"/>
                              <a:gd name="T7" fmla="*/ 64 h 117"/>
                              <a:gd name="T8" fmla="*/ 22 w 32"/>
                              <a:gd name="T9" fmla="*/ 79 h 117"/>
                              <a:gd name="T10" fmla="*/ 22 w 32"/>
                              <a:gd name="T11" fmla="*/ 94 h 117"/>
                              <a:gd name="T12" fmla="*/ 15 w 32"/>
                              <a:gd name="T13" fmla="*/ 107 h 117"/>
                              <a:gd name="T14" fmla="*/ 5 w 32"/>
                              <a:gd name="T15" fmla="*/ 117 h 117"/>
                              <a:gd name="T16" fmla="*/ 3 w 32"/>
                              <a:gd name="T17" fmla="*/ 112 h 117"/>
                              <a:gd name="T18" fmla="*/ 0 w 32"/>
                              <a:gd name="T19" fmla="*/ 104 h 117"/>
                              <a:gd name="T20" fmla="*/ 0 w 32"/>
                              <a:gd name="T21" fmla="*/ 97 h 117"/>
                              <a:gd name="T22" fmla="*/ 0 w 32"/>
                              <a:gd name="T23" fmla="*/ 89 h 117"/>
                              <a:gd name="T24" fmla="*/ 3 w 32"/>
                              <a:gd name="T25" fmla="*/ 82 h 117"/>
                              <a:gd name="T26" fmla="*/ 8 w 32"/>
                              <a:gd name="T27" fmla="*/ 74 h 117"/>
                              <a:gd name="T28" fmla="*/ 12 w 32"/>
                              <a:gd name="T29" fmla="*/ 69 h 117"/>
                              <a:gd name="T30" fmla="*/ 20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20" y="64"/>
                                </a:moveTo>
                                <a:lnTo>
                                  <a:pt x="32" y="0"/>
                                </a:lnTo>
                                <a:lnTo>
                                  <a:pt x="20" y="64"/>
                                </a:lnTo>
                                <a:close/>
                                <a:moveTo>
                                  <a:pt x="20" y="64"/>
                                </a:moveTo>
                                <a:lnTo>
                                  <a:pt x="22" y="79"/>
                                </a:lnTo>
                                <a:lnTo>
                                  <a:pt x="22" y="94"/>
                                </a:lnTo>
                                <a:lnTo>
                                  <a:pt x="15" y="107"/>
                                </a:lnTo>
                                <a:lnTo>
                                  <a:pt x="5" y="117"/>
                                </a:lnTo>
                                <a:lnTo>
                                  <a:pt x="3" y="112"/>
                                </a:lnTo>
                                <a:lnTo>
                                  <a:pt x="0" y="104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3" y="82"/>
                                </a:lnTo>
                                <a:lnTo>
                                  <a:pt x="8" y="74"/>
                                </a:lnTo>
                                <a:lnTo>
                                  <a:pt x="12" y="69"/>
                                </a:lnTo>
                                <a:lnTo>
                                  <a:pt x="2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Freeform 913"/>
                        <wps:cNvSpPr>
                          <a:spLocks/>
                        </wps:cNvSpPr>
                        <wps:spPr bwMode="auto">
                          <a:xfrm>
                            <a:off x="6829" y="886"/>
                            <a:ext cx="12" cy="64"/>
                          </a:xfrm>
                          <a:custGeom>
                            <a:avLst/>
                            <a:gdLst>
                              <a:gd name="T0" fmla="*/ 0 w 12"/>
                              <a:gd name="T1" fmla="*/ 64 h 64"/>
                              <a:gd name="T2" fmla="*/ 12 w 12"/>
                              <a:gd name="T3" fmla="*/ 0 h 64"/>
                              <a:gd name="T4" fmla="*/ 0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0" y="64"/>
                                </a:moveTo>
                                <a:lnTo>
                                  <a:pt x="12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Freeform 914"/>
                        <wps:cNvSpPr>
                          <a:spLocks/>
                        </wps:cNvSpPr>
                        <wps:spPr bwMode="auto">
                          <a:xfrm>
                            <a:off x="6809" y="950"/>
                            <a:ext cx="22" cy="53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3"/>
                              <a:gd name="T2" fmla="*/ 22 w 22"/>
                              <a:gd name="T3" fmla="*/ 15 h 53"/>
                              <a:gd name="T4" fmla="*/ 22 w 22"/>
                              <a:gd name="T5" fmla="*/ 30 h 53"/>
                              <a:gd name="T6" fmla="*/ 15 w 22"/>
                              <a:gd name="T7" fmla="*/ 43 h 53"/>
                              <a:gd name="T8" fmla="*/ 5 w 22"/>
                              <a:gd name="T9" fmla="*/ 53 h 53"/>
                              <a:gd name="T10" fmla="*/ 3 w 22"/>
                              <a:gd name="T11" fmla="*/ 48 h 53"/>
                              <a:gd name="T12" fmla="*/ 0 w 22"/>
                              <a:gd name="T13" fmla="*/ 40 h 53"/>
                              <a:gd name="T14" fmla="*/ 0 w 22"/>
                              <a:gd name="T15" fmla="*/ 33 h 53"/>
                              <a:gd name="T16" fmla="*/ 0 w 22"/>
                              <a:gd name="T17" fmla="*/ 25 h 53"/>
                              <a:gd name="T18" fmla="*/ 3 w 22"/>
                              <a:gd name="T19" fmla="*/ 18 h 53"/>
                              <a:gd name="T20" fmla="*/ 8 w 22"/>
                              <a:gd name="T21" fmla="*/ 10 h 53"/>
                              <a:gd name="T22" fmla="*/ 12 w 22"/>
                              <a:gd name="T23" fmla="*/ 5 h 53"/>
                              <a:gd name="T24" fmla="*/ 20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2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Freeform 915"/>
                        <wps:cNvSpPr>
                          <a:spLocks noEditPoints="1"/>
                        </wps:cNvSpPr>
                        <wps:spPr bwMode="auto">
                          <a:xfrm>
                            <a:off x="6744" y="1240"/>
                            <a:ext cx="87" cy="85"/>
                          </a:xfrm>
                          <a:custGeom>
                            <a:avLst/>
                            <a:gdLst>
                              <a:gd name="T0" fmla="*/ 43 w 87"/>
                              <a:gd name="T1" fmla="*/ 47 h 85"/>
                              <a:gd name="T2" fmla="*/ 87 w 87"/>
                              <a:gd name="T3" fmla="*/ 0 h 85"/>
                              <a:gd name="T4" fmla="*/ 43 w 87"/>
                              <a:gd name="T5" fmla="*/ 47 h 85"/>
                              <a:gd name="T6" fmla="*/ 43 w 87"/>
                              <a:gd name="T7" fmla="*/ 47 h 85"/>
                              <a:gd name="T8" fmla="*/ 35 w 87"/>
                              <a:gd name="T9" fmla="*/ 62 h 85"/>
                              <a:gd name="T10" fmla="*/ 25 w 87"/>
                              <a:gd name="T11" fmla="*/ 75 h 85"/>
                              <a:gd name="T12" fmla="*/ 15 w 87"/>
                              <a:gd name="T13" fmla="*/ 82 h 85"/>
                              <a:gd name="T14" fmla="*/ 0 w 87"/>
                              <a:gd name="T15" fmla="*/ 85 h 85"/>
                              <a:gd name="T16" fmla="*/ 0 w 87"/>
                              <a:gd name="T17" fmla="*/ 77 h 85"/>
                              <a:gd name="T18" fmla="*/ 3 w 87"/>
                              <a:gd name="T19" fmla="*/ 70 h 85"/>
                              <a:gd name="T20" fmla="*/ 8 w 87"/>
                              <a:gd name="T21" fmla="*/ 65 h 85"/>
                              <a:gd name="T22" fmla="*/ 13 w 87"/>
                              <a:gd name="T23" fmla="*/ 57 h 85"/>
                              <a:gd name="T24" fmla="*/ 18 w 87"/>
                              <a:gd name="T25" fmla="*/ 52 h 85"/>
                              <a:gd name="T26" fmla="*/ 25 w 87"/>
                              <a:gd name="T27" fmla="*/ 50 h 85"/>
                              <a:gd name="T28" fmla="*/ 33 w 87"/>
                              <a:gd name="T29" fmla="*/ 47 h 85"/>
                              <a:gd name="T30" fmla="*/ 43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3" y="47"/>
                                </a:moveTo>
                                <a:lnTo>
                                  <a:pt x="87" y="0"/>
                                </a:lnTo>
                                <a:lnTo>
                                  <a:pt x="43" y="47"/>
                                </a:lnTo>
                                <a:close/>
                                <a:moveTo>
                                  <a:pt x="43" y="47"/>
                                </a:moveTo>
                                <a:lnTo>
                                  <a:pt x="35" y="62"/>
                                </a:lnTo>
                                <a:lnTo>
                                  <a:pt x="25" y="75"/>
                                </a:lnTo>
                                <a:lnTo>
                                  <a:pt x="15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77"/>
                                </a:lnTo>
                                <a:lnTo>
                                  <a:pt x="3" y="70"/>
                                </a:lnTo>
                                <a:lnTo>
                                  <a:pt x="8" y="65"/>
                                </a:lnTo>
                                <a:lnTo>
                                  <a:pt x="13" y="57"/>
                                </a:lnTo>
                                <a:lnTo>
                                  <a:pt x="18" y="52"/>
                                </a:lnTo>
                                <a:lnTo>
                                  <a:pt x="25" y="50"/>
                                </a:lnTo>
                                <a:lnTo>
                                  <a:pt x="33" y="47"/>
                                </a:lnTo>
                                <a:lnTo>
                                  <a:pt x="43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Freeform 916"/>
                        <wps:cNvSpPr>
                          <a:spLocks/>
                        </wps:cNvSpPr>
                        <wps:spPr bwMode="auto">
                          <a:xfrm>
                            <a:off x="6787" y="1240"/>
                            <a:ext cx="44" cy="47"/>
                          </a:xfrm>
                          <a:custGeom>
                            <a:avLst/>
                            <a:gdLst>
                              <a:gd name="T0" fmla="*/ 0 w 44"/>
                              <a:gd name="T1" fmla="*/ 47 h 47"/>
                              <a:gd name="T2" fmla="*/ 44 w 44"/>
                              <a:gd name="T3" fmla="*/ 0 h 47"/>
                              <a:gd name="T4" fmla="*/ 0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0" y="47"/>
                                </a:moveTo>
                                <a:lnTo>
                                  <a:pt x="44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Freeform 917"/>
                        <wps:cNvSpPr>
                          <a:spLocks/>
                        </wps:cNvSpPr>
                        <wps:spPr bwMode="auto">
                          <a:xfrm>
                            <a:off x="6744" y="1287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5 w 43"/>
                              <a:gd name="T5" fmla="*/ 28 h 38"/>
                              <a:gd name="T6" fmla="*/ 15 w 43"/>
                              <a:gd name="T7" fmla="*/ 35 h 38"/>
                              <a:gd name="T8" fmla="*/ 0 w 43"/>
                              <a:gd name="T9" fmla="*/ 38 h 38"/>
                              <a:gd name="T10" fmla="*/ 0 w 43"/>
                              <a:gd name="T11" fmla="*/ 30 h 38"/>
                              <a:gd name="T12" fmla="*/ 3 w 43"/>
                              <a:gd name="T13" fmla="*/ 23 h 38"/>
                              <a:gd name="T14" fmla="*/ 8 w 43"/>
                              <a:gd name="T15" fmla="*/ 18 h 38"/>
                              <a:gd name="T16" fmla="*/ 13 w 43"/>
                              <a:gd name="T17" fmla="*/ 10 h 38"/>
                              <a:gd name="T18" fmla="*/ 18 w 43"/>
                              <a:gd name="T19" fmla="*/ 5 h 38"/>
                              <a:gd name="T20" fmla="*/ 25 w 43"/>
                              <a:gd name="T21" fmla="*/ 3 h 38"/>
                              <a:gd name="T22" fmla="*/ 33 w 43"/>
                              <a:gd name="T23" fmla="*/ 0 h 38"/>
                              <a:gd name="T24" fmla="*/ 43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8"/>
                                </a:lnTo>
                                <a:lnTo>
                                  <a:pt x="15" y="3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8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Freeform 918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Freeform 919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Freeform 920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Freeform 921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" name="Freeform 922"/>
                        <wps:cNvSpPr>
                          <a:spLocks noEditPoints="1"/>
                        </wps:cNvSpPr>
                        <wps:spPr bwMode="auto">
                          <a:xfrm>
                            <a:off x="6767" y="866"/>
                            <a:ext cx="22" cy="112"/>
                          </a:xfrm>
                          <a:custGeom>
                            <a:avLst/>
                            <a:gdLst>
                              <a:gd name="T0" fmla="*/ 20 w 22"/>
                              <a:gd name="T1" fmla="*/ 62 h 112"/>
                              <a:gd name="T2" fmla="*/ 20 w 22"/>
                              <a:gd name="T3" fmla="*/ 0 h 112"/>
                              <a:gd name="T4" fmla="*/ 20 w 22"/>
                              <a:gd name="T5" fmla="*/ 62 h 112"/>
                              <a:gd name="T6" fmla="*/ 20 w 22"/>
                              <a:gd name="T7" fmla="*/ 62 h 112"/>
                              <a:gd name="T8" fmla="*/ 22 w 22"/>
                              <a:gd name="T9" fmla="*/ 77 h 112"/>
                              <a:gd name="T10" fmla="*/ 22 w 22"/>
                              <a:gd name="T11" fmla="*/ 92 h 112"/>
                              <a:gd name="T12" fmla="*/ 15 w 22"/>
                              <a:gd name="T13" fmla="*/ 102 h 112"/>
                              <a:gd name="T14" fmla="*/ 5 w 22"/>
                              <a:gd name="T15" fmla="*/ 112 h 112"/>
                              <a:gd name="T16" fmla="*/ 2 w 22"/>
                              <a:gd name="T17" fmla="*/ 107 h 112"/>
                              <a:gd name="T18" fmla="*/ 0 w 22"/>
                              <a:gd name="T19" fmla="*/ 99 h 112"/>
                              <a:gd name="T20" fmla="*/ 0 w 22"/>
                              <a:gd name="T21" fmla="*/ 92 h 112"/>
                              <a:gd name="T22" fmla="*/ 0 w 22"/>
                              <a:gd name="T23" fmla="*/ 84 h 112"/>
                              <a:gd name="T24" fmla="*/ 5 w 22"/>
                              <a:gd name="T25" fmla="*/ 77 h 112"/>
                              <a:gd name="T26" fmla="*/ 7 w 22"/>
                              <a:gd name="T27" fmla="*/ 72 h 112"/>
                              <a:gd name="T28" fmla="*/ 15 w 22"/>
                              <a:gd name="T29" fmla="*/ 67 h 112"/>
                              <a:gd name="T30" fmla="*/ 20 w 22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12">
                                <a:moveTo>
                                  <a:pt x="20" y="62"/>
                                </a:moveTo>
                                <a:lnTo>
                                  <a:pt x="20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0" y="62"/>
                                </a:moveTo>
                                <a:lnTo>
                                  <a:pt x="22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2"/>
                                </a:lnTo>
                                <a:lnTo>
                                  <a:pt x="5" y="112"/>
                                </a:lnTo>
                                <a:lnTo>
                                  <a:pt x="2" y="107"/>
                                </a:lnTo>
                                <a:lnTo>
                                  <a:pt x="0" y="99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5" y="77"/>
                                </a:lnTo>
                                <a:lnTo>
                                  <a:pt x="7" y="72"/>
                                </a:lnTo>
                                <a:lnTo>
                                  <a:pt x="15" y="67"/>
                                </a:lnTo>
                                <a:lnTo>
                                  <a:pt x="2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Freeform 923"/>
                        <wps:cNvSpPr>
                          <a:spLocks/>
                        </wps:cNvSpPr>
                        <wps:spPr bwMode="auto">
                          <a:xfrm>
                            <a:off x="6787" y="866"/>
                            <a:ext cx="1" cy="62"/>
                          </a:xfrm>
                          <a:custGeom>
                            <a:avLst/>
                            <a:gdLst>
                              <a:gd name="T0" fmla="*/ 62 h 62"/>
                              <a:gd name="T1" fmla="*/ 0 h 62"/>
                              <a:gd name="T2" fmla="*/ 62 h 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2">
                                <a:moveTo>
                                  <a:pt x="0" y="62"/>
                                </a:moveTo>
                                <a:lnTo>
                                  <a:pt x="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Freeform 924"/>
                        <wps:cNvSpPr>
                          <a:spLocks/>
                        </wps:cNvSpPr>
                        <wps:spPr bwMode="auto">
                          <a:xfrm>
                            <a:off x="6767" y="928"/>
                            <a:ext cx="22" cy="50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0"/>
                              <a:gd name="T2" fmla="*/ 22 w 22"/>
                              <a:gd name="T3" fmla="*/ 15 h 50"/>
                              <a:gd name="T4" fmla="*/ 22 w 22"/>
                              <a:gd name="T5" fmla="*/ 30 h 50"/>
                              <a:gd name="T6" fmla="*/ 15 w 22"/>
                              <a:gd name="T7" fmla="*/ 40 h 50"/>
                              <a:gd name="T8" fmla="*/ 5 w 22"/>
                              <a:gd name="T9" fmla="*/ 50 h 50"/>
                              <a:gd name="T10" fmla="*/ 2 w 22"/>
                              <a:gd name="T11" fmla="*/ 45 h 50"/>
                              <a:gd name="T12" fmla="*/ 0 w 22"/>
                              <a:gd name="T13" fmla="*/ 37 h 50"/>
                              <a:gd name="T14" fmla="*/ 0 w 22"/>
                              <a:gd name="T15" fmla="*/ 30 h 50"/>
                              <a:gd name="T16" fmla="*/ 0 w 22"/>
                              <a:gd name="T17" fmla="*/ 22 h 50"/>
                              <a:gd name="T18" fmla="*/ 5 w 22"/>
                              <a:gd name="T19" fmla="*/ 15 h 50"/>
                              <a:gd name="T20" fmla="*/ 7 w 22"/>
                              <a:gd name="T21" fmla="*/ 10 h 50"/>
                              <a:gd name="T22" fmla="*/ 15 w 22"/>
                              <a:gd name="T23" fmla="*/ 5 h 50"/>
                              <a:gd name="T24" fmla="*/ 20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Freeform 925"/>
                        <wps:cNvSpPr>
                          <a:spLocks noEditPoints="1"/>
                        </wps:cNvSpPr>
                        <wps:spPr bwMode="auto">
                          <a:xfrm>
                            <a:off x="6759" y="828"/>
                            <a:ext cx="25" cy="115"/>
                          </a:xfrm>
                          <a:custGeom>
                            <a:avLst/>
                            <a:gdLst>
                              <a:gd name="T0" fmla="*/ 23 w 25"/>
                              <a:gd name="T1" fmla="*/ 65 h 115"/>
                              <a:gd name="T2" fmla="*/ 18 w 25"/>
                              <a:gd name="T3" fmla="*/ 0 h 115"/>
                              <a:gd name="T4" fmla="*/ 23 w 25"/>
                              <a:gd name="T5" fmla="*/ 65 h 115"/>
                              <a:gd name="T6" fmla="*/ 23 w 25"/>
                              <a:gd name="T7" fmla="*/ 65 h 115"/>
                              <a:gd name="T8" fmla="*/ 25 w 25"/>
                              <a:gd name="T9" fmla="*/ 80 h 115"/>
                              <a:gd name="T10" fmla="*/ 23 w 25"/>
                              <a:gd name="T11" fmla="*/ 92 h 115"/>
                              <a:gd name="T12" fmla="*/ 15 w 25"/>
                              <a:gd name="T13" fmla="*/ 105 h 115"/>
                              <a:gd name="T14" fmla="*/ 5 w 25"/>
                              <a:gd name="T15" fmla="*/ 115 h 115"/>
                              <a:gd name="T16" fmla="*/ 3 w 25"/>
                              <a:gd name="T17" fmla="*/ 107 h 115"/>
                              <a:gd name="T18" fmla="*/ 0 w 25"/>
                              <a:gd name="T19" fmla="*/ 100 h 115"/>
                              <a:gd name="T20" fmla="*/ 0 w 25"/>
                              <a:gd name="T21" fmla="*/ 92 h 115"/>
                              <a:gd name="T22" fmla="*/ 3 w 25"/>
                              <a:gd name="T23" fmla="*/ 88 h 115"/>
                              <a:gd name="T24" fmla="*/ 5 w 25"/>
                              <a:gd name="T25" fmla="*/ 80 h 115"/>
                              <a:gd name="T26" fmla="*/ 10 w 25"/>
                              <a:gd name="T27" fmla="*/ 73 h 115"/>
                              <a:gd name="T28" fmla="*/ 15 w 25"/>
                              <a:gd name="T29" fmla="*/ 68 h 115"/>
                              <a:gd name="T30" fmla="*/ 23 w 25"/>
                              <a:gd name="T31" fmla="*/ 6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5">
                                <a:moveTo>
                                  <a:pt x="23" y="65"/>
                                </a:moveTo>
                                <a:lnTo>
                                  <a:pt x="18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0"/>
                                </a:lnTo>
                                <a:lnTo>
                                  <a:pt x="23" y="92"/>
                                </a:lnTo>
                                <a:lnTo>
                                  <a:pt x="15" y="105"/>
                                </a:lnTo>
                                <a:lnTo>
                                  <a:pt x="5" y="115"/>
                                </a:lnTo>
                                <a:lnTo>
                                  <a:pt x="3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8"/>
                                </a:lnTo>
                                <a:lnTo>
                                  <a:pt x="5" y="80"/>
                                </a:lnTo>
                                <a:lnTo>
                                  <a:pt x="10" y="73"/>
                                </a:lnTo>
                                <a:lnTo>
                                  <a:pt x="15" y="68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Freeform 926"/>
                        <wps:cNvSpPr>
                          <a:spLocks/>
                        </wps:cNvSpPr>
                        <wps:spPr bwMode="auto">
                          <a:xfrm>
                            <a:off x="6777" y="828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Freeform 927"/>
                        <wps:cNvSpPr>
                          <a:spLocks/>
                        </wps:cNvSpPr>
                        <wps:spPr bwMode="auto">
                          <a:xfrm>
                            <a:off x="6759" y="893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27 h 50"/>
                              <a:gd name="T6" fmla="*/ 15 w 25"/>
                              <a:gd name="T7" fmla="*/ 40 h 50"/>
                              <a:gd name="T8" fmla="*/ 5 w 25"/>
                              <a:gd name="T9" fmla="*/ 50 h 50"/>
                              <a:gd name="T10" fmla="*/ 3 w 25"/>
                              <a:gd name="T11" fmla="*/ 42 h 50"/>
                              <a:gd name="T12" fmla="*/ 0 w 25"/>
                              <a:gd name="T13" fmla="*/ 35 h 50"/>
                              <a:gd name="T14" fmla="*/ 0 w 25"/>
                              <a:gd name="T15" fmla="*/ 27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27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3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Freeform 928"/>
                        <wps:cNvSpPr>
                          <a:spLocks noEditPoints="1"/>
                        </wps:cNvSpPr>
                        <wps:spPr bwMode="auto">
                          <a:xfrm>
                            <a:off x="6752" y="791"/>
                            <a:ext cx="25" cy="117"/>
                          </a:xfrm>
                          <a:custGeom>
                            <a:avLst/>
                            <a:gdLst>
                              <a:gd name="T0" fmla="*/ 22 w 25"/>
                              <a:gd name="T1" fmla="*/ 67 h 117"/>
                              <a:gd name="T2" fmla="*/ 25 w 25"/>
                              <a:gd name="T3" fmla="*/ 0 h 117"/>
                              <a:gd name="T4" fmla="*/ 22 w 25"/>
                              <a:gd name="T5" fmla="*/ 67 h 117"/>
                              <a:gd name="T6" fmla="*/ 22 w 25"/>
                              <a:gd name="T7" fmla="*/ 67 h 117"/>
                              <a:gd name="T8" fmla="*/ 25 w 25"/>
                              <a:gd name="T9" fmla="*/ 82 h 117"/>
                              <a:gd name="T10" fmla="*/ 22 w 25"/>
                              <a:gd name="T11" fmla="*/ 95 h 117"/>
                              <a:gd name="T12" fmla="*/ 17 w 25"/>
                              <a:gd name="T13" fmla="*/ 107 h 117"/>
                              <a:gd name="T14" fmla="*/ 7 w 25"/>
                              <a:gd name="T15" fmla="*/ 117 h 117"/>
                              <a:gd name="T16" fmla="*/ 2 w 25"/>
                              <a:gd name="T17" fmla="*/ 110 h 117"/>
                              <a:gd name="T18" fmla="*/ 2 w 25"/>
                              <a:gd name="T19" fmla="*/ 102 h 117"/>
                              <a:gd name="T20" fmla="*/ 0 w 25"/>
                              <a:gd name="T21" fmla="*/ 97 h 117"/>
                              <a:gd name="T22" fmla="*/ 2 w 25"/>
                              <a:gd name="T23" fmla="*/ 90 h 117"/>
                              <a:gd name="T24" fmla="*/ 5 w 25"/>
                              <a:gd name="T25" fmla="*/ 82 h 117"/>
                              <a:gd name="T26" fmla="*/ 10 w 25"/>
                              <a:gd name="T27" fmla="*/ 75 h 117"/>
                              <a:gd name="T28" fmla="*/ 15 w 25"/>
                              <a:gd name="T29" fmla="*/ 70 h 117"/>
                              <a:gd name="T30" fmla="*/ 22 w 25"/>
                              <a:gd name="T31" fmla="*/ 67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7">
                                <a:moveTo>
                                  <a:pt x="22" y="67"/>
                                </a:moveTo>
                                <a:lnTo>
                                  <a:pt x="25" y="0"/>
                                </a:lnTo>
                                <a:lnTo>
                                  <a:pt x="22" y="67"/>
                                </a:lnTo>
                                <a:close/>
                                <a:moveTo>
                                  <a:pt x="22" y="67"/>
                                </a:moveTo>
                                <a:lnTo>
                                  <a:pt x="25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7" y="117"/>
                                </a:lnTo>
                                <a:lnTo>
                                  <a:pt x="2" y="110"/>
                                </a:lnTo>
                                <a:lnTo>
                                  <a:pt x="2" y="102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2"/>
                                </a:lnTo>
                                <a:lnTo>
                                  <a:pt x="10" y="75"/>
                                </a:lnTo>
                                <a:lnTo>
                                  <a:pt x="15" y="70"/>
                                </a:lnTo>
                                <a:lnTo>
                                  <a:pt x="2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Freeform 929"/>
                        <wps:cNvSpPr>
                          <a:spLocks/>
                        </wps:cNvSpPr>
                        <wps:spPr bwMode="auto">
                          <a:xfrm>
                            <a:off x="6774" y="791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Freeform 930"/>
                        <wps:cNvSpPr>
                          <a:spLocks/>
                        </wps:cNvSpPr>
                        <wps:spPr bwMode="auto">
                          <a:xfrm>
                            <a:off x="6752" y="858"/>
                            <a:ext cx="25" cy="50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28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3 h 50"/>
                              <a:gd name="T12" fmla="*/ 2 w 25"/>
                              <a:gd name="T13" fmla="*/ 35 h 50"/>
                              <a:gd name="T14" fmla="*/ 0 w 25"/>
                              <a:gd name="T15" fmla="*/ 30 h 50"/>
                              <a:gd name="T16" fmla="*/ 2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2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2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28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3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Freeform 931"/>
                        <wps:cNvSpPr>
                          <a:spLocks noEditPoints="1"/>
                        </wps:cNvSpPr>
                        <wps:spPr bwMode="auto">
                          <a:xfrm>
                            <a:off x="6747" y="766"/>
                            <a:ext cx="25" cy="110"/>
                          </a:xfrm>
                          <a:custGeom>
                            <a:avLst/>
                            <a:gdLst>
                              <a:gd name="T0" fmla="*/ 20 w 25"/>
                              <a:gd name="T1" fmla="*/ 60 h 110"/>
                              <a:gd name="T2" fmla="*/ 25 w 25"/>
                              <a:gd name="T3" fmla="*/ 0 h 110"/>
                              <a:gd name="T4" fmla="*/ 20 w 25"/>
                              <a:gd name="T5" fmla="*/ 60 h 110"/>
                              <a:gd name="T6" fmla="*/ 20 w 25"/>
                              <a:gd name="T7" fmla="*/ 60 h 110"/>
                              <a:gd name="T8" fmla="*/ 25 w 25"/>
                              <a:gd name="T9" fmla="*/ 75 h 110"/>
                              <a:gd name="T10" fmla="*/ 22 w 25"/>
                              <a:gd name="T11" fmla="*/ 90 h 110"/>
                              <a:gd name="T12" fmla="*/ 17 w 25"/>
                              <a:gd name="T13" fmla="*/ 100 h 110"/>
                              <a:gd name="T14" fmla="*/ 7 w 25"/>
                              <a:gd name="T15" fmla="*/ 110 h 110"/>
                              <a:gd name="T16" fmla="*/ 2 w 25"/>
                              <a:gd name="T17" fmla="*/ 105 h 110"/>
                              <a:gd name="T18" fmla="*/ 0 w 25"/>
                              <a:gd name="T19" fmla="*/ 97 h 110"/>
                              <a:gd name="T20" fmla="*/ 0 w 25"/>
                              <a:gd name="T21" fmla="*/ 90 h 110"/>
                              <a:gd name="T22" fmla="*/ 2 w 25"/>
                              <a:gd name="T23" fmla="*/ 82 h 110"/>
                              <a:gd name="T24" fmla="*/ 5 w 25"/>
                              <a:gd name="T25" fmla="*/ 75 h 110"/>
                              <a:gd name="T26" fmla="*/ 7 w 25"/>
                              <a:gd name="T27" fmla="*/ 70 h 110"/>
                              <a:gd name="T28" fmla="*/ 15 w 25"/>
                              <a:gd name="T29" fmla="*/ 65 h 110"/>
                              <a:gd name="T30" fmla="*/ 20 w 25"/>
                              <a:gd name="T31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0">
                                <a:moveTo>
                                  <a:pt x="20" y="60"/>
                                </a:moveTo>
                                <a:lnTo>
                                  <a:pt x="25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25" y="75"/>
                                </a:lnTo>
                                <a:lnTo>
                                  <a:pt x="22" y="90"/>
                                </a:lnTo>
                                <a:lnTo>
                                  <a:pt x="17" y="100"/>
                                </a:lnTo>
                                <a:lnTo>
                                  <a:pt x="7" y="110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Freeform 932"/>
                        <wps:cNvSpPr>
                          <a:spLocks/>
                        </wps:cNvSpPr>
                        <wps:spPr bwMode="auto">
                          <a:xfrm>
                            <a:off x="6767" y="766"/>
                            <a:ext cx="5" cy="60"/>
                          </a:xfrm>
                          <a:custGeom>
                            <a:avLst/>
                            <a:gdLst>
                              <a:gd name="T0" fmla="*/ 0 w 5"/>
                              <a:gd name="T1" fmla="*/ 60 h 60"/>
                              <a:gd name="T2" fmla="*/ 5 w 5"/>
                              <a:gd name="T3" fmla="*/ 0 h 60"/>
                              <a:gd name="T4" fmla="*/ 0 w 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0">
                                <a:moveTo>
                                  <a:pt x="0" y="60"/>
                                </a:moveTo>
                                <a:lnTo>
                                  <a:pt x="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Freeform 933"/>
                        <wps:cNvSpPr>
                          <a:spLocks/>
                        </wps:cNvSpPr>
                        <wps:spPr bwMode="auto">
                          <a:xfrm>
                            <a:off x="6747" y="826"/>
                            <a:ext cx="25" cy="50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30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5 h 50"/>
                              <a:gd name="T12" fmla="*/ 0 w 25"/>
                              <a:gd name="T13" fmla="*/ 37 h 50"/>
                              <a:gd name="T14" fmla="*/ 0 w 25"/>
                              <a:gd name="T15" fmla="*/ 30 h 50"/>
                              <a:gd name="T16" fmla="*/ 2 w 25"/>
                              <a:gd name="T17" fmla="*/ 22 h 50"/>
                              <a:gd name="T18" fmla="*/ 5 w 25"/>
                              <a:gd name="T19" fmla="*/ 15 h 50"/>
                              <a:gd name="T20" fmla="*/ 7 w 25"/>
                              <a:gd name="T21" fmla="*/ 10 h 50"/>
                              <a:gd name="T22" fmla="*/ 15 w 25"/>
                              <a:gd name="T23" fmla="*/ 5 h 50"/>
                              <a:gd name="T24" fmla="*/ 20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0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Freeform 934"/>
                        <wps:cNvSpPr>
                          <a:spLocks noEditPoints="1"/>
                        </wps:cNvSpPr>
                        <wps:spPr bwMode="auto">
                          <a:xfrm>
                            <a:off x="6739" y="726"/>
                            <a:ext cx="25" cy="112"/>
                          </a:xfrm>
                          <a:custGeom>
                            <a:avLst/>
                            <a:gdLst>
                              <a:gd name="T0" fmla="*/ 20 w 25"/>
                              <a:gd name="T1" fmla="*/ 62 h 112"/>
                              <a:gd name="T2" fmla="*/ 15 w 25"/>
                              <a:gd name="T3" fmla="*/ 0 h 112"/>
                              <a:gd name="T4" fmla="*/ 20 w 25"/>
                              <a:gd name="T5" fmla="*/ 62 h 112"/>
                              <a:gd name="T6" fmla="*/ 23 w 25"/>
                              <a:gd name="T7" fmla="*/ 62 h 112"/>
                              <a:gd name="T8" fmla="*/ 25 w 25"/>
                              <a:gd name="T9" fmla="*/ 77 h 112"/>
                              <a:gd name="T10" fmla="*/ 23 w 25"/>
                              <a:gd name="T11" fmla="*/ 92 h 112"/>
                              <a:gd name="T12" fmla="*/ 18 w 25"/>
                              <a:gd name="T13" fmla="*/ 102 h 112"/>
                              <a:gd name="T14" fmla="*/ 8 w 25"/>
                              <a:gd name="T15" fmla="*/ 112 h 112"/>
                              <a:gd name="T16" fmla="*/ 3 w 25"/>
                              <a:gd name="T17" fmla="*/ 107 h 112"/>
                              <a:gd name="T18" fmla="*/ 3 w 25"/>
                              <a:gd name="T19" fmla="*/ 100 h 112"/>
                              <a:gd name="T20" fmla="*/ 0 w 25"/>
                              <a:gd name="T21" fmla="*/ 92 h 112"/>
                              <a:gd name="T22" fmla="*/ 3 w 25"/>
                              <a:gd name="T23" fmla="*/ 85 h 112"/>
                              <a:gd name="T24" fmla="*/ 5 w 25"/>
                              <a:gd name="T25" fmla="*/ 77 h 112"/>
                              <a:gd name="T26" fmla="*/ 8 w 25"/>
                              <a:gd name="T27" fmla="*/ 72 h 112"/>
                              <a:gd name="T28" fmla="*/ 15 w 25"/>
                              <a:gd name="T29" fmla="*/ 67 h 112"/>
                              <a:gd name="T30" fmla="*/ 23 w 25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2">
                                <a:moveTo>
                                  <a:pt x="20" y="62"/>
                                </a:moveTo>
                                <a:lnTo>
                                  <a:pt x="15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3" y="62"/>
                                </a:moveTo>
                                <a:lnTo>
                                  <a:pt x="25" y="77"/>
                                </a:lnTo>
                                <a:lnTo>
                                  <a:pt x="23" y="92"/>
                                </a:lnTo>
                                <a:lnTo>
                                  <a:pt x="18" y="102"/>
                                </a:lnTo>
                                <a:lnTo>
                                  <a:pt x="8" y="112"/>
                                </a:lnTo>
                                <a:lnTo>
                                  <a:pt x="3" y="107"/>
                                </a:lnTo>
                                <a:lnTo>
                                  <a:pt x="3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8" y="72"/>
                                </a:lnTo>
                                <a:lnTo>
                                  <a:pt x="15" y="67"/>
                                </a:lnTo>
                                <a:lnTo>
                                  <a:pt x="2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Freeform 935"/>
                        <wps:cNvSpPr>
                          <a:spLocks/>
                        </wps:cNvSpPr>
                        <wps:spPr bwMode="auto">
                          <a:xfrm>
                            <a:off x="6754" y="726"/>
                            <a:ext cx="5" cy="62"/>
                          </a:xfrm>
                          <a:custGeom>
                            <a:avLst/>
                            <a:gdLst>
                              <a:gd name="T0" fmla="*/ 5 w 5"/>
                              <a:gd name="T1" fmla="*/ 62 h 62"/>
                              <a:gd name="T2" fmla="*/ 0 w 5"/>
                              <a:gd name="T3" fmla="*/ 0 h 62"/>
                              <a:gd name="T4" fmla="*/ 5 w 5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2">
                                <a:moveTo>
                                  <a:pt x="5" y="62"/>
                                </a:moveTo>
                                <a:lnTo>
                                  <a:pt x="0" y="0"/>
                                </a:lnTo>
                                <a:lnTo>
                                  <a:pt x="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Freeform 936"/>
                        <wps:cNvSpPr>
                          <a:spLocks/>
                        </wps:cNvSpPr>
                        <wps:spPr bwMode="auto">
                          <a:xfrm>
                            <a:off x="6739" y="788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30 h 50"/>
                              <a:gd name="T6" fmla="*/ 18 w 25"/>
                              <a:gd name="T7" fmla="*/ 40 h 50"/>
                              <a:gd name="T8" fmla="*/ 8 w 25"/>
                              <a:gd name="T9" fmla="*/ 50 h 50"/>
                              <a:gd name="T10" fmla="*/ 3 w 25"/>
                              <a:gd name="T11" fmla="*/ 45 h 50"/>
                              <a:gd name="T12" fmla="*/ 3 w 25"/>
                              <a:gd name="T13" fmla="*/ 38 h 50"/>
                              <a:gd name="T14" fmla="*/ 0 w 25"/>
                              <a:gd name="T15" fmla="*/ 30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8 w 25"/>
                              <a:gd name="T21" fmla="*/ 10 h 50"/>
                              <a:gd name="T22" fmla="*/ 15 w 25"/>
                              <a:gd name="T23" fmla="*/ 5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30"/>
                                </a:lnTo>
                                <a:lnTo>
                                  <a:pt x="18" y="40"/>
                                </a:lnTo>
                                <a:lnTo>
                                  <a:pt x="8" y="50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Freeform 937"/>
                        <wps:cNvSpPr>
                          <a:spLocks noEditPoints="1"/>
                        </wps:cNvSpPr>
                        <wps:spPr bwMode="auto">
                          <a:xfrm>
                            <a:off x="6730" y="691"/>
                            <a:ext cx="22" cy="120"/>
                          </a:xfrm>
                          <a:custGeom>
                            <a:avLst/>
                            <a:gdLst>
                              <a:gd name="T0" fmla="*/ 14 w 22"/>
                              <a:gd name="T1" fmla="*/ 65 h 120"/>
                              <a:gd name="T2" fmla="*/ 2 w 22"/>
                              <a:gd name="T3" fmla="*/ 0 h 120"/>
                              <a:gd name="T4" fmla="*/ 14 w 22"/>
                              <a:gd name="T5" fmla="*/ 65 h 120"/>
                              <a:gd name="T6" fmla="*/ 14 w 22"/>
                              <a:gd name="T7" fmla="*/ 65 h 120"/>
                              <a:gd name="T8" fmla="*/ 19 w 22"/>
                              <a:gd name="T9" fmla="*/ 82 h 120"/>
                              <a:gd name="T10" fmla="*/ 22 w 22"/>
                              <a:gd name="T11" fmla="*/ 95 h 120"/>
                              <a:gd name="T12" fmla="*/ 17 w 22"/>
                              <a:gd name="T13" fmla="*/ 107 h 120"/>
                              <a:gd name="T14" fmla="*/ 9 w 22"/>
                              <a:gd name="T15" fmla="*/ 120 h 120"/>
                              <a:gd name="T16" fmla="*/ 5 w 22"/>
                              <a:gd name="T17" fmla="*/ 112 h 120"/>
                              <a:gd name="T18" fmla="*/ 2 w 22"/>
                              <a:gd name="T19" fmla="*/ 105 h 120"/>
                              <a:gd name="T20" fmla="*/ 0 w 22"/>
                              <a:gd name="T21" fmla="*/ 97 h 120"/>
                              <a:gd name="T22" fmla="*/ 0 w 22"/>
                              <a:gd name="T23" fmla="*/ 90 h 120"/>
                              <a:gd name="T24" fmla="*/ 2 w 22"/>
                              <a:gd name="T25" fmla="*/ 82 h 120"/>
                              <a:gd name="T26" fmla="*/ 5 w 22"/>
                              <a:gd name="T27" fmla="*/ 75 h 120"/>
                              <a:gd name="T28" fmla="*/ 9 w 22"/>
                              <a:gd name="T29" fmla="*/ 70 h 120"/>
                              <a:gd name="T30" fmla="*/ 14 w 22"/>
                              <a:gd name="T31" fmla="*/ 6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20">
                                <a:moveTo>
                                  <a:pt x="14" y="65"/>
                                </a:moveTo>
                                <a:lnTo>
                                  <a:pt x="2" y="0"/>
                                </a:lnTo>
                                <a:lnTo>
                                  <a:pt x="14" y="65"/>
                                </a:lnTo>
                                <a:close/>
                                <a:moveTo>
                                  <a:pt x="14" y="65"/>
                                </a:moveTo>
                                <a:lnTo>
                                  <a:pt x="19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9" y="120"/>
                                </a:lnTo>
                                <a:lnTo>
                                  <a:pt x="5" y="112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9" y="70"/>
                                </a:lnTo>
                                <a:lnTo>
                                  <a:pt x="14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Freeform 938"/>
                        <wps:cNvSpPr>
                          <a:spLocks/>
                        </wps:cNvSpPr>
                        <wps:spPr bwMode="auto">
                          <a:xfrm>
                            <a:off x="6732" y="691"/>
                            <a:ext cx="12" cy="65"/>
                          </a:xfrm>
                          <a:custGeom>
                            <a:avLst/>
                            <a:gdLst>
                              <a:gd name="T0" fmla="*/ 12 w 12"/>
                              <a:gd name="T1" fmla="*/ 65 h 65"/>
                              <a:gd name="T2" fmla="*/ 0 w 12"/>
                              <a:gd name="T3" fmla="*/ 0 h 65"/>
                              <a:gd name="T4" fmla="*/ 12 w 1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5">
                                <a:moveTo>
                                  <a:pt x="12" y="65"/>
                                </a:moveTo>
                                <a:lnTo>
                                  <a:pt x="0" y="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Freeform 939"/>
                        <wps:cNvSpPr>
                          <a:spLocks/>
                        </wps:cNvSpPr>
                        <wps:spPr bwMode="auto">
                          <a:xfrm>
                            <a:off x="6730" y="756"/>
                            <a:ext cx="22" cy="55"/>
                          </a:xfrm>
                          <a:custGeom>
                            <a:avLst/>
                            <a:gdLst>
                              <a:gd name="T0" fmla="*/ 14 w 22"/>
                              <a:gd name="T1" fmla="*/ 0 h 55"/>
                              <a:gd name="T2" fmla="*/ 19 w 22"/>
                              <a:gd name="T3" fmla="*/ 17 h 55"/>
                              <a:gd name="T4" fmla="*/ 22 w 22"/>
                              <a:gd name="T5" fmla="*/ 30 h 55"/>
                              <a:gd name="T6" fmla="*/ 17 w 22"/>
                              <a:gd name="T7" fmla="*/ 42 h 55"/>
                              <a:gd name="T8" fmla="*/ 9 w 22"/>
                              <a:gd name="T9" fmla="*/ 55 h 55"/>
                              <a:gd name="T10" fmla="*/ 5 w 22"/>
                              <a:gd name="T11" fmla="*/ 47 h 55"/>
                              <a:gd name="T12" fmla="*/ 2 w 22"/>
                              <a:gd name="T13" fmla="*/ 40 h 55"/>
                              <a:gd name="T14" fmla="*/ 0 w 22"/>
                              <a:gd name="T15" fmla="*/ 32 h 55"/>
                              <a:gd name="T16" fmla="*/ 0 w 22"/>
                              <a:gd name="T17" fmla="*/ 25 h 55"/>
                              <a:gd name="T18" fmla="*/ 2 w 22"/>
                              <a:gd name="T19" fmla="*/ 17 h 55"/>
                              <a:gd name="T20" fmla="*/ 5 w 22"/>
                              <a:gd name="T21" fmla="*/ 10 h 55"/>
                              <a:gd name="T22" fmla="*/ 9 w 22"/>
                              <a:gd name="T23" fmla="*/ 5 h 55"/>
                              <a:gd name="T24" fmla="*/ 14 w 22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5">
                                <a:moveTo>
                                  <a:pt x="14" y="0"/>
                                </a:moveTo>
                                <a:lnTo>
                                  <a:pt x="19" y="17"/>
                                </a:lnTo>
                                <a:lnTo>
                                  <a:pt x="22" y="30"/>
                                </a:lnTo>
                                <a:lnTo>
                                  <a:pt x="17" y="42"/>
                                </a:lnTo>
                                <a:lnTo>
                                  <a:pt x="9" y="55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9" y="5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Freeform 940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Freeform 941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Freeform 942"/>
                        <wps:cNvSpPr>
                          <a:spLocks noEditPoints="1"/>
                        </wps:cNvSpPr>
                        <wps:spPr bwMode="auto">
                          <a:xfrm>
                            <a:off x="6712" y="888"/>
                            <a:ext cx="57" cy="95"/>
                          </a:xfrm>
                          <a:custGeom>
                            <a:avLst/>
                            <a:gdLst>
                              <a:gd name="T0" fmla="*/ 27 w 57"/>
                              <a:gd name="T1" fmla="*/ 55 h 95"/>
                              <a:gd name="T2" fmla="*/ 40 w 57"/>
                              <a:gd name="T3" fmla="*/ 60 h 95"/>
                              <a:gd name="T4" fmla="*/ 50 w 57"/>
                              <a:gd name="T5" fmla="*/ 70 h 95"/>
                              <a:gd name="T6" fmla="*/ 55 w 57"/>
                              <a:gd name="T7" fmla="*/ 82 h 95"/>
                              <a:gd name="T8" fmla="*/ 57 w 57"/>
                              <a:gd name="T9" fmla="*/ 95 h 95"/>
                              <a:gd name="T10" fmla="*/ 52 w 57"/>
                              <a:gd name="T11" fmla="*/ 95 h 95"/>
                              <a:gd name="T12" fmla="*/ 47 w 57"/>
                              <a:gd name="T13" fmla="*/ 90 h 95"/>
                              <a:gd name="T14" fmla="*/ 42 w 57"/>
                              <a:gd name="T15" fmla="*/ 87 h 95"/>
                              <a:gd name="T16" fmla="*/ 37 w 57"/>
                              <a:gd name="T17" fmla="*/ 82 h 95"/>
                              <a:gd name="T18" fmla="*/ 30 w 57"/>
                              <a:gd name="T19" fmla="*/ 70 h 95"/>
                              <a:gd name="T20" fmla="*/ 27 w 57"/>
                              <a:gd name="T21" fmla="*/ 55 h 95"/>
                              <a:gd name="T22" fmla="*/ 27 w 57"/>
                              <a:gd name="T23" fmla="*/ 55 h 95"/>
                              <a:gd name="T24" fmla="*/ 0 w 57"/>
                              <a:gd name="T25" fmla="*/ 0 h 95"/>
                              <a:gd name="T26" fmla="*/ 27 w 57"/>
                              <a:gd name="T27" fmla="*/ 55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7" h="95">
                                <a:moveTo>
                                  <a:pt x="27" y="55"/>
                                </a:moveTo>
                                <a:lnTo>
                                  <a:pt x="40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7" y="95"/>
                                </a:lnTo>
                                <a:lnTo>
                                  <a:pt x="52" y="95"/>
                                </a:lnTo>
                                <a:lnTo>
                                  <a:pt x="47" y="90"/>
                                </a:lnTo>
                                <a:lnTo>
                                  <a:pt x="42" y="87"/>
                                </a:lnTo>
                                <a:lnTo>
                                  <a:pt x="37" y="82"/>
                                </a:lnTo>
                                <a:lnTo>
                                  <a:pt x="30" y="7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Freeform 943"/>
                        <wps:cNvSpPr>
                          <a:spLocks/>
                        </wps:cNvSpPr>
                        <wps:spPr bwMode="auto">
                          <a:xfrm>
                            <a:off x="6739" y="943"/>
                            <a:ext cx="30" cy="4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40"/>
                              <a:gd name="T2" fmla="*/ 13 w 30"/>
                              <a:gd name="T3" fmla="*/ 5 h 40"/>
                              <a:gd name="T4" fmla="*/ 23 w 30"/>
                              <a:gd name="T5" fmla="*/ 15 h 40"/>
                              <a:gd name="T6" fmla="*/ 28 w 30"/>
                              <a:gd name="T7" fmla="*/ 27 h 40"/>
                              <a:gd name="T8" fmla="*/ 30 w 30"/>
                              <a:gd name="T9" fmla="*/ 40 h 40"/>
                              <a:gd name="T10" fmla="*/ 25 w 30"/>
                              <a:gd name="T11" fmla="*/ 40 h 40"/>
                              <a:gd name="T12" fmla="*/ 20 w 30"/>
                              <a:gd name="T13" fmla="*/ 35 h 40"/>
                              <a:gd name="T14" fmla="*/ 15 w 30"/>
                              <a:gd name="T15" fmla="*/ 32 h 40"/>
                              <a:gd name="T16" fmla="*/ 10 w 30"/>
                              <a:gd name="T17" fmla="*/ 27 h 40"/>
                              <a:gd name="T18" fmla="*/ 3 w 30"/>
                              <a:gd name="T19" fmla="*/ 15 h 40"/>
                              <a:gd name="T20" fmla="*/ 0 w 30"/>
                              <a:gd name="T2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40">
                                <a:moveTo>
                                  <a:pt x="0" y="0"/>
                                </a:moveTo>
                                <a:lnTo>
                                  <a:pt x="13" y="5"/>
                                </a:lnTo>
                                <a:lnTo>
                                  <a:pt x="23" y="15"/>
                                </a:lnTo>
                                <a:lnTo>
                                  <a:pt x="28" y="27"/>
                                </a:lnTo>
                                <a:lnTo>
                                  <a:pt x="30" y="40"/>
                                </a:lnTo>
                                <a:lnTo>
                                  <a:pt x="25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2"/>
                                </a:lnTo>
                                <a:lnTo>
                                  <a:pt x="10" y="27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Freeform 944"/>
                        <wps:cNvSpPr>
                          <a:spLocks/>
                        </wps:cNvSpPr>
                        <wps:spPr bwMode="auto">
                          <a:xfrm>
                            <a:off x="6712" y="888"/>
                            <a:ext cx="27" cy="55"/>
                          </a:xfrm>
                          <a:custGeom>
                            <a:avLst/>
                            <a:gdLst>
                              <a:gd name="T0" fmla="*/ 27 w 27"/>
                              <a:gd name="T1" fmla="*/ 55 h 55"/>
                              <a:gd name="T2" fmla="*/ 0 w 27"/>
                              <a:gd name="T3" fmla="*/ 0 h 55"/>
                              <a:gd name="T4" fmla="*/ 27 w 2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Freeform 945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Freeform 946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Freeform 947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Freeform 948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Freeform 949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Freeform 950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Freeform 951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Freeform 952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Freeform 953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Freeform 954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Freeform 955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Freeform 956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Freeform 957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Freeform 958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Freeform 959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Freeform 960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Freeform 961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Freeform 962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Freeform 963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Freeform 964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Freeform 965"/>
                        <wps:cNvSpPr>
                          <a:spLocks noEditPoints="1"/>
                        </wps:cNvSpPr>
                        <wps:spPr bwMode="auto">
                          <a:xfrm>
                            <a:off x="6638" y="1235"/>
                            <a:ext cx="82" cy="80"/>
                          </a:xfrm>
                          <a:custGeom>
                            <a:avLst/>
                            <a:gdLst>
                              <a:gd name="T0" fmla="*/ 42 w 82"/>
                              <a:gd name="T1" fmla="*/ 50 h 80"/>
                              <a:gd name="T2" fmla="*/ 82 w 82"/>
                              <a:gd name="T3" fmla="*/ 0 h 80"/>
                              <a:gd name="T4" fmla="*/ 42 w 82"/>
                              <a:gd name="T5" fmla="*/ 50 h 80"/>
                              <a:gd name="T6" fmla="*/ 42 w 82"/>
                              <a:gd name="T7" fmla="*/ 50 h 80"/>
                              <a:gd name="T8" fmla="*/ 37 w 82"/>
                              <a:gd name="T9" fmla="*/ 65 h 80"/>
                              <a:gd name="T10" fmla="*/ 27 w 82"/>
                              <a:gd name="T11" fmla="*/ 75 h 80"/>
                              <a:gd name="T12" fmla="*/ 15 w 82"/>
                              <a:gd name="T13" fmla="*/ 80 h 80"/>
                              <a:gd name="T14" fmla="*/ 0 w 82"/>
                              <a:gd name="T15" fmla="*/ 80 h 80"/>
                              <a:gd name="T16" fmla="*/ 2 w 82"/>
                              <a:gd name="T17" fmla="*/ 72 h 80"/>
                              <a:gd name="T18" fmla="*/ 5 w 82"/>
                              <a:gd name="T19" fmla="*/ 67 h 80"/>
                              <a:gd name="T20" fmla="*/ 10 w 82"/>
                              <a:gd name="T21" fmla="*/ 60 h 80"/>
                              <a:gd name="T22" fmla="*/ 15 w 82"/>
                              <a:gd name="T23" fmla="*/ 55 h 80"/>
                              <a:gd name="T24" fmla="*/ 19 w 82"/>
                              <a:gd name="T25" fmla="*/ 52 h 80"/>
                              <a:gd name="T26" fmla="*/ 27 w 82"/>
                              <a:gd name="T27" fmla="*/ 50 h 80"/>
                              <a:gd name="T28" fmla="*/ 34 w 82"/>
                              <a:gd name="T29" fmla="*/ 50 h 80"/>
                              <a:gd name="T30" fmla="*/ 42 w 82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42" y="50"/>
                                </a:moveTo>
                                <a:lnTo>
                                  <a:pt x="82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5"/>
                                </a:lnTo>
                                <a:lnTo>
                                  <a:pt x="27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7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19" y="52"/>
                                </a:lnTo>
                                <a:lnTo>
                                  <a:pt x="27" y="50"/>
                                </a:lnTo>
                                <a:lnTo>
                                  <a:pt x="34" y="50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Freeform 966"/>
                        <wps:cNvSpPr>
                          <a:spLocks/>
                        </wps:cNvSpPr>
                        <wps:spPr bwMode="auto">
                          <a:xfrm>
                            <a:off x="6680" y="1235"/>
                            <a:ext cx="40" cy="50"/>
                          </a:xfrm>
                          <a:custGeom>
                            <a:avLst/>
                            <a:gdLst>
                              <a:gd name="T0" fmla="*/ 0 w 40"/>
                              <a:gd name="T1" fmla="*/ 50 h 50"/>
                              <a:gd name="T2" fmla="*/ 40 w 40"/>
                              <a:gd name="T3" fmla="*/ 0 h 50"/>
                              <a:gd name="T4" fmla="*/ 0 w 4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0">
                                <a:moveTo>
                                  <a:pt x="0" y="50"/>
                                </a:moveTo>
                                <a:lnTo>
                                  <a:pt x="4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Freeform 967"/>
                        <wps:cNvSpPr>
                          <a:spLocks/>
                        </wps:cNvSpPr>
                        <wps:spPr bwMode="auto">
                          <a:xfrm>
                            <a:off x="6638" y="1285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7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2 h 30"/>
                              <a:gd name="T12" fmla="*/ 5 w 42"/>
                              <a:gd name="T13" fmla="*/ 17 h 30"/>
                              <a:gd name="T14" fmla="*/ 10 w 42"/>
                              <a:gd name="T15" fmla="*/ 10 h 30"/>
                              <a:gd name="T16" fmla="*/ 15 w 42"/>
                              <a:gd name="T17" fmla="*/ 5 h 30"/>
                              <a:gd name="T18" fmla="*/ 19 w 42"/>
                              <a:gd name="T19" fmla="*/ 2 h 30"/>
                              <a:gd name="T20" fmla="*/ 27 w 42"/>
                              <a:gd name="T21" fmla="*/ 0 h 30"/>
                              <a:gd name="T22" fmla="*/ 34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7"/>
                                </a:lnTo>
                                <a:lnTo>
                                  <a:pt x="10" y="10"/>
                                </a:lnTo>
                                <a:lnTo>
                                  <a:pt x="15" y="5"/>
                                </a:lnTo>
                                <a:lnTo>
                                  <a:pt x="19" y="2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Freeform 968"/>
                        <wps:cNvSpPr>
                          <a:spLocks noEditPoints="1"/>
                        </wps:cNvSpPr>
                        <wps:spPr bwMode="auto">
                          <a:xfrm>
                            <a:off x="6655" y="1200"/>
                            <a:ext cx="77" cy="80"/>
                          </a:xfrm>
                          <a:custGeom>
                            <a:avLst/>
                            <a:gdLst>
                              <a:gd name="T0" fmla="*/ 42 w 77"/>
                              <a:gd name="T1" fmla="*/ 52 h 80"/>
                              <a:gd name="T2" fmla="*/ 77 w 77"/>
                              <a:gd name="T3" fmla="*/ 0 h 80"/>
                              <a:gd name="T4" fmla="*/ 42 w 77"/>
                              <a:gd name="T5" fmla="*/ 52 h 80"/>
                              <a:gd name="T6" fmla="*/ 42 w 77"/>
                              <a:gd name="T7" fmla="*/ 52 h 80"/>
                              <a:gd name="T8" fmla="*/ 35 w 77"/>
                              <a:gd name="T9" fmla="*/ 65 h 80"/>
                              <a:gd name="T10" fmla="*/ 25 w 77"/>
                              <a:gd name="T11" fmla="*/ 75 h 80"/>
                              <a:gd name="T12" fmla="*/ 15 w 77"/>
                              <a:gd name="T13" fmla="*/ 80 h 80"/>
                              <a:gd name="T14" fmla="*/ 0 w 77"/>
                              <a:gd name="T15" fmla="*/ 80 h 80"/>
                              <a:gd name="T16" fmla="*/ 2 w 77"/>
                              <a:gd name="T17" fmla="*/ 75 h 80"/>
                              <a:gd name="T18" fmla="*/ 5 w 77"/>
                              <a:gd name="T19" fmla="*/ 67 h 80"/>
                              <a:gd name="T20" fmla="*/ 10 w 77"/>
                              <a:gd name="T21" fmla="*/ 62 h 80"/>
                              <a:gd name="T22" fmla="*/ 15 w 77"/>
                              <a:gd name="T23" fmla="*/ 57 h 80"/>
                              <a:gd name="T24" fmla="*/ 20 w 77"/>
                              <a:gd name="T25" fmla="*/ 52 h 80"/>
                              <a:gd name="T26" fmla="*/ 27 w 77"/>
                              <a:gd name="T27" fmla="*/ 50 h 80"/>
                              <a:gd name="T28" fmla="*/ 35 w 77"/>
                              <a:gd name="T29" fmla="*/ 50 h 80"/>
                              <a:gd name="T30" fmla="*/ 42 w 77"/>
                              <a:gd name="T31" fmla="*/ 5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42" y="52"/>
                                </a:moveTo>
                                <a:lnTo>
                                  <a:pt x="77" y="0"/>
                                </a:lnTo>
                                <a:lnTo>
                                  <a:pt x="42" y="52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5"/>
                                </a:lnTo>
                                <a:lnTo>
                                  <a:pt x="25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5"/>
                                </a:lnTo>
                                <a:lnTo>
                                  <a:pt x="5" y="67"/>
                                </a:lnTo>
                                <a:lnTo>
                                  <a:pt x="10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5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Freeform 969"/>
                        <wps:cNvSpPr>
                          <a:spLocks/>
                        </wps:cNvSpPr>
                        <wps:spPr bwMode="auto">
                          <a:xfrm>
                            <a:off x="6697" y="1200"/>
                            <a:ext cx="35" cy="52"/>
                          </a:xfrm>
                          <a:custGeom>
                            <a:avLst/>
                            <a:gdLst>
                              <a:gd name="T0" fmla="*/ 0 w 35"/>
                              <a:gd name="T1" fmla="*/ 52 h 52"/>
                              <a:gd name="T2" fmla="*/ 35 w 35"/>
                              <a:gd name="T3" fmla="*/ 0 h 52"/>
                              <a:gd name="T4" fmla="*/ 0 w 3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2">
                                <a:moveTo>
                                  <a:pt x="0" y="52"/>
                                </a:moveTo>
                                <a:lnTo>
                                  <a:pt x="3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Freeform 970"/>
                        <wps:cNvSpPr>
                          <a:spLocks/>
                        </wps:cNvSpPr>
                        <wps:spPr bwMode="auto">
                          <a:xfrm>
                            <a:off x="6655" y="125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0"/>
                              <a:gd name="T2" fmla="*/ 35 w 42"/>
                              <a:gd name="T3" fmla="*/ 15 h 30"/>
                              <a:gd name="T4" fmla="*/ 25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2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2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Freeform 971"/>
                        <wps:cNvSpPr>
                          <a:spLocks noEditPoints="1"/>
                        </wps:cNvSpPr>
                        <wps:spPr bwMode="auto">
                          <a:xfrm>
                            <a:off x="6670" y="1170"/>
                            <a:ext cx="84" cy="80"/>
                          </a:xfrm>
                          <a:custGeom>
                            <a:avLst/>
                            <a:gdLst>
                              <a:gd name="T0" fmla="*/ 42 w 84"/>
                              <a:gd name="T1" fmla="*/ 50 h 80"/>
                              <a:gd name="T2" fmla="*/ 84 w 84"/>
                              <a:gd name="T3" fmla="*/ 0 h 80"/>
                              <a:gd name="T4" fmla="*/ 42 w 84"/>
                              <a:gd name="T5" fmla="*/ 50 h 80"/>
                              <a:gd name="T6" fmla="*/ 42 w 84"/>
                              <a:gd name="T7" fmla="*/ 50 h 80"/>
                              <a:gd name="T8" fmla="*/ 37 w 84"/>
                              <a:gd name="T9" fmla="*/ 62 h 80"/>
                              <a:gd name="T10" fmla="*/ 27 w 84"/>
                              <a:gd name="T11" fmla="*/ 72 h 80"/>
                              <a:gd name="T12" fmla="*/ 15 w 84"/>
                              <a:gd name="T13" fmla="*/ 77 h 80"/>
                              <a:gd name="T14" fmla="*/ 0 w 84"/>
                              <a:gd name="T15" fmla="*/ 80 h 80"/>
                              <a:gd name="T16" fmla="*/ 2 w 84"/>
                              <a:gd name="T17" fmla="*/ 72 h 80"/>
                              <a:gd name="T18" fmla="*/ 5 w 84"/>
                              <a:gd name="T19" fmla="*/ 65 h 80"/>
                              <a:gd name="T20" fmla="*/ 10 w 84"/>
                              <a:gd name="T21" fmla="*/ 60 h 80"/>
                              <a:gd name="T22" fmla="*/ 15 w 84"/>
                              <a:gd name="T23" fmla="*/ 55 h 80"/>
                              <a:gd name="T24" fmla="*/ 20 w 84"/>
                              <a:gd name="T25" fmla="*/ 50 h 80"/>
                              <a:gd name="T26" fmla="*/ 27 w 84"/>
                              <a:gd name="T27" fmla="*/ 50 h 80"/>
                              <a:gd name="T28" fmla="*/ 35 w 84"/>
                              <a:gd name="T29" fmla="*/ 47 h 80"/>
                              <a:gd name="T30" fmla="*/ 42 w 84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80">
                                <a:moveTo>
                                  <a:pt x="42" y="50"/>
                                </a:moveTo>
                                <a:lnTo>
                                  <a:pt x="84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5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Freeform 972"/>
                        <wps:cNvSpPr>
                          <a:spLocks/>
                        </wps:cNvSpPr>
                        <wps:spPr bwMode="auto">
                          <a:xfrm>
                            <a:off x="6712" y="1170"/>
                            <a:ext cx="42" cy="50"/>
                          </a:xfrm>
                          <a:custGeom>
                            <a:avLst/>
                            <a:gdLst>
                              <a:gd name="T0" fmla="*/ 0 w 42"/>
                              <a:gd name="T1" fmla="*/ 50 h 50"/>
                              <a:gd name="T2" fmla="*/ 42 w 42"/>
                              <a:gd name="T3" fmla="*/ 0 h 50"/>
                              <a:gd name="T4" fmla="*/ 0 w 4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0">
                                <a:moveTo>
                                  <a:pt x="0" y="50"/>
                                </a:moveTo>
                                <a:lnTo>
                                  <a:pt x="4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Freeform 973"/>
                        <wps:cNvSpPr>
                          <a:spLocks/>
                        </wps:cNvSpPr>
                        <wps:spPr bwMode="auto">
                          <a:xfrm>
                            <a:off x="6670" y="1217"/>
                            <a:ext cx="42" cy="33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3"/>
                              <a:gd name="T2" fmla="*/ 37 w 42"/>
                              <a:gd name="T3" fmla="*/ 15 h 33"/>
                              <a:gd name="T4" fmla="*/ 27 w 42"/>
                              <a:gd name="T5" fmla="*/ 25 h 33"/>
                              <a:gd name="T6" fmla="*/ 15 w 42"/>
                              <a:gd name="T7" fmla="*/ 30 h 33"/>
                              <a:gd name="T8" fmla="*/ 0 w 42"/>
                              <a:gd name="T9" fmla="*/ 33 h 33"/>
                              <a:gd name="T10" fmla="*/ 2 w 42"/>
                              <a:gd name="T11" fmla="*/ 25 h 33"/>
                              <a:gd name="T12" fmla="*/ 5 w 42"/>
                              <a:gd name="T13" fmla="*/ 18 h 33"/>
                              <a:gd name="T14" fmla="*/ 10 w 42"/>
                              <a:gd name="T15" fmla="*/ 13 h 33"/>
                              <a:gd name="T16" fmla="*/ 15 w 42"/>
                              <a:gd name="T17" fmla="*/ 8 h 33"/>
                              <a:gd name="T18" fmla="*/ 20 w 42"/>
                              <a:gd name="T19" fmla="*/ 3 h 33"/>
                              <a:gd name="T20" fmla="*/ 27 w 42"/>
                              <a:gd name="T21" fmla="*/ 3 h 33"/>
                              <a:gd name="T22" fmla="*/ 35 w 42"/>
                              <a:gd name="T23" fmla="*/ 0 h 33"/>
                              <a:gd name="T24" fmla="*/ 42 w 42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3">
                                <a:moveTo>
                                  <a:pt x="42" y="3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3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Freeform 974"/>
                        <wps:cNvSpPr>
                          <a:spLocks noEditPoints="1"/>
                        </wps:cNvSpPr>
                        <wps:spPr bwMode="auto">
                          <a:xfrm>
                            <a:off x="6685" y="1145"/>
                            <a:ext cx="82" cy="75"/>
                          </a:xfrm>
                          <a:custGeom>
                            <a:avLst/>
                            <a:gdLst>
                              <a:gd name="T0" fmla="*/ 42 w 82"/>
                              <a:gd name="T1" fmla="*/ 45 h 75"/>
                              <a:gd name="T2" fmla="*/ 82 w 82"/>
                              <a:gd name="T3" fmla="*/ 0 h 75"/>
                              <a:gd name="T4" fmla="*/ 42 w 82"/>
                              <a:gd name="T5" fmla="*/ 45 h 75"/>
                              <a:gd name="T6" fmla="*/ 42 w 82"/>
                              <a:gd name="T7" fmla="*/ 45 h 75"/>
                              <a:gd name="T8" fmla="*/ 35 w 82"/>
                              <a:gd name="T9" fmla="*/ 60 h 75"/>
                              <a:gd name="T10" fmla="*/ 27 w 82"/>
                              <a:gd name="T11" fmla="*/ 70 h 75"/>
                              <a:gd name="T12" fmla="*/ 15 w 82"/>
                              <a:gd name="T13" fmla="*/ 75 h 75"/>
                              <a:gd name="T14" fmla="*/ 0 w 82"/>
                              <a:gd name="T15" fmla="*/ 75 h 75"/>
                              <a:gd name="T16" fmla="*/ 2 w 82"/>
                              <a:gd name="T17" fmla="*/ 70 h 75"/>
                              <a:gd name="T18" fmla="*/ 5 w 82"/>
                              <a:gd name="T19" fmla="*/ 62 h 75"/>
                              <a:gd name="T20" fmla="*/ 10 w 82"/>
                              <a:gd name="T21" fmla="*/ 57 h 75"/>
                              <a:gd name="T22" fmla="*/ 15 w 82"/>
                              <a:gd name="T23" fmla="*/ 52 h 75"/>
                              <a:gd name="T24" fmla="*/ 20 w 82"/>
                              <a:gd name="T25" fmla="*/ 47 h 75"/>
                              <a:gd name="T26" fmla="*/ 27 w 82"/>
                              <a:gd name="T27" fmla="*/ 45 h 75"/>
                              <a:gd name="T28" fmla="*/ 35 w 82"/>
                              <a:gd name="T29" fmla="*/ 45 h 75"/>
                              <a:gd name="T30" fmla="*/ 42 w 82"/>
                              <a:gd name="T31" fmla="*/ 4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75">
                                <a:moveTo>
                                  <a:pt x="42" y="45"/>
                                </a:moveTo>
                                <a:lnTo>
                                  <a:pt x="82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5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5" y="62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7" y="45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Freeform 975"/>
                        <wps:cNvSpPr>
                          <a:spLocks/>
                        </wps:cNvSpPr>
                        <wps:spPr bwMode="auto">
                          <a:xfrm>
                            <a:off x="6727" y="1145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Freeform 976"/>
                        <wps:cNvSpPr>
                          <a:spLocks/>
                        </wps:cNvSpPr>
                        <wps:spPr bwMode="auto">
                          <a:xfrm>
                            <a:off x="6685" y="119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5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Freeform 977"/>
                        <wps:cNvSpPr>
                          <a:spLocks noEditPoints="1"/>
                        </wps:cNvSpPr>
                        <wps:spPr bwMode="auto">
                          <a:xfrm>
                            <a:off x="6702" y="1103"/>
                            <a:ext cx="75" cy="84"/>
                          </a:xfrm>
                          <a:custGeom>
                            <a:avLst/>
                            <a:gdLst>
                              <a:gd name="T0" fmla="*/ 42 w 75"/>
                              <a:gd name="T1" fmla="*/ 55 h 84"/>
                              <a:gd name="T2" fmla="*/ 75 w 75"/>
                              <a:gd name="T3" fmla="*/ 0 h 84"/>
                              <a:gd name="T4" fmla="*/ 42 w 75"/>
                              <a:gd name="T5" fmla="*/ 55 h 84"/>
                              <a:gd name="T6" fmla="*/ 42 w 75"/>
                              <a:gd name="T7" fmla="*/ 52 h 84"/>
                              <a:gd name="T8" fmla="*/ 35 w 75"/>
                              <a:gd name="T9" fmla="*/ 67 h 84"/>
                              <a:gd name="T10" fmla="*/ 25 w 75"/>
                              <a:gd name="T11" fmla="*/ 77 h 84"/>
                              <a:gd name="T12" fmla="*/ 15 w 75"/>
                              <a:gd name="T13" fmla="*/ 82 h 84"/>
                              <a:gd name="T14" fmla="*/ 0 w 75"/>
                              <a:gd name="T15" fmla="*/ 84 h 84"/>
                              <a:gd name="T16" fmla="*/ 3 w 75"/>
                              <a:gd name="T17" fmla="*/ 77 h 84"/>
                              <a:gd name="T18" fmla="*/ 5 w 75"/>
                              <a:gd name="T19" fmla="*/ 69 h 84"/>
                              <a:gd name="T20" fmla="*/ 8 w 75"/>
                              <a:gd name="T21" fmla="*/ 65 h 84"/>
                              <a:gd name="T22" fmla="*/ 13 w 75"/>
                              <a:gd name="T23" fmla="*/ 60 h 84"/>
                              <a:gd name="T24" fmla="*/ 20 w 75"/>
                              <a:gd name="T25" fmla="*/ 55 h 84"/>
                              <a:gd name="T26" fmla="*/ 28 w 75"/>
                              <a:gd name="T27" fmla="*/ 52 h 84"/>
                              <a:gd name="T28" fmla="*/ 35 w 75"/>
                              <a:gd name="T29" fmla="*/ 52 h 84"/>
                              <a:gd name="T30" fmla="*/ 42 w 75"/>
                              <a:gd name="T31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84">
                                <a:moveTo>
                                  <a:pt x="42" y="55"/>
                                </a:moveTo>
                                <a:lnTo>
                                  <a:pt x="75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7"/>
                                </a:lnTo>
                                <a:lnTo>
                                  <a:pt x="25" y="77"/>
                                </a:lnTo>
                                <a:lnTo>
                                  <a:pt x="15" y="8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5" y="69"/>
                                </a:lnTo>
                                <a:lnTo>
                                  <a:pt x="8" y="65"/>
                                </a:lnTo>
                                <a:lnTo>
                                  <a:pt x="13" y="60"/>
                                </a:lnTo>
                                <a:lnTo>
                                  <a:pt x="20" y="55"/>
                                </a:lnTo>
                                <a:lnTo>
                                  <a:pt x="28" y="52"/>
                                </a:lnTo>
                                <a:lnTo>
                                  <a:pt x="35" y="52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Freeform 978"/>
                        <wps:cNvSpPr>
                          <a:spLocks/>
                        </wps:cNvSpPr>
                        <wps:spPr bwMode="auto">
                          <a:xfrm>
                            <a:off x="6744" y="1103"/>
                            <a:ext cx="33" cy="55"/>
                          </a:xfrm>
                          <a:custGeom>
                            <a:avLst/>
                            <a:gdLst>
                              <a:gd name="T0" fmla="*/ 0 w 33"/>
                              <a:gd name="T1" fmla="*/ 55 h 55"/>
                              <a:gd name="T2" fmla="*/ 33 w 33"/>
                              <a:gd name="T3" fmla="*/ 0 h 55"/>
                              <a:gd name="T4" fmla="*/ 0 w 3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5">
                                <a:moveTo>
                                  <a:pt x="0" y="55"/>
                                </a:moveTo>
                                <a:lnTo>
                                  <a:pt x="3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Freeform 979"/>
                        <wps:cNvSpPr>
                          <a:spLocks/>
                        </wps:cNvSpPr>
                        <wps:spPr bwMode="auto">
                          <a:xfrm>
                            <a:off x="6702" y="1155"/>
                            <a:ext cx="42" cy="3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2"/>
                              <a:gd name="T2" fmla="*/ 35 w 42"/>
                              <a:gd name="T3" fmla="*/ 15 h 32"/>
                              <a:gd name="T4" fmla="*/ 25 w 42"/>
                              <a:gd name="T5" fmla="*/ 25 h 32"/>
                              <a:gd name="T6" fmla="*/ 15 w 42"/>
                              <a:gd name="T7" fmla="*/ 30 h 32"/>
                              <a:gd name="T8" fmla="*/ 0 w 42"/>
                              <a:gd name="T9" fmla="*/ 32 h 32"/>
                              <a:gd name="T10" fmla="*/ 3 w 42"/>
                              <a:gd name="T11" fmla="*/ 25 h 32"/>
                              <a:gd name="T12" fmla="*/ 5 w 42"/>
                              <a:gd name="T13" fmla="*/ 17 h 32"/>
                              <a:gd name="T14" fmla="*/ 8 w 42"/>
                              <a:gd name="T15" fmla="*/ 13 h 32"/>
                              <a:gd name="T16" fmla="*/ 13 w 42"/>
                              <a:gd name="T17" fmla="*/ 8 h 32"/>
                              <a:gd name="T18" fmla="*/ 20 w 42"/>
                              <a:gd name="T19" fmla="*/ 3 h 32"/>
                              <a:gd name="T20" fmla="*/ 28 w 42"/>
                              <a:gd name="T21" fmla="*/ 0 h 32"/>
                              <a:gd name="T22" fmla="*/ 35 w 42"/>
                              <a:gd name="T23" fmla="*/ 0 h 32"/>
                              <a:gd name="T24" fmla="*/ 42 w 42"/>
                              <a:gd name="T25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2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20" y="3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Freeform 980"/>
                        <wps:cNvSpPr>
                          <a:spLocks noEditPoints="1"/>
                        </wps:cNvSpPr>
                        <wps:spPr bwMode="auto">
                          <a:xfrm>
                            <a:off x="6715" y="1058"/>
                            <a:ext cx="67" cy="102"/>
                          </a:xfrm>
                          <a:custGeom>
                            <a:avLst/>
                            <a:gdLst>
                              <a:gd name="T0" fmla="*/ 37 w 67"/>
                              <a:gd name="T1" fmla="*/ 62 h 102"/>
                              <a:gd name="T2" fmla="*/ 67 w 67"/>
                              <a:gd name="T3" fmla="*/ 0 h 102"/>
                              <a:gd name="T4" fmla="*/ 37 w 67"/>
                              <a:gd name="T5" fmla="*/ 62 h 102"/>
                              <a:gd name="T6" fmla="*/ 37 w 67"/>
                              <a:gd name="T7" fmla="*/ 62 h 102"/>
                              <a:gd name="T8" fmla="*/ 32 w 67"/>
                              <a:gd name="T9" fmla="*/ 80 h 102"/>
                              <a:gd name="T10" fmla="*/ 22 w 67"/>
                              <a:gd name="T11" fmla="*/ 90 h 102"/>
                              <a:gd name="T12" fmla="*/ 12 w 67"/>
                              <a:gd name="T13" fmla="*/ 97 h 102"/>
                              <a:gd name="T14" fmla="*/ 0 w 67"/>
                              <a:gd name="T15" fmla="*/ 102 h 102"/>
                              <a:gd name="T16" fmla="*/ 0 w 67"/>
                              <a:gd name="T17" fmla="*/ 95 h 102"/>
                              <a:gd name="T18" fmla="*/ 2 w 67"/>
                              <a:gd name="T19" fmla="*/ 87 h 102"/>
                              <a:gd name="T20" fmla="*/ 7 w 67"/>
                              <a:gd name="T21" fmla="*/ 80 h 102"/>
                              <a:gd name="T22" fmla="*/ 10 w 67"/>
                              <a:gd name="T23" fmla="*/ 72 h 102"/>
                              <a:gd name="T24" fmla="*/ 17 w 67"/>
                              <a:gd name="T25" fmla="*/ 67 h 102"/>
                              <a:gd name="T26" fmla="*/ 22 w 67"/>
                              <a:gd name="T27" fmla="*/ 65 h 102"/>
                              <a:gd name="T28" fmla="*/ 29 w 67"/>
                              <a:gd name="T29" fmla="*/ 62 h 102"/>
                              <a:gd name="T30" fmla="*/ 37 w 67"/>
                              <a:gd name="T31" fmla="*/ 6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02">
                                <a:moveTo>
                                  <a:pt x="37" y="62"/>
                                </a:moveTo>
                                <a:lnTo>
                                  <a:pt x="67" y="0"/>
                                </a:lnTo>
                                <a:lnTo>
                                  <a:pt x="37" y="62"/>
                                </a:lnTo>
                                <a:close/>
                                <a:moveTo>
                                  <a:pt x="37" y="62"/>
                                </a:moveTo>
                                <a:lnTo>
                                  <a:pt x="32" y="80"/>
                                </a:lnTo>
                                <a:lnTo>
                                  <a:pt x="22" y="90"/>
                                </a:lnTo>
                                <a:lnTo>
                                  <a:pt x="12" y="97"/>
                                </a:lnTo>
                                <a:lnTo>
                                  <a:pt x="0" y="102"/>
                                </a:lnTo>
                                <a:lnTo>
                                  <a:pt x="0" y="95"/>
                                </a:lnTo>
                                <a:lnTo>
                                  <a:pt x="2" y="87"/>
                                </a:lnTo>
                                <a:lnTo>
                                  <a:pt x="7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2" y="65"/>
                                </a:lnTo>
                                <a:lnTo>
                                  <a:pt x="29" y="62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Freeform 981"/>
                        <wps:cNvSpPr>
                          <a:spLocks/>
                        </wps:cNvSpPr>
                        <wps:spPr bwMode="auto">
                          <a:xfrm>
                            <a:off x="6752" y="1058"/>
                            <a:ext cx="30" cy="62"/>
                          </a:xfrm>
                          <a:custGeom>
                            <a:avLst/>
                            <a:gdLst>
                              <a:gd name="T0" fmla="*/ 0 w 30"/>
                              <a:gd name="T1" fmla="*/ 62 h 62"/>
                              <a:gd name="T2" fmla="*/ 30 w 30"/>
                              <a:gd name="T3" fmla="*/ 0 h 62"/>
                              <a:gd name="T4" fmla="*/ 0 w 30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62">
                                <a:moveTo>
                                  <a:pt x="0" y="62"/>
                                </a:moveTo>
                                <a:lnTo>
                                  <a:pt x="3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Freeform 982"/>
                        <wps:cNvSpPr>
                          <a:spLocks/>
                        </wps:cNvSpPr>
                        <wps:spPr bwMode="auto">
                          <a:xfrm>
                            <a:off x="6715" y="1120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0"/>
                              <a:gd name="T2" fmla="*/ 32 w 37"/>
                              <a:gd name="T3" fmla="*/ 18 h 40"/>
                              <a:gd name="T4" fmla="*/ 22 w 37"/>
                              <a:gd name="T5" fmla="*/ 28 h 40"/>
                              <a:gd name="T6" fmla="*/ 12 w 37"/>
                              <a:gd name="T7" fmla="*/ 35 h 40"/>
                              <a:gd name="T8" fmla="*/ 0 w 37"/>
                              <a:gd name="T9" fmla="*/ 40 h 40"/>
                              <a:gd name="T10" fmla="*/ 0 w 37"/>
                              <a:gd name="T11" fmla="*/ 33 h 40"/>
                              <a:gd name="T12" fmla="*/ 2 w 37"/>
                              <a:gd name="T13" fmla="*/ 25 h 40"/>
                              <a:gd name="T14" fmla="*/ 7 w 37"/>
                              <a:gd name="T15" fmla="*/ 18 h 40"/>
                              <a:gd name="T16" fmla="*/ 10 w 37"/>
                              <a:gd name="T17" fmla="*/ 10 h 40"/>
                              <a:gd name="T18" fmla="*/ 17 w 37"/>
                              <a:gd name="T19" fmla="*/ 5 h 40"/>
                              <a:gd name="T20" fmla="*/ 22 w 37"/>
                              <a:gd name="T21" fmla="*/ 3 h 40"/>
                              <a:gd name="T22" fmla="*/ 29 w 37"/>
                              <a:gd name="T23" fmla="*/ 0 h 40"/>
                              <a:gd name="T24" fmla="*/ 37 w 37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2" y="28"/>
                                </a:lnTo>
                                <a:lnTo>
                                  <a:pt x="12" y="35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7" y="18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2" y="3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Freeform 983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Freeform 984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Freeform 985"/>
                        <wps:cNvSpPr>
                          <a:spLocks noEditPoints="1"/>
                        </wps:cNvSpPr>
                        <wps:spPr bwMode="auto">
                          <a:xfrm>
                            <a:off x="6628" y="1202"/>
                            <a:ext cx="20" cy="115"/>
                          </a:xfrm>
                          <a:custGeom>
                            <a:avLst/>
                            <a:gdLst>
                              <a:gd name="T0" fmla="*/ 7 w 20"/>
                              <a:gd name="T1" fmla="*/ 63 h 115"/>
                              <a:gd name="T2" fmla="*/ 12 w 20"/>
                              <a:gd name="T3" fmla="*/ 75 h 115"/>
                              <a:gd name="T4" fmla="*/ 15 w 20"/>
                              <a:gd name="T5" fmla="*/ 90 h 115"/>
                              <a:gd name="T6" fmla="*/ 12 w 20"/>
                              <a:gd name="T7" fmla="*/ 103 h 115"/>
                              <a:gd name="T8" fmla="*/ 7 w 20"/>
                              <a:gd name="T9" fmla="*/ 115 h 115"/>
                              <a:gd name="T10" fmla="*/ 0 w 20"/>
                              <a:gd name="T11" fmla="*/ 105 h 115"/>
                              <a:gd name="T12" fmla="*/ 0 w 20"/>
                              <a:gd name="T13" fmla="*/ 90 h 115"/>
                              <a:gd name="T14" fmla="*/ 0 w 20"/>
                              <a:gd name="T15" fmla="*/ 75 h 115"/>
                              <a:gd name="T16" fmla="*/ 7 w 20"/>
                              <a:gd name="T17" fmla="*/ 63 h 115"/>
                              <a:gd name="T18" fmla="*/ 7 w 20"/>
                              <a:gd name="T19" fmla="*/ 63 h 115"/>
                              <a:gd name="T20" fmla="*/ 20 w 20"/>
                              <a:gd name="T21" fmla="*/ 0 h 115"/>
                              <a:gd name="T22" fmla="*/ 7 w 20"/>
                              <a:gd name="T23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0" h="115">
                                <a:moveTo>
                                  <a:pt x="7" y="63"/>
                                </a:moveTo>
                                <a:lnTo>
                                  <a:pt x="12" y="75"/>
                                </a:lnTo>
                                <a:lnTo>
                                  <a:pt x="15" y="90"/>
                                </a:lnTo>
                                <a:lnTo>
                                  <a:pt x="12" y="103"/>
                                </a:lnTo>
                                <a:lnTo>
                                  <a:pt x="7" y="115"/>
                                </a:lnTo>
                                <a:lnTo>
                                  <a:pt x="0" y="105"/>
                                </a:lnTo>
                                <a:lnTo>
                                  <a:pt x="0" y="90"/>
                                </a:lnTo>
                                <a:lnTo>
                                  <a:pt x="0" y="75"/>
                                </a:lnTo>
                                <a:lnTo>
                                  <a:pt x="7" y="63"/>
                                </a:lnTo>
                                <a:close/>
                                <a:moveTo>
                                  <a:pt x="7" y="63"/>
                                </a:moveTo>
                                <a:lnTo>
                                  <a:pt x="20" y="0"/>
                                </a:lnTo>
                                <a:lnTo>
                                  <a:pt x="7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Freeform 986"/>
                        <wps:cNvSpPr>
                          <a:spLocks/>
                        </wps:cNvSpPr>
                        <wps:spPr bwMode="auto">
                          <a:xfrm>
                            <a:off x="6628" y="1265"/>
                            <a:ext cx="15" cy="52"/>
                          </a:xfrm>
                          <a:custGeom>
                            <a:avLst/>
                            <a:gdLst>
                              <a:gd name="T0" fmla="*/ 7 w 15"/>
                              <a:gd name="T1" fmla="*/ 0 h 52"/>
                              <a:gd name="T2" fmla="*/ 12 w 15"/>
                              <a:gd name="T3" fmla="*/ 12 h 52"/>
                              <a:gd name="T4" fmla="*/ 15 w 15"/>
                              <a:gd name="T5" fmla="*/ 27 h 52"/>
                              <a:gd name="T6" fmla="*/ 12 w 15"/>
                              <a:gd name="T7" fmla="*/ 40 h 52"/>
                              <a:gd name="T8" fmla="*/ 7 w 15"/>
                              <a:gd name="T9" fmla="*/ 52 h 52"/>
                              <a:gd name="T10" fmla="*/ 0 w 15"/>
                              <a:gd name="T11" fmla="*/ 42 h 52"/>
                              <a:gd name="T12" fmla="*/ 0 w 15"/>
                              <a:gd name="T13" fmla="*/ 27 h 52"/>
                              <a:gd name="T14" fmla="*/ 0 w 15"/>
                              <a:gd name="T15" fmla="*/ 12 h 52"/>
                              <a:gd name="T16" fmla="*/ 7 w 15"/>
                              <a:gd name="T1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52">
                                <a:moveTo>
                                  <a:pt x="7" y="0"/>
                                </a:moveTo>
                                <a:lnTo>
                                  <a:pt x="12" y="12"/>
                                </a:lnTo>
                                <a:lnTo>
                                  <a:pt x="15" y="27"/>
                                </a:lnTo>
                                <a:lnTo>
                                  <a:pt x="12" y="40"/>
                                </a:lnTo>
                                <a:lnTo>
                                  <a:pt x="7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27"/>
                                </a:lnTo>
                                <a:lnTo>
                                  <a:pt x="0" y="12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Freeform 987"/>
                        <wps:cNvSpPr>
                          <a:spLocks/>
                        </wps:cNvSpPr>
                        <wps:spPr bwMode="auto">
                          <a:xfrm>
                            <a:off x="6635" y="1202"/>
                            <a:ext cx="13" cy="63"/>
                          </a:xfrm>
                          <a:custGeom>
                            <a:avLst/>
                            <a:gdLst>
                              <a:gd name="T0" fmla="*/ 0 w 13"/>
                              <a:gd name="T1" fmla="*/ 63 h 63"/>
                              <a:gd name="T2" fmla="*/ 13 w 13"/>
                              <a:gd name="T3" fmla="*/ 0 h 63"/>
                              <a:gd name="T4" fmla="*/ 0 w 13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3">
                                <a:moveTo>
                                  <a:pt x="0" y="63"/>
                                </a:moveTo>
                                <a:lnTo>
                                  <a:pt x="13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Freeform 988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Freeform 989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Freeform 990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Freeform 991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Freeform 992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Freeform 993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Freeform 994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Freeform 995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Freeform 996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Freeform 997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Freeform 998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Freeform 999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Freeform 1000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Freeform 1001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Freeform 1002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Freeform 1003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Freeform 1004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Freeform 1005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Freeform 1006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Freeform 1007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Freeform 1008"/>
                        <wps:cNvSpPr>
                          <a:spLocks noEditPoints="1"/>
                        </wps:cNvSpPr>
                        <wps:spPr bwMode="auto">
                          <a:xfrm>
                            <a:off x="6354" y="1519"/>
                            <a:ext cx="112" cy="30"/>
                          </a:xfrm>
                          <a:custGeom>
                            <a:avLst/>
                            <a:gdLst>
                              <a:gd name="T0" fmla="*/ 52 w 112"/>
                              <a:gd name="T1" fmla="*/ 20 h 30"/>
                              <a:gd name="T2" fmla="*/ 112 w 112"/>
                              <a:gd name="T3" fmla="*/ 0 h 30"/>
                              <a:gd name="T4" fmla="*/ 52 w 112"/>
                              <a:gd name="T5" fmla="*/ 20 h 30"/>
                              <a:gd name="T6" fmla="*/ 52 w 112"/>
                              <a:gd name="T7" fmla="*/ 20 h 30"/>
                              <a:gd name="T8" fmla="*/ 38 w 112"/>
                              <a:gd name="T9" fmla="*/ 28 h 30"/>
                              <a:gd name="T10" fmla="*/ 25 w 112"/>
                              <a:gd name="T11" fmla="*/ 30 h 30"/>
                              <a:gd name="T12" fmla="*/ 13 w 112"/>
                              <a:gd name="T13" fmla="*/ 28 h 30"/>
                              <a:gd name="T14" fmla="*/ 0 w 112"/>
                              <a:gd name="T15" fmla="*/ 20 h 30"/>
                              <a:gd name="T16" fmla="*/ 5 w 112"/>
                              <a:gd name="T17" fmla="*/ 15 h 30"/>
                              <a:gd name="T18" fmla="*/ 13 w 112"/>
                              <a:gd name="T19" fmla="*/ 13 h 30"/>
                              <a:gd name="T20" fmla="*/ 20 w 112"/>
                              <a:gd name="T21" fmla="*/ 10 h 30"/>
                              <a:gd name="T22" fmla="*/ 25 w 112"/>
                              <a:gd name="T23" fmla="*/ 8 h 30"/>
                              <a:gd name="T24" fmla="*/ 33 w 112"/>
                              <a:gd name="T25" fmla="*/ 8 h 30"/>
                              <a:gd name="T26" fmla="*/ 40 w 112"/>
                              <a:gd name="T27" fmla="*/ 10 h 30"/>
                              <a:gd name="T28" fmla="*/ 48 w 112"/>
                              <a:gd name="T29" fmla="*/ 15 h 30"/>
                              <a:gd name="T30" fmla="*/ 52 w 112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30">
                                <a:moveTo>
                                  <a:pt x="52" y="20"/>
                                </a:moveTo>
                                <a:lnTo>
                                  <a:pt x="112" y="0"/>
                                </a:lnTo>
                                <a:lnTo>
                                  <a:pt x="52" y="20"/>
                                </a:lnTo>
                                <a:close/>
                                <a:moveTo>
                                  <a:pt x="52" y="20"/>
                                </a:moveTo>
                                <a:lnTo>
                                  <a:pt x="38" y="28"/>
                                </a:lnTo>
                                <a:lnTo>
                                  <a:pt x="25" y="30"/>
                                </a:lnTo>
                                <a:lnTo>
                                  <a:pt x="13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3" y="13"/>
                                </a:lnTo>
                                <a:lnTo>
                                  <a:pt x="20" y="10"/>
                                </a:lnTo>
                                <a:lnTo>
                                  <a:pt x="25" y="8"/>
                                </a:lnTo>
                                <a:lnTo>
                                  <a:pt x="33" y="8"/>
                                </a:lnTo>
                                <a:lnTo>
                                  <a:pt x="40" y="10"/>
                                </a:lnTo>
                                <a:lnTo>
                                  <a:pt x="48" y="15"/>
                                </a:lnTo>
                                <a:lnTo>
                                  <a:pt x="5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007" name="Group 1009"/>
                      <wpg:cNvGrpSpPr>
                        <a:grpSpLocks/>
                      </wpg:cNvGrpSpPr>
                      <wpg:grpSpPr bwMode="auto">
                        <a:xfrm>
                          <a:off x="110490" y="28575"/>
                          <a:ext cx="497205" cy="763905"/>
                          <a:chOff x="5835" y="459"/>
                          <a:chExt cx="783" cy="1203"/>
                        </a:xfrm>
                      </wpg:grpSpPr>
                      <wps:wsp>
                        <wps:cNvPr id="1008" name="Freeform 1010"/>
                        <wps:cNvSpPr>
                          <a:spLocks/>
                        </wps:cNvSpPr>
                        <wps:spPr bwMode="auto">
                          <a:xfrm>
                            <a:off x="6406" y="1519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Freeform 1011"/>
                        <wps:cNvSpPr>
                          <a:spLocks/>
                        </wps:cNvSpPr>
                        <wps:spPr bwMode="auto">
                          <a:xfrm>
                            <a:off x="6354" y="152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8 w 52"/>
                              <a:gd name="T3" fmla="*/ 20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20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8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8" y="20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20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8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Freeform 1012"/>
                        <wps:cNvSpPr>
                          <a:spLocks noEditPoints="1"/>
                        </wps:cNvSpPr>
                        <wps:spPr bwMode="auto">
                          <a:xfrm>
                            <a:off x="6389" y="1497"/>
                            <a:ext cx="109" cy="32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2"/>
                              <a:gd name="T2" fmla="*/ 109 w 109"/>
                              <a:gd name="T3" fmla="*/ 0 h 32"/>
                              <a:gd name="T4" fmla="*/ 50 w 109"/>
                              <a:gd name="T5" fmla="*/ 25 h 32"/>
                              <a:gd name="T6" fmla="*/ 50 w 109"/>
                              <a:gd name="T7" fmla="*/ 25 h 32"/>
                              <a:gd name="T8" fmla="*/ 37 w 109"/>
                              <a:gd name="T9" fmla="*/ 30 h 32"/>
                              <a:gd name="T10" fmla="*/ 22 w 109"/>
                              <a:gd name="T11" fmla="*/ 32 h 32"/>
                              <a:gd name="T12" fmla="*/ 10 w 109"/>
                              <a:gd name="T13" fmla="*/ 32 h 32"/>
                              <a:gd name="T14" fmla="*/ 0 w 109"/>
                              <a:gd name="T15" fmla="*/ 25 h 32"/>
                              <a:gd name="T16" fmla="*/ 5 w 109"/>
                              <a:gd name="T17" fmla="*/ 20 h 32"/>
                              <a:gd name="T18" fmla="*/ 10 w 109"/>
                              <a:gd name="T19" fmla="*/ 17 h 32"/>
                              <a:gd name="T20" fmla="*/ 17 w 109"/>
                              <a:gd name="T21" fmla="*/ 15 h 32"/>
                              <a:gd name="T22" fmla="*/ 25 w 109"/>
                              <a:gd name="T23" fmla="*/ 12 h 32"/>
                              <a:gd name="T24" fmla="*/ 32 w 109"/>
                              <a:gd name="T25" fmla="*/ 12 h 32"/>
                              <a:gd name="T26" fmla="*/ 37 w 109"/>
                              <a:gd name="T27" fmla="*/ 15 h 32"/>
                              <a:gd name="T28" fmla="*/ 45 w 109"/>
                              <a:gd name="T29" fmla="*/ 20 h 32"/>
                              <a:gd name="T30" fmla="*/ 50 w 109"/>
                              <a:gd name="T31" fmla="*/ 2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2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0"/>
                                </a:lnTo>
                                <a:lnTo>
                                  <a:pt x="22" y="32"/>
                                </a:lnTo>
                                <a:lnTo>
                                  <a:pt x="1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5" y="12"/>
                                </a:lnTo>
                                <a:lnTo>
                                  <a:pt x="32" y="12"/>
                                </a:lnTo>
                                <a:lnTo>
                                  <a:pt x="37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Freeform 1013"/>
                        <wps:cNvSpPr>
                          <a:spLocks/>
                        </wps:cNvSpPr>
                        <wps:spPr bwMode="auto">
                          <a:xfrm>
                            <a:off x="6439" y="1497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Freeform 1014"/>
                        <wps:cNvSpPr>
                          <a:spLocks/>
                        </wps:cNvSpPr>
                        <wps:spPr bwMode="auto">
                          <a:xfrm>
                            <a:off x="6389" y="150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20"/>
                              <a:gd name="T2" fmla="*/ 37 w 50"/>
                              <a:gd name="T3" fmla="*/ 18 h 20"/>
                              <a:gd name="T4" fmla="*/ 22 w 50"/>
                              <a:gd name="T5" fmla="*/ 20 h 20"/>
                              <a:gd name="T6" fmla="*/ 10 w 50"/>
                              <a:gd name="T7" fmla="*/ 20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5 h 20"/>
                              <a:gd name="T14" fmla="*/ 17 w 50"/>
                              <a:gd name="T15" fmla="*/ 3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8 h 20"/>
                              <a:gd name="T24" fmla="*/ 50 w 50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3"/>
                                </a:moveTo>
                                <a:lnTo>
                                  <a:pt x="37" y="18"/>
                                </a:lnTo>
                                <a:lnTo>
                                  <a:pt x="22" y="20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Freeform 1015"/>
                        <wps:cNvSpPr>
                          <a:spLocks noEditPoints="1"/>
                        </wps:cNvSpPr>
                        <wps:spPr bwMode="auto">
                          <a:xfrm>
                            <a:off x="6419" y="1487"/>
                            <a:ext cx="114" cy="27"/>
                          </a:xfrm>
                          <a:custGeom>
                            <a:avLst/>
                            <a:gdLst>
                              <a:gd name="T0" fmla="*/ 50 w 114"/>
                              <a:gd name="T1" fmla="*/ 17 h 27"/>
                              <a:gd name="T2" fmla="*/ 114 w 114"/>
                              <a:gd name="T3" fmla="*/ 0 h 27"/>
                              <a:gd name="T4" fmla="*/ 50 w 114"/>
                              <a:gd name="T5" fmla="*/ 17 h 27"/>
                              <a:gd name="T6" fmla="*/ 52 w 114"/>
                              <a:gd name="T7" fmla="*/ 17 h 27"/>
                              <a:gd name="T8" fmla="*/ 37 w 114"/>
                              <a:gd name="T9" fmla="*/ 25 h 27"/>
                              <a:gd name="T10" fmla="*/ 25 w 114"/>
                              <a:gd name="T11" fmla="*/ 27 h 27"/>
                              <a:gd name="T12" fmla="*/ 12 w 114"/>
                              <a:gd name="T13" fmla="*/ 25 h 27"/>
                              <a:gd name="T14" fmla="*/ 0 w 114"/>
                              <a:gd name="T15" fmla="*/ 17 h 27"/>
                              <a:gd name="T16" fmla="*/ 5 w 114"/>
                              <a:gd name="T17" fmla="*/ 12 h 27"/>
                              <a:gd name="T18" fmla="*/ 12 w 114"/>
                              <a:gd name="T19" fmla="*/ 10 h 27"/>
                              <a:gd name="T20" fmla="*/ 17 w 114"/>
                              <a:gd name="T21" fmla="*/ 7 h 27"/>
                              <a:gd name="T22" fmla="*/ 25 w 114"/>
                              <a:gd name="T23" fmla="*/ 5 h 27"/>
                              <a:gd name="T24" fmla="*/ 32 w 114"/>
                              <a:gd name="T25" fmla="*/ 5 h 27"/>
                              <a:gd name="T26" fmla="*/ 40 w 114"/>
                              <a:gd name="T27" fmla="*/ 7 h 27"/>
                              <a:gd name="T28" fmla="*/ 45 w 114"/>
                              <a:gd name="T29" fmla="*/ 12 h 27"/>
                              <a:gd name="T30" fmla="*/ 52 w 114"/>
                              <a:gd name="T31" fmla="*/ 1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27">
                                <a:moveTo>
                                  <a:pt x="50" y="17"/>
                                </a:moveTo>
                                <a:lnTo>
                                  <a:pt x="114" y="0"/>
                                </a:lnTo>
                                <a:lnTo>
                                  <a:pt x="50" y="17"/>
                                </a:lnTo>
                                <a:close/>
                                <a:moveTo>
                                  <a:pt x="52" y="17"/>
                                </a:moveTo>
                                <a:lnTo>
                                  <a:pt x="37" y="25"/>
                                </a:lnTo>
                                <a:lnTo>
                                  <a:pt x="25" y="27"/>
                                </a:lnTo>
                                <a:lnTo>
                                  <a:pt x="12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2" y="10"/>
                                </a:lnTo>
                                <a:lnTo>
                                  <a:pt x="17" y="7"/>
                                </a:lnTo>
                                <a:lnTo>
                                  <a:pt x="25" y="5"/>
                                </a:lnTo>
                                <a:lnTo>
                                  <a:pt x="32" y="5"/>
                                </a:lnTo>
                                <a:lnTo>
                                  <a:pt x="40" y="7"/>
                                </a:lnTo>
                                <a:lnTo>
                                  <a:pt x="45" y="12"/>
                                </a:lnTo>
                                <a:lnTo>
                                  <a:pt x="5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Freeform 1016"/>
                        <wps:cNvSpPr>
                          <a:spLocks/>
                        </wps:cNvSpPr>
                        <wps:spPr bwMode="auto">
                          <a:xfrm>
                            <a:off x="6469" y="1487"/>
                            <a:ext cx="64" cy="17"/>
                          </a:xfrm>
                          <a:custGeom>
                            <a:avLst/>
                            <a:gdLst>
                              <a:gd name="T0" fmla="*/ 0 w 64"/>
                              <a:gd name="T1" fmla="*/ 17 h 17"/>
                              <a:gd name="T2" fmla="*/ 64 w 64"/>
                              <a:gd name="T3" fmla="*/ 0 h 17"/>
                              <a:gd name="T4" fmla="*/ 0 w 64"/>
                              <a:gd name="T5" fmla="*/ 1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7">
                                <a:moveTo>
                                  <a:pt x="0" y="17"/>
                                </a:moveTo>
                                <a:lnTo>
                                  <a:pt x="64" y="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Freeform 1017"/>
                        <wps:cNvSpPr>
                          <a:spLocks/>
                        </wps:cNvSpPr>
                        <wps:spPr bwMode="auto">
                          <a:xfrm>
                            <a:off x="6419" y="1492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7 w 52"/>
                              <a:gd name="T3" fmla="*/ 20 h 22"/>
                              <a:gd name="T4" fmla="*/ 25 w 52"/>
                              <a:gd name="T5" fmla="*/ 22 h 22"/>
                              <a:gd name="T6" fmla="*/ 12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2 w 52"/>
                              <a:gd name="T13" fmla="*/ 5 h 22"/>
                              <a:gd name="T14" fmla="*/ 17 w 52"/>
                              <a:gd name="T15" fmla="*/ 2 h 22"/>
                              <a:gd name="T16" fmla="*/ 25 w 52"/>
                              <a:gd name="T17" fmla="*/ 0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5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7" y="20"/>
                                </a:lnTo>
                                <a:lnTo>
                                  <a:pt x="25" y="22"/>
                                </a:lnTo>
                                <a:lnTo>
                                  <a:pt x="12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2" y="5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5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Freeform 1018"/>
                        <wps:cNvSpPr>
                          <a:spLocks noEditPoints="1"/>
                        </wps:cNvSpPr>
                        <wps:spPr bwMode="auto">
                          <a:xfrm>
                            <a:off x="6446" y="1472"/>
                            <a:ext cx="110" cy="27"/>
                          </a:xfrm>
                          <a:custGeom>
                            <a:avLst/>
                            <a:gdLst>
                              <a:gd name="T0" fmla="*/ 52 w 110"/>
                              <a:gd name="T1" fmla="*/ 15 h 27"/>
                              <a:gd name="T2" fmla="*/ 110 w 110"/>
                              <a:gd name="T3" fmla="*/ 0 h 27"/>
                              <a:gd name="T4" fmla="*/ 52 w 110"/>
                              <a:gd name="T5" fmla="*/ 15 h 27"/>
                              <a:gd name="T6" fmla="*/ 52 w 110"/>
                              <a:gd name="T7" fmla="*/ 15 h 27"/>
                              <a:gd name="T8" fmla="*/ 38 w 110"/>
                              <a:gd name="T9" fmla="*/ 22 h 27"/>
                              <a:gd name="T10" fmla="*/ 25 w 110"/>
                              <a:gd name="T11" fmla="*/ 27 h 27"/>
                              <a:gd name="T12" fmla="*/ 13 w 110"/>
                              <a:gd name="T13" fmla="*/ 25 h 27"/>
                              <a:gd name="T14" fmla="*/ 0 w 110"/>
                              <a:gd name="T15" fmla="*/ 17 h 27"/>
                              <a:gd name="T16" fmla="*/ 5 w 110"/>
                              <a:gd name="T17" fmla="*/ 12 h 27"/>
                              <a:gd name="T18" fmla="*/ 13 w 110"/>
                              <a:gd name="T19" fmla="*/ 10 h 27"/>
                              <a:gd name="T20" fmla="*/ 18 w 110"/>
                              <a:gd name="T21" fmla="*/ 7 h 27"/>
                              <a:gd name="T22" fmla="*/ 25 w 110"/>
                              <a:gd name="T23" fmla="*/ 5 h 27"/>
                              <a:gd name="T24" fmla="*/ 33 w 110"/>
                              <a:gd name="T25" fmla="*/ 5 h 27"/>
                              <a:gd name="T26" fmla="*/ 40 w 110"/>
                              <a:gd name="T27" fmla="*/ 7 h 27"/>
                              <a:gd name="T28" fmla="*/ 47 w 110"/>
                              <a:gd name="T29" fmla="*/ 10 h 27"/>
                              <a:gd name="T30" fmla="*/ 52 w 110"/>
                              <a:gd name="T31" fmla="*/ 15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0" h="27">
                                <a:moveTo>
                                  <a:pt x="52" y="15"/>
                                </a:moveTo>
                                <a:lnTo>
                                  <a:pt x="110" y="0"/>
                                </a:lnTo>
                                <a:lnTo>
                                  <a:pt x="52" y="15"/>
                                </a:lnTo>
                                <a:close/>
                                <a:moveTo>
                                  <a:pt x="52" y="15"/>
                                </a:moveTo>
                                <a:lnTo>
                                  <a:pt x="38" y="22"/>
                                </a:lnTo>
                                <a:lnTo>
                                  <a:pt x="25" y="27"/>
                                </a:lnTo>
                                <a:lnTo>
                                  <a:pt x="13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3" y="10"/>
                                </a:lnTo>
                                <a:lnTo>
                                  <a:pt x="18" y="7"/>
                                </a:lnTo>
                                <a:lnTo>
                                  <a:pt x="25" y="5"/>
                                </a:lnTo>
                                <a:lnTo>
                                  <a:pt x="33" y="5"/>
                                </a:lnTo>
                                <a:lnTo>
                                  <a:pt x="40" y="7"/>
                                </a:lnTo>
                                <a:lnTo>
                                  <a:pt x="47" y="10"/>
                                </a:lnTo>
                                <a:lnTo>
                                  <a:pt x="5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Freeform 1019"/>
                        <wps:cNvSpPr>
                          <a:spLocks/>
                        </wps:cNvSpPr>
                        <wps:spPr bwMode="auto">
                          <a:xfrm>
                            <a:off x="6498" y="1472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15 h 15"/>
                              <a:gd name="T2" fmla="*/ 58 w 58"/>
                              <a:gd name="T3" fmla="*/ 0 h 15"/>
                              <a:gd name="T4" fmla="*/ 0 w 58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15"/>
                                </a:moveTo>
                                <a:lnTo>
                                  <a:pt x="58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Freeform 1020"/>
                        <wps:cNvSpPr>
                          <a:spLocks/>
                        </wps:cNvSpPr>
                        <wps:spPr bwMode="auto">
                          <a:xfrm>
                            <a:off x="6446" y="147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22"/>
                              <a:gd name="T2" fmla="*/ 38 w 52"/>
                              <a:gd name="T3" fmla="*/ 17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18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0"/>
                                </a:moveTo>
                                <a:lnTo>
                                  <a:pt x="38" y="17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Freeform 1021"/>
                        <wps:cNvSpPr>
                          <a:spLocks noEditPoints="1"/>
                        </wps:cNvSpPr>
                        <wps:spPr bwMode="auto">
                          <a:xfrm>
                            <a:off x="6481" y="1444"/>
                            <a:ext cx="109" cy="35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5"/>
                              <a:gd name="T2" fmla="*/ 109 w 109"/>
                              <a:gd name="T3" fmla="*/ 0 h 35"/>
                              <a:gd name="T4" fmla="*/ 50 w 109"/>
                              <a:gd name="T5" fmla="*/ 25 h 35"/>
                              <a:gd name="T6" fmla="*/ 50 w 109"/>
                              <a:gd name="T7" fmla="*/ 25 h 35"/>
                              <a:gd name="T8" fmla="*/ 37 w 109"/>
                              <a:gd name="T9" fmla="*/ 33 h 35"/>
                              <a:gd name="T10" fmla="*/ 25 w 109"/>
                              <a:gd name="T11" fmla="*/ 35 h 35"/>
                              <a:gd name="T12" fmla="*/ 12 w 109"/>
                              <a:gd name="T13" fmla="*/ 33 h 35"/>
                              <a:gd name="T14" fmla="*/ 0 w 109"/>
                              <a:gd name="T15" fmla="*/ 28 h 35"/>
                              <a:gd name="T16" fmla="*/ 5 w 109"/>
                              <a:gd name="T17" fmla="*/ 23 h 35"/>
                              <a:gd name="T18" fmla="*/ 10 w 109"/>
                              <a:gd name="T19" fmla="*/ 18 h 35"/>
                              <a:gd name="T20" fmla="*/ 17 w 109"/>
                              <a:gd name="T21" fmla="*/ 15 h 35"/>
                              <a:gd name="T22" fmla="*/ 25 w 109"/>
                              <a:gd name="T23" fmla="*/ 15 h 35"/>
                              <a:gd name="T24" fmla="*/ 32 w 109"/>
                              <a:gd name="T25" fmla="*/ 15 h 35"/>
                              <a:gd name="T26" fmla="*/ 37 w 109"/>
                              <a:gd name="T27" fmla="*/ 18 h 35"/>
                              <a:gd name="T28" fmla="*/ 45 w 109"/>
                              <a:gd name="T29" fmla="*/ 20 h 35"/>
                              <a:gd name="T30" fmla="*/ 50 w 109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5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5"/>
                                </a:lnTo>
                                <a:lnTo>
                                  <a:pt x="12" y="33"/>
                                </a:lnTo>
                                <a:lnTo>
                                  <a:pt x="0" y="28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7" y="15"/>
                                </a:lnTo>
                                <a:lnTo>
                                  <a:pt x="25" y="15"/>
                                </a:lnTo>
                                <a:lnTo>
                                  <a:pt x="32" y="15"/>
                                </a:lnTo>
                                <a:lnTo>
                                  <a:pt x="37" y="18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Freeform 1022"/>
                        <wps:cNvSpPr>
                          <a:spLocks/>
                        </wps:cNvSpPr>
                        <wps:spPr bwMode="auto">
                          <a:xfrm>
                            <a:off x="6531" y="1444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Freeform 1023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8 h 20"/>
                              <a:gd name="T4" fmla="*/ 25 w 50"/>
                              <a:gd name="T5" fmla="*/ 20 h 20"/>
                              <a:gd name="T6" fmla="*/ 12 w 50"/>
                              <a:gd name="T7" fmla="*/ 18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3 h 20"/>
                              <a:gd name="T14" fmla="*/ 17 w 50"/>
                              <a:gd name="T15" fmla="*/ 0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8"/>
                                </a:lnTo>
                                <a:lnTo>
                                  <a:pt x="25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Freeform 1024"/>
                        <wps:cNvSpPr>
                          <a:spLocks noEditPoints="1"/>
                        </wps:cNvSpPr>
                        <wps:spPr bwMode="auto">
                          <a:xfrm>
                            <a:off x="6506" y="1412"/>
                            <a:ext cx="112" cy="47"/>
                          </a:xfrm>
                          <a:custGeom>
                            <a:avLst/>
                            <a:gdLst>
                              <a:gd name="T0" fmla="*/ 52 w 112"/>
                              <a:gd name="T1" fmla="*/ 32 h 47"/>
                              <a:gd name="T2" fmla="*/ 112 w 112"/>
                              <a:gd name="T3" fmla="*/ 0 h 47"/>
                              <a:gd name="T4" fmla="*/ 52 w 112"/>
                              <a:gd name="T5" fmla="*/ 32 h 47"/>
                              <a:gd name="T6" fmla="*/ 52 w 112"/>
                              <a:gd name="T7" fmla="*/ 32 h 47"/>
                              <a:gd name="T8" fmla="*/ 37 w 112"/>
                              <a:gd name="T9" fmla="*/ 42 h 47"/>
                              <a:gd name="T10" fmla="*/ 25 w 112"/>
                              <a:gd name="T11" fmla="*/ 47 h 47"/>
                              <a:gd name="T12" fmla="*/ 12 w 112"/>
                              <a:gd name="T13" fmla="*/ 47 h 47"/>
                              <a:gd name="T14" fmla="*/ 0 w 112"/>
                              <a:gd name="T15" fmla="*/ 45 h 47"/>
                              <a:gd name="T16" fmla="*/ 5 w 112"/>
                              <a:gd name="T17" fmla="*/ 37 h 47"/>
                              <a:gd name="T18" fmla="*/ 10 w 112"/>
                              <a:gd name="T19" fmla="*/ 32 h 47"/>
                              <a:gd name="T20" fmla="*/ 17 w 112"/>
                              <a:gd name="T21" fmla="*/ 30 h 47"/>
                              <a:gd name="T22" fmla="*/ 25 w 112"/>
                              <a:gd name="T23" fmla="*/ 27 h 47"/>
                              <a:gd name="T24" fmla="*/ 32 w 112"/>
                              <a:gd name="T25" fmla="*/ 25 h 47"/>
                              <a:gd name="T26" fmla="*/ 40 w 112"/>
                              <a:gd name="T27" fmla="*/ 27 h 47"/>
                              <a:gd name="T28" fmla="*/ 47 w 112"/>
                              <a:gd name="T29" fmla="*/ 30 h 47"/>
                              <a:gd name="T30" fmla="*/ 52 w 112"/>
                              <a:gd name="T31" fmla="*/ 32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47">
                                <a:moveTo>
                                  <a:pt x="52" y="32"/>
                                </a:moveTo>
                                <a:lnTo>
                                  <a:pt x="112" y="0"/>
                                </a:lnTo>
                                <a:lnTo>
                                  <a:pt x="52" y="32"/>
                                </a:lnTo>
                                <a:close/>
                                <a:moveTo>
                                  <a:pt x="52" y="32"/>
                                </a:moveTo>
                                <a:lnTo>
                                  <a:pt x="37" y="42"/>
                                </a:lnTo>
                                <a:lnTo>
                                  <a:pt x="25" y="47"/>
                                </a:lnTo>
                                <a:lnTo>
                                  <a:pt x="12" y="47"/>
                                </a:lnTo>
                                <a:lnTo>
                                  <a:pt x="0" y="45"/>
                                </a:lnTo>
                                <a:lnTo>
                                  <a:pt x="5" y="37"/>
                                </a:lnTo>
                                <a:lnTo>
                                  <a:pt x="10" y="32"/>
                                </a:lnTo>
                                <a:lnTo>
                                  <a:pt x="17" y="30"/>
                                </a:lnTo>
                                <a:lnTo>
                                  <a:pt x="25" y="27"/>
                                </a:lnTo>
                                <a:lnTo>
                                  <a:pt x="32" y="25"/>
                                </a:lnTo>
                                <a:lnTo>
                                  <a:pt x="40" y="27"/>
                                </a:lnTo>
                                <a:lnTo>
                                  <a:pt x="47" y="30"/>
                                </a:lnTo>
                                <a:lnTo>
                                  <a:pt x="52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Freeform 1025"/>
                        <wps:cNvSpPr>
                          <a:spLocks/>
                        </wps:cNvSpPr>
                        <wps:spPr bwMode="auto">
                          <a:xfrm>
                            <a:off x="6558" y="1412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Freeform 1026"/>
                        <wps:cNvSpPr>
                          <a:spLocks/>
                        </wps:cNvSpPr>
                        <wps:spPr bwMode="auto">
                          <a:xfrm>
                            <a:off x="6506" y="143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7 h 22"/>
                              <a:gd name="T2" fmla="*/ 37 w 52"/>
                              <a:gd name="T3" fmla="*/ 17 h 22"/>
                              <a:gd name="T4" fmla="*/ 25 w 52"/>
                              <a:gd name="T5" fmla="*/ 22 h 22"/>
                              <a:gd name="T6" fmla="*/ 12 w 52"/>
                              <a:gd name="T7" fmla="*/ 22 h 22"/>
                              <a:gd name="T8" fmla="*/ 0 w 52"/>
                              <a:gd name="T9" fmla="*/ 20 h 22"/>
                              <a:gd name="T10" fmla="*/ 5 w 52"/>
                              <a:gd name="T11" fmla="*/ 12 h 22"/>
                              <a:gd name="T12" fmla="*/ 10 w 52"/>
                              <a:gd name="T13" fmla="*/ 7 h 22"/>
                              <a:gd name="T14" fmla="*/ 17 w 52"/>
                              <a:gd name="T15" fmla="*/ 5 h 22"/>
                              <a:gd name="T16" fmla="*/ 25 w 52"/>
                              <a:gd name="T17" fmla="*/ 2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7"/>
                                </a:moveTo>
                                <a:lnTo>
                                  <a:pt x="37" y="17"/>
                                </a:lnTo>
                                <a:lnTo>
                                  <a:pt x="25" y="22"/>
                                </a:lnTo>
                                <a:lnTo>
                                  <a:pt x="12" y="22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7" y="5"/>
                                </a:lnTo>
                                <a:lnTo>
                                  <a:pt x="25" y="2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Freeform 1027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Freeform 1028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Freeform 1029"/>
                        <wps:cNvSpPr>
                          <a:spLocks noEditPoints="1"/>
                        </wps:cNvSpPr>
                        <wps:spPr bwMode="auto">
                          <a:xfrm>
                            <a:off x="6352" y="1454"/>
                            <a:ext cx="74" cy="85"/>
                          </a:xfrm>
                          <a:custGeom>
                            <a:avLst/>
                            <a:gdLst>
                              <a:gd name="T0" fmla="*/ 30 w 74"/>
                              <a:gd name="T1" fmla="*/ 43 h 85"/>
                              <a:gd name="T2" fmla="*/ 27 w 74"/>
                              <a:gd name="T3" fmla="*/ 58 h 85"/>
                              <a:gd name="T4" fmla="*/ 20 w 74"/>
                              <a:gd name="T5" fmla="*/ 68 h 85"/>
                              <a:gd name="T6" fmla="*/ 10 w 74"/>
                              <a:gd name="T7" fmla="*/ 78 h 85"/>
                              <a:gd name="T8" fmla="*/ 0 w 74"/>
                              <a:gd name="T9" fmla="*/ 85 h 85"/>
                              <a:gd name="T10" fmla="*/ 0 w 74"/>
                              <a:gd name="T11" fmla="*/ 75 h 85"/>
                              <a:gd name="T12" fmla="*/ 5 w 74"/>
                              <a:gd name="T13" fmla="*/ 63 h 85"/>
                              <a:gd name="T14" fmla="*/ 15 w 74"/>
                              <a:gd name="T15" fmla="*/ 50 h 85"/>
                              <a:gd name="T16" fmla="*/ 30 w 74"/>
                              <a:gd name="T17" fmla="*/ 43 h 85"/>
                              <a:gd name="T18" fmla="*/ 30 w 74"/>
                              <a:gd name="T19" fmla="*/ 43 h 85"/>
                              <a:gd name="T20" fmla="*/ 74 w 74"/>
                              <a:gd name="T21" fmla="*/ 0 h 85"/>
                              <a:gd name="T22" fmla="*/ 30 w 74"/>
                              <a:gd name="T23" fmla="*/ 4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85">
                                <a:moveTo>
                                  <a:pt x="30" y="43"/>
                                </a:moveTo>
                                <a:lnTo>
                                  <a:pt x="27" y="58"/>
                                </a:lnTo>
                                <a:lnTo>
                                  <a:pt x="20" y="68"/>
                                </a:lnTo>
                                <a:lnTo>
                                  <a:pt x="1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75"/>
                                </a:lnTo>
                                <a:lnTo>
                                  <a:pt x="5" y="63"/>
                                </a:lnTo>
                                <a:lnTo>
                                  <a:pt x="15" y="50"/>
                                </a:lnTo>
                                <a:lnTo>
                                  <a:pt x="30" y="43"/>
                                </a:lnTo>
                                <a:close/>
                                <a:moveTo>
                                  <a:pt x="30" y="43"/>
                                </a:moveTo>
                                <a:lnTo>
                                  <a:pt x="74" y="0"/>
                                </a:lnTo>
                                <a:lnTo>
                                  <a:pt x="3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Freeform 1030"/>
                        <wps:cNvSpPr>
                          <a:spLocks/>
                        </wps:cNvSpPr>
                        <wps:spPr bwMode="auto">
                          <a:xfrm>
                            <a:off x="6352" y="1497"/>
                            <a:ext cx="30" cy="4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42"/>
                              <a:gd name="T2" fmla="*/ 27 w 30"/>
                              <a:gd name="T3" fmla="*/ 15 h 42"/>
                              <a:gd name="T4" fmla="*/ 20 w 30"/>
                              <a:gd name="T5" fmla="*/ 25 h 42"/>
                              <a:gd name="T6" fmla="*/ 10 w 30"/>
                              <a:gd name="T7" fmla="*/ 35 h 42"/>
                              <a:gd name="T8" fmla="*/ 0 w 30"/>
                              <a:gd name="T9" fmla="*/ 42 h 42"/>
                              <a:gd name="T10" fmla="*/ 0 w 30"/>
                              <a:gd name="T11" fmla="*/ 32 h 42"/>
                              <a:gd name="T12" fmla="*/ 5 w 30"/>
                              <a:gd name="T13" fmla="*/ 20 h 42"/>
                              <a:gd name="T14" fmla="*/ 15 w 30"/>
                              <a:gd name="T15" fmla="*/ 7 h 42"/>
                              <a:gd name="T16" fmla="*/ 30 w 3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42">
                                <a:moveTo>
                                  <a:pt x="30" y="0"/>
                                </a:moveTo>
                                <a:lnTo>
                                  <a:pt x="27" y="15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5" y="20"/>
                                </a:lnTo>
                                <a:lnTo>
                                  <a:pt x="15" y="7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Freeform 1031"/>
                        <wps:cNvSpPr>
                          <a:spLocks/>
                        </wps:cNvSpPr>
                        <wps:spPr bwMode="auto">
                          <a:xfrm>
                            <a:off x="6382" y="1454"/>
                            <a:ext cx="44" cy="43"/>
                          </a:xfrm>
                          <a:custGeom>
                            <a:avLst/>
                            <a:gdLst>
                              <a:gd name="T0" fmla="*/ 0 w 44"/>
                              <a:gd name="T1" fmla="*/ 43 h 43"/>
                              <a:gd name="T2" fmla="*/ 44 w 44"/>
                              <a:gd name="T3" fmla="*/ 0 h 43"/>
                              <a:gd name="T4" fmla="*/ 0 w 44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3">
                                <a:moveTo>
                                  <a:pt x="0" y="43"/>
                                </a:moveTo>
                                <a:lnTo>
                                  <a:pt x="44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Freeform 1032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Freeform 1033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Freeform 1034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Freeform 1035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Freeform 1036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Freeform 1037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Freeform 1038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Freeform 1039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Freeform 1040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Freeform 1041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Freeform 1042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Freeform 1043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Freeform 1044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Freeform 1045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Freeform 1046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Freeform 1047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Freeform 1048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Freeform 1049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Freeform 1050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Freeform 1051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Freeform 1052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5" cy="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"/>
                              <a:gd name="T2" fmla="*/ 3 w 5"/>
                              <a:gd name="T3" fmla="*/ 0 h 5"/>
                              <a:gd name="T4" fmla="*/ 5 w 5"/>
                              <a:gd name="T5" fmla="*/ 0 h 5"/>
                              <a:gd name="T6" fmla="*/ 3 w 5"/>
                              <a:gd name="T7" fmla="*/ 3 h 5"/>
                              <a:gd name="T8" fmla="*/ 3 w 5"/>
                              <a:gd name="T9" fmla="*/ 5 h 5"/>
                              <a:gd name="T10" fmla="*/ 0 w 5"/>
                              <a:gd name="T11" fmla="*/ 3 h 5"/>
                              <a:gd name="T12" fmla="*/ 0 w 5"/>
                              <a:gd name="T13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Freeform 1053"/>
                        <wps:cNvSpPr>
                          <a:spLocks noEditPoints="1"/>
                        </wps:cNvSpPr>
                        <wps:spPr bwMode="auto">
                          <a:xfrm>
                            <a:off x="6334" y="1509"/>
                            <a:ext cx="227" cy="35"/>
                          </a:xfrm>
                          <a:custGeom>
                            <a:avLst/>
                            <a:gdLst>
                              <a:gd name="T0" fmla="*/ 3 w 227"/>
                              <a:gd name="T1" fmla="*/ 0 h 35"/>
                              <a:gd name="T2" fmla="*/ 0 w 227"/>
                              <a:gd name="T3" fmla="*/ 3 h 35"/>
                              <a:gd name="T4" fmla="*/ 3 w 227"/>
                              <a:gd name="T5" fmla="*/ 5 h 35"/>
                              <a:gd name="T6" fmla="*/ 5 w 227"/>
                              <a:gd name="T7" fmla="*/ 5 h 35"/>
                              <a:gd name="T8" fmla="*/ 5 w 227"/>
                              <a:gd name="T9" fmla="*/ 3 h 35"/>
                              <a:gd name="T10" fmla="*/ 8 w 227"/>
                              <a:gd name="T11" fmla="*/ 0 h 35"/>
                              <a:gd name="T12" fmla="*/ 5 w 227"/>
                              <a:gd name="T13" fmla="*/ 0 h 35"/>
                              <a:gd name="T14" fmla="*/ 3 w 227"/>
                              <a:gd name="T15" fmla="*/ 0 h 35"/>
                              <a:gd name="T16" fmla="*/ 224 w 227"/>
                              <a:gd name="T17" fmla="*/ 35 h 35"/>
                              <a:gd name="T18" fmla="*/ 227 w 227"/>
                              <a:gd name="T19" fmla="*/ 33 h 35"/>
                              <a:gd name="T20" fmla="*/ 224 w 227"/>
                              <a:gd name="T21" fmla="*/ 35 h 35"/>
                              <a:gd name="T22" fmla="*/ 224 w 227"/>
                              <a:gd name="T23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7" h="3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4" y="35"/>
                                </a:moveTo>
                                <a:lnTo>
                                  <a:pt x="227" y="33"/>
                                </a:lnTo>
                                <a:lnTo>
                                  <a:pt x="22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Freeform 1054"/>
                        <wps:cNvSpPr>
                          <a:spLocks noEditPoints="1"/>
                        </wps:cNvSpPr>
                        <wps:spPr bwMode="auto">
                          <a:xfrm>
                            <a:off x="6337" y="1509"/>
                            <a:ext cx="224" cy="35"/>
                          </a:xfrm>
                          <a:custGeom>
                            <a:avLst/>
                            <a:gdLst>
                              <a:gd name="T0" fmla="*/ 2 w 224"/>
                              <a:gd name="T1" fmla="*/ 0 h 35"/>
                              <a:gd name="T2" fmla="*/ 0 w 224"/>
                              <a:gd name="T3" fmla="*/ 3 h 35"/>
                              <a:gd name="T4" fmla="*/ 0 w 224"/>
                              <a:gd name="T5" fmla="*/ 5 h 35"/>
                              <a:gd name="T6" fmla="*/ 2 w 224"/>
                              <a:gd name="T7" fmla="*/ 8 h 35"/>
                              <a:gd name="T8" fmla="*/ 5 w 224"/>
                              <a:gd name="T9" fmla="*/ 8 h 35"/>
                              <a:gd name="T10" fmla="*/ 5 w 224"/>
                              <a:gd name="T11" fmla="*/ 5 h 35"/>
                              <a:gd name="T12" fmla="*/ 7 w 224"/>
                              <a:gd name="T13" fmla="*/ 3 h 35"/>
                              <a:gd name="T14" fmla="*/ 5 w 224"/>
                              <a:gd name="T15" fmla="*/ 0 h 35"/>
                              <a:gd name="T16" fmla="*/ 2 w 224"/>
                              <a:gd name="T17" fmla="*/ 0 h 35"/>
                              <a:gd name="T18" fmla="*/ 219 w 224"/>
                              <a:gd name="T19" fmla="*/ 35 h 35"/>
                              <a:gd name="T20" fmla="*/ 221 w 224"/>
                              <a:gd name="T21" fmla="*/ 35 h 35"/>
                              <a:gd name="T22" fmla="*/ 224 w 224"/>
                              <a:gd name="T23" fmla="*/ 33 h 35"/>
                              <a:gd name="T24" fmla="*/ 219 w 224"/>
                              <a:gd name="T25" fmla="*/ 35 h 35"/>
                              <a:gd name="T26" fmla="*/ 219 w 224"/>
                              <a:gd name="T27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4" h="3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9" y="35"/>
                                </a:moveTo>
                                <a:lnTo>
                                  <a:pt x="221" y="35"/>
                                </a:lnTo>
                                <a:lnTo>
                                  <a:pt x="224" y="33"/>
                                </a:lnTo>
                                <a:lnTo>
                                  <a:pt x="219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Freeform 1055"/>
                        <wps:cNvSpPr>
                          <a:spLocks noEditPoints="1"/>
                        </wps:cNvSpPr>
                        <wps:spPr bwMode="auto">
                          <a:xfrm>
                            <a:off x="6339" y="1509"/>
                            <a:ext cx="219" cy="38"/>
                          </a:xfrm>
                          <a:custGeom>
                            <a:avLst/>
                            <a:gdLst>
                              <a:gd name="T0" fmla="*/ 219 w 219"/>
                              <a:gd name="T1" fmla="*/ 35 h 38"/>
                              <a:gd name="T2" fmla="*/ 219 w 219"/>
                              <a:gd name="T3" fmla="*/ 35 h 38"/>
                              <a:gd name="T4" fmla="*/ 217 w 219"/>
                              <a:gd name="T5" fmla="*/ 35 h 38"/>
                              <a:gd name="T6" fmla="*/ 214 w 219"/>
                              <a:gd name="T7" fmla="*/ 35 h 38"/>
                              <a:gd name="T8" fmla="*/ 214 w 219"/>
                              <a:gd name="T9" fmla="*/ 38 h 38"/>
                              <a:gd name="T10" fmla="*/ 214 w 219"/>
                              <a:gd name="T11" fmla="*/ 38 h 38"/>
                              <a:gd name="T12" fmla="*/ 219 w 219"/>
                              <a:gd name="T13" fmla="*/ 35 h 38"/>
                              <a:gd name="T14" fmla="*/ 3 w 219"/>
                              <a:gd name="T15" fmla="*/ 0 h 38"/>
                              <a:gd name="T16" fmla="*/ 0 w 219"/>
                              <a:gd name="T17" fmla="*/ 3 h 38"/>
                              <a:gd name="T18" fmla="*/ 0 w 219"/>
                              <a:gd name="T19" fmla="*/ 5 h 38"/>
                              <a:gd name="T20" fmla="*/ 3 w 219"/>
                              <a:gd name="T21" fmla="*/ 10 h 38"/>
                              <a:gd name="T22" fmla="*/ 3 w 219"/>
                              <a:gd name="T23" fmla="*/ 13 h 38"/>
                              <a:gd name="T24" fmla="*/ 5 w 219"/>
                              <a:gd name="T25" fmla="*/ 8 h 38"/>
                              <a:gd name="T26" fmla="*/ 8 w 219"/>
                              <a:gd name="T27" fmla="*/ 3 h 38"/>
                              <a:gd name="T28" fmla="*/ 5 w 219"/>
                              <a:gd name="T29" fmla="*/ 3 h 38"/>
                              <a:gd name="T30" fmla="*/ 3 w 219"/>
                              <a:gd name="T31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9" h="38">
                                <a:moveTo>
                                  <a:pt x="219" y="35"/>
                                </a:moveTo>
                                <a:lnTo>
                                  <a:pt x="219" y="35"/>
                                </a:lnTo>
                                <a:lnTo>
                                  <a:pt x="217" y="35"/>
                                </a:lnTo>
                                <a:lnTo>
                                  <a:pt x="214" y="35"/>
                                </a:lnTo>
                                <a:lnTo>
                                  <a:pt x="214" y="38"/>
                                </a:lnTo>
                                <a:lnTo>
                                  <a:pt x="219" y="3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Freeform 1056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4" cy="37"/>
                          </a:xfrm>
                          <a:custGeom>
                            <a:avLst/>
                            <a:gdLst>
                              <a:gd name="T0" fmla="*/ 214 w 214"/>
                              <a:gd name="T1" fmla="*/ 32 h 37"/>
                              <a:gd name="T2" fmla="*/ 214 w 214"/>
                              <a:gd name="T3" fmla="*/ 32 h 37"/>
                              <a:gd name="T4" fmla="*/ 211 w 214"/>
                              <a:gd name="T5" fmla="*/ 32 h 37"/>
                              <a:gd name="T6" fmla="*/ 209 w 214"/>
                              <a:gd name="T7" fmla="*/ 32 h 37"/>
                              <a:gd name="T8" fmla="*/ 209 w 214"/>
                              <a:gd name="T9" fmla="*/ 35 h 37"/>
                              <a:gd name="T10" fmla="*/ 209 w 214"/>
                              <a:gd name="T11" fmla="*/ 35 h 37"/>
                              <a:gd name="T12" fmla="*/ 209 w 214"/>
                              <a:gd name="T13" fmla="*/ 37 h 37"/>
                              <a:gd name="T14" fmla="*/ 214 w 214"/>
                              <a:gd name="T15" fmla="*/ 32 h 37"/>
                              <a:gd name="T16" fmla="*/ 2 w 214"/>
                              <a:gd name="T17" fmla="*/ 0 h 37"/>
                              <a:gd name="T18" fmla="*/ 0 w 214"/>
                              <a:gd name="T19" fmla="*/ 2 h 37"/>
                              <a:gd name="T20" fmla="*/ 0 w 214"/>
                              <a:gd name="T21" fmla="*/ 5 h 37"/>
                              <a:gd name="T22" fmla="*/ 2 w 214"/>
                              <a:gd name="T23" fmla="*/ 10 h 37"/>
                              <a:gd name="T24" fmla="*/ 2 w 214"/>
                              <a:gd name="T25" fmla="*/ 12 h 37"/>
                              <a:gd name="T26" fmla="*/ 5 w 214"/>
                              <a:gd name="T27" fmla="*/ 5 h 37"/>
                              <a:gd name="T28" fmla="*/ 7 w 214"/>
                              <a:gd name="T29" fmla="*/ 0 h 37"/>
                              <a:gd name="T30" fmla="*/ 5 w 214"/>
                              <a:gd name="T31" fmla="*/ 0 h 37"/>
                              <a:gd name="T32" fmla="*/ 2 w 214"/>
                              <a:gd name="T33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4" h="37">
                                <a:moveTo>
                                  <a:pt x="214" y="32"/>
                                </a:moveTo>
                                <a:lnTo>
                                  <a:pt x="214" y="32"/>
                                </a:ln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9" y="35"/>
                                </a:lnTo>
                                <a:lnTo>
                                  <a:pt x="209" y="37"/>
                                </a:lnTo>
                                <a:lnTo>
                                  <a:pt x="214" y="3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Freeform 1057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1" cy="37"/>
                          </a:xfrm>
                          <a:custGeom>
                            <a:avLst/>
                            <a:gdLst>
                              <a:gd name="T0" fmla="*/ 211 w 211"/>
                              <a:gd name="T1" fmla="*/ 35 h 37"/>
                              <a:gd name="T2" fmla="*/ 211 w 211"/>
                              <a:gd name="T3" fmla="*/ 32 h 37"/>
                              <a:gd name="T4" fmla="*/ 209 w 211"/>
                              <a:gd name="T5" fmla="*/ 32 h 37"/>
                              <a:gd name="T6" fmla="*/ 206 w 211"/>
                              <a:gd name="T7" fmla="*/ 32 h 37"/>
                              <a:gd name="T8" fmla="*/ 206 w 211"/>
                              <a:gd name="T9" fmla="*/ 35 h 37"/>
                              <a:gd name="T10" fmla="*/ 206 w 211"/>
                              <a:gd name="T11" fmla="*/ 35 h 37"/>
                              <a:gd name="T12" fmla="*/ 206 w 211"/>
                              <a:gd name="T13" fmla="*/ 37 h 37"/>
                              <a:gd name="T14" fmla="*/ 211 w 211"/>
                              <a:gd name="T15" fmla="*/ 35 h 37"/>
                              <a:gd name="T16" fmla="*/ 211 w 211"/>
                              <a:gd name="T17" fmla="*/ 35 h 37"/>
                              <a:gd name="T18" fmla="*/ 5 w 211"/>
                              <a:gd name="T19" fmla="*/ 0 h 37"/>
                              <a:gd name="T20" fmla="*/ 2 w 211"/>
                              <a:gd name="T21" fmla="*/ 5 h 37"/>
                              <a:gd name="T22" fmla="*/ 0 w 211"/>
                              <a:gd name="T23" fmla="*/ 10 h 37"/>
                              <a:gd name="T24" fmla="*/ 2 w 211"/>
                              <a:gd name="T25" fmla="*/ 12 h 37"/>
                              <a:gd name="T26" fmla="*/ 5 w 211"/>
                              <a:gd name="T27" fmla="*/ 17 h 37"/>
                              <a:gd name="T28" fmla="*/ 7 w 211"/>
                              <a:gd name="T29" fmla="*/ 7 h 37"/>
                              <a:gd name="T30" fmla="*/ 10 w 211"/>
                              <a:gd name="T31" fmla="*/ 0 h 37"/>
                              <a:gd name="T32" fmla="*/ 7 w 211"/>
                              <a:gd name="T33" fmla="*/ 0 h 37"/>
                              <a:gd name="T34" fmla="*/ 5 w 211"/>
                              <a:gd name="T3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11" h="37">
                                <a:moveTo>
                                  <a:pt x="211" y="35"/>
                                </a:move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6" y="32"/>
                                </a:lnTo>
                                <a:lnTo>
                                  <a:pt x="206" y="35"/>
                                </a:lnTo>
                                <a:lnTo>
                                  <a:pt x="206" y="37"/>
                                </a:lnTo>
                                <a:lnTo>
                                  <a:pt x="21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17"/>
                                </a:lnTo>
                                <a:lnTo>
                                  <a:pt x="7" y="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Freeform 1058"/>
                        <wps:cNvSpPr>
                          <a:spLocks noEditPoints="1"/>
                        </wps:cNvSpPr>
                        <wps:spPr bwMode="auto">
                          <a:xfrm>
                            <a:off x="6344" y="1512"/>
                            <a:ext cx="207" cy="40"/>
                          </a:xfrm>
                          <a:custGeom>
                            <a:avLst/>
                            <a:gdLst>
                              <a:gd name="T0" fmla="*/ 207 w 207"/>
                              <a:gd name="T1" fmla="*/ 35 h 40"/>
                              <a:gd name="T2" fmla="*/ 207 w 207"/>
                              <a:gd name="T3" fmla="*/ 32 h 40"/>
                              <a:gd name="T4" fmla="*/ 204 w 207"/>
                              <a:gd name="T5" fmla="*/ 32 h 40"/>
                              <a:gd name="T6" fmla="*/ 202 w 207"/>
                              <a:gd name="T7" fmla="*/ 35 h 40"/>
                              <a:gd name="T8" fmla="*/ 202 w 207"/>
                              <a:gd name="T9" fmla="*/ 35 h 40"/>
                              <a:gd name="T10" fmla="*/ 202 w 207"/>
                              <a:gd name="T11" fmla="*/ 37 h 40"/>
                              <a:gd name="T12" fmla="*/ 202 w 207"/>
                              <a:gd name="T13" fmla="*/ 40 h 40"/>
                              <a:gd name="T14" fmla="*/ 207 w 207"/>
                              <a:gd name="T15" fmla="*/ 37 h 40"/>
                              <a:gd name="T16" fmla="*/ 207 w 207"/>
                              <a:gd name="T17" fmla="*/ 35 h 40"/>
                              <a:gd name="T18" fmla="*/ 207 w 207"/>
                              <a:gd name="T19" fmla="*/ 35 h 40"/>
                              <a:gd name="T20" fmla="*/ 5 w 207"/>
                              <a:gd name="T21" fmla="*/ 0 h 40"/>
                              <a:gd name="T22" fmla="*/ 3 w 207"/>
                              <a:gd name="T23" fmla="*/ 5 h 40"/>
                              <a:gd name="T24" fmla="*/ 0 w 207"/>
                              <a:gd name="T25" fmla="*/ 12 h 40"/>
                              <a:gd name="T26" fmla="*/ 3 w 207"/>
                              <a:gd name="T27" fmla="*/ 20 h 40"/>
                              <a:gd name="T28" fmla="*/ 3 w 207"/>
                              <a:gd name="T29" fmla="*/ 25 h 40"/>
                              <a:gd name="T30" fmla="*/ 5 w 207"/>
                              <a:gd name="T31" fmla="*/ 12 h 40"/>
                              <a:gd name="T32" fmla="*/ 10 w 207"/>
                              <a:gd name="T33" fmla="*/ 0 h 40"/>
                              <a:gd name="T34" fmla="*/ 8 w 207"/>
                              <a:gd name="T35" fmla="*/ 0 h 40"/>
                              <a:gd name="T36" fmla="*/ 5 w 207"/>
                              <a:gd name="T3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7" h="40">
                                <a:moveTo>
                                  <a:pt x="207" y="35"/>
                                </a:moveTo>
                                <a:lnTo>
                                  <a:pt x="207" y="32"/>
                                </a:lnTo>
                                <a:lnTo>
                                  <a:pt x="204" y="32"/>
                                </a:lnTo>
                                <a:lnTo>
                                  <a:pt x="202" y="35"/>
                                </a:lnTo>
                                <a:lnTo>
                                  <a:pt x="202" y="37"/>
                                </a:lnTo>
                                <a:lnTo>
                                  <a:pt x="202" y="40"/>
                                </a:lnTo>
                                <a:lnTo>
                                  <a:pt x="207" y="37"/>
                                </a:lnTo>
                                <a:lnTo>
                                  <a:pt x="207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20"/>
                                </a:lnTo>
                                <a:lnTo>
                                  <a:pt x="3" y="25"/>
                                </a:lnTo>
                                <a:lnTo>
                                  <a:pt x="5" y="1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Freeform 1059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201" cy="40"/>
                          </a:xfrm>
                          <a:custGeom>
                            <a:avLst/>
                            <a:gdLst>
                              <a:gd name="T0" fmla="*/ 201 w 201"/>
                              <a:gd name="T1" fmla="*/ 35 h 40"/>
                              <a:gd name="T2" fmla="*/ 201 w 201"/>
                              <a:gd name="T3" fmla="*/ 32 h 40"/>
                              <a:gd name="T4" fmla="*/ 199 w 201"/>
                              <a:gd name="T5" fmla="*/ 35 h 40"/>
                              <a:gd name="T6" fmla="*/ 196 w 201"/>
                              <a:gd name="T7" fmla="*/ 35 h 40"/>
                              <a:gd name="T8" fmla="*/ 196 w 201"/>
                              <a:gd name="T9" fmla="*/ 35 h 40"/>
                              <a:gd name="T10" fmla="*/ 196 w 201"/>
                              <a:gd name="T11" fmla="*/ 37 h 40"/>
                              <a:gd name="T12" fmla="*/ 196 w 201"/>
                              <a:gd name="T13" fmla="*/ 40 h 40"/>
                              <a:gd name="T14" fmla="*/ 201 w 201"/>
                              <a:gd name="T15" fmla="*/ 37 h 40"/>
                              <a:gd name="T16" fmla="*/ 201 w 201"/>
                              <a:gd name="T17" fmla="*/ 35 h 40"/>
                              <a:gd name="T18" fmla="*/ 201 w 201"/>
                              <a:gd name="T19" fmla="*/ 35 h 40"/>
                              <a:gd name="T20" fmla="*/ 5 w 201"/>
                              <a:gd name="T21" fmla="*/ 0 h 40"/>
                              <a:gd name="T22" fmla="*/ 2 w 201"/>
                              <a:gd name="T23" fmla="*/ 7 h 40"/>
                              <a:gd name="T24" fmla="*/ 0 w 201"/>
                              <a:gd name="T25" fmla="*/ 17 h 40"/>
                              <a:gd name="T26" fmla="*/ 2 w 201"/>
                              <a:gd name="T27" fmla="*/ 27 h 40"/>
                              <a:gd name="T28" fmla="*/ 2 w 201"/>
                              <a:gd name="T29" fmla="*/ 37 h 40"/>
                              <a:gd name="T30" fmla="*/ 2 w 201"/>
                              <a:gd name="T31" fmla="*/ 35 h 40"/>
                              <a:gd name="T32" fmla="*/ 2 w 201"/>
                              <a:gd name="T33" fmla="*/ 35 h 40"/>
                              <a:gd name="T34" fmla="*/ 5 w 201"/>
                              <a:gd name="T35" fmla="*/ 17 h 40"/>
                              <a:gd name="T36" fmla="*/ 10 w 201"/>
                              <a:gd name="T37" fmla="*/ 0 h 40"/>
                              <a:gd name="T38" fmla="*/ 7 w 201"/>
                              <a:gd name="T39" fmla="*/ 0 h 40"/>
                              <a:gd name="T40" fmla="*/ 5 w 201"/>
                              <a:gd name="T4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1" h="40">
                                <a:moveTo>
                                  <a:pt x="201" y="35"/>
                                </a:moveTo>
                                <a:lnTo>
                                  <a:pt x="201" y="32"/>
                                </a:ln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6" y="37"/>
                                </a:lnTo>
                                <a:lnTo>
                                  <a:pt x="196" y="40"/>
                                </a:lnTo>
                                <a:lnTo>
                                  <a:pt x="201" y="37"/>
                                </a:lnTo>
                                <a:lnTo>
                                  <a:pt x="20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7"/>
                                </a:lnTo>
                                <a:lnTo>
                                  <a:pt x="2" y="37"/>
                                </a:lnTo>
                                <a:lnTo>
                                  <a:pt x="2" y="35"/>
                                </a:lnTo>
                                <a:lnTo>
                                  <a:pt x="5" y="1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Freeform 1060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199" cy="4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35 h 47"/>
                              <a:gd name="T2" fmla="*/ 199 w 199"/>
                              <a:gd name="T3" fmla="*/ 35 h 47"/>
                              <a:gd name="T4" fmla="*/ 196 w 199"/>
                              <a:gd name="T5" fmla="*/ 35 h 47"/>
                              <a:gd name="T6" fmla="*/ 194 w 199"/>
                              <a:gd name="T7" fmla="*/ 35 h 47"/>
                              <a:gd name="T8" fmla="*/ 194 w 199"/>
                              <a:gd name="T9" fmla="*/ 37 h 47"/>
                              <a:gd name="T10" fmla="*/ 194 w 199"/>
                              <a:gd name="T11" fmla="*/ 42 h 47"/>
                              <a:gd name="T12" fmla="*/ 199 w 199"/>
                              <a:gd name="T13" fmla="*/ 40 h 47"/>
                              <a:gd name="T14" fmla="*/ 199 w 199"/>
                              <a:gd name="T15" fmla="*/ 37 h 47"/>
                              <a:gd name="T16" fmla="*/ 199 w 199"/>
                              <a:gd name="T17" fmla="*/ 35 h 47"/>
                              <a:gd name="T18" fmla="*/ 7 w 199"/>
                              <a:gd name="T19" fmla="*/ 0 h 47"/>
                              <a:gd name="T20" fmla="*/ 2 w 199"/>
                              <a:gd name="T21" fmla="*/ 12 h 47"/>
                              <a:gd name="T22" fmla="*/ 0 w 199"/>
                              <a:gd name="T23" fmla="*/ 25 h 47"/>
                              <a:gd name="T24" fmla="*/ 2 w 199"/>
                              <a:gd name="T25" fmla="*/ 37 h 47"/>
                              <a:gd name="T26" fmla="*/ 7 w 199"/>
                              <a:gd name="T27" fmla="*/ 47 h 47"/>
                              <a:gd name="T28" fmla="*/ 5 w 199"/>
                              <a:gd name="T29" fmla="*/ 40 h 47"/>
                              <a:gd name="T30" fmla="*/ 5 w 199"/>
                              <a:gd name="T31" fmla="*/ 35 h 47"/>
                              <a:gd name="T32" fmla="*/ 7 w 199"/>
                              <a:gd name="T33" fmla="*/ 17 h 47"/>
                              <a:gd name="T34" fmla="*/ 12 w 199"/>
                              <a:gd name="T35" fmla="*/ 0 h 47"/>
                              <a:gd name="T36" fmla="*/ 10 w 199"/>
                              <a:gd name="T37" fmla="*/ 0 h 47"/>
                              <a:gd name="T38" fmla="*/ 7 w 199"/>
                              <a:gd name="T3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99" h="47">
                                <a:moveTo>
                                  <a:pt x="199" y="35"/>
                                </a:move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4" y="35"/>
                                </a:lnTo>
                                <a:lnTo>
                                  <a:pt x="194" y="37"/>
                                </a:lnTo>
                                <a:lnTo>
                                  <a:pt x="194" y="42"/>
                                </a:lnTo>
                                <a:lnTo>
                                  <a:pt x="199" y="40"/>
                                </a:lnTo>
                                <a:lnTo>
                                  <a:pt x="199" y="37"/>
                                </a:lnTo>
                                <a:lnTo>
                                  <a:pt x="199" y="35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7"/>
                                </a:lnTo>
                                <a:lnTo>
                                  <a:pt x="7" y="47"/>
                                </a:lnTo>
                                <a:lnTo>
                                  <a:pt x="5" y="40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Freeform 1061"/>
                        <wps:cNvSpPr>
                          <a:spLocks noEditPoints="1"/>
                        </wps:cNvSpPr>
                        <wps:spPr bwMode="auto">
                          <a:xfrm>
                            <a:off x="6349" y="1512"/>
                            <a:ext cx="194" cy="52"/>
                          </a:xfrm>
                          <a:custGeom>
                            <a:avLst/>
                            <a:gdLst>
                              <a:gd name="T0" fmla="*/ 194 w 194"/>
                              <a:gd name="T1" fmla="*/ 35 h 52"/>
                              <a:gd name="T2" fmla="*/ 194 w 194"/>
                              <a:gd name="T3" fmla="*/ 35 h 52"/>
                              <a:gd name="T4" fmla="*/ 192 w 194"/>
                              <a:gd name="T5" fmla="*/ 35 h 52"/>
                              <a:gd name="T6" fmla="*/ 189 w 194"/>
                              <a:gd name="T7" fmla="*/ 35 h 52"/>
                              <a:gd name="T8" fmla="*/ 189 w 194"/>
                              <a:gd name="T9" fmla="*/ 40 h 52"/>
                              <a:gd name="T10" fmla="*/ 189 w 194"/>
                              <a:gd name="T11" fmla="*/ 42 h 52"/>
                              <a:gd name="T12" fmla="*/ 194 w 194"/>
                              <a:gd name="T13" fmla="*/ 40 h 52"/>
                              <a:gd name="T14" fmla="*/ 194 w 194"/>
                              <a:gd name="T15" fmla="*/ 37 h 52"/>
                              <a:gd name="T16" fmla="*/ 194 w 194"/>
                              <a:gd name="T17" fmla="*/ 35 h 52"/>
                              <a:gd name="T18" fmla="*/ 8 w 194"/>
                              <a:gd name="T19" fmla="*/ 0 h 52"/>
                              <a:gd name="T20" fmla="*/ 3 w 194"/>
                              <a:gd name="T21" fmla="*/ 17 h 52"/>
                              <a:gd name="T22" fmla="*/ 0 w 194"/>
                              <a:gd name="T23" fmla="*/ 35 h 52"/>
                              <a:gd name="T24" fmla="*/ 0 w 194"/>
                              <a:gd name="T25" fmla="*/ 35 h 52"/>
                              <a:gd name="T26" fmla="*/ 0 w 194"/>
                              <a:gd name="T27" fmla="*/ 37 h 52"/>
                              <a:gd name="T28" fmla="*/ 3 w 194"/>
                              <a:gd name="T29" fmla="*/ 45 h 52"/>
                              <a:gd name="T30" fmla="*/ 8 w 194"/>
                              <a:gd name="T31" fmla="*/ 52 h 52"/>
                              <a:gd name="T32" fmla="*/ 5 w 194"/>
                              <a:gd name="T33" fmla="*/ 45 h 52"/>
                              <a:gd name="T34" fmla="*/ 5 w 194"/>
                              <a:gd name="T35" fmla="*/ 35 h 52"/>
                              <a:gd name="T36" fmla="*/ 8 w 194"/>
                              <a:gd name="T37" fmla="*/ 17 h 52"/>
                              <a:gd name="T38" fmla="*/ 13 w 194"/>
                              <a:gd name="T39" fmla="*/ 0 h 52"/>
                              <a:gd name="T40" fmla="*/ 10 w 194"/>
                              <a:gd name="T41" fmla="*/ 0 h 52"/>
                              <a:gd name="T42" fmla="*/ 8 w 194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94" h="52">
                                <a:moveTo>
                                  <a:pt x="194" y="35"/>
                                </a:moveTo>
                                <a:lnTo>
                                  <a:pt x="194" y="35"/>
                                </a:lnTo>
                                <a:lnTo>
                                  <a:pt x="192" y="35"/>
                                </a:lnTo>
                                <a:lnTo>
                                  <a:pt x="189" y="35"/>
                                </a:lnTo>
                                <a:lnTo>
                                  <a:pt x="189" y="40"/>
                                </a:lnTo>
                                <a:lnTo>
                                  <a:pt x="189" y="42"/>
                                </a:lnTo>
                                <a:lnTo>
                                  <a:pt x="194" y="40"/>
                                </a:lnTo>
                                <a:lnTo>
                                  <a:pt x="194" y="37"/>
                                </a:lnTo>
                                <a:lnTo>
                                  <a:pt x="194" y="35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Freeform 1062"/>
                        <wps:cNvSpPr>
                          <a:spLocks noEditPoints="1"/>
                        </wps:cNvSpPr>
                        <wps:spPr bwMode="auto">
                          <a:xfrm>
                            <a:off x="6352" y="1512"/>
                            <a:ext cx="189" cy="57"/>
                          </a:xfrm>
                          <a:custGeom>
                            <a:avLst/>
                            <a:gdLst>
                              <a:gd name="T0" fmla="*/ 7 w 189"/>
                              <a:gd name="T1" fmla="*/ 0 h 57"/>
                              <a:gd name="T2" fmla="*/ 2 w 189"/>
                              <a:gd name="T3" fmla="*/ 17 h 57"/>
                              <a:gd name="T4" fmla="*/ 0 w 189"/>
                              <a:gd name="T5" fmla="*/ 35 h 57"/>
                              <a:gd name="T6" fmla="*/ 0 w 189"/>
                              <a:gd name="T7" fmla="*/ 40 h 57"/>
                              <a:gd name="T8" fmla="*/ 2 w 189"/>
                              <a:gd name="T9" fmla="*/ 47 h 57"/>
                              <a:gd name="T10" fmla="*/ 5 w 189"/>
                              <a:gd name="T11" fmla="*/ 52 h 57"/>
                              <a:gd name="T12" fmla="*/ 7 w 189"/>
                              <a:gd name="T13" fmla="*/ 57 h 57"/>
                              <a:gd name="T14" fmla="*/ 7 w 189"/>
                              <a:gd name="T15" fmla="*/ 45 h 57"/>
                              <a:gd name="T16" fmla="*/ 5 w 189"/>
                              <a:gd name="T17" fmla="*/ 35 h 57"/>
                              <a:gd name="T18" fmla="*/ 7 w 189"/>
                              <a:gd name="T19" fmla="*/ 17 h 57"/>
                              <a:gd name="T20" fmla="*/ 12 w 189"/>
                              <a:gd name="T21" fmla="*/ 0 h 57"/>
                              <a:gd name="T22" fmla="*/ 10 w 189"/>
                              <a:gd name="T23" fmla="*/ 0 h 57"/>
                              <a:gd name="T24" fmla="*/ 7 w 189"/>
                              <a:gd name="T25" fmla="*/ 0 h 57"/>
                              <a:gd name="T26" fmla="*/ 189 w 189"/>
                              <a:gd name="T27" fmla="*/ 42 h 57"/>
                              <a:gd name="T28" fmla="*/ 189 w 189"/>
                              <a:gd name="T29" fmla="*/ 37 h 57"/>
                              <a:gd name="T30" fmla="*/ 189 w 189"/>
                              <a:gd name="T31" fmla="*/ 35 h 57"/>
                              <a:gd name="T32" fmla="*/ 186 w 189"/>
                              <a:gd name="T33" fmla="*/ 35 h 57"/>
                              <a:gd name="T34" fmla="*/ 184 w 189"/>
                              <a:gd name="T35" fmla="*/ 35 h 57"/>
                              <a:gd name="T36" fmla="*/ 184 w 189"/>
                              <a:gd name="T37" fmla="*/ 40 h 57"/>
                              <a:gd name="T38" fmla="*/ 184 w 189"/>
                              <a:gd name="T39" fmla="*/ 45 h 57"/>
                              <a:gd name="T40" fmla="*/ 189 w 189"/>
                              <a:gd name="T41" fmla="*/ 42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89" h="57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7" y="57"/>
                                </a:lnTo>
                                <a:lnTo>
                                  <a:pt x="7" y="45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89" y="42"/>
                                </a:moveTo>
                                <a:lnTo>
                                  <a:pt x="189" y="37"/>
                                </a:lnTo>
                                <a:lnTo>
                                  <a:pt x="189" y="35"/>
                                </a:lnTo>
                                <a:lnTo>
                                  <a:pt x="186" y="35"/>
                                </a:lnTo>
                                <a:lnTo>
                                  <a:pt x="184" y="35"/>
                                </a:lnTo>
                                <a:lnTo>
                                  <a:pt x="184" y="40"/>
                                </a:lnTo>
                                <a:lnTo>
                                  <a:pt x="184" y="45"/>
                                </a:lnTo>
                                <a:lnTo>
                                  <a:pt x="18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Freeform 1063"/>
                        <wps:cNvSpPr>
                          <a:spLocks noEditPoints="1"/>
                        </wps:cNvSpPr>
                        <wps:spPr bwMode="auto">
                          <a:xfrm>
                            <a:off x="6354" y="1512"/>
                            <a:ext cx="184" cy="60"/>
                          </a:xfrm>
                          <a:custGeom>
                            <a:avLst/>
                            <a:gdLst>
                              <a:gd name="T0" fmla="*/ 8 w 184"/>
                              <a:gd name="T1" fmla="*/ 0 h 60"/>
                              <a:gd name="T2" fmla="*/ 3 w 184"/>
                              <a:gd name="T3" fmla="*/ 17 h 60"/>
                              <a:gd name="T4" fmla="*/ 0 w 184"/>
                              <a:gd name="T5" fmla="*/ 35 h 60"/>
                              <a:gd name="T6" fmla="*/ 0 w 184"/>
                              <a:gd name="T7" fmla="*/ 45 h 60"/>
                              <a:gd name="T8" fmla="*/ 3 w 184"/>
                              <a:gd name="T9" fmla="*/ 52 h 60"/>
                              <a:gd name="T10" fmla="*/ 5 w 184"/>
                              <a:gd name="T11" fmla="*/ 57 h 60"/>
                              <a:gd name="T12" fmla="*/ 10 w 184"/>
                              <a:gd name="T13" fmla="*/ 60 h 60"/>
                              <a:gd name="T14" fmla="*/ 8 w 184"/>
                              <a:gd name="T15" fmla="*/ 47 h 60"/>
                              <a:gd name="T16" fmla="*/ 5 w 184"/>
                              <a:gd name="T17" fmla="*/ 35 h 60"/>
                              <a:gd name="T18" fmla="*/ 8 w 184"/>
                              <a:gd name="T19" fmla="*/ 17 h 60"/>
                              <a:gd name="T20" fmla="*/ 13 w 184"/>
                              <a:gd name="T21" fmla="*/ 0 h 60"/>
                              <a:gd name="T22" fmla="*/ 10 w 184"/>
                              <a:gd name="T23" fmla="*/ 0 h 60"/>
                              <a:gd name="T24" fmla="*/ 8 w 184"/>
                              <a:gd name="T25" fmla="*/ 0 h 60"/>
                              <a:gd name="T26" fmla="*/ 184 w 184"/>
                              <a:gd name="T27" fmla="*/ 42 h 60"/>
                              <a:gd name="T28" fmla="*/ 184 w 184"/>
                              <a:gd name="T29" fmla="*/ 40 h 60"/>
                              <a:gd name="T30" fmla="*/ 184 w 184"/>
                              <a:gd name="T31" fmla="*/ 35 h 60"/>
                              <a:gd name="T32" fmla="*/ 182 w 184"/>
                              <a:gd name="T33" fmla="*/ 35 h 60"/>
                              <a:gd name="T34" fmla="*/ 179 w 184"/>
                              <a:gd name="T35" fmla="*/ 35 h 60"/>
                              <a:gd name="T36" fmla="*/ 179 w 184"/>
                              <a:gd name="T37" fmla="*/ 40 h 60"/>
                              <a:gd name="T38" fmla="*/ 179 w 184"/>
                              <a:gd name="T39" fmla="*/ 47 h 60"/>
                              <a:gd name="T40" fmla="*/ 182 w 184"/>
                              <a:gd name="T41" fmla="*/ 45 h 60"/>
                              <a:gd name="T42" fmla="*/ 184 w 184"/>
                              <a:gd name="T43" fmla="*/ 4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84" h="60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5"/>
                                </a:lnTo>
                                <a:lnTo>
                                  <a:pt x="3" y="52"/>
                                </a:lnTo>
                                <a:lnTo>
                                  <a:pt x="5" y="57"/>
                                </a:lnTo>
                                <a:lnTo>
                                  <a:pt x="10" y="60"/>
                                </a:lnTo>
                                <a:lnTo>
                                  <a:pt x="8" y="47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84" y="42"/>
                                </a:moveTo>
                                <a:lnTo>
                                  <a:pt x="184" y="40"/>
                                </a:lnTo>
                                <a:lnTo>
                                  <a:pt x="184" y="35"/>
                                </a:lnTo>
                                <a:lnTo>
                                  <a:pt x="182" y="35"/>
                                </a:lnTo>
                                <a:lnTo>
                                  <a:pt x="179" y="35"/>
                                </a:lnTo>
                                <a:lnTo>
                                  <a:pt x="179" y="40"/>
                                </a:lnTo>
                                <a:lnTo>
                                  <a:pt x="179" y="47"/>
                                </a:lnTo>
                                <a:lnTo>
                                  <a:pt x="182" y="45"/>
                                </a:lnTo>
                                <a:lnTo>
                                  <a:pt x="18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Freeform 1064"/>
                        <wps:cNvSpPr>
                          <a:spLocks noEditPoints="1"/>
                        </wps:cNvSpPr>
                        <wps:spPr bwMode="auto">
                          <a:xfrm>
                            <a:off x="6357" y="1512"/>
                            <a:ext cx="179" cy="6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62"/>
                              <a:gd name="T2" fmla="*/ 2 w 179"/>
                              <a:gd name="T3" fmla="*/ 17 h 62"/>
                              <a:gd name="T4" fmla="*/ 0 w 179"/>
                              <a:gd name="T5" fmla="*/ 35 h 62"/>
                              <a:gd name="T6" fmla="*/ 2 w 179"/>
                              <a:gd name="T7" fmla="*/ 45 h 62"/>
                              <a:gd name="T8" fmla="*/ 2 w 179"/>
                              <a:gd name="T9" fmla="*/ 57 h 62"/>
                              <a:gd name="T10" fmla="*/ 7 w 179"/>
                              <a:gd name="T11" fmla="*/ 60 h 62"/>
                              <a:gd name="T12" fmla="*/ 10 w 179"/>
                              <a:gd name="T13" fmla="*/ 62 h 62"/>
                              <a:gd name="T14" fmla="*/ 7 w 179"/>
                              <a:gd name="T15" fmla="*/ 47 h 62"/>
                              <a:gd name="T16" fmla="*/ 5 w 179"/>
                              <a:gd name="T17" fmla="*/ 35 h 62"/>
                              <a:gd name="T18" fmla="*/ 7 w 179"/>
                              <a:gd name="T19" fmla="*/ 17 h 62"/>
                              <a:gd name="T20" fmla="*/ 12 w 179"/>
                              <a:gd name="T21" fmla="*/ 2 h 62"/>
                              <a:gd name="T22" fmla="*/ 10 w 179"/>
                              <a:gd name="T23" fmla="*/ 0 h 62"/>
                              <a:gd name="T24" fmla="*/ 7 w 179"/>
                              <a:gd name="T25" fmla="*/ 0 h 62"/>
                              <a:gd name="T26" fmla="*/ 179 w 179"/>
                              <a:gd name="T27" fmla="*/ 45 h 62"/>
                              <a:gd name="T28" fmla="*/ 179 w 179"/>
                              <a:gd name="T29" fmla="*/ 40 h 62"/>
                              <a:gd name="T30" fmla="*/ 179 w 179"/>
                              <a:gd name="T31" fmla="*/ 35 h 62"/>
                              <a:gd name="T32" fmla="*/ 176 w 179"/>
                              <a:gd name="T33" fmla="*/ 35 h 62"/>
                              <a:gd name="T34" fmla="*/ 174 w 179"/>
                              <a:gd name="T35" fmla="*/ 35 h 62"/>
                              <a:gd name="T36" fmla="*/ 174 w 179"/>
                              <a:gd name="T37" fmla="*/ 42 h 62"/>
                              <a:gd name="T38" fmla="*/ 174 w 179"/>
                              <a:gd name="T39" fmla="*/ 47 h 62"/>
                              <a:gd name="T40" fmla="*/ 176 w 179"/>
                              <a:gd name="T41" fmla="*/ 47 h 62"/>
                              <a:gd name="T42" fmla="*/ 179 w 179"/>
                              <a:gd name="T43" fmla="*/ 4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9" h="62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2" y="45"/>
                                </a:lnTo>
                                <a:lnTo>
                                  <a:pt x="2" y="57"/>
                                </a:lnTo>
                                <a:lnTo>
                                  <a:pt x="7" y="60"/>
                                </a:lnTo>
                                <a:lnTo>
                                  <a:pt x="10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79" y="45"/>
                                </a:moveTo>
                                <a:lnTo>
                                  <a:pt x="179" y="40"/>
                                </a:lnTo>
                                <a:lnTo>
                                  <a:pt x="179" y="35"/>
                                </a:lnTo>
                                <a:lnTo>
                                  <a:pt x="176" y="35"/>
                                </a:lnTo>
                                <a:lnTo>
                                  <a:pt x="174" y="35"/>
                                </a:lnTo>
                                <a:lnTo>
                                  <a:pt x="174" y="42"/>
                                </a:lnTo>
                                <a:lnTo>
                                  <a:pt x="174" y="47"/>
                                </a:lnTo>
                                <a:lnTo>
                                  <a:pt x="176" y="47"/>
                                </a:lnTo>
                                <a:lnTo>
                                  <a:pt x="17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Freeform 1065"/>
                        <wps:cNvSpPr>
                          <a:spLocks noEditPoints="1"/>
                        </wps:cNvSpPr>
                        <wps:spPr bwMode="auto">
                          <a:xfrm>
                            <a:off x="6359" y="1512"/>
                            <a:ext cx="174" cy="65"/>
                          </a:xfrm>
                          <a:custGeom>
                            <a:avLst/>
                            <a:gdLst>
                              <a:gd name="T0" fmla="*/ 8 w 174"/>
                              <a:gd name="T1" fmla="*/ 0 h 65"/>
                              <a:gd name="T2" fmla="*/ 3 w 174"/>
                              <a:gd name="T3" fmla="*/ 17 h 65"/>
                              <a:gd name="T4" fmla="*/ 0 w 174"/>
                              <a:gd name="T5" fmla="*/ 35 h 65"/>
                              <a:gd name="T6" fmla="*/ 3 w 174"/>
                              <a:gd name="T7" fmla="*/ 47 h 65"/>
                              <a:gd name="T8" fmla="*/ 5 w 174"/>
                              <a:gd name="T9" fmla="*/ 60 h 65"/>
                              <a:gd name="T10" fmla="*/ 8 w 174"/>
                              <a:gd name="T11" fmla="*/ 62 h 65"/>
                              <a:gd name="T12" fmla="*/ 10 w 174"/>
                              <a:gd name="T13" fmla="*/ 65 h 65"/>
                              <a:gd name="T14" fmla="*/ 8 w 174"/>
                              <a:gd name="T15" fmla="*/ 50 h 65"/>
                              <a:gd name="T16" fmla="*/ 5 w 174"/>
                              <a:gd name="T17" fmla="*/ 35 h 65"/>
                              <a:gd name="T18" fmla="*/ 8 w 174"/>
                              <a:gd name="T19" fmla="*/ 17 h 65"/>
                              <a:gd name="T20" fmla="*/ 13 w 174"/>
                              <a:gd name="T21" fmla="*/ 2 h 65"/>
                              <a:gd name="T22" fmla="*/ 10 w 174"/>
                              <a:gd name="T23" fmla="*/ 2 h 65"/>
                              <a:gd name="T24" fmla="*/ 8 w 174"/>
                              <a:gd name="T25" fmla="*/ 0 h 65"/>
                              <a:gd name="T26" fmla="*/ 174 w 174"/>
                              <a:gd name="T27" fmla="*/ 47 h 65"/>
                              <a:gd name="T28" fmla="*/ 174 w 174"/>
                              <a:gd name="T29" fmla="*/ 40 h 65"/>
                              <a:gd name="T30" fmla="*/ 174 w 174"/>
                              <a:gd name="T31" fmla="*/ 35 h 65"/>
                              <a:gd name="T32" fmla="*/ 172 w 174"/>
                              <a:gd name="T33" fmla="*/ 35 h 65"/>
                              <a:gd name="T34" fmla="*/ 169 w 174"/>
                              <a:gd name="T35" fmla="*/ 35 h 65"/>
                              <a:gd name="T36" fmla="*/ 169 w 174"/>
                              <a:gd name="T37" fmla="*/ 42 h 65"/>
                              <a:gd name="T38" fmla="*/ 167 w 174"/>
                              <a:gd name="T39" fmla="*/ 50 h 65"/>
                              <a:gd name="T40" fmla="*/ 172 w 174"/>
                              <a:gd name="T41" fmla="*/ 47 h 65"/>
                              <a:gd name="T42" fmla="*/ 174 w 174"/>
                              <a:gd name="T43" fmla="*/ 47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65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3" y="47"/>
                                </a:lnTo>
                                <a:lnTo>
                                  <a:pt x="5" y="60"/>
                                </a:lnTo>
                                <a:lnTo>
                                  <a:pt x="8" y="62"/>
                                </a:lnTo>
                                <a:lnTo>
                                  <a:pt x="10" y="65"/>
                                </a:lnTo>
                                <a:lnTo>
                                  <a:pt x="8" y="50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2"/>
                                </a:lnTo>
                                <a:lnTo>
                                  <a:pt x="10" y="2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74" y="47"/>
                                </a:moveTo>
                                <a:lnTo>
                                  <a:pt x="174" y="40"/>
                                </a:lnTo>
                                <a:lnTo>
                                  <a:pt x="174" y="35"/>
                                </a:lnTo>
                                <a:lnTo>
                                  <a:pt x="172" y="35"/>
                                </a:lnTo>
                                <a:lnTo>
                                  <a:pt x="169" y="35"/>
                                </a:lnTo>
                                <a:lnTo>
                                  <a:pt x="169" y="42"/>
                                </a:lnTo>
                                <a:lnTo>
                                  <a:pt x="167" y="50"/>
                                </a:lnTo>
                                <a:lnTo>
                                  <a:pt x="172" y="47"/>
                                </a:lnTo>
                                <a:lnTo>
                                  <a:pt x="17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E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Freeform 1066"/>
                        <wps:cNvSpPr>
                          <a:spLocks noEditPoints="1"/>
                        </wps:cNvSpPr>
                        <wps:spPr bwMode="auto">
                          <a:xfrm>
                            <a:off x="6362" y="1514"/>
                            <a:ext cx="169" cy="63"/>
                          </a:xfrm>
                          <a:custGeom>
                            <a:avLst/>
                            <a:gdLst>
                              <a:gd name="T0" fmla="*/ 7 w 169"/>
                              <a:gd name="T1" fmla="*/ 0 h 63"/>
                              <a:gd name="T2" fmla="*/ 2 w 169"/>
                              <a:gd name="T3" fmla="*/ 15 h 63"/>
                              <a:gd name="T4" fmla="*/ 0 w 169"/>
                              <a:gd name="T5" fmla="*/ 33 h 63"/>
                              <a:gd name="T6" fmla="*/ 2 w 169"/>
                              <a:gd name="T7" fmla="*/ 45 h 63"/>
                              <a:gd name="T8" fmla="*/ 5 w 169"/>
                              <a:gd name="T9" fmla="*/ 60 h 63"/>
                              <a:gd name="T10" fmla="*/ 7 w 169"/>
                              <a:gd name="T11" fmla="*/ 60 h 63"/>
                              <a:gd name="T12" fmla="*/ 10 w 169"/>
                              <a:gd name="T13" fmla="*/ 63 h 63"/>
                              <a:gd name="T14" fmla="*/ 12 w 169"/>
                              <a:gd name="T15" fmla="*/ 63 h 63"/>
                              <a:gd name="T16" fmla="*/ 7 w 169"/>
                              <a:gd name="T17" fmla="*/ 48 h 63"/>
                              <a:gd name="T18" fmla="*/ 5 w 169"/>
                              <a:gd name="T19" fmla="*/ 33 h 63"/>
                              <a:gd name="T20" fmla="*/ 7 w 169"/>
                              <a:gd name="T21" fmla="*/ 15 h 63"/>
                              <a:gd name="T22" fmla="*/ 12 w 169"/>
                              <a:gd name="T23" fmla="*/ 0 h 63"/>
                              <a:gd name="T24" fmla="*/ 10 w 169"/>
                              <a:gd name="T25" fmla="*/ 0 h 63"/>
                              <a:gd name="T26" fmla="*/ 7 w 169"/>
                              <a:gd name="T27" fmla="*/ 0 h 63"/>
                              <a:gd name="T28" fmla="*/ 169 w 169"/>
                              <a:gd name="T29" fmla="*/ 45 h 63"/>
                              <a:gd name="T30" fmla="*/ 169 w 169"/>
                              <a:gd name="T31" fmla="*/ 40 h 63"/>
                              <a:gd name="T32" fmla="*/ 169 w 169"/>
                              <a:gd name="T33" fmla="*/ 33 h 63"/>
                              <a:gd name="T34" fmla="*/ 166 w 169"/>
                              <a:gd name="T35" fmla="*/ 33 h 63"/>
                              <a:gd name="T36" fmla="*/ 164 w 169"/>
                              <a:gd name="T37" fmla="*/ 35 h 63"/>
                              <a:gd name="T38" fmla="*/ 164 w 169"/>
                              <a:gd name="T39" fmla="*/ 43 h 63"/>
                              <a:gd name="T40" fmla="*/ 161 w 169"/>
                              <a:gd name="T41" fmla="*/ 48 h 63"/>
                              <a:gd name="T42" fmla="*/ 164 w 169"/>
                              <a:gd name="T43" fmla="*/ 48 h 63"/>
                              <a:gd name="T44" fmla="*/ 169 w 169"/>
                              <a:gd name="T45" fmla="*/ 4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6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5"/>
                                </a:lnTo>
                                <a:lnTo>
                                  <a:pt x="5" y="60"/>
                                </a:lnTo>
                                <a:lnTo>
                                  <a:pt x="7" y="60"/>
                                </a:lnTo>
                                <a:lnTo>
                                  <a:pt x="10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69" y="45"/>
                                </a:moveTo>
                                <a:lnTo>
                                  <a:pt x="169" y="40"/>
                                </a:lnTo>
                                <a:lnTo>
                                  <a:pt x="169" y="33"/>
                                </a:lnTo>
                                <a:lnTo>
                                  <a:pt x="166" y="33"/>
                                </a:lnTo>
                                <a:lnTo>
                                  <a:pt x="164" y="35"/>
                                </a:lnTo>
                                <a:lnTo>
                                  <a:pt x="164" y="43"/>
                                </a:lnTo>
                                <a:lnTo>
                                  <a:pt x="161" y="48"/>
                                </a:lnTo>
                                <a:lnTo>
                                  <a:pt x="164" y="48"/>
                                </a:lnTo>
                                <a:lnTo>
                                  <a:pt x="16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1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Freeform 1067"/>
                        <wps:cNvSpPr>
                          <a:spLocks noEditPoints="1"/>
                        </wps:cNvSpPr>
                        <wps:spPr bwMode="auto">
                          <a:xfrm>
                            <a:off x="6364" y="1514"/>
                            <a:ext cx="164" cy="63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63"/>
                              <a:gd name="T2" fmla="*/ 3 w 164"/>
                              <a:gd name="T3" fmla="*/ 15 h 63"/>
                              <a:gd name="T4" fmla="*/ 0 w 164"/>
                              <a:gd name="T5" fmla="*/ 33 h 63"/>
                              <a:gd name="T6" fmla="*/ 3 w 164"/>
                              <a:gd name="T7" fmla="*/ 48 h 63"/>
                              <a:gd name="T8" fmla="*/ 5 w 164"/>
                              <a:gd name="T9" fmla="*/ 63 h 63"/>
                              <a:gd name="T10" fmla="*/ 8 w 164"/>
                              <a:gd name="T11" fmla="*/ 63 h 63"/>
                              <a:gd name="T12" fmla="*/ 13 w 164"/>
                              <a:gd name="T13" fmla="*/ 63 h 63"/>
                              <a:gd name="T14" fmla="*/ 8 w 164"/>
                              <a:gd name="T15" fmla="*/ 48 h 63"/>
                              <a:gd name="T16" fmla="*/ 5 w 164"/>
                              <a:gd name="T17" fmla="*/ 33 h 63"/>
                              <a:gd name="T18" fmla="*/ 8 w 164"/>
                              <a:gd name="T19" fmla="*/ 15 h 63"/>
                              <a:gd name="T20" fmla="*/ 13 w 164"/>
                              <a:gd name="T21" fmla="*/ 0 h 63"/>
                              <a:gd name="T22" fmla="*/ 10 w 164"/>
                              <a:gd name="T23" fmla="*/ 0 h 63"/>
                              <a:gd name="T24" fmla="*/ 8 w 164"/>
                              <a:gd name="T25" fmla="*/ 0 h 63"/>
                              <a:gd name="T26" fmla="*/ 162 w 164"/>
                              <a:gd name="T27" fmla="*/ 48 h 63"/>
                              <a:gd name="T28" fmla="*/ 164 w 164"/>
                              <a:gd name="T29" fmla="*/ 40 h 63"/>
                              <a:gd name="T30" fmla="*/ 164 w 164"/>
                              <a:gd name="T31" fmla="*/ 33 h 63"/>
                              <a:gd name="T32" fmla="*/ 162 w 164"/>
                              <a:gd name="T33" fmla="*/ 35 h 63"/>
                              <a:gd name="T34" fmla="*/ 159 w 164"/>
                              <a:gd name="T35" fmla="*/ 35 h 63"/>
                              <a:gd name="T36" fmla="*/ 159 w 164"/>
                              <a:gd name="T37" fmla="*/ 43 h 63"/>
                              <a:gd name="T38" fmla="*/ 157 w 164"/>
                              <a:gd name="T39" fmla="*/ 50 h 63"/>
                              <a:gd name="T40" fmla="*/ 159 w 164"/>
                              <a:gd name="T41" fmla="*/ 48 h 63"/>
                              <a:gd name="T42" fmla="*/ 162 w 164"/>
                              <a:gd name="T43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6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5" y="63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62" y="48"/>
                                </a:moveTo>
                                <a:lnTo>
                                  <a:pt x="164" y="40"/>
                                </a:lnTo>
                                <a:lnTo>
                                  <a:pt x="164" y="33"/>
                                </a:lnTo>
                                <a:lnTo>
                                  <a:pt x="162" y="35"/>
                                </a:lnTo>
                                <a:lnTo>
                                  <a:pt x="159" y="35"/>
                                </a:lnTo>
                                <a:lnTo>
                                  <a:pt x="159" y="43"/>
                                </a:lnTo>
                                <a:lnTo>
                                  <a:pt x="157" y="50"/>
                                </a:lnTo>
                                <a:lnTo>
                                  <a:pt x="159" y="48"/>
                                </a:lnTo>
                                <a:lnTo>
                                  <a:pt x="16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Freeform 1068"/>
                        <wps:cNvSpPr>
                          <a:spLocks noEditPoints="1"/>
                        </wps:cNvSpPr>
                        <wps:spPr bwMode="auto">
                          <a:xfrm>
                            <a:off x="6367" y="1514"/>
                            <a:ext cx="159" cy="63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63"/>
                              <a:gd name="T2" fmla="*/ 2 w 159"/>
                              <a:gd name="T3" fmla="*/ 15 h 63"/>
                              <a:gd name="T4" fmla="*/ 0 w 159"/>
                              <a:gd name="T5" fmla="*/ 33 h 63"/>
                              <a:gd name="T6" fmla="*/ 2 w 159"/>
                              <a:gd name="T7" fmla="*/ 48 h 63"/>
                              <a:gd name="T8" fmla="*/ 7 w 159"/>
                              <a:gd name="T9" fmla="*/ 63 h 63"/>
                              <a:gd name="T10" fmla="*/ 12 w 159"/>
                              <a:gd name="T11" fmla="*/ 63 h 63"/>
                              <a:gd name="T12" fmla="*/ 7 w 159"/>
                              <a:gd name="T13" fmla="*/ 48 h 63"/>
                              <a:gd name="T14" fmla="*/ 5 w 159"/>
                              <a:gd name="T15" fmla="*/ 33 h 63"/>
                              <a:gd name="T16" fmla="*/ 7 w 159"/>
                              <a:gd name="T17" fmla="*/ 15 h 63"/>
                              <a:gd name="T18" fmla="*/ 12 w 159"/>
                              <a:gd name="T19" fmla="*/ 0 h 63"/>
                              <a:gd name="T20" fmla="*/ 10 w 159"/>
                              <a:gd name="T21" fmla="*/ 0 h 63"/>
                              <a:gd name="T22" fmla="*/ 7 w 159"/>
                              <a:gd name="T23" fmla="*/ 0 h 63"/>
                              <a:gd name="T24" fmla="*/ 156 w 159"/>
                              <a:gd name="T25" fmla="*/ 48 h 63"/>
                              <a:gd name="T26" fmla="*/ 159 w 159"/>
                              <a:gd name="T27" fmla="*/ 43 h 63"/>
                              <a:gd name="T28" fmla="*/ 159 w 159"/>
                              <a:gd name="T29" fmla="*/ 35 h 63"/>
                              <a:gd name="T30" fmla="*/ 156 w 159"/>
                              <a:gd name="T31" fmla="*/ 35 h 63"/>
                              <a:gd name="T32" fmla="*/ 154 w 159"/>
                              <a:gd name="T33" fmla="*/ 35 h 63"/>
                              <a:gd name="T34" fmla="*/ 154 w 159"/>
                              <a:gd name="T35" fmla="*/ 43 h 63"/>
                              <a:gd name="T36" fmla="*/ 151 w 159"/>
                              <a:gd name="T37" fmla="*/ 53 h 63"/>
                              <a:gd name="T38" fmla="*/ 154 w 159"/>
                              <a:gd name="T39" fmla="*/ 50 h 63"/>
                              <a:gd name="T40" fmla="*/ 156 w 159"/>
                              <a:gd name="T41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48"/>
                                </a:moveTo>
                                <a:lnTo>
                                  <a:pt x="159" y="43"/>
                                </a:lnTo>
                                <a:lnTo>
                                  <a:pt x="159" y="35"/>
                                </a:lnTo>
                                <a:lnTo>
                                  <a:pt x="156" y="35"/>
                                </a:lnTo>
                                <a:lnTo>
                                  <a:pt x="154" y="35"/>
                                </a:lnTo>
                                <a:lnTo>
                                  <a:pt x="154" y="43"/>
                                </a:lnTo>
                                <a:lnTo>
                                  <a:pt x="151" y="53"/>
                                </a:lnTo>
                                <a:lnTo>
                                  <a:pt x="154" y="50"/>
                                </a:lnTo>
                                <a:lnTo>
                                  <a:pt x="156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Freeform 1069"/>
                        <wps:cNvSpPr>
                          <a:spLocks noEditPoints="1"/>
                        </wps:cNvSpPr>
                        <wps:spPr bwMode="auto">
                          <a:xfrm>
                            <a:off x="6369" y="1514"/>
                            <a:ext cx="154" cy="63"/>
                          </a:xfrm>
                          <a:custGeom>
                            <a:avLst/>
                            <a:gdLst>
                              <a:gd name="T0" fmla="*/ 8 w 154"/>
                              <a:gd name="T1" fmla="*/ 0 h 63"/>
                              <a:gd name="T2" fmla="*/ 3 w 154"/>
                              <a:gd name="T3" fmla="*/ 15 h 63"/>
                              <a:gd name="T4" fmla="*/ 0 w 154"/>
                              <a:gd name="T5" fmla="*/ 33 h 63"/>
                              <a:gd name="T6" fmla="*/ 3 w 154"/>
                              <a:gd name="T7" fmla="*/ 48 h 63"/>
                              <a:gd name="T8" fmla="*/ 8 w 154"/>
                              <a:gd name="T9" fmla="*/ 63 h 63"/>
                              <a:gd name="T10" fmla="*/ 13 w 154"/>
                              <a:gd name="T11" fmla="*/ 63 h 63"/>
                              <a:gd name="T12" fmla="*/ 8 w 154"/>
                              <a:gd name="T13" fmla="*/ 48 h 63"/>
                              <a:gd name="T14" fmla="*/ 5 w 154"/>
                              <a:gd name="T15" fmla="*/ 33 h 63"/>
                              <a:gd name="T16" fmla="*/ 8 w 154"/>
                              <a:gd name="T17" fmla="*/ 15 h 63"/>
                              <a:gd name="T18" fmla="*/ 13 w 154"/>
                              <a:gd name="T19" fmla="*/ 0 h 63"/>
                              <a:gd name="T20" fmla="*/ 10 w 154"/>
                              <a:gd name="T21" fmla="*/ 0 h 63"/>
                              <a:gd name="T22" fmla="*/ 8 w 154"/>
                              <a:gd name="T23" fmla="*/ 0 h 63"/>
                              <a:gd name="T24" fmla="*/ 152 w 154"/>
                              <a:gd name="T25" fmla="*/ 50 h 63"/>
                              <a:gd name="T26" fmla="*/ 154 w 154"/>
                              <a:gd name="T27" fmla="*/ 43 h 63"/>
                              <a:gd name="T28" fmla="*/ 154 w 154"/>
                              <a:gd name="T29" fmla="*/ 35 h 63"/>
                              <a:gd name="T30" fmla="*/ 152 w 154"/>
                              <a:gd name="T31" fmla="*/ 35 h 63"/>
                              <a:gd name="T32" fmla="*/ 149 w 154"/>
                              <a:gd name="T33" fmla="*/ 35 h 63"/>
                              <a:gd name="T34" fmla="*/ 149 w 154"/>
                              <a:gd name="T35" fmla="*/ 45 h 63"/>
                              <a:gd name="T36" fmla="*/ 147 w 154"/>
                              <a:gd name="T37" fmla="*/ 53 h 63"/>
                              <a:gd name="T38" fmla="*/ 149 w 154"/>
                              <a:gd name="T39" fmla="*/ 53 h 63"/>
                              <a:gd name="T40" fmla="*/ 152 w 154"/>
                              <a:gd name="T41" fmla="*/ 5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52" y="50"/>
                                </a:moveTo>
                                <a:lnTo>
                                  <a:pt x="154" y="43"/>
                                </a:lnTo>
                                <a:lnTo>
                                  <a:pt x="154" y="35"/>
                                </a:lnTo>
                                <a:lnTo>
                                  <a:pt x="152" y="35"/>
                                </a:lnTo>
                                <a:lnTo>
                                  <a:pt x="149" y="35"/>
                                </a:lnTo>
                                <a:lnTo>
                                  <a:pt x="149" y="45"/>
                                </a:lnTo>
                                <a:lnTo>
                                  <a:pt x="147" y="53"/>
                                </a:lnTo>
                                <a:lnTo>
                                  <a:pt x="149" y="53"/>
                                </a:lnTo>
                                <a:lnTo>
                                  <a:pt x="15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B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Freeform 1070"/>
                        <wps:cNvSpPr>
                          <a:spLocks noEditPoints="1"/>
                        </wps:cNvSpPr>
                        <wps:spPr bwMode="auto">
                          <a:xfrm>
                            <a:off x="6372" y="1514"/>
                            <a:ext cx="149" cy="63"/>
                          </a:xfrm>
                          <a:custGeom>
                            <a:avLst/>
                            <a:gdLst>
                              <a:gd name="T0" fmla="*/ 7 w 149"/>
                              <a:gd name="T1" fmla="*/ 0 h 63"/>
                              <a:gd name="T2" fmla="*/ 2 w 149"/>
                              <a:gd name="T3" fmla="*/ 15 h 63"/>
                              <a:gd name="T4" fmla="*/ 0 w 149"/>
                              <a:gd name="T5" fmla="*/ 33 h 63"/>
                              <a:gd name="T6" fmla="*/ 2 w 149"/>
                              <a:gd name="T7" fmla="*/ 48 h 63"/>
                              <a:gd name="T8" fmla="*/ 7 w 149"/>
                              <a:gd name="T9" fmla="*/ 63 h 63"/>
                              <a:gd name="T10" fmla="*/ 12 w 149"/>
                              <a:gd name="T11" fmla="*/ 63 h 63"/>
                              <a:gd name="T12" fmla="*/ 7 w 149"/>
                              <a:gd name="T13" fmla="*/ 48 h 63"/>
                              <a:gd name="T14" fmla="*/ 5 w 149"/>
                              <a:gd name="T15" fmla="*/ 33 h 63"/>
                              <a:gd name="T16" fmla="*/ 7 w 149"/>
                              <a:gd name="T17" fmla="*/ 15 h 63"/>
                              <a:gd name="T18" fmla="*/ 12 w 149"/>
                              <a:gd name="T19" fmla="*/ 3 h 63"/>
                              <a:gd name="T20" fmla="*/ 10 w 149"/>
                              <a:gd name="T21" fmla="*/ 0 h 63"/>
                              <a:gd name="T22" fmla="*/ 7 w 149"/>
                              <a:gd name="T23" fmla="*/ 0 h 63"/>
                              <a:gd name="T24" fmla="*/ 146 w 149"/>
                              <a:gd name="T25" fmla="*/ 53 h 63"/>
                              <a:gd name="T26" fmla="*/ 149 w 149"/>
                              <a:gd name="T27" fmla="*/ 43 h 63"/>
                              <a:gd name="T28" fmla="*/ 149 w 149"/>
                              <a:gd name="T29" fmla="*/ 35 h 63"/>
                              <a:gd name="T30" fmla="*/ 146 w 149"/>
                              <a:gd name="T31" fmla="*/ 35 h 63"/>
                              <a:gd name="T32" fmla="*/ 144 w 149"/>
                              <a:gd name="T33" fmla="*/ 35 h 63"/>
                              <a:gd name="T34" fmla="*/ 144 w 149"/>
                              <a:gd name="T35" fmla="*/ 45 h 63"/>
                              <a:gd name="T36" fmla="*/ 141 w 149"/>
                              <a:gd name="T37" fmla="*/ 55 h 63"/>
                              <a:gd name="T38" fmla="*/ 144 w 149"/>
                              <a:gd name="T39" fmla="*/ 53 h 63"/>
                              <a:gd name="T40" fmla="*/ 146 w 149"/>
                              <a:gd name="T41" fmla="*/ 5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6" y="53"/>
                                </a:moveTo>
                                <a:lnTo>
                                  <a:pt x="149" y="43"/>
                                </a:lnTo>
                                <a:lnTo>
                                  <a:pt x="149" y="35"/>
                                </a:lnTo>
                                <a:lnTo>
                                  <a:pt x="146" y="35"/>
                                </a:lnTo>
                                <a:lnTo>
                                  <a:pt x="144" y="35"/>
                                </a:lnTo>
                                <a:lnTo>
                                  <a:pt x="144" y="45"/>
                                </a:lnTo>
                                <a:lnTo>
                                  <a:pt x="141" y="55"/>
                                </a:lnTo>
                                <a:lnTo>
                                  <a:pt x="144" y="53"/>
                                </a:lnTo>
                                <a:lnTo>
                                  <a:pt x="146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Freeform 1071"/>
                        <wps:cNvSpPr>
                          <a:spLocks noEditPoints="1"/>
                        </wps:cNvSpPr>
                        <wps:spPr bwMode="auto">
                          <a:xfrm>
                            <a:off x="6374" y="1514"/>
                            <a:ext cx="144" cy="65"/>
                          </a:xfrm>
                          <a:custGeom>
                            <a:avLst/>
                            <a:gdLst>
                              <a:gd name="T0" fmla="*/ 8 w 144"/>
                              <a:gd name="T1" fmla="*/ 0 h 65"/>
                              <a:gd name="T2" fmla="*/ 3 w 144"/>
                              <a:gd name="T3" fmla="*/ 15 h 65"/>
                              <a:gd name="T4" fmla="*/ 0 w 144"/>
                              <a:gd name="T5" fmla="*/ 33 h 65"/>
                              <a:gd name="T6" fmla="*/ 3 w 144"/>
                              <a:gd name="T7" fmla="*/ 48 h 65"/>
                              <a:gd name="T8" fmla="*/ 8 w 144"/>
                              <a:gd name="T9" fmla="*/ 63 h 65"/>
                              <a:gd name="T10" fmla="*/ 13 w 144"/>
                              <a:gd name="T11" fmla="*/ 65 h 65"/>
                              <a:gd name="T12" fmla="*/ 8 w 144"/>
                              <a:gd name="T13" fmla="*/ 48 h 65"/>
                              <a:gd name="T14" fmla="*/ 5 w 144"/>
                              <a:gd name="T15" fmla="*/ 33 h 65"/>
                              <a:gd name="T16" fmla="*/ 8 w 144"/>
                              <a:gd name="T17" fmla="*/ 15 h 65"/>
                              <a:gd name="T18" fmla="*/ 13 w 144"/>
                              <a:gd name="T19" fmla="*/ 3 h 65"/>
                              <a:gd name="T20" fmla="*/ 10 w 144"/>
                              <a:gd name="T21" fmla="*/ 3 h 65"/>
                              <a:gd name="T22" fmla="*/ 8 w 144"/>
                              <a:gd name="T23" fmla="*/ 0 h 65"/>
                              <a:gd name="T24" fmla="*/ 142 w 144"/>
                              <a:gd name="T25" fmla="*/ 53 h 65"/>
                              <a:gd name="T26" fmla="*/ 144 w 144"/>
                              <a:gd name="T27" fmla="*/ 45 h 65"/>
                              <a:gd name="T28" fmla="*/ 144 w 144"/>
                              <a:gd name="T29" fmla="*/ 35 h 65"/>
                              <a:gd name="T30" fmla="*/ 142 w 144"/>
                              <a:gd name="T31" fmla="*/ 35 h 65"/>
                              <a:gd name="T32" fmla="*/ 139 w 144"/>
                              <a:gd name="T33" fmla="*/ 35 h 65"/>
                              <a:gd name="T34" fmla="*/ 137 w 144"/>
                              <a:gd name="T35" fmla="*/ 45 h 65"/>
                              <a:gd name="T36" fmla="*/ 134 w 144"/>
                              <a:gd name="T37" fmla="*/ 55 h 65"/>
                              <a:gd name="T38" fmla="*/ 139 w 144"/>
                              <a:gd name="T39" fmla="*/ 55 h 65"/>
                              <a:gd name="T40" fmla="*/ 142 w 144"/>
                              <a:gd name="T41" fmla="*/ 53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65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5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42" y="53"/>
                                </a:moveTo>
                                <a:lnTo>
                                  <a:pt x="144" y="45"/>
                                </a:lnTo>
                                <a:lnTo>
                                  <a:pt x="144" y="35"/>
                                </a:lnTo>
                                <a:lnTo>
                                  <a:pt x="142" y="35"/>
                                </a:lnTo>
                                <a:lnTo>
                                  <a:pt x="139" y="35"/>
                                </a:lnTo>
                                <a:lnTo>
                                  <a:pt x="137" y="45"/>
                                </a:lnTo>
                                <a:lnTo>
                                  <a:pt x="134" y="55"/>
                                </a:lnTo>
                                <a:lnTo>
                                  <a:pt x="139" y="55"/>
                                </a:lnTo>
                                <a:lnTo>
                                  <a:pt x="142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Freeform 1072"/>
                        <wps:cNvSpPr>
                          <a:spLocks noEditPoints="1"/>
                        </wps:cNvSpPr>
                        <wps:spPr bwMode="auto">
                          <a:xfrm>
                            <a:off x="6377" y="1517"/>
                            <a:ext cx="139" cy="62"/>
                          </a:xfrm>
                          <a:custGeom>
                            <a:avLst/>
                            <a:gdLst>
                              <a:gd name="T0" fmla="*/ 7 w 139"/>
                              <a:gd name="T1" fmla="*/ 0 h 62"/>
                              <a:gd name="T2" fmla="*/ 2 w 139"/>
                              <a:gd name="T3" fmla="*/ 12 h 62"/>
                              <a:gd name="T4" fmla="*/ 0 w 139"/>
                              <a:gd name="T5" fmla="*/ 30 h 62"/>
                              <a:gd name="T6" fmla="*/ 2 w 139"/>
                              <a:gd name="T7" fmla="*/ 45 h 62"/>
                              <a:gd name="T8" fmla="*/ 7 w 139"/>
                              <a:gd name="T9" fmla="*/ 60 h 62"/>
                              <a:gd name="T10" fmla="*/ 15 w 139"/>
                              <a:gd name="T11" fmla="*/ 62 h 62"/>
                              <a:gd name="T12" fmla="*/ 7 w 139"/>
                              <a:gd name="T13" fmla="*/ 47 h 62"/>
                              <a:gd name="T14" fmla="*/ 5 w 139"/>
                              <a:gd name="T15" fmla="*/ 30 h 62"/>
                              <a:gd name="T16" fmla="*/ 7 w 139"/>
                              <a:gd name="T17" fmla="*/ 15 h 62"/>
                              <a:gd name="T18" fmla="*/ 12 w 139"/>
                              <a:gd name="T19" fmla="*/ 0 h 62"/>
                              <a:gd name="T20" fmla="*/ 10 w 139"/>
                              <a:gd name="T21" fmla="*/ 0 h 62"/>
                              <a:gd name="T22" fmla="*/ 7 w 139"/>
                              <a:gd name="T23" fmla="*/ 0 h 62"/>
                              <a:gd name="T24" fmla="*/ 136 w 139"/>
                              <a:gd name="T25" fmla="*/ 52 h 62"/>
                              <a:gd name="T26" fmla="*/ 139 w 139"/>
                              <a:gd name="T27" fmla="*/ 42 h 62"/>
                              <a:gd name="T28" fmla="*/ 139 w 139"/>
                              <a:gd name="T29" fmla="*/ 32 h 62"/>
                              <a:gd name="T30" fmla="*/ 136 w 139"/>
                              <a:gd name="T31" fmla="*/ 32 h 62"/>
                              <a:gd name="T32" fmla="*/ 134 w 139"/>
                              <a:gd name="T33" fmla="*/ 32 h 62"/>
                              <a:gd name="T34" fmla="*/ 131 w 139"/>
                              <a:gd name="T35" fmla="*/ 42 h 62"/>
                              <a:gd name="T36" fmla="*/ 129 w 139"/>
                              <a:gd name="T37" fmla="*/ 55 h 62"/>
                              <a:gd name="T38" fmla="*/ 131 w 139"/>
                              <a:gd name="T39" fmla="*/ 52 h 62"/>
                              <a:gd name="T40" fmla="*/ 136 w 139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6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7" y="60"/>
                                </a:lnTo>
                                <a:lnTo>
                                  <a:pt x="15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36" y="52"/>
                                </a:moveTo>
                                <a:lnTo>
                                  <a:pt x="139" y="42"/>
                                </a:lnTo>
                                <a:lnTo>
                                  <a:pt x="139" y="32"/>
                                </a:lnTo>
                                <a:lnTo>
                                  <a:pt x="136" y="32"/>
                                </a:lnTo>
                                <a:lnTo>
                                  <a:pt x="134" y="32"/>
                                </a:lnTo>
                                <a:lnTo>
                                  <a:pt x="131" y="42"/>
                                </a:lnTo>
                                <a:lnTo>
                                  <a:pt x="129" y="55"/>
                                </a:lnTo>
                                <a:lnTo>
                                  <a:pt x="131" y="52"/>
                                </a:lnTo>
                                <a:lnTo>
                                  <a:pt x="136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Freeform 1073"/>
                        <wps:cNvSpPr>
                          <a:spLocks noEditPoints="1"/>
                        </wps:cNvSpPr>
                        <wps:spPr bwMode="auto">
                          <a:xfrm>
                            <a:off x="6379" y="1517"/>
                            <a:ext cx="134" cy="62"/>
                          </a:xfrm>
                          <a:custGeom>
                            <a:avLst/>
                            <a:gdLst>
                              <a:gd name="T0" fmla="*/ 8 w 134"/>
                              <a:gd name="T1" fmla="*/ 0 h 62"/>
                              <a:gd name="T2" fmla="*/ 3 w 134"/>
                              <a:gd name="T3" fmla="*/ 12 h 62"/>
                              <a:gd name="T4" fmla="*/ 0 w 134"/>
                              <a:gd name="T5" fmla="*/ 30 h 62"/>
                              <a:gd name="T6" fmla="*/ 3 w 134"/>
                              <a:gd name="T7" fmla="*/ 45 h 62"/>
                              <a:gd name="T8" fmla="*/ 8 w 134"/>
                              <a:gd name="T9" fmla="*/ 62 h 62"/>
                              <a:gd name="T10" fmla="*/ 15 w 134"/>
                              <a:gd name="T11" fmla="*/ 62 h 62"/>
                              <a:gd name="T12" fmla="*/ 8 w 134"/>
                              <a:gd name="T13" fmla="*/ 47 h 62"/>
                              <a:gd name="T14" fmla="*/ 5 w 134"/>
                              <a:gd name="T15" fmla="*/ 30 h 62"/>
                              <a:gd name="T16" fmla="*/ 8 w 134"/>
                              <a:gd name="T17" fmla="*/ 15 h 62"/>
                              <a:gd name="T18" fmla="*/ 13 w 134"/>
                              <a:gd name="T19" fmla="*/ 0 h 62"/>
                              <a:gd name="T20" fmla="*/ 10 w 134"/>
                              <a:gd name="T21" fmla="*/ 0 h 62"/>
                              <a:gd name="T22" fmla="*/ 8 w 134"/>
                              <a:gd name="T23" fmla="*/ 0 h 62"/>
                              <a:gd name="T24" fmla="*/ 129 w 134"/>
                              <a:gd name="T25" fmla="*/ 52 h 62"/>
                              <a:gd name="T26" fmla="*/ 132 w 134"/>
                              <a:gd name="T27" fmla="*/ 42 h 62"/>
                              <a:gd name="T28" fmla="*/ 134 w 134"/>
                              <a:gd name="T29" fmla="*/ 32 h 62"/>
                              <a:gd name="T30" fmla="*/ 132 w 134"/>
                              <a:gd name="T31" fmla="*/ 32 h 62"/>
                              <a:gd name="T32" fmla="*/ 129 w 134"/>
                              <a:gd name="T33" fmla="*/ 32 h 62"/>
                              <a:gd name="T34" fmla="*/ 127 w 134"/>
                              <a:gd name="T35" fmla="*/ 45 h 62"/>
                              <a:gd name="T36" fmla="*/ 124 w 134"/>
                              <a:gd name="T37" fmla="*/ 55 h 62"/>
                              <a:gd name="T38" fmla="*/ 127 w 134"/>
                              <a:gd name="T39" fmla="*/ 55 h 62"/>
                              <a:gd name="T40" fmla="*/ 129 w 134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4" h="62">
                                <a:moveTo>
                                  <a:pt x="8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30"/>
                                </a:lnTo>
                                <a:lnTo>
                                  <a:pt x="3" y="45"/>
                                </a:lnTo>
                                <a:lnTo>
                                  <a:pt x="8" y="62"/>
                                </a:lnTo>
                                <a:lnTo>
                                  <a:pt x="15" y="62"/>
                                </a:lnTo>
                                <a:lnTo>
                                  <a:pt x="8" y="4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29" y="52"/>
                                </a:moveTo>
                                <a:lnTo>
                                  <a:pt x="132" y="42"/>
                                </a:lnTo>
                                <a:lnTo>
                                  <a:pt x="134" y="32"/>
                                </a:lnTo>
                                <a:lnTo>
                                  <a:pt x="132" y="32"/>
                                </a:lnTo>
                                <a:lnTo>
                                  <a:pt x="129" y="32"/>
                                </a:lnTo>
                                <a:lnTo>
                                  <a:pt x="127" y="45"/>
                                </a:lnTo>
                                <a:lnTo>
                                  <a:pt x="124" y="55"/>
                                </a:lnTo>
                                <a:lnTo>
                                  <a:pt x="127" y="55"/>
                                </a:lnTo>
                                <a:lnTo>
                                  <a:pt x="12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Freeform 1074"/>
                        <wps:cNvSpPr>
                          <a:spLocks noEditPoints="1"/>
                        </wps:cNvSpPr>
                        <wps:spPr bwMode="auto">
                          <a:xfrm>
                            <a:off x="6382" y="1517"/>
                            <a:ext cx="129" cy="62"/>
                          </a:xfrm>
                          <a:custGeom>
                            <a:avLst/>
                            <a:gdLst>
                              <a:gd name="T0" fmla="*/ 7 w 129"/>
                              <a:gd name="T1" fmla="*/ 0 h 62"/>
                              <a:gd name="T2" fmla="*/ 2 w 129"/>
                              <a:gd name="T3" fmla="*/ 15 h 62"/>
                              <a:gd name="T4" fmla="*/ 0 w 129"/>
                              <a:gd name="T5" fmla="*/ 30 h 62"/>
                              <a:gd name="T6" fmla="*/ 2 w 129"/>
                              <a:gd name="T7" fmla="*/ 47 h 62"/>
                              <a:gd name="T8" fmla="*/ 10 w 129"/>
                              <a:gd name="T9" fmla="*/ 62 h 62"/>
                              <a:gd name="T10" fmla="*/ 12 w 129"/>
                              <a:gd name="T11" fmla="*/ 62 h 62"/>
                              <a:gd name="T12" fmla="*/ 15 w 129"/>
                              <a:gd name="T13" fmla="*/ 62 h 62"/>
                              <a:gd name="T14" fmla="*/ 10 w 129"/>
                              <a:gd name="T15" fmla="*/ 55 h 62"/>
                              <a:gd name="T16" fmla="*/ 7 w 129"/>
                              <a:gd name="T17" fmla="*/ 47 h 62"/>
                              <a:gd name="T18" fmla="*/ 5 w 129"/>
                              <a:gd name="T19" fmla="*/ 37 h 62"/>
                              <a:gd name="T20" fmla="*/ 5 w 129"/>
                              <a:gd name="T21" fmla="*/ 30 h 62"/>
                              <a:gd name="T22" fmla="*/ 7 w 129"/>
                              <a:gd name="T23" fmla="*/ 15 h 62"/>
                              <a:gd name="T24" fmla="*/ 12 w 129"/>
                              <a:gd name="T25" fmla="*/ 0 h 62"/>
                              <a:gd name="T26" fmla="*/ 10 w 129"/>
                              <a:gd name="T27" fmla="*/ 0 h 62"/>
                              <a:gd name="T28" fmla="*/ 7 w 129"/>
                              <a:gd name="T29" fmla="*/ 0 h 62"/>
                              <a:gd name="T30" fmla="*/ 124 w 129"/>
                              <a:gd name="T31" fmla="*/ 55 h 62"/>
                              <a:gd name="T32" fmla="*/ 126 w 129"/>
                              <a:gd name="T33" fmla="*/ 42 h 62"/>
                              <a:gd name="T34" fmla="*/ 129 w 129"/>
                              <a:gd name="T35" fmla="*/ 32 h 62"/>
                              <a:gd name="T36" fmla="*/ 126 w 129"/>
                              <a:gd name="T37" fmla="*/ 32 h 62"/>
                              <a:gd name="T38" fmla="*/ 124 w 129"/>
                              <a:gd name="T39" fmla="*/ 32 h 62"/>
                              <a:gd name="T40" fmla="*/ 121 w 129"/>
                              <a:gd name="T41" fmla="*/ 45 h 62"/>
                              <a:gd name="T42" fmla="*/ 116 w 129"/>
                              <a:gd name="T43" fmla="*/ 57 h 62"/>
                              <a:gd name="T44" fmla="*/ 121 w 129"/>
                              <a:gd name="T45" fmla="*/ 55 h 62"/>
                              <a:gd name="T46" fmla="*/ 124 w 129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7"/>
                                </a:lnTo>
                                <a:lnTo>
                                  <a:pt x="10" y="62"/>
                                </a:lnTo>
                                <a:lnTo>
                                  <a:pt x="12" y="62"/>
                                </a:lnTo>
                                <a:lnTo>
                                  <a:pt x="15" y="62"/>
                                </a:lnTo>
                                <a:lnTo>
                                  <a:pt x="10" y="55"/>
                                </a:lnTo>
                                <a:lnTo>
                                  <a:pt x="7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4" y="55"/>
                                </a:moveTo>
                                <a:lnTo>
                                  <a:pt x="126" y="42"/>
                                </a:lnTo>
                                <a:lnTo>
                                  <a:pt x="129" y="32"/>
                                </a:lnTo>
                                <a:lnTo>
                                  <a:pt x="126" y="32"/>
                                </a:lnTo>
                                <a:lnTo>
                                  <a:pt x="124" y="32"/>
                                </a:lnTo>
                                <a:lnTo>
                                  <a:pt x="121" y="45"/>
                                </a:lnTo>
                                <a:lnTo>
                                  <a:pt x="116" y="57"/>
                                </a:lnTo>
                                <a:lnTo>
                                  <a:pt x="121" y="55"/>
                                </a:lnTo>
                                <a:lnTo>
                                  <a:pt x="124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Freeform 1075"/>
                        <wps:cNvSpPr>
                          <a:spLocks noEditPoints="1"/>
                        </wps:cNvSpPr>
                        <wps:spPr bwMode="auto">
                          <a:xfrm>
                            <a:off x="6384" y="1517"/>
                            <a:ext cx="124" cy="62"/>
                          </a:xfrm>
                          <a:custGeom>
                            <a:avLst/>
                            <a:gdLst>
                              <a:gd name="T0" fmla="*/ 8 w 124"/>
                              <a:gd name="T1" fmla="*/ 0 h 62"/>
                              <a:gd name="T2" fmla="*/ 3 w 124"/>
                              <a:gd name="T3" fmla="*/ 15 h 62"/>
                              <a:gd name="T4" fmla="*/ 0 w 124"/>
                              <a:gd name="T5" fmla="*/ 30 h 62"/>
                              <a:gd name="T6" fmla="*/ 3 w 124"/>
                              <a:gd name="T7" fmla="*/ 47 h 62"/>
                              <a:gd name="T8" fmla="*/ 10 w 124"/>
                              <a:gd name="T9" fmla="*/ 62 h 62"/>
                              <a:gd name="T10" fmla="*/ 13 w 124"/>
                              <a:gd name="T11" fmla="*/ 62 h 62"/>
                              <a:gd name="T12" fmla="*/ 15 w 124"/>
                              <a:gd name="T13" fmla="*/ 62 h 62"/>
                              <a:gd name="T14" fmla="*/ 13 w 124"/>
                              <a:gd name="T15" fmla="*/ 55 h 62"/>
                              <a:gd name="T16" fmla="*/ 8 w 124"/>
                              <a:gd name="T17" fmla="*/ 47 h 62"/>
                              <a:gd name="T18" fmla="*/ 5 w 124"/>
                              <a:gd name="T19" fmla="*/ 37 h 62"/>
                              <a:gd name="T20" fmla="*/ 5 w 124"/>
                              <a:gd name="T21" fmla="*/ 30 h 62"/>
                              <a:gd name="T22" fmla="*/ 8 w 124"/>
                              <a:gd name="T23" fmla="*/ 15 h 62"/>
                              <a:gd name="T24" fmla="*/ 13 w 124"/>
                              <a:gd name="T25" fmla="*/ 2 h 62"/>
                              <a:gd name="T26" fmla="*/ 10 w 124"/>
                              <a:gd name="T27" fmla="*/ 0 h 62"/>
                              <a:gd name="T28" fmla="*/ 8 w 124"/>
                              <a:gd name="T29" fmla="*/ 0 h 62"/>
                              <a:gd name="T30" fmla="*/ 119 w 124"/>
                              <a:gd name="T31" fmla="*/ 55 h 62"/>
                              <a:gd name="T32" fmla="*/ 122 w 124"/>
                              <a:gd name="T33" fmla="*/ 45 h 62"/>
                              <a:gd name="T34" fmla="*/ 124 w 124"/>
                              <a:gd name="T35" fmla="*/ 32 h 62"/>
                              <a:gd name="T36" fmla="*/ 122 w 124"/>
                              <a:gd name="T37" fmla="*/ 32 h 62"/>
                              <a:gd name="T38" fmla="*/ 119 w 124"/>
                              <a:gd name="T39" fmla="*/ 32 h 62"/>
                              <a:gd name="T40" fmla="*/ 117 w 124"/>
                              <a:gd name="T41" fmla="*/ 45 h 62"/>
                              <a:gd name="T42" fmla="*/ 112 w 124"/>
                              <a:gd name="T43" fmla="*/ 57 h 62"/>
                              <a:gd name="T44" fmla="*/ 114 w 124"/>
                              <a:gd name="T45" fmla="*/ 57 h 62"/>
                              <a:gd name="T46" fmla="*/ 119 w 124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4" h="62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0"/>
                                </a:lnTo>
                                <a:lnTo>
                                  <a:pt x="3" y="47"/>
                                </a:lnTo>
                                <a:lnTo>
                                  <a:pt x="10" y="62"/>
                                </a:lnTo>
                                <a:lnTo>
                                  <a:pt x="13" y="62"/>
                                </a:lnTo>
                                <a:lnTo>
                                  <a:pt x="15" y="62"/>
                                </a:lnTo>
                                <a:lnTo>
                                  <a:pt x="13" y="55"/>
                                </a:lnTo>
                                <a:lnTo>
                                  <a:pt x="8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19" y="55"/>
                                </a:moveTo>
                                <a:lnTo>
                                  <a:pt x="122" y="45"/>
                                </a:lnTo>
                                <a:lnTo>
                                  <a:pt x="124" y="32"/>
                                </a:lnTo>
                                <a:lnTo>
                                  <a:pt x="122" y="32"/>
                                </a:lnTo>
                                <a:lnTo>
                                  <a:pt x="119" y="32"/>
                                </a:lnTo>
                                <a:lnTo>
                                  <a:pt x="117" y="45"/>
                                </a:lnTo>
                                <a:lnTo>
                                  <a:pt x="112" y="57"/>
                                </a:lnTo>
                                <a:lnTo>
                                  <a:pt x="114" y="57"/>
                                </a:lnTo>
                                <a:lnTo>
                                  <a:pt x="11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Freeform 1076"/>
                        <wps:cNvSpPr>
                          <a:spLocks noEditPoints="1"/>
                        </wps:cNvSpPr>
                        <wps:spPr bwMode="auto">
                          <a:xfrm>
                            <a:off x="6387" y="1517"/>
                            <a:ext cx="119" cy="62"/>
                          </a:xfrm>
                          <a:custGeom>
                            <a:avLst/>
                            <a:gdLst>
                              <a:gd name="T0" fmla="*/ 7 w 119"/>
                              <a:gd name="T1" fmla="*/ 0 h 62"/>
                              <a:gd name="T2" fmla="*/ 2 w 119"/>
                              <a:gd name="T3" fmla="*/ 15 h 62"/>
                              <a:gd name="T4" fmla="*/ 0 w 119"/>
                              <a:gd name="T5" fmla="*/ 30 h 62"/>
                              <a:gd name="T6" fmla="*/ 0 w 119"/>
                              <a:gd name="T7" fmla="*/ 37 h 62"/>
                              <a:gd name="T8" fmla="*/ 2 w 119"/>
                              <a:gd name="T9" fmla="*/ 47 h 62"/>
                              <a:gd name="T10" fmla="*/ 5 w 119"/>
                              <a:gd name="T11" fmla="*/ 55 h 62"/>
                              <a:gd name="T12" fmla="*/ 10 w 119"/>
                              <a:gd name="T13" fmla="*/ 62 h 62"/>
                              <a:gd name="T14" fmla="*/ 15 w 119"/>
                              <a:gd name="T15" fmla="*/ 62 h 62"/>
                              <a:gd name="T16" fmla="*/ 17 w 119"/>
                              <a:gd name="T17" fmla="*/ 62 h 62"/>
                              <a:gd name="T18" fmla="*/ 12 w 119"/>
                              <a:gd name="T19" fmla="*/ 55 h 62"/>
                              <a:gd name="T20" fmla="*/ 7 w 119"/>
                              <a:gd name="T21" fmla="*/ 47 h 62"/>
                              <a:gd name="T22" fmla="*/ 7 w 119"/>
                              <a:gd name="T23" fmla="*/ 37 h 62"/>
                              <a:gd name="T24" fmla="*/ 5 w 119"/>
                              <a:gd name="T25" fmla="*/ 30 h 62"/>
                              <a:gd name="T26" fmla="*/ 7 w 119"/>
                              <a:gd name="T27" fmla="*/ 15 h 62"/>
                              <a:gd name="T28" fmla="*/ 12 w 119"/>
                              <a:gd name="T29" fmla="*/ 2 h 62"/>
                              <a:gd name="T30" fmla="*/ 10 w 119"/>
                              <a:gd name="T31" fmla="*/ 2 h 62"/>
                              <a:gd name="T32" fmla="*/ 7 w 119"/>
                              <a:gd name="T33" fmla="*/ 0 h 62"/>
                              <a:gd name="T34" fmla="*/ 111 w 119"/>
                              <a:gd name="T35" fmla="*/ 57 h 62"/>
                              <a:gd name="T36" fmla="*/ 116 w 119"/>
                              <a:gd name="T37" fmla="*/ 45 h 62"/>
                              <a:gd name="T38" fmla="*/ 119 w 119"/>
                              <a:gd name="T39" fmla="*/ 32 h 62"/>
                              <a:gd name="T40" fmla="*/ 116 w 119"/>
                              <a:gd name="T41" fmla="*/ 32 h 62"/>
                              <a:gd name="T42" fmla="*/ 114 w 119"/>
                              <a:gd name="T43" fmla="*/ 32 h 62"/>
                              <a:gd name="T44" fmla="*/ 111 w 119"/>
                              <a:gd name="T45" fmla="*/ 47 h 62"/>
                              <a:gd name="T46" fmla="*/ 104 w 119"/>
                              <a:gd name="T47" fmla="*/ 60 h 62"/>
                              <a:gd name="T48" fmla="*/ 109 w 119"/>
                              <a:gd name="T49" fmla="*/ 57 h 62"/>
                              <a:gd name="T50" fmla="*/ 111 w 119"/>
                              <a:gd name="T51" fmla="*/ 5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0" y="62"/>
                                </a:lnTo>
                                <a:lnTo>
                                  <a:pt x="15" y="62"/>
                                </a:lnTo>
                                <a:lnTo>
                                  <a:pt x="17" y="62"/>
                                </a:lnTo>
                                <a:lnTo>
                                  <a:pt x="12" y="55"/>
                                </a:lnTo>
                                <a:lnTo>
                                  <a:pt x="7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11" y="57"/>
                                </a:moveTo>
                                <a:lnTo>
                                  <a:pt x="116" y="45"/>
                                </a:lnTo>
                                <a:lnTo>
                                  <a:pt x="119" y="32"/>
                                </a:lnTo>
                                <a:lnTo>
                                  <a:pt x="116" y="32"/>
                                </a:lnTo>
                                <a:lnTo>
                                  <a:pt x="114" y="32"/>
                                </a:lnTo>
                                <a:lnTo>
                                  <a:pt x="111" y="47"/>
                                </a:lnTo>
                                <a:lnTo>
                                  <a:pt x="104" y="60"/>
                                </a:lnTo>
                                <a:lnTo>
                                  <a:pt x="109" y="57"/>
                                </a:lnTo>
                                <a:lnTo>
                                  <a:pt x="111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Freeform 1077"/>
                        <wps:cNvSpPr>
                          <a:spLocks noEditPoints="1"/>
                        </wps:cNvSpPr>
                        <wps:spPr bwMode="auto">
                          <a:xfrm>
                            <a:off x="6389" y="1519"/>
                            <a:ext cx="114" cy="60"/>
                          </a:xfrm>
                          <a:custGeom>
                            <a:avLst/>
                            <a:gdLst>
                              <a:gd name="T0" fmla="*/ 8 w 114"/>
                              <a:gd name="T1" fmla="*/ 0 h 60"/>
                              <a:gd name="T2" fmla="*/ 3 w 114"/>
                              <a:gd name="T3" fmla="*/ 13 h 60"/>
                              <a:gd name="T4" fmla="*/ 0 w 114"/>
                              <a:gd name="T5" fmla="*/ 28 h 60"/>
                              <a:gd name="T6" fmla="*/ 0 w 114"/>
                              <a:gd name="T7" fmla="*/ 35 h 60"/>
                              <a:gd name="T8" fmla="*/ 3 w 114"/>
                              <a:gd name="T9" fmla="*/ 45 h 60"/>
                              <a:gd name="T10" fmla="*/ 8 w 114"/>
                              <a:gd name="T11" fmla="*/ 53 h 60"/>
                              <a:gd name="T12" fmla="*/ 10 w 114"/>
                              <a:gd name="T13" fmla="*/ 60 h 60"/>
                              <a:gd name="T14" fmla="*/ 15 w 114"/>
                              <a:gd name="T15" fmla="*/ 60 h 60"/>
                              <a:gd name="T16" fmla="*/ 17 w 114"/>
                              <a:gd name="T17" fmla="*/ 60 h 60"/>
                              <a:gd name="T18" fmla="*/ 13 w 114"/>
                              <a:gd name="T19" fmla="*/ 53 h 60"/>
                              <a:gd name="T20" fmla="*/ 10 w 114"/>
                              <a:gd name="T21" fmla="*/ 45 h 60"/>
                              <a:gd name="T22" fmla="*/ 8 w 114"/>
                              <a:gd name="T23" fmla="*/ 38 h 60"/>
                              <a:gd name="T24" fmla="*/ 5 w 114"/>
                              <a:gd name="T25" fmla="*/ 28 h 60"/>
                              <a:gd name="T26" fmla="*/ 8 w 114"/>
                              <a:gd name="T27" fmla="*/ 13 h 60"/>
                              <a:gd name="T28" fmla="*/ 13 w 114"/>
                              <a:gd name="T29" fmla="*/ 0 h 60"/>
                              <a:gd name="T30" fmla="*/ 10 w 114"/>
                              <a:gd name="T31" fmla="*/ 0 h 60"/>
                              <a:gd name="T32" fmla="*/ 8 w 114"/>
                              <a:gd name="T33" fmla="*/ 0 h 60"/>
                              <a:gd name="T34" fmla="*/ 107 w 114"/>
                              <a:gd name="T35" fmla="*/ 55 h 60"/>
                              <a:gd name="T36" fmla="*/ 112 w 114"/>
                              <a:gd name="T37" fmla="*/ 43 h 60"/>
                              <a:gd name="T38" fmla="*/ 114 w 114"/>
                              <a:gd name="T39" fmla="*/ 30 h 60"/>
                              <a:gd name="T40" fmla="*/ 112 w 114"/>
                              <a:gd name="T41" fmla="*/ 30 h 60"/>
                              <a:gd name="T42" fmla="*/ 109 w 114"/>
                              <a:gd name="T43" fmla="*/ 30 h 60"/>
                              <a:gd name="T44" fmla="*/ 107 w 114"/>
                              <a:gd name="T45" fmla="*/ 45 h 60"/>
                              <a:gd name="T46" fmla="*/ 99 w 114"/>
                              <a:gd name="T47" fmla="*/ 58 h 60"/>
                              <a:gd name="T48" fmla="*/ 102 w 114"/>
                              <a:gd name="T49" fmla="*/ 58 h 60"/>
                              <a:gd name="T50" fmla="*/ 107 w 114"/>
                              <a:gd name="T51" fmla="*/ 55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5"/>
                                </a:lnTo>
                                <a:lnTo>
                                  <a:pt x="8" y="53"/>
                                </a:lnTo>
                                <a:lnTo>
                                  <a:pt x="10" y="60"/>
                                </a:lnTo>
                                <a:lnTo>
                                  <a:pt x="15" y="60"/>
                                </a:lnTo>
                                <a:lnTo>
                                  <a:pt x="17" y="60"/>
                                </a:lnTo>
                                <a:lnTo>
                                  <a:pt x="13" y="53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07" y="55"/>
                                </a:moveTo>
                                <a:lnTo>
                                  <a:pt x="112" y="43"/>
                                </a:lnTo>
                                <a:lnTo>
                                  <a:pt x="114" y="30"/>
                                </a:lnTo>
                                <a:lnTo>
                                  <a:pt x="112" y="30"/>
                                </a:lnTo>
                                <a:lnTo>
                                  <a:pt x="109" y="30"/>
                                </a:lnTo>
                                <a:lnTo>
                                  <a:pt x="107" y="45"/>
                                </a:lnTo>
                                <a:lnTo>
                                  <a:pt x="99" y="58"/>
                                </a:lnTo>
                                <a:lnTo>
                                  <a:pt x="102" y="58"/>
                                </a:lnTo>
                                <a:lnTo>
                                  <a:pt x="10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Freeform 1078"/>
                        <wps:cNvSpPr>
                          <a:spLocks noEditPoints="1"/>
                        </wps:cNvSpPr>
                        <wps:spPr bwMode="auto">
                          <a:xfrm>
                            <a:off x="6392" y="1519"/>
                            <a:ext cx="109" cy="63"/>
                          </a:xfrm>
                          <a:custGeom>
                            <a:avLst/>
                            <a:gdLst>
                              <a:gd name="T0" fmla="*/ 7 w 109"/>
                              <a:gd name="T1" fmla="*/ 0 h 63"/>
                              <a:gd name="T2" fmla="*/ 2 w 109"/>
                              <a:gd name="T3" fmla="*/ 13 h 63"/>
                              <a:gd name="T4" fmla="*/ 0 w 109"/>
                              <a:gd name="T5" fmla="*/ 28 h 63"/>
                              <a:gd name="T6" fmla="*/ 2 w 109"/>
                              <a:gd name="T7" fmla="*/ 35 h 63"/>
                              <a:gd name="T8" fmla="*/ 2 w 109"/>
                              <a:gd name="T9" fmla="*/ 45 h 63"/>
                              <a:gd name="T10" fmla="*/ 7 w 109"/>
                              <a:gd name="T11" fmla="*/ 53 h 63"/>
                              <a:gd name="T12" fmla="*/ 12 w 109"/>
                              <a:gd name="T13" fmla="*/ 60 h 63"/>
                              <a:gd name="T14" fmla="*/ 14 w 109"/>
                              <a:gd name="T15" fmla="*/ 60 h 63"/>
                              <a:gd name="T16" fmla="*/ 19 w 109"/>
                              <a:gd name="T17" fmla="*/ 63 h 63"/>
                              <a:gd name="T18" fmla="*/ 12 w 109"/>
                              <a:gd name="T19" fmla="*/ 55 h 63"/>
                              <a:gd name="T20" fmla="*/ 10 w 109"/>
                              <a:gd name="T21" fmla="*/ 45 h 63"/>
                              <a:gd name="T22" fmla="*/ 7 w 109"/>
                              <a:gd name="T23" fmla="*/ 38 h 63"/>
                              <a:gd name="T24" fmla="*/ 5 w 109"/>
                              <a:gd name="T25" fmla="*/ 28 h 63"/>
                              <a:gd name="T26" fmla="*/ 7 w 109"/>
                              <a:gd name="T27" fmla="*/ 13 h 63"/>
                              <a:gd name="T28" fmla="*/ 12 w 109"/>
                              <a:gd name="T29" fmla="*/ 0 h 63"/>
                              <a:gd name="T30" fmla="*/ 10 w 109"/>
                              <a:gd name="T31" fmla="*/ 0 h 63"/>
                              <a:gd name="T32" fmla="*/ 7 w 109"/>
                              <a:gd name="T33" fmla="*/ 0 h 63"/>
                              <a:gd name="T34" fmla="*/ 99 w 109"/>
                              <a:gd name="T35" fmla="*/ 58 h 63"/>
                              <a:gd name="T36" fmla="*/ 106 w 109"/>
                              <a:gd name="T37" fmla="*/ 45 h 63"/>
                              <a:gd name="T38" fmla="*/ 109 w 109"/>
                              <a:gd name="T39" fmla="*/ 30 h 63"/>
                              <a:gd name="T40" fmla="*/ 106 w 109"/>
                              <a:gd name="T41" fmla="*/ 30 h 63"/>
                              <a:gd name="T42" fmla="*/ 104 w 109"/>
                              <a:gd name="T43" fmla="*/ 30 h 63"/>
                              <a:gd name="T44" fmla="*/ 104 w 109"/>
                              <a:gd name="T45" fmla="*/ 38 h 63"/>
                              <a:gd name="T46" fmla="*/ 101 w 109"/>
                              <a:gd name="T47" fmla="*/ 45 h 63"/>
                              <a:gd name="T48" fmla="*/ 96 w 109"/>
                              <a:gd name="T49" fmla="*/ 53 h 63"/>
                              <a:gd name="T50" fmla="*/ 92 w 109"/>
                              <a:gd name="T51" fmla="*/ 60 h 63"/>
                              <a:gd name="T52" fmla="*/ 96 w 109"/>
                              <a:gd name="T53" fmla="*/ 58 h 63"/>
                              <a:gd name="T54" fmla="*/ 99 w 109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5"/>
                                </a:lnTo>
                                <a:lnTo>
                                  <a:pt x="2" y="45"/>
                                </a:lnTo>
                                <a:lnTo>
                                  <a:pt x="7" y="53"/>
                                </a:lnTo>
                                <a:lnTo>
                                  <a:pt x="12" y="60"/>
                                </a:lnTo>
                                <a:lnTo>
                                  <a:pt x="14" y="60"/>
                                </a:lnTo>
                                <a:lnTo>
                                  <a:pt x="19" y="63"/>
                                </a:lnTo>
                                <a:lnTo>
                                  <a:pt x="12" y="55"/>
                                </a:lnTo>
                                <a:lnTo>
                                  <a:pt x="10" y="45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3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9" y="58"/>
                                </a:moveTo>
                                <a:lnTo>
                                  <a:pt x="106" y="45"/>
                                </a:lnTo>
                                <a:lnTo>
                                  <a:pt x="109" y="30"/>
                                </a:lnTo>
                                <a:lnTo>
                                  <a:pt x="106" y="30"/>
                                </a:lnTo>
                                <a:lnTo>
                                  <a:pt x="104" y="30"/>
                                </a:lnTo>
                                <a:lnTo>
                                  <a:pt x="104" y="38"/>
                                </a:lnTo>
                                <a:lnTo>
                                  <a:pt x="101" y="45"/>
                                </a:lnTo>
                                <a:lnTo>
                                  <a:pt x="96" y="53"/>
                                </a:lnTo>
                                <a:lnTo>
                                  <a:pt x="92" y="60"/>
                                </a:lnTo>
                                <a:lnTo>
                                  <a:pt x="96" y="58"/>
                                </a:lnTo>
                                <a:lnTo>
                                  <a:pt x="9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Freeform 1079"/>
                        <wps:cNvSpPr>
                          <a:spLocks noEditPoints="1"/>
                        </wps:cNvSpPr>
                        <wps:spPr bwMode="auto">
                          <a:xfrm>
                            <a:off x="6394" y="1519"/>
                            <a:ext cx="104" cy="63"/>
                          </a:xfrm>
                          <a:custGeom>
                            <a:avLst/>
                            <a:gdLst>
                              <a:gd name="T0" fmla="*/ 8 w 104"/>
                              <a:gd name="T1" fmla="*/ 0 h 63"/>
                              <a:gd name="T2" fmla="*/ 3 w 104"/>
                              <a:gd name="T3" fmla="*/ 13 h 63"/>
                              <a:gd name="T4" fmla="*/ 0 w 104"/>
                              <a:gd name="T5" fmla="*/ 28 h 63"/>
                              <a:gd name="T6" fmla="*/ 3 w 104"/>
                              <a:gd name="T7" fmla="*/ 38 h 63"/>
                              <a:gd name="T8" fmla="*/ 5 w 104"/>
                              <a:gd name="T9" fmla="*/ 45 h 63"/>
                              <a:gd name="T10" fmla="*/ 8 w 104"/>
                              <a:gd name="T11" fmla="*/ 53 h 63"/>
                              <a:gd name="T12" fmla="*/ 12 w 104"/>
                              <a:gd name="T13" fmla="*/ 60 h 63"/>
                              <a:gd name="T14" fmla="*/ 17 w 104"/>
                              <a:gd name="T15" fmla="*/ 63 h 63"/>
                              <a:gd name="T16" fmla="*/ 20 w 104"/>
                              <a:gd name="T17" fmla="*/ 63 h 63"/>
                              <a:gd name="T18" fmla="*/ 15 w 104"/>
                              <a:gd name="T19" fmla="*/ 55 h 63"/>
                              <a:gd name="T20" fmla="*/ 10 w 104"/>
                              <a:gd name="T21" fmla="*/ 45 h 63"/>
                              <a:gd name="T22" fmla="*/ 8 w 104"/>
                              <a:gd name="T23" fmla="*/ 38 h 63"/>
                              <a:gd name="T24" fmla="*/ 5 w 104"/>
                              <a:gd name="T25" fmla="*/ 28 h 63"/>
                              <a:gd name="T26" fmla="*/ 8 w 104"/>
                              <a:gd name="T27" fmla="*/ 13 h 63"/>
                              <a:gd name="T28" fmla="*/ 12 w 104"/>
                              <a:gd name="T29" fmla="*/ 3 h 63"/>
                              <a:gd name="T30" fmla="*/ 10 w 104"/>
                              <a:gd name="T31" fmla="*/ 0 h 63"/>
                              <a:gd name="T32" fmla="*/ 8 w 104"/>
                              <a:gd name="T33" fmla="*/ 0 h 63"/>
                              <a:gd name="T34" fmla="*/ 94 w 104"/>
                              <a:gd name="T35" fmla="*/ 58 h 63"/>
                              <a:gd name="T36" fmla="*/ 102 w 104"/>
                              <a:gd name="T37" fmla="*/ 45 h 63"/>
                              <a:gd name="T38" fmla="*/ 104 w 104"/>
                              <a:gd name="T39" fmla="*/ 30 h 63"/>
                              <a:gd name="T40" fmla="*/ 102 w 104"/>
                              <a:gd name="T41" fmla="*/ 30 h 63"/>
                              <a:gd name="T42" fmla="*/ 99 w 104"/>
                              <a:gd name="T43" fmla="*/ 30 h 63"/>
                              <a:gd name="T44" fmla="*/ 99 w 104"/>
                              <a:gd name="T45" fmla="*/ 38 h 63"/>
                              <a:gd name="T46" fmla="*/ 94 w 104"/>
                              <a:gd name="T47" fmla="*/ 45 h 63"/>
                              <a:gd name="T48" fmla="*/ 92 w 104"/>
                              <a:gd name="T49" fmla="*/ 53 h 63"/>
                              <a:gd name="T50" fmla="*/ 87 w 104"/>
                              <a:gd name="T51" fmla="*/ 60 h 63"/>
                              <a:gd name="T52" fmla="*/ 90 w 104"/>
                              <a:gd name="T53" fmla="*/ 60 h 63"/>
                              <a:gd name="T54" fmla="*/ 94 w 104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4" h="63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3" y="38"/>
                                </a:lnTo>
                                <a:lnTo>
                                  <a:pt x="5" y="45"/>
                                </a:lnTo>
                                <a:lnTo>
                                  <a:pt x="8" y="53"/>
                                </a:lnTo>
                                <a:lnTo>
                                  <a:pt x="12" y="60"/>
                                </a:lnTo>
                                <a:lnTo>
                                  <a:pt x="17" y="63"/>
                                </a:lnTo>
                                <a:lnTo>
                                  <a:pt x="20" y="63"/>
                                </a:lnTo>
                                <a:lnTo>
                                  <a:pt x="15" y="55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4" y="58"/>
                                </a:moveTo>
                                <a:lnTo>
                                  <a:pt x="102" y="45"/>
                                </a:lnTo>
                                <a:lnTo>
                                  <a:pt x="104" y="30"/>
                                </a:lnTo>
                                <a:lnTo>
                                  <a:pt x="102" y="30"/>
                                </a:lnTo>
                                <a:lnTo>
                                  <a:pt x="99" y="30"/>
                                </a:lnTo>
                                <a:lnTo>
                                  <a:pt x="99" y="38"/>
                                </a:lnTo>
                                <a:lnTo>
                                  <a:pt x="94" y="45"/>
                                </a:lnTo>
                                <a:lnTo>
                                  <a:pt x="92" y="53"/>
                                </a:lnTo>
                                <a:lnTo>
                                  <a:pt x="87" y="60"/>
                                </a:lnTo>
                                <a:lnTo>
                                  <a:pt x="90" y="60"/>
                                </a:lnTo>
                                <a:lnTo>
                                  <a:pt x="94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Freeform 1080"/>
                        <wps:cNvSpPr>
                          <a:spLocks noEditPoints="1"/>
                        </wps:cNvSpPr>
                        <wps:spPr bwMode="auto">
                          <a:xfrm>
                            <a:off x="6397" y="1519"/>
                            <a:ext cx="99" cy="63"/>
                          </a:xfrm>
                          <a:custGeom>
                            <a:avLst/>
                            <a:gdLst>
                              <a:gd name="T0" fmla="*/ 7 w 99"/>
                              <a:gd name="T1" fmla="*/ 0 h 63"/>
                              <a:gd name="T2" fmla="*/ 2 w 99"/>
                              <a:gd name="T3" fmla="*/ 13 h 63"/>
                              <a:gd name="T4" fmla="*/ 0 w 99"/>
                              <a:gd name="T5" fmla="*/ 28 h 63"/>
                              <a:gd name="T6" fmla="*/ 2 w 99"/>
                              <a:gd name="T7" fmla="*/ 38 h 63"/>
                              <a:gd name="T8" fmla="*/ 5 w 99"/>
                              <a:gd name="T9" fmla="*/ 45 h 63"/>
                              <a:gd name="T10" fmla="*/ 7 w 99"/>
                              <a:gd name="T11" fmla="*/ 55 h 63"/>
                              <a:gd name="T12" fmla="*/ 14 w 99"/>
                              <a:gd name="T13" fmla="*/ 63 h 63"/>
                              <a:gd name="T14" fmla="*/ 17 w 99"/>
                              <a:gd name="T15" fmla="*/ 63 h 63"/>
                              <a:gd name="T16" fmla="*/ 22 w 99"/>
                              <a:gd name="T17" fmla="*/ 63 h 63"/>
                              <a:gd name="T18" fmla="*/ 14 w 99"/>
                              <a:gd name="T19" fmla="*/ 55 h 63"/>
                              <a:gd name="T20" fmla="*/ 9 w 99"/>
                              <a:gd name="T21" fmla="*/ 48 h 63"/>
                              <a:gd name="T22" fmla="*/ 7 w 99"/>
                              <a:gd name="T23" fmla="*/ 38 h 63"/>
                              <a:gd name="T24" fmla="*/ 5 w 99"/>
                              <a:gd name="T25" fmla="*/ 28 h 63"/>
                              <a:gd name="T26" fmla="*/ 7 w 99"/>
                              <a:gd name="T27" fmla="*/ 15 h 63"/>
                              <a:gd name="T28" fmla="*/ 12 w 99"/>
                              <a:gd name="T29" fmla="*/ 3 h 63"/>
                              <a:gd name="T30" fmla="*/ 9 w 99"/>
                              <a:gd name="T31" fmla="*/ 3 h 63"/>
                              <a:gd name="T32" fmla="*/ 7 w 99"/>
                              <a:gd name="T33" fmla="*/ 0 h 63"/>
                              <a:gd name="T34" fmla="*/ 87 w 99"/>
                              <a:gd name="T35" fmla="*/ 60 h 63"/>
                              <a:gd name="T36" fmla="*/ 91 w 99"/>
                              <a:gd name="T37" fmla="*/ 53 h 63"/>
                              <a:gd name="T38" fmla="*/ 96 w 99"/>
                              <a:gd name="T39" fmla="*/ 45 h 63"/>
                              <a:gd name="T40" fmla="*/ 99 w 99"/>
                              <a:gd name="T41" fmla="*/ 38 h 63"/>
                              <a:gd name="T42" fmla="*/ 99 w 99"/>
                              <a:gd name="T43" fmla="*/ 30 h 63"/>
                              <a:gd name="T44" fmla="*/ 96 w 99"/>
                              <a:gd name="T45" fmla="*/ 30 h 63"/>
                              <a:gd name="T46" fmla="*/ 94 w 99"/>
                              <a:gd name="T47" fmla="*/ 28 h 63"/>
                              <a:gd name="T48" fmla="*/ 94 w 99"/>
                              <a:gd name="T49" fmla="*/ 38 h 63"/>
                              <a:gd name="T50" fmla="*/ 89 w 99"/>
                              <a:gd name="T51" fmla="*/ 48 h 63"/>
                              <a:gd name="T52" fmla="*/ 84 w 99"/>
                              <a:gd name="T53" fmla="*/ 55 h 63"/>
                              <a:gd name="T54" fmla="*/ 79 w 99"/>
                              <a:gd name="T55" fmla="*/ 60 h 63"/>
                              <a:gd name="T56" fmla="*/ 84 w 99"/>
                              <a:gd name="T57" fmla="*/ 60 h 63"/>
                              <a:gd name="T58" fmla="*/ 87 w 99"/>
                              <a:gd name="T59" fmla="*/ 6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8"/>
                                </a:lnTo>
                                <a:lnTo>
                                  <a:pt x="5" y="45"/>
                                </a:lnTo>
                                <a:lnTo>
                                  <a:pt x="7" y="55"/>
                                </a:lnTo>
                                <a:lnTo>
                                  <a:pt x="14" y="63"/>
                                </a:lnTo>
                                <a:lnTo>
                                  <a:pt x="17" y="63"/>
                                </a:lnTo>
                                <a:lnTo>
                                  <a:pt x="22" y="63"/>
                                </a:lnTo>
                                <a:lnTo>
                                  <a:pt x="14" y="55"/>
                                </a:lnTo>
                                <a:lnTo>
                                  <a:pt x="9" y="48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7" y="60"/>
                                </a:moveTo>
                                <a:lnTo>
                                  <a:pt x="91" y="53"/>
                                </a:lnTo>
                                <a:lnTo>
                                  <a:pt x="96" y="45"/>
                                </a:lnTo>
                                <a:lnTo>
                                  <a:pt x="99" y="38"/>
                                </a:lnTo>
                                <a:lnTo>
                                  <a:pt x="99" y="30"/>
                                </a:lnTo>
                                <a:lnTo>
                                  <a:pt x="96" y="30"/>
                                </a:lnTo>
                                <a:lnTo>
                                  <a:pt x="94" y="28"/>
                                </a:lnTo>
                                <a:lnTo>
                                  <a:pt x="94" y="38"/>
                                </a:lnTo>
                                <a:lnTo>
                                  <a:pt x="89" y="48"/>
                                </a:lnTo>
                                <a:lnTo>
                                  <a:pt x="84" y="55"/>
                                </a:lnTo>
                                <a:lnTo>
                                  <a:pt x="79" y="60"/>
                                </a:lnTo>
                                <a:lnTo>
                                  <a:pt x="84" y="60"/>
                                </a:lnTo>
                                <a:lnTo>
                                  <a:pt x="8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Freeform 1081"/>
                        <wps:cNvSpPr>
                          <a:spLocks noEditPoints="1"/>
                        </wps:cNvSpPr>
                        <wps:spPr bwMode="auto">
                          <a:xfrm>
                            <a:off x="6399" y="1522"/>
                            <a:ext cx="94" cy="60"/>
                          </a:xfrm>
                          <a:custGeom>
                            <a:avLst/>
                            <a:gdLst>
                              <a:gd name="T0" fmla="*/ 7 w 94"/>
                              <a:gd name="T1" fmla="*/ 0 h 60"/>
                              <a:gd name="T2" fmla="*/ 3 w 94"/>
                              <a:gd name="T3" fmla="*/ 10 h 60"/>
                              <a:gd name="T4" fmla="*/ 0 w 94"/>
                              <a:gd name="T5" fmla="*/ 25 h 60"/>
                              <a:gd name="T6" fmla="*/ 3 w 94"/>
                              <a:gd name="T7" fmla="*/ 35 h 60"/>
                              <a:gd name="T8" fmla="*/ 5 w 94"/>
                              <a:gd name="T9" fmla="*/ 42 h 60"/>
                              <a:gd name="T10" fmla="*/ 10 w 94"/>
                              <a:gd name="T11" fmla="*/ 52 h 60"/>
                              <a:gd name="T12" fmla="*/ 15 w 94"/>
                              <a:gd name="T13" fmla="*/ 60 h 60"/>
                              <a:gd name="T14" fmla="*/ 20 w 94"/>
                              <a:gd name="T15" fmla="*/ 60 h 60"/>
                              <a:gd name="T16" fmla="*/ 25 w 94"/>
                              <a:gd name="T17" fmla="*/ 60 h 60"/>
                              <a:gd name="T18" fmla="*/ 17 w 94"/>
                              <a:gd name="T19" fmla="*/ 52 h 60"/>
                              <a:gd name="T20" fmla="*/ 10 w 94"/>
                              <a:gd name="T21" fmla="*/ 45 h 60"/>
                              <a:gd name="T22" fmla="*/ 7 w 94"/>
                              <a:gd name="T23" fmla="*/ 35 h 60"/>
                              <a:gd name="T24" fmla="*/ 5 w 94"/>
                              <a:gd name="T25" fmla="*/ 25 h 60"/>
                              <a:gd name="T26" fmla="*/ 7 w 94"/>
                              <a:gd name="T27" fmla="*/ 12 h 60"/>
                              <a:gd name="T28" fmla="*/ 12 w 94"/>
                              <a:gd name="T29" fmla="*/ 0 h 60"/>
                              <a:gd name="T30" fmla="*/ 10 w 94"/>
                              <a:gd name="T31" fmla="*/ 0 h 60"/>
                              <a:gd name="T32" fmla="*/ 7 w 94"/>
                              <a:gd name="T33" fmla="*/ 0 h 60"/>
                              <a:gd name="T34" fmla="*/ 82 w 94"/>
                              <a:gd name="T35" fmla="*/ 57 h 60"/>
                              <a:gd name="T36" fmla="*/ 87 w 94"/>
                              <a:gd name="T37" fmla="*/ 50 h 60"/>
                              <a:gd name="T38" fmla="*/ 89 w 94"/>
                              <a:gd name="T39" fmla="*/ 42 h 60"/>
                              <a:gd name="T40" fmla="*/ 94 w 94"/>
                              <a:gd name="T41" fmla="*/ 35 h 60"/>
                              <a:gd name="T42" fmla="*/ 94 w 94"/>
                              <a:gd name="T43" fmla="*/ 27 h 60"/>
                              <a:gd name="T44" fmla="*/ 92 w 94"/>
                              <a:gd name="T45" fmla="*/ 25 h 60"/>
                              <a:gd name="T46" fmla="*/ 89 w 94"/>
                              <a:gd name="T47" fmla="*/ 25 h 60"/>
                              <a:gd name="T48" fmla="*/ 87 w 94"/>
                              <a:gd name="T49" fmla="*/ 35 h 60"/>
                              <a:gd name="T50" fmla="*/ 85 w 94"/>
                              <a:gd name="T51" fmla="*/ 45 h 60"/>
                              <a:gd name="T52" fmla="*/ 80 w 94"/>
                              <a:gd name="T53" fmla="*/ 52 h 60"/>
                              <a:gd name="T54" fmla="*/ 72 w 94"/>
                              <a:gd name="T55" fmla="*/ 60 h 60"/>
                              <a:gd name="T56" fmla="*/ 77 w 94"/>
                              <a:gd name="T57" fmla="*/ 57 h 60"/>
                              <a:gd name="T58" fmla="*/ 82 w 94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4" h="60">
                                <a:moveTo>
                                  <a:pt x="7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5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2"/>
                                </a:lnTo>
                                <a:lnTo>
                                  <a:pt x="15" y="60"/>
                                </a:lnTo>
                                <a:lnTo>
                                  <a:pt x="20" y="60"/>
                                </a:lnTo>
                                <a:lnTo>
                                  <a:pt x="25" y="60"/>
                                </a:lnTo>
                                <a:lnTo>
                                  <a:pt x="17" y="52"/>
                                </a:lnTo>
                                <a:lnTo>
                                  <a:pt x="10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2" y="57"/>
                                </a:moveTo>
                                <a:lnTo>
                                  <a:pt x="87" y="50"/>
                                </a:lnTo>
                                <a:lnTo>
                                  <a:pt x="89" y="42"/>
                                </a:lnTo>
                                <a:lnTo>
                                  <a:pt x="94" y="35"/>
                                </a:lnTo>
                                <a:lnTo>
                                  <a:pt x="94" y="27"/>
                                </a:lnTo>
                                <a:lnTo>
                                  <a:pt x="92" y="25"/>
                                </a:lnTo>
                                <a:lnTo>
                                  <a:pt x="89" y="25"/>
                                </a:lnTo>
                                <a:lnTo>
                                  <a:pt x="87" y="35"/>
                                </a:lnTo>
                                <a:lnTo>
                                  <a:pt x="85" y="45"/>
                                </a:lnTo>
                                <a:lnTo>
                                  <a:pt x="80" y="52"/>
                                </a:lnTo>
                                <a:lnTo>
                                  <a:pt x="72" y="60"/>
                                </a:lnTo>
                                <a:lnTo>
                                  <a:pt x="77" y="57"/>
                                </a:lnTo>
                                <a:lnTo>
                                  <a:pt x="82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Freeform 1082"/>
                        <wps:cNvSpPr>
                          <a:spLocks noEditPoints="1"/>
                        </wps:cNvSpPr>
                        <wps:spPr bwMode="auto">
                          <a:xfrm>
                            <a:off x="6402" y="1522"/>
                            <a:ext cx="89" cy="60"/>
                          </a:xfrm>
                          <a:custGeom>
                            <a:avLst/>
                            <a:gdLst>
                              <a:gd name="T0" fmla="*/ 7 w 89"/>
                              <a:gd name="T1" fmla="*/ 0 h 60"/>
                              <a:gd name="T2" fmla="*/ 2 w 89"/>
                              <a:gd name="T3" fmla="*/ 12 h 60"/>
                              <a:gd name="T4" fmla="*/ 0 w 89"/>
                              <a:gd name="T5" fmla="*/ 25 h 60"/>
                              <a:gd name="T6" fmla="*/ 2 w 89"/>
                              <a:gd name="T7" fmla="*/ 35 h 60"/>
                              <a:gd name="T8" fmla="*/ 4 w 89"/>
                              <a:gd name="T9" fmla="*/ 45 h 60"/>
                              <a:gd name="T10" fmla="*/ 9 w 89"/>
                              <a:gd name="T11" fmla="*/ 52 h 60"/>
                              <a:gd name="T12" fmla="*/ 17 w 89"/>
                              <a:gd name="T13" fmla="*/ 60 h 60"/>
                              <a:gd name="T14" fmla="*/ 22 w 89"/>
                              <a:gd name="T15" fmla="*/ 60 h 60"/>
                              <a:gd name="T16" fmla="*/ 27 w 89"/>
                              <a:gd name="T17" fmla="*/ 60 h 60"/>
                              <a:gd name="T18" fmla="*/ 17 w 89"/>
                              <a:gd name="T19" fmla="*/ 55 h 60"/>
                              <a:gd name="T20" fmla="*/ 12 w 89"/>
                              <a:gd name="T21" fmla="*/ 45 h 60"/>
                              <a:gd name="T22" fmla="*/ 7 w 89"/>
                              <a:gd name="T23" fmla="*/ 35 h 60"/>
                              <a:gd name="T24" fmla="*/ 4 w 89"/>
                              <a:gd name="T25" fmla="*/ 25 h 60"/>
                              <a:gd name="T26" fmla="*/ 7 w 89"/>
                              <a:gd name="T27" fmla="*/ 12 h 60"/>
                              <a:gd name="T28" fmla="*/ 12 w 89"/>
                              <a:gd name="T29" fmla="*/ 2 h 60"/>
                              <a:gd name="T30" fmla="*/ 9 w 89"/>
                              <a:gd name="T31" fmla="*/ 0 h 60"/>
                              <a:gd name="T32" fmla="*/ 7 w 89"/>
                              <a:gd name="T33" fmla="*/ 0 h 60"/>
                              <a:gd name="T34" fmla="*/ 74 w 89"/>
                              <a:gd name="T35" fmla="*/ 57 h 60"/>
                              <a:gd name="T36" fmla="*/ 79 w 89"/>
                              <a:gd name="T37" fmla="*/ 52 h 60"/>
                              <a:gd name="T38" fmla="*/ 84 w 89"/>
                              <a:gd name="T39" fmla="*/ 45 h 60"/>
                              <a:gd name="T40" fmla="*/ 89 w 89"/>
                              <a:gd name="T41" fmla="*/ 35 h 60"/>
                              <a:gd name="T42" fmla="*/ 89 w 89"/>
                              <a:gd name="T43" fmla="*/ 25 h 60"/>
                              <a:gd name="T44" fmla="*/ 86 w 89"/>
                              <a:gd name="T45" fmla="*/ 25 h 60"/>
                              <a:gd name="T46" fmla="*/ 84 w 89"/>
                              <a:gd name="T47" fmla="*/ 25 h 60"/>
                              <a:gd name="T48" fmla="*/ 82 w 89"/>
                              <a:gd name="T49" fmla="*/ 35 h 60"/>
                              <a:gd name="T50" fmla="*/ 79 w 89"/>
                              <a:gd name="T51" fmla="*/ 45 h 60"/>
                              <a:gd name="T52" fmla="*/ 72 w 89"/>
                              <a:gd name="T53" fmla="*/ 52 h 60"/>
                              <a:gd name="T54" fmla="*/ 64 w 89"/>
                              <a:gd name="T55" fmla="*/ 60 h 60"/>
                              <a:gd name="T56" fmla="*/ 69 w 89"/>
                              <a:gd name="T57" fmla="*/ 60 h 60"/>
                              <a:gd name="T58" fmla="*/ 74 w 89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9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4" y="45"/>
                                </a:lnTo>
                                <a:lnTo>
                                  <a:pt x="9" y="52"/>
                                </a:lnTo>
                                <a:lnTo>
                                  <a:pt x="17" y="60"/>
                                </a:lnTo>
                                <a:lnTo>
                                  <a:pt x="22" y="60"/>
                                </a:lnTo>
                                <a:lnTo>
                                  <a:pt x="27" y="60"/>
                                </a:lnTo>
                                <a:lnTo>
                                  <a:pt x="17" y="55"/>
                                </a:lnTo>
                                <a:lnTo>
                                  <a:pt x="12" y="45"/>
                                </a:lnTo>
                                <a:lnTo>
                                  <a:pt x="7" y="35"/>
                                </a:lnTo>
                                <a:lnTo>
                                  <a:pt x="4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74" y="57"/>
                                </a:moveTo>
                                <a:lnTo>
                                  <a:pt x="79" y="52"/>
                                </a:lnTo>
                                <a:lnTo>
                                  <a:pt x="84" y="45"/>
                                </a:lnTo>
                                <a:lnTo>
                                  <a:pt x="89" y="35"/>
                                </a:lnTo>
                                <a:lnTo>
                                  <a:pt x="89" y="25"/>
                                </a:lnTo>
                                <a:lnTo>
                                  <a:pt x="86" y="25"/>
                                </a:lnTo>
                                <a:lnTo>
                                  <a:pt x="84" y="25"/>
                                </a:lnTo>
                                <a:lnTo>
                                  <a:pt x="82" y="35"/>
                                </a:lnTo>
                                <a:lnTo>
                                  <a:pt x="79" y="45"/>
                                </a:lnTo>
                                <a:lnTo>
                                  <a:pt x="72" y="52"/>
                                </a:lnTo>
                                <a:lnTo>
                                  <a:pt x="64" y="60"/>
                                </a:lnTo>
                                <a:lnTo>
                                  <a:pt x="69" y="60"/>
                                </a:lnTo>
                                <a:lnTo>
                                  <a:pt x="74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Freeform 1083"/>
                        <wps:cNvSpPr>
                          <a:spLocks noEditPoints="1"/>
                        </wps:cNvSpPr>
                        <wps:spPr bwMode="auto">
                          <a:xfrm>
                            <a:off x="6404" y="1522"/>
                            <a:ext cx="84" cy="60"/>
                          </a:xfrm>
                          <a:custGeom>
                            <a:avLst/>
                            <a:gdLst>
                              <a:gd name="T0" fmla="*/ 7 w 84"/>
                              <a:gd name="T1" fmla="*/ 0 h 60"/>
                              <a:gd name="T2" fmla="*/ 2 w 84"/>
                              <a:gd name="T3" fmla="*/ 12 h 60"/>
                              <a:gd name="T4" fmla="*/ 0 w 84"/>
                              <a:gd name="T5" fmla="*/ 25 h 60"/>
                              <a:gd name="T6" fmla="*/ 2 w 84"/>
                              <a:gd name="T7" fmla="*/ 35 h 60"/>
                              <a:gd name="T8" fmla="*/ 5 w 84"/>
                              <a:gd name="T9" fmla="*/ 45 h 60"/>
                              <a:gd name="T10" fmla="*/ 12 w 84"/>
                              <a:gd name="T11" fmla="*/ 52 h 60"/>
                              <a:gd name="T12" fmla="*/ 20 w 84"/>
                              <a:gd name="T13" fmla="*/ 60 h 60"/>
                              <a:gd name="T14" fmla="*/ 27 w 84"/>
                              <a:gd name="T15" fmla="*/ 60 h 60"/>
                              <a:gd name="T16" fmla="*/ 32 w 84"/>
                              <a:gd name="T17" fmla="*/ 60 h 60"/>
                              <a:gd name="T18" fmla="*/ 22 w 84"/>
                              <a:gd name="T19" fmla="*/ 55 h 60"/>
                              <a:gd name="T20" fmla="*/ 12 w 84"/>
                              <a:gd name="T21" fmla="*/ 47 h 60"/>
                              <a:gd name="T22" fmla="*/ 7 w 84"/>
                              <a:gd name="T23" fmla="*/ 37 h 60"/>
                              <a:gd name="T24" fmla="*/ 5 w 84"/>
                              <a:gd name="T25" fmla="*/ 25 h 60"/>
                              <a:gd name="T26" fmla="*/ 7 w 84"/>
                              <a:gd name="T27" fmla="*/ 12 h 60"/>
                              <a:gd name="T28" fmla="*/ 12 w 84"/>
                              <a:gd name="T29" fmla="*/ 2 h 60"/>
                              <a:gd name="T30" fmla="*/ 10 w 84"/>
                              <a:gd name="T31" fmla="*/ 2 h 60"/>
                              <a:gd name="T32" fmla="*/ 7 w 84"/>
                              <a:gd name="T33" fmla="*/ 0 h 60"/>
                              <a:gd name="T34" fmla="*/ 67 w 84"/>
                              <a:gd name="T35" fmla="*/ 60 h 60"/>
                              <a:gd name="T36" fmla="*/ 75 w 84"/>
                              <a:gd name="T37" fmla="*/ 52 h 60"/>
                              <a:gd name="T38" fmla="*/ 80 w 84"/>
                              <a:gd name="T39" fmla="*/ 45 h 60"/>
                              <a:gd name="T40" fmla="*/ 82 w 84"/>
                              <a:gd name="T41" fmla="*/ 35 h 60"/>
                              <a:gd name="T42" fmla="*/ 84 w 84"/>
                              <a:gd name="T43" fmla="*/ 25 h 60"/>
                              <a:gd name="T44" fmla="*/ 82 w 84"/>
                              <a:gd name="T45" fmla="*/ 25 h 60"/>
                              <a:gd name="T46" fmla="*/ 80 w 84"/>
                              <a:gd name="T47" fmla="*/ 25 h 60"/>
                              <a:gd name="T48" fmla="*/ 77 w 84"/>
                              <a:gd name="T49" fmla="*/ 37 h 60"/>
                              <a:gd name="T50" fmla="*/ 72 w 84"/>
                              <a:gd name="T51" fmla="*/ 47 h 60"/>
                              <a:gd name="T52" fmla="*/ 65 w 84"/>
                              <a:gd name="T53" fmla="*/ 55 h 60"/>
                              <a:gd name="T54" fmla="*/ 52 w 84"/>
                              <a:gd name="T55" fmla="*/ 60 h 60"/>
                              <a:gd name="T56" fmla="*/ 60 w 84"/>
                              <a:gd name="T57" fmla="*/ 60 h 60"/>
                              <a:gd name="T58" fmla="*/ 67 w 84"/>
                              <a:gd name="T59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4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5" y="45"/>
                                </a:lnTo>
                                <a:lnTo>
                                  <a:pt x="12" y="52"/>
                                </a:lnTo>
                                <a:lnTo>
                                  <a:pt x="20" y="60"/>
                                </a:lnTo>
                                <a:lnTo>
                                  <a:pt x="27" y="60"/>
                                </a:lnTo>
                                <a:lnTo>
                                  <a:pt x="32" y="60"/>
                                </a:lnTo>
                                <a:lnTo>
                                  <a:pt x="22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67" y="60"/>
                                </a:moveTo>
                                <a:lnTo>
                                  <a:pt x="75" y="52"/>
                                </a:lnTo>
                                <a:lnTo>
                                  <a:pt x="80" y="45"/>
                                </a:lnTo>
                                <a:lnTo>
                                  <a:pt x="82" y="35"/>
                                </a:lnTo>
                                <a:lnTo>
                                  <a:pt x="84" y="25"/>
                                </a:lnTo>
                                <a:lnTo>
                                  <a:pt x="82" y="25"/>
                                </a:lnTo>
                                <a:lnTo>
                                  <a:pt x="80" y="25"/>
                                </a:lnTo>
                                <a:lnTo>
                                  <a:pt x="77" y="37"/>
                                </a:lnTo>
                                <a:lnTo>
                                  <a:pt x="72" y="47"/>
                                </a:lnTo>
                                <a:lnTo>
                                  <a:pt x="65" y="55"/>
                                </a:lnTo>
                                <a:lnTo>
                                  <a:pt x="52" y="60"/>
                                </a:lnTo>
                                <a:lnTo>
                                  <a:pt x="60" y="60"/>
                                </a:lnTo>
                                <a:lnTo>
                                  <a:pt x="6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Freeform 1084"/>
                        <wps:cNvSpPr>
                          <a:spLocks/>
                        </wps:cNvSpPr>
                        <wps:spPr bwMode="auto">
                          <a:xfrm>
                            <a:off x="6406" y="1524"/>
                            <a:ext cx="80" cy="58"/>
                          </a:xfrm>
                          <a:custGeom>
                            <a:avLst/>
                            <a:gdLst>
                              <a:gd name="T0" fmla="*/ 8 w 80"/>
                              <a:gd name="T1" fmla="*/ 0 h 58"/>
                              <a:gd name="T2" fmla="*/ 3 w 80"/>
                              <a:gd name="T3" fmla="*/ 10 h 58"/>
                              <a:gd name="T4" fmla="*/ 0 w 80"/>
                              <a:gd name="T5" fmla="*/ 23 h 58"/>
                              <a:gd name="T6" fmla="*/ 3 w 80"/>
                              <a:gd name="T7" fmla="*/ 33 h 58"/>
                              <a:gd name="T8" fmla="*/ 8 w 80"/>
                              <a:gd name="T9" fmla="*/ 43 h 58"/>
                              <a:gd name="T10" fmla="*/ 13 w 80"/>
                              <a:gd name="T11" fmla="*/ 53 h 58"/>
                              <a:gd name="T12" fmla="*/ 23 w 80"/>
                              <a:gd name="T13" fmla="*/ 58 h 58"/>
                              <a:gd name="T14" fmla="*/ 43 w 80"/>
                              <a:gd name="T15" fmla="*/ 58 h 58"/>
                              <a:gd name="T16" fmla="*/ 60 w 80"/>
                              <a:gd name="T17" fmla="*/ 58 h 58"/>
                              <a:gd name="T18" fmla="*/ 68 w 80"/>
                              <a:gd name="T19" fmla="*/ 50 h 58"/>
                              <a:gd name="T20" fmla="*/ 75 w 80"/>
                              <a:gd name="T21" fmla="*/ 43 h 58"/>
                              <a:gd name="T22" fmla="*/ 78 w 80"/>
                              <a:gd name="T23" fmla="*/ 33 h 58"/>
                              <a:gd name="T24" fmla="*/ 80 w 80"/>
                              <a:gd name="T25" fmla="*/ 23 h 58"/>
                              <a:gd name="T26" fmla="*/ 78 w 80"/>
                              <a:gd name="T27" fmla="*/ 23 h 58"/>
                              <a:gd name="T28" fmla="*/ 75 w 80"/>
                              <a:gd name="T29" fmla="*/ 23 h 58"/>
                              <a:gd name="T30" fmla="*/ 75 w 80"/>
                              <a:gd name="T31" fmla="*/ 30 h 58"/>
                              <a:gd name="T32" fmla="*/ 73 w 80"/>
                              <a:gd name="T33" fmla="*/ 35 h 58"/>
                              <a:gd name="T34" fmla="*/ 70 w 80"/>
                              <a:gd name="T35" fmla="*/ 43 h 58"/>
                              <a:gd name="T36" fmla="*/ 65 w 80"/>
                              <a:gd name="T37" fmla="*/ 48 h 58"/>
                              <a:gd name="T38" fmla="*/ 60 w 80"/>
                              <a:gd name="T39" fmla="*/ 50 h 58"/>
                              <a:gd name="T40" fmla="*/ 55 w 80"/>
                              <a:gd name="T41" fmla="*/ 55 h 58"/>
                              <a:gd name="T42" fmla="*/ 48 w 80"/>
                              <a:gd name="T43" fmla="*/ 55 h 58"/>
                              <a:gd name="T44" fmla="*/ 40 w 80"/>
                              <a:gd name="T45" fmla="*/ 58 h 58"/>
                              <a:gd name="T46" fmla="*/ 33 w 80"/>
                              <a:gd name="T47" fmla="*/ 55 h 58"/>
                              <a:gd name="T48" fmla="*/ 28 w 80"/>
                              <a:gd name="T49" fmla="*/ 55 h 58"/>
                              <a:gd name="T50" fmla="*/ 20 w 80"/>
                              <a:gd name="T51" fmla="*/ 50 h 58"/>
                              <a:gd name="T52" fmla="*/ 15 w 80"/>
                              <a:gd name="T53" fmla="*/ 48 h 58"/>
                              <a:gd name="T54" fmla="*/ 13 w 80"/>
                              <a:gd name="T55" fmla="*/ 43 h 58"/>
                              <a:gd name="T56" fmla="*/ 8 w 80"/>
                              <a:gd name="T57" fmla="*/ 35 h 58"/>
                              <a:gd name="T58" fmla="*/ 5 w 80"/>
                              <a:gd name="T59" fmla="*/ 30 h 58"/>
                              <a:gd name="T60" fmla="*/ 5 w 80"/>
                              <a:gd name="T61" fmla="*/ 23 h 58"/>
                              <a:gd name="T62" fmla="*/ 8 w 80"/>
                              <a:gd name="T63" fmla="*/ 10 h 58"/>
                              <a:gd name="T64" fmla="*/ 13 w 80"/>
                              <a:gd name="T65" fmla="*/ 0 h 58"/>
                              <a:gd name="T66" fmla="*/ 10 w 80"/>
                              <a:gd name="T67" fmla="*/ 0 h 58"/>
                              <a:gd name="T68" fmla="*/ 8 w 80"/>
                              <a:gd name="T6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3"/>
                                </a:lnTo>
                                <a:lnTo>
                                  <a:pt x="8" y="43"/>
                                </a:lnTo>
                                <a:lnTo>
                                  <a:pt x="13" y="53"/>
                                </a:lnTo>
                                <a:lnTo>
                                  <a:pt x="23" y="58"/>
                                </a:lnTo>
                                <a:lnTo>
                                  <a:pt x="43" y="58"/>
                                </a:lnTo>
                                <a:lnTo>
                                  <a:pt x="60" y="58"/>
                                </a:lnTo>
                                <a:lnTo>
                                  <a:pt x="68" y="50"/>
                                </a:lnTo>
                                <a:lnTo>
                                  <a:pt x="75" y="43"/>
                                </a:lnTo>
                                <a:lnTo>
                                  <a:pt x="78" y="33"/>
                                </a:lnTo>
                                <a:lnTo>
                                  <a:pt x="80" y="23"/>
                                </a:lnTo>
                                <a:lnTo>
                                  <a:pt x="78" y="23"/>
                                </a:lnTo>
                                <a:lnTo>
                                  <a:pt x="75" y="23"/>
                                </a:lnTo>
                                <a:lnTo>
                                  <a:pt x="75" y="30"/>
                                </a:lnTo>
                                <a:lnTo>
                                  <a:pt x="73" y="35"/>
                                </a:lnTo>
                                <a:lnTo>
                                  <a:pt x="70" y="43"/>
                                </a:lnTo>
                                <a:lnTo>
                                  <a:pt x="65" y="48"/>
                                </a:lnTo>
                                <a:lnTo>
                                  <a:pt x="60" y="50"/>
                                </a:lnTo>
                                <a:lnTo>
                                  <a:pt x="55" y="55"/>
                                </a:lnTo>
                                <a:lnTo>
                                  <a:pt x="48" y="55"/>
                                </a:lnTo>
                                <a:lnTo>
                                  <a:pt x="40" y="58"/>
                                </a:lnTo>
                                <a:lnTo>
                                  <a:pt x="33" y="55"/>
                                </a:lnTo>
                                <a:lnTo>
                                  <a:pt x="28" y="55"/>
                                </a:lnTo>
                                <a:lnTo>
                                  <a:pt x="20" y="50"/>
                                </a:lnTo>
                                <a:lnTo>
                                  <a:pt x="15" y="48"/>
                                </a:lnTo>
                                <a:lnTo>
                                  <a:pt x="13" y="43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Freeform 1085"/>
                        <wps:cNvSpPr>
                          <a:spLocks/>
                        </wps:cNvSpPr>
                        <wps:spPr bwMode="auto">
                          <a:xfrm>
                            <a:off x="6409" y="1524"/>
                            <a:ext cx="75" cy="58"/>
                          </a:xfrm>
                          <a:custGeom>
                            <a:avLst/>
                            <a:gdLst>
                              <a:gd name="T0" fmla="*/ 7 w 75"/>
                              <a:gd name="T1" fmla="*/ 0 h 58"/>
                              <a:gd name="T2" fmla="*/ 2 w 75"/>
                              <a:gd name="T3" fmla="*/ 10 h 58"/>
                              <a:gd name="T4" fmla="*/ 0 w 75"/>
                              <a:gd name="T5" fmla="*/ 23 h 58"/>
                              <a:gd name="T6" fmla="*/ 2 w 75"/>
                              <a:gd name="T7" fmla="*/ 35 h 58"/>
                              <a:gd name="T8" fmla="*/ 7 w 75"/>
                              <a:gd name="T9" fmla="*/ 45 h 58"/>
                              <a:gd name="T10" fmla="*/ 17 w 75"/>
                              <a:gd name="T11" fmla="*/ 53 h 58"/>
                              <a:gd name="T12" fmla="*/ 27 w 75"/>
                              <a:gd name="T13" fmla="*/ 58 h 58"/>
                              <a:gd name="T14" fmla="*/ 37 w 75"/>
                              <a:gd name="T15" fmla="*/ 58 h 58"/>
                              <a:gd name="T16" fmla="*/ 47 w 75"/>
                              <a:gd name="T17" fmla="*/ 58 h 58"/>
                              <a:gd name="T18" fmla="*/ 60 w 75"/>
                              <a:gd name="T19" fmla="*/ 53 h 58"/>
                              <a:gd name="T20" fmla="*/ 67 w 75"/>
                              <a:gd name="T21" fmla="*/ 45 h 58"/>
                              <a:gd name="T22" fmla="*/ 72 w 75"/>
                              <a:gd name="T23" fmla="*/ 35 h 58"/>
                              <a:gd name="T24" fmla="*/ 75 w 75"/>
                              <a:gd name="T25" fmla="*/ 23 h 58"/>
                              <a:gd name="T26" fmla="*/ 72 w 75"/>
                              <a:gd name="T27" fmla="*/ 23 h 58"/>
                              <a:gd name="T28" fmla="*/ 70 w 75"/>
                              <a:gd name="T29" fmla="*/ 23 h 58"/>
                              <a:gd name="T30" fmla="*/ 70 w 75"/>
                              <a:gd name="T31" fmla="*/ 23 h 58"/>
                              <a:gd name="T32" fmla="*/ 67 w 75"/>
                              <a:gd name="T33" fmla="*/ 35 h 58"/>
                              <a:gd name="T34" fmla="*/ 60 w 75"/>
                              <a:gd name="T35" fmla="*/ 45 h 58"/>
                              <a:gd name="T36" fmla="*/ 50 w 75"/>
                              <a:gd name="T37" fmla="*/ 53 h 58"/>
                              <a:gd name="T38" fmla="*/ 37 w 75"/>
                              <a:gd name="T39" fmla="*/ 55 h 58"/>
                              <a:gd name="T40" fmla="*/ 25 w 75"/>
                              <a:gd name="T41" fmla="*/ 53 h 58"/>
                              <a:gd name="T42" fmla="*/ 15 w 75"/>
                              <a:gd name="T43" fmla="*/ 45 h 58"/>
                              <a:gd name="T44" fmla="*/ 7 w 75"/>
                              <a:gd name="T45" fmla="*/ 35 h 58"/>
                              <a:gd name="T46" fmla="*/ 5 w 75"/>
                              <a:gd name="T47" fmla="*/ 23 h 58"/>
                              <a:gd name="T48" fmla="*/ 7 w 75"/>
                              <a:gd name="T49" fmla="*/ 10 h 58"/>
                              <a:gd name="T50" fmla="*/ 12 w 75"/>
                              <a:gd name="T51" fmla="*/ 3 h 58"/>
                              <a:gd name="T52" fmla="*/ 10 w 75"/>
                              <a:gd name="T53" fmla="*/ 0 h 58"/>
                              <a:gd name="T54" fmla="*/ 7 w 75"/>
                              <a:gd name="T5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5" h="58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2" y="35"/>
                                </a:lnTo>
                                <a:lnTo>
                                  <a:pt x="7" y="45"/>
                                </a:lnTo>
                                <a:lnTo>
                                  <a:pt x="17" y="53"/>
                                </a:lnTo>
                                <a:lnTo>
                                  <a:pt x="27" y="58"/>
                                </a:lnTo>
                                <a:lnTo>
                                  <a:pt x="37" y="58"/>
                                </a:lnTo>
                                <a:lnTo>
                                  <a:pt x="47" y="58"/>
                                </a:lnTo>
                                <a:lnTo>
                                  <a:pt x="60" y="53"/>
                                </a:lnTo>
                                <a:lnTo>
                                  <a:pt x="67" y="45"/>
                                </a:lnTo>
                                <a:lnTo>
                                  <a:pt x="72" y="35"/>
                                </a:lnTo>
                                <a:lnTo>
                                  <a:pt x="75" y="23"/>
                                </a:lnTo>
                                <a:lnTo>
                                  <a:pt x="72" y="23"/>
                                </a:lnTo>
                                <a:lnTo>
                                  <a:pt x="70" y="23"/>
                                </a:lnTo>
                                <a:lnTo>
                                  <a:pt x="67" y="35"/>
                                </a:lnTo>
                                <a:lnTo>
                                  <a:pt x="60" y="45"/>
                                </a:lnTo>
                                <a:lnTo>
                                  <a:pt x="50" y="53"/>
                                </a:lnTo>
                                <a:lnTo>
                                  <a:pt x="37" y="55"/>
                                </a:lnTo>
                                <a:lnTo>
                                  <a:pt x="25" y="53"/>
                                </a:lnTo>
                                <a:lnTo>
                                  <a:pt x="15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3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Freeform 1086"/>
                        <wps:cNvSpPr>
                          <a:spLocks/>
                        </wps:cNvSpPr>
                        <wps:spPr bwMode="auto">
                          <a:xfrm>
                            <a:off x="6411" y="1524"/>
                            <a:ext cx="70" cy="58"/>
                          </a:xfrm>
                          <a:custGeom>
                            <a:avLst/>
                            <a:gdLst>
                              <a:gd name="T0" fmla="*/ 8 w 70"/>
                              <a:gd name="T1" fmla="*/ 0 h 58"/>
                              <a:gd name="T2" fmla="*/ 3 w 70"/>
                              <a:gd name="T3" fmla="*/ 10 h 58"/>
                              <a:gd name="T4" fmla="*/ 0 w 70"/>
                              <a:gd name="T5" fmla="*/ 23 h 58"/>
                              <a:gd name="T6" fmla="*/ 0 w 70"/>
                              <a:gd name="T7" fmla="*/ 30 h 58"/>
                              <a:gd name="T8" fmla="*/ 3 w 70"/>
                              <a:gd name="T9" fmla="*/ 35 h 58"/>
                              <a:gd name="T10" fmla="*/ 8 w 70"/>
                              <a:gd name="T11" fmla="*/ 43 h 58"/>
                              <a:gd name="T12" fmla="*/ 10 w 70"/>
                              <a:gd name="T13" fmla="*/ 48 h 58"/>
                              <a:gd name="T14" fmla="*/ 15 w 70"/>
                              <a:gd name="T15" fmla="*/ 50 h 58"/>
                              <a:gd name="T16" fmla="*/ 23 w 70"/>
                              <a:gd name="T17" fmla="*/ 55 h 58"/>
                              <a:gd name="T18" fmla="*/ 28 w 70"/>
                              <a:gd name="T19" fmla="*/ 55 h 58"/>
                              <a:gd name="T20" fmla="*/ 35 w 70"/>
                              <a:gd name="T21" fmla="*/ 58 h 58"/>
                              <a:gd name="T22" fmla="*/ 43 w 70"/>
                              <a:gd name="T23" fmla="*/ 55 h 58"/>
                              <a:gd name="T24" fmla="*/ 50 w 70"/>
                              <a:gd name="T25" fmla="*/ 55 h 58"/>
                              <a:gd name="T26" fmla="*/ 55 w 70"/>
                              <a:gd name="T27" fmla="*/ 50 h 58"/>
                              <a:gd name="T28" fmla="*/ 60 w 70"/>
                              <a:gd name="T29" fmla="*/ 48 h 58"/>
                              <a:gd name="T30" fmla="*/ 65 w 70"/>
                              <a:gd name="T31" fmla="*/ 43 h 58"/>
                              <a:gd name="T32" fmla="*/ 68 w 70"/>
                              <a:gd name="T33" fmla="*/ 35 h 58"/>
                              <a:gd name="T34" fmla="*/ 70 w 70"/>
                              <a:gd name="T35" fmla="*/ 30 h 58"/>
                              <a:gd name="T36" fmla="*/ 70 w 70"/>
                              <a:gd name="T37" fmla="*/ 23 h 58"/>
                              <a:gd name="T38" fmla="*/ 68 w 70"/>
                              <a:gd name="T39" fmla="*/ 23 h 58"/>
                              <a:gd name="T40" fmla="*/ 65 w 70"/>
                              <a:gd name="T41" fmla="*/ 20 h 58"/>
                              <a:gd name="T42" fmla="*/ 65 w 70"/>
                              <a:gd name="T43" fmla="*/ 23 h 58"/>
                              <a:gd name="T44" fmla="*/ 63 w 70"/>
                              <a:gd name="T45" fmla="*/ 33 h 58"/>
                              <a:gd name="T46" fmla="*/ 58 w 70"/>
                              <a:gd name="T47" fmla="*/ 43 h 58"/>
                              <a:gd name="T48" fmla="*/ 48 w 70"/>
                              <a:gd name="T49" fmla="*/ 50 h 58"/>
                              <a:gd name="T50" fmla="*/ 35 w 70"/>
                              <a:gd name="T51" fmla="*/ 53 h 58"/>
                              <a:gd name="T52" fmla="*/ 23 w 70"/>
                              <a:gd name="T53" fmla="*/ 50 h 58"/>
                              <a:gd name="T54" fmla="*/ 15 w 70"/>
                              <a:gd name="T55" fmla="*/ 43 h 58"/>
                              <a:gd name="T56" fmla="*/ 8 w 70"/>
                              <a:gd name="T57" fmla="*/ 33 h 58"/>
                              <a:gd name="T58" fmla="*/ 5 w 70"/>
                              <a:gd name="T59" fmla="*/ 23 h 58"/>
                              <a:gd name="T60" fmla="*/ 8 w 70"/>
                              <a:gd name="T61" fmla="*/ 10 h 58"/>
                              <a:gd name="T62" fmla="*/ 13 w 70"/>
                              <a:gd name="T63" fmla="*/ 3 h 58"/>
                              <a:gd name="T64" fmla="*/ 10 w 70"/>
                              <a:gd name="T65" fmla="*/ 3 h 58"/>
                              <a:gd name="T66" fmla="*/ 8 w 70"/>
                              <a:gd name="T6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7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3" y="35"/>
                                </a:lnTo>
                                <a:lnTo>
                                  <a:pt x="8" y="43"/>
                                </a:lnTo>
                                <a:lnTo>
                                  <a:pt x="10" y="48"/>
                                </a:lnTo>
                                <a:lnTo>
                                  <a:pt x="15" y="50"/>
                                </a:lnTo>
                                <a:lnTo>
                                  <a:pt x="23" y="55"/>
                                </a:lnTo>
                                <a:lnTo>
                                  <a:pt x="28" y="55"/>
                                </a:lnTo>
                                <a:lnTo>
                                  <a:pt x="35" y="58"/>
                                </a:lnTo>
                                <a:lnTo>
                                  <a:pt x="43" y="55"/>
                                </a:lnTo>
                                <a:lnTo>
                                  <a:pt x="50" y="55"/>
                                </a:lnTo>
                                <a:lnTo>
                                  <a:pt x="55" y="50"/>
                                </a:lnTo>
                                <a:lnTo>
                                  <a:pt x="60" y="48"/>
                                </a:lnTo>
                                <a:lnTo>
                                  <a:pt x="65" y="43"/>
                                </a:lnTo>
                                <a:lnTo>
                                  <a:pt x="68" y="35"/>
                                </a:lnTo>
                                <a:lnTo>
                                  <a:pt x="70" y="30"/>
                                </a:lnTo>
                                <a:lnTo>
                                  <a:pt x="70" y="23"/>
                                </a:lnTo>
                                <a:lnTo>
                                  <a:pt x="68" y="23"/>
                                </a:lnTo>
                                <a:lnTo>
                                  <a:pt x="65" y="20"/>
                                </a:lnTo>
                                <a:lnTo>
                                  <a:pt x="65" y="23"/>
                                </a:lnTo>
                                <a:lnTo>
                                  <a:pt x="63" y="33"/>
                                </a:lnTo>
                                <a:lnTo>
                                  <a:pt x="58" y="43"/>
                                </a:lnTo>
                                <a:lnTo>
                                  <a:pt x="48" y="50"/>
                                </a:lnTo>
                                <a:lnTo>
                                  <a:pt x="35" y="53"/>
                                </a:lnTo>
                                <a:lnTo>
                                  <a:pt x="23" y="50"/>
                                </a:lnTo>
                                <a:lnTo>
                                  <a:pt x="15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Freeform 1087"/>
                        <wps:cNvSpPr>
                          <a:spLocks/>
                        </wps:cNvSpPr>
                        <wps:spPr bwMode="auto">
                          <a:xfrm>
                            <a:off x="6414" y="1527"/>
                            <a:ext cx="65" cy="52"/>
                          </a:xfrm>
                          <a:custGeom>
                            <a:avLst/>
                            <a:gdLst>
                              <a:gd name="T0" fmla="*/ 65 w 65"/>
                              <a:gd name="T1" fmla="*/ 20 h 52"/>
                              <a:gd name="T2" fmla="*/ 65 w 65"/>
                              <a:gd name="T3" fmla="*/ 20 h 52"/>
                              <a:gd name="T4" fmla="*/ 62 w 65"/>
                              <a:gd name="T5" fmla="*/ 17 h 52"/>
                              <a:gd name="T6" fmla="*/ 60 w 65"/>
                              <a:gd name="T7" fmla="*/ 17 h 52"/>
                              <a:gd name="T8" fmla="*/ 60 w 65"/>
                              <a:gd name="T9" fmla="*/ 17 h 52"/>
                              <a:gd name="T10" fmla="*/ 60 w 65"/>
                              <a:gd name="T11" fmla="*/ 20 h 52"/>
                              <a:gd name="T12" fmla="*/ 57 w 65"/>
                              <a:gd name="T13" fmla="*/ 30 h 52"/>
                              <a:gd name="T14" fmla="*/ 52 w 65"/>
                              <a:gd name="T15" fmla="*/ 40 h 52"/>
                              <a:gd name="T16" fmla="*/ 42 w 65"/>
                              <a:gd name="T17" fmla="*/ 45 h 52"/>
                              <a:gd name="T18" fmla="*/ 32 w 65"/>
                              <a:gd name="T19" fmla="*/ 47 h 52"/>
                              <a:gd name="T20" fmla="*/ 22 w 65"/>
                              <a:gd name="T21" fmla="*/ 45 h 52"/>
                              <a:gd name="T22" fmla="*/ 12 w 65"/>
                              <a:gd name="T23" fmla="*/ 40 h 52"/>
                              <a:gd name="T24" fmla="*/ 7 w 65"/>
                              <a:gd name="T25" fmla="*/ 30 h 52"/>
                              <a:gd name="T26" fmla="*/ 5 w 65"/>
                              <a:gd name="T27" fmla="*/ 20 h 52"/>
                              <a:gd name="T28" fmla="*/ 7 w 65"/>
                              <a:gd name="T29" fmla="*/ 10 h 52"/>
                              <a:gd name="T30" fmla="*/ 12 w 65"/>
                              <a:gd name="T31" fmla="*/ 0 h 52"/>
                              <a:gd name="T32" fmla="*/ 10 w 65"/>
                              <a:gd name="T33" fmla="*/ 0 h 52"/>
                              <a:gd name="T34" fmla="*/ 7 w 65"/>
                              <a:gd name="T35" fmla="*/ 0 h 52"/>
                              <a:gd name="T36" fmla="*/ 2 w 65"/>
                              <a:gd name="T37" fmla="*/ 7 h 52"/>
                              <a:gd name="T38" fmla="*/ 0 w 65"/>
                              <a:gd name="T39" fmla="*/ 20 h 52"/>
                              <a:gd name="T40" fmla="*/ 2 w 65"/>
                              <a:gd name="T41" fmla="*/ 32 h 52"/>
                              <a:gd name="T42" fmla="*/ 10 w 65"/>
                              <a:gd name="T43" fmla="*/ 42 h 52"/>
                              <a:gd name="T44" fmla="*/ 20 w 65"/>
                              <a:gd name="T45" fmla="*/ 50 h 52"/>
                              <a:gd name="T46" fmla="*/ 32 w 65"/>
                              <a:gd name="T47" fmla="*/ 52 h 52"/>
                              <a:gd name="T48" fmla="*/ 45 w 65"/>
                              <a:gd name="T49" fmla="*/ 50 h 52"/>
                              <a:gd name="T50" fmla="*/ 55 w 65"/>
                              <a:gd name="T51" fmla="*/ 42 h 52"/>
                              <a:gd name="T52" fmla="*/ 62 w 65"/>
                              <a:gd name="T53" fmla="*/ 32 h 52"/>
                              <a:gd name="T54" fmla="*/ 65 w 65"/>
                              <a:gd name="T55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52">
                                <a:moveTo>
                                  <a:pt x="65" y="20"/>
                                </a:moveTo>
                                <a:lnTo>
                                  <a:pt x="65" y="20"/>
                                </a:lnTo>
                                <a:lnTo>
                                  <a:pt x="62" y="17"/>
                                </a:lnTo>
                                <a:lnTo>
                                  <a:pt x="60" y="17"/>
                                </a:lnTo>
                                <a:lnTo>
                                  <a:pt x="60" y="20"/>
                                </a:lnTo>
                                <a:lnTo>
                                  <a:pt x="57" y="30"/>
                                </a:lnTo>
                                <a:lnTo>
                                  <a:pt x="52" y="40"/>
                                </a:lnTo>
                                <a:lnTo>
                                  <a:pt x="42" y="45"/>
                                </a:lnTo>
                                <a:lnTo>
                                  <a:pt x="32" y="47"/>
                                </a:lnTo>
                                <a:lnTo>
                                  <a:pt x="22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7"/>
                                </a:lnTo>
                                <a:lnTo>
                                  <a:pt x="0" y="20"/>
                                </a:lnTo>
                                <a:lnTo>
                                  <a:pt x="2" y="32"/>
                                </a:lnTo>
                                <a:lnTo>
                                  <a:pt x="10" y="42"/>
                                </a:lnTo>
                                <a:lnTo>
                                  <a:pt x="20" y="50"/>
                                </a:lnTo>
                                <a:lnTo>
                                  <a:pt x="32" y="52"/>
                                </a:lnTo>
                                <a:lnTo>
                                  <a:pt x="45" y="50"/>
                                </a:lnTo>
                                <a:lnTo>
                                  <a:pt x="55" y="42"/>
                                </a:lnTo>
                                <a:lnTo>
                                  <a:pt x="62" y="32"/>
                                </a:lnTo>
                                <a:lnTo>
                                  <a:pt x="6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Freeform 1088"/>
                        <wps:cNvSpPr>
                          <a:spLocks/>
                        </wps:cNvSpPr>
                        <wps:spPr bwMode="auto">
                          <a:xfrm>
                            <a:off x="6416" y="1527"/>
                            <a:ext cx="60" cy="5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50"/>
                              <a:gd name="T2" fmla="*/ 60 w 60"/>
                              <a:gd name="T3" fmla="*/ 17 h 50"/>
                              <a:gd name="T4" fmla="*/ 58 w 60"/>
                              <a:gd name="T5" fmla="*/ 17 h 50"/>
                              <a:gd name="T6" fmla="*/ 55 w 60"/>
                              <a:gd name="T7" fmla="*/ 17 h 50"/>
                              <a:gd name="T8" fmla="*/ 55 w 60"/>
                              <a:gd name="T9" fmla="*/ 17 h 50"/>
                              <a:gd name="T10" fmla="*/ 55 w 60"/>
                              <a:gd name="T11" fmla="*/ 20 h 50"/>
                              <a:gd name="T12" fmla="*/ 53 w 60"/>
                              <a:gd name="T13" fmla="*/ 30 h 50"/>
                              <a:gd name="T14" fmla="*/ 48 w 60"/>
                              <a:gd name="T15" fmla="*/ 37 h 50"/>
                              <a:gd name="T16" fmla="*/ 40 w 60"/>
                              <a:gd name="T17" fmla="*/ 42 h 50"/>
                              <a:gd name="T18" fmla="*/ 30 w 60"/>
                              <a:gd name="T19" fmla="*/ 45 h 50"/>
                              <a:gd name="T20" fmla="*/ 20 w 60"/>
                              <a:gd name="T21" fmla="*/ 42 h 50"/>
                              <a:gd name="T22" fmla="*/ 13 w 60"/>
                              <a:gd name="T23" fmla="*/ 37 h 50"/>
                              <a:gd name="T24" fmla="*/ 8 w 60"/>
                              <a:gd name="T25" fmla="*/ 30 h 50"/>
                              <a:gd name="T26" fmla="*/ 5 w 60"/>
                              <a:gd name="T27" fmla="*/ 20 h 50"/>
                              <a:gd name="T28" fmla="*/ 8 w 60"/>
                              <a:gd name="T29" fmla="*/ 10 h 50"/>
                              <a:gd name="T30" fmla="*/ 13 w 60"/>
                              <a:gd name="T31" fmla="*/ 2 h 50"/>
                              <a:gd name="T32" fmla="*/ 10 w 60"/>
                              <a:gd name="T33" fmla="*/ 0 h 50"/>
                              <a:gd name="T34" fmla="*/ 8 w 60"/>
                              <a:gd name="T35" fmla="*/ 0 h 50"/>
                              <a:gd name="T36" fmla="*/ 3 w 60"/>
                              <a:gd name="T37" fmla="*/ 7 h 50"/>
                              <a:gd name="T38" fmla="*/ 0 w 60"/>
                              <a:gd name="T39" fmla="*/ 20 h 50"/>
                              <a:gd name="T40" fmla="*/ 3 w 60"/>
                              <a:gd name="T41" fmla="*/ 30 h 50"/>
                              <a:gd name="T42" fmla="*/ 10 w 60"/>
                              <a:gd name="T43" fmla="*/ 40 h 50"/>
                              <a:gd name="T44" fmla="*/ 18 w 60"/>
                              <a:gd name="T45" fmla="*/ 47 h 50"/>
                              <a:gd name="T46" fmla="*/ 30 w 60"/>
                              <a:gd name="T47" fmla="*/ 50 h 50"/>
                              <a:gd name="T48" fmla="*/ 43 w 60"/>
                              <a:gd name="T49" fmla="*/ 47 h 50"/>
                              <a:gd name="T50" fmla="*/ 53 w 60"/>
                              <a:gd name="T51" fmla="*/ 40 h 50"/>
                              <a:gd name="T52" fmla="*/ 58 w 60"/>
                              <a:gd name="T53" fmla="*/ 30 h 50"/>
                              <a:gd name="T54" fmla="*/ 60 w 60"/>
                              <a:gd name="T55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0" h="50">
                                <a:moveTo>
                                  <a:pt x="60" y="20"/>
                                </a:moveTo>
                                <a:lnTo>
                                  <a:pt x="60" y="17"/>
                                </a:lnTo>
                                <a:lnTo>
                                  <a:pt x="58" y="17"/>
                                </a:lnTo>
                                <a:lnTo>
                                  <a:pt x="55" y="17"/>
                                </a:lnTo>
                                <a:lnTo>
                                  <a:pt x="55" y="20"/>
                                </a:lnTo>
                                <a:lnTo>
                                  <a:pt x="53" y="30"/>
                                </a:lnTo>
                                <a:lnTo>
                                  <a:pt x="48" y="37"/>
                                </a:lnTo>
                                <a:lnTo>
                                  <a:pt x="40" y="42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7"/>
                                </a:lnTo>
                                <a:lnTo>
                                  <a:pt x="0" y="20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18" y="47"/>
                                </a:lnTo>
                                <a:lnTo>
                                  <a:pt x="30" y="50"/>
                                </a:lnTo>
                                <a:lnTo>
                                  <a:pt x="43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Freeform 1089"/>
                        <wps:cNvSpPr>
                          <a:spLocks/>
                        </wps:cNvSpPr>
                        <wps:spPr bwMode="auto">
                          <a:xfrm>
                            <a:off x="6419" y="1527"/>
                            <a:ext cx="55" cy="47"/>
                          </a:xfrm>
                          <a:custGeom>
                            <a:avLst/>
                            <a:gdLst>
                              <a:gd name="T0" fmla="*/ 55 w 55"/>
                              <a:gd name="T1" fmla="*/ 20 h 47"/>
                              <a:gd name="T2" fmla="*/ 55 w 55"/>
                              <a:gd name="T3" fmla="*/ 17 h 47"/>
                              <a:gd name="T4" fmla="*/ 55 w 55"/>
                              <a:gd name="T5" fmla="*/ 17 h 47"/>
                              <a:gd name="T6" fmla="*/ 52 w 55"/>
                              <a:gd name="T7" fmla="*/ 17 h 47"/>
                              <a:gd name="T8" fmla="*/ 50 w 55"/>
                              <a:gd name="T9" fmla="*/ 17 h 47"/>
                              <a:gd name="T10" fmla="*/ 50 w 55"/>
                              <a:gd name="T11" fmla="*/ 17 h 47"/>
                              <a:gd name="T12" fmla="*/ 50 w 55"/>
                              <a:gd name="T13" fmla="*/ 20 h 47"/>
                              <a:gd name="T14" fmla="*/ 47 w 55"/>
                              <a:gd name="T15" fmla="*/ 27 h 47"/>
                              <a:gd name="T16" fmla="*/ 42 w 55"/>
                              <a:gd name="T17" fmla="*/ 35 h 47"/>
                              <a:gd name="T18" fmla="*/ 37 w 55"/>
                              <a:gd name="T19" fmla="*/ 40 h 47"/>
                              <a:gd name="T20" fmla="*/ 27 w 55"/>
                              <a:gd name="T21" fmla="*/ 42 h 47"/>
                              <a:gd name="T22" fmla="*/ 20 w 55"/>
                              <a:gd name="T23" fmla="*/ 40 h 47"/>
                              <a:gd name="T24" fmla="*/ 12 w 55"/>
                              <a:gd name="T25" fmla="*/ 35 h 47"/>
                              <a:gd name="T26" fmla="*/ 7 w 55"/>
                              <a:gd name="T27" fmla="*/ 27 h 47"/>
                              <a:gd name="T28" fmla="*/ 5 w 55"/>
                              <a:gd name="T29" fmla="*/ 20 h 47"/>
                              <a:gd name="T30" fmla="*/ 7 w 55"/>
                              <a:gd name="T31" fmla="*/ 10 h 47"/>
                              <a:gd name="T32" fmla="*/ 12 w 55"/>
                              <a:gd name="T33" fmla="*/ 2 h 47"/>
                              <a:gd name="T34" fmla="*/ 10 w 55"/>
                              <a:gd name="T35" fmla="*/ 2 h 47"/>
                              <a:gd name="T36" fmla="*/ 7 w 55"/>
                              <a:gd name="T37" fmla="*/ 0 h 47"/>
                              <a:gd name="T38" fmla="*/ 2 w 55"/>
                              <a:gd name="T39" fmla="*/ 10 h 47"/>
                              <a:gd name="T40" fmla="*/ 0 w 55"/>
                              <a:gd name="T41" fmla="*/ 20 h 47"/>
                              <a:gd name="T42" fmla="*/ 2 w 55"/>
                              <a:gd name="T43" fmla="*/ 30 h 47"/>
                              <a:gd name="T44" fmla="*/ 7 w 55"/>
                              <a:gd name="T45" fmla="*/ 40 h 47"/>
                              <a:gd name="T46" fmla="*/ 17 w 55"/>
                              <a:gd name="T47" fmla="*/ 45 h 47"/>
                              <a:gd name="T48" fmla="*/ 27 w 55"/>
                              <a:gd name="T49" fmla="*/ 47 h 47"/>
                              <a:gd name="T50" fmla="*/ 37 w 55"/>
                              <a:gd name="T51" fmla="*/ 45 h 47"/>
                              <a:gd name="T52" fmla="*/ 47 w 55"/>
                              <a:gd name="T53" fmla="*/ 40 h 47"/>
                              <a:gd name="T54" fmla="*/ 52 w 55"/>
                              <a:gd name="T55" fmla="*/ 30 h 47"/>
                              <a:gd name="T56" fmla="*/ 55 w 55"/>
                              <a:gd name="T57" fmla="*/ 2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7">
                                <a:moveTo>
                                  <a:pt x="55" y="20"/>
                                </a:moveTo>
                                <a:lnTo>
                                  <a:pt x="55" y="17"/>
                                </a:lnTo>
                                <a:lnTo>
                                  <a:pt x="52" y="17"/>
                                </a:lnTo>
                                <a:lnTo>
                                  <a:pt x="50" y="17"/>
                                </a:lnTo>
                                <a:lnTo>
                                  <a:pt x="50" y="20"/>
                                </a:lnTo>
                                <a:lnTo>
                                  <a:pt x="47" y="27"/>
                                </a:lnTo>
                                <a:lnTo>
                                  <a:pt x="42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7" y="40"/>
                                </a:lnTo>
                                <a:lnTo>
                                  <a:pt x="17" y="45"/>
                                </a:lnTo>
                                <a:lnTo>
                                  <a:pt x="27" y="47"/>
                                </a:lnTo>
                                <a:lnTo>
                                  <a:pt x="37" y="45"/>
                                </a:lnTo>
                                <a:lnTo>
                                  <a:pt x="47" y="40"/>
                                </a:lnTo>
                                <a:lnTo>
                                  <a:pt x="52" y="30"/>
                                </a:lnTo>
                                <a:lnTo>
                                  <a:pt x="5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Freeform 1090"/>
                        <wps:cNvSpPr>
                          <a:spLocks/>
                        </wps:cNvSpPr>
                        <wps:spPr bwMode="auto">
                          <a:xfrm>
                            <a:off x="6421" y="1529"/>
                            <a:ext cx="50" cy="43"/>
                          </a:xfrm>
                          <a:custGeom>
                            <a:avLst/>
                            <a:gdLst>
                              <a:gd name="T0" fmla="*/ 50 w 50"/>
                              <a:gd name="T1" fmla="*/ 18 h 43"/>
                              <a:gd name="T2" fmla="*/ 50 w 50"/>
                              <a:gd name="T3" fmla="*/ 15 h 43"/>
                              <a:gd name="T4" fmla="*/ 50 w 50"/>
                              <a:gd name="T5" fmla="*/ 15 h 43"/>
                              <a:gd name="T6" fmla="*/ 48 w 50"/>
                              <a:gd name="T7" fmla="*/ 15 h 43"/>
                              <a:gd name="T8" fmla="*/ 45 w 50"/>
                              <a:gd name="T9" fmla="*/ 13 h 43"/>
                              <a:gd name="T10" fmla="*/ 45 w 50"/>
                              <a:gd name="T11" fmla="*/ 15 h 43"/>
                              <a:gd name="T12" fmla="*/ 45 w 50"/>
                              <a:gd name="T13" fmla="*/ 18 h 43"/>
                              <a:gd name="T14" fmla="*/ 43 w 50"/>
                              <a:gd name="T15" fmla="*/ 25 h 43"/>
                              <a:gd name="T16" fmla="*/ 40 w 50"/>
                              <a:gd name="T17" fmla="*/ 30 h 43"/>
                              <a:gd name="T18" fmla="*/ 33 w 50"/>
                              <a:gd name="T19" fmla="*/ 35 h 43"/>
                              <a:gd name="T20" fmla="*/ 25 w 50"/>
                              <a:gd name="T21" fmla="*/ 38 h 43"/>
                              <a:gd name="T22" fmla="*/ 18 w 50"/>
                              <a:gd name="T23" fmla="*/ 35 h 43"/>
                              <a:gd name="T24" fmla="*/ 10 w 50"/>
                              <a:gd name="T25" fmla="*/ 30 h 43"/>
                              <a:gd name="T26" fmla="*/ 8 w 50"/>
                              <a:gd name="T27" fmla="*/ 25 h 43"/>
                              <a:gd name="T28" fmla="*/ 5 w 50"/>
                              <a:gd name="T29" fmla="*/ 18 h 43"/>
                              <a:gd name="T30" fmla="*/ 8 w 50"/>
                              <a:gd name="T31" fmla="*/ 8 h 43"/>
                              <a:gd name="T32" fmla="*/ 13 w 50"/>
                              <a:gd name="T33" fmla="*/ 0 h 43"/>
                              <a:gd name="T34" fmla="*/ 10 w 50"/>
                              <a:gd name="T35" fmla="*/ 0 h 43"/>
                              <a:gd name="T36" fmla="*/ 8 w 50"/>
                              <a:gd name="T37" fmla="*/ 0 h 43"/>
                              <a:gd name="T38" fmla="*/ 3 w 50"/>
                              <a:gd name="T39" fmla="*/ 8 h 43"/>
                              <a:gd name="T40" fmla="*/ 0 w 50"/>
                              <a:gd name="T41" fmla="*/ 18 h 43"/>
                              <a:gd name="T42" fmla="*/ 3 w 50"/>
                              <a:gd name="T43" fmla="*/ 28 h 43"/>
                              <a:gd name="T44" fmla="*/ 8 w 50"/>
                              <a:gd name="T45" fmla="*/ 35 h 43"/>
                              <a:gd name="T46" fmla="*/ 15 w 50"/>
                              <a:gd name="T47" fmla="*/ 40 h 43"/>
                              <a:gd name="T48" fmla="*/ 25 w 50"/>
                              <a:gd name="T49" fmla="*/ 43 h 43"/>
                              <a:gd name="T50" fmla="*/ 35 w 50"/>
                              <a:gd name="T51" fmla="*/ 40 h 43"/>
                              <a:gd name="T52" fmla="*/ 43 w 50"/>
                              <a:gd name="T53" fmla="*/ 35 h 43"/>
                              <a:gd name="T54" fmla="*/ 48 w 50"/>
                              <a:gd name="T55" fmla="*/ 28 h 43"/>
                              <a:gd name="T56" fmla="*/ 50 w 50"/>
                              <a:gd name="T57" fmla="*/ 18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0" h="43">
                                <a:moveTo>
                                  <a:pt x="50" y="18"/>
                                </a:moveTo>
                                <a:lnTo>
                                  <a:pt x="50" y="15"/>
                                </a:lnTo>
                                <a:lnTo>
                                  <a:pt x="48" y="15"/>
                                </a:lnTo>
                                <a:lnTo>
                                  <a:pt x="45" y="13"/>
                                </a:lnTo>
                                <a:lnTo>
                                  <a:pt x="45" y="15"/>
                                </a:lnTo>
                                <a:lnTo>
                                  <a:pt x="45" y="18"/>
                                </a:lnTo>
                                <a:lnTo>
                                  <a:pt x="43" y="25"/>
                                </a:lnTo>
                                <a:lnTo>
                                  <a:pt x="40" y="30"/>
                                </a:lnTo>
                                <a:lnTo>
                                  <a:pt x="33" y="35"/>
                                </a:lnTo>
                                <a:lnTo>
                                  <a:pt x="25" y="38"/>
                                </a:lnTo>
                                <a:lnTo>
                                  <a:pt x="18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5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5" y="40"/>
                                </a:lnTo>
                                <a:lnTo>
                                  <a:pt x="25" y="43"/>
                                </a:lnTo>
                                <a:lnTo>
                                  <a:pt x="35" y="40"/>
                                </a:lnTo>
                                <a:lnTo>
                                  <a:pt x="43" y="35"/>
                                </a:lnTo>
                                <a:lnTo>
                                  <a:pt x="48" y="28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Freeform 1091"/>
                        <wps:cNvSpPr>
                          <a:spLocks/>
                        </wps:cNvSpPr>
                        <wps:spPr bwMode="auto">
                          <a:xfrm>
                            <a:off x="6424" y="1529"/>
                            <a:ext cx="45" cy="40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40"/>
                              <a:gd name="T2" fmla="*/ 45 w 45"/>
                              <a:gd name="T3" fmla="*/ 15 h 40"/>
                              <a:gd name="T4" fmla="*/ 45 w 45"/>
                              <a:gd name="T5" fmla="*/ 15 h 40"/>
                              <a:gd name="T6" fmla="*/ 42 w 45"/>
                              <a:gd name="T7" fmla="*/ 13 h 40"/>
                              <a:gd name="T8" fmla="*/ 40 w 45"/>
                              <a:gd name="T9" fmla="*/ 13 h 40"/>
                              <a:gd name="T10" fmla="*/ 40 w 45"/>
                              <a:gd name="T11" fmla="*/ 15 h 40"/>
                              <a:gd name="T12" fmla="*/ 40 w 45"/>
                              <a:gd name="T13" fmla="*/ 18 h 40"/>
                              <a:gd name="T14" fmla="*/ 40 w 45"/>
                              <a:gd name="T15" fmla="*/ 23 h 40"/>
                              <a:gd name="T16" fmla="*/ 35 w 45"/>
                              <a:gd name="T17" fmla="*/ 30 h 40"/>
                              <a:gd name="T18" fmla="*/ 30 w 45"/>
                              <a:gd name="T19" fmla="*/ 33 h 40"/>
                              <a:gd name="T20" fmla="*/ 22 w 45"/>
                              <a:gd name="T21" fmla="*/ 35 h 40"/>
                              <a:gd name="T22" fmla="*/ 15 w 45"/>
                              <a:gd name="T23" fmla="*/ 33 h 40"/>
                              <a:gd name="T24" fmla="*/ 10 w 45"/>
                              <a:gd name="T25" fmla="*/ 30 h 40"/>
                              <a:gd name="T26" fmla="*/ 7 w 45"/>
                              <a:gd name="T27" fmla="*/ 23 h 40"/>
                              <a:gd name="T28" fmla="*/ 5 w 45"/>
                              <a:gd name="T29" fmla="*/ 18 h 40"/>
                              <a:gd name="T30" fmla="*/ 7 w 45"/>
                              <a:gd name="T31" fmla="*/ 8 h 40"/>
                              <a:gd name="T32" fmla="*/ 12 w 45"/>
                              <a:gd name="T33" fmla="*/ 3 h 40"/>
                              <a:gd name="T34" fmla="*/ 10 w 45"/>
                              <a:gd name="T35" fmla="*/ 0 h 40"/>
                              <a:gd name="T36" fmla="*/ 7 w 45"/>
                              <a:gd name="T37" fmla="*/ 0 h 40"/>
                              <a:gd name="T38" fmla="*/ 2 w 45"/>
                              <a:gd name="T39" fmla="*/ 8 h 40"/>
                              <a:gd name="T40" fmla="*/ 0 w 45"/>
                              <a:gd name="T41" fmla="*/ 18 h 40"/>
                              <a:gd name="T42" fmla="*/ 2 w 45"/>
                              <a:gd name="T43" fmla="*/ 25 h 40"/>
                              <a:gd name="T44" fmla="*/ 7 w 45"/>
                              <a:gd name="T45" fmla="*/ 33 h 40"/>
                              <a:gd name="T46" fmla="*/ 15 w 45"/>
                              <a:gd name="T47" fmla="*/ 38 h 40"/>
                              <a:gd name="T48" fmla="*/ 22 w 45"/>
                              <a:gd name="T49" fmla="*/ 40 h 40"/>
                              <a:gd name="T50" fmla="*/ 32 w 45"/>
                              <a:gd name="T51" fmla="*/ 38 h 40"/>
                              <a:gd name="T52" fmla="*/ 37 w 45"/>
                              <a:gd name="T53" fmla="*/ 33 h 40"/>
                              <a:gd name="T54" fmla="*/ 42 w 45"/>
                              <a:gd name="T55" fmla="*/ 25 h 40"/>
                              <a:gd name="T56" fmla="*/ 45 w 45"/>
                              <a:gd name="T57" fmla="*/ 18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5" y="18"/>
                                </a:moveTo>
                                <a:lnTo>
                                  <a:pt x="45" y="15"/>
                                </a:lnTo>
                                <a:lnTo>
                                  <a:pt x="42" y="13"/>
                                </a:lnTo>
                                <a:lnTo>
                                  <a:pt x="40" y="13"/>
                                </a:lnTo>
                                <a:lnTo>
                                  <a:pt x="40" y="15"/>
                                </a:lnTo>
                                <a:lnTo>
                                  <a:pt x="40" y="18"/>
                                </a:lnTo>
                                <a:lnTo>
                                  <a:pt x="40" y="23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2" y="35"/>
                                </a:lnTo>
                                <a:lnTo>
                                  <a:pt x="15" y="33"/>
                                </a:lnTo>
                                <a:lnTo>
                                  <a:pt x="10" y="30"/>
                                </a:lnTo>
                                <a:lnTo>
                                  <a:pt x="7" y="23"/>
                                </a:lnTo>
                                <a:lnTo>
                                  <a:pt x="5" y="18"/>
                                </a:lnTo>
                                <a:lnTo>
                                  <a:pt x="7" y="8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5"/>
                                </a:lnTo>
                                <a:lnTo>
                                  <a:pt x="7" y="33"/>
                                </a:lnTo>
                                <a:lnTo>
                                  <a:pt x="15" y="38"/>
                                </a:lnTo>
                                <a:lnTo>
                                  <a:pt x="22" y="40"/>
                                </a:lnTo>
                                <a:lnTo>
                                  <a:pt x="32" y="38"/>
                                </a:lnTo>
                                <a:lnTo>
                                  <a:pt x="37" y="33"/>
                                </a:lnTo>
                                <a:lnTo>
                                  <a:pt x="42" y="25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Freeform 1092"/>
                        <wps:cNvSpPr>
                          <a:spLocks/>
                        </wps:cNvSpPr>
                        <wps:spPr bwMode="auto">
                          <a:xfrm>
                            <a:off x="6426" y="1529"/>
                            <a:ext cx="40" cy="38"/>
                          </a:xfrm>
                          <a:custGeom>
                            <a:avLst/>
                            <a:gdLst>
                              <a:gd name="T0" fmla="*/ 40 w 40"/>
                              <a:gd name="T1" fmla="*/ 18 h 38"/>
                              <a:gd name="T2" fmla="*/ 40 w 40"/>
                              <a:gd name="T3" fmla="*/ 15 h 38"/>
                              <a:gd name="T4" fmla="*/ 40 w 40"/>
                              <a:gd name="T5" fmla="*/ 13 h 38"/>
                              <a:gd name="T6" fmla="*/ 38 w 40"/>
                              <a:gd name="T7" fmla="*/ 13 h 38"/>
                              <a:gd name="T8" fmla="*/ 35 w 40"/>
                              <a:gd name="T9" fmla="*/ 10 h 38"/>
                              <a:gd name="T10" fmla="*/ 35 w 40"/>
                              <a:gd name="T11" fmla="*/ 15 h 38"/>
                              <a:gd name="T12" fmla="*/ 35 w 40"/>
                              <a:gd name="T13" fmla="*/ 18 h 38"/>
                              <a:gd name="T14" fmla="*/ 35 w 40"/>
                              <a:gd name="T15" fmla="*/ 23 h 38"/>
                              <a:gd name="T16" fmla="*/ 30 w 40"/>
                              <a:gd name="T17" fmla="*/ 28 h 38"/>
                              <a:gd name="T18" fmla="*/ 25 w 40"/>
                              <a:gd name="T19" fmla="*/ 30 h 38"/>
                              <a:gd name="T20" fmla="*/ 20 w 40"/>
                              <a:gd name="T21" fmla="*/ 33 h 38"/>
                              <a:gd name="T22" fmla="*/ 15 w 40"/>
                              <a:gd name="T23" fmla="*/ 30 h 38"/>
                              <a:gd name="T24" fmla="*/ 10 w 40"/>
                              <a:gd name="T25" fmla="*/ 28 h 38"/>
                              <a:gd name="T26" fmla="*/ 8 w 40"/>
                              <a:gd name="T27" fmla="*/ 23 h 38"/>
                              <a:gd name="T28" fmla="*/ 5 w 40"/>
                              <a:gd name="T29" fmla="*/ 18 h 38"/>
                              <a:gd name="T30" fmla="*/ 8 w 40"/>
                              <a:gd name="T31" fmla="*/ 8 h 38"/>
                              <a:gd name="T32" fmla="*/ 15 w 40"/>
                              <a:gd name="T33" fmla="*/ 3 h 38"/>
                              <a:gd name="T34" fmla="*/ 10 w 40"/>
                              <a:gd name="T35" fmla="*/ 3 h 38"/>
                              <a:gd name="T36" fmla="*/ 8 w 40"/>
                              <a:gd name="T37" fmla="*/ 0 h 38"/>
                              <a:gd name="T38" fmla="*/ 3 w 40"/>
                              <a:gd name="T39" fmla="*/ 8 h 38"/>
                              <a:gd name="T40" fmla="*/ 0 w 40"/>
                              <a:gd name="T41" fmla="*/ 18 h 38"/>
                              <a:gd name="T42" fmla="*/ 3 w 40"/>
                              <a:gd name="T43" fmla="*/ 25 h 38"/>
                              <a:gd name="T44" fmla="*/ 5 w 40"/>
                              <a:gd name="T45" fmla="*/ 30 h 38"/>
                              <a:gd name="T46" fmla="*/ 13 w 40"/>
                              <a:gd name="T47" fmla="*/ 35 h 38"/>
                              <a:gd name="T48" fmla="*/ 20 w 40"/>
                              <a:gd name="T49" fmla="*/ 38 h 38"/>
                              <a:gd name="T50" fmla="*/ 28 w 40"/>
                              <a:gd name="T51" fmla="*/ 35 h 38"/>
                              <a:gd name="T52" fmla="*/ 35 w 40"/>
                              <a:gd name="T53" fmla="*/ 30 h 38"/>
                              <a:gd name="T54" fmla="*/ 38 w 40"/>
                              <a:gd name="T55" fmla="*/ 25 h 38"/>
                              <a:gd name="T56" fmla="*/ 40 w 40"/>
                              <a:gd name="T57" fmla="*/ 1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0" h="38">
                                <a:moveTo>
                                  <a:pt x="40" y="18"/>
                                </a:moveTo>
                                <a:lnTo>
                                  <a:pt x="40" y="15"/>
                                </a:lnTo>
                                <a:lnTo>
                                  <a:pt x="40" y="13"/>
                                </a:lnTo>
                                <a:lnTo>
                                  <a:pt x="38" y="13"/>
                                </a:lnTo>
                                <a:lnTo>
                                  <a:pt x="35" y="10"/>
                                </a:lnTo>
                                <a:lnTo>
                                  <a:pt x="35" y="15"/>
                                </a:lnTo>
                                <a:lnTo>
                                  <a:pt x="35" y="18"/>
                                </a:lnTo>
                                <a:lnTo>
                                  <a:pt x="35" y="23"/>
                                </a:lnTo>
                                <a:lnTo>
                                  <a:pt x="30" y="28"/>
                                </a:lnTo>
                                <a:lnTo>
                                  <a:pt x="25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8" y="23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5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5" y="30"/>
                                </a:lnTo>
                                <a:lnTo>
                                  <a:pt x="13" y="35"/>
                                </a:lnTo>
                                <a:lnTo>
                                  <a:pt x="20" y="38"/>
                                </a:lnTo>
                                <a:lnTo>
                                  <a:pt x="28" y="35"/>
                                </a:lnTo>
                                <a:lnTo>
                                  <a:pt x="35" y="30"/>
                                </a:lnTo>
                                <a:lnTo>
                                  <a:pt x="38" y="25"/>
                                </a:lnTo>
                                <a:lnTo>
                                  <a:pt x="4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Freeform 1093"/>
                        <wps:cNvSpPr>
                          <a:spLocks/>
                        </wps:cNvSpPr>
                        <wps:spPr bwMode="auto">
                          <a:xfrm>
                            <a:off x="6429" y="1532"/>
                            <a:ext cx="35" cy="32"/>
                          </a:xfrm>
                          <a:custGeom>
                            <a:avLst/>
                            <a:gdLst>
                              <a:gd name="T0" fmla="*/ 35 w 35"/>
                              <a:gd name="T1" fmla="*/ 15 h 32"/>
                              <a:gd name="T2" fmla="*/ 35 w 35"/>
                              <a:gd name="T3" fmla="*/ 12 h 32"/>
                              <a:gd name="T4" fmla="*/ 35 w 35"/>
                              <a:gd name="T5" fmla="*/ 10 h 32"/>
                              <a:gd name="T6" fmla="*/ 32 w 35"/>
                              <a:gd name="T7" fmla="*/ 7 h 32"/>
                              <a:gd name="T8" fmla="*/ 27 w 35"/>
                              <a:gd name="T9" fmla="*/ 7 h 32"/>
                              <a:gd name="T10" fmla="*/ 30 w 35"/>
                              <a:gd name="T11" fmla="*/ 10 h 32"/>
                              <a:gd name="T12" fmla="*/ 30 w 35"/>
                              <a:gd name="T13" fmla="*/ 15 h 32"/>
                              <a:gd name="T14" fmla="*/ 30 w 35"/>
                              <a:gd name="T15" fmla="*/ 20 h 32"/>
                              <a:gd name="T16" fmla="*/ 27 w 35"/>
                              <a:gd name="T17" fmla="*/ 22 h 32"/>
                              <a:gd name="T18" fmla="*/ 22 w 35"/>
                              <a:gd name="T19" fmla="*/ 25 h 32"/>
                              <a:gd name="T20" fmla="*/ 17 w 35"/>
                              <a:gd name="T21" fmla="*/ 27 h 32"/>
                              <a:gd name="T22" fmla="*/ 12 w 35"/>
                              <a:gd name="T23" fmla="*/ 25 h 32"/>
                              <a:gd name="T24" fmla="*/ 10 w 35"/>
                              <a:gd name="T25" fmla="*/ 22 h 32"/>
                              <a:gd name="T26" fmla="*/ 7 w 35"/>
                              <a:gd name="T27" fmla="*/ 20 h 32"/>
                              <a:gd name="T28" fmla="*/ 5 w 35"/>
                              <a:gd name="T29" fmla="*/ 15 h 32"/>
                              <a:gd name="T30" fmla="*/ 5 w 35"/>
                              <a:gd name="T31" fmla="*/ 10 h 32"/>
                              <a:gd name="T32" fmla="*/ 7 w 35"/>
                              <a:gd name="T33" fmla="*/ 7 h 32"/>
                              <a:gd name="T34" fmla="*/ 10 w 35"/>
                              <a:gd name="T35" fmla="*/ 5 h 32"/>
                              <a:gd name="T36" fmla="*/ 15 w 35"/>
                              <a:gd name="T37" fmla="*/ 2 h 32"/>
                              <a:gd name="T38" fmla="*/ 12 w 35"/>
                              <a:gd name="T39" fmla="*/ 0 h 32"/>
                              <a:gd name="T40" fmla="*/ 7 w 35"/>
                              <a:gd name="T41" fmla="*/ 0 h 32"/>
                              <a:gd name="T42" fmla="*/ 2 w 35"/>
                              <a:gd name="T43" fmla="*/ 5 h 32"/>
                              <a:gd name="T44" fmla="*/ 0 w 35"/>
                              <a:gd name="T45" fmla="*/ 15 h 32"/>
                              <a:gd name="T46" fmla="*/ 2 w 35"/>
                              <a:gd name="T47" fmla="*/ 20 h 32"/>
                              <a:gd name="T48" fmla="*/ 5 w 35"/>
                              <a:gd name="T49" fmla="*/ 27 h 32"/>
                              <a:gd name="T50" fmla="*/ 10 w 35"/>
                              <a:gd name="T51" fmla="*/ 30 h 32"/>
                              <a:gd name="T52" fmla="*/ 17 w 35"/>
                              <a:gd name="T53" fmla="*/ 32 h 32"/>
                              <a:gd name="T54" fmla="*/ 25 w 35"/>
                              <a:gd name="T55" fmla="*/ 30 h 32"/>
                              <a:gd name="T56" fmla="*/ 30 w 35"/>
                              <a:gd name="T57" fmla="*/ 27 h 32"/>
                              <a:gd name="T58" fmla="*/ 35 w 35"/>
                              <a:gd name="T59" fmla="*/ 20 h 32"/>
                              <a:gd name="T60" fmla="*/ 35 w 35"/>
                              <a:gd name="T61" fmla="*/ 1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5" h="32">
                                <a:moveTo>
                                  <a:pt x="35" y="15"/>
                                </a:moveTo>
                                <a:lnTo>
                                  <a:pt x="35" y="12"/>
                                </a:lnTo>
                                <a:lnTo>
                                  <a:pt x="35" y="10"/>
                                </a:lnTo>
                                <a:lnTo>
                                  <a:pt x="32" y="7"/>
                                </a:lnTo>
                                <a:lnTo>
                                  <a:pt x="27" y="7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30" y="20"/>
                                </a:lnTo>
                                <a:lnTo>
                                  <a:pt x="27" y="22"/>
                                </a:lnTo>
                                <a:lnTo>
                                  <a:pt x="22" y="25"/>
                                </a:lnTo>
                                <a:lnTo>
                                  <a:pt x="17" y="27"/>
                                </a:lnTo>
                                <a:lnTo>
                                  <a:pt x="12" y="25"/>
                                </a:lnTo>
                                <a:lnTo>
                                  <a:pt x="10" y="22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2" y="5"/>
                                </a:lnTo>
                                <a:lnTo>
                                  <a:pt x="0" y="15"/>
                                </a:lnTo>
                                <a:lnTo>
                                  <a:pt x="2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0"/>
                                </a:lnTo>
                                <a:lnTo>
                                  <a:pt x="17" y="32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0"/>
                                </a:lnTo>
                                <a:lnTo>
                                  <a:pt x="3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Freeform 1094"/>
                        <wps:cNvSpPr>
                          <a:spLocks noEditPoints="1"/>
                        </wps:cNvSpPr>
                        <wps:spPr bwMode="auto">
                          <a:xfrm>
                            <a:off x="6431" y="1532"/>
                            <a:ext cx="30" cy="30"/>
                          </a:xfrm>
                          <a:custGeom>
                            <a:avLst/>
                            <a:gdLst>
                              <a:gd name="T0" fmla="*/ 30 w 30"/>
                              <a:gd name="T1" fmla="*/ 15 h 30"/>
                              <a:gd name="T2" fmla="*/ 30 w 30"/>
                              <a:gd name="T3" fmla="*/ 12 h 30"/>
                              <a:gd name="T4" fmla="*/ 30 w 30"/>
                              <a:gd name="T5" fmla="*/ 7 h 30"/>
                              <a:gd name="T6" fmla="*/ 20 w 30"/>
                              <a:gd name="T7" fmla="*/ 5 h 30"/>
                              <a:gd name="T8" fmla="*/ 10 w 30"/>
                              <a:gd name="T9" fmla="*/ 0 h 30"/>
                              <a:gd name="T10" fmla="*/ 3 w 30"/>
                              <a:gd name="T11" fmla="*/ 5 h 30"/>
                              <a:gd name="T12" fmla="*/ 0 w 30"/>
                              <a:gd name="T13" fmla="*/ 15 h 30"/>
                              <a:gd name="T14" fmla="*/ 3 w 30"/>
                              <a:gd name="T15" fmla="*/ 20 h 30"/>
                              <a:gd name="T16" fmla="*/ 5 w 30"/>
                              <a:gd name="T17" fmla="*/ 25 h 30"/>
                              <a:gd name="T18" fmla="*/ 10 w 30"/>
                              <a:gd name="T19" fmla="*/ 27 h 30"/>
                              <a:gd name="T20" fmla="*/ 15 w 30"/>
                              <a:gd name="T21" fmla="*/ 30 h 30"/>
                              <a:gd name="T22" fmla="*/ 20 w 30"/>
                              <a:gd name="T23" fmla="*/ 27 h 30"/>
                              <a:gd name="T24" fmla="*/ 25 w 30"/>
                              <a:gd name="T25" fmla="*/ 25 h 30"/>
                              <a:gd name="T26" fmla="*/ 30 w 30"/>
                              <a:gd name="T27" fmla="*/ 20 h 30"/>
                              <a:gd name="T28" fmla="*/ 30 w 30"/>
                              <a:gd name="T29" fmla="*/ 15 h 30"/>
                              <a:gd name="T30" fmla="*/ 25 w 30"/>
                              <a:gd name="T31" fmla="*/ 15 h 30"/>
                              <a:gd name="T32" fmla="*/ 25 w 30"/>
                              <a:gd name="T33" fmla="*/ 17 h 30"/>
                              <a:gd name="T34" fmla="*/ 23 w 30"/>
                              <a:gd name="T35" fmla="*/ 22 h 30"/>
                              <a:gd name="T36" fmla="*/ 20 w 30"/>
                              <a:gd name="T37" fmla="*/ 22 h 30"/>
                              <a:gd name="T38" fmla="*/ 15 w 30"/>
                              <a:gd name="T39" fmla="*/ 25 h 30"/>
                              <a:gd name="T40" fmla="*/ 13 w 30"/>
                              <a:gd name="T41" fmla="*/ 22 h 30"/>
                              <a:gd name="T42" fmla="*/ 8 w 30"/>
                              <a:gd name="T43" fmla="*/ 22 h 30"/>
                              <a:gd name="T44" fmla="*/ 5 w 30"/>
                              <a:gd name="T45" fmla="*/ 17 h 30"/>
                              <a:gd name="T46" fmla="*/ 5 w 30"/>
                              <a:gd name="T47" fmla="*/ 15 h 30"/>
                              <a:gd name="T48" fmla="*/ 5 w 30"/>
                              <a:gd name="T49" fmla="*/ 10 h 30"/>
                              <a:gd name="T50" fmla="*/ 8 w 30"/>
                              <a:gd name="T51" fmla="*/ 7 h 30"/>
                              <a:gd name="T52" fmla="*/ 13 w 30"/>
                              <a:gd name="T53" fmla="*/ 5 h 30"/>
                              <a:gd name="T54" fmla="*/ 15 w 30"/>
                              <a:gd name="T55" fmla="*/ 5 h 30"/>
                              <a:gd name="T56" fmla="*/ 20 w 30"/>
                              <a:gd name="T57" fmla="*/ 5 h 30"/>
                              <a:gd name="T58" fmla="*/ 23 w 30"/>
                              <a:gd name="T59" fmla="*/ 7 h 30"/>
                              <a:gd name="T60" fmla="*/ 25 w 30"/>
                              <a:gd name="T61" fmla="*/ 10 h 30"/>
                              <a:gd name="T62" fmla="*/ 25 w 30"/>
                              <a:gd name="T63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5"/>
                                </a:moveTo>
                                <a:lnTo>
                                  <a:pt x="30" y="12"/>
                                </a:lnTo>
                                <a:lnTo>
                                  <a:pt x="30" y="7"/>
                                </a:lnTo>
                                <a:lnTo>
                                  <a:pt x="20" y="5"/>
                                </a:lnTo>
                                <a:lnTo>
                                  <a:pt x="10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0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0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25" y="15"/>
                                </a:moveTo>
                                <a:lnTo>
                                  <a:pt x="25" y="17"/>
                                </a:lnTo>
                                <a:lnTo>
                                  <a:pt x="23" y="22"/>
                                </a:lnTo>
                                <a:lnTo>
                                  <a:pt x="20" y="22"/>
                                </a:lnTo>
                                <a:lnTo>
                                  <a:pt x="15" y="25"/>
                                </a:lnTo>
                                <a:lnTo>
                                  <a:pt x="13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20" y="5"/>
                                </a:lnTo>
                                <a:lnTo>
                                  <a:pt x="23" y="7"/>
                                </a:lnTo>
                                <a:lnTo>
                                  <a:pt x="25" y="10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Freeform 1095"/>
                        <wps:cNvSpPr>
                          <a:spLocks noEditPoints="1"/>
                        </wps:cNvSpPr>
                        <wps:spPr bwMode="auto">
                          <a:xfrm>
                            <a:off x="6434" y="1534"/>
                            <a:ext cx="25" cy="25"/>
                          </a:xfrm>
                          <a:custGeom>
                            <a:avLst/>
                            <a:gdLst>
                              <a:gd name="T0" fmla="*/ 25 w 25"/>
                              <a:gd name="T1" fmla="*/ 13 h 25"/>
                              <a:gd name="T2" fmla="*/ 25 w 25"/>
                              <a:gd name="T3" fmla="*/ 8 h 25"/>
                              <a:gd name="T4" fmla="*/ 22 w 25"/>
                              <a:gd name="T5" fmla="*/ 5 h 25"/>
                              <a:gd name="T6" fmla="*/ 17 w 25"/>
                              <a:gd name="T7" fmla="*/ 3 h 25"/>
                              <a:gd name="T8" fmla="*/ 10 w 25"/>
                              <a:gd name="T9" fmla="*/ 0 h 25"/>
                              <a:gd name="T10" fmla="*/ 5 w 25"/>
                              <a:gd name="T11" fmla="*/ 3 h 25"/>
                              <a:gd name="T12" fmla="*/ 2 w 25"/>
                              <a:gd name="T13" fmla="*/ 5 h 25"/>
                              <a:gd name="T14" fmla="*/ 0 w 25"/>
                              <a:gd name="T15" fmla="*/ 8 h 25"/>
                              <a:gd name="T16" fmla="*/ 0 w 25"/>
                              <a:gd name="T17" fmla="*/ 13 h 25"/>
                              <a:gd name="T18" fmla="*/ 2 w 25"/>
                              <a:gd name="T19" fmla="*/ 18 h 25"/>
                              <a:gd name="T20" fmla="*/ 5 w 25"/>
                              <a:gd name="T21" fmla="*/ 20 h 25"/>
                              <a:gd name="T22" fmla="*/ 7 w 25"/>
                              <a:gd name="T23" fmla="*/ 23 h 25"/>
                              <a:gd name="T24" fmla="*/ 12 w 25"/>
                              <a:gd name="T25" fmla="*/ 25 h 25"/>
                              <a:gd name="T26" fmla="*/ 17 w 25"/>
                              <a:gd name="T27" fmla="*/ 23 h 25"/>
                              <a:gd name="T28" fmla="*/ 22 w 25"/>
                              <a:gd name="T29" fmla="*/ 20 h 25"/>
                              <a:gd name="T30" fmla="*/ 25 w 25"/>
                              <a:gd name="T31" fmla="*/ 18 h 25"/>
                              <a:gd name="T32" fmla="*/ 25 w 25"/>
                              <a:gd name="T33" fmla="*/ 13 h 25"/>
                              <a:gd name="T34" fmla="*/ 20 w 25"/>
                              <a:gd name="T35" fmla="*/ 13 h 25"/>
                              <a:gd name="T36" fmla="*/ 17 w 25"/>
                              <a:gd name="T37" fmla="*/ 18 h 25"/>
                              <a:gd name="T38" fmla="*/ 12 w 25"/>
                              <a:gd name="T39" fmla="*/ 20 h 25"/>
                              <a:gd name="T40" fmla="*/ 7 w 25"/>
                              <a:gd name="T41" fmla="*/ 18 h 25"/>
                              <a:gd name="T42" fmla="*/ 5 w 25"/>
                              <a:gd name="T43" fmla="*/ 13 h 25"/>
                              <a:gd name="T44" fmla="*/ 7 w 25"/>
                              <a:gd name="T45" fmla="*/ 8 h 25"/>
                              <a:gd name="T46" fmla="*/ 12 w 25"/>
                              <a:gd name="T47" fmla="*/ 5 h 25"/>
                              <a:gd name="T48" fmla="*/ 17 w 25"/>
                              <a:gd name="T49" fmla="*/ 8 h 25"/>
                              <a:gd name="T50" fmla="*/ 20 w 25"/>
                              <a:gd name="T51" fmla="*/ 1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25" y="13"/>
                                </a:move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8"/>
                                </a:lnTo>
                                <a:lnTo>
                                  <a:pt x="5" y="20"/>
                                </a:lnTo>
                                <a:lnTo>
                                  <a:pt x="7" y="23"/>
                                </a:lnTo>
                                <a:lnTo>
                                  <a:pt x="12" y="25"/>
                                </a:lnTo>
                                <a:lnTo>
                                  <a:pt x="17" y="23"/>
                                </a:lnTo>
                                <a:lnTo>
                                  <a:pt x="22" y="20"/>
                                </a:lnTo>
                                <a:lnTo>
                                  <a:pt x="25" y="18"/>
                                </a:lnTo>
                                <a:lnTo>
                                  <a:pt x="25" y="13"/>
                                </a:lnTo>
                                <a:close/>
                                <a:moveTo>
                                  <a:pt x="20" y="13"/>
                                </a:moveTo>
                                <a:lnTo>
                                  <a:pt x="17" y="18"/>
                                </a:lnTo>
                                <a:lnTo>
                                  <a:pt x="12" y="20"/>
                                </a:lnTo>
                                <a:lnTo>
                                  <a:pt x="7" y="18"/>
                                </a:lnTo>
                                <a:lnTo>
                                  <a:pt x="5" y="13"/>
                                </a:lnTo>
                                <a:lnTo>
                                  <a:pt x="7" y="8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2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Freeform 1096"/>
                        <wps:cNvSpPr>
                          <a:spLocks noEditPoints="1"/>
                        </wps:cNvSpPr>
                        <wps:spPr bwMode="auto">
                          <a:xfrm>
                            <a:off x="6436" y="1537"/>
                            <a:ext cx="20" cy="20"/>
                          </a:xfrm>
                          <a:custGeom>
                            <a:avLst/>
                            <a:gdLst>
                              <a:gd name="T0" fmla="*/ 20 w 20"/>
                              <a:gd name="T1" fmla="*/ 10 h 20"/>
                              <a:gd name="T2" fmla="*/ 20 w 20"/>
                              <a:gd name="T3" fmla="*/ 5 h 20"/>
                              <a:gd name="T4" fmla="*/ 18 w 20"/>
                              <a:gd name="T5" fmla="*/ 2 h 20"/>
                              <a:gd name="T6" fmla="*/ 15 w 20"/>
                              <a:gd name="T7" fmla="*/ 0 h 20"/>
                              <a:gd name="T8" fmla="*/ 10 w 20"/>
                              <a:gd name="T9" fmla="*/ 0 h 20"/>
                              <a:gd name="T10" fmla="*/ 8 w 20"/>
                              <a:gd name="T11" fmla="*/ 0 h 20"/>
                              <a:gd name="T12" fmla="*/ 3 w 20"/>
                              <a:gd name="T13" fmla="*/ 2 h 20"/>
                              <a:gd name="T14" fmla="*/ 0 w 20"/>
                              <a:gd name="T15" fmla="*/ 5 h 20"/>
                              <a:gd name="T16" fmla="*/ 0 w 20"/>
                              <a:gd name="T17" fmla="*/ 10 h 20"/>
                              <a:gd name="T18" fmla="*/ 0 w 20"/>
                              <a:gd name="T19" fmla="*/ 12 h 20"/>
                              <a:gd name="T20" fmla="*/ 3 w 20"/>
                              <a:gd name="T21" fmla="*/ 17 h 20"/>
                              <a:gd name="T22" fmla="*/ 8 w 20"/>
                              <a:gd name="T23" fmla="*/ 17 h 20"/>
                              <a:gd name="T24" fmla="*/ 10 w 20"/>
                              <a:gd name="T25" fmla="*/ 20 h 20"/>
                              <a:gd name="T26" fmla="*/ 15 w 20"/>
                              <a:gd name="T27" fmla="*/ 17 h 20"/>
                              <a:gd name="T28" fmla="*/ 18 w 20"/>
                              <a:gd name="T29" fmla="*/ 17 h 20"/>
                              <a:gd name="T30" fmla="*/ 20 w 20"/>
                              <a:gd name="T31" fmla="*/ 12 h 20"/>
                              <a:gd name="T32" fmla="*/ 20 w 20"/>
                              <a:gd name="T33" fmla="*/ 10 h 20"/>
                              <a:gd name="T34" fmla="*/ 15 w 20"/>
                              <a:gd name="T35" fmla="*/ 10 h 20"/>
                              <a:gd name="T36" fmla="*/ 15 w 20"/>
                              <a:gd name="T37" fmla="*/ 12 h 20"/>
                              <a:gd name="T38" fmla="*/ 10 w 20"/>
                              <a:gd name="T39" fmla="*/ 15 h 20"/>
                              <a:gd name="T40" fmla="*/ 8 w 20"/>
                              <a:gd name="T41" fmla="*/ 12 h 20"/>
                              <a:gd name="T42" fmla="*/ 5 w 20"/>
                              <a:gd name="T43" fmla="*/ 10 h 20"/>
                              <a:gd name="T44" fmla="*/ 8 w 20"/>
                              <a:gd name="T45" fmla="*/ 5 h 20"/>
                              <a:gd name="T46" fmla="*/ 10 w 20"/>
                              <a:gd name="T47" fmla="*/ 5 h 20"/>
                              <a:gd name="T48" fmla="*/ 15 w 20"/>
                              <a:gd name="T49" fmla="*/ 5 h 20"/>
                              <a:gd name="T50" fmla="*/ 15 w 20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20" y="10"/>
                                </a:moveTo>
                                <a:lnTo>
                                  <a:pt x="20" y="5"/>
                                </a:lnTo>
                                <a:lnTo>
                                  <a:pt x="18" y="2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8" y="17"/>
                                </a:lnTo>
                                <a:lnTo>
                                  <a:pt x="10" y="20"/>
                                </a:lnTo>
                                <a:lnTo>
                                  <a:pt x="15" y="17"/>
                                </a:lnTo>
                                <a:lnTo>
                                  <a:pt x="18" y="17"/>
                                </a:lnTo>
                                <a:lnTo>
                                  <a:pt x="20" y="12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5" y="10"/>
                                </a:moveTo>
                                <a:lnTo>
                                  <a:pt x="15" y="12"/>
                                </a:lnTo>
                                <a:lnTo>
                                  <a:pt x="10" y="15"/>
                                </a:lnTo>
                                <a:lnTo>
                                  <a:pt x="8" y="12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Freeform 1097"/>
                        <wps:cNvSpPr>
                          <a:spLocks/>
                        </wps:cNvSpPr>
                        <wps:spPr bwMode="auto">
                          <a:xfrm>
                            <a:off x="6439" y="1539"/>
                            <a:ext cx="15" cy="15"/>
                          </a:xfrm>
                          <a:custGeom>
                            <a:avLst/>
                            <a:gdLst>
                              <a:gd name="T0" fmla="*/ 15 w 15"/>
                              <a:gd name="T1" fmla="*/ 8 h 15"/>
                              <a:gd name="T2" fmla="*/ 12 w 15"/>
                              <a:gd name="T3" fmla="*/ 3 h 15"/>
                              <a:gd name="T4" fmla="*/ 7 w 15"/>
                              <a:gd name="T5" fmla="*/ 0 h 15"/>
                              <a:gd name="T6" fmla="*/ 2 w 15"/>
                              <a:gd name="T7" fmla="*/ 3 h 15"/>
                              <a:gd name="T8" fmla="*/ 0 w 15"/>
                              <a:gd name="T9" fmla="*/ 8 h 15"/>
                              <a:gd name="T10" fmla="*/ 2 w 15"/>
                              <a:gd name="T11" fmla="*/ 13 h 15"/>
                              <a:gd name="T12" fmla="*/ 7 w 15"/>
                              <a:gd name="T13" fmla="*/ 15 h 15"/>
                              <a:gd name="T14" fmla="*/ 12 w 15"/>
                              <a:gd name="T15" fmla="*/ 13 h 15"/>
                              <a:gd name="T16" fmla="*/ 15 w 15"/>
                              <a:gd name="T1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5" y="8"/>
                                </a:moveTo>
                                <a:lnTo>
                                  <a:pt x="12" y="3"/>
                                </a:lnTo>
                                <a:lnTo>
                                  <a:pt x="7" y="0"/>
                                </a:ln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3"/>
                                </a:lnTo>
                                <a:lnTo>
                                  <a:pt x="7" y="15"/>
                                </a:lnTo>
                                <a:lnTo>
                                  <a:pt x="12" y="13"/>
                                </a:lnTo>
                                <a:lnTo>
                                  <a:pt x="1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Freeform 1098"/>
                        <wps:cNvSpPr>
                          <a:spLocks/>
                        </wps:cNvSpPr>
                        <wps:spPr bwMode="auto">
                          <a:xfrm>
                            <a:off x="6441" y="1542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10 w 10"/>
                              <a:gd name="T3" fmla="*/ 0 h 10"/>
                              <a:gd name="T4" fmla="*/ 5 w 10"/>
                              <a:gd name="T5" fmla="*/ 0 h 10"/>
                              <a:gd name="T6" fmla="*/ 3 w 10"/>
                              <a:gd name="T7" fmla="*/ 0 h 10"/>
                              <a:gd name="T8" fmla="*/ 0 w 10"/>
                              <a:gd name="T9" fmla="*/ 5 h 10"/>
                              <a:gd name="T10" fmla="*/ 3 w 10"/>
                              <a:gd name="T11" fmla="*/ 7 h 10"/>
                              <a:gd name="T12" fmla="*/ 5 w 10"/>
                              <a:gd name="T13" fmla="*/ 10 h 10"/>
                              <a:gd name="T14" fmla="*/ 10 w 10"/>
                              <a:gd name="T15" fmla="*/ 7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Freeform 1099"/>
                        <wps:cNvSpPr>
                          <a:spLocks/>
                        </wps:cNvSpPr>
                        <wps:spPr bwMode="auto">
                          <a:xfrm>
                            <a:off x="6444" y="1544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3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3 h 5"/>
                              <a:gd name="T10" fmla="*/ 0 w 5"/>
                              <a:gd name="T11" fmla="*/ 3 h 5"/>
                              <a:gd name="T12" fmla="*/ 2 w 5"/>
                              <a:gd name="T13" fmla="*/ 5 h 5"/>
                              <a:gd name="T14" fmla="*/ 5 w 5"/>
                              <a:gd name="T15" fmla="*/ 3 h 5"/>
                              <a:gd name="T16" fmla="*/ 5 w 5"/>
                              <a:gd name="T17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Freeform 1100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227" cy="73"/>
                          </a:xfrm>
                          <a:custGeom>
                            <a:avLst/>
                            <a:gdLst>
                              <a:gd name="T0" fmla="*/ 0 w 227"/>
                              <a:gd name="T1" fmla="*/ 0 h 73"/>
                              <a:gd name="T2" fmla="*/ 40 w 227"/>
                              <a:gd name="T3" fmla="*/ 5 h 73"/>
                              <a:gd name="T4" fmla="*/ 72 w 227"/>
                              <a:gd name="T5" fmla="*/ 13 h 73"/>
                              <a:gd name="T6" fmla="*/ 97 w 227"/>
                              <a:gd name="T7" fmla="*/ 20 h 73"/>
                              <a:gd name="T8" fmla="*/ 117 w 227"/>
                              <a:gd name="T9" fmla="*/ 28 h 73"/>
                              <a:gd name="T10" fmla="*/ 137 w 227"/>
                              <a:gd name="T11" fmla="*/ 35 h 73"/>
                              <a:gd name="T12" fmla="*/ 162 w 227"/>
                              <a:gd name="T13" fmla="*/ 40 h 73"/>
                              <a:gd name="T14" fmla="*/ 189 w 227"/>
                              <a:gd name="T15" fmla="*/ 40 h 73"/>
                              <a:gd name="T16" fmla="*/ 227 w 227"/>
                              <a:gd name="T17" fmla="*/ 33 h 73"/>
                              <a:gd name="T18" fmla="*/ 204 w 227"/>
                              <a:gd name="T19" fmla="*/ 45 h 73"/>
                              <a:gd name="T20" fmla="*/ 184 w 227"/>
                              <a:gd name="T21" fmla="*/ 55 h 73"/>
                              <a:gd name="T22" fmla="*/ 167 w 227"/>
                              <a:gd name="T23" fmla="*/ 65 h 73"/>
                              <a:gd name="T24" fmla="*/ 150 w 227"/>
                              <a:gd name="T25" fmla="*/ 70 h 73"/>
                              <a:gd name="T26" fmla="*/ 130 w 227"/>
                              <a:gd name="T27" fmla="*/ 73 h 73"/>
                              <a:gd name="T28" fmla="*/ 105 w 227"/>
                              <a:gd name="T29" fmla="*/ 73 h 73"/>
                              <a:gd name="T30" fmla="*/ 75 w 227"/>
                              <a:gd name="T31" fmla="*/ 70 h 73"/>
                              <a:gd name="T32" fmla="*/ 38 w 227"/>
                              <a:gd name="T33" fmla="*/ 68 h 73"/>
                              <a:gd name="T34" fmla="*/ 28 w 227"/>
                              <a:gd name="T35" fmla="*/ 60 h 73"/>
                              <a:gd name="T36" fmla="*/ 20 w 227"/>
                              <a:gd name="T37" fmla="*/ 53 h 73"/>
                              <a:gd name="T38" fmla="*/ 18 w 227"/>
                              <a:gd name="T39" fmla="*/ 45 h 73"/>
                              <a:gd name="T40" fmla="*/ 15 w 227"/>
                              <a:gd name="T41" fmla="*/ 35 h 73"/>
                              <a:gd name="T42" fmla="*/ 13 w 227"/>
                              <a:gd name="T43" fmla="*/ 25 h 73"/>
                              <a:gd name="T44" fmla="*/ 10 w 227"/>
                              <a:gd name="T45" fmla="*/ 15 h 73"/>
                              <a:gd name="T46" fmla="*/ 5 w 227"/>
                              <a:gd name="T47" fmla="*/ 8 h 73"/>
                              <a:gd name="T48" fmla="*/ 0 w 227"/>
                              <a:gd name="T49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27" h="73">
                                <a:moveTo>
                                  <a:pt x="0" y="0"/>
                                </a:moveTo>
                                <a:lnTo>
                                  <a:pt x="40" y="5"/>
                                </a:lnTo>
                                <a:lnTo>
                                  <a:pt x="72" y="13"/>
                                </a:lnTo>
                                <a:lnTo>
                                  <a:pt x="97" y="20"/>
                                </a:lnTo>
                                <a:lnTo>
                                  <a:pt x="117" y="28"/>
                                </a:lnTo>
                                <a:lnTo>
                                  <a:pt x="137" y="35"/>
                                </a:lnTo>
                                <a:lnTo>
                                  <a:pt x="162" y="40"/>
                                </a:lnTo>
                                <a:lnTo>
                                  <a:pt x="189" y="40"/>
                                </a:lnTo>
                                <a:lnTo>
                                  <a:pt x="227" y="33"/>
                                </a:lnTo>
                                <a:lnTo>
                                  <a:pt x="204" y="45"/>
                                </a:lnTo>
                                <a:lnTo>
                                  <a:pt x="184" y="55"/>
                                </a:lnTo>
                                <a:lnTo>
                                  <a:pt x="167" y="65"/>
                                </a:lnTo>
                                <a:lnTo>
                                  <a:pt x="150" y="70"/>
                                </a:lnTo>
                                <a:lnTo>
                                  <a:pt x="130" y="73"/>
                                </a:lnTo>
                                <a:lnTo>
                                  <a:pt x="105" y="73"/>
                                </a:lnTo>
                                <a:lnTo>
                                  <a:pt x="75" y="70"/>
                                </a:lnTo>
                                <a:lnTo>
                                  <a:pt x="38" y="68"/>
                                </a:lnTo>
                                <a:lnTo>
                                  <a:pt x="28" y="60"/>
                                </a:lnTo>
                                <a:lnTo>
                                  <a:pt x="20" y="53"/>
                                </a:lnTo>
                                <a:lnTo>
                                  <a:pt x="18" y="45"/>
                                </a:lnTo>
                                <a:lnTo>
                                  <a:pt x="15" y="35"/>
                                </a:lnTo>
                                <a:lnTo>
                                  <a:pt x="13" y="25"/>
                                </a:lnTo>
                                <a:lnTo>
                                  <a:pt x="10" y="15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Freeform 1101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Freeform 1102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Freeform 1103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Freeform 1104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Freeform 1105"/>
                        <wps:cNvSpPr>
                          <a:spLocks noEditPoints="1"/>
                        </wps:cNvSpPr>
                        <wps:spPr bwMode="auto">
                          <a:xfrm>
                            <a:off x="5900" y="624"/>
                            <a:ext cx="59" cy="112"/>
                          </a:xfrm>
                          <a:custGeom>
                            <a:avLst/>
                            <a:gdLst>
                              <a:gd name="T0" fmla="*/ 19 w 59"/>
                              <a:gd name="T1" fmla="*/ 57 h 112"/>
                              <a:gd name="T2" fmla="*/ 59 w 59"/>
                              <a:gd name="T3" fmla="*/ 0 h 112"/>
                              <a:gd name="T4" fmla="*/ 19 w 59"/>
                              <a:gd name="T5" fmla="*/ 57 h 112"/>
                              <a:gd name="T6" fmla="*/ 19 w 59"/>
                              <a:gd name="T7" fmla="*/ 57 h 112"/>
                              <a:gd name="T8" fmla="*/ 9 w 59"/>
                              <a:gd name="T9" fmla="*/ 69 h 112"/>
                              <a:gd name="T10" fmla="*/ 2 w 59"/>
                              <a:gd name="T11" fmla="*/ 84 h 112"/>
                              <a:gd name="T12" fmla="*/ 0 w 59"/>
                              <a:gd name="T13" fmla="*/ 89 h 112"/>
                              <a:gd name="T14" fmla="*/ 2 w 59"/>
                              <a:gd name="T15" fmla="*/ 97 h 112"/>
                              <a:gd name="T16" fmla="*/ 2 w 59"/>
                              <a:gd name="T17" fmla="*/ 104 h 112"/>
                              <a:gd name="T18" fmla="*/ 5 w 59"/>
                              <a:gd name="T19" fmla="*/ 112 h 112"/>
                              <a:gd name="T20" fmla="*/ 12 w 59"/>
                              <a:gd name="T21" fmla="*/ 107 h 112"/>
                              <a:gd name="T22" fmla="*/ 17 w 59"/>
                              <a:gd name="T23" fmla="*/ 102 h 112"/>
                              <a:gd name="T24" fmla="*/ 22 w 59"/>
                              <a:gd name="T25" fmla="*/ 94 h 112"/>
                              <a:gd name="T26" fmla="*/ 24 w 59"/>
                              <a:gd name="T27" fmla="*/ 87 h 112"/>
                              <a:gd name="T28" fmla="*/ 27 w 59"/>
                              <a:gd name="T29" fmla="*/ 79 h 112"/>
                              <a:gd name="T30" fmla="*/ 27 w 59"/>
                              <a:gd name="T31" fmla="*/ 72 h 112"/>
                              <a:gd name="T32" fmla="*/ 24 w 59"/>
                              <a:gd name="T33" fmla="*/ 64 h 112"/>
                              <a:gd name="T34" fmla="*/ 19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9" y="57"/>
                                </a:moveTo>
                                <a:lnTo>
                                  <a:pt x="59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9" y="69"/>
                                </a:lnTo>
                                <a:lnTo>
                                  <a:pt x="2" y="84"/>
                                </a:lnTo>
                                <a:lnTo>
                                  <a:pt x="0" y="89"/>
                                </a:lnTo>
                                <a:lnTo>
                                  <a:pt x="2" y="97"/>
                                </a:lnTo>
                                <a:lnTo>
                                  <a:pt x="2" y="104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4"/>
                                </a:lnTo>
                                <a:lnTo>
                                  <a:pt x="24" y="87"/>
                                </a:lnTo>
                                <a:lnTo>
                                  <a:pt x="27" y="79"/>
                                </a:lnTo>
                                <a:lnTo>
                                  <a:pt x="27" y="72"/>
                                </a:lnTo>
                                <a:lnTo>
                                  <a:pt x="24" y="64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Freeform 1106"/>
                        <wps:cNvSpPr>
                          <a:spLocks/>
                        </wps:cNvSpPr>
                        <wps:spPr bwMode="auto">
                          <a:xfrm>
                            <a:off x="5919" y="624"/>
                            <a:ext cx="40" cy="57"/>
                          </a:xfrm>
                          <a:custGeom>
                            <a:avLst/>
                            <a:gdLst>
                              <a:gd name="T0" fmla="*/ 0 w 40"/>
                              <a:gd name="T1" fmla="*/ 57 h 57"/>
                              <a:gd name="T2" fmla="*/ 40 w 40"/>
                              <a:gd name="T3" fmla="*/ 0 h 57"/>
                              <a:gd name="T4" fmla="*/ 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0" y="57"/>
                                </a:moveTo>
                                <a:lnTo>
                                  <a:pt x="4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Freeform 1107"/>
                        <wps:cNvSpPr>
                          <a:spLocks/>
                        </wps:cNvSpPr>
                        <wps:spPr bwMode="auto">
                          <a:xfrm>
                            <a:off x="5900" y="681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9 w 27"/>
                              <a:gd name="T3" fmla="*/ 12 h 55"/>
                              <a:gd name="T4" fmla="*/ 2 w 27"/>
                              <a:gd name="T5" fmla="*/ 27 h 55"/>
                              <a:gd name="T6" fmla="*/ 0 w 27"/>
                              <a:gd name="T7" fmla="*/ 32 h 55"/>
                              <a:gd name="T8" fmla="*/ 2 w 27"/>
                              <a:gd name="T9" fmla="*/ 40 h 55"/>
                              <a:gd name="T10" fmla="*/ 2 w 27"/>
                              <a:gd name="T11" fmla="*/ 47 h 55"/>
                              <a:gd name="T12" fmla="*/ 5 w 27"/>
                              <a:gd name="T13" fmla="*/ 55 h 55"/>
                              <a:gd name="T14" fmla="*/ 12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37 h 55"/>
                              <a:gd name="T20" fmla="*/ 24 w 27"/>
                              <a:gd name="T21" fmla="*/ 30 h 55"/>
                              <a:gd name="T22" fmla="*/ 27 w 27"/>
                              <a:gd name="T23" fmla="*/ 22 h 55"/>
                              <a:gd name="T24" fmla="*/ 27 w 27"/>
                              <a:gd name="T25" fmla="*/ 15 h 55"/>
                              <a:gd name="T26" fmla="*/ 24 w 27"/>
                              <a:gd name="T27" fmla="*/ 7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9" y="12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2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2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37"/>
                                </a:lnTo>
                                <a:lnTo>
                                  <a:pt x="24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Freeform 1108"/>
                        <wps:cNvSpPr>
                          <a:spLocks noEditPoints="1"/>
                        </wps:cNvSpPr>
                        <wps:spPr bwMode="auto">
                          <a:xfrm>
                            <a:off x="5877" y="659"/>
                            <a:ext cx="40" cy="114"/>
                          </a:xfrm>
                          <a:custGeom>
                            <a:avLst/>
                            <a:gdLst>
                              <a:gd name="T0" fmla="*/ 18 w 40"/>
                              <a:gd name="T1" fmla="*/ 62 h 114"/>
                              <a:gd name="T2" fmla="*/ 40 w 40"/>
                              <a:gd name="T3" fmla="*/ 0 h 114"/>
                              <a:gd name="T4" fmla="*/ 18 w 40"/>
                              <a:gd name="T5" fmla="*/ 62 h 114"/>
                              <a:gd name="T6" fmla="*/ 18 w 40"/>
                              <a:gd name="T7" fmla="*/ 59 h 114"/>
                              <a:gd name="T8" fmla="*/ 8 w 40"/>
                              <a:gd name="T9" fmla="*/ 74 h 114"/>
                              <a:gd name="T10" fmla="*/ 3 w 40"/>
                              <a:gd name="T11" fmla="*/ 87 h 114"/>
                              <a:gd name="T12" fmla="*/ 0 w 40"/>
                              <a:gd name="T13" fmla="*/ 102 h 114"/>
                              <a:gd name="T14" fmla="*/ 5 w 40"/>
                              <a:gd name="T15" fmla="*/ 114 h 114"/>
                              <a:gd name="T16" fmla="*/ 10 w 40"/>
                              <a:gd name="T17" fmla="*/ 112 h 114"/>
                              <a:gd name="T18" fmla="*/ 15 w 40"/>
                              <a:gd name="T19" fmla="*/ 104 h 114"/>
                              <a:gd name="T20" fmla="*/ 20 w 40"/>
                              <a:gd name="T21" fmla="*/ 99 h 114"/>
                              <a:gd name="T22" fmla="*/ 23 w 40"/>
                              <a:gd name="T23" fmla="*/ 92 h 114"/>
                              <a:gd name="T24" fmla="*/ 25 w 40"/>
                              <a:gd name="T25" fmla="*/ 84 h 114"/>
                              <a:gd name="T26" fmla="*/ 25 w 40"/>
                              <a:gd name="T27" fmla="*/ 74 h 114"/>
                              <a:gd name="T28" fmla="*/ 23 w 40"/>
                              <a:gd name="T29" fmla="*/ 67 h 114"/>
                              <a:gd name="T30" fmla="*/ 18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18" y="62"/>
                                </a:moveTo>
                                <a:lnTo>
                                  <a:pt x="40" y="0"/>
                                </a:lnTo>
                                <a:lnTo>
                                  <a:pt x="18" y="62"/>
                                </a:lnTo>
                                <a:close/>
                                <a:moveTo>
                                  <a:pt x="18" y="59"/>
                                </a:moveTo>
                                <a:lnTo>
                                  <a:pt x="8" y="74"/>
                                </a:lnTo>
                                <a:lnTo>
                                  <a:pt x="3" y="87"/>
                                </a:lnTo>
                                <a:lnTo>
                                  <a:pt x="0" y="102"/>
                                </a:lnTo>
                                <a:lnTo>
                                  <a:pt x="5" y="114"/>
                                </a:lnTo>
                                <a:lnTo>
                                  <a:pt x="10" y="112"/>
                                </a:lnTo>
                                <a:lnTo>
                                  <a:pt x="15" y="104"/>
                                </a:lnTo>
                                <a:lnTo>
                                  <a:pt x="20" y="99"/>
                                </a:lnTo>
                                <a:lnTo>
                                  <a:pt x="23" y="92"/>
                                </a:lnTo>
                                <a:lnTo>
                                  <a:pt x="25" y="84"/>
                                </a:lnTo>
                                <a:lnTo>
                                  <a:pt x="25" y="74"/>
                                </a:lnTo>
                                <a:lnTo>
                                  <a:pt x="23" y="67"/>
                                </a:lnTo>
                                <a:lnTo>
                                  <a:pt x="18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Freeform 1109"/>
                        <wps:cNvSpPr>
                          <a:spLocks/>
                        </wps:cNvSpPr>
                        <wps:spPr bwMode="auto">
                          <a:xfrm>
                            <a:off x="5895" y="659"/>
                            <a:ext cx="22" cy="62"/>
                          </a:xfrm>
                          <a:custGeom>
                            <a:avLst/>
                            <a:gdLst>
                              <a:gd name="T0" fmla="*/ 0 w 22"/>
                              <a:gd name="T1" fmla="*/ 62 h 62"/>
                              <a:gd name="T2" fmla="*/ 22 w 22"/>
                              <a:gd name="T3" fmla="*/ 0 h 62"/>
                              <a:gd name="T4" fmla="*/ 0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0" y="62"/>
                                </a:moveTo>
                                <a:lnTo>
                                  <a:pt x="2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Freeform 1110"/>
                        <wps:cNvSpPr>
                          <a:spLocks/>
                        </wps:cNvSpPr>
                        <wps:spPr bwMode="auto">
                          <a:xfrm>
                            <a:off x="5877" y="718"/>
                            <a:ext cx="25" cy="55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5"/>
                              <a:gd name="T2" fmla="*/ 8 w 25"/>
                              <a:gd name="T3" fmla="*/ 15 h 55"/>
                              <a:gd name="T4" fmla="*/ 3 w 25"/>
                              <a:gd name="T5" fmla="*/ 28 h 55"/>
                              <a:gd name="T6" fmla="*/ 0 w 25"/>
                              <a:gd name="T7" fmla="*/ 43 h 55"/>
                              <a:gd name="T8" fmla="*/ 5 w 25"/>
                              <a:gd name="T9" fmla="*/ 55 h 55"/>
                              <a:gd name="T10" fmla="*/ 10 w 25"/>
                              <a:gd name="T11" fmla="*/ 53 h 55"/>
                              <a:gd name="T12" fmla="*/ 15 w 25"/>
                              <a:gd name="T13" fmla="*/ 45 h 55"/>
                              <a:gd name="T14" fmla="*/ 20 w 25"/>
                              <a:gd name="T15" fmla="*/ 40 h 55"/>
                              <a:gd name="T16" fmla="*/ 23 w 25"/>
                              <a:gd name="T17" fmla="*/ 33 h 55"/>
                              <a:gd name="T18" fmla="*/ 25 w 25"/>
                              <a:gd name="T19" fmla="*/ 25 h 55"/>
                              <a:gd name="T20" fmla="*/ 25 w 25"/>
                              <a:gd name="T21" fmla="*/ 15 h 55"/>
                              <a:gd name="T22" fmla="*/ 23 w 25"/>
                              <a:gd name="T23" fmla="*/ 8 h 55"/>
                              <a:gd name="T24" fmla="*/ 18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18" y="0"/>
                                </a:moveTo>
                                <a:lnTo>
                                  <a:pt x="8" y="15"/>
                                </a:lnTo>
                                <a:lnTo>
                                  <a:pt x="3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5" y="25"/>
                                </a:lnTo>
                                <a:lnTo>
                                  <a:pt x="25" y="15"/>
                                </a:lnTo>
                                <a:lnTo>
                                  <a:pt x="23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Freeform 1111"/>
                        <wps:cNvSpPr>
                          <a:spLocks noEditPoints="1"/>
                        </wps:cNvSpPr>
                        <wps:spPr bwMode="auto">
                          <a:xfrm>
                            <a:off x="5852" y="688"/>
                            <a:ext cx="40" cy="115"/>
                          </a:xfrm>
                          <a:custGeom>
                            <a:avLst/>
                            <a:gdLst>
                              <a:gd name="T0" fmla="*/ 18 w 40"/>
                              <a:gd name="T1" fmla="*/ 63 h 115"/>
                              <a:gd name="T2" fmla="*/ 40 w 40"/>
                              <a:gd name="T3" fmla="*/ 0 h 115"/>
                              <a:gd name="T4" fmla="*/ 18 w 40"/>
                              <a:gd name="T5" fmla="*/ 63 h 115"/>
                              <a:gd name="T6" fmla="*/ 18 w 40"/>
                              <a:gd name="T7" fmla="*/ 63 h 115"/>
                              <a:gd name="T8" fmla="*/ 8 w 40"/>
                              <a:gd name="T9" fmla="*/ 75 h 115"/>
                              <a:gd name="T10" fmla="*/ 3 w 40"/>
                              <a:gd name="T11" fmla="*/ 88 h 115"/>
                              <a:gd name="T12" fmla="*/ 0 w 40"/>
                              <a:gd name="T13" fmla="*/ 103 h 115"/>
                              <a:gd name="T14" fmla="*/ 5 w 40"/>
                              <a:gd name="T15" fmla="*/ 115 h 115"/>
                              <a:gd name="T16" fmla="*/ 10 w 40"/>
                              <a:gd name="T17" fmla="*/ 113 h 115"/>
                              <a:gd name="T18" fmla="*/ 18 w 40"/>
                              <a:gd name="T19" fmla="*/ 108 h 115"/>
                              <a:gd name="T20" fmla="*/ 20 w 40"/>
                              <a:gd name="T21" fmla="*/ 100 h 115"/>
                              <a:gd name="T22" fmla="*/ 23 w 40"/>
                              <a:gd name="T23" fmla="*/ 93 h 115"/>
                              <a:gd name="T24" fmla="*/ 25 w 40"/>
                              <a:gd name="T25" fmla="*/ 85 h 115"/>
                              <a:gd name="T26" fmla="*/ 25 w 40"/>
                              <a:gd name="T27" fmla="*/ 78 h 115"/>
                              <a:gd name="T28" fmla="*/ 23 w 40"/>
                              <a:gd name="T29" fmla="*/ 70 h 115"/>
                              <a:gd name="T30" fmla="*/ 18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18" y="63"/>
                                </a:moveTo>
                                <a:lnTo>
                                  <a:pt x="40" y="0"/>
                                </a:lnTo>
                                <a:lnTo>
                                  <a:pt x="18" y="63"/>
                                </a:lnTo>
                                <a:close/>
                                <a:moveTo>
                                  <a:pt x="18" y="63"/>
                                </a:moveTo>
                                <a:lnTo>
                                  <a:pt x="8" y="75"/>
                                </a:lnTo>
                                <a:lnTo>
                                  <a:pt x="3" y="88"/>
                                </a:lnTo>
                                <a:lnTo>
                                  <a:pt x="0" y="103"/>
                                </a:lnTo>
                                <a:lnTo>
                                  <a:pt x="5" y="115"/>
                                </a:lnTo>
                                <a:lnTo>
                                  <a:pt x="10" y="113"/>
                                </a:lnTo>
                                <a:lnTo>
                                  <a:pt x="18" y="108"/>
                                </a:lnTo>
                                <a:lnTo>
                                  <a:pt x="20" y="100"/>
                                </a:lnTo>
                                <a:lnTo>
                                  <a:pt x="23" y="93"/>
                                </a:lnTo>
                                <a:lnTo>
                                  <a:pt x="25" y="85"/>
                                </a:lnTo>
                                <a:lnTo>
                                  <a:pt x="25" y="78"/>
                                </a:lnTo>
                                <a:lnTo>
                                  <a:pt x="23" y="70"/>
                                </a:lnTo>
                                <a:lnTo>
                                  <a:pt x="1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Freeform 1112"/>
                        <wps:cNvSpPr>
                          <a:spLocks/>
                        </wps:cNvSpPr>
                        <wps:spPr bwMode="auto">
                          <a:xfrm>
                            <a:off x="5870" y="688"/>
                            <a:ext cx="22" cy="63"/>
                          </a:xfrm>
                          <a:custGeom>
                            <a:avLst/>
                            <a:gdLst>
                              <a:gd name="T0" fmla="*/ 0 w 22"/>
                              <a:gd name="T1" fmla="*/ 63 h 63"/>
                              <a:gd name="T2" fmla="*/ 22 w 22"/>
                              <a:gd name="T3" fmla="*/ 0 h 63"/>
                              <a:gd name="T4" fmla="*/ 0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0" y="63"/>
                                </a:moveTo>
                                <a:lnTo>
                                  <a:pt x="2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Freeform 1113"/>
                        <wps:cNvSpPr>
                          <a:spLocks/>
                        </wps:cNvSpPr>
                        <wps:spPr bwMode="auto">
                          <a:xfrm>
                            <a:off x="5852" y="751"/>
                            <a:ext cx="25" cy="52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2"/>
                              <a:gd name="T2" fmla="*/ 8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5 w 25"/>
                              <a:gd name="T9" fmla="*/ 52 h 52"/>
                              <a:gd name="T10" fmla="*/ 10 w 25"/>
                              <a:gd name="T11" fmla="*/ 50 h 52"/>
                              <a:gd name="T12" fmla="*/ 18 w 25"/>
                              <a:gd name="T13" fmla="*/ 45 h 52"/>
                              <a:gd name="T14" fmla="*/ 20 w 25"/>
                              <a:gd name="T15" fmla="*/ 37 h 52"/>
                              <a:gd name="T16" fmla="*/ 23 w 25"/>
                              <a:gd name="T17" fmla="*/ 30 h 52"/>
                              <a:gd name="T18" fmla="*/ 25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18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18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7"/>
                                </a:lnTo>
                                <a:lnTo>
                                  <a:pt x="23" y="30"/>
                                </a:lnTo>
                                <a:lnTo>
                                  <a:pt x="25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Freeform 1114"/>
                        <wps:cNvSpPr>
                          <a:spLocks noEditPoints="1"/>
                        </wps:cNvSpPr>
                        <wps:spPr bwMode="auto">
                          <a:xfrm>
                            <a:off x="5929" y="594"/>
                            <a:ext cx="63" cy="112"/>
                          </a:xfrm>
                          <a:custGeom>
                            <a:avLst/>
                            <a:gdLst>
                              <a:gd name="T0" fmla="*/ 20 w 63"/>
                              <a:gd name="T1" fmla="*/ 57 h 112"/>
                              <a:gd name="T2" fmla="*/ 63 w 63"/>
                              <a:gd name="T3" fmla="*/ 0 h 112"/>
                              <a:gd name="T4" fmla="*/ 20 w 63"/>
                              <a:gd name="T5" fmla="*/ 57 h 112"/>
                              <a:gd name="T6" fmla="*/ 20 w 63"/>
                              <a:gd name="T7" fmla="*/ 57 h 112"/>
                              <a:gd name="T8" fmla="*/ 8 w 63"/>
                              <a:gd name="T9" fmla="*/ 70 h 112"/>
                              <a:gd name="T10" fmla="*/ 3 w 63"/>
                              <a:gd name="T11" fmla="*/ 82 h 112"/>
                              <a:gd name="T12" fmla="*/ 0 w 63"/>
                              <a:gd name="T13" fmla="*/ 89 h 112"/>
                              <a:gd name="T14" fmla="*/ 0 w 63"/>
                              <a:gd name="T15" fmla="*/ 97 h 112"/>
                              <a:gd name="T16" fmla="*/ 3 w 63"/>
                              <a:gd name="T17" fmla="*/ 104 h 112"/>
                              <a:gd name="T18" fmla="*/ 5 w 63"/>
                              <a:gd name="T19" fmla="*/ 112 h 112"/>
                              <a:gd name="T20" fmla="*/ 13 w 63"/>
                              <a:gd name="T21" fmla="*/ 107 h 112"/>
                              <a:gd name="T22" fmla="*/ 18 w 63"/>
                              <a:gd name="T23" fmla="*/ 102 h 112"/>
                              <a:gd name="T24" fmla="*/ 23 w 63"/>
                              <a:gd name="T25" fmla="*/ 94 h 112"/>
                              <a:gd name="T26" fmla="*/ 25 w 63"/>
                              <a:gd name="T27" fmla="*/ 87 h 112"/>
                              <a:gd name="T28" fmla="*/ 28 w 63"/>
                              <a:gd name="T29" fmla="*/ 79 h 112"/>
                              <a:gd name="T30" fmla="*/ 25 w 63"/>
                              <a:gd name="T31" fmla="*/ 72 h 112"/>
                              <a:gd name="T32" fmla="*/ 25 w 63"/>
                              <a:gd name="T33" fmla="*/ 65 h 112"/>
                              <a:gd name="T34" fmla="*/ 20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20" y="57"/>
                                </a:moveTo>
                                <a:lnTo>
                                  <a:pt x="63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8" y="70"/>
                                </a:lnTo>
                                <a:lnTo>
                                  <a:pt x="3" y="82"/>
                                </a:lnTo>
                                <a:lnTo>
                                  <a:pt x="0" y="89"/>
                                </a:lnTo>
                                <a:lnTo>
                                  <a:pt x="0" y="97"/>
                                </a:lnTo>
                                <a:lnTo>
                                  <a:pt x="3" y="104"/>
                                </a:lnTo>
                                <a:lnTo>
                                  <a:pt x="5" y="112"/>
                                </a:lnTo>
                                <a:lnTo>
                                  <a:pt x="13" y="107"/>
                                </a:lnTo>
                                <a:lnTo>
                                  <a:pt x="18" y="102"/>
                                </a:lnTo>
                                <a:lnTo>
                                  <a:pt x="23" y="94"/>
                                </a:lnTo>
                                <a:lnTo>
                                  <a:pt x="25" y="87"/>
                                </a:lnTo>
                                <a:lnTo>
                                  <a:pt x="28" y="79"/>
                                </a:lnTo>
                                <a:lnTo>
                                  <a:pt x="25" y="72"/>
                                </a:lnTo>
                                <a:lnTo>
                                  <a:pt x="25" y="65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Freeform 1115"/>
                        <wps:cNvSpPr>
                          <a:spLocks/>
                        </wps:cNvSpPr>
                        <wps:spPr bwMode="auto">
                          <a:xfrm>
                            <a:off x="5949" y="594"/>
                            <a:ext cx="43" cy="57"/>
                          </a:xfrm>
                          <a:custGeom>
                            <a:avLst/>
                            <a:gdLst>
                              <a:gd name="T0" fmla="*/ 0 w 43"/>
                              <a:gd name="T1" fmla="*/ 57 h 57"/>
                              <a:gd name="T2" fmla="*/ 43 w 43"/>
                              <a:gd name="T3" fmla="*/ 0 h 57"/>
                              <a:gd name="T4" fmla="*/ 0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0" y="57"/>
                                </a:moveTo>
                                <a:lnTo>
                                  <a:pt x="4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Freeform 1116"/>
                        <wps:cNvSpPr>
                          <a:spLocks/>
                        </wps:cNvSpPr>
                        <wps:spPr bwMode="auto">
                          <a:xfrm>
                            <a:off x="5929" y="651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3 w 28"/>
                              <a:gd name="T5" fmla="*/ 25 h 55"/>
                              <a:gd name="T6" fmla="*/ 0 w 28"/>
                              <a:gd name="T7" fmla="*/ 32 h 55"/>
                              <a:gd name="T8" fmla="*/ 0 w 28"/>
                              <a:gd name="T9" fmla="*/ 40 h 55"/>
                              <a:gd name="T10" fmla="*/ 3 w 28"/>
                              <a:gd name="T11" fmla="*/ 47 h 55"/>
                              <a:gd name="T12" fmla="*/ 5 w 28"/>
                              <a:gd name="T13" fmla="*/ 55 h 55"/>
                              <a:gd name="T14" fmla="*/ 13 w 28"/>
                              <a:gd name="T15" fmla="*/ 50 h 55"/>
                              <a:gd name="T16" fmla="*/ 18 w 28"/>
                              <a:gd name="T17" fmla="*/ 45 h 55"/>
                              <a:gd name="T18" fmla="*/ 23 w 28"/>
                              <a:gd name="T19" fmla="*/ 37 h 55"/>
                              <a:gd name="T20" fmla="*/ 25 w 28"/>
                              <a:gd name="T21" fmla="*/ 30 h 55"/>
                              <a:gd name="T22" fmla="*/ 28 w 28"/>
                              <a:gd name="T23" fmla="*/ 22 h 55"/>
                              <a:gd name="T24" fmla="*/ 25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5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3" y="37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5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Freeform 1117"/>
                        <wps:cNvSpPr>
                          <a:spLocks noEditPoints="1"/>
                        </wps:cNvSpPr>
                        <wps:spPr bwMode="auto">
                          <a:xfrm>
                            <a:off x="5957" y="559"/>
                            <a:ext cx="57" cy="117"/>
                          </a:xfrm>
                          <a:custGeom>
                            <a:avLst/>
                            <a:gdLst>
                              <a:gd name="T0" fmla="*/ 20 w 57"/>
                              <a:gd name="T1" fmla="*/ 65 h 117"/>
                              <a:gd name="T2" fmla="*/ 57 w 57"/>
                              <a:gd name="T3" fmla="*/ 0 h 117"/>
                              <a:gd name="T4" fmla="*/ 20 w 57"/>
                              <a:gd name="T5" fmla="*/ 65 h 117"/>
                              <a:gd name="T6" fmla="*/ 20 w 57"/>
                              <a:gd name="T7" fmla="*/ 65 h 117"/>
                              <a:gd name="T8" fmla="*/ 7 w 57"/>
                              <a:gd name="T9" fmla="*/ 77 h 117"/>
                              <a:gd name="T10" fmla="*/ 2 w 57"/>
                              <a:gd name="T11" fmla="*/ 90 h 117"/>
                              <a:gd name="T12" fmla="*/ 0 w 57"/>
                              <a:gd name="T13" fmla="*/ 97 h 117"/>
                              <a:gd name="T14" fmla="*/ 0 w 57"/>
                              <a:gd name="T15" fmla="*/ 105 h 117"/>
                              <a:gd name="T16" fmla="*/ 2 w 57"/>
                              <a:gd name="T17" fmla="*/ 112 h 117"/>
                              <a:gd name="T18" fmla="*/ 5 w 57"/>
                              <a:gd name="T19" fmla="*/ 117 h 117"/>
                              <a:gd name="T20" fmla="*/ 12 w 57"/>
                              <a:gd name="T21" fmla="*/ 114 h 117"/>
                              <a:gd name="T22" fmla="*/ 17 w 57"/>
                              <a:gd name="T23" fmla="*/ 109 h 117"/>
                              <a:gd name="T24" fmla="*/ 22 w 57"/>
                              <a:gd name="T25" fmla="*/ 102 h 117"/>
                              <a:gd name="T26" fmla="*/ 25 w 57"/>
                              <a:gd name="T27" fmla="*/ 95 h 117"/>
                              <a:gd name="T28" fmla="*/ 27 w 57"/>
                              <a:gd name="T29" fmla="*/ 87 h 117"/>
                              <a:gd name="T30" fmla="*/ 27 w 57"/>
                              <a:gd name="T31" fmla="*/ 80 h 117"/>
                              <a:gd name="T32" fmla="*/ 25 w 57"/>
                              <a:gd name="T33" fmla="*/ 72 h 117"/>
                              <a:gd name="T34" fmla="*/ 20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20" y="65"/>
                                </a:moveTo>
                                <a:lnTo>
                                  <a:pt x="57" y="0"/>
                                </a:lnTo>
                                <a:lnTo>
                                  <a:pt x="20" y="65"/>
                                </a:lnTo>
                                <a:close/>
                                <a:moveTo>
                                  <a:pt x="20" y="65"/>
                                </a:moveTo>
                                <a:lnTo>
                                  <a:pt x="7" y="77"/>
                                </a:lnTo>
                                <a:lnTo>
                                  <a:pt x="2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5" y="117"/>
                                </a:lnTo>
                                <a:lnTo>
                                  <a:pt x="12" y="114"/>
                                </a:lnTo>
                                <a:lnTo>
                                  <a:pt x="17" y="109"/>
                                </a:lnTo>
                                <a:lnTo>
                                  <a:pt x="22" y="102"/>
                                </a:lnTo>
                                <a:lnTo>
                                  <a:pt x="25" y="95"/>
                                </a:lnTo>
                                <a:lnTo>
                                  <a:pt x="27" y="87"/>
                                </a:lnTo>
                                <a:lnTo>
                                  <a:pt x="27" y="80"/>
                                </a:lnTo>
                                <a:lnTo>
                                  <a:pt x="25" y="72"/>
                                </a:lnTo>
                                <a:lnTo>
                                  <a:pt x="2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Freeform 1118"/>
                        <wps:cNvSpPr>
                          <a:spLocks/>
                        </wps:cNvSpPr>
                        <wps:spPr bwMode="auto">
                          <a:xfrm>
                            <a:off x="5977" y="559"/>
                            <a:ext cx="37" cy="65"/>
                          </a:xfrm>
                          <a:custGeom>
                            <a:avLst/>
                            <a:gdLst>
                              <a:gd name="T0" fmla="*/ 0 w 37"/>
                              <a:gd name="T1" fmla="*/ 65 h 65"/>
                              <a:gd name="T2" fmla="*/ 37 w 37"/>
                              <a:gd name="T3" fmla="*/ 0 h 65"/>
                              <a:gd name="T4" fmla="*/ 0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0" y="65"/>
                                </a:moveTo>
                                <a:lnTo>
                                  <a:pt x="3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Freeform 1119"/>
                        <wps:cNvSpPr>
                          <a:spLocks/>
                        </wps:cNvSpPr>
                        <wps:spPr bwMode="auto">
                          <a:xfrm>
                            <a:off x="5957" y="624"/>
                            <a:ext cx="27" cy="52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2"/>
                              <a:gd name="T2" fmla="*/ 7 w 27"/>
                              <a:gd name="T3" fmla="*/ 12 h 52"/>
                              <a:gd name="T4" fmla="*/ 2 w 27"/>
                              <a:gd name="T5" fmla="*/ 25 h 52"/>
                              <a:gd name="T6" fmla="*/ 0 w 27"/>
                              <a:gd name="T7" fmla="*/ 32 h 52"/>
                              <a:gd name="T8" fmla="*/ 0 w 27"/>
                              <a:gd name="T9" fmla="*/ 40 h 52"/>
                              <a:gd name="T10" fmla="*/ 2 w 27"/>
                              <a:gd name="T11" fmla="*/ 47 h 52"/>
                              <a:gd name="T12" fmla="*/ 5 w 27"/>
                              <a:gd name="T13" fmla="*/ 52 h 52"/>
                              <a:gd name="T14" fmla="*/ 12 w 27"/>
                              <a:gd name="T15" fmla="*/ 49 h 52"/>
                              <a:gd name="T16" fmla="*/ 17 w 27"/>
                              <a:gd name="T17" fmla="*/ 44 h 52"/>
                              <a:gd name="T18" fmla="*/ 22 w 27"/>
                              <a:gd name="T19" fmla="*/ 37 h 52"/>
                              <a:gd name="T20" fmla="*/ 25 w 27"/>
                              <a:gd name="T21" fmla="*/ 30 h 52"/>
                              <a:gd name="T22" fmla="*/ 27 w 27"/>
                              <a:gd name="T23" fmla="*/ 22 h 52"/>
                              <a:gd name="T24" fmla="*/ 27 w 27"/>
                              <a:gd name="T25" fmla="*/ 15 h 52"/>
                              <a:gd name="T26" fmla="*/ 25 w 27"/>
                              <a:gd name="T27" fmla="*/ 7 h 52"/>
                              <a:gd name="T28" fmla="*/ 20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0" y="0"/>
                                </a:moveTo>
                                <a:lnTo>
                                  <a:pt x="7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12" y="49"/>
                                </a:lnTo>
                                <a:lnTo>
                                  <a:pt x="17" y="44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5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Freeform 1120"/>
                        <wps:cNvSpPr>
                          <a:spLocks noEditPoints="1"/>
                        </wps:cNvSpPr>
                        <wps:spPr bwMode="auto">
                          <a:xfrm>
                            <a:off x="5982" y="539"/>
                            <a:ext cx="54" cy="112"/>
                          </a:xfrm>
                          <a:custGeom>
                            <a:avLst/>
                            <a:gdLst>
                              <a:gd name="T0" fmla="*/ 19 w 54"/>
                              <a:gd name="T1" fmla="*/ 57 h 112"/>
                              <a:gd name="T2" fmla="*/ 54 w 54"/>
                              <a:gd name="T3" fmla="*/ 0 h 112"/>
                              <a:gd name="T4" fmla="*/ 19 w 54"/>
                              <a:gd name="T5" fmla="*/ 57 h 112"/>
                              <a:gd name="T6" fmla="*/ 19 w 54"/>
                              <a:gd name="T7" fmla="*/ 57 h 112"/>
                              <a:gd name="T8" fmla="*/ 7 w 54"/>
                              <a:gd name="T9" fmla="*/ 70 h 112"/>
                              <a:gd name="T10" fmla="*/ 2 w 54"/>
                              <a:gd name="T11" fmla="*/ 85 h 112"/>
                              <a:gd name="T12" fmla="*/ 0 w 54"/>
                              <a:gd name="T13" fmla="*/ 90 h 112"/>
                              <a:gd name="T14" fmla="*/ 0 w 54"/>
                              <a:gd name="T15" fmla="*/ 97 h 112"/>
                              <a:gd name="T16" fmla="*/ 0 w 54"/>
                              <a:gd name="T17" fmla="*/ 105 h 112"/>
                              <a:gd name="T18" fmla="*/ 2 w 54"/>
                              <a:gd name="T19" fmla="*/ 112 h 112"/>
                              <a:gd name="T20" fmla="*/ 10 w 54"/>
                              <a:gd name="T21" fmla="*/ 107 h 112"/>
                              <a:gd name="T22" fmla="*/ 17 w 54"/>
                              <a:gd name="T23" fmla="*/ 102 h 112"/>
                              <a:gd name="T24" fmla="*/ 22 w 54"/>
                              <a:gd name="T25" fmla="*/ 97 h 112"/>
                              <a:gd name="T26" fmla="*/ 24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24 w 54"/>
                              <a:gd name="T33" fmla="*/ 65 h 112"/>
                              <a:gd name="T34" fmla="*/ 19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19" y="57"/>
                                </a:moveTo>
                                <a:lnTo>
                                  <a:pt x="54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7" y="70"/>
                                </a:lnTo>
                                <a:lnTo>
                                  <a:pt x="2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10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7"/>
                                </a:lnTo>
                                <a:lnTo>
                                  <a:pt x="24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24" y="65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Freeform 1121"/>
                        <wps:cNvSpPr>
                          <a:spLocks/>
                        </wps:cNvSpPr>
                        <wps:spPr bwMode="auto">
                          <a:xfrm>
                            <a:off x="6001" y="539"/>
                            <a:ext cx="35" cy="57"/>
                          </a:xfrm>
                          <a:custGeom>
                            <a:avLst/>
                            <a:gdLst>
                              <a:gd name="T0" fmla="*/ 0 w 35"/>
                              <a:gd name="T1" fmla="*/ 57 h 57"/>
                              <a:gd name="T2" fmla="*/ 35 w 35"/>
                              <a:gd name="T3" fmla="*/ 0 h 57"/>
                              <a:gd name="T4" fmla="*/ 0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0" y="57"/>
                                </a:moveTo>
                                <a:lnTo>
                                  <a:pt x="35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Freeform 1122"/>
                        <wps:cNvSpPr>
                          <a:spLocks/>
                        </wps:cNvSpPr>
                        <wps:spPr bwMode="auto">
                          <a:xfrm>
                            <a:off x="5982" y="596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7 w 27"/>
                              <a:gd name="T3" fmla="*/ 13 h 55"/>
                              <a:gd name="T4" fmla="*/ 2 w 27"/>
                              <a:gd name="T5" fmla="*/ 28 h 55"/>
                              <a:gd name="T6" fmla="*/ 0 w 27"/>
                              <a:gd name="T7" fmla="*/ 33 h 55"/>
                              <a:gd name="T8" fmla="*/ 0 w 27"/>
                              <a:gd name="T9" fmla="*/ 40 h 55"/>
                              <a:gd name="T10" fmla="*/ 0 w 27"/>
                              <a:gd name="T11" fmla="*/ 48 h 55"/>
                              <a:gd name="T12" fmla="*/ 2 w 27"/>
                              <a:gd name="T13" fmla="*/ 55 h 55"/>
                              <a:gd name="T14" fmla="*/ 10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40 h 55"/>
                              <a:gd name="T20" fmla="*/ 24 w 27"/>
                              <a:gd name="T21" fmla="*/ 33 h 55"/>
                              <a:gd name="T22" fmla="*/ 27 w 27"/>
                              <a:gd name="T23" fmla="*/ 25 h 55"/>
                              <a:gd name="T24" fmla="*/ 27 w 27"/>
                              <a:gd name="T25" fmla="*/ 15 h 55"/>
                              <a:gd name="T26" fmla="*/ 24 w 27"/>
                              <a:gd name="T27" fmla="*/ 8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2" y="55"/>
                                </a:lnTo>
                                <a:lnTo>
                                  <a:pt x="10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40"/>
                                </a:lnTo>
                                <a:lnTo>
                                  <a:pt x="24" y="33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4" y="8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Freeform 1123"/>
                        <wps:cNvSpPr>
                          <a:spLocks noEditPoints="1"/>
                        </wps:cNvSpPr>
                        <wps:spPr bwMode="auto">
                          <a:xfrm>
                            <a:off x="6011" y="511"/>
                            <a:ext cx="65" cy="110"/>
                          </a:xfrm>
                          <a:custGeom>
                            <a:avLst/>
                            <a:gdLst>
                              <a:gd name="T0" fmla="*/ 20 w 65"/>
                              <a:gd name="T1" fmla="*/ 55 h 110"/>
                              <a:gd name="T2" fmla="*/ 65 w 65"/>
                              <a:gd name="T3" fmla="*/ 0 h 110"/>
                              <a:gd name="T4" fmla="*/ 20 w 65"/>
                              <a:gd name="T5" fmla="*/ 55 h 110"/>
                              <a:gd name="T6" fmla="*/ 20 w 65"/>
                              <a:gd name="T7" fmla="*/ 55 h 110"/>
                              <a:gd name="T8" fmla="*/ 8 w 65"/>
                              <a:gd name="T9" fmla="*/ 68 h 110"/>
                              <a:gd name="T10" fmla="*/ 0 w 65"/>
                              <a:gd name="T11" fmla="*/ 80 h 110"/>
                              <a:gd name="T12" fmla="*/ 0 w 65"/>
                              <a:gd name="T13" fmla="*/ 88 h 110"/>
                              <a:gd name="T14" fmla="*/ 0 w 65"/>
                              <a:gd name="T15" fmla="*/ 95 h 110"/>
                              <a:gd name="T16" fmla="*/ 0 w 65"/>
                              <a:gd name="T17" fmla="*/ 103 h 110"/>
                              <a:gd name="T18" fmla="*/ 3 w 65"/>
                              <a:gd name="T19" fmla="*/ 110 h 110"/>
                              <a:gd name="T20" fmla="*/ 10 w 65"/>
                              <a:gd name="T21" fmla="*/ 105 h 110"/>
                              <a:gd name="T22" fmla="*/ 18 w 65"/>
                              <a:gd name="T23" fmla="*/ 100 h 110"/>
                              <a:gd name="T24" fmla="*/ 20 w 65"/>
                              <a:gd name="T25" fmla="*/ 93 h 110"/>
                              <a:gd name="T26" fmla="*/ 25 w 65"/>
                              <a:gd name="T27" fmla="*/ 85 h 110"/>
                              <a:gd name="T28" fmla="*/ 28 w 65"/>
                              <a:gd name="T29" fmla="*/ 78 h 110"/>
                              <a:gd name="T30" fmla="*/ 28 w 65"/>
                              <a:gd name="T31" fmla="*/ 70 h 110"/>
                              <a:gd name="T32" fmla="*/ 25 w 65"/>
                              <a:gd name="T33" fmla="*/ 63 h 110"/>
                              <a:gd name="T34" fmla="*/ 20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20" y="55"/>
                                </a:moveTo>
                                <a:lnTo>
                                  <a:pt x="65" y="0"/>
                                </a:lnTo>
                                <a:lnTo>
                                  <a:pt x="20" y="55"/>
                                </a:lnTo>
                                <a:close/>
                                <a:moveTo>
                                  <a:pt x="20" y="55"/>
                                </a:moveTo>
                                <a:lnTo>
                                  <a:pt x="8" y="68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0" y="103"/>
                                </a:lnTo>
                                <a:lnTo>
                                  <a:pt x="3" y="110"/>
                                </a:lnTo>
                                <a:lnTo>
                                  <a:pt x="10" y="105"/>
                                </a:lnTo>
                                <a:lnTo>
                                  <a:pt x="18" y="100"/>
                                </a:lnTo>
                                <a:lnTo>
                                  <a:pt x="20" y="93"/>
                                </a:lnTo>
                                <a:lnTo>
                                  <a:pt x="25" y="85"/>
                                </a:lnTo>
                                <a:lnTo>
                                  <a:pt x="28" y="78"/>
                                </a:lnTo>
                                <a:lnTo>
                                  <a:pt x="28" y="70"/>
                                </a:lnTo>
                                <a:lnTo>
                                  <a:pt x="25" y="63"/>
                                </a:lnTo>
                                <a:lnTo>
                                  <a:pt x="2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Freeform 1124"/>
                        <wps:cNvSpPr>
                          <a:spLocks/>
                        </wps:cNvSpPr>
                        <wps:spPr bwMode="auto">
                          <a:xfrm>
                            <a:off x="6031" y="511"/>
                            <a:ext cx="45" cy="55"/>
                          </a:xfrm>
                          <a:custGeom>
                            <a:avLst/>
                            <a:gdLst>
                              <a:gd name="T0" fmla="*/ 0 w 45"/>
                              <a:gd name="T1" fmla="*/ 55 h 55"/>
                              <a:gd name="T2" fmla="*/ 45 w 45"/>
                              <a:gd name="T3" fmla="*/ 0 h 55"/>
                              <a:gd name="T4" fmla="*/ 0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0" y="55"/>
                                </a:moveTo>
                                <a:lnTo>
                                  <a:pt x="4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Freeform 1125"/>
                        <wps:cNvSpPr>
                          <a:spLocks/>
                        </wps:cNvSpPr>
                        <wps:spPr bwMode="auto">
                          <a:xfrm>
                            <a:off x="6011" y="566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0 w 28"/>
                              <a:gd name="T5" fmla="*/ 25 h 55"/>
                              <a:gd name="T6" fmla="*/ 0 w 28"/>
                              <a:gd name="T7" fmla="*/ 33 h 55"/>
                              <a:gd name="T8" fmla="*/ 0 w 28"/>
                              <a:gd name="T9" fmla="*/ 40 h 55"/>
                              <a:gd name="T10" fmla="*/ 0 w 28"/>
                              <a:gd name="T11" fmla="*/ 48 h 55"/>
                              <a:gd name="T12" fmla="*/ 3 w 28"/>
                              <a:gd name="T13" fmla="*/ 55 h 55"/>
                              <a:gd name="T14" fmla="*/ 10 w 28"/>
                              <a:gd name="T15" fmla="*/ 50 h 55"/>
                              <a:gd name="T16" fmla="*/ 18 w 28"/>
                              <a:gd name="T17" fmla="*/ 45 h 55"/>
                              <a:gd name="T18" fmla="*/ 20 w 28"/>
                              <a:gd name="T19" fmla="*/ 38 h 55"/>
                              <a:gd name="T20" fmla="*/ 25 w 28"/>
                              <a:gd name="T21" fmla="*/ 30 h 55"/>
                              <a:gd name="T22" fmla="*/ 28 w 28"/>
                              <a:gd name="T23" fmla="*/ 23 h 55"/>
                              <a:gd name="T24" fmla="*/ 28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3" y="55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8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Freeform 1126"/>
                        <wps:cNvSpPr>
                          <a:spLocks noEditPoints="1"/>
                        </wps:cNvSpPr>
                        <wps:spPr bwMode="auto">
                          <a:xfrm>
                            <a:off x="6039" y="489"/>
                            <a:ext cx="79" cy="107"/>
                          </a:xfrm>
                          <a:custGeom>
                            <a:avLst/>
                            <a:gdLst>
                              <a:gd name="T0" fmla="*/ 27 w 79"/>
                              <a:gd name="T1" fmla="*/ 55 h 107"/>
                              <a:gd name="T2" fmla="*/ 79 w 79"/>
                              <a:gd name="T3" fmla="*/ 0 h 107"/>
                              <a:gd name="T4" fmla="*/ 27 w 79"/>
                              <a:gd name="T5" fmla="*/ 55 h 107"/>
                              <a:gd name="T6" fmla="*/ 27 w 79"/>
                              <a:gd name="T7" fmla="*/ 55 h 107"/>
                              <a:gd name="T8" fmla="*/ 12 w 79"/>
                              <a:gd name="T9" fmla="*/ 67 h 107"/>
                              <a:gd name="T10" fmla="*/ 2 w 79"/>
                              <a:gd name="T11" fmla="*/ 80 h 107"/>
                              <a:gd name="T12" fmla="*/ 0 w 79"/>
                              <a:gd name="T13" fmla="*/ 87 h 107"/>
                              <a:gd name="T14" fmla="*/ 0 w 79"/>
                              <a:gd name="T15" fmla="*/ 95 h 107"/>
                              <a:gd name="T16" fmla="*/ 0 w 79"/>
                              <a:gd name="T17" fmla="*/ 102 h 107"/>
                              <a:gd name="T18" fmla="*/ 0 w 79"/>
                              <a:gd name="T19" fmla="*/ 107 h 107"/>
                              <a:gd name="T20" fmla="*/ 7 w 79"/>
                              <a:gd name="T21" fmla="*/ 105 h 107"/>
                              <a:gd name="T22" fmla="*/ 15 w 79"/>
                              <a:gd name="T23" fmla="*/ 100 h 107"/>
                              <a:gd name="T24" fmla="*/ 22 w 79"/>
                              <a:gd name="T25" fmla="*/ 92 h 107"/>
                              <a:gd name="T26" fmla="*/ 25 w 79"/>
                              <a:gd name="T27" fmla="*/ 85 h 107"/>
                              <a:gd name="T28" fmla="*/ 30 w 79"/>
                              <a:gd name="T29" fmla="*/ 77 h 107"/>
                              <a:gd name="T30" fmla="*/ 30 w 79"/>
                              <a:gd name="T31" fmla="*/ 70 h 107"/>
                              <a:gd name="T32" fmla="*/ 30 w 79"/>
                              <a:gd name="T33" fmla="*/ 62 h 107"/>
                              <a:gd name="T34" fmla="*/ 27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27" y="55"/>
                                </a:moveTo>
                                <a:lnTo>
                                  <a:pt x="79" y="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12" y="67"/>
                                </a:lnTo>
                                <a:lnTo>
                                  <a:pt x="2" y="80"/>
                                </a:lnTo>
                                <a:lnTo>
                                  <a:pt x="0" y="87"/>
                                </a:lnTo>
                                <a:lnTo>
                                  <a:pt x="0" y="95"/>
                                </a:lnTo>
                                <a:lnTo>
                                  <a:pt x="0" y="102"/>
                                </a:lnTo>
                                <a:lnTo>
                                  <a:pt x="0" y="107"/>
                                </a:lnTo>
                                <a:lnTo>
                                  <a:pt x="7" y="105"/>
                                </a:lnTo>
                                <a:lnTo>
                                  <a:pt x="15" y="100"/>
                                </a:lnTo>
                                <a:lnTo>
                                  <a:pt x="22" y="92"/>
                                </a:lnTo>
                                <a:lnTo>
                                  <a:pt x="25" y="85"/>
                                </a:lnTo>
                                <a:lnTo>
                                  <a:pt x="30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Freeform 1127"/>
                        <wps:cNvSpPr>
                          <a:spLocks/>
                        </wps:cNvSpPr>
                        <wps:spPr bwMode="auto">
                          <a:xfrm>
                            <a:off x="6066" y="489"/>
                            <a:ext cx="52" cy="55"/>
                          </a:xfrm>
                          <a:custGeom>
                            <a:avLst/>
                            <a:gdLst>
                              <a:gd name="T0" fmla="*/ 0 w 52"/>
                              <a:gd name="T1" fmla="*/ 55 h 55"/>
                              <a:gd name="T2" fmla="*/ 52 w 52"/>
                              <a:gd name="T3" fmla="*/ 0 h 55"/>
                              <a:gd name="T4" fmla="*/ 0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0" y="55"/>
                                </a:moveTo>
                                <a:lnTo>
                                  <a:pt x="52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Freeform 1128"/>
                        <wps:cNvSpPr>
                          <a:spLocks/>
                        </wps:cNvSpPr>
                        <wps:spPr bwMode="auto">
                          <a:xfrm>
                            <a:off x="6039" y="544"/>
                            <a:ext cx="30" cy="52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52"/>
                              <a:gd name="T2" fmla="*/ 12 w 30"/>
                              <a:gd name="T3" fmla="*/ 12 h 52"/>
                              <a:gd name="T4" fmla="*/ 2 w 30"/>
                              <a:gd name="T5" fmla="*/ 25 h 52"/>
                              <a:gd name="T6" fmla="*/ 0 w 30"/>
                              <a:gd name="T7" fmla="*/ 32 h 52"/>
                              <a:gd name="T8" fmla="*/ 0 w 30"/>
                              <a:gd name="T9" fmla="*/ 40 h 52"/>
                              <a:gd name="T10" fmla="*/ 0 w 30"/>
                              <a:gd name="T11" fmla="*/ 47 h 52"/>
                              <a:gd name="T12" fmla="*/ 0 w 30"/>
                              <a:gd name="T13" fmla="*/ 52 h 52"/>
                              <a:gd name="T14" fmla="*/ 7 w 30"/>
                              <a:gd name="T15" fmla="*/ 50 h 52"/>
                              <a:gd name="T16" fmla="*/ 15 w 30"/>
                              <a:gd name="T17" fmla="*/ 45 h 52"/>
                              <a:gd name="T18" fmla="*/ 22 w 30"/>
                              <a:gd name="T19" fmla="*/ 37 h 52"/>
                              <a:gd name="T20" fmla="*/ 25 w 30"/>
                              <a:gd name="T21" fmla="*/ 30 h 52"/>
                              <a:gd name="T22" fmla="*/ 30 w 30"/>
                              <a:gd name="T23" fmla="*/ 22 h 52"/>
                              <a:gd name="T24" fmla="*/ 30 w 30"/>
                              <a:gd name="T25" fmla="*/ 15 h 52"/>
                              <a:gd name="T26" fmla="*/ 30 w 30"/>
                              <a:gd name="T27" fmla="*/ 7 h 52"/>
                              <a:gd name="T28" fmla="*/ 27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27" y="0"/>
                                </a:moveTo>
                                <a:lnTo>
                                  <a:pt x="12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lnTo>
                                  <a:pt x="7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Freeform 1129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Freeform 1130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Freeform 1131"/>
                        <wps:cNvSpPr>
                          <a:spLocks noEditPoints="1"/>
                        </wps:cNvSpPr>
                        <wps:spPr bwMode="auto">
                          <a:xfrm>
                            <a:off x="5905" y="683"/>
                            <a:ext cx="114" cy="60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60"/>
                              <a:gd name="T2" fmla="*/ 37 w 114"/>
                              <a:gd name="T3" fmla="*/ 35 h 60"/>
                              <a:gd name="T4" fmla="*/ 24 w 114"/>
                              <a:gd name="T5" fmla="*/ 40 h 60"/>
                              <a:gd name="T6" fmla="*/ 9 w 114"/>
                              <a:gd name="T7" fmla="*/ 48 h 60"/>
                              <a:gd name="T8" fmla="*/ 0 w 114"/>
                              <a:gd name="T9" fmla="*/ 58 h 60"/>
                              <a:gd name="T10" fmla="*/ 4 w 114"/>
                              <a:gd name="T11" fmla="*/ 60 h 60"/>
                              <a:gd name="T12" fmla="*/ 12 w 114"/>
                              <a:gd name="T13" fmla="*/ 60 h 60"/>
                              <a:gd name="T14" fmla="*/ 19 w 114"/>
                              <a:gd name="T15" fmla="*/ 58 h 60"/>
                              <a:gd name="T16" fmla="*/ 27 w 114"/>
                              <a:gd name="T17" fmla="*/ 55 h 60"/>
                              <a:gd name="T18" fmla="*/ 34 w 114"/>
                              <a:gd name="T19" fmla="*/ 53 h 60"/>
                              <a:gd name="T20" fmla="*/ 42 w 114"/>
                              <a:gd name="T21" fmla="*/ 48 h 60"/>
                              <a:gd name="T22" fmla="*/ 49 w 114"/>
                              <a:gd name="T23" fmla="*/ 43 h 60"/>
                              <a:gd name="T24" fmla="*/ 54 w 114"/>
                              <a:gd name="T25" fmla="*/ 35 h 60"/>
                              <a:gd name="T26" fmla="*/ 54 w 114"/>
                              <a:gd name="T27" fmla="*/ 38 h 60"/>
                              <a:gd name="T28" fmla="*/ 114 w 114"/>
                              <a:gd name="T29" fmla="*/ 0 h 60"/>
                              <a:gd name="T30" fmla="*/ 54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54" y="35"/>
                                </a:moveTo>
                                <a:lnTo>
                                  <a:pt x="37" y="35"/>
                                </a:lnTo>
                                <a:lnTo>
                                  <a:pt x="24" y="40"/>
                                </a:lnTo>
                                <a:lnTo>
                                  <a:pt x="9" y="48"/>
                                </a:lnTo>
                                <a:lnTo>
                                  <a:pt x="0" y="58"/>
                                </a:lnTo>
                                <a:lnTo>
                                  <a:pt x="4" y="60"/>
                                </a:lnTo>
                                <a:lnTo>
                                  <a:pt x="12" y="60"/>
                                </a:lnTo>
                                <a:lnTo>
                                  <a:pt x="19" y="58"/>
                                </a:lnTo>
                                <a:lnTo>
                                  <a:pt x="27" y="55"/>
                                </a:lnTo>
                                <a:lnTo>
                                  <a:pt x="34" y="53"/>
                                </a:lnTo>
                                <a:lnTo>
                                  <a:pt x="42" y="48"/>
                                </a:lnTo>
                                <a:lnTo>
                                  <a:pt x="49" y="43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8"/>
                                </a:moveTo>
                                <a:lnTo>
                                  <a:pt x="114" y="0"/>
                                </a:lnTo>
                                <a:lnTo>
                                  <a:pt x="54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Freeform 1132"/>
                        <wps:cNvSpPr>
                          <a:spLocks/>
                        </wps:cNvSpPr>
                        <wps:spPr bwMode="auto">
                          <a:xfrm>
                            <a:off x="5905" y="718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5"/>
                              <a:gd name="T2" fmla="*/ 37 w 54"/>
                              <a:gd name="T3" fmla="*/ 0 h 25"/>
                              <a:gd name="T4" fmla="*/ 24 w 54"/>
                              <a:gd name="T5" fmla="*/ 5 h 25"/>
                              <a:gd name="T6" fmla="*/ 9 w 54"/>
                              <a:gd name="T7" fmla="*/ 13 h 25"/>
                              <a:gd name="T8" fmla="*/ 0 w 54"/>
                              <a:gd name="T9" fmla="*/ 23 h 25"/>
                              <a:gd name="T10" fmla="*/ 4 w 54"/>
                              <a:gd name="T11" fmla="*/ 25 h 25"/>
                              <a:gd name="T12" fmla="*/ 12 w 54"/>
                              <a:gd name="T13" fmla="*/ 25 h 25"/>
                              <a:gd name="T14" fmla="*/ 19 w 54"/>
                              <a:gd name="T15" fmla="*/ 23 h 25"/>
                              <a:gd name="T16" fmla="*/ 27 w 54"/>
                              <a:gd name="T17" fmla="*/ 20 h 25"/>
                              <a:gd name="T18" fmla="*/ 34 w 54"/>
                              <a:gd name="T19" fmla="*/ 18 h 25"/>
                              <a:gd name="T20" fmla="*/ 42 w 54"/>
                              <a:gd name="T21" fmla="*/ 13 h 25"/>
                              <a:gd name="T22" fmla="*/ 49 w 54"/>
                              <a:gd name="T23" fmla="*/ 8 h 25"/>
                              <a:gd name="T24" fmla="*/ 54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0"/>
                                </a:moveTo>
                                <a:lnTo>
                                  <a:pt x="37" y="0"/>
                                </a:lnTo>
                                <a:lnTo>
                                  <a:pt x="24" y="5"/>
                                </a:lnTo>
                                <a:lnTo>
                                  <a:pt x="9" y="13"/>
                                </a:lnTo>
                                <a:lnTo>
                                  <a:pt x="0" y="23"/>
                                </a:lnTo>
                                <a:lnTo>
                                  <a:pt x="4" y="25"/>
                                </a:lnTo>
                                <a:lnTo>
                                  <a:pt x="12" y="25"/>
                                </a:lnTo>
                                <a:lnTo>
                                  <a:pt x="19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Freeform 1133"/>
                        <wps:cNvSpPr>
                          <a:spLocks/>
                        </wps:cNvSpPr>
                        <wps:spPr bwMode="auto">
                          <a:xfrm>
                            <a:off x="5959" y="683"/>
                            <a:ext cx="60" cy="38"/>
                          </a:xfrm>
                          <a:custGeom>
                            <a:avLst/>
                            <a:gdLst>
                              <a:gd name="T0" fmla="*/ 0 w 60"/>
                              <a:gd name="T1" fmla="*/ 38 h 38"/>
                              <a:gd name="T2" fmla="*/ 60 w 60"/>
                              <a:gd name="T3" fmla="*/ 0 h 38"/>
                              <a:gd name="T4" fmla="*/ 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0" y="38"/>
                                </a:moveTo>
                                <a:lnTo>
                                  <a:pt x="60" y="0"/>
                                </a:lnTo>
                                <a:lnTo>
                                  <a:pt x="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Freeform 1134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Freeform 1135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Freeform 1136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Freeform 1137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Freeform 1138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Freeform 1139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Freeform 1140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Freeform 1141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Freeform 1142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Freeform 1143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Freeform 1144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Freeform 1145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Freeform 1146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Freeform 1147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Freeform 1148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Freeform 1149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Freeform 1150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Freeform 1151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Freeform 1152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Freeform 1153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Freeform 1154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Freeform 1155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Freeform 1156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Freeform 1157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Freeform 1158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Freeform 1159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Freeform 1160"/>
                        <wps:cNvSpPr>
                          <a:spLocks noEditPoints="1"/>
                        </wps:cNvSpPr>
                        <wps:spPr bwMode="auto">
                          <a:xfrm>
                            <a:off x="5882" y="581"/>
                            <a:ext cx="57" cy="105"/>
                          </a:xfrm>
                          <a:custGeom>
                            <a:avLst/>
                            <a:gdLst>
                              <a:gd name="T0" fmla="*/ 18 w 57"/>
                              <a:gd name="T1" fmla="*/ 55 h 105"/>
                              <a:gd name="T2" fmla="*/ 57 w 57"/>
                              <a:gd name="T3" fmla="*/ 0 h 105"/>
                              <a:gd name="T4" fmla="*/ 18 w 57"/>
                              <a:gd name="T5" fmla="*/ 55 h 105"/>
                              <a:gd name="T6" fmla="*/ 18 w 57"/>
                              <a:gd name="T7" fmla="*/ 55 h 105"/>
                              <a:gd name="T8" fmla="*/ 8 w 57"/>
                              <a:gd name="T9" fmla="*/ 65 h 105"/>
                              <a:gd name="T10" fmla="*/ 0 w 57"/>
                              <a:gd name="T11" fmla="*/ 78 h 105"/>
                              <a:gd name="T12" fmla="*/ 0 w 57"/>
                              <a:gd name="T13" fmla="*/ 85 h 105"/>
                              <a:gd name="T14" fmla="*/ 0 w 57"/>
                              <a:gd name="T15" fmla="*/ 90 h 105"/>
                              <a:gd name="T16" fmla="*/ 0 w 57"/>
                              <a:gd name="T17" fmla="*/ 97 h 105"/>
                              <a:gd name="T18" fmla="*/ 3 w 57"/>
                              <a:gd name="T19" fmla="*/ 105 h 105"/>
                              <a:gd name="T20" fmla="*/ 10 w 57"/>
                              <a:gd name="T21" fmla="*/ 100 h 105"/>
                              <a:gd name="T22" fmla="*/ 18 w 57"/>
                              <a:gd name="T23" fmla="*/ 95 h 105"/>
                              <a:gd name="T24" fmla="*/ 20 w 57"/>
                              <a:gd name="T25" fmla="*/ 90 h 105"/>
                              <a:gd name="T26" fmla="*/ 25 w 57"/>
                              <a:gd name="T27" fmla="*/ 83 h 105"/>
                              <a:gd name="T28" fmla="*/ 25 w 57"/>
                              <a:gd name="T29" fmla="*/ 75 h 105"/>
                              <a:gd name="T30" fmla="*/ 25 w 57"/>
                              <a:gd name="T31" fmla="*/ 68 h 105"/>
                              <a:gd name="T32" fmla="*/ 23 w 57"/>
                              <a:gd name="T33" fmla="*/ 60 h 105"/>
                              <a:gd name="T34" fmla="*/ 18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18" y="55"/>
                                </a:moveTo>
                                <a:lnTo>
                                  <a:pt x="57" y="0"/>
                                </a:lnTo>
                                <a:lnTo>
                                  <a:pt x="18" y="55"/>
                                </a:lnTo>
                                <a:close/>
                                <a:moveTo>
                                  <a:pt x="18" y="55"/>
                                </a:moveTo>
                                <a:lnTo>
                                  <a:pt x="8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3" y="105"/>
                                </a:lnTo>
                                <a:lnTo>
                                  <a:pt x="10" y="100"/>
                                </a:lnTo>
                                <a:lnTo>
                                  <a:pt x="18" y="95"/>
                                </a:lnTo>
                                <a:lnTo>
                                  <a:pt x="20" y="90"/>
                                </a:lnTo>
                                <a:lnTo>
                                  <a:pt x="25" y="83"/>
                                </a:lnTo>
                                <a:lnTo>
                                  <a:pt x="25" y="75"/>
                                </a:lnTo>
                                <a:lnTo>
                                  <a:pt x="25" y="68"/>
                                </a:lnTo>
                                <a:lnTo>
                                  <a:pt x="23" y="60"/>
                                </a:lnTo>
                                <a:lnTo>
                                  <a:pt x="1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Freeform 1161"/>
                        <wps:cNvSpPr>
                          <a:spLocks/>
                        </wps:cNvSpPr>
                        <wps:spPr bwMode="auto">
                          <a:xfrm>
                            <a:off x="5900" y="581"/>
                            <a:ext cx="39" cy="55"/>
                          </a:xfrm>
                          <a:custGeom>
                            <a:avLst/>
                            <a:gdLst>
                              <a:gd name="T0" fmla="*/ 0 w 39"/>
                              <a:gd name="T1" fmla="*/ 55 h 55"/>
                              <a:gd name="T2" fmla="*/ 39 w 39"/>
                              <a:gd name="T3" fmla="*/ 0 h 55"/>
                              <a:gd name="T4" fmla="*/ 0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0" y="55"/>
                                </a:moveTo>
                                <a:lnTo>
                                  <a:pt x="39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Freeform 1162"/>
                        <wps:cNvSpPr>
                          <a:spLocks/>
                        </wps:cNvSpPr>
                        <wps:spPr bwMode="auto">
                          <a:xfrm>
                            <a:off x="5882" y="636"/>
                            <a:ext cx="25" cy="50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0"/>
                              <a:gd name="T2" fmla="*/ 8 w 25"/>
                              <a:gd name="T3" fmla="*/ 10 h 50"/>
                              <a:gd name="T4" fmla="*/ 0 w 25"/>
                              <a:gd name="T5" fmla="*/ 23 h 50"/>
                              <a:gd name="T6" fmla="*/ 0 w 25"/>
                              <a:gd name="T7" fmla="*/ 30 h 50"/>
                              <a:gd name="T8" fmla="*/ 0 w 25"/>
                              <a:gd name="T9" fmla="*/ 35 h 50"/>
                              <a:gd name="T10" fmla="*/ 0 w 25"/>
                              <a:gd name="T11" fmla="*/ 42 h 50"/>
                              <a:gd name="T12" fmla="*/ 3 w 25"/>
                              <a:gd name="T13" fmla="*/ 50 h 50"/>
                              <a:gd name="T14" fmla="*/ 10 w 25"/>
                              <a:gd name="T15" fmla="*/ 45 h 50"/>
                              <a:gd name="T16" fmla="*/ 18 w 25"/>
                              <a:gd name="T17" fmla="*/ 40 h 50"/>
                              <a:gd name="T18" fmla="*/ 20 w 25"/>
                              <a:gd name="T19" fmla="*/ 35 h 50"/>
                              <a:gd name="T20" fmla="*/ 25 w 25"/>
                              <a:gd name="T21" fmla="*/ 28 h 50"/>
                              <a:gd name="T22" fmla="*/ 25 w 25"/>
                              <a:gd name="T23" fmla="*/ 20 h 50"/>
                              <a:gd name="T24" fmla="*/ 25 w 25"/>
                              <a:gd name="T25" fmla="*/ 13 h 50"/>
                              <a:gd name="T26" fmla="*/ 23 w 25"/>
                              <a:gd name="T27" fmla="*/ 5 h 50"/>
                              <a:gd name="T28" fmla="*/ 18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18" y="0"/>
                                </a:moveTo>
                                <a:lnTo>
                                  <a:pt x="8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3" y="50"/>
                                </a:lnTo>
                                <a:lnTo>
                                  <a:pt x="10" y="45"/>
                                </a:lnTo>
                                <a:lnTo>
                                  <a:pt x="18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25" y="20"/>
                                </a:lnTo>
                                <a:lnTo>
                                  <a:pt x="25" y="13"/>
                                </a:lnTo>
                                <a:lnTo>
                                  <a:pt x="23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Freeform 1163"/>
                        <wps:cNvSpPr>
                          <a:spLocks noEditPoints="1"/>
                        </wps:cNvSpPr>
                        <wps:spPr bwMode="auto">
                          <a:xfrm>
                            <a:off x="5860" y="614"/>
                            <a:ext cx="37" cy="107"/>
                          </a:xfrm>
                          <a:custGeom>
                            <a:avLst/>
                            <a:gdLst>
                              <a:gd name="T0" fmla="*/ 17 w 37"/>
                              <a:gd name="T1" fmla="*/ 57 h 107"/>
                              <a:gd name="T2" fmla="*/ 37 w 37"/>
                              <a:gd name="T3" fmla="*/ 0 h 107"/>
                              <a:gd name="T4" fmla="*/ 17 w 37"/>
                              <a:gd name="T5" fmla="*/ 57 h 107"/>
                              <a:gd name="T6" fmla="*/ 17 w 37"/>
                              <a:gd name="T7" fmla="*/ 57 h 107"/>
                              <a:gd name="T8" fmla="*/ 5 w 37"/>
                              <a:gd name="T9" fmla="*/ 67 h 107"/>
                              <a:gd name="T10" fmla="*/ 0 w 37"/>
                              <a:gd name="T11" fmla="*/ 79 h 107"/>
                              <a:gd name="T12" fmla="*/ 0 w 37"/>
                              <a:gd name="T13" fmla="*/ 94 h 107"/>
                              <a:gd name="T14" fmla="*/ 2 w 37"/>
                              <a:gd name="T15" fmla="*/ 107 h 107"/>
                              <a:gd name="T16" fmla="*/ 10 w 37"/>
                              <a:gd name="T17" fmla="*/ 102 h 107"/>
                              <a:gd name="T18" fmla="*/ 15 w 37"/>
                              <a:gd name="T19" fmla="*/ 97 h 107"/>
                              <a:gd name="T20" fmla="*/ 17 w 37"/>
                              <a:gd name="T21" fmla="*/ 92 h 107"/>
                              <a:gd name="T22" fmla="*/ 22 w 37"/>
                              <a:gd name="T23" fmla="*/ 84 h 107"/>
                              <a:gd name="T24" fmla="*/ 22 w 37"/>
                              <a:gd name="T25" fmla="*/ 77 h 107"/>
                              <a:gd name="T26" fmla="*/ 22 w 37"/>
                              <a:gd name="T27" fmla="*/ 69 h 107"/>
                              <a:gd name="T28" fmla="*/ 20 w 37"/>
                              <a:gd name="T29" fmla="*/ 62 h 107"/>
                              <a:gd name="T30" fmla="*/ 17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17" y="57"/>
                                </a:moveTo>
                                <a:lnTo>
                                  <a:pt x="37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67"/>
                                </a:lnTo>
                                <a:lnTo>
                                  <a:pt x="0" y="79"/>
                                </a:lnTo>
                                <a:lnTo>
                                  <a:pt x="0" y="94"/>
                                </a:lnTo>
                                <a:lnTo>
                                  <a:pt x="2" y="107"/>
                                </a:lnTo>
                                <a:lnTo>
                                  <a:pt x="10" y="102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7"/>
                                </a:lnTo>
                                <a:lnTo>
                                  <a:pt x="22" y="69"/>
                                </a:lnTo>
                                <a:lnTo>
                                  <a:pt x="20" y="62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Freeform 1164"/>
                        <wps:cNvSpPr>
                          <a:spLocks/>
                        </wps:cNvSpPr>
                        <wps:spPr bwMode="auto">
                          <a:xfrm>
                            <a:off x="5877" y="614"/>
                            <a:ext cx="20" cy="57"/>
                          </a:xfrm>
                          <a:custGeom>
                            <a:avLst/>
                            <a:gdLst>
                              <a:gd name="T0" fmla="*/ 0 w 20"/>
                              <a:gd name="T1" fmla="*/ 57 h 57"/>
                              <a:gd name="T2" fmla="*/ 20 w 20"/>
                              <a:gd name="T3" fmla="*/ 0 h 57"/>
                              <a:gd name="T4" fmla="*/ 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0" y="57"/>
                                </a:moveTo>
                                <a:lnTo>
                                  <a:pt x="2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Freeform 1165"/>
                        <wps:cNvSpPr>
                          <a:spLocks/>
                        </wps:cNvSpPr>
                        <wps:spPr bwMode="auto">
                          <a:xfrm>
                            <a:off x="5860" y="671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0 h 50"/>
                              <a:gd name="T4" fmla="*/ 0 w 22"/>
                              <a:gd name="T5" fmla="*/ 22 h 50"/>
                              <a:gd name="T6" fmla="*/ 0 w 22"/>
                              <a:gd name="T7" fmla="*/ 37 h 50"/>
                              <a:gd name="T8" fmla="*/ 2 w 22"/>
                              <a:gd name="T9" fmla="*/ 50 h 50"/>
                              <a:gd name="T10" fmla="*/ 10 w 22"/>
                              <a:gd name="T11" fmla="*/ 45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7 h 50"/>
                              <a:gd name="T18" fmla="*/ 22 w 22"/>
                              <a:gd name="T19" fmla="*/ 20 h 50"/>
                              <a:gd name="T20" fmla="*/ 22 w 22"/>
                              <a:gd name="T21" fmla="*/ 12 h 50"/>
                              <a:gd name="T22" fmla="*/ 20 w 22"/>
                              <a:gd name="T23" fmla="*/ 5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7"/>
                                </a:lnTo>
                                <a:lnTo>
                                  <a:pt x="2" y="50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7"/>
                                </a:lnTo>
                                <a:lnTo>
                                  <a:pt x="22" y="20"/>
                                </a:lnTo>
                                <a:lnTo>
                                  <a:pt x="22" y="12"/>
                                </a:lnTo>
                                <a:lnTo>
                                  <a:pt x="20" y="5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Freeform 1166"/>
                        <wps:cNvSpPr>
                          <a:spLocks noEditPoints="1"/>
                        </wps:cNvSpPr>
                        <wps:spPr bwMode="auto">
                          <a:xfrm>
                            <a:off x="5835" y="641"/>
                            <a:ext cx="40" cy="107"/>
                          </a:xfrm>
                          <a:custGeom>
                            <a:avLst/>
                            <a:gdLst>
                              <a:gd name="T0" fmla="*/ 17 w 40"/>
                              <a:gd name="T1" fmla="*/ 57 h 107"/>
                              <a:gd name="T2" fmla="*/ 40 w 40"/>
                              <a:gd name="T3" fmla="*/ 0 h 107"/>
                              <a:gd name="T4" fmla="*/ 17 w 40"/>
                              <a:gd name="T5" fmla="*/ 57 h 107"/>
                              <a:gd name="T6" fmla="*/ 17 w 40"/>
                              <a:gd name="T7" fmla="*/ 57 h 107"/>
                              <a:gd name="T8" fmla="*/ 5 w 40"/>
                              <a:gd name="T9" fmla="*/ 70 h 107"/>
                              <a:gd name="T10" fmla="*/ 0 w 40"/>
                              <a:gd name="T11" fmla="*/ 82 h 107"/>
                              <a:gd name="T12" fmla="*/ 0 w 40"/>
                              <a:gd name="T13" fmla="*/ 95 h 107"/>
                              <a:gd name="T14" fmla="*/ 2 w 40"/>
                              <a:gd name="T15" fmla="*/ 107 h 107"/>
                              <a:gd name="T16" fmla="*/ 10 w 40"/>
                              <a:gd name="T17" fmla="*/ 105 h 107"/>
                              <a:gd name="T18" fmla="*/ 15 w 40"/>
                              <a:gd name="T19" fmla="*/ 97 h 107"/>
                              <a:gd name="T20" fmla="*/ 17 w 40"/>
                              <a:gd name="T21" fmla="*/ 92 h 107"/>
                              <a:gd name="T22" fmla="*/ 22 w 40"/>
                              <a:gd name="T23" fmla="*/ 85 h 107"/>
                              <a:gd name="T24" fmla="*/ 22 w 40"/>
                              <a:gd name="T25" fmla="*/ 77 h 107"/>
                              <a:gd name="T26" fmla="*/ 22 w 40"/>
                              <a:gd name="T27" fmla="*/ 70 h 107"/>
                              <a:gd name="T28" fmla="*/ 20 w 40"/>
                              <a:gd name="T29" fmla="*/ 65 h 107"/>
                              <a:gd name="T30" fmla="*/ 17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17" y="57"/>
                                </a:moveTo>
                                <a:lnTo>
                                  <a:pt x="40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0" y="95"/>
                                </a:lnTo>
                                <a:lnTo>
                                  <a:pt x="2" y="107"/>
                                </a:lnTo>
                                <a:lnTo>
                                  <a:pt x="10" y="105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5"/>
                                </a:lnTo>
                                <a:lnTo>
                                  <a:pt x="22" y="77"/>
                                </a:lnTo>
                                <a:lnTo>
                                  <a:pt x="22" y="70"/>
                                </a:lnTo>
                                <a:lnTo>
                                  <a:pt x="20" y="65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Freeform 1167"/>
                        <wps:cNvSpPr>
                          <a:spLocks/>
                        </wps:cNvSpPr>
                        <wps:spPr bwMode="auto">
                          <a:xfrm>
                            <a:off x="5852" y="641"/>
                            <a:ext cx="23" cy="57"/>
                          </a:xfrm>
                          <a:custGeom>
                            <a:avLst/>
                            <a:gdLst>
                              <a:gd name="T0" fmla="*/ 0 w 23"/>
                              <a:gd name="T1" fmla="*/ 57 h 57"/>
                              <a:gd name="T2" fmla="*/ 23 w 23"/>
                              <a:gd name="T3" fmla="*/ 0 h 57"/>
                              <a:gd name="T4" fmla="*/ 0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0" y="57"/>
                                </a:moveTo>
                                <a:lnTo>
                                  <a:pt x="2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Freeform 1168"/>
                        <wps:cNvSpPr>
                          <a:spLocks/>
                        </wps:cNvSpPr>
                        <wps:spPr bwMode="auto">
                          <a:xfrm>
                            <a:off x="5835" y="698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3 h 50"/>
                              <a:gd name="T4" fmla="*/ 0 w 22"/>
                              <a:gd name="T5" fmla="*/ 25 h 50"/>
                              <a:gd name="T6" fmla="*/ 0 w 22"/>
                              <a:gd name="T7" fmla="*/ 38 h 50"/>
                              <a:gd name="T8" fmla="*/ 2 w 22"/>
                              <a:gd name="T9" fmla="*/ 50 h 50"/>
                              <a:gd name="T10" fmla="*/ 10 w 22"/>
                              <a:gd name="T11" fmla="*/ 48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8 h 50"/>
                              <a:gd name="T18" fmla="*/ 22 w 22"/>
                              <a:gd name="T19" fmla="*/ 20 h 50"/>
                              <a:gd name="T20" fmla="*/ 22 w 22"/>
                              <a:gd name="T21" fmla="*/ 13 h 50"/>
                              <a:gd name="T22" fmla="*/ 20 w 22"/>
                              <a:gd name="T23" fmla="*/ 8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8"/>
                                </a:lnTo>
                                <a:lnTo>
                                  <a:pt x="2" y="50"/>
                                </a:lnTo>
                                <a:lnTo>
                                  <a:pt x="10" y="48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8"/>
                                </a:lnTo>
                                <a:lnTo>
                                  <a:pt x="22" y="20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Freeform 1169"/>
                        <wps:cNvSpPr>
                          <a:spLocks noEditPoints="1"/>
                        </wps:cNvSpPr>
                        <wps:spPr bwMode="auto">
                          <a:xfrm>
                            <a:off x="5909" y="554"/>
                            <a:ext cx="63" cy="102"/>
                          </a:xfrm>
                          <a:custGeom>
                            <a:avLst/>
                            <a:gdLst>
                              <a:gd name="T0" fmla="*/ 20 w 63"/>
                              <a:gd name="T1" fmla="*/ 52 h 102"/>
                              <a:gd name="T2" fmla="*/ 63 w 63"/>
                              <a:gd name="T3" fmla="*/ 0 h 102"/>
                              <a:gd name="T4" fmla="*/ 20 w 63"/>
                              <a:gd name="T5" fmla="*/ 52 h 102"/>
                              <a:gd name="T6" fmla="*/ 20 w 63"/>
                              <a:gd name="T7" fmla="*/ 52 h 102"/>
                              <a:gd name="T8" fmla="*/ 8 w 63"/>
                              <a:gd name="T9" fmla="*/ 65 h 102"/>
                              <a:gd name="T10" fmla="*/ 3 w 63"/>
                              <a:gd name="T11" fmla="*/ 77 h 102"/>
                              <a:gd name="T12" fmla="*/ 0 w 63"/>
                              <a:gd name="T13" fmla="*/ 85 h 102"/>
                              <a:gd name="T14" fmla="*/ 0 w 63"/>
                              <a:gd name="T15" fmla="*/ 90 h 102"/>
                              <a:gd name="T16" fmla="*/ 3 w 63"/>
                              <a:gd name="T17" fmla="*/ 97 h 102"/>
                              <a:gd name="T18" fmla="*/ 5 w 63"/>
                              <a:gd name="T19" fmla="*/ 102 h 102"/>
                              <a:gd name="T20" fmla="*/ 13 w 63"/>
                              <a:gd name="T21" fmla="*/ 100 h 102"/>
                              <a:gd name="T22" fmla="*/ 18 w 63"/>
                              <a:gd name="T23" fmla="*/ 95 h 102"/>
                              <a:gd name="T24" fmla="*/ 23 w 63"/>
                              <a:gd name="T25" fmla="*/ 87 h 102"/>
                              <a:gd name="T26" fmla="*/ 25 w 63"/>
                              <a:gd name="T27" fmla="*/ 82 h 102"/>
                              <a:gd name="T28" fmla="*/ 28 w 63"/>
                              <a:gd name="T29" fmla="*/ 75 h 102"/>
                              <a:gd name="T30" fmla="*/ 28 w 63"/>
                              <a:gd name="T31" fmla="*/ 67 h 102"/>
                              <a:gd name="T32" fmla="*/ 25 w 63"/>
                              <a:gd name="T33" fmla="*/ 60 h 102"/>
                              <a:gd name="T34" fmla="*/ 20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20" y="52"/>
                                </a:moveTo>
                                <a:lnTo>
                                  <a:pt x="63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8" y="65"/>
                                </a:lnTo>
                                <a:lnTo>
                                  <a:pt x="3" y="77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3" y="97"/>
                                </a:lnTo>
                                <a:lnTo>
                                  <a:pt x="5" y="102"/>
                                </a:lnTo>
                                <a:lnTo>
                                  <a:pt x="13" y="100"/>
                                </a:lnTo>
                                <a:lnTo>
                                  <a:pt x="18" y="95"/>
                                </a:lnTo>
                                <a:lnTo>
                                  <a:pt x="23" y="87"/>
                                </a:lnTo>
                                <a:lnTo>
                                  <a:pt x="25" y="82"/>
                                </a:lnTo>
                                <a:lnTo>
                                  <a:pt x="28" y="75"/>
                                </a:lnTo>
                                <a:lnTo>
                                  <a:pt x="28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" name="Freeform 1170"/>
                        <wps:cNvSpPr>
                          <a:spLocks/>
                        </wps:cNvSpPr>
                        <wps:spPr bwMode="auto">
                          <a:xfrm>
                            <a:off x="5929" y="554"/>
                            <a:ext cx="43" cy="52"/>
                          </a:xfrm>
                          <a:custGeom>
                            <a:avLst/>
                            <a:gdLst>
                              <a:gd name="T0" fmla="*/ 0 w 43"/>
                              <a:gd name="T1" fmla="*/ 52 h 52"/>
                              <a:gd name="T2" fmla="*/ 43 w 43"/>
                              <a:gd name="T3" fmla="*/ 0 h 52"/>
                              <a:gd name="T4" fmla="*/ 0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0" y="52"/>
                                </a:moveTo>
                                <a:lnTo>
                                  <a:pt x="43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Freeform 1171"/>
                        <wps:cNvSpPr>
                          <a:spLocks/>
                        </wps:cNvSpPr>
                        <wps:spPr bwMode="auto">
                          <a:xfrm>
                            <a:off x="5909" y="606"/>
                            <a:ext cx="28" cy="50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0"/>
                              <a:gd name="T2" fmla="*/ 8 w 28"/>
                              <a:gd name="T3" fmla="*/ 13 h 50"/>
                              <a:gd name="T4" fmla="*/ 3 w 28"/>
                              <a:gd name="T5" fmla="*/ 25 h 50"/>
                              <a:gd name="T6" fmla="*/ 0 w 28"/>
                              <a:gd name="T7" fmla="*/ 33 h 50"/>
                              <a:gd name="T8" fmla="*/ 0 w 28"/>
                              <a:gd name="T9" fmla="*/ 38 h 50"/>
                              <a:gd name="T10" fmla="*/ 3 w 28"/>
                              <a:gd name="T11" fmla="*/ 45 h 50"/>
                              <a:gd name="T12" fmla="*/ 5 w 28"/>
                              <a:gd name="T13" fmla="*/ 50 h 50"/>
                              <a:gd name="T14" fmla="*/ 13 w 28"/>
                              <a:gd name="T15" fmla="*/ 48 h 50"/>
                              <a:gd name="T16" fmla="*/ 18 w 28"/>
                              <a:gd name="T17" fmla="*/ 43 h 50"/>
                              <a:gd name="T18" fmla="*/ 23 w 28"/>
                              <a:gd name="T19" fmla="*/ 35 h 50"/>
                              <a:gd name="T20" fmla="*/ 25 w 28"/>
                              <a:gd name="T21" fmla="*/ 30 h 50"/>
                              <a:gd name="T22" fmla="*/ 28 w 28"/>
                              <a:gd name="T23" fmla="*/ 23 h 50"/>
                              <a:gd name="T24" fmla="*/ 28 w 28"/>
                              <a:gd name="T25" fmla="*/ 15 h 50"/>
                              <a:gd name="T26" fmla="*/ 25 w 28"/>
                              <a:gd name="T27" fmla="*/ 8 h 50"/>
                              <a:gd name="T28" fmla="*/ 20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5" y="50"/>
                                </a:lnTo>
                                <a:lnTo>
                                  <a:pt x="13" y="48"/>
                                </a:lnTo>
                                <a:lnTo>
                                  <a:pt x="18" y="43"/>
                                </a:lnTo>
                                <a:lnTo>
                                  <a:pt x="23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Freeform 1172"/>
                        <wps:cNvSpPr>
                          <a:spLocks noEditPoints="1"/>
                        </wps:cNvSpPr>
                        <wps:spPr bwMode="auto">
                          <a:xfrm>
                            <a:off x="5937" y="521"/>
                            <a:ext cx="57" cy="110"/>
                          </a:xfrm>
                          <a:custGeom>
                            <a:avLst/>
                            <a:gdLst>
                              <a:gd name="T0" fmla="*/ 20 w 57"/>
                              <a:gd name="T1" fmla="*/ 60 h 110"/>
                              <a:gd name="T2" fmla="*/ 57 w 57"/>
                              <a:gd name="T3" fmla="*/ 0 h 110"/>
                              <a:gd name="T4" fmla="*/ 20 w 57"/>
                              <a:gd name="T5" fmla="*/ 60 h 110"/>
                              <a:gd name="T6" fmla="*/ 20 w 57"/>
                              <a:gd name="T7" fmla="*/ 60 h 110"/>
                              <a:gd name="T8" fmla="*/ 7 w 57"/>
                              <a:gd name="T9" fmla="*/ 73 h 110"/>
                              <a:gd name="T10" fmla="*/ 2 w 57"/>
                              <a:gd name="T11" fmla="*/ 83 h 110"/>
                              <a:gd name="T12" fmla="*/ 0 w 57"/>
                              <a:gd name="T13" fmla="*/ 90 h 110"/>
                              <a:gd name="T14" fmla="*/ 0 w 57"/>
                              <a:gd name="T15" fmla="*/ 98 h 110"/>
                              <a:gd name="T16" fmla="*/ 2 w 57"/>
                              <a:gd name="T17" fmla="*/ 103 h 110"/>
                              <a:gd name="T18" fmla="*/ 5 w 57"/>
                              <a:gd name="T19" fmla="*/ 110 h 110"/>
                              <a:gd name="T20" fmla="*/ 12 w 57"/>
                              <a:gd name="T21" fmla="*/ 105 h 110"/>
                              <a:gd name="T22" fmla="*/ 17 w 57"/>
                              <a:gd name="T23" fmla="*/ 100 h 110"/>
                              <a:gd name="T24" fmla="*/ 22 w 57"/>
                              <a:gd name="T25" fmla="*/ 95 h 110"/>
                              <a:gd name="T26" fmla="*/ 25 w 57"/>
                              <a:gd name="T27" fmla="*/ 88 h 110"/>
                              <a:gd name="T28" fmla="*/ 27 w 57"/>
                              <a:gd name="T29" fmla="*/ 80 h 110"/>
                              <a:gd name="T30" fmla="*/ 27 w 57"/>
                              <a:gd name="T31" fmla="*/ 73 h 110"/>
                              <a:gd name="T32" fmla="*/ 25 w 57"/>
                              <a:gd name="T33" fmla="*/ 65 h 110"/>
                              <a:gd name="T34" fmla="*/ 20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20" y="60"/>
                                </a:moveTo>
                                <a:lnTo>
                                  <a:pt x="57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7" y="73"/>
                                </a:lnTo>
                                <a:lnTo>
                                  <a:pt x="2" y="83"/>
                                </a:lnTo>
                                <a:lnTo>
                                  <a:pt x="0" y="90"/>
                                </a:lnTo>
                                <a:lnTo>
                                  <a:pt x="0" y="9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2" y="105"/>
                                </a:lnTo>
                                <a:lnTo>
                                  <a:pt x="17" y="100"/>
                                </a:lnTo>
                                <a:lnTo>
                                  <a:pt x="22" y="95"/>
                                </a:lnTo>
                                <a:lnTo>
                                  <a:pt x="25" y="88"/>
                                </a:lnTo>
                                <a:lnTo>
                                  <a:pt x="27" y="80"/>
                                </a:lnTo>
                                <a:lnTo>
                                  <a:pt x="27" y="73"/>
                                </a:lnTo>
                                <a:lnTo>
                                  <a:pt x="2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Freeform 1173"/>
                        <wps:cNvSpPr>
                          <a:spLocks/>
                        </wps:cNvSpPr>
                        <wps:spPr bwMode="auto">
                          <a:xfrm>
                            <a:off x="5957" y="521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Freeform 1174"/>
                        <wps:cNvSpPr>
                          <a:spLocks/>
                        </wps:cNvSpPr>
                        <wps:spPr bwMode="auto">
                          <a:xfrm>
                            <a:off x="5937" y="581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3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3 h 50"/>
                              <a:gd name="T12" fmla="*/ 5 w 27"/>
                              <a:gd name="T13" fmla="*/ 50 h 50"/>
                              <a:gd name="T14" fmla="*/ 12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5 w 27"/>
                              <a:gd name="T21" fmla="*/ 28 h 50"/>
                              <a:gd name="T22" fmla="*/ 27 w 27"/>
                              <a:gd name="T23" fmla="*/ 20 h 50"/>
                              <a:gd name="T24" fmla="*/ 27 w 27"/>
                              <a:gd name="T25" fmla="*/ 13 h 50"/>
                              <a:gd name="T26" fmla="*/ 25 w 27"/>
                              <a:gd name="T27" fmla="*/ 5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3"/>
                                </a:lnTo>
                                <a:lnTo>
                                  <a:pt x="5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8"/>
                                </a:lnTo>
                                <a:lnTo>
                                  <a:pt x="27" y="20"/>
                                </a:lnTo>
                                <a:lnTo>
                                  <a:pt x="27" y="13"/>
                                </a:ln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Freeform 1175"/>
                        <wps:cNvSpPr>
                          <a:spLocks noEditPoints="1"/>
                        </wps:cNvSpPr>
                        <wps:spPr bwMode="auto">
                          <a:xfrm>
                            <a:off x="5962" y="504"/>
                            <a:ext cx="54" cy="102"/>
                          </a:xfrm>
                          <a:custGeom>
                            <a:avLst/>
                            <a:gdLst>
                              <a:gd name="T0" fmla="*/ 20 w 54"/>
                              <a:gd name="T1" fmla="*/ 52 h 102"/>
                              <a:gd name="T2" fmla="*/ 54 w 54"/>
                              <a:gd name="T3" fmla="*/ 0 h 102"/>
                              <a:gd name="T4" fmla="*/ 20 w 54"/>
                              <a:gd name="T5" fmla="*/ 52 h 102"/>
                              <a:gd name="T6" fmla="*/ 20 w 54"/>
                              <a:gd name="T7" fmla="*/ 52 h 102"/>
                              <a:gd name="T8" fmla="*/ 7 w 54"/>
                              <a:gd name="T9" fmla="*/ 65 h 102"/>
                              <a:gd name="T10" fmla="*/ 2 w 54"/>
                              <a:gd name="T11" fmla="*/ 77 h 102"/>
                              <a:gd name="T12" fmla="*/ 0 w 54"/>
                              <a:gd name="T13" fmla="*/ 82 h 102"/>
                              <a:gd name="T14" fmla="*/ 0 w 54"/>
                              <a:gd name="T15" fmla="*/ 90 h 102"/>
                              <a:gd name="T16" fmla="*/ 2 w 54"/>
                              <a:gd name="T17" fmla="*/ 97 h 102"/>
                              <a:gd name="T18" fmla="*/ 5 w 54"/>
                              <a:gd name="T19" fmla="*/ 102 h 102"/>
                              <a:gd name="T20" fmla="*/ 10 w 54"/>
                              <a:gd name="T21" fmla="*/ 100 h 102"/>
                              <a:gd name="T22" fmla="*/ 17 w 54"/>
                              <a:gd name="T23" fmla="*/ 95 h 102"/>
                              <a:gd name="T24" fmla="*/ 22 w 54"/>
                              <a:gd name="T25" fmla="*/ 87 h 102"/>
                              <a:gd name="T26" fmla="*/ 25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5 w 54"/>
                              <a:gd name="T33" fmla="*/ 60 h 102"/>
                              <a:gd name="T34" fmla="*/ 20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20" y="52"/>
                                </a:moveTo>
                                <a:lnTo>
                                  <a:pt x="54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7" y="65"/>
                                </a:lnTo>
                                <a:lnTo>
                                  <a:pt x="2" y="77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2" y="97"/>
                                </a:lnTo>
                                <a:lnTo>
                                  <a:pt x="5" y="102"/>
                                </a:lnTo>
                                <a:lnTo>
                                  <a:pt x="10" y="100"/>
                                </a:lnTo>
                                <a:lnTo>
                                  <a:pt x="17" y="95"/>
                                </a:lnTo>
                                <a:lnTo>
                                  <a:pt x="22" y="87"/>
                                </a:lnTo>
                                <a:lnTo>
                                  <a:pt x="25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Freeform 1176"/>
                        <wps:cNvSpPr>
                          <a:spLocks/>
                        </wps:cNvSpPr>
                        <wps:spPr bwMode="auto">
                          <a:xfrm>
                            <a:off x="5982" y="504"/>
                            <a:ext cx="34" cy="52"/>
                          </a:xfrm>
                          <a:custGeom>
                            <a:avLst/>
                            <a:gdLst>
                              <a:gd name="T0" fmla="*/ 0 w 34"/>
                              <a:gd name="T1" fmla="*/ 52 h 52"/>
                              <a:gd name="T2" fmla="*/ 34 w 34"/>
                              <a:gd name="T3" fmla="*/ 0 h 52"/>
                              <a:gd name="T4" fmla="*/ 0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0" y="52"/>
                                </a:moveTo>
                                <a:lnTo>
                                  <a:pt x="34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Freeform 1177"/>
                        <wps:cNvSpPr>
                          <a:spLocks/>
                        </wps:cNvSpPr>
                        <wps:spPr bwMode="auto">
                          <a:xfrm>
                            <a:off x="5962" y="556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5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5 h 50"/>
                              <a:gd name="T12" fmla="*/ 5 w 27"/>
                              <a:gd name="T13" fmla="*/ 50 h 50"/>
                              <a:gd name="T14" fmla="*/ 10 w 27"/>
                              <a:gd name="T15" fmla="*/ 48 h 50"/>
                              <a:gd name="T16" fmla="*/ 17 w 27"/>
                              <a:gd name="T17" fmla="*/ 43 h 50"/>
                              <a:gd name="T18" fmla="*/ 22 w 27"/>
                              <a:gd name="T19" fmla="*/ 35 h 50"/>
                              <a:gd name="T20" fmla="*/ 25 w 27"/>
                              <a:gd name="T21" fmla="*/ 30 h 50"/>
                              <a:gd name="T22" fmla="*/ 27 w 27"/>
                              <a:gd name="T23" fmla="*/ 23 h 50"/>
                              <a:gd name="T24" fmla="*/ 27 w 27"/>
                              <a:gd name="T25" fmla="*/ 15 h 50"/>
                              <a:gd name="T26" fmla="*/ 25 w 27"/>
                              <a:gd name="T27" fmla="*/ 8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5"/>
                                </a:lnTo>
                                <a:lnTo>
                                  <a:pt x="5" y="50"/>
                                </a:lnTo>
                                <a:lnTo>
                                  <a:pt x="10" y="48"/>
                                </a:lnTo>
                                <a:lnTo>
                                  <a:pt x="17" y="43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Freeform 1178"/>
                        <wps:cNvSpPr>
                          <a:spLocks noEditPoints="1"/>
                        </wps:cNvSpPr>
                        <wps:spPr bwMode="auto">
                          <a:xfrm>
                            <a:off x="5992" y="476"/>
                            <a:ext cx="64" cy="103"/>
                          </a:xfrm>
                          <a:custGeom>
                            <a:avLst/>
                            <a:gdLst>
                              <a:gd name="T0" fmla="*/ 19 w 64"/>
                              <a:gd name="T1" fmla="*/ 53 h 103"/>
                              <a:gd name="T2" fmla="*/ 64 w 64"/>
                              <a:gd name="T3" fmla="*/ 0 h 103"/>
                              <a:gd name="T4" fmla="*/ 19 w 64"/>
                              <a:gd name="T5" fmla="*/ 53 h 103"/>
                              <a:gd name="T6" fmla="*/ 19 w 64"/>
                              <a:gd name="T7" fmla="*/ 53 h 103"/>
                              <a:gd name="T8" fmla="*/ 7 w 64"/>
                              <a:gd name="T9" fmla="*/ 63 h 103"/>
                              <a:gd name="T10" fmla="*/ 2 w 64"/>
                              <a:gd name="T11" fmla="*/ 75 h 103"/>
                              <a:gd name="T12" fmla="*/ 0 w 64"/>
                              <a:gd name="T13" fmla="*/ 83 h 103"/>
                              <a:gd name="T14" fmla="*/ 0 w 64"/>
                              <a:gd name="T15" fmla="*/ 88 h 103"/>
                              <a:gd name="T16" fmla="*/ 2 w 64"/>
                              <a:gd name="T17" fmla="*/ 95 h 103"/>
                              <a:gd name="T18" fmla="*/ 4 w 64"/>
                              <a:gd name="T19" fmla="*/ 103 h 103"/>
                              <a:gd name="T20" fmla="*/ 9 w 64"/>
                              <a:gd name="T21" fmla="*/ 98 h 103"/>
                              <a:gd name="T22" fmla="*/ 17 w 64"/>
                              <a:gd name="T23" fmla="*/ 93 h 103"/>
                              <a:gd name="T24" fmla="*/ 22 w 64"/>
                              <a:gd name="T25" fmla="*/ 88 h 103"/>
                              <a:gd name="T26" fmla="*/ 24 w 64"/>
                              <a:gd name="T27" fmla="*/ 80 h 103"/>
                              <a:gd name="T28" fmla="*/ 27 w 64"/>
                              <a:gd name="T29" fmla="*/ 73 h 103"/>
                              <a:gd name="T30" fmla="*/ 27 w 64"/>
                              <a:gd name="T31" fmla="*/ 65 h 103"/>
                              <a:gd name="T32" fmla="*/ 24 w 64"/>
                              <a:gd name="T33" fmla="*/ 60 h 103"/>
                              <a:gd name="T34" fmla="*/ 19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19" y="53"/>
                                </a:moveTo>
                                <a:lnTo>
                                  <a:pt x="64" y="0"/>
                                </a:lnTo>
                                <a:lnTo>
                                  <a:pt x="19" y="53"/>
                                </a:lnTo>
                                <a:close/>
                                <a:moveTo>
                                  <a:pt x="19" y="53"/>
                                </a:moveTo>
                                <a:lnTo>
                                  <a:pt x="7" y="63"/>
                                </a:lnTo>
                                <a:lnTo>
                                  <a:pt x="2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2" y="95"/>
                                </a:lnTo>
                                <a:lnTo>
                                  <a:pt x="4" y="103"/>
                                </a:lnTo>
                                <a:lnTo>
                                  <a:pt x="9" y="98"/>
                                </a:lnTo>
                                <a:lnTo>
                                  <a:pt x="17" y="93"/>
                                </a:lnTo>
                                <a:lnTo>
                                  <a:pt x="22" y="88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4" y="60"/>
                                </a:lnTo>
                                <a:lnTo>
                                  <a:pt x="19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Freeform 1179"/>
                        <wps:cNvSpPr>
                          <a:spLocks/>
                        </wps:cNvSpPr>
                        <wps:spPr bwMode="auto">
                          <a:xfrm>
                            <a:off x="6011" y="476"/>
                            <a:ext cx="45" cy="53"/>
                          </a:xfrm>
                          <a:custGeom>
                            <a:avLst/>
                            <a:gdLst>
                              <a:gd name="T0" fmla="*/ 0 w 45"/>
                              <a:gd name="T1" fmla="*/ 53 h 53"/>
                              <a:gd name="T2" fmla="*/ 45 w 45"/>
                              <a:gd name="T3" fmla="*/ 0 h 53"/>
                              <a:gd name="T4" fmla="*/ 0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0" y="53"/>
                                </a:moveTo>
                                <a:lnTo>
                                  <a:pt x="45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Freeform 1180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27" cy="50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0"/>
                              <a:gd name="T2" fmla="*/ 7 w 27"/>
                              <a:gd name="T3" fmla="*/ 10 h 50"/>
                              <a:gd name="T4" fmla="*/ 2 w 27"/>
                              <a:gd name="T5" fmla="*/ 22 h 50"/>
                              <a:gd name="T6" fmla="*/ 0 w 27"/>
                              <a:gd name="T7" fmla="*/ 30 h 50"/>
                              <a:gd name="T8" fmla="*/ 0 w 27"/>
                              <a:gd name="T9" fmla="*/ 35 h 50"/>
                              <a:gd name="T10" fmla="*/ 2 w 27"/>
                              <a:gd name="T11" fmla="*/ 42 h 50"/>
                              <a:gd name="T12" fmla="*/ 4 w 27"/>
                              <a:gd name="T13" fmla="*/ 50 h 50"/>
                              <a:gd name="T14" fmla="*/ 9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4 w 27"/>
                              <a:gd name="T21" fmla="*/ 27 h 50"/>
                              <a:gd name="T22" fmla="*/ 27 w 27"/>
                              <a:gd name="T23" fmla="*/ 20 h 50"/>
                              <a:gd name="T24" fmla="*/ 27 w 27"/>
                              <a:gd name="T25" fmla="*/ 12 h 50"/>
                              <a:gd name="T26" fmla="*/ 24 w 27"/>
                              <a:gd name="T27" fmla="*/ 7 h 50"/>
                              <a:gd name="T28" fmla="*/ 19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19" y="0"/>
                                </a:moveTo>
                                <a:lnTo>
                                  <a:pt x="7" y="10"/>
                                </a:lnTo>
                                <a:lnTo>
                                  <a:pt x="2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2" y="42"/>
                                </a:lnTo>
                                <a:lnTo>
                                  <a:pt x="4" y="50"/>
                                </a:lnTo>
                                <a:lnTo>
                                  <a:pt x="9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4" y="27"/>
                                </a:lnTo>
                                <a:lnTo>
                                  <a:pt x="27" y="20"/>
                                </a:lnTo>
                                <a:lnTo>
                                  <a:pt x="27" y="12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Freeform 1181"/>
                        <wps:cNvSpPr>
                          <a:spLocks noEditPoints="1"/>
                        </wps:cNvSpPr>
                        <wps:spPr bwMode="auto">
                          <a:xfrm>
                            <a:off x="6019" y="459"/>
                            <a:ext cx="82" cy="97"/>
                          </a:xfrm>
                          <a:custGeom>
                            <a:avLst/>
                            <a:gdLst>
                              <a:gd name="T0" fmla="*/ 27 w 82"/>
                              <a:gd name="T1" fmla="*/ 50 h 97"/>
                              <a:gd name="T2" fmla="*/ 82 w 82"/>
                              <a:gd name="T3" fmla="*/ 0 h 97"/>
                              <a:gd name="T4" fmla="*/ 27 w 82"/>
                              <a:gd name="T5" fmla="*/ 50 h 97"/>
                              <a:gd name="T6" fmla="*/ 27 w 82"/>
                              <a:gd name="T7" fmla="*/ 50 h 97"/>
                              <a:gd name="T8" fmla="*/ 12 w 82"/>
                              <a:gd name="T9" fmla="*/ 60 h 97"/>
                              <a:gd name="T10" fmla="*/ 5 w 82"/>
                              <a:gd name="T11" fmla="*/ 72 h 97"/>
                              <a:gd name="T12" fmla="*/ 0 w 82"/>
                              <a:gd name="T13" fmla="*/ 80 h 97"/>
                              <a:gd name="T14" fmla="*/ 0 w 82"/>
                              <a:gd name="T15" fmla="*/ 85 h 97"/>
                              <a:gd name="T16" fmla="*/ 0 w 82"/>
                              <a:gd name="T17" fmla="*/ 92 h 97"/>
                              <a:gd name="T18" fmla="*/ 0 w 82"/>
                              <a:gd name="T19" fmla="*/ 97 h 97"/>
                              <a:gd name="T20" fmla="*/ 10 w 82"/>
                              <a:gd name="T21" fmla="*/ 95 h 97"/>
                              <a:gd name="T22" fmla="*/ 15 w 82"/>
                              <a:gd name="T23" fmla="*/ 90 h 97"/>
                              <a:gd name="T24" fmla="*/ 22 w 82"/>
                              <a:gd name="T25" fmla="*/ 85 h 97"/>
                              <a:gd name="T26" fmla="*/ 27 w 82"/>
                              <a:gd name="T27" fmla="*/ 77 h 97"/>
                              <a:gd name="T28" fmla="*/ 30 w 82"/>
                              <a:gd name="T29" fmla="*/ 70 h 97"/>
                              <a:gd name="T30" fmla="*/ 30 w 82"/>
                              <a:gd name="T31" fmla="*/ 62 h 97"/>
                              <a:gd name="T32" fmla="*/ 30 w 82"/>
                              <a:gd name="T33" fmla="*/ 55 h 97"/>
                              <a:gd name="T34" fmla="*/ 27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27" y="50"/>
                                </a:moveTo>
                                <a:lnTo>
                                  <a:pt x="82" y="0"/>
                                </a:lnTo>
                                <a:lnTo>
                                  <a:pt x="27" y="50"/>
                                </a:lnTo>
                                <a:close/>
                                <a:moveTo>
                                  <a:pt x="27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2"/>
                                </a:lnTo>
                                <a:lnTo>
                                  <a:pt x="0" y="80"/>
                                </a:lnTo>
                                <a:lnTo>
                                  <a:pt x="0" y="85"/>
                                </a:lnTo>
                                <a:lnTo>
                                  <a:pt x="0" y="92"/>
                                </a:lnTo>
                                <a:lnTo>
                                  <a:pt x="0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2" y="85"/>
                                </a:lnTo>
                                <a:lnTo>
                                  <a:pt x="27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30" y="55"/>
                                </a:lnTo>
                                <a:lnTo>
                                  <a:pt x="2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Freeform 1182"/>
                        <wps:cNvSpPr>
                          <a:spLocks/>
                        </wps:cNvSpPr>
                        <wps:spPr bwMode="auto">
                          <a:xfrm>
                            <a:off x="6046" y="459"/>
                            <a:ext cx="55" cy="50"/>
                          </a:xfrm>
                          <a:custGeom>
                            <a:avLst/>
                            <a:gdLst>
                              <a:gd name="T0" fmla="*/ 0 w 55"/>
                              <a:gd name="T1" fmla="*/ 50 h 50"/>
                              <a:gd name="T2" fmla="*/ 55 w 55"/>
                              <a:gd name="T3" fmla="*/ 0 h 50"/>
                              <a:gd name="T4" fmla="*/ 0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0" y="50"/>
                                </a:moveTo>
                                <a:lnTo>
                                  <a:pt x="5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Freeform 1183"/>
                        <wps:cNvSpPr>
                          <a:spLocks/>
                        </wps:cNvSpPr>
                        <wps:spPr bwMode="auto">
                          <a:xfrm>
                            <a:off x="6019" y="509"/>
                            <a:ext cx="30" cy="47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47"/>
                              <a:gd name="T2" fmla="*/ 12 w 30"/>
                              <a:gd name="T3" fmla="*/ 10 h 47"/>
                              <a:gd name="T4" fmla="*/ 5 w 30"/>
                              <a:gd name="T5" fmla="*/ 22 h 47"/>
                              <a:gd name="T6" fmla="*/ 0 w 30"/>
                              <a:gd name="T7" fmla="*/ 30 h 47"/>
                              <a:gd name="T8" fmla="*/ 0 w 30"/>
                              <a:gd name="T9" fmla="*/ 35 h 47"/>
                              <a:gd name="T10" fmla="*/ 0 w 30"/>
                              <a:gd name="T11" fmla="*/ 42 h 47"/>
                              <a:gd name="T12" fmla="*/ 0 w 30"/>
                              <a:gd name="T13" fmla="*/ 47 h 47"/>
                              <a:gd name="T14" fmla="*/ 10 w 30"/>
                              <a:gd name="T15" fmla="*/ 45 h 47"/>
                              <a:gd name="T16" fmla="*/ 15 w 30"/>
                              <a:gd name="T17" fmla="*/ 40 h 47"/>
                              <a:gd name="T18" fmla="*/ 22 w 30"/>
                              <a:gd name="T19" fmla="*/ 35 h 47"/>
                              <a:gd name="T20" fmla="*/ 27 w 30"/>
                              <a:gd name="T21" fmla="*/ 27 h 47"/>
                              <a:gd name="T22" fmla="*/ 30 w 30"/>
                              <a:gd name="T23" fmla="*/ 20 h 47"/>
                              <a:gd name="T24" fmla="*/ 30 w 30"/>
                              <a:gd name="T25" fmla="*/ 12 h 47"/>
                              <a:gd name="T26" fmla="*/ 30 w 30"/>
                              <a:gd name="T27" fmla="*/ 5 h 47"/>
                              <a:gd name="T28" fmla="*/ 27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27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7" y="27"/>
                                </a:lnTo>
                                <a:lnTo>
                                  <a:pt x="30" y="20"/>
                                </a:lnTo>
                                <a:lnTo>
                                  <a:pt x="30" y="12"/>
                                </a:lnTo>
                                <a:lnTo>
                                  <a:pt x="30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Freeform 1184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Freeform 1185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Freeform 1186"/>
                        <wps:cNvSpPr>
                          <a:spLocks noEditPoints="1"/>
                        </wps:cNvSpPr>
                        <wps:spPr bwMode="auto">
                          <a:xfrm>
                            <a:off x="5885" y="636"/>
                            <a:ext cx="114" cy="55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55"/>
                              <a:gd name="T2" fmla="*/ 39 w 114"/>
                              <a:gd name="T3" fmla="*/ 32 h 55"/>
                              <a:gd name="T4" fmla="*/ 24 w 114"/>
                              <a:gd name="T5" fmla="*/ 37 h 55"/>
                              <a:gd name="T6" fmla="*/ 10 w 114"/>
                              <a:gd name="T7" fmla="*/ 42 h 55"/>
                              <a:gd name="T8" fmla="*/ 0 w 114"/>
                              <a:gd name="T9" fmla="*/ 52 h 55"/>
                              <a:gd name="T10" fmla="*/ 12 w 114"/>
                              <a:gd name="T11" fmla="*/ 55 h 55"/>
                              <a:gd name="T12" fmla="*/ 27 w 114"/>
                              <a:gd name="T13" fmla="*/ 52 h 55"/>
                              <a:gd name="T14" fmla="*/ 34 w 114"/>
                              <a:gd name="T15" fmla="*/ 50 h 55"/>
                              <a:gd name="T16" fmla="*/ 42 w 114"/>
                              <a:gd name="T17" fmla="*/ 45 h 55"/>
                              <a:gd name="T18" fmla="*/ 49 w 114"/>
                              <a:gd name="T19" fmla="*/ 40 h 55"/>
                              <a:gd name="T20" fmla="*/ 54 w 114"/>
                              <a:gd name="T21" fmla="*/ 35 h 55"/>
                              <a:gd name="T22" fmla="*/ 54 w 114"/>
                              <a:gd name="T23" fmla="*/ 35 h 55"/>
                              <a:gd name="T24" fmla="*/ 114 w 114"/>
                              <a:gd name="T25" fmla="*/ 0 h 55"/>
                              <a:gd name="T26" fmla="*/ 54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54" y="35"/>
                                </a:moveTo>
                                <a:lnTo>
                                  <a:pt x="39" y="32"/>
                                </a:lnTo>
                                <a:lnTo>
                                  <a:pt x="24" y="37"/>
                                </a:lnTo>
                                <a:lnTo>
                                  <a:pt x="10" y="42"/>
                                </a:lnTo>
                                <a:lnTo>
                                  <a:pt x="0" y="52"/>
                                </a:lnTo>
                                <a:lnTo>
                                  <a:pt x="12" y="55"/>
                                </a:lnTo>
                                <a:lnTo>
                                  <a:pt x="27" y="52"/>
                                </a:lnTo>
                                <a:lnTo>
                                  <a:pt x="34" y="50"/>
                                </a:lnTo>
                                <a:lnTo>
                                  <a:pt x="42" y="45"/>
                                </a:lnTo>
                                <a:lnTo>
                                  <a:pt x="49" y="4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114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Freeform 1187"/>
                        <wps:cNvSpPr>
                          <a:spLocks/>
                        </wps:cNvSpPr>
                        <wps:spPr bwMode="auto">
                          <a:xfrm>
                            <a:off x="5885" y="668"/>
                            <a:ext cx="54" cy="2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23"/>
                              <a:gd name="T2" fmla="*/ 39 w 54"/>
                              <a:gd name="T3" fmla="*/ 0 h 23"/>
                              <a:gd name="T4" fmla="*/ 24 w 54"/>
                              <a:gd name="T5" fmla="*/ 5 h 23"/>
                              <a:gd name="T6" fmla="*/ 10 w 54"/>
                              <a:gd name="T7" fmla="*/ 10 h 23"/>
                              <a:gd name="T8" fmla="*/ 0 w 54"/>
                              <a:gd name="T9" fmla="*/ 20 h 23"/>
                              <a:gd name="T10" fmla="*/ 12 w 54"/>
                              <a:gd name="T11" fmla="*/ 23 h 23"/>
                              <a:gd name="T12" fmla="*/ 27 w 54"/>
                              <a:gd name="T13" fmla="*/ 20 h 23"/>
                              <a:gd name="T14" fmla="*/ 34 w 54"/>
                              <a:gd name="T15" fmla="*/ 18 h 23"/>
                              <a:gd name="T16" fmla="*/ 42 w 54"/>
                              <a:gd name="T17" fmla="*/ 13 h 23"/>
                              <a:gd name="T18" fmla="*/ 49 w 54"/>
                              <a:gd name="T19" fmla="*/ 8 h 23"/>
                              <a:gd name="T20" fmla="*/ 54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54" y="3"/>
                                </a:moveTo>
                                <a:lnTo>
                                  <a:pt x="39" y="0"/>
                                </a:lnTo>
                                <a:lnTo>
                                  <a:pt x="24" y="5"/>
                                </a:lnTo>
                                <a:lnTo>
                                  <a:pt x="10" y="10"/>
                                </a:lnTo>
                                <a:lnTo>
                                  <a:pt x="0" y="20"/>
                                </a:lnTo>
                                <a:lnTo>
                                  <a:pt x="12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Freeform 1188"/>
                        <wps:cNvSpPr>
                          <a:spLocks/>
                        </wps:cNvSpPr>
                        <wps:spPr bwMode="auto">
                          <a:xfrm>
                            <a:off x="5939" y="636"/>
                            <a:ext cx="60" cy="35"/>
                          </a:xfrm>
                          <a:custGeom>
                            <a:avLst/>
                            <a:gdLst>
                              <a:gd name="T0" fmla="*/ 0 w 60"/>
                              <a:gd name="T1" fmla="*/ 35 h 35"/>
                              <a:gd name="T2" fmla="*/ 60 w 60"/>
                              <a:gd name="T3" fmla="*/ 0 h 35"/>
                              <a:gd name="T4" fmla="*/ 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0" y="35"/>
                                </a:moveTo>
                                <a:lnTo>
                                  <a:pt x="60" y="0"/>
                                </a:lnTo>
                                <a:lnTo>
                                  <a:pt x="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Freeform 1189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Freeform 1190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Freeform 1191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Freeform 1192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Freeform 1193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Freeform 1194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Freeform 1195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Freeform 1196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Freeform 1197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" name="Freeform 1198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Freeform 1199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" name="Freeform 1200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Freeform 1201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Freeform 1202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" name="Freeform 1203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Freeform 1204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Freeform 1205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Freeform 1206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" name="Freeform 1207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Freeform 1208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" name="Freeform 1209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208" name="Group 1210"/>
                      <wpg:cNvGrpSpPr>
                        <a:grpSpLocks/>
                      </wpg:cNvGrpSpPr>
                      <wpg:grpSpPr bwMode="auto">
                        <a:xfrm>
                          <a:off x="7620" y="7620"/>
                          <a:ext cx="404495" cy="624840"/>
                          <a:chOff x="5673" y="426"/>
                          <a:chExt cx="637" cy="984"/>
                        </a:xfrm>
                      </wpg:grpSpPr>
                      <wps:wsp>
                        <wps:cNvPr id="1209" name="Freeform 1211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Freeform 1212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" name="Freeform 1213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Freeform 1214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Freeform 1215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" name="Freeform 1216"/>
                        <wps:cNvSpPr>
                          <a:spLocks noEditPoints="1"/>
                        </wps:cNvSpPr>
                        <wps:spPr bwMode="auto">
                          <a:xfrm>
                            <a:off x="5999" y="50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3 h 88"/>
                              <a:gd name="T10" fmla="*/ 2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3 h 88"/>
                              <a:gd name="T18" fmla="*/ 0 w 72"/>
                              <a:gd name="T19" fmla="*/ 88 h 88"/>
                              <a:gd name="T20" fmla="*/ 7 w 72"/>
                              <a:gd name="T21" fmla="*/ 88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7 w 72"/>
                              <a:gd name="T29" fmla="*/ 65 h 88"/>
                              <a:gd name="T30" fmla="*/ 27 w 72"/>
                              <a:gd name="T31" fmla="*/ 58 h 88"/>
                              <a:gd name="T32" fmla="*/ 27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3"/>
                                </a:lnTo>
                                <a:lnTo>
                                  <a:pt x="2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7" y="88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7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" name="Freeform 1217"/>
                        <wps:cNvSpPr>
                          <a:spLocks/>
                        </wps:cNvSpPr>
                        <wps:spPr bwMode="auto">
                          <a:xfrm>
                            <a:off x="6024" y="50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" name="Freeform 1218"/>
                        <wps:cNvSpPr>
                          <a:spLocks/>
                        </wps:cNvSpPr>
                        <wps:spPr bwMode="auto">
                          <a:xfrm>
                            <a:off x="5999" y="54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0 w 27"/>
                              <a:gd name="T3" fmla="*/ 10 h 45"/>
                              <a:gd name="T4" fmla="*/ 2 w 27"/>
                              <a:gd name="T5" fmla="*/ 20 h 45"/>
                              <a:gd name="T6" fmla="*/ 0 w 27"/>
                              <a:gd name="T7" fmla="*/ 25 h 45"/>
                              <a:gd name="T8" fmla="*/ 0 w 27"/>
                              <a:gd name="T9" fmla="*/ 32 h 45"/>
                              <a:gd name="T10" fmla="*/ 0 w 27"/>
                              <a:gd name="T11" fmla="*/ 40 h 45"/>
                              <a:gd name="T12" fmla="*/ 0 w 27"/>
                              <a:gd name="T13" fmla="*/ 45 h 45"/>
                              <a:gd name="T14" fmla="*/ 7 w 27"/>
                              <a:gd name="T15" fmla="*/ 45 h 45"/>
                              <a:gd name="T16" fmla="*/ 15 w 27"/>
                              <a:gd name="T17" fmla="*/ 40 h 45"/>
                              <a:gd name="T18" fmla="*/ 20 w 27"/>
                              <a:gd name="T19" fmla="*/ 35 h 45"/>
                              <a:gd name="T20" fmla="*/ 25 w 27"/>
                              <a:gd name="T21" fmla="*/ 30 h 45"/>
                              <a:gd name="T22" fmla="*/ 27 w 27"/>
                              <a:gd name="T23" fmla="*/ 22 h 45"/>
                              <a:gd name="T24" fmla="*/ 27 w 27"/>
                              <a:gd name="T25" fmla="*/ 15 h 45"/>
                              <a:gd name="T26" fmla="*/ 27 w 27"/>
                              <a:gd name="T27" fmla="*/ 7 h 45"/>
                              <a:gd name="T28" fmla="*/ 25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0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Freeform 1219"/>
                        <wps:cNvSpPr>
                          <a:spLocks noEditPoints="1"/>
                        </wps:cNvSpPr>
                        <wps:spPr bwMode="auto">
                          <a:xfrm>
                            <a:off x="5969" y="529"/>
                            <a:ext cx="55" cy="95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5"/>
                              <a:gd name="T2" fmla="*/ 55 w 55"/>
                              <a:gd name="T3" fmla="*/ 0 h 95"/>
                              <a:gd name="T4" fmla="*/ 23 w 55"/>
                              <a:gd name="T5" fmla="*/ 50 h 95"/>
                              <a:gd name="T6" fmla="*/ 25 w 55"/>
                              <a:gd name="T7" fmla="*/ 50 h 95"/>
                              <a:gd name="T8" fmla="*/ 13 w 55"/>
                              <a:gd name="T9" fmla="*/ 57 h 95"/>
                              <a:gd name="T10" fmla="*/ 3 w 55"/>
                              <a:gd name="T11" fmla="*/ 70 h 95"/>
                              <a:gd name="T12" fmla="*/ 0 w 55"/>
                              <a:gd name="T13" fmla="*/ 82 h 95"/>
                              <a:gd name="T14" fmla="*/ 3 w 55"/>
                              <a:gd name="T15" fmla="*/ 95 h 95"/>
                              <a:gd name="T16" fmla="*/ 8 w 55"/>
                              <a:gd name="T17" fmla="*/ 92 h 95"/>
                              <a:gd name="T18" fmla="*/ 15 w 55"/>
                              <a:gd name="T19" fmla="*/ 90 h 95"/>
                              <a:gd name="T20" fmla="*/ 20 w 55"/>
                              <a:gd name="T21" fmla="*/ 85 h 95"/>
                              <a:gd name="T22" fmla="*/ 23 w 55"/>
                              <a:gd name="T23" fmla="*/ 77 h 95"/>
                              <a:gd name="T24" fmla="*/ 27 w 55"/>
                              <a:gd name="T25" fmla="*/ 72 h 95"/>
                              <a:gd name="T26" fmla="*/ 27 w 55"/>
                              <a:gd name="T27" fmla="*/ 65 h 95"/>
                              <a:gd name="T28" fmla="*/ 27 w 55"/>
                              <a:gd name="T29" fmla="*/ 57 h 95"/>
                              <a:gd name="T30" fmla="*/ 25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57"/>
                                </a:lnTo>
                                <a:lnTo>
                                  <a:pt x="3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5"/>
                                </a:lnTo>
                                <a:lnTo>
                                  <a:pt x="8" y="92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3" y="77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Freeform 1220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9" name="Freeform 1221"/>
                        <wps:cNvSpPr>
                          <a:spLocks/>
                        </wps:cNvSpPr>
                        <wps:spPr bwMode="auto">
                          <a:xfrm>
                            <a:off x="5969" y="57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3 w 27"/>
                              <a:gd name="T3" fmla="*/ 7 h 45"/>
                              <a:gd name="T4" fmla="*/ 3 w 27"/>
                              <a:gd name="T5" fmla="*/ 20 h 45"/>
                              <a:gd name="T6" fmla="*/ 0 w 27"/>
                              <a:gd name="T7" fmla="*/ 32 h 45"/>
                              <a:gd name="T8" fmla="*/ 3 w 27"/>
                              <a:gd name="T9" fmla="*/ 45 h 45"/>
                              <a:gd name="T10" fmla="*/ 8 w 27"/>
                              <a:gd name="T11" fmla="*/ 42 h 45"/>
                              <a:gd name="T12" fmla="*/ 15 w 27"/>
                              <a:gd name="T13" fmla="*/ 40 h 45"/>
                              <a:gd name="T14" fmla="*/ 20 w 27"/>
                              <a:gd name="T15" fmla="*/ 35 h 45"/>
                              <a:gd name="T16" fmla="*/ 23 w 27"/>
                              <a:gd name="T17" fmla="*/ 27 h 45"/>
                              <a:gd name="T18" fmla="*/ 27 w 27"/>
                              <a:gd name="T19" fmla="*/ 22 h 45"/>
                              <a:gd name="T20" fmla="*/ 27 w 27"/>
                              <a:gd name="T21" fmla="*/ 15 h 45"/>
                              <a:gd name="T22" fmla="*/ 27 w 27"/>
                              <a:gd name="T23" fmla="*/ 7 h 45"/>
                              <a:gd name="T24" fmla="*/ 25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3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5"/>
                                </a:lnTo>
                                <a:lnTo>
                                  <a:pt x="8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3" y="27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Freeform 1222"/>
                        <wps:cNvSpPr>
                          <a:spLocks noEditPoints="1"/>
                        </wps:cNvSpPr>
                        <wps:spPr bwMode="auto">
                          <a:xfrm>
                            <a:off x="5939" y="549"/>
                            <a:ext cx="55" cy="97"/>
                          </a:xfrm>
                          <a:custGeom>
                            <a:avLst/>
                            <a:gdLst>
                              <a:gd name="T0" fmla="*/ 25 w 55"/>
                              <a:gd name="T1" fmla="*/ 50 h 97"/>
                              <a:gd name="T2" fmla="*/ 55 w 55"/>
                              <a:gd name="T3" fmla="*/ 0 h 97"/>
                              <a:gd name="T4" fmla="*/ 25 w 55"/>
                              <a:gd name="T5" fmla="*/ 50 h 97"/>
                              <a:gd name="T6" fmla="*/ 25 w 55"/>
                              <a:gd name="T7" fmla="*/ 50 h 97"/>
                              <a:gd name="T8" fmla="*/ 13 w 55"/>
                              <a:gd name="T9" fmla="*/ 60 h 97"/>
                              <a:gd name="T10" fmla="*/ 5 w 55"/>
                              <a:gd name="T11" fmla="*/ 70 h 97"/>
                              <a:gd name="T12" fmla="*/ 0 w 55"/>
                              <a:gd name="T13" fmla="*/ 82 h 97"/>
                              <a:gd name="T14" fmla="*/ 3 w 55"/>
                              <a:gd name="T15" fmla="*/ 97 h 97"/>
                              <a:gd name="T16" fmla="*/ 10 w 55"/>
                              <a:gd name="T17" fmla="*/ 95 h 97"/>
                              <a:gd name="T18" fmla="*/ 15 w 55"/>
                              <a:gd name="T19" fmla="*/ 90 h 97"/>
                              <a:gd name="T20" fmla="*/ 20 w 55"/>
                              <a:gd name="T21" fmla="*/ 85 h 97"/>
                              <a:gd name="T22" fmla="*/ 25 w 55"/>
                              <a:gd name="T23" fmla="*/ 80 h 97"/>
                              <a:gd name="T24" fmla="*/ 28 w 55"/>
                              <a:gd name="T25" fmla="*/ 72 h 97"/>
                              <a:gd name="T26" fmla="*/ 28 w 55"/>
                              <a:gd name="T27" fmla="*/ 65 h 97"/>
                              <a:gd name="T28" fmla="*/ 28 w 55"/>
                              <a:gd name="T29" fmla="*/ 57 h 97"/>
                              <a:gd name="T30" fmla="*/ 25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25" y="50"/>
                                </a:moveTo>
                                <a:lnTo>
                                  <a:pt x="55" y="0"/>
                                </a:lnTo>
                                <a:lnTo>
                                  <a:pt x="25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5" y="80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" name="Freeform 1223"/>
                        <wps:cNvSpPr>
                          <a:spLocks/>
                        </wps:cNvSpPr>
                        <wps:spPr bwMode="auto">
                          <a:xfrm>
                            <a:off x="5964" y="549"/>
                            <a:ext cx="30" cy="50"/>
                          </a:xfrm>
                          <a:custGeom>
                            <a:avLst/>
                            <a:gdLst>
                              <a:gd name="T0" fmla="*/ 0 w 30"/>
                              <a:gd name="T1" fmla="*/ 50 h 50"/>
                              <a:gd name="T2" fmla="*/ 30 w 30"/>
                              <a:gd name="T3" fmla="*/ 0 h 50"/>
                              <a:gd name="T4" fmla="*/ 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0" y="50"/>
                                </a:moveTo>
                                <a:lnTo>
                                  <a:pt x="3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" name="Freeform 1224"/>
                        <wps:cNvSpPr>
                          <a:spLocks/>
                        </wps:cNvSpPr>
                        <wps:spPr bwMode="auto">
                          <a:xfrm>
                            <a:off x="5939" y="599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13 w 28"/>
                              <a:gd name="T3" fmla="*/ 10 h 47"/>
                              <a:gd name="T4" fmla="*/ 5 w 28"/>
                              <a:gd name="T5" fmla="*/ 20 h 47"/>
                              <a:gd name="T6" fmla="*/ 0 w 28"/>
                              <a:gd name="T7" fmla="*/ 32 h 47"/>
                              <a:gd name="T8" fmla="*/ 3 w 28"/>
                              <a:gd name="T9" fmla="*/ 47 h 47"/>
                              <a:gd name="T10" fmla="*/ 10 w 28"/>
                              <a:gd name="T11" fmla="*/ 45 h 47"/>
                              <a:gd name="T12" fmla="*/ 15 w 28"/>
                              <a:gd name="T13" fmla="*/ 40 h 47"/>
                              <a:gd name="T14" fmla="*/ 20 w 28"/>
                              <a:gd name="T15" fmla="*/ 35 h 47"/>
                              <a:gd name="T16" fmla="*/ 25 w 28"/>
                              <a:gd name="T17" fmla="*/ 30 h 47"/>
                              <a:gd name="T18" fmla="*/ 28 w 28"/>
                              <a:gd name="T19" fmla="*/ 22 h 47"/>
                              <a:gd name="T20" fmla="*/ 28 w 28"/>
                              <a:gd name="T21" fmla="*/ 15 h 47"/>
                              <a:gd name="T22" fmla="*/ 28 w 28"/>
                              <a:gd name="T23" fmla="*/ 7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8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Freeform 1225"/>
                        <wps:cNvSpPr>
                          <a:spLocks noEditPoints="1"/>
                        </wps:cNvSpPr>
                        <wps:spPr bwMode="auto">
                          <a:xfrm>
                            <a:off x="6031" y="489"/>
                            <a:ext cx="75" cy="85"/>
                          </a:xfrm>
                          <a:custGeom>
                            <a:avLst/>
                            <a:gdLst>
                              <a:gd name="T0" fmla="*/ 25 w 75"/>
                              <a:gd name="T1" fmla="*/ 40 h 85"/>
                              <a:gd name="T2" fmla="*/ 75 w 75"/>
                              <a:gd name="T3" fmla="*/ 0 h 85"/>
                              <a:gd name="T4" fmla="*/ 25 w 75"/>
                              <a:gd name="T5" fmla="*/ 40 h 85"/>
                              <a:gd name="T6" fmla="*/ 25 w 75"/>
                              <a:gd name="T7" fmla="*/ 40 h 85"/>
                              <a:gd name="T8" fmla="*/ 13 w 75"/>
                              <a:gd name="T9" fmla="*/ 50 h 85"/>
                              <a:gd name="T10" fmla="*/ 3 w 75"/>
                              <a:gd name="T11" fmla="*/ 60 h 85"/>
                              <a:gd name="T12" fmla="*/ 0 w 75"/>
                              <a:gd name="T13" fmla="*/ 65 h 85"/>
                              <a:gd name="T14" fmla="*/ 0 w 75"/>
                              <a:gd name="T15" fmla="*/ 72 h 85"/>
                              <a:gd name="T16" fmla="*/ 0 w 75"/>
                              <a:gd name="T17" fmla="*/ 77 h 85"/>
                              <a:gd name="T18" fmla="*/ 3 w 75"/>
                              <a:gd name="T19" fmla="*/ 85 h 85"/>
                              <a:gd name="T20" fmla="*/ 10 w 75"/>
                              <a:gd name="T21" fmla="*/ 82 h 85"/>
                              <a:gd name="T22" fmla="*/ 15 w 75"/>
                              <a:gd name="T23" fmla="*/ 80 h 85"/>
                              <a:gd name="T24" fmla="*/ 20 w 75"/>
                              <a:gd name="T25" fmla="*/ 75 h 85"/>
                              <a:gd name="T26" fmla="*/ 25 w 75"/>
                              <a:gd name="T27" fmla="*/ 70 h 85"/>
                              <a:gd name="T28" fmla="*/ 28 w 75"/>
                              <a:gd name="T29" fmla="*/ 62 h 85"/>
                              <a:gd name="T30" fmla="*/ 30 w 75"/>
                              <a:gd name="T31" fmla="*/ 55 h 85"/>
                              <a:gd name="T32" fmla="*/ 28 w 75"/>
                              <a:gd name="T33" fmla="*/ 47 h 85"/>
                              <a:gd name="T34" fmla="*/ 25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25" y="40"/>
                                </a:moveTo>
                                <a:lnTo>
                                  <a:pt x="75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50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2"/>
                                </a:lnTo>
                                <a:lnTo>
                                  <a:pt x="0" y="77"/>
                                </a:lnTo>
                                <a:lnTo>
                                  <a:pt x="3" y="85"/>
                                </a:lnTo>
                                <a:lnTo>
                                  <a:pt x="10" y="82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8" y="62"/>
                                </a:lnTo>
                                <a:lnTo>
                                  <a:pt x="30" y="55"/>
                                </a:lnTo>
                                <a:lnTo>
                                  <a:pt x="28" y="47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Freeform 1226"/>
                        <wps:cNvSpPr>
                          <a:spLocks/>
                        </wps:cNvSpPr>
                        <wps:spPr bwMode="auto">
                          <a:xfrm>
                            <a:off x="6056" y="489"/>
                            <a:ext cx="50" cy="40"/>
                          </a:xfrm>
                          <a:custGeom>
                            <a:avLst/>
                            <a:gdLst>
                              <a:gd name="T0" fmla="*/ 0 w 50"/>
                              <a:gd name="T1" fmla="*/ 40 h 40"/>
                              <a:gd name="T2" fmla="*/ 50 w 50"/>
                              <a:gd name="T3" fmla="*/ 0 h 40"/>
                              <a:gd name="T4" fmla="*/ 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0" y="40"/>
                                </a:moveTo>
                                <a:lnTo>
                                  <a:pt x="50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Freeform 1227"/>
                        <wps:cNvSpPr>
                          <a:spLocks/>
                        </wps:cNvSpPr>
                        <wps:spPr bwMode="auto">
                          <a:xfrm>
                            <a:off x="6031" y="52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Freeform 1228"/>
                        <wps:cNvSpPr>
                          <a:spLocks noEditPoints="1"/>
                        </wps:cNvSpPr>
                        <wps:spPr bwMode="auto">
                          <a:xfrm>
                            <a:off x="6064" y="461"/>
                            <a:ext cx="69" cy="95"/>
                          </a:xfrm>
                          <a:custGeom>
                            <a:avLst/>
                            <a:gdLst>
                              <a:gd name="T0" fmla="*/ 24 w 69"/>
                              <a:gd name="T1" fmla="*/ 50 h 95"/>
                              <a:gd name="T2" fmla="*/ 69 w 69"/>
                              <a:gd name="T3" fmla="*/ 0 h 95"/>
                              <a:gd name="T4" fmla="*/ 24 w 69"/>
                              <a:gd name="T5" fmla="*/ 50 h 95"/>
                              <a:gd name="T6" fmla="*/ 24 w 69"/>
                              <a:gd name="T7" fmla="*/ 50 h 95"/>
                              <a:gd name="T8" fmla="*/ 10 w 69"/>
                              <a:gd name="T9" fmla="*/ 58 h 95"/>
                              <a:gd name="T10" fmla="*/ 2 w 69"/>
                              <a:gd name="T11" fmla="*/ 68 h 95"/>
                              <a:gd name="T12" fmla="*/ 0 w 69"/>
                              <a:gd name="T13" fmla="*/ 75 h 95"/>
                              <a:gd name="T14" fmla="*/ 0 w 69"/>
                              <a:gd name="T15" fmla="*/ 80 h 95"/>
                              <a:gd name="T16" fmla="*/ 0 w 69"/>
                              <a:gd name="T17" fmla="*/ 88 h 95"/>
                              <a:gd name="T18" fmla="*/ 0 w 69"/>
                              <a:gd name="T19" fmla="*/ 95 h 95"/>
                              <a:gd name="T20" fmla="*/ 7 w 69"/>
                              <a:gd name="T21" fmla="*/ 93 h 95"/>
                              <a:gd name="T22" fmla="*/ 14 w 69"/>
                              <a:gd name="T23" fmla="*/ 88 h 95"/>
                              <a:gd name="T24" fmla="*/ 19 w 69"/>
                              <a:gd name="T25" fmla="*/ 85 h 95"/>
                              <a:gd name="T26" fmla="*/ 24 w 69"/>
                              <a:gd name="T27" fmla="*/ 78 h 95"/>
                              <a:gd name="T28" fmla="*/ 27 w 69"/>
                              <a:gd name="T29" fmla="*/ 73 h 95"/>
                              <a:gd name="T30" fmla="*/ 27 w 69"/>
                              <a:gd name="T31" fmla="*/ 65 h 95"/>
                              <a:gd name="T32" fmla="*/ 27 w 69"/>
                              <a:gd name="T33" fmla="*/ 58 h 95"/>
                              <a:gd name="T34" fmla="*/ 24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24" y="50"/>
                                </a:moveTo>
                                <a:lnTo>
                                  <a:pt x="69" y="0"/>
                                </a:lnTo>
                                <a:lnTo>
                                  <a:pt x="24" y="50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0" y="58"/>
                                </a:lnTo>
                                <a:lnTo>
                                  <a:pt x="2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7" y="93"/>
                                </a:lnTo>
                                <a:lnTo>
                                  <a:pt x="14" y="88"/>
                                </a:lnTo>
                                <a:lnTo>
                                  <a:pt x="19" y="85"/>
                                </a:lnTo>
                                <a:lnTo>
                                  <a:pt x="24" y="78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Freeform 1229"/>
                        <wps:cNvSpPr>
                          <a:spLocks/>
                        </wps:cNvSpPr>
                        <wps:spPr bwMode="auto">
                          <a:xfrm>
                            <a:off x="6088" y="461"/>
                            <a:ext cx="45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45 w 45"/>
                              <a:gd name="T3" fmla="*/ 0 h 50"/>
                              <a:gd name="T4" fmla="*/ 0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4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Freeform 1230"/>
                        <wps:cNvSpPr>
                          <a:spLocks/>
                        </wps:cNvSpPr>
                        <wps:spPr bwMode="auto">
                          <a:xfrm>
                            <a:off x="6064" y="511"/>
                            <a:ext cx="27" cy="45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5"/>
                              <a:gd name="T2" fmla="*/ 10 w 27"/>
                              <a:gd name="T3" fmla="*/ 8 h 45"/>
                              <a:gd name="T4" fmla="*/ 2 w 27"/>
                              <a:gd name="T5" fmla="*/ 18 h 45"/>
                              <a:gd name="T6" fmla="*/ 0 w 27"/>
                              <a:gd name="T7" fmla="*/ 25 h 45"/>
                              <a:gd name="T8" fmla="*/ 0 w 27"/>
                              <a:gd name="T9" fmla="*/ 30 h 45"/>
                              <a:gd name="T10" fmla="*/ 0 w 27"/>
                              <a:gd name="T11" fmla="*/ 38 h 45"/>
                              <a:gd name="T12" fmla="*/ 0 w 27"/>
                              <a:gd name="T13" fmla="*/ 45 h 45"/>
                              <a:gd name="T14" fmla="*/ 7 w 27"/>
                              <a:gd name="T15" fmla="*/ 43 h 45"/>
                              <a:gd name="T16" fmla="*/ 14 w 27"/>
                              <a:gd name="T17" fmla="*/ 38 h 45"/>
                              <a:gd name="T18" fmla="*/ 19 w 27"/>
                              <a:gd name="T19" fmla="*/ 35 h 45"/>
                              <a:gd name="T20" fmla="*/ 24 w 27"/>
                              <a:gd name="T21" fmla="*/ 28 h 45"/>
                              <a:gd name="T22" fmla="*/ 27 w 27"/>
                              <a:gd name="T23" fmla="*/ 23 h 45"/>
                              <a:gd name="T24" fmla="*/ 27 w 27"/>
                              <a:gd name="T25" fmla="*/ 15 h 45"/>
                              <a:gd name="T26" fmla="*/ 27 w 27"/>
                              <a:gd name="T27" fmla="*/ 8 h 45"/>
                              <a:gd name="T28" fmla="*/ 24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4" y="0"/>
                                </a:moveTo>
                                <a:lnTo>
                                  <a:pt x="10" y="8"/>
                                </a:lnTo>
                                <a:lnTo>
                                  <a:pt x="2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3"/>
                                </a:lnTo>
                                <a:lnTo>
                                  <a:pt x="14" y="38"/>
                                </a:lnTo>
                                <a:lnTo>
                                  <a:pt x="19" y="35"/>
                                </a:lnTo>
                                <a:lnTo>
                                  <a:pt x="24" y="28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Freeform 1231"/>
                        <wps:cNvSpPr>
                          <a:spLocks noEditPoints="1"/>
                        </wps:cNvSpPr>
                        <wps:spPr bwMode="auto">
                          <a:xfrm>
                            <a:off x="6091" y="449"/>
                            <a:ext cx="67" cy="90"/>
                          </a:xfrm>
                          <a:custGeom>
                            <a:avLst/>
                            <a:gdLst>
                              <a:gd name="T0" fmla="*/ 25 w 67"/>
                              <a:gd name="T1" fmla="*/ 45 h 90"/>
                              <a:gd name="T2" fmla="*/ 67 w 67"/>
                              <a:gd name="T3" fmla="*/ 0 h 90"/>
                              <a:gd name="T4" fmla="*/ 25 w 67"/>
                              <a:gd name="T5" fmla="*/ 45 h 90"/>
                              <a:gd name="T6" fmla="*/ 25 w 67"/>
                              <a:gd name="T7" fmla="*/ 45 h 90"/>
                              <a:gd name="T8" fmla="*/ 12 w 67"/>
                              <a:gd name="T9" fmla="*/ 52 h 90"/>
                              <a:gd name="T10" fmla="*/ 2 w 67"/>
                              <a:gd name="T11" fmla="*/ 62 h 90"/>
                              <a:gd name="T12" fmla="*/ 0 w 67"/>
                              <a:gd name="T13" fmla="*/ 67 h 90"/>
                              <a:gd name="T14" fmla="*/ 0 w 67"/>
                              <a:gd name="T15" fmla="*/ 75 h 90"/>
                              <a:gd name="T16" fmla="*/ 0 w 67"/>
                              <a:gd name="T17" fmla="*/ 82 h 90"/>
                              <a:gd name="T18" fmla="*/ 0 w 67"/>
                              <a:gd name="T19" fmla="*/ 90 h 90"/>
                              <a:gd name="T20" fmla="*/ 7 w 67"/>
                              <a:gd name="T21" fmla="*/ 87 h 90"/>
                              <a:gd name="T22" fmla="*/ 15 w 67"/>
                              <a:gd name="T23" fmla="*/ 82 h 90"/>
                              <a:gd name="T24" fmla="*/ 20 w 67"/>
                              <a:gd name="T25" fmla="*/ 80 h 90"/>
                              <a:gd name="T26" fmla="*/ 25 w 67"/>
                              <a:gd name="T27" fmla="*/ 72 h 90"/>
                              <a:gd name="T28" fmla="*/ 27 w 67"/>
                              <a:gd name="T29" fmla="*/ 67 h 90"/>
                              <a:gd name="T30" fmla="*/ 30 w 67"/>
                              <a:gd name="T31" fmla="*/ 60 h 90"/>
                              <a:gd name="T32" fmla="*/ 30 w 67"/>
                              <a:gd name="T33" fmla="*/ 52 h 90"/>
                              <a:gd name="T34" fmla="*/ 25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25" y="45"/>
                                </a:moveTo>
                                <a:lnTo>
                                  <a:pt x="67" y="0"/>
                                </a:lnTo>
                                <a:lnTo>
                                  <a:pt x="25" y="45"/>
                                </a:lnTo>
                                <a:close/>
                                <a:moveTo>
                                  <a:pt x="25" y="45"/>
                                </a:moveTo>
                                <a:lnTo>
                                  <a:pt x="12" y="52"/>
                                </a:lnTo>
                                <a:lnTo>
                                  <a:pt x="2" y="62"/>
                                </a:lnTo>
                                <a:lnTo>
                                  <a:pt x="0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7" y="87"/>
                                </a:lnTo>
                                <a:lnTo>
                                  <a:pt x="15" y="82"/>
                                </a:lnTo>
                                <a:lnTo>
                                  <a:pt x="20" y="80"/>
                                </a:lnTo>
                                <a:lnTo>
                                  <a:pt x="25" y="72"/>
                                </a:lnTo>
                                <a:lnTo>
                                  <a:pt x="27" y="67"/>
                                </a:lnTo>
                                <a:lnTo>
                                  <a:pt x="30" y="60"/>
                                </a:lnTo>
                                <a:lnTo>
                                  <a:pt x="30" y="52"/>
                                </a:lnTo>
                                <a:lnTo>
                                  <a:pt x="2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Freeform 1232"/>
                        <wps:cNvSpPr>
                          <a:spLocks/>
                        </wps:cNvSpPr>
                        <wps:spPr bwMode="auto">
                          <a:xfrm>
                            <a:off x="6116" y="44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Freeform 1233"/>
                        <wps:cNvSpPr>
                          <a:spLocks/>
                        </wps:cNvSpPr>
                        <wps:spPr bwMode="auto">
                          <a:xfrm>
                            <a:off x="6091" y="494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17 h 45"/>
                              <a:gd name="T6" fmla="*/ 0 w 30"/>
                              <a:gd name="T7" fmla="*/ 22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0 w 30"/>
                              <a:gd name="T13" fmla="*/ 45 h 45"/>
                              <a:gd name="T14" fmla="*/ 7 w 30"/>
                              <a:gd name="T15" fmla="*/ 42 h 45"/>
                              <a:gd name="T16" fmla="*/ 15 w 30"/>
                              <a:gd name="T17" fmla="*/ 37 h 45"/>
                              <a:gd name="T18" fmla="*/ 20 w 30"/>
                              <a:gd name="T19" fmla="*/ 35 h 45"/>
                              <a:gd name="T20" fmla="*/ 25 w 30"/>
                              <a:gd name="T21" fmla="*/ 27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5"/>
                                </a:lnTo>
                                <a:lnTo>
                                  <a:pt x="7" y="42"/>
                                </a:lnTo>
                                <a:lnTo>
                                  <a:pt x="15" y="37"/>
                                </a:lnTo>
                                <a:lnTo>
                                  <a:pt x="20" y="35"/>
                                </a:lnTo>
                                <a:lnTo>
                                  <a:pt x="25" y="27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" name="Freeform 1234"/>
                        <wps:cNvSpPr>
                          <a:spLocks noEditPoints="1"/>
                        </wps:cNvSpPr>
                        <wps:spPr bwMode="auto">
                          <a:xfrm>
                            <a:off x="6126" y="434"/>
                            <a:ext cx="77" cy="82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2"/>
                              <a:gd name="T2" fmla="*/ 77 w 77"/>
                              <a:gd name="T3" fmla="*/ 0 h 82"/>
                              <a:gd name="T4" fmla="*/ 25 w 77"/>
                              <a:gd name="T5" fmla="*/ 40 h 82"/>
                              <a:gd name="T6" fmla="*/ 25 w 77"/>
                              <a:gd name="T7" fmla="*/ 37 h 82"/>
                              <a:gd name="T8" fmla="*/ 12 w 77"/>
                              <a:gd name="T9" fmla="*/ 47 h 82"/>
                              <a:gd name="T10" fmla="*/ 2 w 77"/>
                              <a:gd name="T11" fmla="*/ 57 h 82"/>
                              <a:gd name="T12" fmla="*/ 0 w 77"/>
                              <a:gd name="T13" fmla="*/ 62 h 82"/>
                              <a:gd name="T14" fmla="*/ 0 w 77"/>
                              <a:gd name="T15" fmla="*/ 70 h 82"/>
                              <a:gd name="T16" fmla="*/ 0 w 77"/>
                              <a:gd name="T17" fmla="*/ 75 h 82"/>
                              <a:gd name="T18" fmla="*/ 0 w 77"/>
                              <a:gd name="T19" fmla="*/ 82 h 82"/>
                              <a:gd name="T20" fmla="*/ 7 w 77"/>
                              <a:gd name="T21" fmla="*/ 82 h 82"/>
                              <a:gd name="T22" fmla="*/ 15 w 77"/>
                              <a:gd name="T23" fmla="*/ 77 h 82"/>
                              <a:gd name="T24" fmla="*/ 20 w 77"/>
                              <a:gd name="T25" fmla="*/ 72 h 82"/>
                              <a:gd name="T26" fmla="*/ 25 w 77"/>
                              <a:gd name="T27" fmla="*/ 67 h 82"/>
                              <a:gd name="T28" fmla="*/ 27 w 77"/>
                              <a:gd name="T29" fmla="*/ 60 h 82"/>
                              <a:gd name="T30" fmla="*/ 30 w 77"/>
                              <a:gd name="T31" fmla="*/ 55 h 82"/>
                              <a:gd name="T32" fmla="*/ 27 w 77"/>
                              <a:gd name="T33" fmla="*/ 47 h 82"/>
                              <a:gd name="T34" fmla="*/ 25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37"/>
                                </a:moveTo>
                                <a:lnTo>
                                  <a:pt x="12" y="47"/>
                                </a:lnTo>
                                <a:lnTo>
                                  <a:pt x="2" y="57"/>
                                </a:lnTo>
                                <a:lnTo>
                                  <a:pt x="0" y="62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5" y="77"/>
                                </a:lnTo>
                                <a:lnTo>
                                  <a:pt x="20" y="72"/>
                                </a:lnTo>
                                <a:lnTo>
                                  <a:pt x="25" y="67"/>
                                </a:lnTo>
                                <a:lnTo>
                                  <a:pt x="27" y="60"/>
                                </a:lnTo>
                                <a:lnTo>
                                  <a:pt x="30" y="55"/>
                                </a:lnTo>
                                <a:lnTo>
                                  <a:pt x="27" y="47"/>
                                </a:lnTo>
                                <a:lnTo>
                                  <a:pt x="2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Freeform 1235"/>
                        <wps:cNvSpPr>
                          <a:spLocks/>
                        </wps:cNvSpPr>
                        <wps:spPr bwMode="auto">
                          <a:xfrm>
                            <a:off x="6151" y="434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Freeform 1236"/>
                        <wps:cNvSpPr>
                          <a:spLocks/>
                        </wps:cNvSpPr>
                        <wps:spPr bwMode="auto">
                          <a:xfrm>
                            <a:off x="6126" y="47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2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7 w 30"/>
                              <a:gd name="T15" fmla="*/ 45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8 h 45"/>
                              <a:gd name="T26" fmla="*/ 27 w 30"/>
                              <a:gd name="T27" fmla="*/ 10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8"/>
                                </a:ln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" name="Freeform 1237"/>
                        <wps:cNvSpPr>
                          <a:spLocks noEditPoints="1"/>
                        </wps:cNvSpPr>
                        <wps:spPr bwMode="auto">
                          <a:xfrm>
                            <a:off x="6153" y="426"/>
                            <a:ext cx="97" cy="75"/>
                          </a:xfrm>
                          <a:custGeom>
                            <a:avLst/>
                            <a:gdLst>
                              <a:gd name="T0" fmla="*/ 35 w 97"/>
                              <a:gd name="T1" fmla="*/ 35 h 75"/>
                              <a:gd name="T2" fmla="*/ 97 w 97"/>
                              <a:gd name="T3" fmla="*/ 0 h 75"/>
                              <a:gd name="T4" fmla="*/ 35 w 97"/>
                              <a:gd name="T5" fmla="*/ 35 h 75"/>
                              <a:gd name="T6" fmla="*/ 35 w 97"/>
                              <a:gd name="T7" fmla="*/ 35 h 75"/>
                              <a:gd name="T8" fmla="*/ 20 w 97"/>
                              <a:gd name="T9" fmla="*/ 43 h 75"/>
                              <a:gd name="T10" fmla="*/ 7 w 97"/>
                              <a:gd name="T11" fmla="*/ 53 h 75"/>
                              <a:gd name="T12" fmla="*/ 5 w 97"/>
                              <a:gd name="T13" fmla="*/ 58 h 75"/>
                              <a:gd name="T14" fmla="*/ 3 w 97"/>
                              <a:gd name="T15" fmla="*/ 63 h 75"/>
                              <a:gd name="T16" fmla="*/ 0 w 97"/>
                              <a:gd name="T17" fmla="*/ 70 h 75"/>
                              <a:gd name="T18" fmla="*/ 0 w 97"/>
                              <a:gd name="T19" fmla="*/ 75 h 75"/>
                              <a:gd name="T20" fmla="*/ 10 w 97"/>
                              <a:gd name="T21" fmla="*/ 75 h 75"/>
                              <a:gd name="T22" fmla="*/ 17 w 97"/>
                              <a:gd name="T23" fmla="*/ 73 h 75"/>
                              <a:gd name="T24" fmla="*/ 25 w 97"/>
                              <a:gd name="T25" fmla="*/ 68 h 75"/>
                              <a:gd name="T26" fmla="*/ 30 w 97"/>
                              <a:gd name="T27" fmla="*/ 63 h 75"/>
                              <a:gd name="T28" fmla="*/ 35 w 97"/>
                              <a:gd name="T29" fmla="*/ 55 h 75"/>
                              <a:gd name="T30" fmla="*/ 37 w 97"/>
                              <a:gd name="T31" fmla="*/ 50 h 75"/>
                              <a:gd name="T32" fmla="*/ 37 w 97"/>
                              <a:gd name="T33" fmla="*/ 43 h 75"/>
                              <a:gd name="T34" fmla="*/ 35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35" y="35"/>
                                </a:moveTo>
                                <a:lnTo>
                                  <a:pt x="97" y="0"/>
                                </a:lnTo>
                                <a:lnTo>
                                  <a:pt x="35" y="35"/>
                                </a:lnTo>
                                <a:close/>
                                <a:moveTo>
                                  <a:pt x="35" y="35"/>
                                </a:moveTo>
                                <a:lnTo>
                                  <a:pt x="20" y="43"/>
                                </a:lnTo>
                                <a:lnTo>
                                  <a:pt x="7" y="53"/>
                                </a:lnTo>
                                <a:lnTo>
                                  <a:pt x="5" y="58"/>
                                </a:lnTo>
                                <a:lnTo>
                                  <a:pt x="3" y="63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3"/>
                                </a:lnTo>
                                <a:lnTo>
                                  <a:pt x="25" y="68"/>
                                </a:lnTo>
                                <a:lnTo>
                                  <a:pt x="30" y="63"/>
                                </a:lnTo>
                                <a:lnTo>
                                  <a:pt x="35" y="55"/>
                                </a:lnTo>
                                <a:lnTo>
                                  <a:pt x="37" y="50"/>
                                </a:lnTo>
                                <a:lnTo>
                                  <a:pt x="37" y="43"/>
                                </a:lnTo>
                                <a:lnTo>
                                  <a:pt x="3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Freeform 1238"/>
                        <wps:cNvSpPr>
                          <a:spLocks/>
                        </wps:cNvSpPr>
                        <wps:spPr bwMode="auto">
                          <a:xfrm>
                            <a:off x="6188" y="426"/>
                            <a:ext cx="62" cy="35"/>
                          </a:xfrm>
                          <a:custGeom>
                            <a:avLst/>
                            <a:gdLst>
                              <a:gd name="T0" fmla="*/ 0 w 62"/>
                              <a:gd name="T1" fmla="*/ 35 h 35"/>
                              <a:gd name="T2" fmla="*/ 62 w 62"/>
                              <a:gd name="T3" fmla="*/ 0 h 35"/>
                              <a:gd name="T4" fmla="*/ 0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0" y="35"/>
                                </a:moveTo>
                                <a:lnTo>
                                  <a:pt x="62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" name="Freeform 1239"/>
                        <wps:cNvSpPr>
                          <a:spLocks/>
                        </wps:cNvSpPr>
                        <wps:spPr bwMode="auto">
                          <a:xfrm>
                            <a:off x="6153" y="461"/>
                            <a:ext cx="37" cy="40"/>
                          </a:xfrm>
                          <a:custGeom>
                            <a:avLst/>
                            <a:gdLst>
                              <a:gd name="T0" fmla="*/ 35 w 37"/>
                              <a:gd name="T1" fmla="*/ 0 h 40"/>
                              <a:gd name="T2" fmla="*/ 20 w 37"/>
                              <a:gd name="T3" fmla="*/ 8 h 40"/>
                              <a:gd name="T4" fmla="*/ 7 w 37"/>
                              <a:gd name="T5" fmla="*/ 18 h 40"/>
                              <a:gd name="T6" fmla="*/ 5 w 37"/>
                              <a:gd name="T7" fmla="*/ 23 h 40"/>
                              <a:gd name="T8" fmla="*/ 3 w 37"/>
                              <a:gd name="T9" fmla="*/ 28 h 40"/>
                              <a:gd name="T10" fmla="*/ 0 w 37"/>
                              <a:gd name="T11" fmla="*/ 35 h 40"/>
                              <a:gd name="T12" fmla="*/ 0 w 37"/>
                              <a:gd name="T13" fmla="*/ 40 h 40"/>
                              <a:gd name="T14" fmla="*/ 10 w 37"/>
                              <a:gd name="T15" fmla="*/ 40 h 40"/>
                              <a:gd name="T16" fmla="*/ 17 w 37"/>
                              <a:gd name="T17" fmla="*/ 38 h 40"/>
                              <a:gd name="T18" fmla="*/ 25 w 37"/>
                              <a:gd name="T19" fmla="*/ 33 h 40"/>
                              <a:gd name="T20" fmla="*/ 30 w 37"/>
                              <a:gd name="T21" fmla="*/ 28 h 40"/>
                              <a:gd name="T22" fmla="*/ 35 w 37"/>
                              <a:gd name="T23" fmla="*/ 20 h 40"/>
                              <a:gd name="T24" fmla="*/ 37 w 37"/>
                              <a:gd name="T25" fmla="*/ 15 h 40"/>
                              <a:gd name="T26" fmla="*/ 37 w 37"/>
                              <a:gd name="T27" fmla="*/ 8 h 40"/>
                              <a:gd name="T28" fmla="*/ 35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5" y="0"/>
                                </a:moveTo>
                                <a:lnTo>
                                  <a:pt x="20" y="8"/>
                                </a:lnTo>
                                <a:lnTo>
                                  <a:pt x="7" y="18"/>
                                </a:lnTo>
                                <a:lnTo>
                                  <a:pt x="5" y="23"/>
                                </a:lnTo>
                                <a:lnTo>
                                  <a:pt x="3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10" y="40"/>
                                </a:lnTo>
                                <a:lnTo>
                                  <a:pt x="17" y="38"/>
                                </a:lnTo>
                                <a:lnTo>
                                  <a:pt x="25" y="33"/>
                                </a:lnTo>
                                <a:lnTo>
                                  <a:pt x="30" y="28"/>
                                </a:lnTo>
                                <a:lnTo>
                                  <a:pt x="35" y="20"/>
                                </a:lnTo>
                                <a:lnTo>
                                  <a:pt x="37" y="15"/>
                                </a:lnTo>
                                <a:lnTo>
                                  <a:pt x="37" y="8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Freeform 1240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Freeform 1241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Freeform 1242"/>
                        <wps:cNvSpPr>
                          <a:spLocks noEditPoints="1"/>
                        </wps:cNvSpPr>
                        <wps:spPr bwMode="auto">
                          <a:xfrm>
                            <a:off x="5996" y="574"/>
                            <a:ext cx="122" cy="30"/>
                          </a:xfrm>
                          <a:custGeom>
                            <a:avLst/>
                            <a:gdLst>
                              <a:gd name="T0" fmla="*/ 60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5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30 w 122"/>
                              <a:gd name="T13" fmla="*/ 30 h 30"/>
                              <a:gd name="T14" fmla="*/ 38 w 122"/>
                              <a:gd name="T15" fmla="*/ 30 h 30"/>
                              <a:gd name="T16" fmla="*/ 45 w 122"/>
                              <a:gd name="T17" fmla="*/ 27 h 30"/>
                              <a:gd name="T18" fmla="*/ 53 w 122"/>
                              <a:gd name="T19" fmla="*/ 25 h 30"/>
                              <a:gd name="T20" fmla="*/ 60 w 122"/>
                              <a:gd name="T21" fmla="*/ 20 h 30"/>
                              <a:gd name="T22" fmla="*/ 60 w 122"/>
                              <a:gd name="T23" fmla="*/ 20 h 30"/>
                              <a:gd name="T24" fmla="*/ 122 w 122"/>
                              <a:gd name="T25" fmla="*/ 0 h 30"/>
                              <a:gd name="T26" fmla="*/ 60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0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5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5" y="27"/>
                                </a:lnTo>
                                <a:lnTo>
                                  <a:pt x="53" y="25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122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" name="Freeform 1243"/>
                        <wps:cNvSpPr>
                          <a:spLocks/>
                        </wps:cNvSpPr>
                        <wps:spPr bwMode="auto">
                          <a:xfrm>
                            <a:off x="5996" y="589"/>
                            <a:ext cx="60" cy="15"/>
                          </a:xfrm>
                          <a:custGeom>
                            <a:avLst/>
                            <a:gdLst>
                              <a:gd name="T0" fmla="*/ 60 w 60"/>
                              <a:gd name="T1" fmla="*/ 5 h 15"/>
                              <a:gd name="T2" fmla="*/ 43 w 60"/>
                              <a:gd name="T3" fmla="*/ 0 h 15"/>
                              <a:gd name="T4" fmla="*/ 28 w 60"/>
                              <a:gd name="T5" fmla="*/ 0 h 15"/>
                              <a:gd name="T6" fmla="*/ 15 w 60"/>
                              <a:gd name="T7" fmla="*/ 2 h 15"/>
                              <a:gd name="T8" fmla="*/ 0 w 60"/>
                              <a:gd name="T9" fmla="*/ 10 h 15"/>
                              <a:gd name="T10" fmla="*/ 13 w 60"/>
                              <a:gd name="T11" fmla="*/ 15 h 15"/>
                              <a:gd name="T12" fmla="*/ 30 w 60"/>
                              <a:gd name="T13" fmla="*/ 15 h 15"/>
                              <a:gd name="T14" fmla="*/ 38 w 60"/>
                              <a:gd name="T15" fmla="*/ 15 h 15"/>
                              <a:gd name="T16" fmla="*/ 45 w 60"/>
                              <a:gd name="T17" fmla="*/ 12 h 15"/>
                              <a:gd name="T18" fmla="*/ 53 w 60"/>
                              <a:gd name="T19" fmla="*/ 10 h 15"/>
                              <a:gd name="T20" fmla="*/ 6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60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5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12"/>
                                </a:lnTo>
                                <a:lnTo>
                                  <a:pt x="53" y="10"/>
                                </a:lnTo>
                                <a:lnTo>
                                  <a:pt x="6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Freeform 1244"/>
                        <wps:cNvSpPr>
                          <a:spLocks/>
                        </wps:cNvSpPr>
                        <wps:spPr bwMode="auto">
                          <a:xfrm>
                            <a:off x="6056" y="574"/>
                            <a:ext cx="62" cy="20"/>
                          </a:xfrm>
                          <a:custGeom>
                            <a:avLst/>
                            <a:gdLst>
                              <a:gd name="T0" fmla="*/ 0 w 62"/>
                              <a:gd name="T1" fmla="*/ 20 h 20"/>
                              <a:gd name="T2" fmla="*/ 62 w 62"/>
                              <a:gd name="T3" fmla="*/ 0 h 20"/>
                              <a:gd name="T4" fmla="*/ 0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0" y="20"/>
                                </a:moveTo>
                                <a:lnTo>
                                  <a:pt x="62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Freeform 1245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Freeform 1246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Freeform 1247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Freeform 1248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Freeform 1249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Freeform 1250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Freeform 1251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Freeform 1252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Freeform 1253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" name="Freeform 1254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" name="Freeform 1255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Freeform 1256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Freeform 1257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Freeform 1258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" name="Freeform 1259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Freeform 1260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" name="Freeform 1261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Freeform 1262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Freeform 1263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Freeform 1264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" name="Freeform 1265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" name="Freeform 1266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Freeform 1267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Freeform 1268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Freeform 1269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Freeform 1270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Freeform 1271"/>
                        <wps:cNvSpPr>
                          <a:spLocks noEditPoints="1"/>
                        </wps:cNvSpPr>
                        <wps:spPr bwMode="auto">
                          <a:xfrm>
                            <a:off x="6006" y="56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0 h 88"/>
                              <a:gd name="T10" fmla="*/ 3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0 h 88"/>
                              <a:gd name="T18" fmla="*/ 3 w 72"/>
                              <a:gd name="T19" fmla="*/ 88 h 88"/>
                              <a:gd name="T20" fmla="*/ 10 w 72"/>
                              <a:gd name="T21" fmla="*/ 85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8 w 72"/>
                              <a:gd name="T29" fmla="*/ 65 h 88"/>
                              <a:gd name="T30" fmla="*/ 30 w 72"/>
                              <a:gd name="T31" fmla="*/ 58 h 88"/>
                              <a:gd name="T32" fmla="*/ 28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0"/>
                                </a:lnTo>
                                <a:lnTo>
                                  <a:pt x="3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8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8" y="65"/>
                                </a:lnTo>
                                <a:lnTo>
                                  <a:pt x="30" y="58"/>
                                </a:lnTo>
                                <a:lnTo>
                                  <a:pt x="28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Freeform 1272"/>
                        <wps:cNvSpPr>
                          <a:spLocks/>
                        </wps:cNvSpPr>
                        <wps:spPr bwMode="auto">
                          <a:xfrm>
                            <a:off x="6031" y="56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Freeform 1273"/>
                        <wps:cNvSpPr>
                          <a:spLocks/>
                        </wps:cNvSpPr>
                        <wps:spPr bwMode="auto">
                          <a:xfrm>
                            <a:off x="6006" y="60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0 w 30"/>
                              <a:gd name="T3" fmla="*/ 7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0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" name="Freeform 1274"/>
                        <wps:cNvSpPr>
                          <a:spLocks noEditPoints="1"/>
                        </wps:cNvSpPr>
                        <wps:spPr bwMode="auto">
                          <a:xfrm>
                            <a:off x="5977" y="586"/>
                            <a:ext cx="54" cy="97"/>
                          </a:xfrm>
                          <a:custGeom>
                            <a:avLst/>
                            <a:gdLst>
                              <a:gd name="T0" fmla="*/ 24 w 54"/>
                              <a:gd name="T1" fmla="*/ 53 h 97"/>
                              <a:gd name="T2" fmla="*/ 54 w 54"/>
                              <a:gd name="T3" fmla="*/ 0 h 97"/>
                              <a:gd name="T4" fmla="*/ 24 w 54"/>
                              <a:gd name="T5" fmla="*/ 53 h 97"/>
                              <a:gd name="T6" fmla="*/ 24 w 54"/>
                              <a:gd name="T7" fmla="*/ 50 h 97"/>
                              <a:gd name="T8" fmla="*/ 12 w 54"/>
                              <a:gd name="T9" fmla="*/ 60 h 97"/>
                              <a:gd name="T10" fmla="*/ 5 w 54"/>
                              <a:gd name="T11" fmla="*/ 70 h 97"/>
                              <a:gd name="T12" fmla="*/ 0 w 54"/>
                              <a:gd name="T13" fmla="*/ 82 h 97"/>
                              <a:gd name="T14" fmla="*/ 2 w 54"/>
                              <a:gd name="T15" fmla="*/ 97 h 97"/>
                              <a:gd name="T16" fmla="*/ 10 w 54"/>
                              <a:gd name="T17" fmla="*/ 95 h 97"/>
                              <a:gd name="T18" fmla="*/ 15 w 54"/>
                              <a:gd name="T19" fmla="*/ 90 h 97"/>
                              <a:gd name="T20" fmla="*/ 19 w 54"/>
                              <a:gd name="T21" fmla="*/ 85 h 97"/>
                              <a:gd name="T22" fmla="*/ 24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24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24" y="53"/>
                                </a:moveTo>
                                <a:lnTo>
                                  <a:pt x="54" y="0"/>
                                </a:lnTo>
                                <a:lnTo>
                                  <a:pt x="24" y="53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2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19" y="85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" name="Freeform 1275"/>
                        <wps:cNvSpPr>
                          <a:spLocks/>
                        </wps:cNvSpPr>
                        <wps:spPr bwMode="auto">
                          <a:xfrm>
                            <a:off x="6001" y="586"/>
                            <a:ext cx="30" cy="53"/>
                          </a:xfrm>
                          <a:custGeom>
                            <a:avLst/>
                            <a:gdLst>
                              <a:gd name="T0" fmla="*/ 0 w 30"/>
                              <a:gd name="T1" fmla="*/ 53 h 53"/>
                              <a:gd name="T2" fmla="*/ 30 w 30"/>
                              <a:gd name="T3" fmla="*/ 0 h 53"/>
                              <a:gd name="T4" fmla="*/ 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0" y="53"/>
                                </a:moveTo>
                                <a:lnTo>
                                  <a:pt x="30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" name="Freeform 1276"/>
                        <wps:cNvSpPr>
                          <a:spLocks/>
                        </wps:cNvSpPr>
                        <wps:spPr bwMode="auto">
                          <a:xfrm>
                            <a:off x="5977" y="636"/>
                            <a:ext cx="27" cy="47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7"/>
                              <a:gd name="T2" fmla="*/ 12 w 27"/>
                              <a:gd name="T3" fmla="*/ 10 h 47"/>
                              <a:gd name="T4" fmla="*/ 5 w 27"/>
                              <a:gd name="T5" fmla="*/ 20 h 47"/>
                              <a:gd name="T6" fmla="*/ 0 w 27"/>
                              <a:gd name="T7" fmla="*/ 32 h 47"/>
                              <a:gd name="T8" fmla="*/ 2 w 27"/>
                              <a:gd name="T9" fmla="*/ 47 h 47"/>
                              <a:gd name="T10" fmla="*/ 10 w 27"/>
                              <a:gd name="T11" fmla="*/ 45 h 47"/>
                              <a:gd name="T12" fmla="*/ 15 w 27"/>
                              <a:gd name="T13" fmla="*/ 40 h 47"/>
                              <a:gd name="T14" fmla="*/ 19 w 27"/>
                              <a:gd name="T15" fmla="*/ 35 h 47"/>
                              <a:gd name="T16" fmla="*/ 24 w 27"/>
                              <a:gd name="T17" fmla="*/ 30 h 47"/>
                              <a:gd name="T18" fmla="*/ 27 w 27"/>
                              <a:gd name="T19" fmla="*/ 23 h 47"/>
                              <a:gd name="T20" fmla="*/ 27 w 27"/>
                              <a:gd name="T21" fmla="*/ 15 h 47"/>
                              <a:gd name="T22" fmla="*/ 27 w 27"/>
                              <a:gd name="T23" fmla="*/ 8 h 47"/>
                              <a:gd name="T24" fmla="*/ 24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24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2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9" y="35"/>
                                </a:lnTo>
                                <a:lnTo>
                                  <a:pt x="24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Freeform 1277"/>
                        <wps:cNvSpPr>
                          <a:spLocks noEditPoints="1"/>
                        </wps:cNvSpPr>
                        <wps:spPr bwMode="auto">
                          <a:xfrm>
                            <a:off x="5949" y="609"/>
                            <a:ext cx="55" cy="94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4"/>
                              <a:gd name="T2" fmla="*/ 55 w 55"/>
                              <a:gd name="T3" fmla="*/ 0 h 94"/>
                              <a:gd name="T4" fmla="*/ 23 w 55"/>
                              <a:gd name="T5" fmla="*/ 50 h 94"/>
                              <a:gd name="T6" fmla="*/ 23 w 55"/>
                              <a:gd name="T7" fmla="*/ 50 h 94"/>
                              <a:gd name="T8" fmla="*/ 10 w 55"/>
                              <a:gd name="T9" fmla="*/ 59 h 94"/>
                              <a:gd name="T10" fmla="*/ 3 w 55"/>
                              <a:gd name="T11" fmla="*/ 69 h 94"/>
                              <a:gd name="T12" fmla="*/ 0 w 55"/>
                              <a:gd name="T13" fmla="*/ 82 h 94"/>
                              <a:gd name="T14" fmla="*/ 0 w 55"/>
                              <a:gd name="T15" fmla="*/ 94 h 94"/>
                              <a:gd name="T16" fmla="*/ 8 w 55"/>
                              <a:gd name="T17" fmla="*/ 92 h 94"/>
                              <a:gd name="T18" fmla="*/ 13 w 55"/>
                              <a:gd name="T19" fmla="*/ 89 h 94"/>
                              <a:gd name="T20" fmla="*/ 18 w 55"/>
                              <a:gd name="T21" fmla="*/ 84 h 94"/>
                              <a:gd name="T22" fmla="*/ 23 w 55"/>
                              <a:gd name="T23" fmla="*/ 77 h 94"/>
                              <a:gd name="T24" fmla="*/ 25 w 55"/>
                              <a:gd name="T25" fmla="*/ 72 h 94"/>
                              <a:gd name="T26" fmla="*/ 28 w 55"/>
                              <a:gd name="T27" fmla="*/ 64 h 94"/>
                              <a:gd name="T28" fmla="*/ 25 w 55"/>
                              <a:gd name="T29" fmla="*/ 57 h 94"/>
                              <a:gd name="T30" fmla="*/ 23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3" y="50"/>
                                </a:moveTo>
                                <a:lnTo>
                                  <a:pt x="10" y="59"/>
                                </a:lnTo>
                                <a:lnTo>
                                  <a:pt x="3" y="69"/>
                                </a:lnTo>
                                <a:lnTo>
                                  <a:pt x="0" y="82"/>
                                </a:lnTo>
                                <a:lnTo>
                                  <a:pt x="0" y="94"/>
                                </a:lnTo>
                                <a:lnTo>
                                  <a:pt x="8" y="92"/>
                                </a:lnTo>
                                <a:lnTo>
                                  <a:pt x="13" y="89"/>
                                </a:lnTo>
                                <a:lnTo>
                                  <a:pt x="18" y="84"/>
                                </a:lnTo>
                                <a:lnTo>
                                  <a:pt x="23" y="77"/>
                                </a:lnTo>
                                <a:lnTo>
                                  <a:pt x="25" y="72"/>
                                </a:lnTo>
                                <a:lnTo>
                                  <a:pt x="28" y="64"/>
                                </a:lnTo>
                                <a:lnTo>
                                  <a:pt x="25" y="57"/>
                                </a:lnTo>
                                <a:lnTo>
                                  <a:pt x="2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" name="Freeform 1278"/>
                        <wps:cNvSpPr>
                          <a:spLocks/>
                        </wps:cNvSpPr>
                        <wps:spPr bwMode="auto">
                          <a:xfrm>
                            <a:off x="5972" y="60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7" name="Freeform 1279"/>
                        <wps:cNvSpPr>
                          <a:spLocks/>
                        </wps:cNvSpPr>
                        <wps:spPr bwMode="auto">
                          <a:xfrm>
                            <a:off x="5949" y="659"/>
                            <a:ext cx="28" cy="44"/>
                          </a:xfrm>
                          <a:custGeom>
                            <a:avLst/>
                            <a:gdLst>
                              <a:gd name="T0" fmla="*/ 23 w 28"/>
                              <a:gd name="T1" fmla="*/ 0 h 44"/>
                              <a:gd name="T2" fmla="*/ 10 w 28"/>
                              <a:gd name="T3" fmla="*/ 9 h 44"/>
                              <a:gd name="T4" fmla="*/ 3 w 28"/>
                              <a:gd name="T5" fmla="*/ 19 h 44"/>
                              <a:gd name="T6" fmla="*/ 0 w 28"/>
                              <a:gd name="T7" fmla="*/ 32 h 44"/>
                              <a:gd name="T8" fmla="*/ 0 w 28"/>
                              <a:gd name="T9" fmla="*/ 44 h 44"/>
                              <a:gd name="T10" fmla="*/ 8 w 28"/>
                              <a:gd name="T11" fmla="*/ 42 h 44"/>
                              <a:gd name="T12" fmla="*/ 13 w 28"/>
                              <a:gd name="T13" fmla="*/ 39 h 44"/>
                              <a:gd name="T14" fmla="*/ 18 w 28"/>
                              <a:gd name="T15" fmla="*/ 34 h 44"/>
                              <a:gd name="T16" fmla="*/ 23 w 28"/>
                              <a:gd name="T17" fmla="*/ 27 h 44"/>
                              <a:gd name="T18" fmla="*/ 25 w 28"/>
                              <a:gd name="T19" fmla="*/ 22 h 44"/>
                              <a:gd name="T20" fmla="*/ 28 w 28"/>
                              <a:gd name="T21" fmla="*/ 14 h 44"/>
                              <a:gd name="T22" fmla="*/ 25 w 28"/>
                              <a:gd name="T23" fmla="*/ 7 h 44"/>
                              <a:gd name="T24" fmla="*/ 23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23" y="0"/>
                                </a:moveTo>
                                <a:lnTo>
                                  <a:pt x="10" y="9"/>
                                </a:lnTo>
                                <a:lnTo>
                                  <a:pt x="3" y="19"/>
                                </a:lnTo>
                                <a:lnTo>
                                  <a:pt x="0" y="32"/>
                                </a:lnTo>
                                <a:lnTo>
                                  <a:pt x="0" y="44"/>
                                </a:lnTo>
                                <a:lnTo>
                                  <a:pt x="8" y="42"/>
                                </a:lnTo>
                                <a:lnTo>
                                  <a:pt x="13" y="39"/>
                                </a:lnTo>
                                <a:lnTo>
                                  <a:pt x="18" y="34"/>
                                </a:lnTo>
                                <a:lnTo>
                                  <a:pt x="23" y="27"/>
                                </a:lnTo>
                                <a:lnTo>
                                  <a:pt x="25" y="22"/>
                                </a:lnTo>
                                <a:lnTo>
                                  <a:pt x="28" y="14"/>
                                </a:lnTo>
                                <a:lnTo>
                                  <a:pt x="25" y="7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8" name="Freeform 1280"/>
                        <wps:cNvSpPr>
                          <a:spLocks noEditPoints="1"/>
                        </wps:cNvSpPr>
                        <wps:spPr bwMode="auto">
                          <a:xfrm>
                            <a:off x="6039" y="546"/>
                            <a:ext cx="74" cy="88"/>
                          </a:xfrm>
                          <a:custGeom>
                            <a:avLst/>
                            <a:gdLst>
                              <a:gd name="T0" fmla="*/ 25 w 74"/>
                              <a:gd name="T1" fmla="*/ 43 h 88"/>
                              <a:gd name="T2" fmla="*/ 74 w 74"/>
                              <a:gd name="T3" fmla="*/ 0 h 88"/>
                              <a:gd name="T4" fmla="*/ 25 w 74"/>
                              <a:gd name="T5" fmla="*/ 43 h 88"/>
                              <a:gd name="T6" fmla="*/ 25 w 74"/>
                              <a:gd name="T7" fmla="*/ 43 h 88"/>
                              <a:gd name="T8" fmla="*/ 12 w 74"/>
                              <a:gd name="T9" fmla="*/ 50 h 88"/>
                              <a:gd name="T10" fmla="*/ 2 w 74"/>
                              <a:gd name="T11" fmla="*/ 63 h 88"/>
                              <a:gd name="T12" fmla="*/ 2 w 74"/>
                              <a:gd name="T13" fmla="*/ 68 h 88"/>
                              <a:gd name="T14" fmla="*/ 0 w 74"/>
                              <a:gd name="T15" fmla="*/ 73 h 88"/>
                              <a:gd name="T16" fmla="*/ 0 w 74"/>
                              <a:gd name="T17" fmla="*/ 80 h 88"/>
                              <a:gd name="T18" fmla="*/ 2 w 74"/>
                              <a:gd name="T19" fmla="*/ 88 h 88"/>
                              <a:gd name="T20" fmla="*/ 10 w 74"/>
                              <a:gd name="T21" fmla="*/ 85 h 88"/>
                              <a:gd name="T22" fmla="*/ 17 w 74"/>
                              <a:gd name="T23" fmla="*/ 83 h 88"/>
                              <a:gd name="T24" fmla="*/ 22 w 74"/>
                              <a:gd name="T25" fmla="*/ 78 h 88"/>
                              <a:gd name="T26" fmla="*/ 25 w 74"/>
                              <a:gd name="T27" fmla="*/ 70 h 88"/>
                              <a:gd name="T28" fmla="*/ 30 w 74"/>
                              <a:gd name="T29" fmla="*/ 65 h 88"/>
                              <a:gd name="T30" fmla="*/ 30 w 74"/>
                              <a:gd name="T31" fmla="*/ 58 h 88"/>
                              <a:gd name="T32" fmla="*/ 30 w 74"/>
                              <a:gd name="T33" fmla="*/ 50 h 88"/>
                              <a:gd name="T34" fmla="*/ 25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25" y="43"/>
                                </a:moveTo>
                                <a:lnTo>
                                  <a:pt x="74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2" y="5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2" y="88"/>
                                </a:lnTo>
                                <a:lnTo>
                                  <a:pt x="10" y="85"/>
                                </a:lnTo>
                                <a:lnTo>
                                  <a:pt x="17" y="83"/>
                                </a:lnTo>
                                <a:lnTo>
                                  <a:pt x="22" y="78"/>
                                </a:lnTo>
                                <a:lnTo>
                                  <a:pt x="25" y="70"/>
                                </a:lnTo>
                                <a:lnTo>
                                  <a:pt x="30" y="65"/>
                                </a:lnTo>
                                <a:lnTo>
                                  <a:pt x="30" y="58"/>
                                </a:lnTo>
                                <a:lnTo>
                                  <a:pt x="30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" name="Freeform 1281"/>
                        <wps:cNvSpPr>
                          <a:spLocks/>
                        </wps:cNvSpPr>
                        <wps:spPr bwMode="auto">
                          <a:xfrm>
                            <a:off x="6064" y="546"/>
                            <a:ext cx="49" cy="43"/>
                          </a:xfrm>
                          <a:custGeom>
                            <a:avLst/>
                            <a:gdLst>
                              <a:gd name="T0" fmla="*/ 0 w 49"/>
                              <a:gd name="T1" fmla="*/ 43 h 43"/>
                              <a:gd name="T2" fmla="*/ 49 w 49"/>
                              <a:gd name="T3" fmla="*/ 0 h 43"/>
                              <a:gd name="T4" fmla="*/ 0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0" y="43"/>
                                </a:moveTo>
                                <a:lnTo>
                                  <a:pt x="49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" name="Freeform 1282"/>
                        <wps:cNvSpPr>
                          <a:spLocks/>
                        </wps:cNvSpPr>
                        <wps:spPr bwMode="auto">
                          <a:xfrm>
                            <a:off x="6039" y="58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20 h 45"/>
                              <a:gd name="T6" fmla="*/ 2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2 w 30"/>
                              <a:gd name="T13" fmla="*/ 45 h 45"/>
                              <a:gd name="T14" fmla="*/ 10 w 30"/>
                              <a:gd name="T15" fmla="*/ 42 h 45"/>
                              <a:gd name="T16" fmla="*/ 17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27 h 45"/>
                              <a:gd name="T22" fmla="*/ 30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20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5"/>
                                </a:lnTo>
                                <a:lnTo>
                                  <a:pt x="10" y="42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" name="Freeform 1283"/>
                        <wps:cNvSpPr>
                          <a:spLocks noEditPoints="1"/>
                        </wps:cNvSpPr>
                        <wps:spPr bwMode="auto">
                          <a:xfrm>
                            <a:off x="6071" y="521"/>
                            <a:ext cx="72" cy="93"/>
                          </a:xfrm>
                          <a:custGeom>
                            <a:avLst/>
                            <a:gdLst>
                              <a:gd name="T0" fmla="*/ 25 w 72"/>
                              <a:gd name="T1" fmla="*/ 48 h 93"/>
                              <a:gd name="T2" fmla="*/ 72 w 72"/>
                              <a:gd name="T3" fmla="*/ 0 h 93"/>
                              <a:gd name="T4" fmla="*/ 25 w 72"/>
                              <a:gd name="T5" fmla="*/ 48 h 93"/>
                              <a:gd name="T6" fmla="*/ 25 w 72"/>
                              <a:gd name="T7" fmla="*/ 48 h 93"/>
                              <a:gd name="T8" fmla="*/ 12 w 72"/>
                              <a:gd name="T9" fmla="*/ 58 h 93"/>
                              <a:gd name="T10" fmla="*/ 3 w 72"/>
                              <a:gd name="T11" fmla="*/ 68 h 93"/>
                              <a:gd name="T12" fmla="*/ 0 w 72"/>
                              <a:gd name="T13" fmla="*/ 73 h 93"/>
                              <a:gd name="T14" fmla="*/ 0 w 72"/>
                              <a:gd name="T15" fmla="*/ 80 h 93"/>
                              <a:gd name="T16" fmla="*/ 0 w 72"/>
                              <a:gd name="T17" fmla="*/ 88 h 93"/>
                              <a:gd name="T18" fmla="*/ 3 w 72"/>
                              <a:gd name="T19" fmla="*/ 93 h 93"/>
                              <a:gd name="T20" fmla="*/ 10 w 72"/>
                              <a:gd name="T21" fmla="*/ 93 h 93"/>
                              <a:gd name="T22" fmla="*/ 15 w 72"/>
                              <a:gd name="T23" fmla="*/ 88 h 93"/>
                              <a:gd name="T24" fmla="*/ 22 w 72"/>
                              <a:gd name="T25" fmla="*/ 83 h 93"/>
                              <a:gd name="T26" fmla="*/ 25 w 72"/>
                              <a:gd name="T27" fmla="*/ 78 h 93"/>
                              <a:gd name="T28" fmla="*/ 27 w 72"/>
                              <a:gd name="T29" fmla="*/ 70 h 93"/>
                              <a:gd name="T30" fmla="*/ 30 w 72"/>
                              <a:gd name="T31" fmla="*/ 63 h 93"/>
                              <a:gd name="T32" fmla="*/ 27 w 72"/>
                              <a:gd name="T33" fmla="*/ 55 h 93"/>
                              <a:gd name="T34" fmla="*/ 25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25" y="48"/>
                                </a:moveTo>
                                <a:lnTo>
                                  <a:pt x="72" y="0"/>
                                </a:lnTo>
                                <a:lnTo>
                                  <a:pt x="25" y="48"/>
                                </a:lnTo>
                                <a:close/>
                                <a:moveTo>
                                  <a:pt x="25" y="48"/>
                                </a:moveTo>
                                <a:lnTo>
                                  <a:pt x="12" y="58"/>
                                </a:lnTo>
                                <a:lnTo>
                                  <a:pt x="3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3" y="93"/>
                                </a:lnTo>
                                <a:lnTo>
                                  <a:pt x="10" y="93"/>
                                </a:lnTo>
                                <a:lnTo>
                                  <a:pt x="15" y="88"/>
                                </a:lnTo>
                                <a:lnTo>
                                  <a:pt x="22" y="83"/>
                                </a:lnTo>
                                <a:lnTo>
                                  <a:pt x="25" y="78"/>
                                </a:lnTo>
                                <a:lnTo>
                                  <a:pt x="27" y="70"/>
                                </a:lnTo>
                                <a:lnTo>
                                  <a:pt x="30" y="63"/>
                                </a:lnTo>
                                <a:lnTo>
                                  <a:pt x="27" y="55"/>
                                </a:lnTo>
                                <a:lnTo>
                                  <a:pt x="25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Freeform 1284"/>
                        <wps:cNvSpPr>
                          <a:spLocks/>
                        </wps:cNvSpPr>
                        <wps:spPr bwMode="auto">
                          <a:xfrm>
                            <a:off x="6096" y="521"/>
                            <a:ext cx="47" cy="48"/>
                          </a:xfrm>
                          <a:custGeom>
                            <a:avLst/>
                            <a:gdLst>
                              <a:gd name="T0" fmla="*/ 0 w 47"/>
                              <a:gd name="T1" fmla="*/ 48 h 48"/>
                              <a:gd name="T2" fmla="*/ 47 w 47"/>
                              <a:gd name="T3" fmla="*/ 0 h 48"/>
                              <a:gd name="T4" fmla="*/ 0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0" y="48"/>
                                </a:moveTo>
                                <a:lnTo>
                                  <a:pt x="47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Freeform 1285"/>
                        <wps:cNvSpPr>
                          <a:spLocks/>
                        </wps:cNvSpPr>
                        <wps:spPr bwMode="auto">
                          <a:xfrm>
                            <a:off x="6071" y="56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40 h 45"/>
                              <a:gd name="T12" fmla="*/ 3 w 30"/>
                              <a:gd name="T13" fmla="*/ 45 h 45"/>
                              <a:gd name="T14" fmla="*/ 10 w 30"/>
                              <a:gd name="T15" fmla="*/ 45 h 45"/>
                              <a:gd name="T16" fmla="*/ 15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27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5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Freeform 1286"/>
                        <wps:cNvSpPr>
                          <a:spLocks noEditPoints="1"/>
                        </wps:cNvSpPr>
                        <wps:spPr bwMode="auto">
                          <a:xfrm>
                            <a:off x="6098" y="509"/>
                            <a:ext cx="70" cy="87"/>
                          </a:xfrm>
                          <a:custGeom>
                            <a:avLst/>
                            <a:gdLst>
                              <a:gd name="T0" fmla="*/ 28 w 70"/>
                              <a:gd name="T1" fmla="*/ 45 h 87"/>
                              <a:gd name="T2" fmla="*/ 70 w 70"/>
                              <a:gd name="T3" fmla="*/ 0 h 87"/>
                              <a:gd name="T4" fmla="*/ 28 w 70"/>
                              <a:gd name="T5" fmla="*/ 45 h 87"/>
                              <a:gd name="T6" fmla="*/ 28 w 70"/>
                              <a:gd name="T7" fmla="*/ 42 h 87"/>
                              <a:gd name="T8" fmla="*/ 13 w 70"/>
                              <a:gd name="T9" fmla="*/ 52 h 87"/>
                              <a:gd name="T10" fmla="*/ 5 w 70"/>
                              <a:gd name="T11" fmla="*/ 62 h 87"/>
                              <a:gd name="T12" fmla="*/ 3 w 70"/>
                              <a:gd name="T13" fmla="*/ 67 h 87"/>
                              <a:gd name="T14" fmla="*/ 0 w 70"/>
                              <a:gd name="T15" fmla="*/ 75 h 87"/>
                              <a:gd name="T16" fmla="*/ 0 w 70"/>
                              <a:gd name="T17" fmla="*/ 80 h 87"/>
                              <a:gd name="T18" fmla="*/ 3 w 70"/>
                              <a:gd name="T19" fmla="*/ 87 h 87"/>
                              <a:gd name="T20" fmla="*/ 10 w 70"/>
                              <a:gd name="T21" fmla="*/ 85 h 87"/>
                              <a:gd name="T22" fmla="*/ 15 w 70"/>
                              <a:gd name="T23" fmla="*/ 82 h 87"/>
                              <a:gd name="T24" fmla="*/ 23 w 70"/>
                              <a:gd name="T25" fmla="*/ 77 h 87"/>
                              <a:gd name="T26" fmla="*/ 28 w 70"/>
                              <a:gd name="T27" fmla="*/ 72 h 87"/>
                              <a:gd name="T28" fmla="*/ 30 w 70"/>
                              <a:gd name="T29" fmla="*/ 65 h 87"/>
                              <a:gd name="T30" fmla="*/ 30 w 70"/>
                              <a:gd name="T31" fmla="*/ 60 h 87"/>
                              <a:gd name="T32" fmla="*/ 30 w 70"/>
                              <a:gd name="T33" fmla="*/ 50 h 87"/>
                              <a:gd name="T34" fmla="*/ 28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28" y="45"/>
                                </a:moveTo>
                                <a:lnTo>
                                  <a:pt x="70" y="0"/>
                                </a:lnTo>
                                <a:lnTo>
                                  <a:pt x="28" y="45"/>
                                </a:lnTo>
                                <a:close/>
                                <a:moveTo>
                                  <a:pt x="28" y="42"/>
                                </a:moveTo>
                                <a:lnTo>
                                  <a:pt x="13" y="52"/>
                                </a:lnTo>
                                <a:lnTo>
                                  <a:pt x="5" y="62"/>
                                </a:lnTo>
                                <a:lnTo>
                                  <a:pt x="3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7"/>
                                </a:lnTo>
                                <a:lnTo>
                                  <a:pt x="10" y="85"/>
                                </a:lnTo>
                                <a:lnTo>
                                  <a:pt x="15" y="82"/>
                                </a:lnTo>
                                <a:lnTo>
                                  <a:pt x="23" y="77"/>
                                </a:lnTo>
                                <a:lnTo>
                                  <a:pt x="28" y="72"/>
                                </a:lnTo>
                                <a:lnTo>
                                  <a:pt x="30" y="65"/>
                                </a:lnTo>
                                <a:lnTo>
                                  <a:pt x="30" y="60"/>
                                </a:lnTo>
                                <a:lnTo>
                                  <a:pt x="30" y="50"/>
                                </a:lnTo>
                                <a:lnTo>
                                  <a:pt x="2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" name="Freeform 1287"/>
                        <wps:cNvSpPr>
                          <a:spLocks/>
                        </wps:cNvSpPr>
                        <wps:spPr bwMode="auto">
                          <a:xfrm>
                            <a:off x="6126" y="50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" name="Freeform 1288"/>
                        <wps:cNvSpPr>
                          <a:spLocks/>
                        </wps:cNvSpPr>
                        <wps:spPr bwMode="auto">
                          <a:xfrm>
                            <a:off x="6098" y="551"/>
                            <a:ext cx="30" cy="45"/>
                          </a:xfrm>
                          <a:custGeom>
                            <a:avLst/>
                            <a:gdLst>
                              <a:gd name="T0" fmla="*/ 28 w 30"/>
                              <a:gd name="T1" fmla="*/ 0 h 45"/>
                              <a:gd name="T2" fmla="*/ 13 w 30"/>
                              <a:gd name="T3" fmla="*/ 10 h 45"/>
                              <a:gd name="T4" fmla="*/ 5 w 30"/>
                              <a:gd name="T5" fmla="*/ 20 h 45"/>
                              <a:gd name="T6" fmla="*/ 3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3 w 30"/>
                              <a:gd name="T13" fmla="*/ 45 h 45"/>
                              <a:gd name="T14" fmla="*/ 10 w 30"/>
                              <a:gd name="T15" fmla="*/ 43 h 45"/>
                              <a:gd name="T16" fmla="*/ 15 w 30"/>
                              <a:gd name="T17" fmla="*/ 40 h 45"/>
                              <a:gd name="T18" fmla="*/ 23 w 30"/>
                              <a:gd name="T19" fmla="*/ 35 h 45"/>
                              <a:gd name="T20" fmla="*/ 28 w 30"/>
                              <a:gd name="T21" fmla="*/ 30 h 45"/>
                              <a:gd name="T22" fmla="*/ 30 w 30"/>
                              <a:gd name="T23" fmla="*/ 23 h 45"/>
                              <a:gd name="T24" fmla="*/ 30 w 30"/>
                              <a:gd name="T25" fmla="*/ 18 h 45"/>
                              <a:gd name="T26" fmla="*/ 30 w 30"/>
                              <a:gd name="T27" fmla="*/ 8 h 45"/>
                              <a:gd name="T28" fmla="*/ 28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8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10" y="43"/>
                                </a:lnTo>
                                <a:lnTo>
                                  <a:pt x="15" y="40"/>
                                </a:lnTo>
                                <a:lnTo>
                                  <a:pt x="23" y="35"/>
                                </a:lnTo>
                                <a:lnTo>
                                  <a:pt x="28" y="30"/>
                                </a:lnTo>
                                <a:lnTo>
                                  <a:pt x="30" y="23"/>
                                </a:lnTo>
                                <a:lnTo>
                                  <a:pt x="30" y="18"/>
                                </a:lnTo>
                                <a:lnTo>
                                  <a:pt x="30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" name="Freeform 1289"/>
                        <wps:cNvSpPr>
                          <a:spLocks noEditPoints="1"/>
                        </wps:cNvSpPr>
                        <wps:spPr bwMode="auto">
                          <a:xfrm>
                            <a:off x="6133" y="491"/>
                            <a:ext cx="77" cy="85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5"/>
                              <a:gd name="T2" fmla="*/ 77 w 77"/>
                              <a:gd name="T3" fmla="*/ 0 h 85"/>
                              <a:gd name="T4" fmla="*/ 25 w 77"/>
                              <a:gd name="T5" fmla="*/ 40 h 85"/>
                              <a:gd name="T6" fmla="*/ 25 w 77"/>
                              <a:gd name="T7" fmla="*/ 40 h 85"/>
                              <a:gd name="T8" fmla="*/ 13 w 77"/>
                              <a:gd name="T9" fmla="*/ 48 h 85"/>
                              <a:gd name="T10" fmla="*/ 3 w 77"/>
                              <a:gd name="T11" fmla="*/ 60 h 85"/>
                              <a:gd name="T12" fmla="*/ 0 w 77"/>
                              <a:gd name="T13" fmla="*/ 65 h 85"/>
                              <a:gd name="T14" fmla="*/ 0 w 77"/>
                              <a:gd name="T15" fmla="*/ 70 h 85"/>
                              <a:gd name="T16" fmla="*/ 0 w 77"/>
                              <a:gd name="T17" fmla="*/ 78 h 85"/>
                              <a:gd name="T18" fmla="*/ 0 w 77"/>
                              <a:gd name="T19" fmla="*/ 85 h 85"/>
                              <a:gd name="T20" fmla="*/ 8 w 77"/>
                              <a:gd name="T21" fmla="*/ 83 h 85"/>
                              <a:gd name="T22" fmla="*/ 15 w 77"/>
                              <a:gd name="T23" fmla="*/ 80 h 85"/>
                              <a:gd name="T24" fmla="*/ 20 w 77"/>
                              <a:gd name="T25" fmla="*/ 75 h 85"/>
                              <a:gd name="T26" fmla="*/ 25 w 77"/>
                              <a:gd name="T27" fmla="*/ 70 h 85"/>
                              <a:gd name="T28" fmla="*/ 27 w 77"/>
                              <a:gd name="T29" fmla="*/ 63 h 85"/>
                              <a:gd name="T30" fmla="*/ 30 w 77"/>
                              <a:gd name="T31" fmla="*/ 55 h 85"/>
                              <a:gd name="T32" fmla="*/ 30 w 77"/>
                              <a:gd name="T33" fmla="*/ 48 h 85"/>
                              <a:gd name="T34" fmla="*/ 25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48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8" y="83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7" y="63"/>
                                </a:lnTo>
                                <a:lnTo>
                                  <a:pt x="30" y="55"/>
                                </a:lnTo>
                                <a:lnTo>
                                  <a:pt x="30" y="48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" name="Freeform 1290"/>
                        <wps:cNvSpPr>
                          <a:spLocks/>
                        </wps:cNvSpPr>
                        <wps:spPr bwMode="auto">
                          <a:xfrm>
                            <a:off x="6158" y="491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Freeform 1291"/>
                        <wps:cNvSpPr>
                          <a:spLocks/>
                        </wps:cNvSpPr>
                        <wps:spPr bwMode="auto">
                          <a:xfrm>
                            <a:off x="6133" y="53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8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8 w 30"/>
                              <a:gd name="T15" fmla="*/ 43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5 h 45"/>
                              <a:gd name="T26" fmla="*/ 30 w 30"/>
                              <a:gd name="T27" fmla="*/ 8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8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8" y="43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5"/>
                                </a:lnTo>
                                <a:lnTo>
                                  <a:pt x="30" y="8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Freeform 1292"/>
                        <wps:cNvSpPr>
                          <a:spLocks noEditPoints="1"/>
                        </wps:cNvSpPr>
                        <wps:spPr bwMode="auto">
                          <a:xfrm>
                            <a:off x="6163" y="484"/>
                            <a:ext cx="94" cy="77"/>
                          </a:xfrm>
                          <a:custGeom>
                            <a:avLst/>
                            <a:gdLst>
                              <a:gd name="T0" fmla="*/ 32 w 94"/>
                              <a:gd name="T1" fmla="*/ 37 h 77"/>
                              <a:gd name="T2" fmla="*/ 94 w 94"/>
                              <a:gd name="T3" fmla="*/ 0 h 77"/>
                              <a:gd name="T4" fmla="*/ 32 w 94"/>
                              <a:gd name="T5" fmla="*/ 37 h 77"/>
                              <a:gd name="T6" fmla="*/ 32 w 94"/>
                              <a:gd name="T7" fmla="*/ 37 h 77"/>
                              <a:gd name="T8" fmla="*/ 17 w 94"/>
                              <a:gd name="T9" fmla="*/ 45 h 77"/>
                              <a:gd name="T10" fmla="*/ 5 w 94"/>
                              <a:gd name="T11" fmla="*/ 52 h 77"/>
                              <a:gd name="T12" fmla="*/ 2 w 94"/>
                              <a:gd name="T13" fmla="*/ 60 h 77"/>
                              <a:gd name="T14" fmla="*/ 0 w 94"/>
                              <a:gd name="T15" fmla="*/ 65 h 77"/>
                              <a:gd name="T16" fmla="*/ 0 w 94"/>
                              <a:gd name="T17" fmla="*/ 70 h 77"/>
                              <a:gd name="T18" fmla="*/ 0 w 94"/>
                              <a:gd name="T19" fmla="*/ 77 h 77"/>
                              <a:gd name="T20" fmla="*/ 7 w 94"/>
                              <a:gd name="T21" fmla="*/ 77 h 77"/>
                              <a:gd name="T22" fmla="*/ 15 w 94"/>
                              <a:gd name="T23" fmla="*/ 72 h 77"/>
                              <a:gd name="T24" fmla="*/ 22 w 94"/>
                              <a:gd name="T25" fmla="*/ 70 h 77"/>
                              <a:gd name="T26" fmla="*/ 27 w 94"/>
                              <a:gd name="T27" fmla="*/ 62 h 77"/>
                              <a:gd name="T28" fmla="*/ 32 w 94"/>
                              <a:gd name="T29" fmla="*/ 57 h 77"/>
                              <a:gd name="T30" fmla="*/ 35 w 94"/>
                              <a:gd name="T31" fmla="*/ 50 h 77"/>
                              <a:gd name="T32" fmla="*/ 35 w 94"/>
                              <a:gd name="T33" fmla="*/ 45 h 77"/>
                              <a:gd name="T34" fmla="*/ 3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32" y="37"/>
                                </a:moveTo>
                                <a:lnTo>
                                  <a:pt x="94" y="0"/>
                                </a:lnTo>
                                <a:lnTo>
                                  <a:pt x="32" y="37"/>
                                </a:lnTo>
                                <a:close/>
                                <a:moveTo>
                                  <a:pt x="32" y="37"/>
                                </a:moveTo>
                                <a:lnTo>
                                  <a:pt x="17" y="45"/>
                                </a:lnTo>
                                <a:lnTo>
                                  <a:pt x="5" y="52"/>
                                </a:lnTo>
                                <a:lnTo>
                                  <a:pt x="2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7"/>
                                </a:lnTo>
                                <a:lnTo>
                                  <a:pt x="7" y="77"/>
                                </a:lnTo>
                                <a:lnTo>
                                  <a:pt x="15" y="72"/>
                                </a:lnTo>
                                <a:lnTo>
                                  <a:pt x="22" y="70"/>
                                </a:lnTo>
                                <a:lnTo>
                                  <a:pt x="27" y="62"/>
                                </a:lnTo>
                                <a:lnTo>
                                  <a:pt x="32" y="57"/>
                                </a:lnTo>
                                <a:lnTo>
                                  <a:pt x="35" y="50"/>
                                </a:lnTo>
                                <a:lnTo>
                                  <a:pt x="35" y="45"/>
                                </a:lnTo>
                                <a:lnTo>
                                  <a:pt x="3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Freeform 1293"/>
                        <wps:cNvSpPr>
                          <a:spLocks/>
                        </wps:cNvSpPr>
                        <wps:spPr bwMode="auto">
                          <a:xfrm>
                            <a:off x="6195" y="484"/>
                            <a:ext cx="62" cy="37"/>
                          </a:xfrm>
                          <a:custGeom>
                            <a:avLst/>
                            <a:gdLst>
                              <a:gd name="T0" fmla="*/ 0 w 62"/>
                              <a:gd name="T1" fmla="*/ 37 h 37"/>
                              <a:gd name="T2" fmla="*/ 62 w 62"/>
                              <a:gd name="T3" fmla="*/ 0 h 37"/>
                              <a:gd name="T4" fmla="*/ 0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0" y="37"/>
                                </a:moveTo>
                                <a:lnTo>
                                  <a:pt x="6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" name="Freeform 1294"/>
                        <wps:cNvSpPr>
                          <a:spLocks/>
                        </wps:cNvSpPr>
                        <wps:spPr bwMode="auto">
                          <a:xfrm>
                            <a:off x="6163" y="521"/>
                            <a:ext cx="35" cy="40"/>
                          </a:xfrm>
                          <a:custGeom>
                            <a:avLst/>
                            <a:gdLst>
                              <a:gd name="T0" fmla="*/ 32 w 35"/>
                              <a:gd name="T1" fmla="*/ 0 h 40"/>
                              <a:gd name="T2" fmla="*/ 17 w 35"/>
                              <a:gd name="T3" fmla="*/ 8 h 40"/>
                              <a:gd name="T4" fmla="*/ 5 w 35"/>
                              <a:gd name="T5" fmla="*/ 15 h 40"/>
                              <a:gd name="T6" fmla="*/ 2 w 35"/>
                              <a:gd name="T7" fmla="*/ 23 h 40"/>
                              <a:gd name="T8" fmla="*/ 0 w 35"/>
                              <a:gd name="T9" fmla="*/ 28 h 40"/>
                              <a:gd name="T10" fmla="*/ 0 w 35"/>
                              <a:gd name="T11" fmla="*/ 33 h 40"/>
                              <a:gd name="T12" fmla="*/ 0 w 35"/>
                              <a:gd name="T13" fmla="*/ 40 h 40"/>
                              <a:gd name="T14" fmla="*/ 7 w 35"/>
                              <a:gd name="T15" fmla="*/ 40 h 40"/>
                              <a:gd name="T16" fmla="*/ 15 w 35"/>
                              <a:gd name="T17" fmla="*/ 35 h 40"/>
                              <a:gd name="T18" fmla="*/ 22 w 35"/>
                              <a:gd name="T19" fmla="*/ 33 h 40"/>
                              <a:gd name="T20" fmla="*/ 27 w 35"/>
                              <a:gd name="T21" fmla="*/ 25 h 40"/>
                              <a:gd name="T22" fmla="*/ 32 w 35"/>
                              <a:gd name="T23" fmla="*/ 20 h 40"/>
                              <a:gd name="T24" fmla="*/ 35 w 35"/>
                              <a:gd name="T25" fmla="*/ 13 h 40"/>
                              <a:gd name="T26" fmla="*/ 35 w 35"/>
                              <a:gd name="T27" fmla="*/ 8 h 40"/>
                              <a:gd name="T28" fmla="*/ 32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2" y="0"/>
                                </a:moveTo>
                                <a:lnTo>
                                  <a:pt x="17" y="8"/>
                                </a:lnTo>
                                <a:lnTo>
                                  <a:pt x="5" y="15"/>
                                </a:lnTo>
                                <a:lnTo>
                                  <a:pt x="2" y="23"/>
                                </a:lnTo>
                                <a:lnTo>
                                  <a:pt x="0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5"/>
                                </a:lnTo>
                                <a:lnTo>
                                  <a:pt x="32" y="20"/>
                                </a:lnTo>
                                <a:lnTo>
                                  <a:pt x="35" y="13"/>
                                </a:lnTo>
                                <a:lnTo>
                                  <a:pt x="35" y="8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" name="Freeform 1295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" name="Freeform 1296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" name="Freeform 1297"/>
                        <wps:cNvSpPr>
                          <a:spLocks noEditPoints="1"/>
                        </wps:cNvSpPr>
                        <wps:spPr bwMode="auto">
                          <a:xfrm>
                            <a:off x="6006" y="634"/>
                            <a:ext cx="122" cy="30"/>
                          </a:xfrm>
                          <a:custGeom>
                            <a:avLst/>
                            <a:gdLst>
                              <a:gd name="T0" fmla="*/ 58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3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28 w 122"/>
                              <a:gd name="T13" fmla="*/ 30 h 30"/>
                              <a:gd name="T14" fmla="*/ 35 w 122"/>
                              <a:gd name="T15" fmla="*/ 30 h 30"/>
                              <a:gd name="T16" fmla="*/ 45 w 122"/>
                              <a:gd name="T17" fmla="*/ 27 h 30"/>
                              <a:gd name="T18" fmla="*/ 50 w 122"/>
                              <a:gd name="T19" fmla="*/ 22 h 30"/>
                              <a:gd name="T20" fmla="*/ 58 w 122"/>
                              <a:gd name="T21" fmla="*/ 20 h 30"/>
                              <a:gd name="T22" fmla="*/ 58 w 122"/>
                              <a:gd name="T23" fmla="*/ 20 h 30"/>
                              <a:gd name="T24" fmla="*/ 122 w 122"/>
                              <a:gd name="T25" fmla="*/ 0 h 30"/>
                              <a:gd name="T26" fmla="*/ 58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58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3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5" y="27"/>
                                </a:lnTo>
                                <a:lnTo>
                                  <a:pt x="50" y="22"/>
                                </a:lnTo>
                                <a:lnTo>
                                  <a:pt x="58" y="20"/>
                                </a:lnTo>
                                <a:close/>
                                <a:moveTo>
                                  <a:pt x="58" y="20"/>
                                </a:moveTo>
                                <a:lnTo>
                                  <a:pt x="122" y="0"/>
                                </a:lnTo>
                                <a:lnTo>
                                  <a:pt x="5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" name="Freeform 1298"/>
                        <wps:cNvSpPr>
                          <a:spLocks/>
                        </wps:cNvSpPr>
                        <wps:spPr bwMode="auto">
                          <a:xfrm>
                            <a:off x="6006" y="649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5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2 h 15"/>
                              <a:gd name="T8" fmla="*/ 0 w 58"/>
                              <a:gd name="T9" fmla="*/ 10 h 15"/>
                              <a:gd name="T10" fmla="*/ 13 w 58"/>
                              <a:gd name="T11" fmla="*/ 15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2 h 15"/>
                              <a:gd name="T18" fmla="*/ 50 w 58"/>
                              <a:gd name="T19" fmla="*/ 7 h 15"/>
                              <a:gd name="T20" fmla="*/ 58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2"/>
                                </a:lnTo>
                                <a:lnTo>
                                  <a:pt x="50" y="7"/>
                                </a:lnTo>
                                <a:lnTo>
                                  <a:pt x="5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" name="Freeform 1299"/>
                        <wps:cNvSpPr>
                          <a:spLocks/>
                        </wps:cNvSpPr>
                        <wps:spPr bwMode="auto">
                          <a:xfrm>
                            <a:off x="6064" y="634"/>
                            <a:ext cx="64" cy="20"/>
                          </a:xfrm>
                          <a:custGeom>
                            <a:avLst/>
                            <a:gdLst>
                              <a:gd name="T0" fmla="*/ 0 w 64"/>
                              <a:gd name="T1" fmla="*/ 20 h 20"/>
                              <a:gd name="T2" fmla="*/ 64 w 64"/>
                              <a:gd name="T3" fmla="*/ 0 h 20"/>
                              <a:gd name="T4" fmla="*/ 0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0" y="20"/>
                                </a:moveTo>
                                <a:lnTo>
                                  <a:pt x="64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Freeform 1300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" name="Freeform 1301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" name="Freeform 1302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" name="Freeform 1303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" name="Freeform 1304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" name="Freeform 1305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" name="Freeform 1306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" name="Freeform 1307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" name="Freeform 1308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" name="Freeform 1309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" name="Freeform 1310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9" name="Freeform 1311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" name="Freeform 1312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" name="Freeform 1313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" name="Freeform 1314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3" name="Freeform 1315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Freeform 1316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" name="Freeform 1317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" name="Freeform 1318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" name="Freeform 1319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" name="Freeform 1320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" name="Freeform 1321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Freeform 1322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" name="Freeform 1323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2" name="Freeform 1324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Freeform 1325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" name="Freeform 1326"/>
                        <wps:cNvSpPr>
                          <a:spLocks noEditPoints="1"/>
                        </wps:cNvSpPr>
                        <wps:spPr bwMode="auto">
                          <a:xfrm>
                            <a:off x="5847" y="1242"/>
                            <a:ext cx="80" cy="95"/>
                          </a:xfrm>
                          <a:custGeom>
                            <a:avLst/>
                            <a:gdLst>
                              <a:gd name="T0" fmla="*/ 38 w 80"/>
                              <a:gd name="T1" fmla="*/ 60 h 95"/>
                              <a:gd name="T2" fmla="*/ 0 w 80"/>
                              <a:gd name="T3" fmla="*/ 0 h 95"/>
                              <a:gd name="T4" fmla="*/ 38 w 80"/>
                              <a:gd name="T5" fmla="*/ 60 h 95"/>
                              <a:gd name="T6" fmla="*/ 38 w 80"/>
                              <a:gd name="T7" fmla="*/ 60 h 95"/>
                              <a:gd name="T8" fmla="*/ 45 w 80"/>
                              <a:gd name="T9" fmla="*/ 75 h 95"/>
                              <a:gd name="T10" fmla="*/ 53 w 80"/>
                              <a:gd name="T11" fmla="*/ 88 h 95"/>
                              <a:gd name="T12" fmla="*/ 60 w 80"/>
                              <a:gd name="T13" fmla="*/ 90 h 95"/>
                              <a:gd name="T14" fmla="*/ 65 w 80"/>
                              <a:gd name="T15" fmla="*/ 95 h 95"/>
                              <a:gd name="T16" fmla="*/ 72 w 80"/>
                              <a:gd name="T17" fmla="*/ 95 h 95"/>
                              <a:gd name="T18" fmla="*/ 80 w 80"/>
                              <a:gd name="T19" fmla="*/ 95 h 95"/>
                              <a:gd name="T20" fmla="*/ 80 w 80"/>
                              <a:gd name="T21" fmla="*/ 88 h 95"/>
                              <a:gd name="T22" fmla="*/ 77 w 80"/>
                              <a:gd name="T23" fmla="*/ 80 h 95"/>
                              <a:gd name="T24" fmla="*/ 72 w 80"/>
                              <a:gd name="T25" fmla="*/ 75 h 95"/>
                              <a:gd name="T26" fmla="*/ 67 w 80"/>
                              <a:gd name="T27" fmla="*/ 68 h 95"/>
                              <a:gd name="T28" fmla="*/ 62 w 80"/>
                              <a:gd name="T29" fmla="*/ 63 h 95"/>
                              <a:gd name="T30" fmla="*/ 55 w 80"/>
                              <a:gd name="T31" fmla="*/ 60 h 95"/>
                              <a:gd name="T32" fmla="*/ 45 w 80"/>
                              <a:gd name="T33" fmla="*/ 58 h 95"/>
                              <a:gd name="T34" fmla="*/ 38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5"/>
                                </a:lnTo>
                                <a:lnTo>
                                  <a:pt x="53" y="88"/>
                                </a:lnTo>
                                <a:lnTo>
                                  <a:pt x="60" y="90"/>
                                </a:lnTo>
                                <a:lnTo>
                                  <a:pt x="65" y="95"/>
                                </a:lnTo>
                                <a:lnTo>
                                  <a:pt x="72" y="95"/>
                                </a:lnTo>
                                <a:lnTo>
                                  <a:pt x="80" y="95"/>
                                </a:lnTo>
                                <a:lnTo>
                                  <a:pt x="80" y="88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8"/>
                                </a:lnTo>
                                <a:lnTo>
                                  <a:pt x="62" y="63"/>
                                </a:lnTo>
                                <a:lnTo>
                                  <a:pt x="55" y="60"/>
                                </a:lnTo>
                                <a:lnTo>
                                  <a:pt x="45" y="58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" name="Freeform 1327"/>
                        <wps:cNvSpPr>
                          <a:spLocks/>
                        </wps:cNvSpPr>
                        <wps:spPr bwMode="auto">
                          <a:xfrm>
                            <a:off x="5847" y="1242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" name="Freeform 1328"/>
                        <wps:cNvSpPr>
                          <a:spLocks/>
                        </wps:cNvSpPr>
                        <wps:spPr bwMode="auto">
                          <a:xfrm>
                            <a:off x="5885" y="1300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2 h 37"/>
                              <a:gd name="T2" fmla="*/ 7 w 42"/>
                              <a:gd name="T3" fmla="*/ 17 h 37"/>
                              <a:gd name="T4" fmla="*/ 15 w 42"/>
                              <a:gd name="T5" fmla="*/ 30 h 37"/>
                              <a:gd name="T6" fmla="*/ 22 w 42"/>
                              <a:gd name="T7" fmla="*/ 32 h 37"/>
                              <a:gd name="T8" fmla="*/ 27 w 42"/>
                              <a:gd name="T9" fmla="*/ 37 h 37"/>
                              <a:gd name="T10" fmla="*/ 34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39 w 42"/>
                              <a:gd name="T17" fmla="*/ 22 h 37"/>
                              <a:gd name="T18" fmla="*/ 34 w 42"/>
                              <a:gd name="T19" fmla="*/ 17 h 37"/>
                              <a:gd name="T20" fmla="*/ 29 w 42"/>
                              <a:gd name="T21" fmla="*/ 10 h 37"/>
                              <a:gd name="T22" fmla="*/ 24 w 42"/>
                              <a:gd name="T23" fmla="*/ 5 h 37"/>
                              <a:gd name="T24" fmla="*/ 17 w 42"/>
                              <a:gd name="T25" fmla="*/ 2 h 37"/>
                              <a:gd name="T26" fmla="*/ 7 w 42"/>
                              <a:gd name="T27" fmla="*/ 0 h 37"/>
                              <a:gd name="T28" fmla="*/ 0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5" y="30"/>
                                </a:lnTo>
                                <a:lnTo>
                                  <a:pt x="22" y="32"/>
                                </a:lnTo>
                                <a:lnTo>
                                  <a:pt x="27" y="37"/>
                                </a:lnTo>
                                <a:lnTo>
                                  <a:pt x="34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39" y="22"/>
                                </a:lnTo>
                                <a:lnTo>
                                  <a:pt x="34" y="17"/>
                                </a:lnTo>
                                <a:lnTo>
                                  <a:pt x="29" y="10"/>
                                </a:lnTo>
                                <a:lnTo>
                                  <a:pt x="24" y="5"/>
                                </a:lnTo>
                                <a:lnTo>
                                  <a:pt x="17" y="2"/>
                                </a:lnTo>
                                <a:lnTo>
                                  <a:pt x="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Freeform 1329"/>
                        <wps:cNvSpPr>
                          <a:spLocks noEditPoints="1"/>
                        </wps:cNvSpPr>
                        <wps:spPr bwMode="auto">
                          <a:xfrm>
                            <a:off x="5862" y="1295"/>
                            <a:ext cx="90" cy="80"/>
                          </a:xfrm>
                          <a:custGeom>
                            <a:avLst/>
                            <a:gdLst>
                              <a:gd name="T0" fmla="*/ 47 w 90"/>
                              <a:gd name="T1" fmla="*/ 45 h 80"/>
                              <a:gd name="T2" fmla="*/ 0 w 90"/>
                              <a:gd name="T3" fmla="*/ 0 h 80"/>
                              <a:gd name="T4" fmla="*/ 47 w 90"/>
                              <a:gd name="T5" fmla="*/ 45 h 80"/>
                              <a:gd name="T6" fmla="*/ 47 w 90"/>
                              <a:gd name="T7" fmla="*/ 45 h 80"/>
                              <a:gd name="T8" fmla="*/ 55 w 90"/>
                              <a:gd name="T9" fmla="*/ 60 h 80"/>
                              <a:gd name="T10" fmla="*/ 65 w 90"/>
                              <a:gd name="T11" fmla="*/ 72 h 80"/>
                              <a:gd name="T12" fmla="*/ 77 w 90"/>
                              <a:gd name="T13" fmla="*/ 77 h 80"/>
                              <a:gd name="T14" fmla="*/ 90 w 90"/>
                              <a:gd name="T15" fmla="*/ 80 h 80"/>
                              <a:gd name="T16" fmla="*/ 90 w 90"/>
                              <a:gd name="T17" fmla="*/ 75 h 80"/>
                              <a:gd name="T18" fmla="*/ 87 w 90"/>
                              <a:gd name="T19" fmla="*/ 67 h 80"/>
                              <a:gd name="T20" fmla="*/ 82 w 90"/>
                              <a:gd name="T21" fmla="*/ 60 h 80"/>
                              <a:gd name="T22" fmla="*/ 77 w 90"/>
                              <a:gd name="T23" fmla="*/ 55 h 80"/>
                              <a:gd name="T24" fmla="*/ 70 w 90"/>
                              <a:gd name="T25" fmla="*/ 50 h 80"/>
                              <a:gd name="T26" fmla="*/ 62 w 90"/>
                              <a:gd name="T27" fmla="*/ 47 h 80"/>
                              <a:gd name="T28" fmla="*/ 55 w 90"/>
                              <a:gd name="T29" fmla="*/ 45 h 80"/>
                              <a:gd name="T30" fmla="*/ 47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5" y="60"/>
                                </a:lnTo>
                                <a:lnTo>
                                  <a:pt x="65" y="72"/>
                                </a:lnTo>
                                <a:lnTo>
                                  <a:pt x="77" y="77"/>
                                </a:lnTo>
                                <a:lnTo>
                                  <a:pt x="90" y="80"/>
                                </a:lnTo>
                                <a:lnTo>
                                  <a:pt x="90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70" y="50"/>
                                </a:lnTo>
                                <a:lnTo>
                                  <a:pt x="62" y="47"/>
                                </a:lnTo>
                                <a:lnTo>
                                  <a:pt x="55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" name="Freeform 1330"/>
                        <wps:cNvSpPr>
                          <a:spLocks/>
                        </wps:cNvSpPr>
                        <wps:spPr bwMode="auto">
                          <a:xfrm>
                            <a:off x="5862" y="1295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" name="Freeform 1331"/>
                        <wps:cNvSpPr>
                          <a:spLocks/>
                        </wps:cNvSpPr>
                        <wps:spPr bwMode="auto">
                          <a:xfrm>
                            <a:off x="5909" y="1340"/>
                            <a:ext cx="43" cy="35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5"/>
                              <a:gd name="T2" fmla="*/ 8 w 43"/>
                              <a:gd name="T3" fmla="*/ 15 h 35"/>
                              <a:gd name="T4" fmla="*/ 18 w 43"/>
                              <a:gd name="T5" fmla="*/ 27 h 35"/>
                              <a:gd name="T6" fmla="*/ 30 w 43"/>
                              <a:gd name="T7" fmla="*/ 32 h 35"/>
                              <a:gd name="T8" fmla="*/ 43 w 43"/>
                              <a:gd name="T9" fmla="*/ 35 h 35"/>
                              <a:gd name="T10" fmla="*/ 43 w 43"/>
                              <a:gd name="T11" fmla="*/ 30 h 35"/>
                              <a:gd name="T12" fmla="*/ 40 w 43"/>
                              <a:gd name="T13" fmla="*/ 22 h 35"/>
                              <a:gd name="T14" fmla="*/ 35 w 43"/>
                              <a:gd name="T15" fmla="*/ 15 h 35"/>
                              <a:gd name="T16" fmla="*/ 30 w 43"/>
                              <a:gd name="T17" fmla="*/ 10 h 35"/>
                              <a:gd name="T18" fmla="*/ 23 w 43"/>
                              <a:gd name="T19" fmla="*/ 5 h 35"/>
                              <a:gd name="T20" fmla="*/ 15 w 43"/>
                              <a:gd name="T21" fmla="*/ 2 h 35"/>
                              <a:gd name="T22" fmla="*/ 8 w 43"/>
                              <a:gd name="T23" fmla="*/ 0 h 35"/>
                              <a:gd name="T24" fmla="*/ 0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7"/>
                                </a:lnTo>
                                <a:lnTo>
                                  <a:pt x="30" y="32"/>
                                </a:lnTo>
                                <a:lnTo>
                                  <a:pt x="43" y="35"/>
                                </a:lnTo>
                                <a:lnTo>
                                  <a:pt x="43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3" y="5"/>
                                </a:lnTo>
                                <a:lnTo>
                                  <a:pt x="15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" name="Freeform 1332"/>
                        <wps:cNvSpPr>
                          <a:spLocks noEditPoints="1"/>
                        </wps:cNvSpPr>
                        <wps:spPr bwMode="auto">
                          <a:xfrm>
                            <a:off x="5880" y="1330"/>
                            <a:ext cx="89" cy="80"/>
                          </a:xfrm>
                          <a:custGeom>
                            <a:avLst/>
                            <a:gdLst>
                              <a:gd name="T0" fmla="*/ 47 w 89"/>
                              <a:gd name="T1" fmla="*/ 45 h 80"/>
                              <a:gd name="T2" fmla="*/ 0 w 89"/>
                              <a:gd name="T3" fmla="*/ 0 h 80"/>
                              <a:gd name="T4" fmla="*/ 47 w 89"/>
                              <a:gd name="T5" fmla="*/ 45 h 80"/>
                              <a:gd name="T6" fmla="*/ 47 w 89"/>
                              <a:gd name="T7" fmla="*/ 45 h 80"/>
                              <a:gd name="T8" fmla="*/ 54 w 89"/>
                              <a:gd name="T9" fmla="*/ 60 h 80"/>
                              <a:gd name="T10" fmla="*/ 62 w 89"/>
                              <a:gd name="T11" fmla="*/ 70 h 80"/>
                              <a:gd name="T12" fmla="*/ 74 w 89"/>
                              <a:gd name="T13" fmla="*/ 77 h 80"/>
                              <a:gd name="T14" fmla="*/ 89 w 89"/>
                              <a:gd name="T15" fmla="*/ 80 h 80"/>
                              <a:gd name="T16" fmla="*/ 89 w 89"/>
                              <a:gd name="T17" fmla="*/ 75 h 80"/>
                              <a:gd name="T18" fmla="*/ 87 w 89"/>
                              <a:gd name="T19" fmla="*/ 67 h 80"/>
                              <a:gd name="T20" fmla="*/ 82 w 89"/>
                              <a:gd name="T21" fmla="*/ 60 h 80"/>
                              <a:gd name="T22" fmla="*/ 77 w 89"/>
                              <a:gd name="T23" fmla="*/ 55 h 80"/>
                              <a:gd name="T24" fmla="*/ 69 w 89"/>
                              <a:gd name="T25" fmla="*/ 50 h 80"/>
                              <a:gd name="T26" fmla="*/ 62 w 89"/>
                              <a:gd name="T27" fmla="*/ 47 h 80"/>
                              <a:gd name="T28" fmla="*/ 54 w 89"/>
                              <a:gd name="T29" fmla="*/ 45 h 80"/>
                              <a:gd name="T30" fmla="*/ 47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4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7"/>
                                </a:lnTo>
                                <a:lnTo>
                                  <a:pt x="89" y="80"/>
                                </a:lnTo>
                                <a:lnTo>
                                  <a:pt x="89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69" y="50"/>
                                </a:lnTo>
                                <a:lnTo>
                                  <a:pt x="62" y="47"/>
                                </a:lnTo>
                                <a:lnTo>
                                  <a:pt x="54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" name="Freeform 1333"/>
                        <wps:cNvSpPr>
                          <a:spLocks/>
                        </wps:cNvSpPr>
                        <wps:spPr bwMode="auto">
                          <a:xfrm>
                            <a:off x="5880" y="1330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Freeform 1334"/>
                        <wps:cNvSpPr>
                          <a:spLocks/>
                        </wps:cNvSpPr>
                        <wps:spPr bwMode="auto">
                          <a:xfrm>
                            <a:off x="5927" y="1375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7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2 h 35"/>
                              <a:gd name="T8" fmla="*/ 42 w 42"/>
                              <a:gd name="T9" fmla="*/ 35 h 35"/>
                              <a:gd name="T10" fmla="*/ 42 w 42"/>
                              <a:gd name="T11" fmla="*/ 30 h 35"/>
                              <a:gd name="T12" fmla="*/ 40 w 42"/>
                              <a:gd name="T13" fmla="*/ 22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2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2"/>
                                </a:lnTo>
                                <a:lnTo>
                                  <a:pt x="42" y="35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" name="Freeform 1335"/>
                        <wps:cNvSpPr>
                          <a:spLocks noEditPoints="1"/>
                        </wps:cNvSpPr>
                        <wps:spPr bwMode="auto">
                          <a:xfrm>
                            <a:off x="5835" y="1202"/>
                            <a:ext cx="77" cy="98"/>
                          </a:xfrm>
                          <a:custGeom>
                            <a:avLst/>
                            <a:gdLst>
                              <a:gd name="T0" fmla="*/ 35 w 77"/>
                              <a:gd name="T1" fmla="*/ 60 h 98"/>
                              <a:gd name="T2" fmla="*/ 0 w 77"/>
                              <a:gd name="T3" fmla="*/ 0 h 98"/>
                              <a:gd name="T4" fmla="*/ 35 w 77"/>
                              <a:gd name="T5" fmla="*/ 60 h 98"/>
                              <a:gd name="T6" fmla="*/ 35 w 77"/>
                              <a:gd name="T7" fmla="*/ 60 h 98"/>
                              <a:gd name="T8" fmla="*/ 42 w 77"/>
                              <a:gd name="T9" fmla="*/ 78 h 98"/>
                              <a:gd name="T10" fmla="*/ 50 w 77"/>
                              <a:gd name="T11" fmla="*/ 88 h 98"/>
                              <a:gd name="T12" fmla="*/ 57 w 77"/>
                              <a:gd name="T13" fmla="*/ 93 h 98"/>
                              <a:gd name="T14" fmla="*/ 62 w 77"/>
                              <a:gd name="T15" fmla="*/ 95 h 98"/>
                              <a:gd name="T16" fmla="*/ 70 w 77"/>
                              <a:gd name="T17" fmla="*/ 98 h 98"/>
                              <a:gd name="T18" fmla="*/ 77 w 77"/>
                              <a:gd name="T19" fmla="*/ 98 h 98"/>
                              <a:gd name="T20" fmla="*/ 77 w 77"/>
                              <a:gd name="T21" fmla="*/ 90 h 98"/>
                              <a:gd name="T22" fmla="*/ 74 w 77"/>
                              <a:gd name="T23" fmla="*/ 83 h 98"/>
                              <a:gd name="T24" fmla="*/ 70 w 77"/>
                              <a:gd name="T25" fmla="*/ 75 h 98"/>
                              <a:gd name="T26" fmla="*/ 65 w 77"/>
                              <a:gd name="T27" fmla="*/ 70 h 98"/>
                              <a:gd name="T28" fmla="*/ 60 w 77"/>
                              <a:gd name="T29" fmla="*/ 65 h 98"/>
                              <a:gd name="T30" fmla="*/ 52 w 77"/>
                              <a:gd name="T31" fmla="*/ 63 h 98"/>
                              <a:gd name="T32" fmla="*/ 42 w 77"/>
                              <a:gd name="T33" fmla="*/ 60 h 98"/>
                              <a:gd name="T34" fmla="*/ 35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  <a:moveTo>
                                  <a:pt x="35" y="60"/>
                                </a:moveTo>
                                <a:lnTo>
                                  <a:pt x="42" y="78"/>
                                </a:lnTo>
                                <a:lnTo>
                                  <a:pt x="50" y="88"/>
                                </a:lnTo>
                                <a:lnTo>
                                  <a:pt x="57" y="93"/>
                                </a:lnTo>
                                <a:lnTo>
                                  <a:pt x="62" y="95"/>
                                </a:lnTo>
                                <a:lnTo>
                                  <a:pt x="70" y="98"/>
                                </a:lnTo>
                                <a:lnTo>
                                  <a:pt x="77" y="98"/>
                                </a:lnTo>
                                <a:lnTo>
                                  <a:pt x="77" y="90"/>
                                </a:lnTo>
                                <a:lnTo>
                                  <a:pt x="74" y="83"/>
                                </a:lnTo>
                                <a:lnTo>
                                  <a:pt x="70" y="75"/>
                                </a:lnTo>
                                <a:lnTo>
                                  <a:pt x="65" y="70"/>
                                </a:lnTo>
                                <a:lnTo>
                                  <a:pt x="60" y="65"/>
                                </a:lnTo>
                                <a:lnTo>
                                  <a:pt x="52" y="63"/>
                                </a:lnTo>
                                <a:lnTo>
                                  <a:pt x="42" y="6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" name="Freeform 1336"/>
                        <wps:cNvSpPr>
                          <a:spLocks/>
                        </wps:cNvSpPr>
                        <wps:spPr bwMode="auto">
                          <a:xfrm>
                            <a:off x="5835" y="1202"/>
                            <a:ext cx="35" cy="60"/>
                          </a:xfrm>
                          <a:custGeom>
                            <a:avLst/>
                            <a:gdLst>
                              <a:gd name="T0" fmla="*/ 35 w 35"/>
                              <a:gd name="T1" fmla="*/ 60 h 60"/>
                              <a:gd name="T2" fmla="*/ 0 w 35"/>
                              <a:gd name="T3" fmla="*/ 0 h 60"/>
                              <a:gd name="T4" fmla="*/ 35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" name="Freeform 1337"/>
                        <wps:cNvSpPr>
                          <a:spLocks/>
                        </wps:cNvSpPr>
                        <wps:spPr bwMode="auto">
                          <a:xfrm>
                            <a:off x="5870" y="126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8"/>
                              <a:gd name="T2" fmla="*/ 7 w 42"/>
                              <a:gd name="T3" fmla="*/ 18 h 38"/>
                              <a:gd name="T4" fmla="*/ 15 w 42"/>
                              <a:gd name="T5" fmla="*/ 28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39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7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0"/>
                                </a:moveTo>
                                <a:lnTo>
                                  <a:pt x="7" y="18"/>
                                </a:lnTo>
                                <a:lnTo>
                                  <a:pt x="15" y="28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39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Freeform 1338"/>
                        <wps:cNvSpPr>
                          <a:spLocks noEditPoints="1"/>
                        </wps:cNvSpPr>
                        <wps:spPr bwMode="auto">
                          <a:xfrm>
                            <a:off x="5813" y="1168"/>
                            <a:ext cx="87" cy="94"/>
                          </a:xfrm>
                          <a:custGeom>
                            <a:avLst/>
                            <a:gdLst>
                              <a:gd name="T0" fmla="*/ 42 w 87"/>
                              <a:gd name="T1" fmla="*/ 59 h 94"/>
                              <a:gd name="T2" fmla="*/ 0 w 87"/>
                              <a:gd name="T3" fmla="*/ 0 h 94"/>
                              <a:gd name="T4" fmla="*/ 42 w 87"/>
                              <a:gd name="T5" fmla="*/ 59 h 94"/>
                              <a:gd name="T6" fmla="*/ 42 w 87"/>
                              <a:gd name="T7" fmla="*/ 59 h 94"/>
                              <a:gd name="T8" fmla="*/ 49 w 87"/>
                              <a:gd name="T9" fmla="*/ 74 h 94"/>
                              <a:gd name="T10" fmla="*/ 59 w 87"/>
                              <a:gd name="T11" fmla="*/ 84 h 94"/>
                              <a:gd name="T12" fmla="*/ 64 w 87"/>
                              <a:gd name="T13" fmla="*/ 89 h 94"/>
                              <a:gd name="T14" fmla="*/ 72 w 87"/>
                              <a:gd name="T15" fmla="*/ 92 h 94"/>
                              <a:gd name="T16" fmla="*/ 79 w 87"/>
                              <a:gd name="T17" fmla="*/ 94 h 94"/>
                              <a:gd name="T18" fmla="*/ 87 w 87"/>
                              <a:gd name="T19" fmla="*/ 94 h 94"/>
                              <a:gd name="T20" fmla="*/ 84 w 87"/>
                              <a:gd name="T21" fmla="*/ 87 h 94"/>
                              <a:gd name="T22" fmla="*/ 82 w 87"/>
                              <a:gd name="T23" fmla="*/ 79 h 94"/>
                              <a:gd name="T24" fmla="*/ 79 w 87"/>
                              <a:gd name="T25" fmla="*/ 72 h 94"/>
                              <a:gd name="T26" fmla="*/ 74 w 87"/>
                              <a:gd name="T27" fmla="*/ 67 h 94"/>
                              <a:gd name="T28" fmla="*/ 67 w 87"/>
                              <a:gd name="T29" fmla="*/ 62 h 94"/>
                              <a:gd name="T30" fmla="*/ 59 w 87"/>
                              <a:gd name="T31" fmla="*/ 59 h 94"/>
                              <a:gd name="T32" fmla="*/ 52 w 87"/>
                              <a:gd name="T33" fmla="*/ 57 h 94"/>
                              <a:gd name="T34" fmla="*/ 42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  <a:moveTo>
                                  <a:pt x="42" y="59"/>
                                </a:moveTo>
                                <a:lnTo>
                                  <a:pt x="49" y="74"/>
                                </a:lnTo>
                                <a:lnTo>
                                  <a:pt x="59" y="84"/>
                                </a:lnTo>
                                <a:lnTo>
                                  <a:pt x="64" y="89"/>
                                </a:lnTo>
                                <a:lnTo>
                                  <a:pt x="72" y="92"/>
                                </a:lnTo>
                                <a:lnTo>
                                  <a:pt x="79" y="94"/>
                                </a:lnTo>
                                <a:lnTo>
                                  <a:pt x="87" y="94"/>
                                </a:lnTo>
                                <a:lnTo>
                                  <a:pt x="84" y="87"/>
                                </a:lnTo>
                                <a:lnTo>
                                  <a:pt x="82" y="79"/>
                                </a:lnTo>
                                <a:lnTo>
                                  <a:pt x="79" y="72"/>
                                </a:lnTo>
                                <a:lnTo>
                                  <a:pt x="74" y="67"/>
                                </a:lnTo>
                                <a:lnTo>
                                  <a:pt x="67" y="62"/>
                                </a:lnTo>
                                <a:lnTo>
                                  <a:pt x="59" y="59"/>
                                </a:lnTo>
                                <a:lnTo>
                                  <a:pt x="52" y="57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Freeform 1339"/>
                        <wps:cNvSpPr>
                          <a:spLocks/>
                        </wps:cNvSpPr>
                        <wps:spPr bwMode="auto">
                          <a:xfrm>
                            <a:off x="5813" y="1168"/>
                            <a:ext cx="42" cy="59"/>
                          </a:xfrm>
                          <a:custGeom>
                            <a:avLst/>
                            <a:gdLst>
                              <a:gd name="T0" fmla="*/ 42 w 42"/>
                              <a:gd name="T1" fmla="*/ 59 h 59"/>
                              <a:gd name="T2" fmla="*/ 0 w 42"/>
                              <a:gd name="T3" fmla="*/ 0 h 59"/>
                              <a:gd name="T4" fmla="*/ 42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Freeform 1340"/>
                        <wps:cNvSpPr>
                          <a:spLocks/>
                        </wps:cNvSpPr>
                        <wps:spPr bwMode="auto">
                          <a:xfrm>
                            <a:off x="5855" y="1225"/>
                            <a:ext cx="45" cy="37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37"/>
                              <a:gd name="T2" fmla="*/ 7 w 45"/>
                              <a:gd name="T3" fmla="*/ 17 h 37"/>
                              <a:gd name="T4" fmla="*/ 17 w 45"/>
                              <a:gd name="T5" fmla="*/ 27 h 37"/>
                              <a:gd name="T6" fmla="*/ 22 w 45"/>
                              <a:gd name="T7" fmla="*/ 32 h 37"/>
                              <a:gd name="T8" fmla="*/ 30 w 45"/>
                              <a:gd name="T9" fmla="*/ 35 h 37"/>
                              <a:gd name="T10" fmla="*/ 37 w 45"/>
                              <a:gd name="T11" fmla="*/ 37 h 37"/>
                              <a:gd name="T12" fmla="*/ 45 w 45"/>
                              <a:gd name="T13" fmla="*/ 37 h 37"/>
                              <a:gd name="T14" fmla="*/ 42 w 45"/>
                              <a:gd name="T15" fmla="*/ 30 h 37"/>
                              <a:gd name="T16" fmla="*/ 40 w 45"/>
                              <a:gd name="T17" fmla="*/ 22 h 37"/>
                              <a:gd name="T18" fmla="*/ 37 w 45"/>
                              <a:gd name="T19" fmla="*/ 15 h 37"/>
                              <a:gd name="T20" fmla="*/ 32 w 45"/>
                              <a:gd name="T21" fmla="*/ 10 h 37"/>
                              <a:gd name="T22" fmla="*/ 25 w 45"/>
                              <a:gd name="T23" fmla="*/ 5 h 37"/>
                              <a:gd name="T24" fmla="*/ 17 w 45"/>
                              <a:gd name="T25" fmla="*/ 2 h 37"/>
                              <a:gd name="T26" fmla="*/ 10 w 45"/>
                              <a:gd name="T27" fmla="*/ 0 h 37"/>
                              <a:gd name="T28" fmla="*/ 0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2" y="32"/>
                                </a:lnTo>
                                <a:lnTo>
                                  <a:pt x="30" y="35"/>
                                </a:lnTo>
                                <a:lnTo>
                                  <a:pt x="37" y="37"/>
                                </a:lnTo>
                                <a:lnTo>
                                  <a:pt x="45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" name="Freeform 1341"/>
                        <wps:cNvSpPr>
                          <a:spLocks noEditPoints="1"/>
                        </wps:cNvSpPr>
                        <wps:spPr bwMode="auto">
                          <a:xfrm>
                            <a:off x="5805" y="1138"/>
                            <a:ext cx="80" cy="92"/>
                          </a:xfrm>
                          <a:custGeom>
                            <a:avLst/>
                            <a:gdLst>
                              <a:gd name="T0" fmla="*/ 37 w 80"/>
                              <a:gd name="T1" fmla="*/ 54 h 92"/>
                              <a:gd name="T2" fmla="*/ 0 w 80"/>
                              <a:gd name="T3" fmla="*/ 0 h 92"/>
                              <a:gd name="T4" fmla="*/ 37 w 80"/>
                              <a:gd name="T5" fmla="*/ 54 h 92"/>
                              <a:gd name="T6" fmla="*/ 37 w 80"/>
                              <a:gd name="T7" fmla="*/ 54 h 92"/>
                              <a:gd name="T8" fmla="*/ 45 w 80"/>
                              <a:gd name="T9" fmla="*/ 69 h 92"/>
                              <a:gd name="T10" fmla="*/ 52 w 80"/>
                              <a:gd name="T11" fmla="*/ 82 h 92"/>
                              <a:gd name="T12" fmla="*/ 60 w 80"/>
                              <a:gd name="T13" fmla="*/ 87 h 92"/>
                              <a:gd name="T14" fmla="*/ 65 w 80"/>
                              <a:gd name="T15" fmla="*/ 89 h 92"/>
                              <a:gd name="T16" fmla="*/ 72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4 h 92"/>
                              <a:gd name="T22" fmla="*/ 77 w 80"/>
                              <a:gd name="T23" fmla="*/ 77 h 92"/>
                              <a:gd name="T24" fmla="*/ 72 w 80"/>
                              <a:gd name="T25" fmla="*/ 69 h 92"/>
                              <a:gd name="T26" fmla="*/ 67 w 80"/>
                              <a:gd name="T27" fmla="*/ 64 h 92"/>
                              <a:gd name="T28" fmla="*/ 62 w 80"/>
                              <a:gd name="T29" fmla="*/ 59 h 92"/>
                              <a:gd name="T30" fmla="*/ 55 w 80"/>
                              <a:gd name="T31" fmla="*/ 57 h 92"/>
                              <a:gd name="T32" fmla="*/ 47 w 80"/>
                              <a:gd name="T33" fmla="*/ 54 h 92"/>
                              <a:gd name="T34" fmla="*/ 37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  <a:moveTo>
                                  <a:pt x="37" y="54"/>
                                </a:moveTo>
                                <a:lnTo>
                                  <a:pt x="45" y="69"/>
                                </a:lnTo>
                                <a:lnTo>
                                  <a:pt x="52" y="82"/>
                                </a:lnTo>
                                <a:lnTo>
                                  <a:pt x="60" y="87"/>
                                </a:lnTo>
                                <a:lnTo>
                                  <a:pt x="65" y="89"/>
                                </a:lnTo>
                                <a:lnTo>
                                  <a:pt x="72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4"/>
                                </a:lnTo>
                                <a:lnTo>
                                  <a:pt x="77" y="77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2" y="59"/>
                                </a:lnTo>
                                <a:lnTo>
                                  <a:pt x="55" y="57"/>
                                </a:lnTo>
                                <a:lnTo>
                                  <a:pt x="47" y="54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Freeform 1342"/>
                        <wps:cNvSpPr>
                          <a:spLocks/>
                        </wps:cNvSpPr>
                        <wps:spPr bwMode="auto">
                          <a:xfrm>
                            <a:off x="5805" y="1138"/>
                            <a:ext cx="37" cy="54"/>
                          </a:xfrm>
                          <a:custGeom>
                            <a:avLst/>
                            <a:gdLst>
                              <a:gd name="T0" fmla="*/ 37 w 37"/>
                              <a:gd name="T1" fmla="*/ 54 h 54"/>
                              <a:gd name="T2" fmla="*/ 0 w 37"/>
                              <a:gd name="T3" fmla="*/ 0 h 54"/>
                              <a:gd name="T4" fmla="*/ 37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" name="Freeform 1343"/>
                        <wps:cNvSpPr>
                          <a:spLocks/>
                        </wps:cNvSpPr>
                        <wps:spPr bwMode="auto">
                          <a:xfrm>
                            <a:off x="5842" y="1192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5 w 43"/>
                              <a:gd name="T5" fmla="*/ 28 h 38"/>
                              <a:gd name="T6" fmla="*/ 23 w 43"/>
                              <a:gd name="T7" fmla="*/ 33 h 38"/>
                              <a:gd name="T8" fmla="*/ 28 w 43"/>
                              <a:gd name="T9" fmla="*/ 35 h 38"/>
                              <a:gd name="T10" fmla="*/ 35 w 43"/>
                              <a:gd name="T11" fmla="*/ 38 h 38"/>
                              <a:gd name="T12" fmla="*/ 43 w 43"/>
                              <a:gd name="T13" fmla="*/ 38 h 38"/>
                              <a:gd name="T14" fmla="*/ 43 w 43"/>
                              <a:gd name="T15" fmla="*/ 30 h 38"/>
                              <a:gd name="T16" fmla="*/ 40 w 43"/>
                              <a:gd name="T17" fmla="*/ 23 h 38"/>
                              <a:gd name="T18" fmla="*/ 35 w 43"/>
                              <a:gd name="T19" fmla="*/ 15 h 38"/>
                              <a:gd name="T20" fmla="*/ 30 w 43"/>
                              <a:gd name="T21" fmla="*/ 10 h 38"/>
                              <a:gd name="T22" fmla="*/ 25 w 43"/>
                              <a:gd name="T23" fmla="*/ 5 h 38"/>
                              <a:gd name="T24" fmla="*/ 18 w 43"/>
                              <a:gd name="T25" fmla="*/ 3 h 38"/>
                              <a:gd name="T26" fmla="*/ 10 w 43"/>
                              <a:gd name="T27" fmla="*/ 0 h 38"/>
                              <a:gd name="T28" fmla="*/ 0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" name="Freeform 1344"/>
                        <wps:cNvSpPr>
                          <a:spLocks noEditPoints="1"/>
                        </wps:cNvSpPr>
                        <wps:spPr bwMode="auto">
                          <a:xfrm>
                            <a:off x="5795" y="1090"/>
                            <a:ext cx="75" cy="100"/>
                          </a:xfrm>
                          <a:custGeom>
                            <a:avLst/>
                            <a:gdLst>
                              <a:gd name="T0" fmla="*/ 32 w 75"/>
                              <a:gd name="T1" fmla="*/ 63 h 100"/>
                              <a:gd name="T2" fmla="*/ 0 w 75"/>
                              <a:gd name="T3" fmla="*/ 0 h 100"/>
                              <a:gd name="T4" fmla="*/ 32 w 75"/>
                              <a:gd name="T5" fmla="*/ 63 h 100"/>
                              <a:gd name="T6" fmla="*/ 32 w 75"/>
                              <a:gd name="T7" fmla="*/ 63 h 100"/>
                              <a:gd name="T8" fmla="*/ 37 w 75"/>
                              <a:gd name="T9" fmla="*/ 80 h 100"/>
                              <a:gd name="T10" fmla="*/ 47 w 75"/>
                              <a:gd name="T11" fmla="*/ 90 h 100"/>
                              <a:gd name="T12" fmla="*/ 52 w 75"/>
                              <a:gd name="T13" fmla="*/ 95 h 100"/>
                              <a:gd name="T14" fmla="*/ 60 w 75"/>
                              <a:gd name="T15" fmla="*/ 97 h 100"/>
                              <a:gd name="T16" fmla="*/ 67 w 75"/>
                              <a:gd name="T17" fmla="*/ 100 h 100"/>
                              <a:gd name="T18" fmla="*/ 75 w 75"/>
                              <a:gd name="T19" fmla="*/ 100 h 100"/>
                              <a:gd name="T20" fmla="*/ 75 w 75"/>
                              <a:gd name="T21" fmla="*/ 92 h 100"/>
                              <a:gd name="T22" fmla="*/ 72 w 75"/>
                              <a:gd name="T23" fmla="*/ 85 h 100"/>
                              <a:gd name="T24" fmla="*/ 67 w 75"/>
                              <a:gd name="T25" fmla="*/ 78 h 100"/>
                              <a:gd name="T26" fmla="*/ 62 w 75"/>
                              <a:gd name="T27" fmla="*/ 73 h 100"/>
                              <a:gd name="T28" fmla="*/ 57 w 75"/>
                              <a:gd name="T29" fmla="*/ 68 h 100"/>
                              <a:gd name="T30" fmla="*/ 50 w 75"/>
                              <a:gd name="T31" fmla="*/ 65 h 100"/>
                              <a:gd name="T32" fmla="*/ 40 w 75"/>
                              <a:gd name="T33" fmla="*/ 63 h 100"/>
                              <a:gd name="T34" fmla="*/ 32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  <a:moveTo>
                                  <a:pt x="32" y="63"/>
                                </a:moveTo>
                                <a:lnTo>
                                  <a:pt x="37" y="80"/>
                                </a:lnTo>
                                <a:lnTo>
                                  <a:pt x="47" y="90"/>
                                </a:lnTo>
                                <a:lnTo>
                                  <a:pt x="52" y="95"/>
                                </a:lnTo>
                                <a:lnTo>
                                  <a:pt x="60" y="97"/>
                                </a:lnTo>
                                <a:lnTo>
                                  <a:pt x="67" y="100"/>
                                </a:lnTo>
                                <a:lnTo>
                                  <a:pt x="75" y="100"/>
                                </a:lnTo>
                                <a:lnTo>
                                  <a:pt x="75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8"/>
                                </a:lnTo>
                                <a:lnTo>
                                  <a:pt x="62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5"/>
                                </a:lnTo>
                                <a:lnTo>
                                  <a:pt x="40" y="63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" name="Freeform 1345"/>
                        <wps:cNvSpPr>
                          <a:spLocks/>
                        </wps:cNvSpPr>
                        <wps:spPr bwMode="auto">
                          <a:xfrm>
                            <a:off x="5795" y="1090"/>
                            <a:ext cx="32" cy="63"/>
                          </a:xfrm>
                          <a:custGeom>
                            <a:avLst/>
                            <a:gdLst>
                              <a:gd name="T0" fmla="*/ 32 w 32"/>
                              <a:gd name="T1" fmla="*/ 63 h 63"/>
                              <a:gd name="T2" fmla="*/ 0 w 32"/>
                              <a:gd name="T3" fmla="*/ 0 h 63"/>
                              <a:gd name="T4" fmla="*/ 32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Freeform 1346"/>
                        <wps:cNvSpPr>
                          <a:spLocks/>
                        </wps:cNvSpPr>
                        <wps:spPr bwMode="auto">
                          <a:xfrm>
                            <a:off x="5827" y="115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5 w 43"/>
                              <a:gd name="T3" fmla="*/ 17 h 37"/>
                              <a:gd name="T4" fmla="*/ 15 w 43"/>
                              <a:gd name="T5" fmla="*/ 27 h 37"/>
                              <a:gd name="T6" fmla="*/ 20 w 43"/>
                              <a:gd name="T7" fmla="*/ 32 h 37"/>
                              <a:gd name="T8" fmla="*/ 28 w 43"/>
                              <a:gd name="T9" fmla="*/ 34 h 37"/>
                              <a:gd name="T10" fmla="*/ 35 w 43"/>
                              <a:gd name="T11" fmla="*/ 37 h 37"/>
                              <a:gd name="T12" fmla="*/ 43 w 43"/>
                              <a:gd name="T13" fmla="*/ 37 h 37"/>
                              <a:gd name="T14" fmla="*/ 43 w 43"/>
                              <a:gd name="T15" fmla="*/ 29 h 37"/>
                              <a:gd name="T16" fmla="*/ 40 w 43"/>
                              <a:gd name="T17" fmla="*/ 22 h 37"/>
                              <a:gd name="T18" fmla="*/ 35 w 43"/>
                              <a:gd name="T19" fmla="*/ 15 h 37"/>
                              <a:gd name="T20" fmla="*/ 30 w 43"/>
                              <a:gd name="T21" fmla="*/ 10 h 37"/>
                              <a:gd name="T22" fmla="*/ 25 w 43"/>
                              <a:gd name="T23" fmla="*/ 5 h 37"/>
                              <a:gd name="T24" fmla="*/ 18 w 43"/>
                              <a:gd name="T25" fmla="*/ 2 h 37"/>
                              <a:gd name="T26" fmla="*/ 8 w 43"/>
                              <a:gd name="T27" fmla="*/ 0 h 37"/>
                              <a:gd name="T28" fmla="*/ 0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8" y="34"/>
                                </a:lnTo>
                                <a:lnTo>
                                  <a:pt x="35" y="37"/>
                                </a:lnTo>
                                <a:lnTo>
                                  <a:pt x="43" y="37"/>
                                </a:lnTo>
                                <a:lnTo>
                                  <a:pt x="43" y="29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Freeform 1347"/>
                        <wps:cNvSpPr>
                          <a:spLocks noEditPoints="1"/>
                        </wps:cNvSpPr>
                        <wps:spPr bwMode="auto">
                          <a:xfrm>
                            <a:off x="5795" y="1043"/>
                            <a:ext cx="65" cy="117"/>
                          </a:xfrm>
                          <a:custGeom>
                            <a:avLst/>
                            <a:gdLst>
                              <a:gd name="T0" fmla="*/ 28 w 65"/>
                              <a:gd name="T1" fmla="*/ 70 h 117"/>
                              <a:gd name="T2" fmla="*/ 0 w 65"/>
                              <a:gd name="T3" fmla="*/ 0 h 117"/>
                              <a:gd name="T4" fmla="*/ 28 w 65"/>
                              <a:gd name="T5" fmla="*/ 70 h 117"/>
                              <a:gd name="T6" fmla="*/ 28 w 65"/>
                              <a:gd name="T7" fmla="*/ 70 h 117"/>
                              <a:gd name="T8" fmla="*/ 32 w 65"/>
                              <a:gd name="T9" fmla="*/ 87 h 117"/>
                              <a:gd name="T10" fmla="*/ 40 w 65"/>
                              <a:gd name="T11" fmla="*/ 102 h 117"/>
                              <a:gd name="T12" fmla="*/ 45 w 65"/>
                              <a:gd name="T13" fmla="*/ 107 h 117"/>
                              <a:gd name="T14" fmla="*/ 50 w 65"/>
                              <a:gd name="T15" fmla="*/ 112 h 117"/>
                              <a:gd name="T16" fmla="*/ 57 w 65"/>
                              <a:gd name="T17" fmla="*/ 115 h 117"/>
                              <a:gd name="T18" fmla="*/ 65 w 65"/>
                              <a:gd name="T19" fmla="*/ 117 h 117"/>
                              <a:gd name="T20" fmla="*/ 65 w 65"/>
                              <a:gd name="T21" fmla="*/ 107 h 117"/>
                              <a:gd name="T22" fmla="*/ 62 w 65"/>
                              <a:gd name="T23" fmla="*/ 100 h 117"/>
                              <a:gd name="T24" fmla="*/ 60 w 65"/>
                              <a:gd name="T25" fmla="*/ 92 h 117"/>
                              <a:gd name="T26" fmla="*/ 55 w 65"/>
                              <a:gd name="T27" fmla="*/ 85 h 117"/>
                              <a:gd name="T28" fmla="*/ 50 w 65"/>
                              <a:gd name="T29" fmla="*/ 77 h 117"/>
                              <a:gd name="T30" fmla="*/ 42 w 65"/>
                              <a:gd name="T31" fmla="*/ 75 h 117"/>
                              <a:gd name="T32" fmla="*/ 35 w 65"/>
                              <a:gd name="T33" fmla="*/ 72 h 117"/>
                              <a:gd name="T34" fmla="*/ 28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  <a:moveTo>
                                  <a:pt x="28" y="70"/>
                                </a:moveTo>
                                <a:lnTo>
                                  <a:pt x="32" y="87"/>
                                </a:lnTo>
                                <a:lnTo>
                                  <a:pt x="40" y="102"/>
                                </a:lnTo>
                                <a:lnTo>
                                  <a:pt x="45" y="107"/>
                                </a:lnTo>
                                <a:lnTo>
                                  <a:pt x="50" y="112"/>
                                </a:lnTo>
                                <a:lnTo>
                                  <a:pt x="57" y="115"/>
                                </a:lnTo>
                                <a:lnTo>
                                  <a:pt x="65" y="117"/>
                                </a:lnTo>
                                <a:lnTo>
                                  <a:pt x="65" y="107"/>
                                </a:lnTo>
                                <a:lnTo>
                                  <a:pt x="62" y="100"/>
                                </a:lnTo>
                                <a:lnTo>
                                  <a:pt x="60" y="92"/>
                                </a:lnTo>
                                <a:lnTo>
                                  <a:pt x="55" y="85"/>
                                </a:lnTo>
                                <a:lnTo>
                                  <a:pt x="50" y="77"/>
                                </a:lnTo>
                                <a:lnTo>
                                  <a:pt x="42" y="75"/>
                                </a:lnTo>
                                <a:lnTo>
                                  <a:pt x="35" y="72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Freeform 1348"/>
                        <wps:cNvSpPr>
                          <a:spLocks/>
                        </wps:cNvSpPr>
                        <wps:spPr bwMode="auto">
                          <a:xfrm>
                            <a:off x="5795" y="1043"/>
                            <a:ext cx="28" cy="70"/>
                          </a:xfrm>
                          <a:custGeom>
                            <a:avLst/>
                            <a:gdLst>
                              <a:gd name="T0" fmla="*/ 28 w 28"/>
                              <a:gd name="T1" fmla="*/ 70 h 70"/>
                              <a:gd name="T2" fmla="*/ 0 w 28"/>
                              <a:gd name="T3" fmla="*/ 0 h 70"/>
                              <a:gd name="T4" fmla="*/ 28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" name="Freeform 1349"/>
                        <wps:cNvSpPr>
                          <a:spLocks/>
                        </wps:cNvSpPr>
                        <wps:spPr bwMode="auto">
                          <a:xfrm>
                            <a:off x="5823" y="1113"/>
                            <a:ext cx="37" cy="47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7"/>
                              <a:gd name="T2" fmla="*/ 4 w 37"/>
                              <a:gd name="T3" fmla="*/ 17 h 47"/>
                              <a:gd name="T4" fmla="*/ 12 w 37"/>
                              <a:gd name="T5" fmla="*/ 32 h 47"/>
                              <a:gd name="T6" fmla="*/ 17 w 37"/>
                              <a:gd name="T7" fmla="*/ 37 h 47"/>
                              <a:gd name="T8" fmla="*/ 22 w 37"/>
                              <a:gd name="T9" fmla="*/ 42 h 47"/>
                              <a:gd name="T10" fmla="*/ 29 w 37"/>
                              <a:gd name="T11" fmla="*/ 45 h 47"/>
                              <a:gd name="T12" fmla="*/ 37 w 37"/>
                              <a:gd name="T13" fmla="*/ 47 h 47"/>
                              <a:gd name="T14" fmla="*/ 37 w 37"/>
                              <a:gd name="T15" fmla="*/ 37 h 47"/>
                              <a:gd name="T16" fmla="*/ 34 w 37"/>
                              <a:gd name="T17" fmla="*/ 30 h 47"/>
                              <a:gd name="T18" fmla="*/ 32 w 37"/>
                              <a:gd name="T19" fmla="*/ 22 h 47"/>
                              <a:gd name="T20" fmla="*/ 27 w 37"/>
                              <a:gd name="T21" fmla="*/ 15 h 47"/>
                              <a:gd name="T22" fmla="*/ 22 w 37"/>
                              <a:gd name="T23" fmla="*/ 7 h 47"/>
                              <a:gd name="T24" fmla="*/ 14 w 37"/>
                              <a:gd name="T25" fmla="*/ 5 h 47"/>
                              <a:gd name="T26" fmla="*/ 7 w 37"/>
                              <a:gd name="T27" fmla="*/ 2 h 47"/>
                              <a:gd name="T28" fmla="*/ 0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0" y="0"/>
                                </a:moveTo>
                                <a:lnTo>
                                  <a:pt x="4" y="17"/>
                                </a:lnTo>
                                <a:lnTo>
                                  <a:pt x="12" y="32"/>
                                </a:lnTo>
                                <a:lnTo>
                                  <a:pt x="17" y="37"/>
                                </a:lnTo>
                                <a:lnTo>
                                  <a:pt x="22" y="42"/>
                                </a:lnTo>
                                <a:lnTo>
                                  <a:pt x="29" y="45"/>
                                </a:lnTo>
                                <a:lnTo>
                                  <a:pt x="37" y="47"/>
                                </a:lnTo>
                                <a:lnTo>
                                  <a:pt x="37" y="37"/>
                                </a:lnTo>
                                <a:lnTo>
                                  <a:pt x="34" y="30"/>
                                </a:lnTo>
                                <a:lnTo>
                                  <a:pt x="32" y="22"/>
                                </a:lnTo>
                                <a:lnTo>
                                  <a:pt x="27" y="15"/>
                                </a:lnTo>
                                <a:lnTo>
                                  <a:pt x="22" y="7"/>
                                </a:lnTo>
                                <a:lnTo>
                                  <a:pt x="14" y="5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" name="Freeform 1350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" name="Freeform 1351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" name="Freeform 1352"/>
                        <wps:cNvSpPr>
                          <a:spLocks noEditPoints="1"/>
                        </wps:cNvSpPr>
                        <wps:spPr bwMode="auto">
                          <a:xfrm>
                            <a:off x="5927" y="1215"/>
                            <a:ext cx="17" cy="127"/>
                          </a:xfrm>
                          <a:custGeom>
                            <a:avLst/>
                            <a:gdLst>
                              <a:gd name="T0" fmla="*/ 10 w 17"/>
                              <a:gd name="T1" fmla="*/ 70 h 127"/>
                              <a:gd name="T2" fmla="*/ 2 w 17"/>
                              <a:gd name="T3" fmla="*/ 82 h 127"/>
                              <a:gd name="T4" fmla="*/ 0 w 17"/>
                              <a:gd name="T5" fmla="*/ 97 h 127"/>
                              <a:gd name="T6" fmla="*/ 0 w 17"/>
                              <a:gd name="T7" fmla="*/ 112 h 127"/>
                              <a:gd name="T8" fmla="*/ 5 w 17"/>
                              <a:gd name="T9" fmla="*/ 127 h 127"/>
                              <a:gd name="T10" fmla="*/ 10 w 17"/>
                              <a:gd name="T11" fmla="*/ 122 h 127"/>
                              <a:gd name="T12" fmla="*/ 12 w 17"/>
                              <a:gd name="T13" fmla="*/ 117 h 127"/>
                              <a:gd name="T14" fmla="*/ 15 w 17"/>
                              <a:gd name="T15" fmla="*/ 110 h 127"/>
                              <a:gd name="T16" fmla="*/ 17 w 17"/>
                              <a:gd name="T17" fmla="*/ 102 h 127"/>
                              <a:gd name="T18" fmla="*/ 17 w 17"/>
                              <a:gd name="T19" fmla="*/ 92 h 127"/>
                              <a:gd name="T20" fmla="*/ 15 w 17"/>
                              <a:gd name="T21" fmla="*/ 85 h 127"/>
                              <a:gd name="T22" fmla="*/ 12 w 17"/>
                              <a:gd name="T23" fmla="*/ 77 h 127"/>
                              <a:gd name="T24" fmla="*/ 10 w 17"/>
                              <a:gd name="T25" fmla="*/ 70 h 127"/>
                              <a:gd name="T26" fmla="*/ 10 w 17"/>
                              <a:gd name="T27" fmla="*/ 70 h 127"/>
                              <a:gd name="T28" fmla="*/ 2 w 17"/>
                              <a:gd name="T29" fmla="*/ 0 h 127"/>
                              <a:gd name="T30" fmla="*/ 10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10" y="70"/>
                                </a:move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0" y="112"/>
                                </a:lnTo>
                                <a:lnTo>
                                  <a:pt x="5" y="127"/>
                                </a:lnTo>
                                <a:lnTo>
                                  <a:pt x="10" y="122"/>
                                </a:lnTo>
                                <a:lnTo>
                                  <a:pt x="12" y="117"/>
                                </a:lnTo>
                                <a:lnTo>
                                  <a:pt x="15" y="110"/>
                                </a:lnTo>
                                <a:lnTo>
                                  <a:pt x="17" y="102"/>
                                </a:lnTo>
                                <a:lnTo>
                                  <a:pt x="17" y="92"/>
                                </a:lnTo>
                                <a:lnTo>
                                  <a:pt x="15" y="85"/>
                                </a:lnTo>
                                <a:lnTo>
                                  <a:pt x="12" y="77"/>
                                </a:lnTo>
                                <a:lnTo>
                                  <a:pt x="10" y="70"/>
                                </a:lnTo>
                                <a:close/>
                                <a:moveTo>
                                  <a:pt x="10" y="70"/>
                                </a:moveTo>
                                <a:lnTo>
                                  <a:pt x="2" y="0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" name="Freeform 1353"/>
                        <wps:cNvSpPr>
                          <a:spLocks/>
                        </wps:cNvSpPr>
                        <wps:spPr bwMode="auto">
                          <a:xfrm>
                            <a:off x="5927" y="1285"/>
                            <a:ext cx="17" cy="57"/>
                          </a:xfrm>
                          <a:custGeom>
                            <a:avLst/>
                            <a:gdLst>
                              <a:gd name="T0" fmla="*/ 10 w 17"/>
                              <a:gd name="T1" fmla="*/ 0 h 57"/>
                              <a:gd name="T2" fmla="*/ 2 w 17"/>
                              <a:gd name="T3" fmla="*/ 12 h 57"/>
                              <a:gd name="T4" fmla="*/ 0 w 17"/>
                              <a:gd name="T5" fmla="*/ 27 h 57"/>
                              <a:gd name="T6" fmla="*/ 0 w 17"/>
                              <a:gd name="T7" fmla="*/ 42 h 57"/>
                              <a:gd name="T8" fmla="*/ 5 w 17"/>
                              <a:gd name="T9" fmla="*/ 57 h 57"/>
                              <a:gd name="T10" fmla="*/ 10 w 17"/>
                              <a:gd name="T11" fmla="*/ 52 h 57"/>
                              <a:gd name="T12" fmla="*/ 12 w 17"/>
                              <a:gd name="T13" fmla="*/ 47 h 57"/>
                              <a:gd name="T14" fmla="*/ 15 w 17"/>
                              <a:gd name="T15" fmla="*/ 40 h 57"/>
                              <a:gd name="T16" fmla="*/ 17 w 17"/>
                              <a:gd name="T17" fmla="*/ 32 h 57"/>
                              <a:gd name="T18" fmla="*/ 17 w 17"/>
                              <a:gd name="T19" fmla="*/ 22 h 57"/>
                              <a:gd name="T20" fmla="*/ 15 w 17"/>
                              <a:gd name="T21" fmla="*/ 15 h 57"/>
                              <a:gd name="T22" fmla="*/ 12 w 17"/>
                              <a:gd name="T23" fmla="*/ 7 h 57"/>
                              <a:gd name="T24" fmla="*/ 10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10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2" y="47"/>
                                </a:lnTo>
                                <a:lnTo>
                                  <a:pt x="15" y="40"/>
                                </a:lnTo>
                                <a:lnTo>
                                  <a:pt x="17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" name="Freeform 1354"/>
                        <wps:cNvSpPr>
                          <a:spLocks/>
                        </wps:cNvSpPr>
                        <wps:spPr bwMode="auto">
                          <a:xfrm>
                            <a:off x="5929" y="1215"/>
                            <a:ext cx="8" cy="70"/>
                          </a:xfrm>
                          <a:custGeom>
                            <a:avLst/>
                            <a:gdLst>
                              <a:gd name="T0" fmla="*/ 8 w 8"/>
                              <a:gd name="T1" fmla="*/ 70 h 70"/>
                              <a:gd name="T2" fmla="*/ 0 w 8"/>
                              <a:gd name="T3" fmla="*/ 0 h 70"/>
                              <a:gd name="T4" fmla="*/ 8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8" y="70"/>
                                </a:moveTo>
                                <a:lnTo>
                                  <a:pt x="0" y="0"/>
                                </a:lnTo>
                                <a:lnTo>
                                  <a:pt x="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" name="Freeform 1355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" name="Freeform 1356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" name="Freeform 1357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" name="Freeform 1358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" name="Freeform 1359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Freeform 1360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" name="Freeform 1361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Freeform 1362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" name="Freeform 1363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Freeform 1364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Freeform 1365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" name="Freeform 1366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Freeform 1367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Freeform 1368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" name="Freeform 1369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Freeform 1370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Freeform 1371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" name="Freeform 1372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" name="Freeform 1373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" name="Freeform 1374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" name="Freeform 1375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" name="Freeform 1376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" name="Freeform 1377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" name="Freeform 1378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" name="Freeform 1379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" name="Freeform 1380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" name="Freeform 1381"/>
                        <wps:cNvSpPr>
                          <a:spLocks noEditPoints="1"/>
                        </wps:cNvSpPr>
                        <wps:spPr bwMode="auto">
                          <a:xfrm>
                            <a:off x="5745" y="1242"/>
                            <a:ext cx="90" cy="88"/>
                          </a:xfrm>
                          <a:custGeom>
                            <a:avLst/>
                            <a:gdLst>
                              <a:gd name="T0" fmla="*/ 43 w 90"/>
                              <a:gd name="T1" fmla="*/ 55 h 88"/>
                              <a:gd name="T2" fmla="*/ 0 w 90"/>
                              <a:gd name="T3" fmla="*/ 0 h 88"/>
                              <a:gd name="T4" fmla="*/ 43 w 90"/>
                              <a:gd name="T5" fmla="*/ 55 h 88"/>
                              <a:gd name="T6" fmla="*/ 43 w 90"/>
                              <a:gd name="T7" fmla="*/ 55 h 88"/>
                              <a:gd name="T8" fmla="*/ 53 w 90"/>
                              <a:gd name="T9" fmla="*/ 70 h 88"/>
                              <a:gd name="T10" fmla="*/ 63 w 90"/>
                              <a:gd name="T11" fmla="*/ 83 h 88"/>
                              <a:gd name="T12" fmla="*/ 70 w 90"/>
                              <a:gd name="T13" fmla="*/ 85 h 88"/>
                              <a:gd name="T14" fmla="*/ 75 w 90"/>
                              <a:gd name="T15" fmla="*/ 88 h 88"/>
                              <a:gd name="T16" fmla="*/ 82 w 90"/>
                              <a:gd name="T17" fmla="*/ 88 h 88"/>
                              <a:gd name="T18" fmla="*/ 90 w 90"/>
                              <a:gd name="T19" fmla="*/ 88 h 88"/>
                              <a:gd name="T20" fmla="*/ 90 w 90"/>
                              <a:gd name="T21" fmla="*/ 80 h 88"/>
                              <a:gd name="T22" fmla="*/ 85 w 90"/>
                              <a:gd name="T23" fmla="*/ 73 h 88"/>
                              <a:gd name="T24" fmla="*/ 80 w 90"/>
                              <a:gd name="T25" fmla="*/ 68 h 88"/>
                              <a:gd name="T26" fmla="*/ 75 w 90"/>
                              <a:gd name="T27" fmla="*/ 63 h 88"/>
                              <a:gd name="T28" fmla="*/ 68 w 90"/>
                              <a:gd name="T29" fmla="*/ 58 h 88"/>
                              <a:gd name="T30" fmla="*/ 60 w 90"/>
                              <a:gd name="T31" fmla="*/ 55 h 88"/>
                              <a:gd name="T32" fmla="*/ 53 w 90"/>
                              <a:gd name="T33" fmla="*/ 55 h 88"/>
                              <a:gd name="T34" fmla="*/ 43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  <a:moveTo>
                                  <a:pt x="43" y="55"/>
                                </a:moveTo>
                                <a:lnTo>
                                  <a:pt x="53" y="70"/>
                                </a:lnTo>
                                <a:lnTo>
                                  <a:pt x="63" y="83"/>
                                </a:lnTo>
                                <a:lnTo>
                                  <a:pt x="70" y="85"/>
                                </a:lnTo>
                                <a:lnTo>
                                  <a:pt x="75" y="88"/>
                                </a:lnTo>
                                <a:lnTo>
                                  <a:pt x="82" y="88"/>
                                </a:lnTo>
                                <a:lnTo>
                                  <a:pt x="90" y="88"/>
                                </a:lnTo>
                                <a:lnTo>
                                  <a:pt x="90" y="80"/>
                                </a:lnTo>
                                <a:lnTo>
                                  <a:pt x="85" y="73"/>
                                </a:lnTo>
                                <a:lnTo>
                                  <a:pt x="80" y="68"/>
                                </a:lnTo>
                                <a:lnTo>
                                  <a:pt x="75" y="63"/>
                                </a:lnTo>
                                <a:lnTo>
                                  <a:pt x="68" y="58"/>
                                </a:lnTo>
                                <a:lnTo>
                                  <a:pt x="60" y="55"/>
                                </a:lnTo>
                                <a:lnTo>
                                  <a:pt x="53" y="55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Freeform 1382"/>
                        <wps:cNvSpPr>
                          <a:spLocks/>
                        </wps:cNvSpPr>
                        <wps:spPr bwMode="auto">
                          <a:xfrm>
                            <a:off x="5745" y="1242"/>
                            <a:ext cx="43" cy="55"/>
                          </a:xfrm>
                          <a:custGeom>
                            <a:avLst/>
                            <a:gdLst>
                              <a:gd name="T0" fmla="*/ 43 w 43"/>
                              <a:gd name="T1" fmla="*/ 55 h 55"/>
                              <a:gd name="T2" fmla="*/ 0 w 43"/>
                              <a:gd name="T3" fmla="*/ 0 h 55"/>
                              <a:gd name="T4" fmla="*/ 43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Freeform 1383"/>
                        <wps:cNvSpPr>
                          <a:spLocks/>
                        </wps:cNvSpPr>
                        <wps:spPr bwMode="auto">
                          <a:xfrm>
                            <a:off x="5788" y="1297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3"/>
                              <a:gd name="T2" fmla="*/ 10 w 47"/>
                              <a:gd name="T3" fmla="*/ 15 h 33"/>
                              <a:gd name="T4" fmla="*/ 20 w 47"/>
                              <a:gd name="T5" fmla="*/ 28 h 33"/>
                              <a:gd name="T6" fmla="*/ 27 w 47"/>
                              <a:gd name="T7" fmla="*/ 30 h 33"/>
                              <a:gd name="T8" fmla="*/ 32 w 47"/>
                              <a:gd name="T9" fmla="*/ 33 h 33"/>
                              <a:gd name="T10" fmla="*/ 39 w 47"/>
                              <a:gd name="T11" fmla="*/ 33 h 33"/>
                              <a:gd name="T12" fmla="*/ 47 w 47"/>
                              <a:gd name="T13" fmla="*/ 33 h 33"/>
                              <a:gd name="T14" fmla="*/ 47 w 47"/>
                              <a:gd name="T15" fmla="*/ 25 h 33"/>
                              <a:gd name="T16" fmla="*/ 42 w 47"/>
                              <a:gd name="T17" fmla="*/ 18 h 33"/>
                              <a:gd name="T18" fmla="*/ 37 w 47"/>
                              <a:gd name="T19" fmla="*/ 13 h 33"/>
                              <a:gd name="T20" fmla="*/ 32 w 47"/>
                              <a:gd name="T21" fmla="*/ 8 h 33"/>
                              <a:gd name="T22" fmla="*/ 25 w 47"/>
                              <a:gd name="T23" fmla="*/ 3 h 33"/>
                              <a:gd name="T24" fmla="*/ 17 w 47"/>
                              <a:gd name="T25" fmla="*/ 0 h 33"/>
                              <a:gd name="T26" fmla="*/ 10 w 47"/>
                              <a:gd name="T27" fmla="*/ 0 h 33"/>
                              <a:gd name="T28" fmla="*/ 0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0"/>
                                </a:moveTo>
                                <a:lnTo>
                                  <a:pt x="10" y="15"/>
                                </a:lnTo>
                                <a:lnTo>
                                  <a:pt x="20" y="28"/>
                                </a:lnTo>
                                <a:lnTo>
                                  <a:pt x="27" y="30"/>
                                </a:lnTo>
                                <a:lnTo>
                                  <a:pt x="32" y="33"/>
                                </a:lnTo>
                                <a:lnTo>
                                  <a:pt x="39" y="33"/>
                                </a:lnTo>
                                <a:lnTo>
                                  <a:pt x="47" y="33"/>
                                </a:lnTo>
                                <a:lnTo>
                                  <a:pt x="47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" name="Freeform 1384"/>
                        <wps:cNvSpPr>
                          <a:spLocks noEditPoints="1"/>
                        </wps:cNvSpPr>
                        <wps:spPr bwMode="auto">
                          <a:xfrm>
                            <a:off x="5765" y="1292"/>
                            <a:ext cx="100" cy="73"/>
                          </a:xfrm>
                          <a:custGeom>
                            <a:avLst/>
                            <a:gdLst>
                              <a:gd name="T0" fmla="*/ 53 w 100"/>
                              <a:gd name="T1" fmla="*/ 43 h 73"/>
                              <a:gd name="T2" fmla="*/ 0 w 100"/>
                              <a:gd name="T3" fmla="*/ 0 h 73"/>
                              <a:gd name="T4" fmla="*/ 53 w 100"/>
                              <a:gd name="T5" fmla="*/ 43 h 73"/>
                              <a:gd name="T6" fmla="*/ 53 w 100"/>
                              <a:gd name="T7" fmla="*/ 43 h 73"/>
                              <a:gd name="T8" fmla="*/ 60 w 100"/>
                              <a:gd name="T9" fmla="*/ 55 h 73"/>
                              <a:gd name="T10" fmla="*/ 72 w 100"/>
                              <a:gd name="T11" fmla="*/ 65 h 73"/>
                              <a:gd name="T12" fmla="*/ 85 w 100"/>
                              <a:gd name="T13" fmla="*/ 73 h 73"/>
                              <a:gd name="T14" fmla="*/ 100 w 100"/>
                              <a:gd name="T15" fmla="*/ 73 h 73"/>
                              <a:gd name="T16" fmla="*/ 97 w 100"/>
                              <a:gd name="T17" fmla="*/ 65 h 73"/>
                              <a:gd name="T18" fmla="*/ 95 w 100"/>
                              <a:gd name="T19" fmla="*/ 58 h 73"/>
                              <a:gd name="T20" fmla="*/ 90 w 100"/>
                              <a:gd name="T21" fmla="*/ 53 h 73"/>
                              <a:gd name="T22" fmla="*/ 82 w 100"/>
                              <a:gd name="T23" fmla="*/ 48 h 73"/>
                              <a:gd name="T24" fmla="*/ 77 w 100"/>
                              <a:gd name="T25" fmla="*/ 43 h 73"/>
                              <a:gd name="T26" fmla="*/ 67 w 100"/>
                              <a:gd name="T27" fmla="*/ 40 h 73"/>
                              <a:gd name="T28" fmla="*/ 60 w 100"/>
                              <a:gd name="T29" fmla="*/ 40 h 73"/>
                              <a:gd name="T30" fmla="*/ 53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  <a:moveTo>
                                  <a:pt x="53" y="43"/>
                                </a:moveTo>
                                <a:lnTo>
                                  <a:pt x="60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3"/>
                                </a:lnTo>
                                <a:lnTo>
                                  <a:pt x="100" y="73"/>
                                </a:lnTo>
                                <a:lnTo>
                                  <a:pt x="97" y="65"/>
                                </a:lnTo>
                                <a:lnTo>
                                  <a:pt x="95" y="58"/>
                                </a:lnTo>
                                <a:lnTo>
                                  <a:pt x="90" y="53"/>
                                </a:lnTo>
                                <a:lnTo>
                                  <a:pt x="82" y="48"/>
                                </a:lnTo>
                                <a:lnTo>
                                  <a:pt x="77" y="43"/>
                                </a:lnTo>
                                <a:lnTo>
                                  <a:pt x="67" y="40"/>
                                </a:lnTo>
                                <a:lnTo>
                                  <a:pt x="60" y="4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" name="Freeform 1385"/>
                        <wps:cNvSpPr>
                          <a:spLocks/>
                        </wps:cNvSpPr>
                        <wps:spPr bwMode="auto">
                          <a:xfrm>
                            <a:off x="5765" y="1292"/>
                            <a:ext cx="53" cy="43"/>
                          </a:xfrm>
                          <a:custGeom>
                            <a:avLst/>
                            <a:gdLst>
                              <a:gd name="T0" fmla="*/ 53 w 53"/>
                              <a:gd name="T1" fmla="*/ 43 h 43"/>
                              <a:gd name="T2" fmla="*/ 0 w 53"/>
                              <a:gd name="T3" fmla="*/ 0 h 43"/>
                              <a:gd name="T4" fmla="*/ 53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" name="Freeform 1386"/>
                        <wps:cNvSpPr>
                          <a:spLocks/>
                        </wps:cNvSpPr>
                        <wps:spPr bwMode="auto">
                          <a:xfrm>
                            <a:off x="5818" y="1332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3"/>
                              <a:gd name="T2" fmla="*/ 7 w 47"/>
                              <a:gd name="T3" fmla="*/ 15 h 33"/>
                              <a:gd name="T4" fmla="*/ 19 w 47"/>
                              <a:gd name="T5" fmla="*/ 25 h 33"/>
                              <a:gd name="T6" fmla="*/ 32 w 47"/>
                              <a:gd name="T7" fmla="*/ 33 h 33"/>
                              <a:gd name="T8" fmla="*/ 47 w 47"/>
                              <a:gd name="T9" fmla="*/ 33 h 33"/>
                              <a:gd name="T10" fmla="*/ 44 w 47"/>
                              <a:gd name="T11" fmla="*/ 25 h 33"/>
                              <a:gd name="T12" fmla="*/ 42 w 47"/>
                              <a:gd name="T13" fmla="*/ 18 h 33"/>
                              <a:gd name="T14" fmla="*/ 37 w 47"/>
                              <a:gd name="T15" fmla="*/ 13 h 33"/>
                              <a:gd name="T16" fmla="*/ 29 w 47"/>
                              <a:gd name="T17" fmla="*/ 8 h 33"/>
                              <a:gd name="T18" fmla="*/ 24 w 47"/>
                              <a:gd name="T19" fmla="*/ 3 h 33"/>
                              <a:gd name="T20" fmla="*/ 14 w 47"/>
                              <a:gd name="T21" fmla="*/ 0 h 33"/>
                              <a:gd name="T22" fmla="*/ 7 w 47"/>
                              <a:gd name="T23" fmla="*/ 0 h 33"/>
                              <a:gd name="T24" fmla="*/ 0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3"/>
                                </a:moveTo>
                                <a:lnTo>
                                  <a:pt x="7" y="15"/>
                                </a:lnTo>
                                <a:lnTo>
                                  <a:pt x="19" y="25"/>
                                </a:lnTo>
                                <a:lnTo>
                                  <a:pt x="32" y="33"/>
                                </a:lnTo>
                                <a:lnTo>
                                  <a:pt x="47" y="33"/>
                                </a:lnTo>
                                <a:lnTo>
                                  <a:pt x="44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3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" name="Freeform 1387"/>
                        <wps:cNvSpPr>
                          <a:spLocks noEditPoints="1"/>
                        </wps:cNvSpPr>
                        <wps:spPr bwMode="auto">
                          <a:xfrm>
                            <a:off x="5785" y="1325"/>
                            <a:ext cx="100" cy="72"/>
                          </a:xfrm>
                          <a:custGeom>
                            <a:avLst/>
                            <a:gdLst>
                              <a:gd name="T0" fmla="*/ 52 w 100"/>
                              <a:gd name="T1" fmla="*/ 42 h 72"/>
                              <a:gd name="T2" fmla="*/ 0 w 100"/>
                              <a:gd name="T3" fmla="*/ 0 h 72"/>
                              <a:gd name="T4" fmla="*/ 52 w 100"/>
                              <a:gd name="T5" fmla="*/ 42 h 72"/>
                              <a:gd name="T6" fmla="*/ 52 w 100"/>
                              <a:gd name="T7" fmla="*/ 42 h 72"/>
                              <a:gd name="T8" fmla="*/ 62 w 100"/>
                              <a:gd name="T9" fmla="*/ 55 h 72"/>
                              <a:gd name="T10" fmla="*/ 72 w 100"/>
                              <a:gd name="T11" fmla="*/ 65 h 72"/>
                              <a:gd name="T12" fmla="*/ 85 w 100"/>
                              <a:gd name="T13" fmla="*/ 72 h 72"/>
                              <a:gd name="T14" fmla="*/ 100 w 100"/>
                              <a:gd name="T15" fmla="*/ 72 h 72"/>
                              <a:gd name="T16" fmla="*/ 100 w 100"/>
                              <a:gd name="T17" fmla="*/ 65 h 72"/>
                              <a:gd name="T18" fmla="*/ 95 w 100"/>
                              <a:gd name="T19" fmla="*/ 60 h 72"/>
                              <a:gd name="T20" fmla="*/ 90 w 100"/>
                              <a:gd name="T21" fmla="*/ 52 h 72"/>
                              <a:gd name="T22" fmla="*/ 85 w 100"/>
                              <a:gd name="T23" fmla="*/ 47 h 72"/>
                              <a:gd name="T24" fmla="*/ 77 w 100"/>
                              <a:gd name="T25" fmla="*/ 45 h 72"/>
                              <a:gd name="T26" fmla="*/ 70 w 100"/>
                              <a:gd name="T27" fmla="*/ 42 h 72"/>
                              <a:gd name="T28" fmla="*/ 62 w 100"/>
                              <a:gd name="T29" fmla="*/ 40 h 72"/>
                              <a:gd name="T30" fmla="*/ 52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  <a:moveTo>
                                  <a:pt x="52" y="42"/>
                                </a:moveTo>
                                <a:lnTo>
                                  <a:pt x="62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2"/>
                                </a:lnTo>
                                <a:lnTo>
                                  <a:pt x="100" y="72"/>
                                </a:lnTo>
                                <a:lnTo>
                                  <a:pt x="100" y="65"/>
                                </a:lnTo>
                                <a:lnTo>
                                  <a:pt x="95" y="60"/>
                                </a:lnTo>
                                <a:lnTo>
                                  <a:pt x="90" y="52"/>
                                </a:lnTo>
                                <a:lnTo>
                                  <a:pt x="85" y="47"/>
                                </a:lnTo>
                                <a:lnTo>
                                  <a:pt x="77" y="45"/>
                                </a:lnTo>
                                <a:lnTo>
                                  <a:pt x="70" y="42"/>
                                </a:lnTo>
                                <a:lnTo>
                                  <a:pt x="62" y="4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" name="Freeform 1388"/>
                        <wps:cNvSpPr>
                          <a:spLocks/>
                        </wps:cNvSpPr>
                        <wps:spPr bwMode="auto">
                          <a:xfrm>
                            <a:off x="5785" y="1325"/>
                            <a:ext cx="52" cy="42"/>
                          </a:xfrm>
                          <a:custGeom>
                            <a:avLst/>
                            <a:gdLst>
                              <a:gd name="T0" fmla="*/ 52 w 52"/>
                              <a:gd name="T1" fmla="*/ 42 h 42"/>
                              <a:gd name="T2" fmla="*/ 0 w 52"/>
                              <a:gd name="T3" fmla="*/ 0 h 42"/>
                              <a:gd name="T4" fmla="*/ 52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" name="Freeform 1389"/>
                        <wps:cNvSpPr>
                          <a:spLocks/>
                        </wps:cNvSpPr>
                        <wps:spPr bwMode="auto">
                          <a:xfrm>
                            <a:off x="5837" y="136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5 h 32"/>
                              <a:gd name="T4" fmla="*/ 20 w 48"/>
                              <a:gd name="T5" fmla="*/ 25 h 32"/>
                              <a:gd name="T6" fmla="*/ 33 w 48"/>
                              <a:gd name="T7" fmla="*/ 32 h 32"/>
                              <a:gd name="T8" fmla="*/ 48 w 48"/>
                              <a:gd name="T9" fmla="*/ 32 h 32"/>
                              <a:gd name="T10" fmla="*/ 48 w 48"/>
                              <a:gd name="T11" fmla="*/ 25 h 32"/>
                              <a:gd name="T12" fmla="*/ 43 w 48"/>
                              <a:gd name="T13" fmla="*/ 20 h 32"/>
                              <a:gd name="T14" fmla="*/ 38 w 48"/>
                              <a:gd name="T15" fmla="*/ 12 h 32"/>
                              <a:gd name="T16" fmla="*/ 33 w 48"/>
                              <a:gd name="T17" fmla="*/ 7 h 32"/>
                              <a:gd name="T18" fmla="*/ 25 w 48"/>
                              <a:gd name="T19" fmla="*/ 5 h 32"/>
                              <a:gd name="T20" fmla="*/ 18 w 48"/>
                              <a:gd name="T21" fmla="*/ 2 h 32"/>
                              <a:gd name="T22" fmla="*/ 10 w 48"/>
                              <a:gd name="T23" fmla="*/ 0 h 32"/>
                              <a:gd name="T24" fmla="*/ 0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5"/>
                                </a:lnTo>
                                <a:lnTo>
                                  <a:pt x="20" y="25"/>
                                </a:lnTo>
                                <a:lnTo>
                                  <a:pt x="33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20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8" name="Freeform 1390"/>
                        <wps:cNvSpPr>
                          <a:spLocks noEditPoints="1"/>
                        </wps:cNvSpPr>
                        <wps:spPr bwMode="auto">
                          <a:xfrm>
                            <a:off x="5728" y="1202"/>
                            <a:ext cx="90" cy="93"/>
                          </a:xfrm>
                          <a:custGeom>
                            <a:avLst/>
                            <a:gdLst>
                              <a:gd name="T0" fmla="*/ 42 w 90"/>
                              <a:gd name="T1" fmla="*/ 60 h 93"/>
                              <a:gd name="T2" fmla="*/ 0 w 90"/>
                              <a:gd name="T3" fmla="*/ 0 h 93"/>
                              <a:gd name="T4" fmla="*/ 42 w 90"/>
                              <a:gd name="T5" fmla="*/ 60 h 93"/>
                              <a:gd name="T6" fmla="*/ 42 w 90"/>
                              <a:gd name="T7" fmla="*/ 60 h 93"/>
                              <a:gd name="T8" fmla="*/ 50 w 90"/>
                              <a:gd name="T9" fmla="*/ 75 h 93"/>
                              <a:gd name="T10" fmla="*/ 60 w 90"/>
                              <a:gd name="T11" fmla="*/ 85 h 93"/>
                              <a:gd name="T12" fmla="*/ 67 w 90"/>
                              <a:gd name="T13" fmla="*/ 88 h 93"/>
                              <a:gd name="T14" fmla="*/ 72 w 90"/>
                              <a:gd name="T15" fmla="*/ 90 h 93"/>
                              <a:gd name="T16" fmla="*/ 80 w 90"/>
                              <a:gd name="T17" fmla="*/ 93 h 93"/>
                              <a:gd name="T18" fmla="*/ 90 w 90"/>
                              <a:gd name="T19" fmla="*/ 90 h 93"/>
                              <a:gd name="T20" fmla="*/ 87 w 90"/>
                              <a:gd name="T21" fmla="*/ 83 h 93"/>
                              <a:gd name="T22" fmla="*/ 85 w 90"/>
                              <a:gd name="T23" fmla="*/ 75 h 93"/>
                              <a:gd name="T24" fmla="*/ 80 w 90"/>
                              <a:gd name="T25" fmla="*/ 70 h 93"/>
                              <a:gd name="T26" fmla="*/ 72 w 90"/>
                              <a:gd name="T27" fmla="*/ 65 h 93"/>
                              <a:gd name="T28" fmla="*/ 65 w 90"/>
                              <a:gd name="T29" fmla="*/ 60 h 93"/>
                              <a:gd name="T30" fmla="*/ 57 w 90"/>
                              <a:gd name="T31" fmla="*/ 58 h 93"/>
                              <a:gd name="T32" fmla="*/ 50 w 90"/>
                              <a:gd name="T33" fmla="*/ 58 h 93"/>
                              <a:gd name="T34" fmla="*/ 42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50" y="75"/>
                                </a:lnTo>
                                <a:lnTo>
                                  <a:pt x="60" y="85"/>
                                </a:lnTo>
                                <a:lnTo>
                                  <a:pt x="67" y="88"/>
                                </a:lnTo>
                                <a:lnTo>
                                  <a:pt x="72" y="90"/>
                                </a:lnTo>
                                <a:lnTo>
                                  <a:pt x="80" y="93"/>
                                </a:lnTo>
                                <a:lnTo>
                                  <a:pt x="90" y="90"/>
                                </a:lnTo>
                                <a:lnTo>
                                  <a:pt x="87" y="83"/>
                                </a:lnTo>
                                <a:lnTo>
                                  <a:pt x="85" y="75"/>
                                </a:lnTo>
                                <a:lnTo>
                                  <a:pt x="80" y="70"/>
                                </a:lnTo>
                                <a:lnTo>
                                  <a:pt x="72" y="65"/>
                                </a:lnTo>
                                <a:lnTo>
                                  <a:pt x="65" y="60"/>
                                </a:lnTo>
                                <a:lnTo>
                                  <a:pt x="57" y="58"/>
                                </a:lnTo>
                                <a:lnTo>
                                  <a:pt x="50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9" name="Freeform 1391"/>
                        <wps:cNvSpPr>
                          <a:spLocks/>
                        </wps:cNvSpPr>
                        <wps:spPr bwMode="auto">
                          <a:xfrm>
                            <a:off x="5728" y="1202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60 h 60"/>
                              <a:gd name="T2" fmla="*/ 0 w 42"/>
                              <a:gd name="T3" fmla="*/ 0 h 60"/>
                              <a:gd name="T4" fmla="*/ 42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" name="Freeform 1392"/>
                        <wps:cNvSpPr>
                          <a:spLocks/>
                        </wps:cNvSpPr>
                        <wps:spPr bwMode="auto">
                          <a:xfrm>
                            <a:off x="5770" y="1260"/>
                            <a:ext cx="48" cy="35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5"/>
                              <a:gd name="T2" fmla="*/ 8 w 48"/>
                              <a:gd name="T3" fmla="*/ 17 h 35"/>
                              <a:gd name="T4" fmla="*/ 18 w 48"/>
                              <a:gd name="T5" fmla="*/ 27 h 35"/>
                              <a:gd name="T6" fmla="*/ 25 w 48"/>
                              <a:gd name="T7" fmla="*/ 30 h 35"/>
                              <a:gd name="T8" fmla="*/ 30 w 48"/>
                              <a:gd name="T9" fmla="*/ 32 h 35"/>
                              <a:gd name="T10" fmla="*/ 38 w 48"/>
                              <a:gd name="T11" fmla="*/ 35 h 35"/>
                              <a:gd name="T12" fmla="*/ 48 w 48"/>
                              <a:gd name="T13" fmla="*/ 32 h 35"/>
                              <a:gd name="T14" fmla="*/ 45 w 48"/>
                              <a:gd name="T15" fmla="*/ 25 h 35"/>
                              <a:gd name="T16" fmla="*/ 43 w 48"/>
                              <a:gd name="T17" fmla="*/ 17 h 35"/>
                              <a:gd name="T18" fmla="*/ 38 w 48"/>
                              <a:gd name="T19" fmla="*/ 12 h 35"/>
                              <a:gd name="T20" fmla="*/ 30 w 48"/>
                              <a:gd name="T21" fmla="*/ 7 h 35"/>
                              <a:gd name="T22" fmla="*/ 23 w 48"/>
                              <a:gd name="T23" fmla="*/ 2 h 35"/>
                              <a:gd name="T24" fmla="*/ 15 w 48"/>
                              <a:gd name="T25" fmla="*/ 0 h 35"/>
                              <a:gd name="T26" fmla="*/ 8 w 48"/>
                              <a:gd name="T27" fmla="*/ 0 h 35"/>
                              <a:gd name="T28" fmla="*/ 0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0" y="2"/>
                                </a:moveTo>
                                <a:lnTo>
                                  <a:pt x="8" y="17"/>
                                </a:lnTo>
                                <a:lnTo>
                                  <a:pt x="18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32"/>
                                </a:lnTo>
                                <a:lnTo>
                                  <a:pt x="38" y="35"/>
                                </a:lnTo>
                                <a:lnTo>
                                  <a:pt x="48" y="32"/>
                                </a:lnTo>
                                <a:lnTo>
                                  <a:pt x="45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0" y="7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" name="Freeform 1393"/>
                        <wps:cNvSpPr>
                          <a:spLocks noEditPoints="1"/>
                        </wps:cNvSpPr>
                        <wps:spPr bwMode="auto">
                          <a:xfrm>
                            <a:off x="5703" y="1170"/>
                            <a:ext cx="95" cy="87"/>
                          </a:xfrm>
                          <a:custGeom>
                            <a:avLst/>
                            <a:gdLst>
                              <a:gd name="T0" fmla="*/ 47 w 95"/>
                              <a:gd name="T1" fmla="*/ 57 h 87"/>
                              <a:gd name="T2" fmla="*/ 0 w 95"/>
                              <a:gd name="T3" fmla="*/ 0 h 87"/>
                              <a:gd name="T4" fmla="*/ 47 w 95"/>
                              <a:gd name="T5" fmla="*/ 57 h 87"/>
                              <a:gd name="T6" fmla="*/ 47 w 95"/>
                              <a:gd name="T7" fmla="*/ 57 h 87"/>
                              <a:gd name="T8" fmla="*/ 57 w 95"/>
                              <a:gd name="T9" fmla="*/ 72 h 87"/>
                              <a:gd name="T10" fmla="*/ 67 w 95"/>
                              <a:gd name="T11" fmla="*/ 82 h 87"/>
                              <a:gd name="T12" fmla="*/ 75 w 95"/>
                              <a:gd name="T13" fmla="*/ 85 h 87"/>
                              <a:gd name="T14" fmla="*/ 80 w 95"/>
                              <a:gd name="T15" fmla="*/ 87 h 87"/>
                              <a:gd name="T16" fmla="*/ 87 w 95"/>
                              <a:gd name="T17" fmla="*/ 87 h 87"/>
                              <a:gd name="T18" fmla="*/ 95 w 95"/>
                              <a:gd name="T19" fmla="*/ 87 h 87"/>
                              <a:gd name="T20" fmla="*/ 95 w 95"/>
                              <a:gd name="T21" fmla="*/ 80 h 87"/>
                              <a:gd name="T22" fmla="*/ 90 w 95"/>
                              <a:gd name="T23" fmla="*/ 72 h 87"/>
                              <a:gd name="T24" fmla="*/ 85 w 95"/>
                              <a:gd name="T25" fmla="*/ 67 h 87"/>
                              <a:gd name="T26" fmla="*/ 80 w 95"/>
                              <a:gd name="T27" fmla="*/ 62 h 87"/>
                              <a:gd name="T28" fmla="*/ 72 w 95"/>
                              <a:gd name="T29" fmla="*/ 57 h 87"/>
                              <a:gd name="T30" fmla="*/ 65 w 95"/>
                              <a:gd name="T31" fmla="*/ 55 h 87"/>
                              <a:gd name="T32" fmla="*/ 57 w 95"/>
                              <a:gd name="T33" fmla="*/ 55 h 87"/>
                              <a:gd name="T34" fmla="*/ 47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  <a:moveTo>
                                  <a:pt x="47" y="57"/>
                                </a:moveTo>
                                <a:lnTo>
                                  <a:pt x="57" y="72"/>
                                </a:lnTo>
                                <a:lnTo>
                                  <a:pt x="67" y="82"/>
                                </a:lnTo>
                                <a:lnTo>
                                  <a:pt x="75" y="85"/>
                                </a:lnTo>
                                <a:lnTo>
                                  <a:pt x="80" y="87"/>
                                </a:lnTo>
                                <a:lnTo>
                                  <a:pt x="87" y="87"/>
                                </a:lnTo>
                                <a:lnTo>
                                  <a:pt x="95" y="87"/>
                                </a:lnTo>
                                <a:lnTo>
                                  <a:pt x="95" y="80"/>
                                </a:lnTo>
                                <a:lnTo>
                                  <a:pt x="90" y="72"/>
                                </a:lnTo>
                                <a:lnTo>
                                  <a:pt x="85" y="67"/>
                                </a:lnTo>
                                <a:lnTo>
                                  <a:pt x="80" y="62"/>
                                </a:lnTo>
                                <a:lnTo>
                                  <a:pt x="72" y="57"/>
                                </a:lnTo>
                                <a:lnTo>
                                  <a:pt x="65" y="55"/>
                                </a:lnTo>
                                <a:lnTo>
                                  <a:pt x="57" y="55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" name="Freeform 1394"/>
                        <wps:cNvSpPr>
                          <a:spLocks/>
                        </wps:cNvSpPr>
                        <wps:spPr bwMode="auto">
                          <a:xfrm>
                            <a:off x="5703" y="1170"/>
                            <a:ext cx="47" cy="57"/>
                          </a:xfrm>
                          <a:custGeom>
                            <a:avLst/>
                            <a:gdLst>
                              <a:gd name="T0" fmla="*/ 47 w 47"/>
                              <a:gd name="T1" fmla="*/ 57 h 57"/>
                              <a:gd name="T2" fmla="*/ 0 w 47"/>
                              <a:gd name="T3" fmla="*/ 0 h 57"/>
                              <a:gd name="T4" fmla="*/ 47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" name="Freeform 1395"/>
                        <wps:cNvSpPr>
                          <a:spLocks/>
                        </wps:cNvSpPr>
                        <wps:spPr bwMode="auto">
                          <a:xfrm>
                            <a:off x="5750" y="122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7 h 32"/>
                              <a:gd name="T4" fmla="*/ 20 w 48"/>
                              <a:gd name="T5" fmla="*/ 27 h 32"/>
                              <a:gd name="T6" fmla="*/ 28 w 48"/>
                              <a:gd name="T7" fmla="*/ 30 h 32"/>
                              <a:gd name="T8" fmla="*/ 33 w 48"/>
                              <a:gd name="T9" fmla="*/ 32 h 32"/>
                              <a:gd name="T10" fmla="*/ 40 w 48"/>
                              <a:gd name="T11" fmla="*/ 32 h 32"/>
                              <a:gd name="T12" fmla="*/ 48 w 48"/>
                              <a:gd name="T13" fmla="*/ 32 h 32"/>
                              <a:gd name="T14" fmla="*/ 48 w 48"/>
                              <a:gd name="T15" fmla="*/ 25 h 32"/>
                              <a:gd name="T16" fmla="*/ 43 w 48"/>
                              <a:gd name="T17" fmla="*/ 17 h 32"/>
                              <a:gd name="T18" fmla="*/ 38 w 48"/>
                              <a:gd name="T19" fmla="*/ 12 h 32"/>
                              <a:gd name="T20" fmla="*/ 33 w 48"/>
                              <a:gd name="T21" fmla="*/ 7 h 32"/>
                              <a:gd name="T22" fmla="*/ 25 w 48"/>
                              <a:gd name="T23" fmla="*/ 2 h 32"/>
                              <a:gd name="T24" fmla="*/ 18 w 48"/>
                              <a:gd name="T25" fmla="*/ 0 h 32"/>
                              <a:gd name="T26" fmla="*/ 10 w 48"/>
                              <a:gd name="T27" fmla="*/ 0 h 32"/>
                              <a:gd name="T28" fmla="*/ 0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7"/>
                                </a:lnTo>
                                <a:lnTo>
                                  <a:pt x="20" y="27"/>
                                </a:lnTo>
                                <a:lnTo>
                                  <a:pt x="28" y="30"/>
                                </a:lnTo>
                                <a:lnTo>
                                  <a:pt x="33" y="32"/>
                                </a:lnTo>
                                <a:lnTo>
                                  <a:pt x="40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Freeform 1396"/>
                        <wps:cNvSpPr>
                          <a:spLocks noEditPoints="1"/>
                        </wps:cNvSpPr>
                        <wps:spPr bwMode="auto">
                          <a:xfrm>
                            <a:off x="5691" y="1143"/>
                            <a:ext cx="89" cy="84"/>
                          </a:xfrm>
                          <a:custGeom>
                            <a:avLst/>
                            <a:gdLst>
                              <a:gd name="T0" fmla="*/ 45 w 89"/>
                              <a:gd name="T1" fmla="*/ 52 h 84"/>
                              <a:gd name="T2" fmla="*/ 0 w 89"/>
                              <a:gd name="T3" fmla="*/ 0 h 84"/>
                              <a:gd name="T4" fmla="*/ 45 w 89"/>
                              <a:gd name="T5" fmla="*/ 52 h 84"/>
                              <a:gd name="T6" fmla="*/ 45 w 89"/>
                              <a:gd name="T7" fmla="*/ 52 h 84"/>
                              <a:gd name="T8" fmla="*/ 52 w 89"/>
                              <a:gd name="T9" fmla="*/ 67 h 84"/>
                              <a:gd name="T10" fmla="*/ 62 w 89"/>
                              <a:gd name="T11" fmla="*/ 77 h 84"/>
                              <a:gd name="T12" fmla="*/ 69 w 89"/>
                              <a:gd name="T13" fmla="*/ 82 h 84"/>
                              <a:gd name="T14" fmla="*/ 74 w 89"/>
                              <a:gd name="T15" fmla="*/ 84 h 84"/>
                              <a:gd name="T16" fmla="*/ 82 w 89"/>
                              <a:gd name="T17" fmla="*/ 84 h 84"/>
                              <a:gd name="T18" fmla="*/ 89 w 89"/>
                              <a:gd name="T19" fmla="*/ 84 h 84"/>
                              <a:gd name="T20" fmla="*/ 89 w 89"/>
                              <a:gd name="T21" fmla="*/ 77 h 84"/>
                              <a:gd name="T22" fmla="*/ 87 w 89"/>
                              <a:gd name="T23" fmla="*/ 69 h 84"/>
                              <a:gd name="T24" fmla="*/ 82 w 89"/>
                              <a:gd name="T25" fmla="*/ 62 h 84"/>
                              <a:gd name="T26" fmla="*/ 74 w 89"/>
                              <a:gd name="T27" fmla="*/ 57 h 84"/>
                              <a:gd name="T28" fmla="*/ 69 w 89"/>
                              <a:gd name="T29" fmla="*/ 54 h 84"/>
                              <a:gd name="T30" fmla="*/ 62 w 89"/>
                              <a:gd name="T31" fmla="*/ 49 h 84"/>
                              <a:gd name="T32" fmla="*/ 52 w 89"/>
                              <a:gd name="T33" fmla="*/ 49 h 84"/>
                              <a:gd name="T34" fmla="*/ 45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  <a:moveTo>
                                  <a:pt x="45" y="52"/>
                                </a:moveTo>
                                <a:lnTo>
                                  <a:pt x="52" y="67"/>
                                </a:lnTo>
                                <a:lnTo>
                                  <a:pt x="62" y="77"/>
                                </a:lnTo>
                                <a:lnTo>
                                  <a:pt x="69" y="82"/>
                                </a:lnTo>
                                <a:lnTo>
                                  <a:pt x="74" y="84"/>
                                </a:lnTo>
                                <a:lnTo>
                                  <a:pt x="82" y="84"/>
                                </a:lnTo>
                                <a:lnTo>
                                  <a:pt x="89" y="84"/>
                                </a:lnTo>
                                <a:lnTo>
                                  <a:pt x="89" y="77"/>
                                </a:lnTo>
                                <a:lnTo>
                                  <a:pt x="87" y="69"/>
                                </a:lnTo>
                                <a:lnTo>
                                  <a:pt x="82" y="62"/>
                                </a:lnTo>
                                <a:lnTo>
                                  <a:pt x="74" y="57"/>
                                </a:lnTo>
                                <a:lnTo>
                                  <a:pt x="69" y="54"/>
                                </a:lnTo>
                                <a:lnTo>
                                  <a:pt x="62" y="49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" name="Freeform 1397"/>
                        <wps:cNvSpPr>
                          <a:spLocks/>
                        </wps:cNvSpPr>
                        <wps:spPr bwMode="auto">
                          <a:xfrm>
                            <a:off x="5691" y="1143"/>
                            <a:ext cx="45" cy="52"/>
                          </a:xfrm>
                          <a:custGeom>
                            <a:avLst/>
                            <a:gdLst>
                              <a:gd name="T0" fmla="*/ 45 w 45"/>
                              <a:gd name="T1" fmla="*/ 52 h 52"/>
                              <a:gd name="T2" fmla="*/ 0 w 45"/>
                              <a:gd name="T3" fmla="*/ 0 h 52"/>
                              <a:gd name="T4" fmla="*/ 45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" name="Freeform 1398"/>
                        <wps:cNvSpPr>
                          <a:spLocks/>
                        </wps:cNvSpPr>
                        <wps:spPr bwMode="auto">
                          <a:xfrm>
                            <a:off x="5736" y="1192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3 h 35"/>
                              <a:gd name="T2" fmla="*/ 7 w 44"/>
                              <a:gd name="T3" fmla="*/ 18 h 35"/>
                              <a:gd name="T4" fmla="*/ 17 w 44"/>
                              <a:gd name="T5" fmla="*/ 28 h 35"/>
                              <a:gd name="T6" fmla="*/ 24 w 44"/>
                              <a:gd name="T7" fmla="*/ 33 h 35"/>
                              <a:gd name="T8" fmla="*/ 29 w 44"/>
                              <a:gd name="T9" fmla="*/ 35 h 35"/>
                              <a:gd name="T10" fmla="*/ 37 w 44"/>
                              <a:gd name="T11" fmla="*/ 35 h 35"/>
                              <a:gd name="T12" fmla="*/ 44 w 44"/>
                              <a:gd name="T13" fmla="*/ 35 h 35"/>
                              <a:gd name="T14" fmla="*/ 44 w 44"/>
                              <a:gd name="T15" fmla="*/ 28 h 35"/>
                              <a:gd name="T16" fmla="*/ 42 w 44"/>
                              <a:gd name="T17" fmla="*/ 20 h 35"/>
                              <a:gd name="T18" fmla="*/ 37 w 44"/>
                              <a:gd name="T19" fmla="*/ 13 h 35"/>
                              <a:gd name="T20" fmla="*/ 29 w 44"/>
                              <a:gd name="T21" fmla="*/ 8 h 35"/>
                              <a:gd name="T22" fmla="*/ 24 w 44"/>
                              <a:gd name="T23" fmla="*/ 5 h 35"/>
                              <a:gd name="T24" fmla="*/ 17 w 44"/>
                              <a:gd name="T25" fmla="*/ 0 h 35"/>
                              <a:gd name="T26" fmla="*/ 7 w 44"/>
                              <a:gd name="T27" fmla="*/ 0 h 35"/>
                              <a:gd name="T28" fmla="*/ 0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3"/>
                                </a:moveTo>
                                <a:lnTo>
                                  <a:pt x="7" y="18"/>
                                </a:lnTo>
                                <a:lnTo>
                                  <a:pt x="17" y="28"/>
                                </a:lnTo>
                                <a:lnTo>
                                  <a:pt x="24" y="33"/>
                                </a:lnTo>
                                <a:lnTo>
                                  <a:pt x="29" y="35"/>
                                </a:lnTo>
                                <a:lnTo>
                                  <a:pt x="37" y="35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Freeform 1399"/>
                        <wps:cNvSpPr>
                          <a:spLocks noEditPoints="1"/>
                        </wps:cNvSpPr>
                        <wps:spPr bwMode="auto">
                          <a:xfrm>
                            <a:off x="5678" y="1098"/>
                            <a:ext cx="85" cy="92"/>
                          </a:xfrm>
                          <a:custGeom>
                            <a:avLst/>
                            <a:gdLst>
                              <a:gd name="T0" fmla="*/ 38 w 85"/>
                              <a:gd name="T1" fmla="*/ 60 h 92"/>
                              <a:gd name="T2" fmla="*/ 0 w 85"/>
                              <a:gd name="T3" fmla="*/ 0 h 92"/>
                              <a:gd name="T4" fmla="*/ 38 w 85"/>
                              <a:gd name="T5" fmla="*/ 60 h 92"/>
                              <a:gd name="T6" fmla="*/ 38 w 85"/>
                              <a:gd name="T7" fmla="*/ 60 h 92"/>
                              <a:gd name="T8" fmla="*/ 45 w 85"/>
                              <a:gd name="T9" fmla="*/ 74 h 92"/>
                              <a:gd name="T10" fmla="*/ 55 w 85"/>
                              <a:gd name="T11" fmla="*/ 84 h 92"/>
                              <a:gd name="T12" fmla="*/ 63 w 85"/>
                              <a:gd name="T13" fmla="*/ 87 h 92"/>
                              <a:gd name="T14" fmla="*/ 67 w 85"/>
                              <a:gd name="T15" fmla="*/ 89 h 92"/>
                              <a:gd name="T16" fmla="*/ 75 w 85"/>
                              <a:gd name="T17" fmla="*/ 92 h 92"/>
                              <a:gd name="T18" fmla="*/ 85 w 85"/>
                              <a:gd name="T19" fmla="*/ 92 h 92"/>
                              <a:gd name="T20" fmla="*/ 82 w 85"/>
                              <a:gd name="T21" fmla="*/ 84 h 92"/>
                              <a:gd name="T22" fmla="*/ 80 w 85"/>
                              <a:gd name="T23" fmla="*/ 77 h 92"/>
                              <a:gd name="T24" fmla="*/ 75 w 85"/>
                              <a:gd name="T25" fmla="*/ 70 h 92"/>
                              <a:gd name="T26" fmla="*/ 70 w 85"/>
                              <a:gd name="T27" fmla="*/ 65 h 92"/>
                              <a:gd name="T28" fmla="*/ 63 w 85"/>
                              <a:gd name="T29" fmla="*/ 60 h 92"/>
                              <a:gd name="T30" fmla="*/ 55 w 85"/>
                              <a:gd name="T31" fmla="*/ 57 h 92"/>
                              <a:gd name="T32" fmla="*/ 45 w 85"/>
                              <a:gd name="T33" fmla="*/ 57 h 92"/>
                              <a:gd name="T34" fmla="*/ 38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4"/>
                                </a:lnTo>
                                <a:lnTo>
                                  <a:pt x="55" y="84"/>
                                </a:lnTo>
                                <a:lnTo>
                                  <a:pt x="63" y="87"/>
                                </a:lnTo>
                                <a:lnTo>
                                  <a:pt x="67" y="89"/>
                                </a:lnTo>
                                <a:lnTo>
                                  <a:pt x="75" y="92"/>
                                </a:lnTo>
                                <a:lnTo>
                                  <a:pt x="85" y="92"/>
                                </a:lnTo>
                                <a:lnTo>
                                  <a:pt x="82" y="84"/>
                                </a:lnTo>
                                <a:lnTo>
                                  <a:pt x="80" y="77"/>
                                </a:lnTo>
                                <a:lnTo>
                                  <a:pt x="75" y="70"/>
                                </a:lnTo>
                                <a:lnTo>
                                  <a:pt x="70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7"/>
                                </a:lnTo>
                                <a:lnTo>
                                  <a:pt x="45" y="57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Freeform 1400"/>
                        <wps:cNvSpPr>
                          <a:spLocks/>
                        </wps:cNvSpPr>
                        <wps:spPr bwMode="auto">
                          <a:xfrm>
                            <a:off x="5678" y="1098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" name="Freeform 1401"/>
                        <wps:cNvSpPr>
                          <a:spLocks/>
                        </wps:cNvSpPr>
                        <wps:spPr bwMode="auto">
                          <a:xfrm>
                            <a:off x="5716" y="1155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5"/>
                              <a:gd name="T2" fmla="*/ 7 w 47"/>
                              <a:gd name="T3" fmla="*/ 17 h 35"/>
                              <a:gd name="T4" fmla="*/ 17 w 47"/>
                              <a:gd name="T5" fmla="*/ 27 h 35"/>
                              <a:gd name="T6" fmla="*/ 25 w 47"/>
                              <a:gd name="T7" fmla="*/ 30 h 35"/>
                              <a:gd name="T8" fmla="*/ 29 w 47"/>
                              <a:gd name="T9" fmla="*/ 32 h 35"/>
                              <a:gd name="T10" fmla="*/ 37 w 47"/>
                              <a:gd name="T11" fmla="*/ 35 h 35"/>
                              <a:gd name="T12" fmla="*/ 47 w 47"/>
                              <a:gd name="T13" fmla="*/ 35 h 35"/>
                              <a:gd name="T14" fmla="*/ 44 w 47"/>
                              <a:gd name="T15" fmla="*/ 27 h 35"/>
                              <a:gd name="T16" fmla="*/ 42 w 47"/>
                              <a:gd name="T17" fmla="*/ 20 h 35"/>
                              <a:gd name="T18" fmla="*/ 37 w 47"/>
                              <a:gd name="T19" fmla="*/ 13 h 35"/>
                              <a:gd name="T20" fmla="*/ 32 w 47"/>
                              <a:gd name="T21" fmla="*/ 8 h 35"/>
                              <a:gd name="T22" fmla="*/ 25 w 47"/>
                              <a:gd name="T23" fmla="*/ 3 h 35"/>
                              <a:gd name="T24" fmla="*/ 17 w 47"/>
                              <a:gd name="T25" fmla="*/ 0 h 35"/>
                              <a:gd name="T26" fmla="*/ 7 w 47"/>
                              <a:gd name="T27" fmla="*/ 0 h 35"/>
                              <a:gd name="T28" fmla="*/ 0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3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5" y="30"/>
                                </a:lnTo>
                                <a:lnTo>
                                  <a:pt x="29" y="32"/>
                                </a:lnTo>
                                <a:lnTo>
                                  <a:pt x="37" y="35"/>
                                </a:lnTo>
                                <a:lnTo>
                                  <a:pt x="47" y="35"/>
                                </a:lnTo>
                                <a:lnTo>
                                  <a:pt x="44" y="27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" name="Freeform 1402"/>
                        <wps:cNvSpPr>
                          <a:spLocks noEditPoints="1"/>
                        </wps:cNvSpPr>
                        <wps:spPr bwMode="auto">
                          <a:xfrm>
                            <a:off x="5673" y="1050"/>
                            <a:ext cx="75" cy="110"/>
                          </a:xfrm>
                          <a:custGeom>
                            <a:avLst/>
                            <a:gdLst>
                              <a:gd name="T0" fmla="*/ 33 w 75"/>
                              <a:gd name="T1" fmla="*/ 68 h 110"/>
                              <a:gd name="T2" fmla="*/ 0 w 75"/>
                              <a:gd name="T3" fmla="*/ 0 h 110"/>
                              <a:gd name="T4" fmla="*/ 33 w 75"/>
                              <a:gd name="T5" fmla="*/ 68 h 110"/>
                              <a:gd name="T6" fmla="*/ 33 w 75"/>
                              <a:gd name="T7" fmla="*/ 68 h 110"/>
                              <a:gd name="T8" fmla="*/ 40 w 75"/>
                              <a:gd name="T9" fmla="*/ 85 h 110"/>
                              <a:gd name="T10" fmla="*/ 50 w 75"/>
                              <a:gd name="T11" fmla="*/ 98 h 110"/>
                              <a:gd name="T12" fmla="*/ 55 w 75"/>
                              <a:gd name="T13" fmla="*/ 103 h 110"/>
                              <a:gd name="T14" fmla="*/ 60 w 75"/>
                              <a:gd name="T15" fmla="*/ 105 h 110"/>
                              <a:gd name="T16" fmla="*/ 68 w 75"/>
                              <a:gd name="T17" fmla="*/ 108 h 110"/>
                              <a:gd name="T18" fmla="*/ 75 w 75"/>
                              <a:gd name="T19" fmla="*/ 110 h 110"/>
                              <a:gd name="T20" fmla="*/ 75 w 75"/>
                              <a:gd name="T21" fmla="*/ 100 h 110"/>
                              <a:gd name="T22" fmla="*/ 72 w 75"/>
                              <a:gd name="T23" fmla="*/ 93 h 110"/>
                              <a:gd name="T24" fmla="*/ 68 w 75"/>
                              <a:gd name="T25" fmla="*/ 85 h 110"/>
                              <a:gd name="T26" fmla="*/ 63 w 75"/>
                              <a:gd name="T27" fmla="*/ 78 h 110"/>
                              <a:gd name="T28" fmla="*/ 55 w 75"/>
                              <a:gd name="T29" fmla="*/ 73 h 110"/>
                              <a:gd name="T30" fmla="*/ 48 w 75"/>
                              <a:gd name="T31" fmla="*/ 70 h 110"/>
                              <a:gd name="T32" fmla="*/ 40 w 75"/>
                              <a:gd name="T33" fmla="*/ 68 h 110"/>
                              <a:gd name="T34" fmla="*/ 33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  <a:moveTo>
                                  <a:pt x="33" y="68"/>
                                </a:moveTo>
                                <a:lnTo>
                                  <a:pt x="40" y="85"/>
                                </a:lnTo>
                                <a:lnTo>
                                  <a:pt x="50" y="98"/>
                                </a:lnTo>
                                <a:lnTo>
                                  <a:pt x="55" y="103"/>
                                </a:lnTo>
                                <a:lnTo>
                                  <a:pt x="60" y="105"/>
                                </a:lnTo>
                                <a:lnTo>
                                  <a:pt x="68" y="108"/>
                                </a:lnTo>
                                <a:lnTo>
                                  <a:pt x="75" y="110"/>
                                </a:lnTo>
                                <a:lnTo>
                                  <a:pt x="75" y="100"/>
                                </a:lnTo>
                                <a:lnTo>
                                  <a:pt x="72" y="93"/>
                                </a:lnTo>
                                <a:lnTo>
                                  <a:pt x="68" y="85"/>
                                </a:lnTo>
                                <a:lnTo>
                                  <a:pt x="63" y="78"/>
                                </a:lnTo>
                                <a:lnTo>
                                  <a:pt x="55" y="73"/>
                                </a:lnTo>
                                <a:lnTo>
                                  <a:pt x="48" y="70"/>
                                </a:lnTo>
                                <a:lnTo>
                                  <a:pt x="40" y="68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" name="Freeform 1403"/>
                        <wps:cNvSpPr>
                          <a:spLocks/>
                        </wps:cNvSpPr>
                        <wps:spPr bwMode="auto">
                          <a:xfrm>
                            <a:off x="5673" y="1050"/>
                            <a:ext cx="33" cy="68"/>
                          </a:xfrm>
                          <a:custGeom>
                            <a:avLst/>
                            <a:gdLst>
                              <a:gd name="T0" fmla="*/ 33 w 33"/>
                              <a:gd name="T1" fmla="*/ 68 h 68"/>
                              <a:gd name="T2" fmla="*/ 0 w 33"/>
                              <a:gd name="T3" fmla="*/ 0 h 68"/>
                              <a:gd name="T4" fmla="*/ 33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" name="Freeform 1404"/>
                        <wps:cNvSpPr>
                          <a:spLocks/>
                        </wps:cNvSpPr>
                        <wps:spPr bwMode="auto">
                          <a:xfrm>
                            <a:off x="5706" y="1118"/>
                            <a:ext cx="42" cy="42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2"/>
                              <a:gd name="T2" fmla="*/ 7 w 42"/>
                              <a:gd name="T3" fmla="*/ 17 h 42"/>
                              <a:gd name="T4" fmla="*/ 17 w 42"/>
                              <a:gd name="T5" fmla="*/ 30 h 42"/>
                              <a:gd name="T6" fmla="*/ 22 w 42"/>
                              <a:gd name="T7" fmla="*/ 35 h 42"/>
                              <a:gd name="T8" fmla="*/ 27 w 42"/>
                              <a:gd name="T9" fmla="*/ 37 h 42"/>
                              <a:gd name="T10" fmla="*/ 35 w 42"/>
                              <a:gd name="T11" fmla="*/ 40 h 42"/>
                              <a:gd name="T12" fmla="*/ 42 w 42"/>
                              <a:gd name="T13" fmla="*/ 42 h 42"/>
                              <a:gd name="T14" fmla="*/ 42 w 42"/>
                              <a:gd name="T15" fmla="*/ 32 h 42"/>
                              <a:gd name="T16" fmla="*/ 39 w 42"/>
                              <a:gd name="T17" fmla="*/ 25 h 42"/>
                              <a:gd name="T18" fmla="*/ 35 w 42"/>
                              <a:gd name="T19" fmla="*/ 17 h 42"/>
                              <a:gd name="T20" fmla="*/ 30 w 42"/>
                              <a:gd name="T21" fmla="*/ 10 h 42"/>
                              <a:gd name="T22" fmla="*/ 22 w 42"/>
                              <a:gd name="T23" fmla="*/ 5 h 42"/>
                              <a:gd name="T24" fmla="*/ 15 w 42"/>
                              <a:gd name="T25" fmla="*/ 2 h 42"/>
                              <a:gd name="T26" fmla="*/ 7 w 42"/>
                              <a:gd name="T27" fmla="*/ 0 h 42"/>
                              <a:gd name="T28" fmla="*/ 0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0" y="0"/>
                                </a:moveTo>
                                <a:lnTo>
                                  <a:pt x="7" y="17"/>
                                </a:lnTo>
                                <a:lnTo>
                                  <a:pt x="17" y="30"/>
                                </a:lnTo>
                                <a:lnTo>
                                  <a:pt x="22" y="35"/>
                                </a:lnTo>
                                <a:lnTo>
                                  <a:pt x="27" y="37"/>
                                </a:lnTo>
                                <a:lnTo>
                                  <a:pt x="35" y="40"/>
                                </a:lnTo>
                                <a:lnTo>
                                  <a:pt x="42" y="42"/>
                                </a:lnTo>
                                <a:lnTo>
                                  <a:pt x="42" y="32"/>
                                </a:lnTo>
                                <a:lnTo>
                                  <a:pt x="39" y="25"/>
                                </a:lnTo>
                                <a:lnTo>
                                  <a:pt x="35" y="17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" name="Freeform 1405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" name="Freeform 1406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Freeform 1407"/>
                        <wps:cNvSpPr>
                          <a:spLocks noEditPoints="1"/>
                        </wps:cNvSpPr>
                        <wps:spPr bwMode="auto">
                          <a:xfrm>
                            <a:off x="5823" y="1207"/>
                            <a:ext cx="27" cy="125"/>
                          </a:xfrm>
                          <a:custGeom>
                            <a:avLst/>
                            <a:gdLst>
                              <a:gd name="T0" fmla="*/ 14 w 27"/>
                              <a:gd name="T1" fmla="*/ 68 h 125"/>
                              <a:gd name="T2" fmla="*/ 9 w 27"/>
                              <a:gd name="T3" fmla="*/ 83 h 125"/>
                              <a:gd name="T4" fmla="*/ 7 w 27"/>
                              <a:gd name="T5" fmla="*/ 98 h 125"/>
                              <a:gd name="T6" fmla="*/ 9 w 27"/>
                              <a:gd name="T7" fmla="*/ 113 h 125"/>
                              <a:gd name="T8" fmla="*/ 17 w 27"/>
                              <a:gd name="T9" fmla="*/ 125 h 125"/>
                              <a:gd name="T10" fmla="*/ 22 w 27"/>
                              <a:gd name="T11" fmla="*/ 120 h 125"/>
                              <a:gd name="T12" fmla="*/ 24 w 27"/>
                              <a:gd name="T13" fmla="*/ 115 h 125"/>
                              <a:gd name="T14" fmla="*/ 24 w 27"/>
                              <a:gd name="T15" fmla="*/ 108 h 125"/>
                              <a:gd name="T16" fmla="*/ 27 w 27"/>
                              <a:gd name="T17" fmla="*/ 100 h 125"/>
                              <a:gd name="T18" fmla="*/ 24 w 27"/>
                              <a:gd name="T19" fmla="*/ 90 h 125"/>
                              <a:gd name="T20" fmla="*/ 22 w 27"/>
                              <a:gd name="T21" fmla="*/ 83 h 125"/>
                              <a:gd name="T22" fmla="*/ 19 w 27"/>
                              <a:gd name="T23" fmla="*/ 75 h 125"/>
                              <a:gd name="T24" fmla="*/ 14 w 27"/>
                              <a:gd name="T25" fmla="*/ 68 h 125"/>
                              <a:gd name="T26" fmla="*/ 17 w 27"/>
                              <a:gd name="T27" fmla="*/ 68 h 125"/>
                              <a:gd name="T28" fmla="*/ 0 w 27"/>
                              <a:gd name="T29" fmla="*/ 0 h 125"/>
                              <a:gd name="T30" fmla="*/ 17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4" y="68"/>
                                </a:moveTo>
                                <a:lnTo>
                                  <a:pt x="9" y="83"/>
                                </a:lnTo>
                                <a:lnTo>
                                  <a:pt x="7" y="98"/>
                                </a:lnTo>
                                <a:lnTo>
                                  <a:pt x="9" y="113"/>
                                </a:lnTo>
                                <a:lnTo>
                                  <a:pt x="17" y="125"/>
                                </a:lnTo>
                                <a:lnTo>
                                  <a:pt x="22" y="120"/>
                                </a:lnTo>
                                <a:lnTo>
                                  <a:pt x="24" y="115"/>
                                </a:lnTo>
                                <a:lnTo>
                                  <a:pt x="24" y="108"/>
                                </a:lnTo>
                                <a:lnTo>
                                  <a:pt x="27" y="100"/>
                                </a:lnTo>
                                <a:lnTo>
                                  <a:pt x="24" y="90"/>
                                </a:lnTo>
                                <a:lnTo>
                                  <a:pt x="22" y="83"/>
                                </a:lnTo>
                                <a:lnTo>
                                  <a:pt x="19" y="75"/>
                                </a:lnTo>
                                <a:lnTo>
                                  <a:pt x="14" y="68"/>
                                </a:lnTo>
                                <a:close/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6" name="Freeform 1408"/>
                        <wps:cNvSpPr>
                          <a:spLocks/>
                        </wps:cNvSpPr>
                        <wps:spPr bwMode="auto">
                          <a:xfrm>
                            <a:off x="5830" y="1275"/>
                            <a:ext cx="20" cy="57"/>
                          </a:xfrm>
                          <a:custGeom>
                            <a:avLst/>
                            <a:gdLst>
                              <a:gd name="T0" fmla="*/ 7 w 20"/>
                              <a:gd name="T1" fmla="*/ 0 h 57"/>
                              <a:gd name="T2" fmla="*/ 2 w 20"/>
                              <a:gd name="T3" fmla="*/ 15 h 57"/>
                              <a:gd name="T4" fmla="*/ 0 w 20"/>
                              <a:gd name="T5" fmla="*/ 30 h 57"/>
                              <a:gd name="T6" fmla="*/ 2 w 20"/>
                              <a:gd name="T7" fmla="*/ 45 h 57"/>
                              <a:gd name="T8" fmla="*/ 10 w 20"/>
                              <a:gd name="T9" fmla="*/ 57 h 57"/>
                              <a:gd name="T10" fmla="*/ 15 w 20"/>
                              <a:gd name="T11" fmla="*/ 52 h 57"/>
                              <a:gd name="T12" fmla="*/ 17 w 20"/>
                              <a:gd name="T13" fmla="*/ 47 h 57"/>
                              <a:gd name="T14" fmla="*/ 17 w 20"/>
                              <a:gd name="T15" fmla="*/ 40 h 57"/>
                              <a:gd name="T16" fmla="*/ 20 w 20"/>
                              <a:gd name="T17" fmla="*/ 32 h 57"/>
                              <a:gd name="T18" fmla="*/ 17 w 20"/>
                              <a:gd name="T19" fmla="*/ 22 h 57"/>
                              <a:gd name="T20" fmla="*/ 15 w 20"/>
                              <a:gd name="T21" fmla="*/ 15 h 57"/>
                              <a:gd name="T22" fmla="*/ 12 w 20"/>
                              <a:gd name="T23" fmla="*/ 7 h 57"/>
                              <a:gd name="T24" fmla="*/ 7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17" y="47"/>
                                </a:lnTo>
                                <a:lnTo>
                                  <a:pt x="17" y="40"/>
                                </a:lnTo>
                                <a:lnTo>
                                  <a:pt x="20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" name="Freeform 1409"/>
                        <wps:cNvSpPr>
                          <a:spLocks/>
                        </wps:cNvSpPr>
                        <wps:spPr bwMode="auto">
                          <a:xfrm>
                            <a:off x="5823" y="1207"/>
                            <a:ext cx="17" cy="68"/>
                          </a:xfrm>
                          <a:custGeom>
                            <a:avLst/>
                            <a:gdLst>
                              <a:gd name="T0" fmla="*/ 17 w 17"/>
                              <a:gd name="T1" fmla="*/ 68 h 68"/>
                              <a:gd name="T2" fmla="*/ 0 w 17"/>
                              <a:gd name="T3" fmla="*/ 0 h 68"/>
                              <a:gd name="T4" fmla="*/ 17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" name="Freeform 1410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409" name="Group 1411"/>
                      <wpg:cNvGrpSpPr>
                        <a:grpSpLocks/>
                      </wpg:cNvGrpSpPr>
                      <wpg:grpSpPr bwMode="auto">
                        <a:xfrm>
                          <a:off x="45720" y="374015"/>
                          <a:ext cx="321945" cy="361315"/>
                          <a:chOff x="5733" y="1003"/>
                          <a:chExt cx="507" cy="569"/>
                        </a:xfrm>
                      </wpg:grpSpPr>
                      <wps:wsp>
                        <wps:cNvPr id="1410" name="Freeform 1412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" name="Freeform 1413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Freeform 1414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" name="Freeform 1415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" name="Freeform 1416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" name="Freeform 1417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" name="Freeform 1418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" name="Freeform 1419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8" name="Freeform 1420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" name="Freeform 1421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" name="Freeform 1422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" name="Freeform 1423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" name="Freeform 1424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" name="Freeform 1425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" name="Freeform 1426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" name="Freeform 1427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" name="Freeform 1428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" name="Freeform 1429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" name="Freeform 1430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" name="Freeform 1431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" name="Freeform 1432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" name="Freeform 1433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" name="Freeform 1434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" name="Freeform 1435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4" name="Freeform 1436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" name="Freeform 1437"/>
                        <wps:cNvSpPr>
                          <a:spLocks noEditPoints="1"/>
                        </wps:cNvSpPr>
                        <wps:spPr bwMode="auto">
                          <a:xfrm>
                            <a:off x="5788" y="1235"/>
                            <a:ext cx="79" cy="95"/>
                          </a:xfrm>
                          <a:custGeom>
                            <a:avLst/>
                            <a:gdLst>
                              <a:gd name="T0" fmla="*/ 37 w 79"/>
                              <a:gd name="T1" fmla="*/ 60 h 95"/>
                              <a:gd name="T2" fmla="*/ 0 w 79"/>
                              <a:gd name="T3" fmla="*/ 0 h 95"/>
                              <a:gd name="T4" fmla="*/ 37 w 79"/>
                              <a:gd name="T5" fmla="*/ 60 h 95"/>
                              <a:gd name="T6" fmla="*/ 37 w 79"/>
                              <a:gd name="T7" fmla="*/ 60 h 95"/>
                              <a:gd name="T8" fmla="*/ 42 w 79"/>
                              <a:gd name="T9" fmla="*/ 75 h 95"/>
                              <a:gd name="T10" fmla="*/ 52 w 79"/>
                              <a:gd name="T11" fmla="*/ 87 h 95"/>
                              <a:gd name="T12" fmla="*/ 59 w 79"/>
                              <a:gd name="T13" fmla="*/ 90 h 95"/>
                              <a:gd name="T14" fmla="*/ 64 w 79"/>
                              <a:gd name="T15" fmla="*/ 92 h 95"/>
                              <a:gd name="T16" fmla="*/ 72 w 79"/>
                              <a:gd name="T17" fmla="*/ 95 h 95"/>
                              <a:gd name="T18" fmla="*/ 79 w 79"/>
                              <a:gd name="T19" fmla="*/ 95 h 95"/>
                              <a:gd name="T20" fmla="*/ 79 w 79"/>
                              <a:gd name="T21" fmla="*/ 87 h 95"/>
                              <a:gd name="T22" fmla="*/ 77 w 79"/>
                              <a:gd name="T23" fmla="*/ 80 h 95"/>
                              <a:gd name="T24" fmla="*/ 72 w 79"/>
                              <a:gd name="T25" fmla="*/ 75 h 95"/>
                              <a:gd name="T26" fmla="*/ 67 w 79"/>
                              <a:gd name="T27" fmla="*/ 67 h 95"/>
                              <a:gd name="T28" fmla="*/ 59 w 79"/>
                              <a:gd name="T29" fmla="*/ 62 h 95"/>
                              <a:gd name="T30" fmla="*/ 52 w 79"/>
                              <a:gd name="T31" fmla="*/ 60 h 95"/>
                              <a:gd name="T32" fmla="*/ 44 w 79"/>
                              <a:gd name="T33" fmla="*/ 57 h 95"/>
                              <a:gd name="T34" fmla="*/ 37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42" y="75"/>
                                </a:lnTo>
                                <a:lnTo>
                                  <a:pt x="52" y="87"/>
                                </a:lnTo>
                                <a:lnTo>
                                  <a:pt x="59" y="90"/>
                                </a:lnTo>
                                <a:lnTo>
                                  <a:pt x="64" y="92"/>
                                </a:lnTo>
                                <a:lnTo>
                                  <a:pt x="72" y="95"/>
                                </a:lnTo>
                                <a:lnTo>
                                  <a:pt x="79" y="95"/>
                                </a:lnTo>
                                <a:lnTo>
                                  <a:pt x="79" y="87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7"/>
                                </a:lnTo>
                                <a:lnTo>
                                  <a:pt x="59" y="62"/>
                                </a:lnTo>
                                <a:lnTo>
                                  <a:pt x="52" y="60"/>
                                </a:lnTo>
                                <a:lnTo>
                                  <a:pt x="44" y="57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6" name="Freeform 1438"/>
                        <wps:cNvSpPr>
                          <a:spLocks/>
                        </wps:cNvSpPr>
                        <wps:spPr bwMode="auto">
                          <a:xfrm>
                            <a:off x="5788" y="1235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" name="Freeform 1439"/>
                        <wps:cNvSpPr>
                          <a:spLocks/>
                        </wps:cNvSpPr>
                        <wps:spPr bwMode="auto">
                          <a:xfrm>
                            <a:off x="5825" y="129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5 w 42"/>
                              <a:gd name="T3" fmla="*/ 18 h 38"/>
                              <a:gd name="T4" fmla="*/ 15 w 42"/>
                              <a:gd name="T5" fmla="*/ 30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8 h 38"/>
                              <a:gd name="T20" fmla="*/ 30 w 42"/>
                              <a:gd name="T21" fmla="*/ 10 h 38"/>
                              <a:gd name="T22" fmla="*/ 22 w 42"/>
                              <a:gd name="T23" fmla="*/ 5 h 38"/>
                              <a:gd name="T24" fmla="*/ 15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5" y="18"/>
                                </a:lnTo>
                                <a:lnTo>
                                  <a:pt x="15" y="30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8" name="Freeform 1440"/>
                        <wps:cNvSpPr>
                          <a:spLocks noEditPoints="1"/>
                        </wps:cNvSpPr>
                        <wps:spPr bwMode="auto">
                          <a:xfrm>
                            <a:off x="5803" y="1285"/>
                            <a:ext cx="89" cy="82"/>
                          </a:xfrm>
                          <a:custGeom>
                            <a:avLst/>
                            <a:gdLst>
                              <a:gd name="T0" fmla="*/ 47 w 89"/>
                              <a:gd name="T1" fmla="*/ 47 h 82"/>
                              <a:gd name="T2" fmla="*/ 0 w 89"/>
                              <a:gd name="T3" fmla="*/ 0 h 82"/>
                              <a:gd name="T4" fmla="*/ 47 w 89"/>
                              <a:gd name="T5" fmla="*/ 47 h 82"/>
                              <a:gd name="T6" fmla="*/ 47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4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7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69 w 89"/>
                              <a:gd name="T25" fmla="*/ 52 h 82"/>
                              <a:gd name="T26" fmla="*/ 62 w 89"/>
                              <a:gd name="T27" fmla="*/ 50 h 82"/>
                              <a:gd name="T28" fmla="*/ 54 w 89"/>
                              <a:gd name="T29" fmla="*/ 47 h 82"/>
                              <a:gd name="T30" fmla="*/ 47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  <a:moveTo>
                                  <a:pt x="47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4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7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" name="Freeform 1441"/>
                        <wps:cNvSpPr>
                          <a:spLocks/>
                        </wps:cNvSpPr>
                        <wps:spPr bwMode="auto">
                          <a:xfrm>
                            <a:off x="5803" y="1285"/>
                            <a:ext cx="47" cy="47"/>
                          </a:xfrm>
                          <a:custGeom>
                            <a:avLst/>
                            <a:gdLst>
                              <a:gd name="T0" fmla="*/ 47 w 47"/>
                              <a:gd name="T1" fmla="*/ 47 h 47"/>
                              <a:gd name="T2" fmla="*/ 0 w 47"/>
                              <a:gd name="T3" fmla="*/ 0 h 47"/>
                              <a:gd name="T4" fmla="*/ 47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" name="Freeform 1442"/>
                        <wps:cNvSpPr>
                          <a:spLocks/>
                        </wps:cNvSpPr>
                        <wps:spPr bwMode="auto">
                          <a:xfrm>
                            <a:off x="5850" y="1332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5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3 h 35"/>
                              <a:gd name="T8" fmla="*/ 42 w 42"/>
                              <a:gd name="T9" fmla="*/ 35 h 35"/>
                              <a:gd name="T10" fmla="*/ 42 w 42"/>
                              <a:gd name="T11" fmla="*/ 28 h 35"/>
                              <a:gd name="T12" fmla="*/ 40 w 42"/>
                              <a:gd name="T13" fmla="*/ 23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3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3"/>
                                </a:lnTo>
                                <a:lnTo>
                                  <a:pt x="42" y="35"/>
                                </a:lnTo>
                                <a:lnTo>
                                  <a:pt x="42" y="28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Freeform 1443"/>
                        <wps:cNvSpPr>
                          <a:spLocks noEditPoints="1"/>
                        </wps:cNvSpPr>
                        <wps:spPr bwMode="auto">
                          <a:xfrm>
                            <a:off x="5820" y="1320"/>
                            <a:ext cx="89" cy="82"/>
                          </a:xfrm>
                          <a:custGeom>
                            <a:avLst/>
                            <a:gdLst>
                              <a:gd name="T0" fmla="*/ 45 w 89"/>
                              <a:gd name="T1" fmla="*/ 47 h 82"/>
                              <a:gd name="T2" fmla="*/ 0 w 89"/>
                              <a:gd name="T3" fmla="*/ 0 h 82"/>
                              <a:gd name="T4" fmla="*/ 45 w 89"/>
                              <a:gd name="T5" fmla="*/ 47 h 82"/>
                              <a:gd name="T6" fmla="*/ 45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5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5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70 w 89"/>
                              <a:gd name="T25" fmla="*/ 52 h 82"/>
                              <a:gd name="T26" fmla="*/ 62 w 89"/>
                              <a:gd name="T27" fmla="*/ 47 h 82"/>
                              <a:gd name="T28" fmla="*/ 55 w 89"/>
                              <a:gd name="T29" fmla="*/ 47 h 82"/>
                              <a:gd name="T30" fmla="*/ 45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  <a:moveTo>
                                  <a:pt x="45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5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5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70" y="52"/>
                                </a:lnTo>
                                <a:lnTo>
                                  <a:pt x="62" y="47"/>
                                </a:lnTo>
                                <a:lnTo>
                                  <a:pt x="55" y="47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" name="Freeform 1444"/>
                        <wps:cNvSpPr>
                          <a:spLocks/>
                        </wps:cNvSpPr>
                        <wps:spPr bwMode="auto">
                          <a:xfrm>
                            <a:off x="5820" y="1320"/>
                            <a:ext cx="45" cy="47"/>
                          </a:xfrm>
                          <a:custGeom>
                            <a:avLst/>
                            <a:gdLst>
                              <a:gd name="T0" fmla="*/ 45 w 45"/>
                              <a:gd name="T1" fmla="*/ 47 h 47"/>
                              <a:gd name="T2" fmla="*/ 0 w 45"/>
                              <a:gd name="T3" fmla="*/ 0 h 47"/>
                              <a:gd name="T4" fmla="*/ 45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3" name="Freeform 1445"/>
                        <wps:cNvSpPr>
                          <a:spLocks/>
                        </wps:cNvSpPr>
                        <wps:spPr bwMode="auto">
                          <a:xfrm>
                            <a:off x="5865" y="1367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35"/>
                              <a:gd name="T2" fmla="*/ 7 w 44"/>
                              <a:gd name="T3" fmla="*/ 15 h 35"/>
                              <a:gd name="T4" fmla="*/ 17 w 44"/>
                              <a:gd name="T5" fmla="*/ 25 h 35"/>
                              <a:gd name="T6" fmla="*/ 30 w 44"/>
                              <a:gd name="T7" fmla="*/ 33 h 35"/>
                              <a:gd name="T8" fmla="*/ 44 w 44"/>
                              <a:gd name="T9" fmla="*/ 35 h 35"/>
                              <a:gd name="T10" fmla="*/ 44 w 44"/>
                              <a:gd name="T11" fmla="*/ 28 h 35"/>
                              <a:gd name="T12" fmla="*/ 40 w 44"/>
                              <a:gd name="T13" fmla="*/ 23 h 35"/>
                              <a:gd name="T14" fmla="*/ 37 w 44"/>
                              <a:gd name="T15" fmla="*/ 15 h 35"/>
                              <a:gd name="T16" fmla="*/ 32 w 44"/>
                              <a:gd name="T17" fmla="*/ 10 h 35"/>
                              <a:gd name="T18" fmla="*/ 25 w 44"/>
                              <a:gd name="T19" fmla="*/ 5 h 35"/>
                              <a:gd name="T20" fmla="*/ 17 w 44"/>
                              <a:gd name="T21" fmla="*/ 0 h 35"/>
                              <a:gd name="T22" fmla="*/ 10 w 44"/>
                              <a:gd name="T23" fmla="*/ 0 h 35"/>
                              <a:gd name="T24" fmla="*/ 0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7" y="25"/>
                                </a:lnTo>
                                <a:lnTo>
                                  <a:pt x="30" y="33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0" y="23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" name="Freeform 1446"/>
                        <wps:cNvSpPr>
                          <a:spLocks noEditPoints="1"/>
                        </wps:cNvSpPr>
                        <wps:spPr bwMode="auto">
                          <a:xfrm>
                            <a:off x="5775" y="1192"/>
                            <a:ext cx="77" cy="100"/>
                          </a:xfrm>
                          <a:custGeom>
                            <a:avLst/>
                            <a:gdLst>
                              <a:gd name="T0" fmla="*/ 35 w 77"/>
                              <a:gd name="T1" fmla="*/ 63 h 100"/>
                              <a:gd name="T2" fmla="*/ 0 w 77"/>
                              <a:gd name="T3" fmla="*/ 0 h 100"/>
                              <a:gd name="T4" fmla="*/ 35 w 77"/>
                              <a:gd name="T5" fmla="*/ 63 h 100"/>
                              <a:gd name="T6" fmla="*/ 35 w 77"/>
                              <a:gd name="T7" fmla="*/ 63 h 100"/>
                              <a:gd name="T8" fmla="*/ 40 w 77"/>
                              <a:gd name="T9" fmla="*/ 80 h 100"/>
                              <a:gd name="T10" fmla="*/ 50 w 77"/>
                              <a:gd name="T11" fmla="*/ 90 h 100"/>
                              <a:gd name="T12" fmla="*/ 55 w 77"/>
                              <a:gd name="T13" fmla="*/ 95 h 100"/>
                              <a:gd name="T14" fmla="*/ 62 w 77"/>
                              <a:gd name="T15" fmla="*/ 98 h 100"/>
                              <a:gd name="T16" fmla="*/ 70 w 77"/>
                              <a:gd name="T17" fmla="*/ 100 h 100"/>
                              <a:gd name="T18" fmla="*/ 77 w 77"/>
                              <a:gd name="T19" fmla="*/ 100 h 100"/>
                              <a:gd name="T20" fmla="*/ 77 w 77"/>
                              <a:gd name="T21" fmla="*/ 93 h 100"/>
                              <a:gd name="T22" fmla="*/ 75 w 77"/>
                              <a:gd name="T23" fmla="*/ 85 h 100"/>
                              <a:gd name="T24" fmla="*/ 70 w 77"/>
                              <a:gd name="T25" fmla="*/ 78 h 100"/>
                              <a:gd name="T26" fmla="*/ 65 w 77"/>
                              <a:gd name="T27" fmla="*/ 73 h 100"/>
                              <a:gd name="T28" fmla="*/ 57 w 77"/>
                              <a:gd name="T29" fmla="*/ 68 h 100"/>
                              <a:gd name="T30" fmla="*/ 50 w 77"/>
                              <a:gd name="T31" fmla="*/ 63 h 100"/>
                              <a:gd name="T32" fmla="*/ 43 w 77"/>
                              <a:gd name="T33" fmla="*/ 63 h 100"/>
                              <a:gd name="T34" fmla="*/ 35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40" y="80"/>
                                </a:lnTo>
                                <a:lnTo>
                                  <a:pt x="50" y="90"/>
                                </a:lnTo>
                                <a:lnTo>
                                  <a:pt x="55" y="95"/>
                                </a:lnTo>
                                <a:lnTo>
                                  <a:pt x="62" y="98"/>
                                </a:lnTo>
                                <a:lnTo>
                                  <a:pt x="70" y="100"/>
                                </a:lnTo>
                                <a:lnTo>
                                  <a:pt x="77" y="100"/>
                                </a:lnTo>
                                <a:lnTo>
                                  <a:pt x="77" y="93"/>
                                </a:lnTo>
                                <a:lnTo>
                                  <a:pt x="75" y="85"/>
                                </a:lnTo>
                                <a:lnTo>
                                  <a:pt x="70" y="78"/>
                                </a:lnTo>
                                <a:lnTo>
                                  <a:pt x="65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3"/>
                                </a:lnTo>
                                <a:lnTo>
                                  <a:pt x="43" y="63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" name="Freeform 1447"/>
                        <wps:cNvSpPr>
                          <a:spLocks/>
                        </wps:cNvSpPr>
                        <wps:spPr bwMode="auto">
                          <a:xfrm>
                            <a:off x="5775" y="1192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" name="Freeform 1448"/>
                        <wps:cNvSpPr>
                          <a:spLocks/>
                        </wps:cNvSpPr>
                        <wps:spPr bwMode="auto">
                          <a:xfrm>
                            <a:off x="5810" y="125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7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0 h 37"/>
                              <a:gd name="T26" fmla="*/ 8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" name="Freeform 1449"/>
                        <wps:cNvSpPr>
                          <a:spLocks noEditPoints="1"/>
                        </wps:cNvSpPr>
                        <wps:spPr bwMode="auto">
                          <a:xfrm>
                            <a:off x="5753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0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50 w 84"/>
                              <a:gd name="T9" fmla="*/ 77 h 97"/>
                              <a:gd name="T10" fmla="*/ 57 w 84"/>
                              <a:gd name="T11" fmla="*/ 87 h 97"/>
                              <a:gd name="T12" fmla="*/ 65 w 84"/>
                              <a:gd name="T13" fmla="*/ 92 h 97"/>
                              <a:gd name="T14" fmla="*/ 70 w 84"/>
                              <a:gd name="T15" fmla="*/ 94 h 97"/>
                              <a:gd name="T16" fmla="*/ 77 w 84"/>
                              <a:gd name="T17" fmla="*/ 97 h 97"/>
                              <a:gd name="T18" fmla="*/ 84 w 84"/>
                              <a:gd name="T19" fmla="*/ 97 h 97"/>
                              <a:gd name="T20" fmla="*/ 84 w 84"/>
                              <a:gd name="T21" fmla="*/ 89 h 97"/>
                              <a:gd name="T22" fmla="*/ 82 w 84"/>
                              <a:gd name="T23" fmla="*/ 82 h 97"/>
                              <a:gd name="T24" fmla="*/ 77 w 84"/>
                              <a:gd name="T25" fmla="*/ 74 h 97"/>
                              <a:gd name="T26" fmla="*/ 72 w 84"/>
                              <a:gd name="T27" fmla="*/ 69 h 97"/>
                              <a:gd name="T28" fmla="*/ 67 w 84"/>
                              <a:gd name="T29" fmla="*/ 64 h 97"/>
                              <a:gd name="T30" fmla="*/ 60 w 84"/>
                              <a:gd name="T31" fmla="*/ 62 h 97"/>
                              <a:gd name="T32" fmla="*/ 50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50" y="77"/>
                                </a:lnTo>
                                <a:lnTo>
                                  <a:pt x="57" y="87"/>
                                </a:lnTo>
                                <a:lnTo>
                                  <a:pt x="65" y="92"/>
                                </a:lnTo>
                                <a:lnTo>
                                  <a:pt x="70" y="94"/>
                                </a:lnTo>
                                <a:lnTo>
                                  <a:pt x="77" y="97"/>
                                </a:lnTo>
                                <a:lnTo>
                                  <a:pt x="84" y="97"/>
                                </a:lnTo>
                                <a:lnTo>
                                  <a:pt x="84" y="89"/>
                                </a:lnTo>
                                <a:lnTo>
                                  <a:pt x="82" y="82"/>
                                </a:lnTo>
                                <a:lnTo>
                                  <a:pt x="77" y="74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0" y="62"/>
                                </a:lnTo>
                                <a:lnTo>
                                  <a:pt x="50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" name="Freeform 1450"/>
                        <wps:cNvSpPr>
                          <a:spLocks/>
                        </wps:cNvSpPr>
                        <wps:spPr bwMode="auto">
                          <a:xfrm>
                            <a:off x="5753" y="1158"/>
                            <a:ext cx="42" cy="62"/>
                          </a:xfrm>
                          <a:custGeom>
                            <a:avLst/>
                            <a:gdLst>
                              <a:gd name="T0" fmla="*/ 42 w 42"/>
                              <a:gd name="T1" fmla="*/ 62 h 62"/>
                              <a:gd name="T2" fmla="*/ 0 w 42"/>
                              <a:gd name="T3" fmla="*/ 0 h 62"/>
                              <a:gd name="T4" fmla="*/ 42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" name="Freeform 1451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8 w 42"/>
                              <a:gd name="T3" fmla="*/ 18 h 38"/>
                              <a:gd name="T4" fmla="*/ 15 w 42"/>
                              <a:gd name="T5" fmla="*/ 28 h 38"/>
                              <a:gd name="T6" fmla="*/ 23 w 42"/>
                              <a:gd name="T7" fmla="*/ 33 h 38"/>
                              <a:gd name="T8" fmla="*/ 28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8 w 42"/>
                              <a:gd name="T25" fmla="*/ 3 h 38"/>
                              <a:gd name="T26" fmla="*/ 8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8" y="18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8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" name="Freeform 1452"/>
                        <wps:cNvSpPr>
                          <a:spLocks noEditPoints="1"/>
                        </wps:cNvSpPr>
                        <wps:spPr bwMode="auto">
                          <a:xfrm>
                            <a:off x="5745" y="1130"/>
                            <a:ext cx="80" cy="92"/>
                          </a:xfrm>
                          <a:custGeom>
                            <a:avLst/>
                            <a:gdLst>
                              <a:gd name="T0" fmla="*/ 38 w 80"/>
                              <a:gd name="T1" fmla="*/ 55 h 92"/>
                              <a:gd name="T2" fmla="*/ 0 w 80"/>
                              <a:gd name="T3" fmla="*/ 0 h 92"/>
                              <a:gd name="T4" fmla="*/ 38 w 80"/>
                              <a:gd name="T5" fmla="*/ 55 h 92"/>
                              <a:gd name="T6" fmla="*/ 38 w 80"/>
                              <a:gd name="T7" fmla="*/ 55 h 92"/>
                              <a:gd name="T8" fmla="*/ 43 w 80"/>
                              <a:gd name="T9" fmla="*/ 70 h 92"/>
                              <a:gd name="T10" fmla="*/ 53 w 80"/>
                              <a:gd name="T11" fmla="*/ 82 h 92"/>
                              <a:gd name="T12" fmla="*/ 58 w 80"/>
                              <a:gd name="T13" fmla="*/ 87 h 92"/>
                              <a:gd name="T14" fmla="*/ 65 w 80"/>
                              <a:gd name="T15" fmla="*/ 90 h 92"/>
                              <a:gd name="T16" fmla="*/ 73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5 h 92"/>
                              <a:gd name="T22" fmla="*/ 78 w 80"/>
                              <a:gd name="T23" fmla="*/ 77 h 92"/>
                              <a:gd name="T24" fmla="*/ 73 w 80"/>
                              <a:gd name="T25" fmla="*/ 70 h 92"/>
                              <a:gd name="T26" fmla="*/ 68 w 80"/>
                              <a:gd name="T27" fmla="*/ 65 h 92"/>
                              <a:gd name="T28" fmla="*/ 63 w 80"/>
                              <a:gd name="T29" fmla="*/ 60 h 92"/>
                              <a:gd name="T30" fmla="*/ 55 w 80"/>
                              <a:gd name="T31" fmla="*/ 55 h 92"/>
                              <a:gd name="T32" fmla="*/ 45 w 80"/>
                              <a:gd name="T33" fmla="*/ 55 h 92"/>
                              <a:gd name="T34" fmla="*/ 38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  <a:moveTo>
                                  <a:pt x="38" y="55"/>
                                </a:moveTo>
                                <a:lnTo>
                                  <a:pt x="43" y="70"/>
                                </a:lnTo>
                                <a:lnTo>
                                  <a:pt x="53" y="82"/>
                                </a:lnTo>
                                <a:lnTo>
                                  <a:pt x="58" y="87"/>
                                </a:lnTo>
                                <a:lnTo>
                                  <a:pt x="65" y="90"/>
                                </a:lnTo>
                                <a:lnTo>
                                  <a:pt x="73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5"/>
                                </a:lnTo>
                                <a:lnTo>
                                  <a:pt x="78" y="77"/>
                                </a:lnTo>
                                <a:lnTo>
                                  <a:pt x="73" y="70"/>
                                </a:lnTo>
                                <a:lnTo>
                                  <a:pt x="68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5"/>
                                </a:lnTo>
                                <a:lnTo>
                                  <a:pt x="45" y="55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1" name="Freeform 1453"/>
                        <wps:cNvSpPr>
                          <a:spLocks/>
                        </wps:cNvSpPr>
                        <wps:spPr bwMode="auto">
                          <a:xfrm>
                            <a:off x="5745" y="1130"/>
                            <a:ext cx="38" cy="55"/>
                          </a:xfrm>
                          <a:custGeom>
                            <a:avLst/>
                            <a:gdLst>
                              <a:gd name="T0" fmla="*/ 38 w 38"/>
                              <a:gd name="T1" fmla="*/ 55 h 55"/>
                              <a:gd name="T2" fmla="*/ 0 w 38"/>
                              <a:gd name="T3" fmla="*/ 0 h 55"/>
                              <a:gd name="T4" fmla="*/ 38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2" name="Freeform 1454"/>
                        <wps:cNvSpPr>
                          <a:spLocks/>
                        </wps:cNvSpPr>
                        <wps:spPr bwMode="auto">
                          <a:xfrm>
                            <a:off x="5783" y="118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5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5 w 42"/>
                              <a:gd name="T23" fmla="*/ 5 h 37"/>
                              <a:gd name="T24" fmla="*/ 17 w 42"/>
                              <a:gd name="T25" fmla="*/ 0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" name="Freeform 1455"/>
                        <wps:cNvSpPr>
                          <a:spLocks noEditPoints="1"/>
                        </wps:cNvSpPr>
                        <wps:spPr bwMode="auto">
                          <a:xfrm>
                            <a:off x="5736" y="1083"/>
                            <a:ext cx="74" cy="99"/>
                          </a:xfrm>
                          <a:custGeom>
                            <a:avLst/>
                            <a:gdLst>
                              <a:gd name="T0" fmla="*/ 32 w 74"/>
                              <a:gd name="T1" fmla="*/ 62 h 99"/>
                              <a:gd name="T2" fmla="*/ 0 w 74"/>
                              <a:gd name="T3" fmla="*/ 0 h 99"/>
                              <a:gd name="T4" fmla="*/ 32 w 74"/>
                              <a:gd name="T5" fmla="*/ 62 h 99"/>
                              <a:gd name="T6" fmla="*/ 32 w 74"/>
                              <a:gd name="T7" fmla="*/ 62 h 99"/>
                              <a:gd name="T8" fmla="*/ 37 w 74"/>
                              <a:gd name="T9" fmla="*/ 80 h 99"/>
                              <a:gd name="T10" fmla="*/ 47 w 74"/>
                              <a:gd name="T11" fmla="*/ 89 h 99"/>
                              <a:gd name="T12" fmla="*/ 52 w 74"/>
                              <a:gd name="T13" fmla="*/ 94 h 99"/>
                              <a:gd name="T14" fmla="*/ 59 w 74"/>
                              <a:gd name="T15" fmla="*/ 97 h 99"/>
                              <a:gd name="T16" fmla="*/ 67 w 74"/>
                              <a:gd name="T17" fmla="*/ 99 h 99"/>
                              <a:gd name="T18" fmla="*/ 74 w 74"/>
                              <a:gd name="T19" fmla="*/ 99 h 99"/>
                              <a:gd name="T20" fmla="*/ 72 w 74"/>
                              <a:gd name="T21" fmla="*/ 92 h 99"/>
                              <a:gd name="T22" fmla="*/ 72 w 74"/>
                              <a:gd name="T23" fmla="*/ 85 h 99"/>
                              <a:gd name="T24" fmla="*/ 67 w 74"/>
                              <a:gd name="T25" fmla="*/ 77 h 99"/>
                              <a:gd name="T26" fmla="*/ 62 w 74"/>
                              <a:gd name="T27" fmla="*/ 72 h 99"/>
                              <a:gd name="T28" fmla="*/ 54 w 74"/>
                              <a:gd name="T29" fmla="*/ 67 h 99"/>
                              <a:gd name="T30" fmla="*/ 47 w 74"/>
                              <a:gd name="T31" fmla="*/ 65 h 99"/>
                              <a:gd name="T32" fmla="*/ 39 w 74"/>
                              <a:gd name="T33" fmla="*/ 62 h 99"/>
                              <a:gd name="T34" fmla="*/ 3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  <a:moveTo>
                                  <a:pt x="32" y="62"/>
                                </a:moveTo>
                                <a:lnTo>
                                  <a:pt x="37" y="80"/>
                                </a:lnTo>
                                <a:lnTo>
                                  <a:pt x="47" y="89"/>
                                </a:lnTo>
                                <a:lnTo>
                                  <a:pt x="52" y="94"/>
                                </a:lnTo>
                                <a:lnTo>
                                  <a:pt x="59" y="97"/>
                                </a:lnTo>
                                <a:lnTo>
                                  <a:pt x="67" y="99"/>
                                </a:lnTo>
                                <a:lnTo>
                                  <a:pt x="74" y="99"/>
                                </a:lnTo>
                                <a:lnTo>
                                  <a:pt x="72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7"/>
                                </a:lnTo>
                                <a:lnTo>
                                  <a:pt x="62" y="72"/>
                                </a:lnTo>
                                <a:lnTo>
                                  <a:pt x="54" y="67"/>
                                </a:lnTo>
                                <a:lnTo>
                                  <a:pt x="47" y="65"/>
                                </a:lnTo>
                                <a:lnTo>
                                  <a:pt x="39" y="62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" name="Freeform 1456"/>
                        <wps:cNvSpPr>
                          <a:spLocks/>
                        </wps:cNvSpPr>
                        <wps:spPr bwMode="auto">
                          <a:xfrm>
                            <a:off x="5736" y="1083"/>
                            <a:ext cx="32" cy="62"/>
                          </a:xfrm>
                          <a:custGeom>
                            <a:avLst/>
                            <a:gdLst>
                              <a:gd name="T0" fmla="*/ 32 w 32"/>
                              <a:gd name="T1" fmla="*/ 62 h 62"/>
                              <a:gd name="T2" fmla="*/ 0 w 32"/>
                              <a:gd name="T3" fmla="*/ 0 h 62"/>
                              <a:gd name="T4" fmla="*/ 32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" name="Freeform 1457"/>
                        <wps:cNvSpPr>
                          <a:spLocks/>
                        </wps:cNvSpPr>
                        <wps:spPr bwMode="auto">
                          <a:xfrm>
                            <a:off x="5768" y="114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8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0 w 42"/>
                              <a:gd name="T15" fmla="*/ 30 h 37"/>
                              <a:gd name="T16" fmla="*/ 40 w 42"/>
                              <a:gd name="T17" fmla="*/ 23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3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0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" name="Freeform 1458"/>
                        <wps:cNvSpPr>
                          <a:spLocks noEditPoints="1"/>
                        </wps:cNvSpPr>
                        <wps:spPr bwMode="auto">
                          <a:xfrm>
                            <a:off x="5736" y="1035"/>
                            <a:ext cx="64" cy="118"/>
                          </a:xfrm>
                          <a:custGeom>
                            <a:avLst/>
                            <a:gdLst>
                              <a:gd name="T0" fmla="*/ 27 w 64"/>
                              <a:gd name="T1" fmla="*/ 70 h 118"/>
                              <a:gd name="T2" fmla="*/ 0 w 64"/>
                              <a:gd name="T3" fmla="*/ 0 h 118"/>
                              <a:gd name="T4" fmla="*/ 27 w 64"/>
                              <a:gd name="T5" fmla="*/ 70 h 118"/>
                              <a:gd name="T6" fmla="*/ 27 w 64"/>
                              <a:gd name="T7" fmla="*/ 70 h 118"/>
                              <a:gd name="T8" fmla="*/ 32 w 64"/>
                              <a:gd name="T9" fmla="*/ 88 h 118"/>
                              <a:gd name="T10" fmla="*/ 39 w 64"/>
                              <a:gd name="T11" fmla="*/ 103 h 118"/>
                              <a:gd name="T12" fmla="*/ 44 w 64"/>
                              <a:gd name="T13" fmla="*/ 108 h 118"/>
                              <a:gd name="T14" fmla="*/ 49 w 64"/>
                              <a:gd name="T15" fmla="*/ 113 h 118"/>
                              <a:gd name="T16" fmla="*/ 57 w 64"/>
                              <a:gd name="T17" fmla="*/ 115 h 118"/>
                              <a:gd name="T18" fmla="*/ 64 w 64"/>
                              <a:gd name="T19" fmla="*/ 118 h 118"/>
                              <a:gd name="T20" fmla="*/ 64 w 64"/>
                              <a:gd name="T21" fmla="*/ 108 h 118"/>
                              <a:gd name="T22" fmla="*/ 62 w 64"/>
                              <a:gd name="T23" fmla="*/ 100 h 118"/>
                              <a:gd name="T24" fmla="*/ 59 w 64"/>
                              <a:gd name="T25" fmla="*/ 93 h 118"/>
                              <a:gd name="T26" fmla="*/ 54 w 64"/>
                              <a:gd name="T27" fmla="*/ 85 h 118"/>
                              <a:gd name="T28" fmla="*/ 49 w 64"/>
                              <a:gd name="T29" fmla="*/ 78 h 118"/>
                              <a:gd name="T30" fmla="*/ 42 w 64"/>
                              <a:gd name="T31" fmla="*/ 75 h 118"/>
                              <a:gd name="T32" fmla="*/ 34 w 64"/>
                              <a:gd name="T33" fmla="*/ 70 h 118"/>
                              <a:gd name="T34" fmla="*/ 2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  <a:moveTo>
                                  <a:pt x="27" y="70"/>
                                </a:moveTo>
                                <a:lnTo>
                                  <a:pt x="32" y="88"/>
                                </a:lnTo>
                                <a:lnTo>
                                  <a:pt x="39" y="103"/>
                                </a:lnTo>
                                <a:lnTo>
                                  <a:pt x="44" y="108"/>
                                </a:lnTo>
                                <a:lnTo>
                                  <a:pt x="49" y="113"/>
                                </a:lnTo>
                                <a:lnTo>
                                  <a:pt x="57" y="115"/>
                                </a:lnTo>
                                <a:lnTo>
                                  <a:pt x="64" y="118"/>
                                </a:lnTo>
                                <a:lnTo>
                                  <a:pt x="64" y="108"/>
                                </a:lnTo>
                                <a:lnTo>
                                  <a:pt x="62" y="100"/>
                                </a:lnTo>
                                <a:lnTo>
                                  <a:pt x="59" y="93"/>
                                </a:lnTo>
                                <a:lnTo>
                                  <a:pt x="54" y="85"/>
                                </a:lnTo>
                                <a:lnTo>
                                  <a:pt x="49" y="78"/>
                                </a:lnTo>
                                <a:lnTo>
                                  <a:pt x="42" y="75"/>
                                </a:lnTo>
                                <a:lnTo>
                                  <a:pt x="34" y="7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" name="Freeform 1459"/>
                        <wps:cNvSpPr>
                          <a:spLocks/>
                        </wps:cNvSpPr>
                        <wps:spPr bwMode="auto">
                          <a:xfrm>
                            <a:off x="5736" y="1035"/>
                            <a:ext cx="27" cy="70"/>
                          </a:xfrm>
                          <a:custGeom>
                            <a:avLst/>
                            <a:gdLst>
                              <a:gd name="T0" fmla="*/ 27 w 27"/>
                              <a:gd name="T1" fmla="*/ 70 h 70"/>
                              <a:gd name="T2" fmla="*/ 0 w 27"/>
                              <a:gd name="T3" fmla="*/ 0 h 70"/>
                              <a:gd name="T4" fmla="*/ 27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" name="Freeform 1460"/>
                        <wps:cNvSpPr>
                          <a:spLocks/>
                        </wps:cNvSpPr>
                        <wps:spPr bwMode="auto">
                          <a:xfrm>
                            <a:off x="5763" y="1105"/>
                            <a:ext cx="37" cy="48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8"/>
                              <a:gd name="T2" fmla="*/ 5 w 37"/>
                              <a:gd name="T3" fmla="*/ 18 h 48"/>
                              <a:gd name="T4" fmla="*/ 12 w 37"/>
                              <a:gd name="T5" fmla="*/ 33 h 48"/>
                              <a:gd name="T6" fmla="*/ 17 w 37"/>
                              <a:gd name="T7" fmla="*/ 38 h 48"/>
                              <a:gd name="T8" fmla="*/ 22 w 37"/>
                              <a:gd name="T9" fmla="*/ 43 h 48"/>
                              <a:gd name="T10" fmla="*/ 30 w 37"/>
                              <a:gd name="T11" fmla="*/ 45 h 48"/>
                              <a:gd name="T12" fmla="*/ 37 w 37"/>
                              <a:gd name="T13" fmla="*/ 48 h 48"/>
                              <a:gd name="T14" fmla="*/ 37 w 37"/>
                              <a:gd name="T15" fmla="*/ 38 h 48"/>
                              <a:gd name="T16" fmla="*/ 35 w 37"/>
                              <a:gd name="T17" fmla="*/ 30 h 48"/>
                              <a:gd name="T18" fmla="*/ 32 w 37"/>
                              <a:gd name="T19" fmla="*/ 23 h 48"/>
                              <a:gd name="T20" fmla="*/ 27 w 37"/>
                              <a:gd name="T21" fmla="*/ 15 h 48"/>
                              <a:gd name="T22" fmla="*/ 22 w 37"/>
                              <a:gd name="T23" fmla="*/ 8 h 48"/>
                              <a:gd name="T24" fmla="*/ 15 w 37"/>
                              <a:gd name="T25" fmla="*/ 5 h 48"/>
                              <a:gd name="T26" fmla="*/ 7 w 37"/>
                              <a:gd name="T27" fmla="*/ 0 h 48"/>
                              <a:gd name="T28" fmla="*/ 0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2" y="33"/>
                                </a:lnTo>
                                <a:lnTo>
                                  <a:pt x="17" y="38"/>
                                </a:lnTo>
                                <a:lnTo>
                                  <a:pt x="22" y="43"/>
                                </a:lnTo>
                                <a:lnTo>
                                  <a:pt x="30" y="45"/>
                                </a:lnTo>
                                <a:lnTo>
                                  <a:pt x="37" y="48"/>
                                </a:lnTo>
                                <a:lnTo>
                                  <a:pt x="37" y="38"/>
                                </a:lnTo>
                                <a:lnTo>
                                  <a:pt x="35" y="30"/>
                                </a:lnTo>
                                <a:lnTo>
                                  <a:pt x="32" y="23"/>
                                </a:lnTo>
                                <a:lnTo>
                                  <a:pt x="27" y="15"/>
                                </a:lnTo>
                                <a:lnTo>
                                  <a:pt x="22" y="8"/>
                                </a:lnTo>
                                <a:lnTo>
                                  <a:pt x="15" y="5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9" name="Freeform 1461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" name="Freeform 1462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" name="Freeform 1463"/>
                        <wps:cNvSpPr>
                          <a:spLocks noEditPoints="1"/>
                        </wps:cNvSpPr>
                        <wps:spPr bwMode="auto">
                          <a:xfrm>
                            <a:off x="5865" y="1207"/>
                            <a:ext cx="17" cy="128"/>
                          </a:xfrm>
                          <a:custGeom>
                            <a:avLst/>
                            <a:gdLst>
                              <a:gd name="T0" fmla="*/ 12 w 17"/>
                              <a:gd name="T1" fmla="*/ 70 h 128"/>
                              <a:gd name="T2" fmla="*/ 5 w 17"/>
                              <a:gd name="T3" fmla="*/ 83 h 128"/>
                              <a:gd name="T4" fmla="*/ 0 w 17"/>
                              <a:gd name="T5" fmla="*/ 98 h 128"/>
                              <a:gd name="T6" fmla="*/ 2 w 17"/>
                              <a:gd name="T7" fmla="*/ 113 h 128"/>
                              <a:gd name="T8" fmla="*/ 7 w 17"/>
                              <a:gd name="T9" fmla="*/ 128 h 128"/>
                              <a:gd name="T10" fmla="*/ 10 w 17"/>
                              <a:gd name="T11" fmla="*/ 123 h 128"/>
                              <a:gd name="T12" fmla="*/ 15 w 17"/>
                              <a:gd name="T13" fmla="*/ 118 h 128"/>
                              <a:gd name="T14" fmla="*/ 17 w 17"/>
                              <a:gd name="T15" fmla="*/ 110 h 128"/>
                              <a:gd name="T16" fmla="*/ 17 w 17"/>
                              <a:gd name="T17" fmla="*/ 103 h 128"/>
                              <a:gd name="T18" fmla="*/ 17 w 17"/>
                              <a:gd name="T19" fmla="*/ 93 h 128"/>
                              <a:gd name="T20" fmla="*/ 17 w 17"/>
                              <a:gd name="T21" fmla="*/ 85 h 128"/>
                              <a:gd name="T22" fmla="*/ 15 w 17"/>
                              <a:gd name="T23" fmla="*/ 78 h 128"/>
                              <a:gd name="T24" fmla="*/ 12 w 17"/>
                              <a:gd name="T25" fmla="*/ 70 h 128"/>
                              <a:gd name="T26" fmla="*/ 12 w 17"/>
                              <a:gd name="T27" fmla="*/ 70 h 128"/>
                              <a:gd name="T28" fmla="*/ 5 w 17"/>
                              <a:gd name="T29" fmla="*/ 0 h 128"/>
                              <a:gd name="T30" fmla="*/ 12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12" y="70"/>
                                </a:moveTo>
                                <a:lnTo>
                                  <a:pt x="5" y="83"/>
                                </a:lnTo>
                                <a:lnTo>
                                  <a:pt x="0" y="98"/>
                                </a:lnTo>
                                <a:lnTo>
                                  <a:pt x="2" y="113"/>
                                </a:lnTo>
                                <a:lnTo>
                                  <a:pt x="7" y="128"/>
                                </a:lnTo>
                                <a:lnTo>
                                  <a:pt x="10" y="123"/>
                                </a:lnTo>
                                <a:lnTo>
                                  <a:pt x="15" y="118"/>
                                </a:lnTo>
                                <a:lnTo>
                                  <a:pt x="17" y="110"/>
                                </a:lnTo>
                                <a:lnTo>
                                  <a:pt x="17" y="103"/>
                                </a:lnTo>
                                <a:lnTo>
                                  <a:pt x="17" y="93"/>
                                </a:lnTo>
                                <a:lnTo>
                                  <a:pt x="17" y="85"/>
                                </a:lnTo>
                                <a:lnTo>
                                  <a:pt x="15" y="78"/>
                                </a:lnTo>
                                <a:lnTo>
                                  <a:pt x="12" y="70"/>
                                </a:lnTo>
                                <a:close/>
                                <a:moveTo>
                                  <a:pt x="12" y="70"/>
                                </a:moveTo>
                                <a:lnTo>
                                  <a:pt x="5" y="0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" name="Freeform 1464"/>
                        <wps:cNvSpPr>
                          <a:spLocks/>
                        </wps:cNvSpPr>
                        <wps:spPr bwMode="auto">
                          <a:xfrm>
                            <a:off x="5865" y="1277"/>
                            <a:ext cx="17" cy="58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8"/>
                              <a:gd name="T2" fmla="*/ 5 w 17"/>
                              <a:gd name="T3" fmla="*/ 13 h 58"/>
                              <a:gd name="T4" fmla="*/ 0 w 17"/>
                              <a:gd name="T5" fmla="*/ 28 h 58"/>
                              <a:gd name="T6" fmla="*/ 2 w 17"/>
                              <a:gd name="T7" fmla="*/ 43 h 58"/>
                              <a:gd name="T8" fmla="*/ 7 w 17"/>
                              <a:gd name="T9" fmla="*/ 58 h 58"/>
                              <a:gd name="T10" fmla="*/ 10 w 17"/>
                              <a:gd name="T11" fmla="*/ 53 h 58"/>
                              <a:gd name="T12" fmla="*/ 15 w 17"/>
                              <a:gd name="T13" fmla="*/ 48 h 58"/>
                              <a:gd name="T14" fmla="*/ 17 w 17"/>
                              <a:gd name="T15" fmla="*/ 40 h 58"/>
                              <a:gd name="T16" fmla="*/ 17 w 17"/>
                              <a:gd name="T17" fmla="*/ 33 h 58"/>
                              <a:gd name="T18" fmla="*/ 17 w 17"/>
                              <a:gd name="T19" fmla="*/ 23 h 58"/>
                              <a:gd name="T20" fmla="*/ 17 w 17"/>
                              <a:gd name="T21" fmla="*/ 15 h 58"/>
                              <a:gd name="T22" fmla="*/ 15 w 17"/>
                              <a:gd name="T23" fmla="*/ 8 h 58"/>
                              <a:gd name="T24" fmla="*/ 12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12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43"/>
                                </a:lnTo>
                                <a:lnTo>
                                  <a:pt x="7" y="58"/>
                                </a:lnTo>
                                <a:lnTo>
                                  <a:pt x="10" y="53"/>
                                </a:lnTo>
                                <a:lnTo>
                                  <a:pt x="15" y="48"/>
                                </a:lnTo>
                                <a:lnTo>
                                  <a:pt x="17" y="40"/>
                                </a:lnTo>
                                <a:lnTo>
                                  <a:pt x="17" y="33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" name="Freeform 1465"/>
                        <wps:cNvSpPr>
                          <a:spLocks/>
                        </wps:cNvSpPr>
                        <wps:spPr bwMode="auto">
                          <a:xfrm>
                            <a:off x="5870" y="1207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" name="Freeform 1466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Freeform 1467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" name="Freeform 1468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" name="Freeform 1469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" name="Freeform 1470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Freeform 1471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0" name="Freeform 1472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1" name="Freeform 1473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" name="Freeform 1474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3" name="Freeform 1475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" name="Freeform 1476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" name="Freeform 1477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" name="Freeform 1478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7" name="Freeform 1479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" name="Freeform 1480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" name="Freeform 1481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" name="Freeform 1482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" name="Freeform 1483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Freeform 1484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" name="Freeform 1485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Freeform 1486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5" name="Freeform 1487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" name="Freeform 1488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" name="Freeform 1489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Freeform 1490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" name="Freeform 1491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" name="Freeform 1492"/>
                        <wps:cNvSpPr>
                          <a:spLocks noEditPoints="1"/>
                        </wps:cNvSpPr>
                        <wps:spPr bwMode="auto">
                          <a:xfrm>
                            <a:off x="6071" y="1477"/>
                            <a:ext cx="104" cy="32"/>
                          </a:xfrm>
                          <a:custGeom>
                            <a:avLst/>
                            <a:gdLst>
                              <a:gd name="T0" fmla="*/ 57 w 104"/>
                              <a:gd name="T1" fmla="*/ 22 h 32"/>
                              <a:gd name="T2" fmla="*/ 0 w 104"/>
                              <a:gd name="T3" fmla="*/ 0 h 32"/>
                              <a:gd name="T4" fmla="*/ 57 w 104"/>
                              <a:gd name="T5" fmla="*/ 22 h 32"/>
                              <a:gd name="T6" fmla="*/ 55 w 104"/>
                              <a:gd name="T7" fmla="*/ 22 h 32"/>
                              <a:gd name="T8" fmla="*/ 70 w 104"/>
                              <a:gd name="T9" fmla="*/ 30 h 32"/>
                              <a:gd name="T10" fmla="*/ 80 w 104"/>
                              <a:gd name="T11" fmla="*/ 32 h 32"/>
                              <a:gd name="T12" fmla="*/ 92 w 104"/>
                              <a:gd name="T13" fmla="*/ 30 h 32"/>
                              <a:gd name="T14" fmla="*/ 104 w 104"/>
                              <a:gd name="T15" fmla="*/ 25 h 32"/>
                              <a:gd name="T16" fmla="*/ 99 w 104"/>
                              <a:gd name="T17" fmla="*/ 20 h 32"/>
                              <a:gd name="T18" fmla="*/ 94 w 104"/>
                              <a:gd name="T19" fmla="*/ 17 h 32"/>
                              <a:gd name="T20" fmla="*/ 87 w 104"/>
                              <a:gd name="T21" fmla="*/ 15 h 32"/>
                              <a:gd name="T22" fmla="*/ 82 w 104"/>
                              <a:gd name="T23" fmla="*/ 12 h 32"/>
                              <a:gd name="T24" fmla="*/ 75 w 104"/>
                              <a:gd name="T25" fmla="*/ 12 h 32"/>
                              <a:gd name="T26" fmla="*/ 67 w 104"/>
                              <a:gd name="T27" fmla="*/ 15 h 32"/>
                              <a:gd name="T28" fmla="*/ 62 w 104"/>
                              <a:gd name="T29" fmla="*/ 17 h 32"/>
                              <a:gd name="T30" fmla="*/ 55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5" y="22"/>
                                </a:moveTo>
                                <a:lnTo>
                                  <a:pt x="70" y="30"/>
                                </a:lnTo>
                                <a:lnTo>
                                  <a:pt x="80" y="32"/>
                                </a:lnTo>
                                <a:lnTo>
                                  <a:pt x="92" y="30"/>
                                </a:lnTo>
                                <a:lnTo>
                                  <a:pt x="104" y="25"/>
                                </a:lnTo>
                                <a:lnTo>
                                  <a:pt x="99" y="20"/>
                                </a:lnTo>
                                <a:lnTo>
                                  <a:pt x="94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" name="Freeform 1493"/>
                        <wps:cNvSpPr>
                          <a:spLocks/>
                        </wps:cNvSpPr>
                        <wps:spPr bwMode="auto">
                          <a:xfrm>
                            <a:off x="6071" y="1477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" name="Freeform 1494"/>
                        <wps:cNvSpPr>
                          <a:spLocks/>
                        </wps:cNvSpPr>
                        <wps:spPr bwMode="auto">
                          <a:xfrm>
                            <a:off x="6126" y="1489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10 h 20"/>
                              <a:gd name="T2" fmla="*/ 15 w 49"/>
                              <a:gd name="T3" fmla="*/ 18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5 h 20"/>
                              <a:gd name="T14" fmla="*/ 32 w 49"/>
                              <a:gd name="T15" fmla="*/ 3 h 20"/>
                              <a:gd name="T16" fmla="*/ 27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3 h 20"/>
                              <a:gd name="T22" fmla="*/ 7 w 49"/>
                              <a:gd name="T23" fmla="*/ 5 h 20"/>
                              <a:gd name="T24" fmla="*/ 0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10"/>
                                </a:moveTo>
                                <a:lnTo>
                                  <a:pt x="15" y="18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5"/>
                                </a:lnTo>
                                <a:lnTo>
                                  <a:pt x="32" y="3"/>
                                </a:lnTo>
                                <a:lnTo>
                                  <a:pt x="27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Freeform 1495"/>
                        <wps:cNvSpPr>
                          <a:spLocks noEditPoints="1"/>
                        </wps:cNvSpPr>
                        <wps:spPr bwMode="auto">
                          <a:xfrm>
                            <a:off x="6108" y="150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100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100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" name="Freeform 1496"/>
                        <wps:cNvSpPr>
                          <a:spLocks/>
                        </wps:cNvSpPr>
                        <wps:spPr bwMode="auto">
                          <a:xfrm>
                            <a:off x="6108" y="150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" name="Freeform 1497"/>
                        <wps:cNvSpPr>
                          <a:spLocks/>
                        </wps:cNvSpPr>
                        <wps:spPr bwMode="auto">
                          <a:xfrm>
                            <a:off x="6163" y="150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Freeform 1498"/>
                        <wps:cNvSpPr>
                          <a:spLocks noEditPoints="1"/>
                        </wps:cNvSpPr>
                        <wps:spPr bwMode="auto">
                          <a:xfrm>
                            <a:off x="6138" y="1519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" name="Freeform 1499"/>
                        <wps:cNvSpPr>
                          <a:spLocks/>
                        </wps:cNvSpPr>
                        <wps:spPr bwMode="auto">
                          <a:xfrm>
                            <a:off x="6138" y="1519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" name="Freeform 1500"/>
                        <wps:cNvSpPr>
                          <a:spLocks/>
                        </wps:cNvSpPr>
                        <wps:spPr bwMode="auto">
                          <a:xfrm>
                            <a:off x="6193" y="151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9" name="Freeform 1501"/>
                        <wps:cNvSpPr>
                          <a:spLocks noEditPoints="1"/>
                        </wps:cNvSpPr>
                        <wps:spPr bwMode="auto">
                          <a:xfrm>
                            <a:off x="6041" y="1457"/>
                            <a:ext cx="105" cy="35"/>
                          </a:xfrm>
                          <a:custGeom>
                            <a:avLst/>
                            <a:gdLst>
                              <a:gd name="T0" fmla="*/ 55 w 105"/>
                              <a:gd name="T1" fmla="*/ 25 h 35"/>
                              <a:gd name="T2" fmla="*/ 0 w 105"/>
                              <a:gd name="T3" fmla="*/ 0 h 35"/>
                              <a:gd name="T4" fmla="*/ 55 w 105"/>
                              <a:gd name="T5" fmla="*/ 25 h 35"/>
                              <a:gd name="T6" fmla="*/ 55 w 105"/>
                              <a:gd name="T7" fmla="*/ 25 h 35"/>
                              <a:gd name="T8" fmla="*/ 67 w 105"/>
                              <a:gd name="T9" fmla="*/ 30 h 35"/>
                              <a:gd name="T10" fmla="*/ 80 w 105"/>
                              <a:gd name="T11" fmla="*/ 35 h 35"/>
                              <a:gd name="T12" fmla="*/ 92 w 105"/>
                              <a:gd name="T13" fmla="*/ 32 h 35"/>
                              <a:gd name="T14" fmla="*/ 105 w 105"/>
                              <a:gd name="T15" fmla="*/ 27 h 35"/>
                              <a:gd name="T16" fmla="*/ 100 w 105"/>
                              <a:gd name="T17" fmla="*/ 22 h 35"/>
                              <a:gd name="T18" fmla="*/ 95 w 105"/>
                              <a:gd name="T19" fmla="*/ 17 h 35"/>
                              <a:gd name="T20" fmla="*/ 87 w 105"/>
                              <a:gd name="T21" fmla="*/ 15 h 35"/>
                              <a:gd name="T22" fmla="*/ 80 w 105"/>
                              <a:gd name="T23" fmla="*/ 15 h 35"/>
                              <a:gd name="T24" fmla="*/ 75 w 105"/>
                              <a:gd name="T25" fmla="*/ 15 h 35"/>
                              <a:gd name="T26" fmla="*/ 67 w 105"/>
                              <a:gd name="T27" fmla="*/ 15 h 35"/>
                              <a:gd name="T28" fmla="*/ 60 w 105"/>
                              <a:gd name="T29" fmla="*/ 20 h 35"/>
                              <a:gd name="T30" fmla="*/ 55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7" y="30"/>
                                </a:lnTo>
                                <a:lnTo>
                                  <a:pt x="80" y="35"/>
                                </a:lnTo>
                                <a:lnTo>
                                  <a:pt x="92" y="32"/>
                                </a:lnTo>
                                <a:lnTo>
                                  <a:pt x="105" y="27"/>
                                </a:lnTo>
                                <a:lnTo>
                                  <a:pt x="100" y="22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0" y="15"/>
                                </a:lnTo>
                                <a:lnTo>
                                  <a:pt x="75" y="15"/>
                                </a:lnTo>
                                <a:lnTo>
                                  <a:pt x="67" y="15"/>
                                </a:lnTo>
                                <a:lnTo>
                                  <a:pt x="60" y="2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Freeform 1502"/>
                        <wps:cNvSpPr>
                          <a:spLocks/>
                        </wps:cNvSpPr>
                        <wps:spPr bwMode="auto">
                          <a:xfrm>
                            <a:off x="6041" y="1457"/>
                            <a:ext cx="55" cy="25"/>
                          </a:xfrm>
                          <a:custGeom>
                            <a:avLst/>
                            <a:gdLst>
                              <a:gd name="T0" fmla="*/ 55 w 55"/>
                              <a:gd name="T1" fmla="*/ 25 h 25"/>
                              <a:gd name="T2" fmla="*/ 0 w 55"/>
                              <a:gd name="T3" fmla="*/ 0 h 25"/>
                              <a:gd name="T4" fmla="*/ 55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Freeform 1503"/>
                        <wps:cNvSpPr>
                          <a:spLocks/>
                        </wps:cNvSpPr>
                        <wps:spPr bwMode="auto">
                          <a:xfrm>
                            <a:off x="6096" y="1472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2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2 w 50"/>
                              <a:gd name="T21" fmla="*/ 0 h 20"/>
                              <a:gd name="T22" fmla="*/ 5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Freeform 1504"/>
                        <wps:cNvSpPr>
                          <a:spLocks noEditPoints="1"/>
                        </wps:cNvSpPr>
                        <wps:spPr bwMode="auto">
                          <a:xfrm>
                            <a:off x="6009" y="1444"/>
                            <a:ext cx="107" cy="28"/>
                          </a:xfrm>
                          <a:custGeom>
                            <a:avLst/>
                            <a:gdLst>
                              <a:gd name="T0" fmla="*/ 60 w 107"/>
                              <a:gd name="T1" fmla="*/ 18 h 28"/>
                              <a:gd name="T2" fmla="*/ 0 w 107"/>
                              <a:gd name="T3" fmla="*/ 0 h 28"/>
                              <a:gd name="T4" fmla="*/ 60 w 107"/>
                              <a:gd name="T5" fmla="*/ 18 h 28"/>
                              <a:gd name="T6" fmla="*/ 60 w 107"/>
                              <a:gd name="T7" fmla="*/ 18 h 28"/>
                              <a:gd name="T8" fmla="*/ 72 w 107"/>
                              <a:gd name="T9" fmla="*/ 25 h 28"/>
                              <a:gd name="T10" fmla="*/ 84 w 107"/>
                              <a:gd name="T11" fmla="*/ 28 h 28"/>
                              <a:gd name="T12" fmla="*/ 97 w 107"/>
                              <a:gd name="T13" fmla="*/ 28 h 28"/>
                              <a:gd name="T14" fmla="*/ 107 w 107"/>
                              <a:gd name="T15" fmla="*/ 23 h 28"/>
                              <a:gd name="T16" fmla="*/ 102 w 107"/>
                              <a:gd name="T17" fmla="*/ 18 h 28"/>
                              <a:gd name="T18" fmla="*/ 97 w 107"/>
                              <a:gd name="T19" fmla="*/ 13 h 28"/>
                              <a:gd name="T20" fmla="*/ 92 w 107"/>
                              <a:gd name="T21" fmla="*/ 10 h 28"/>
                              <a:gd name="T22" fmla="*/ 84 w 107"/>
                              <a:gd name="T23" fmla="*/ 10 h 28"/>
                              <a:gd name="T24" fmla="*/ 77 w 107"/>
                              <a:gd name="T25" fmla="*/ 10 h 28"/>
                              <a:gd name="T26" fmla="*/ 72 w 107"/>
                              <a:gd name="T27" fmla="*/ 10 h 28"/>
                              <a:gd name="T28" fmla="*/ 65 w 107"/>
                              <a:gd name="T29" fmla="*/ 13 h 28"/>
                              <a:gd name="T30" fmla="*/ 60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  <a:moveTo>
                                  <a:pt x="60" y="18"/>
                                </a:moveTo>
                                <a:lnTo>
                                  <a:pt x="72" y="25"/>
                                </a:lnTo>
                                <a:lnTo>
                                  <a:pt x="84" y="28"/>
                                </a:lnTo>
                                <a:lnTo>
                                  <a:pt x="97" y="28"/>
                                </a:lnTo>
                                <a:lnTo>
                                  <a:pt x="107" y="23"/>
                                </a:lnTo>
                                <a:lnTo>
                                  <a:pt x="102" y="18"/>
                                </a:lnTo>
                                <a:lnTo>
                                  <a:pt x="97" y="13"/>
                                </a:lnTo>
                                <a:lnTo>
                                  <a:pt x="92" y="10"/>
                                </a:lnTo>
                                <a:lnTo>
                                  <a:pt x="84" y="10"/>
                                </a:lnTo>
                                <a:lnTo>
                                  <a:pt x="77" y="10"/>
                                </a:lnTo>
                                <a:lnTo>
                                  <a:pt x="72" y="10"/>
                                </a:lnTo>
                                <a:lnTo>
                                  <a:pt x="65" y="13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" name="Freeform 1505"/>
                        <wps:cNvSpPr>
                          <a:spLocks/>
                        </wps:cNvSpPr>
                        <wps:spPr bwMode="auto">
                          <a:xfrm>
                            <a:off x="6009" y="1444"/>
                            <a:ext cx="60" cy="18"/>
                          </a:xfrm>
                          <a:custGeom>
                            <a:avLst/>
                            <a:gdLst>
                              <a:gd name="T0" fmla="*/ 60 w 60"/>
                              <a:gd name="T1" fmla="*/ 18 h 18"/>
                              <a:gd name="T2" fmla="*/ 0 w 60"/>
                              <a:gd name="T3" fmla="*/ 0 h 18"/>
                              <a:gd name="T4" fmla="*/ 6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Freeform 1506"/>
                        <wps:cNvSpPr>
                          <a:spLocks/>
                        </wps:cNvSpPr>
                        <wps:spPr bwMode="auto">
                          <a:xfrm>
                            <a:off x="6069" y="145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4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4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4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Freeform 1507"/>
                        <wps:cNvSpPr>
                          <a:spLocks noEditPoints="1"/>
                        </wps:cNvSpPr>
                        <wps:spPr bwMode="auto">
                          <a:xfrm>
                            <a:off x="5989" y="1429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2 w 102"/>
                              <a:gd name="T7" fmla="*/ 18 h 28"/>
                              <a:gd name="T8" fmla="*/ 65 w 102"/>
                              <a:gd name="T9" fmla="*/ 25 h 28"/>
                              <a:gd name="T10" fmla="*/ 77 w 102"/>
                              <a:gd name="T11" fmla="*/ 28 h 28"/>
                              <a:gd name="T12" fmla="*/ 89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2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2" y="18"/>
                                </a:moveTo>
                                <a:lnTo>
                                  <a:pt x="65" y="25"/>
                                </a:lnTo>
                                <a:lnTo>
                                  <a:pt x="77" y="28"/>
                                </a:lnTo>
                                <a:lnTo>
                                  <a:pt x="89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2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Freeform 1508"/>
                        <wps:cNvSpPr>
                          <a:spLocks/>
                        </wps:cNvSpPr>
                        <wps:spPr bwMode="auto">
                          <a:xfrm>
                            <a:off x="5989" y="1429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Freeform 1509"/>
                        <wps:cNvSpPr>
                          <a:spLocks/>
                        </wps:cNvSpPr>
                        <wps:spPr bwMode="auto">
                          <a:xfrm>
                            <a:off x="6041" y="143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3 w 50"/>
                              <a:gd name="T3" fmla="*/ 17 h 20"/>
                              <a:gd name="T4" fmla="*/ 25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3 w 50"/>
                              <a:gd name="T15" fmla="*/ 2 h 20"/>
                              <a:gd name="T16" fmla="*/ 28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2 h 20"/>
                              <a:gd name="T22" fmla="*/ 8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3" y="2"/>
                                </a:lnTo>
                                <a:lnTo>
                                  <a:pt x="28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Freeform 1510"/>
                        <wps:cNvSpPr>
                          <a:spLocks noEditPoints="1"/>
                        </wps:cNvSpPr>
                        <wps:spPr bwMode="auto">
                          <a:xfrm>
                            <a:off x="5957" y="1402"/>
                            <a:ext cx="102" cy="37"/>
                          </a:xfrm>
                          <a:custGeom>
                            <a:avLst/>
                            <a:gdLst>
                              <a:gd name="T0" fmla="*/ 54 w 102"/>
                              <a:gd name="T1" fmla="*/ 25 h 37"/>
                              <a:gd name="T2" fmla="*/ 0 w 102"/>
                              <a:gd name="T3" fmla="*/ 0 h 37"/>
                              <a:gd name="T4" fmla="*/ 54 w 102"/>
                              <a:gd name="T5" fmla="*/ 25 h 37"/>
                              <a:gd name="T6" fmla="*/ 54 w 102"/>
                              <a:gd name="T7" fmla="*/ 25 h 37"/>
                              <a:gd name="T8" fmla="*/ 67 w 102"/>
                              <a:gd name="T9" fmla="*/ 32 h 37"/>
                              <a:gd name="T10" fmla="*/ 79 w 102"/>
                              <a:gd name="T11" fmla="*/ 37 h 37"/>
                              <a:gd name="T12" fmla="*/ 92 w 102"/>
                              <a:gd name="T13" fmla="*/ 35 h 37"/>
                              <a:gd name="T14" fmla="*/ 102 w 102"/>
                              <a:gd name="T15" fmla="*/ 30 h 37"/>
                              <a:gd name="T16" fmla="*/ 99 w 102"/>
                              <a:gd name="T17" fmla="*/ 25 h 37"/>
                              <a:gd name="T18" fmla="*/ 92 w 102"/>
                              <a:gd name="T19" fmla="*/ 20 h 37"/>
                              <a:gd name="T20" fmla="*/ 87 w 102"/>
                              <a:gd name="T21" fmla="*/ 18 h 37"/>
                              <a:gd name="T22" fmla="*/ 79 w 102"/>
                              <a:gd name="T23" fmla="*/ 18 h 37"/>
                              <a:gd name="T24" fmla="*/ 74 w 102"/>
                              <a:gd name="T25" fmla="*/ 18 h 37"/>
                              <a:gd name="T26" fmla="*/ 67 w 102"/>
                              <a:gd name="T27" fmla="*/ 18 h 37"/>
                              <a:gd name="T28" fmla="*/ 59 w 102"/>
                              <a:gd name="T29" fmla="*/ 20 h 37"/>
                              <a:gd name="T30" fmla="*/ 54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  <a:moveTo>
                                  <a:pt x="54" y="25"/>
                                </a:moveTo>
                                <a:lnTo>
                                  <a:pt x="67" y="32"/>
                                </a:lnTo>
                                <a:lnTo>
                                  <a:pt x="79" y="37"/>
                                </a:lnTo>
                                <a:lnTo>
                                  <a:pt x="92" y="35"/>
                                </a:lnTo>
                                <a:lnTo>
                                  <a:pt x="102" y="30"/>
                                </a:lnTo>
                                <a:lnTo>
                                  <a:pt x="99" y="25"/>
                                </a:lnTo>
                                <a:lnTo>
                                  <a:pt x="92" y="20"/>
                                </a:lnTo>
                                <a:lnTo>
                                  <a:pt x="87" y="18"/>
                                </a:lnTo>
                                <a:lnTo>
                                  <a:pt x="79" y="18"/>
                                </a:lnTo>
                                <a:lnTo>
                                  <a:pt x="74" y="18"/>
                                </a:lnTo>
                                <a:lnTo>
                                  <a:pt x="67" y="18"/>
                                </a:lnTo>
                                <a:lnTo>
                                  <a:pt x="59" y="2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Freeform 1511"/>
                        <wps:cNvSpPr>
                          <a:spLocks/>
                        </wps:cNvSpPr>
                        <wps:spPr bwMode="auto">
                          <a:xfrm>
                            <a:off x="5957" y="1402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25 h 25"/>
                              <a:gd name="T2" fmla="*/ 0 w 54"/>
                              <a:gd name="T3" fmla="*/ 0 h 25"/>
                              <a:gd name="T4" fmla="*/ 54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Freeform 1512"/>
                        <wps:cNvSpPr>
                          <a:spLocks/>
                        </wps:cNvSpPr>
                        <wps:spPr bwMode="auto">
                          <a:xfrm>
                            <a:off x="6011" y="1420"/>
                            <a:ext cx="48" cy="19"/>
                          </a:xfrm>
                          <a:custGeom>
                            <a:avLst/>
                            <a:gdLst>
                              <a:gd name="T0" fmla="*/ 0 w 48"/>
                              <a:gd name="T1" fmla="*/ 7 h 19"/>
                              <a:gd name="T2" fmla="*/ 13 w 48"/>
                              <a:gd name="T3" fmla="*/ 14 h 19"/>
                              <a:gd name="T4" fmla="*/ 25 w 48"/>
                              <a:gd name="T5" fmla="*/ 19 h 19"/>
                              <a:gd name="T6" fmla="*/ 38 w 48"/>
                              <a:gd name="T7" fmla="*/ 17 h 19"/>
                              <a:gd name="T8" fmla="*/ 48 w 48"/>
                              <a:gd name="T9" fmla="*/ 12 h 19"/>
                              <a:gd name="T10" fmla="*/ 45 w 48"/>
                              <a:gd name="T11" fmla="*/ 7 h 19"/>
                              <a:gd name="T12" fmla="*/ 38 w 48"/>
                              <a:gd name="T13" fmla="*/ 2 h 19"/>
                              <a:gd name="T14" fmla="*/ 33 w 48"/>
                              <a:gd name="T15" fmla="*/ 0 h 19"/>
                              <a:gd name="T16" fmla="*/ 25 w 48"/>
                              <a:gd name="T17" fmla="*/ 0 h 19"/>
                              <a:gd name="T18" fmla="*/ 20 w 48"/>
                              <a:gd name="T19" fmla="*/ 0 h 19"/>
                              <a:gd name="T20" fmla="*/ 13 w 48"/>
                              <a:gd name="T21" fmla="*/ 0 h 19"/>
                              <a:gd name="T22" fmla="*/ 5 w 48"/>
                              <a:gd name="T23" fmla="*/ 2 h 19"/>
                              <a:gd name="T24" fmla="*/ 0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0" y="7"/>
                                </a:moveTo>
                                <a:lnTo>
                                  <a:pt x="13" y="14"/>
                                </a:lnTo>
                                <a:lnTo>
                                  <a:pt x="25" y="19"/>
                                </a:lnTo>
                                <a:lnTo>
                                  <a:pt x="38" y="17"/>
                                </a:lnTo>
                                <a:lnTo>
                                  <a:pt x="48" y="12"/>
                                </a:lnTo>
                                <a:lnTo>
                                  <a:pt x="45" y="7"/>
                                </a:lnTo>
                                <a:lnTo>
                                  <a:pt x="38" y="2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Freeform 1513"/>
                        <wps:cNvSpPr>
                          <a:spLocks noEditPoints="1"/>
                        </wps:cNvSpPr>
                        <wps:spPr bwMode="auto">
                          <a:xfrm>
                            <a:off x="5934" y="1367"/>
                            <a:ext cx="102" cy="53"/>
                          </a:xfrm>
                          <a:custGeom>
                            <a:avLst/>
                            <a:gdLst>
                              <a:gd name="T0" fmla="*/ 55 w 102"/>
                              <a:gd name="T1" fmla="*/ 38 h 53"/>
                              <a:gd name="T2" fmla="*/ 0 w 102"/>
                              <a:gd name="T3" fmla="*/ 0 h 53"/>
                              <a:gd name="T4" fmla="*/ 55 w 102"/>
                              <a:gd name="T5" fmla="*/ 38 h 53"/>
                              <a:gd name="T6" fmla="*/ 53 w 102"/>
                              <a:gd name="T7" fmla="*/ 38 h 53"/>
                              <a:gd name="T8" fmla="*/ 67 w 102"/>
                              <a:gd name="T9" fmla="*/ 45 h 53"/>
                              <a:gd name="T10" fmla="*/ 80 w 102"/>
                              <a:gd name="T11" fmla="*/ 50 h 53"/>
                              <a:gd name="T12" fmla="*/ 90 w 102"/>
                              <a:gd name="T13" fmla="*/ 53 h 53"/>
                              <a:gd name="T14" fmla="*/ 102 w 102"/>
                              <a:gd name="T15" fmla="*/ 50 h 53"/>
                              <a:gd name="T16" fmla="*/ 97 w 102"/>
                              <a:gd name="T17" fmla="*/ 43 h 53"/>
                              <a:gd name="T18" fmla="*/ 92 w 102"/>
                              <a:gd name="T19" fmla="*/ 38 h 53"/>
                              <a:gd name="T20" fmla="*/ 87 w 102"/>
                              <a:gd name="T21" fmla="*/ 35 h 53"/>
                              <a:gd name="T22" fmla="*/ 80 w 102"/>
                              <a:gd name="T23" fmla="*/ 33 h 53"/>
                              <a:gd name="T24" fmla="*/ 72 w 102"/>
                              <a:gd name="T25" fmla="*/ 30 h 53"/>
                              <a:gd name="T26" fmla="*/ 65 w 102"/>
                              <a:gd name="T27" fmla="*/ 30 h 53"/>
                              <a:gd name="T28" fmla="*/ 60 w 102"/>
                              <a:gd name="T29" fmla="*/ 33 h 53"/>
                              <a:gd name="T30" fmla="*/ 53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  <a:moveTo>
                                  <a:pt x="53" y="38"/>
                                </a:moveTo>
                                <a:lnTo>
                                  <a:pt x="67" y="45"/>
                                </a:lnTo>
                                <a:lnTo>
                                  <a:pt x="80" y="50"/>
                                </a:lnTo>
                                <a:lnTo>
                                  <a:pt x="90" y="53"/>
                                </a:lnTo>
                                <a:lnTo>
                                  <a:pt x="102" y="50"/>
                                </a:lnTo>
                                <a:lnTo>
                                  <a:pt x="97" y="43"/>
                                </a:lnTo>
                                <a:lnTo>
                                  <a:pt x="92" y="38"/>
                                </a:lnTo>
                                <a:lnTo>
                                  <a:pt x="87" y="35"/>
                                </a:lnTo>
                                <a:lnTo>
                                  <a:pt x="80" y="33"/>
                                </a:lnTo>
                                <a:lnTo>
                                  <a:pt x="72" y="30"/>
                                </a:lnTo>
                                <a:lnTo>
                                  <a:pt x="65" y="30"/>
                                </a:lnTo>
                                <a:lnTo>
                                  <a:pt x="60" y="33"/>
                                </a:lnTo>
                                <a:lnTo>
                                  <a:pt x="53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Freeform 1514"/>
                        <wps:cNvSpPr>
                          <a:spLocks/>
                        </wps:cNvSpPr>
                        <wps:spPr bwMode="auto">
                          <a:xfrm>
                            <a:off x="5934" y="1367"/>
                            <a:ext cx="55" cy="38"/>
                          </a:xfrm>
                          <a:custGeom>
                            <a:avLst/>
                            <a:gdLst>
                              <a:gd name="T0" fmla="*/ 55 w 55"/>
                              <a:gd name="T1" fmla="*/ 38 h 38"/>
                              <a:gd name="T2" fmla="*/ 0 w 55"/>
                              <a:gd name="T3" fmla="*/ 0 h 38"/>
                              <a:gd name="T4" fmla="*/ 55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Freeform 1515"/>
                        <wps:cNvSpPr>
                          <a:spLocks/>
                        </wps:cNvSpPr>
                        <wps:spPr bwMode="auto">
                          <a:xfrm>
                            <a:off x="5987" y="1397"/>
                            <a:ext cx="49" cy="23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3"/>
                              <a:gd name="T2" fmla="*/ 14 w 49"/>
                              <a:gd name="T3" fmla="*/ 15 h 23"/>
                              <a:gd name="T4" fmla="*/ 27 w 49"/>
                              <a:gd name="T5" fmla="*/ 20 h 23"/>
                              <a:gd name="T6" fmla="*/ 37 w 49"/>
                              <a:gd name="T7" fmla="*/ 23 h 23"/>
                              <a:gd name="T8" fmla="*/ 49 w 49"/>
                              <a:gd name="T9" fmla="*/ 20 h 23"/>
                              <a:gd name="T10" fmla="*/ 44 w 49"/>
                              <a:gd name="T11" fmla="*/ 13 h 23"/>
                              <a:gd name="T12" fmla="*/ 39 w 49"/>
                              <a:gd name="T13" fmla="*/ 8 h 23"/>
                              <a:gd name="T14" fmla="*/ 34 w 49"/>
                              <a:gd name="T15" fmla="*/ 5 h 23"/>
                              <a:gd name="T16" fmla="*/ 27 w 49"/>
                              <a:gd name="T17" fmla="*/ 3 h 23"/>
                              <a:gd name="T18" fmla="*/ 19 w 49"/>
                              <a:gd name="T19" fmla="*/ 0 h 23"/>
                              <a:gd name="T20" fmla="*/ 12 w 49"/>
                              <a:gd name="T21" fmla="*/ 0 h 23"/>
                              <a:gd name="T22" fmla="*/ 7 w 49"/>
                              <a:gd name="T23" fmla="*/ 3 h 23"/>
                              <a:gd name="T24" fmla="*/ 0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0" y="8"/>
                                </a:moveTo>
                                <a:lnTo>
                                  <a:pt x="14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3"/>
                                </a:lnTo>
                                <a:lnTo>
                                  <a:pt x="49" y="20"/>
                                </a:lnTo>
                                <a:lnTo>
                                  <a:pt x="44" y="13"/>
                                </a:lnTo>
                                <a:lnTo>
                                  <a:pt x="39" y="8"/>
                                </a:lnTo>
                                <a:lnTo>
                                  <a:pt x="34" y="5"/>
                                </a:lnTo>
                                <a:lnTo>
                                  <a:pt x="27" y="3"/>
                                </a:lnTo>
                                <a:lnTo>
                                  <a:pt x="19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Freeform 1516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Freeform 1517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" name="Freeform 1518"/>
                        <wps:cNvSpPr>
                          <a:spLocks noEditPoints="1"/>
                        </wps:cNvSpPr>
                        <wps:spPr bwMode="auto">
                          <a:xfrm>
                            <a:off x="6113" y="1420"/>
                            <a:ext cx="67" cy="82"/>
                          </a:xfrm>
                          <a:custGeom>
                            <a:avLst/>
                            <a:gdLst>
                              <a:gd name="T0" fmla="*/ 40 w 67"/>
                              <a:gd name="T1" fmla="*/ 42 h 82"/>
                              <a:gd name="T2" fmla="*/ 43 w 67"/>
                              <a:gd name="T3" fmla="*/ 54 h 82"/>
                              <a:gd name="T4" fmla="*/ 47 w 67"/>
                              <a:gd name="T5" fmla="*/ 64 h 82"/>
                              <a:gd name="T6" fmla="*/ 55 w 67"/>
                              <a:gd name="T7" fmla="*/ 74 h 82"/>
                              <a:gd name="T8" fmla="*/ 67 w 67"/>
                              <a:gd name="T9" fmla="*/ 82 h 82"/>
                              <a:gd name="T10" fmla="*/ 65 w 67"/>
                              <a:gd name="T11" fmla="*/ 72 h 82"/>
                              <a:gd name="T12" fmla="*/ 60 w 67"/>
                              <a:gd name="T13" fmla="*/ 59 h 82"/>
                              <a:gd name="T14" fmla="*/ 52 w 67"/>
                              <a:gd name="T15" fmla="*/ 49 h 82"/>
                              <a:gd name="T16" fmla="*/ 40 w 67"/>
                              <a:gd name="T17" fmla="*/ 42 h 82"/>
                              <a:gd name="T18" fmla="*/ 40 w 67"/>
                              <a:gd name="T19" fmla="*/ 42 h 82"/>
                              <a:gd name="T20" fmla="*/ 0 w 67"/>
                              <a:gd name="T21" fmla="*/ 0 h 82"/>
                              <a:gd name="T22" fmla="*/ 40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40" y="42"/>
                                </a:moveTo>
                                <a:lnTo>
                                  <a:pt x="43" y="54"/>
                                </a:lnTo>
                                <a:lnTo>
                                  <a:pt x="47" y="64"/>
                                </a:lnTo>
                                <a:lnTo>
                                  <a:pt x="55" y="74"/>
                                </a:lnTo>
                                <a:lnTo>
                                  <a:pt x="67" y="82"/>
                                </a:lnTo>
                                <a:lnTo>
                                  <a:pt x="65" y="72"/>
                                </a:lnTo>
                                <a:lnTo>
                                  <a:pt x="60" y="59"/>
                                </a:lnTo>
                                <a:lnTo>
                                  <a:pt x="52" y="49"/>
                                </a:lnTo>
                                <a:lnTo>
                                  <a:pt x="40" y="42"/>
                                </a:lnTo>
                                <a:close/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Freeform 1519"/>
                        <wps:cNvSpPr>
                          <a:spLocks/>
                        </wps:cNvSpPr>
                        <wps:spPr bwMode="auto">
                          <a:xfrm>
                            <a:off x="6153" y="1462"/>
                            <a:ext cx="27" cy="40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40"/>
                              <a:gd name="T2" fmla="*/ 3 w 27"/>
                              <a:gd name="T3" fmla="*/ 12 h 40"/>
                              <a:gd name="T4" fmla="*/ 7 w 27"/>
                              <a:gd name="T5" fmla="*/ 22 h 40"/>
                              <a:gd name="T6" fmla="*/ 15 w 27"/>
                              <a:gd name="T7" fmla="*/ 32 h 40"/>
                              <a:gd name="T8" fmla="*/ 27 w 27"/>
                              <a:gd name="T9" fmla="*/ 40 h 40"/>
                              <a:gd name="T10" fmla="*/ 25 w 27"/>
                              <a:gd name="T11" fmla="*/ 30 h 40"/>
                              <a:gd name="T12" fmla="*/ 20 w 27"/>
                              <a:gd name="T13" fmla="*/ 17 h 40"/>
                              <a:gd name="T14" fmla="*/ 12 w 27"/>
                              <a:gd name="T15" fmla="*/ 7 h 40"/>
                              <a:gd name="T16" fmla="*/ 0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7" y="22"/>
                                </a:lnTo>
                                <a:lnTo>
                                  <a:pt x="15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Freeform 1520"/>
                        <wps:cNvSpPr>
                          <a:spLocks/>
                        </wps:cNvSpPr>
                        <wps:spPr bwMode="auto">
                          <a:xfrm>
                            <a:off x="6113" y="1420"/>
                            <a:ext cx="40" cy="42"/>
                          </a:xfrm>
                          <a:custGeom>
                            <a:avLst/>
                            <a:gdLst>
                              <a:gd name="T0" fmla="*/ 40 w 40"/>
                              <a:gd name="T1" fmla="*/ 42 h 42"/>
                              <a:gd name="T2" fmla="*/ 0 w 40"/>
                              <a:gd name="T3" fmla="*/ 0 h 42"/>
                              <a:gd name="T4" fmla="*/ 4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" name="Freeform 1521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Freeform 1522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Freeform 1523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" name="Freeform 1524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" name="Freeform 1525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" name="Freeform 1526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Freeform 1527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" name="Freeform 1528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" name="Freeform 1529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" name="Freeform 1530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" name="Freeform 1531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Freeform 1532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" name="Freeform 1533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Freeform 1534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" name="Freeform 1535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Freeform 1536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" name="Freeform 1537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Freeform 1538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Freeform 1539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Freeform 1540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Freeform 1541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" name="Freeform 1542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Freeform 1543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" name="Freeform 1544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" name="Freeform 1545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Freeform 1546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Freeform 1547"/>
                        <wps:cNvSpPr>
                          <a:spLocks noEditPoints="1"/>
                        </wps:cNvSpPr>
                        <wps:spPr bwMode="auto">
                          <a:xfrm>
                            <a:off x="6004" y="1529"/>
                            <a:ext cx="104" cy="23"/>
                          </a:xfrm>
                          <a:custGeom>
                            <a:avLst/>
                            <a:gdLst>
                              <a:gd name="T0" fmla="*/ 57 w 104"/>
                              <a:gd name="T1" fmla="*/ 15 h 23"/>
                              <a:gd name="T2" fmla="*/ 0 w 104"/>
                              <a:gd name="T3" fmla="*/ 0 h 23"/>
                              <a:gd name="T4" fmla="*/ 57 w 104"/>
                              <a:gd name="T5" fmla="*/ 15 h 23"/>
                              <a:gd name="T6" fmla="*/ 57 w 104"/>
                              <a:gd name="T7" fmla="*/ 15 h 23"/>
                              <a:gd name="T8" fmla="*/ 70 w 104"/>
                              <a:gd name="T9" fmla="*/ 20 h 23"/>
                              <a:gd name="T10" fmla="*/ 82 w 104"/>
                              <a:gd name="T11" fmla="*/ 23 h 23"/>
                              <a:gd name="T12" fmla="*/ 94 w 104"/>
                              <a:gd name="T13" fmla="*/ 20 h 23"/>
                              <a:gd name="T14" fmla="*/ 104 w 104"/>
                              <a:gd name="T15" fmla="*/ 13 h 23"/>
                              <a:gd name="T16" fmla="*/ 99 w 104"/>
                              <a:gd name="T17" fmla="*/ 10 h 23"/>
                              <a:gd name="T18" fmla="*/ 94 w 104"/>
                              <a:gd name="T19" fmla="*/ 5 h 23"/>
                              <a:gd name="T20" fmla="*/ 87 w 104"/>
                              <a:gd name="T21" fmla="*/ 3 h 23"/>
                              <a:gd name="T22" fmla="*/ 79 w 104"/>
                              <a:gd name="T23" fmla="*/ 3 h 23"/>
                              <a:gd name="T24" fmla="*/ 74 w 104"/>
                              <a:gd name="T25" fmla="*/ 5 h 23"/>
                              <a:gd name="T26" fmla="*/ 67 w 104"/>
                              <a:gd name="T27" fmla="*/ 5 h 23"/>
                              <a:gd name="T28" fmla="*/ 62 w 104"/>
                              <a:gd name="T29" fmla="*/ 10 h 23"/>
                              <a:gd name="T30" fmla="*/ 5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57" y="15"/>
                                </a:moveTo>
                                <a:lnTo>
                                  <a:pt x="70" y="20"/>
                                </a:lnTo>
                                <a:lnTo>
                                  <a:pt x="82" y="23"/>
                                </a:lnTo>
                                <a:lnTo>
                                  <a:pt x="94" y="20"/>
                                </a:lnTo>
                                <a:lnTo>
                                  <a:pt x="104" y="13"/>
                                </a:lnTo>
                                <a:lnTo>
                                  <a:pt x="99" y="10"/>
                                </a:lnTo>
                                <a:lnTo>
                                  <a:pt x="94" y="5"/>
                                </a:lnTo>
                                <a:lnTo>
                                  <a:pt x="87" y="3"/>
                                </a:lnTo>
                                <a:lnTo>
                                  <a:pt x="79" y="3"/>
                                </a:lnTo>
                                <a:lnTo>
                                  <a:pt x="74" y="5"/>
                                </a:lnTo>
                                <a:lnTo>
                                  <a:pt x="67" y="5"/>
                                </a:lnTo>
                                <a:lnTo>
                                  <a:pt x="62" y="1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Freeform 1548"/>
                        <wps:cNvSpPr>
                          <a:spLocks/>
                        </wps:cNvSpPr>
                        <wps:spPr bwMode="auto">
                          <a:xfrm>
                            <a:off x="6004" y="15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5"/>
                              <a:gd name="T2" fmla="*/ 0 w 57"/>
                              <a:gd name="T3" fmla="*/ 0 h 15"/>
                              <a:gd name="T4" fmla="*/ 57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Freeform 1549"/>
                        <wps:cNvSpPr>
                          <a:spLocks/>
                        </wps:cNvSpPr>
                        <wps:spPr bwMode="auto">
                          <a:xfrm>
                            <a:off x="6061" y="153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3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" name="Freeform 1550"/>
                        <wps:cNvSpPr>
                          <a:spLocks noEditPoints="1"/>
                        </wps:cNvSpPr>
                        <wps:spPr bwMode="auto">
                          <a:xfrm>
                            <a:off x="6041" y="1542"/>
                            <a:ext cx="105" cy="17"/>
                          </a:xfrm>
                          <a:custGeom>
                            <a:avLst/>
                            <a:gdLst>
                              <a:gd name="T0" fmla="*/ 57 w 105"/>
                              <a:gd name="T1" fmla="*/ 12 h 17"/>
                              <a:gd name="T2" fmla="*/ 0 w 105"/>
                              <a:gd name="T3" fmla="*/ 10 h 17"/>
                              <a:gd name="T4" fmla="*/ 57 w 105"/>
                              <a:gd name="T5" fmla="*/ 12 h 17"/>
                              <a:gd name="T6" fmla="*/ 57 w 105"/>
                              <a:gd name="T7" fmla="*/ 12 h 17"/>
                              <a:gd name="T8" fmla="*/ 70 w 105"/>
                              <a:gd name="T9" fmla="*/ 17 h 17"/>
                              <a:gd name="T10" fmla="*/ 82 w 105"/>
                              <a:gd name="T11" fmla="*/ 17 h 17"/>
                              <a:gd name="T12" fmla="*/ 95 w 105"/>
                              <a:gd name="T13" fmla="*/ 15 h 17"/>
                              <a:gd name="T14" fmla="*/ 105 w 105"/>
                              <a:gd name="T15" fmla="*/ 10 h 17"/>
                              <a:gd name="T16" fmla="*/ 100 w 105"/>
                              <a:gd name="T17" fmla="*/ 5 h 17"/>
                              <a:gd name="T18" fmla="*/ 95 w 105"/>
                              <a:gd name="T19" fmla="*/ 2 h 17"/>
                              <a:gd name="T20" fmla="*/ 87 w 105"/>
                              <a:gd name="T21" fmla="*/ 0 h 17"/>
                              <a:gd name="T22" fmla="*/ 82 w 105"/>
                              <a:gd name="T23" fmla="*/ 0 h 17"/>
                              <a:gd name="T24" fmla="*/ 75 w 105"/>
                              <a:gd name="T25" fmla="*/ 2 h 17"/>
                              <a:gd name="T26" fmla="*/ 67 w 105"/>
                              <a:gd name="T27" fmla="*/ 2 h 17"/>
                              <a:gd name="T28" fmla="*/ 62 w 105"/>
                              <a:gd name="T29" fmla="*/ 7 h 17"/>
                              <a:gd name="T30" fmla="*/ 57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57" y="12"/>
                                </a:moveTo>
                                <a:lnTo>
                                  <a:pt x="0" y="10"/>
                                </a:lnTo>
                                <a:lnTo>
                                  <a:pt x="57" y="12"/>
                                </a:lnTo>
                                <a:close/>
                                <a:moveTo>
                                  <a:pt x="57" y="12"/>
                                </a:moveTo>
                                <a:lnTo>
                                  <a:pt x="70" y="17"/>
                                </a:lnTo>
                                <a:lnTo>
                                  <a:pt x="82" y="17"/>
                                </a:lnTo>
                                <a:lnTo>
                                  <a:pt x="95" y="15"/>
                                </a:lnTo>
                                <a:lnTo>
                                  <a:pt x="105" y="10"/>
                                </a:lnTo>
                                <a:lnTo>
                                  <a:pt x="100" y="5"/>
                                </a:lnTo>
                                <a:lnTo>
                                  <a:pt x="95" y="2"/>
                                </a:lnTo>
                                <a:lnTo>
                                  <a:pt x="87" y="0"/>
                                </a:lnTo>
                                <a:lnTo>
                                  <a:pt x="82" y="0"/>
                                </a:lnTo>
                                <a:lnTo>
                                  <a:pt x="75" y="2"/>
                                </a:lnTo>
                                <a:lnTo>
                                  <a:pt x="67" y="2"/>
                                </a:lnTo>
                                <a:lnTo>
                                  <a:pt x="62" y="7"/>
                                </a:lnTo>
                                <a:lnTo>
                                  <a:pt x="5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Freeform 1551"/>
                        <wps:cNvSpPr>
                          <a:spLocks/>
                        </wps:cNvSpPr>
                        <wps:spPr bwMode="auto">
                          <a:xfrm>
                            <a:off x="6041" y="1552"/>
                            <a:ext cx="57" cy="2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2"/>
                              <a:gd name="T2" fmla="*/ 0 w 57"/>
                              <a:gd name="T3" fmla="*/ 0 h 2"/>
                              <a:gd name="T4" fmla="*/ 57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57" y="2"/>
                                </a:moveTo>
                                <a:lnTo>
                                  <a:pt x="0" y="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Freeform 1552"/>
                        <wps:cNvSpPr>
                          <a:spLocks/>
                        </wps:cNvSpPr>
                        <wps:spPr bwMode="auto">
                          <a:xfrm>
                            <a:off x="6098" y="1542"/>
                            <a:ext cx="48" cy="17"/>
                          </a:xfrm>
                          <a:custGeom>
                            <a:avLst/>
                            <a:gdLst>
                              <a:gd name="T0" fmla="*/ 0 w 48"/>
                              <a:gd name="T1" fmla="*/ 12 h 17"/>
                              <a:gd name="T2" fmla="*/ 13 w 48"/>
                              <a:gd name="T3" fmla="*/ 17 h 17"/>
                              <a:gd name="T4" fmla="*/ 25 w 48"/>
                              <a:gd name="T5" fmla="*/ 17 h 17"/>
                              <a:gd name="T6" fmla="*/ 38 w 48"/>
                              <a:gd name="T7" fmla="*/ 15 h 17"/>
                              <a:gd name="T8" fmla="*/ 48 w 48"/>
                              <a:gd name="T9" fmla="*/ 10 h 17"/>
                              <a:gd name="T10" fmla="*/ 43 w 48"/>
                              <a:gd name="T11" fmla="*/ 5 h 17"/>
                              <a:gd name="T12" fmla="*/ 38 w 48"/>
                              <a:gd name="T13" fmla="*/ 2 h 17"/>
                              <a:gd name="T14" fmla="*/ 30 w 48"/>
                              <a:gd name="T15" fmla="*/ 0 h 17"/>
                              <a:gd name="T16" fmla="*/ 25 w 48"/>
                              <a:gd name="T17" fmla="*/ 0 h 17"/>
                              <a:gd name="T18" fmla="*/ 18 w 48"/>
                              <a:gd name="T19" fmla="*/ 2 h 17"/>
                              <a:gd name="T20" fmla="*/ 10 w 48"/>
                              <a:gd name="T21" fmla="*/ 2 h 17"/>
                              <a:gd name="T22" fmla="*/ 5 w 48"/>
                              <a:gd name="T23" fmla="*/ 7 h 17"/>
                              <a:gd name="T24" fmla="*/ 0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17"/>
                                </a:lnTo>
                                <a:lnTo>
                                  <a:pt x="38" y="15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Freeform 1553"/>
                        <wps:cNvSpPr>
                          <a:spLocks noEditPoints="1"/>
                        </wps:cNvSpPr>
                        <wps:spPr bwMode="auto">
                          <a:xfrm>
                            <a:off x="6074" y="1554"/>
                            <a:ext cx="104" cy="18"/>
                          </a:xfrm>
                          <a:custGeom>
                            <a:avLst/>
                            <a:gdLst>
                              <a:gd name="T0" fmla="*/ 54 w 104"/>
                              <a:gd name="T1" fmla="*/ 13 h 18"/>
                              <a:gd name="T2" fmla="*/ 0 w 104"/>
                              <a:gd name="T3" fmla="*/ 10 h 18"/>
                              <a:gd name="T4" fmla="*/ 54 w 104"/>
                              <a:gd name="T5" fmla="*/ 13 h 18"/>
                              <a:gd name="T6" fmla="*/ 54 w 104"/>
                              <a:gd name="T7" fmla="*/ 13 h 18"/>
                              <a:gd name="T8" fmla="*/ 69 w 104"/>
                              <a:gd name="T9" fmla="*/ 18 h 18"/>
                              <a:gd name="T10" fmla="*/ 82 w 104"/>
                              <a:gd name="T11" fmla="*/ 18 h 18"/>
                              <a:gd name="T12" fmla="*/ 91 w 104"/>
                              <a:gd name="T13" fmla="*/ 15 h 18"/>
                              <a:gd name="T14" fmla="*/ 104 w 104"/>
                              <a:gd name="T15" fmla="*/ 10 h 18"/>
                              <a:gd name="T16" fmla="*/ 99 w 104"/>
                              <a:gd name="T17" fmla="*/ 5 h 18"/>
                              <a:gd name="T18" fmla="*/ 91 w 104"/>
                              <a:gd name="T19" fmla="*/ 3 h 18"/>
                              <a:gd name="T20" fmla="*/ 86 w 104"/>
                              <a:gd name="T21" fmla="*/ 0 h 18"/>
                              <a:gd name="T22" fmla="*/ 79 w 104"/>
                              <a:gd name="T23" fmla="*/ 0 h 18"/>
                              <a:gd name="T24" fmla="*/ 72 w 104"/>
                              <a:gd name="T25" fmla="*/ 0 h 18"/>
                              <a:gd name="T26" fmla="*/ 67 w 104"/>
                              <a:gd name="T27" fmla="*/ 3 h 18"/>
                              <a:gd name="T28" fmla="*/ 59 w 104"/>
                              <a:gd name="T29" fmla="*/ 8 h 18"/>
                              <a:gd name="T30" fmla="*/ 54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4" y="13"/>
                                </a:moveTo>
                                <a:lnTo>
                                  <a:pt x="0" y="10"/>
                                </a:lnTo>
                                <a:lnTo>
                                  <a:pt x="54" y="13"/>
                                </a:lnTo>
                                <a:close/>
                                <a:moveTo>
                                  <a:pt x="54" y="13"/>
                                </a:moveTo>
                                <a:lnTo>
                                  <a:pt x="69" y="18"/>
                                </a:lnTo>
                                <a:lnTo>
                                  <a:pt x="82" y="18"/>
                                </a:lnTo>
                                <a:lnTo>
                                  <a:pt x="91" y="15"/>
                                </a:lnTo>
                                <a:lnTo>
                                  <a:pt x="104" y="10"/>
                                </a:lnTo>
                                <a:lnTo>
                                  <a:pt x="99" y="5"/>
                                </a:lnTo>
                                <a:lnTo>
                                  <a:pt x="91" y="3"/>
                                </a:lnTo>
                                <a:lnTo>
                                  <a:pt x="86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3"/>
                                </a:lnTo>
                                <a:lnTo>
                                  <a:pt x="59" y="8"/>
                                </a:lnTo>
                                <a:lnTo>
                                  <a:pt x="5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Freeform 1554"/>
                        <wps:cNvSpPr>
                          <a:spLocks/>
                        </wps:cNvSpPr>
                        <wps:spPr bwMode="auto">
                          <a:xfrm>
                            <a:off x="6074" y="1564"/>
                            <a:ext cx="54" cy="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3"/>
                              <a:gd name="T2" fmla="*/ 0 w 54"/>
                              <a:gd name="T3" fmla="*/ 0 h 3"/>
                              <a:gd name="T4" fmla="*/ 54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54" y="3"/>
                                </a:moveTo>
                                <a:lnTo>
                                  <a:pt x="0" y="0"/>
                                </a:lnTo>
                                <a:lnTo>
                                  <a:pt x="5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" name="Freeform 1555"/>
                        <wps:cNvSpPr>
                          <a:spLocks/>
                        </wps:cNvSpPr>
                        <wps:spPr bwMode="auto">
                          <a:xfrm>
                            <a:off x="6128" y="1554"/>
                            <a:ext cx="50" cy="18"/>
                          </a:xfrm>
                          <a:custGeom>
                            <a:avLst/>
                            <a:gdLst>
                              <a:gd name="T0" fmla="*/ 0 w 50"/>
                              <a:gd name="T1" fmla="*/ 13 h 18"/>
                              <a:gd name="T2" fmla="*/ 15 w 50"/>
                              <a:gd name="T3" fmla="*/ 18 h 18"/>
                              <a:gd name="T4" fmla="*/ 28 w 50"/>
                              <a:gd name="T5" fmla="*/ 18 h 18"/>
                              <a:gd name="T6" fmla="*/ 37 w 50"/>
                              <a:gd name="T7" fmla="*/ 15 h 18"/>
                              <a:gd name="T8" fmla="*/ 50 w 50"/>
                              <a:gd name="T9" fmla="*/ 10 h 18"/>
                              <a:gd name="T10" fmla="*/ 45 w 50"/>
                              <a:gd name="T11" fmla="*/ 5 h 18"/>
                              <a:gd name="T12" fmla="*/ 37 w 50"/>
                              <a:gd name="T13" fmla="*/ 3 h 18"/>
                              <a:gd name="T14" fmla="*/ 32 w 50"/>
                              <a:gd name="T15" fmla="*/ 0 h 18"/>
                              <a:gd name="T16" fmla="*/ 25 w 50"/>
                              <a:gd name="T17" fmla="*/ 0 h 18"/>
                              <a:gd name="T18" fmla="*/ 18 w 50"/>
                              <a:gd name="T19" fmla="*/ 0 h 18"/>
                              <a:gd name="T20" fmla="*/ 13 w 50"/>
                              <a:gd name="T21" fmla="*/ 3 h 18"/>
                              <a:gd name="T22" fmla="*/ 5 w 50"/>
                              <a:gd name="T23" fmla="*/ 8 h 18"/>
                              <a:gd name="T24" fmla="*/ 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0" y="13"/>
                                </a:moveTo>
                                <a:lnTo>
                                  <a:pt x="15" y="18"/>
                                </a:lnTo>
                                <a:lnTo>
                                  <a:pt x="28" y="18"/>
                                </a:lnTo>
                                <a:lnTo>
                                  <a:pt x="37" y="15"/>
                                </a:lnTo>
                                <a:lnTo>
                                  <a:pt x="50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Freeform 1556"/>
                        <wps:cNvSpPr>
                          <a:spLocks noEditPoints="1"/>
                        </wps:cNvSpPr>
                        <wps:spPr bwMode="auto">
                          <a:xfrm>
                            <a:off x="5972" y="1509"/>
                            <a:ext cx="104" cy="28"/>
                          </a:xfrm>
                          <a:custGeom>
                            <a:avLst/>
                            <a:gdLst>
                              <a:gd name="T0" fmla="*/ 57 w 104"/>
                              <a:gd name="T1" fmla="*/ 20 h 28"/>
                              <a:gd name="T2" fmla="*/ 0 w 104"/>
                              <a:gd name="T3" fmla="*/ 0 h 28"/>
                              <a:gd name="T4" fmla="*/ 57 w 104"/>
                              <a:gd name="T5" fmla="*/ 20 h 28"/>
                              <a:gd name="T6" fmla="*/ 57 w 104"/>
                              <a:gd name="T7" fmla="*/ 20 h 28"/>
                              <a:gd name="T8" fmla="*/ 69 w 104"/>
                              <a:gd name="T9" fmla="*/ 25 h 28"/>
                              <a:gd name="T10" fmla="*/ 82 w 104"/>
                              <a:gd name="T11" fmla="*/ 28 h 28"/>
                              <a:gd name="T12" fmla="*/ 94 w 104"/>
                              <a:gd name="T13" fmla="*/ 25 h 28"/>
                              <a:gd name="T14" fmla="*/ 104 w 104"/>
                              <a:gd name="T15" fmla="*/ 18 h 28"/>
                              <a:gd name="T16" fmla="*/ 99 w 104"/>
                              <a:gd name="T17" fmla="*/ 13 h 28"/>
                              <a:gd name="T18" fmla="*/ 94 w 104"/>
                              <a:gd name="T19" fmla="*/ 10 h 28"/>
                              <a:gd name="T20" fmla="*/ 87 w 104"/>
                              <a:gd name="T21" fmla="*/ 8 h 28"/>
                              <a:gd name="T22" fmla="*/ 79 w 104"/>
                              <a:gd name="T23" fmla="*/ 8 h 28"/>
                              <a:gd name="T24" fmla="*/ 74 w 104"/>
                              <a:gd name="T25" fmla="*/ 8 h 28"/>
                              <a:gd name="T26" fmla="*/ 67 w 104"/>
                              <a:gd name="T27" fmla="*/ 10 h 28"/>
                              <a:gd name="T28" fmla="*/ 62 w 104"/>
                              <a:gd name="T29" fmla="*/ 15 h 28"/>
                              <a:gd name="T30" fmla="*/ 5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69" y="25"/>
                                </a:lnTo>
                                <a:lnTo>
                                  <a:pt x="82" y="28"/>
                                </a:lnTo>
                                <a:lnTo>
                                  <a:pt x="94" y="25"/>
                                </a:lnTo>
                                <a:lnTo>
                                  <a:pt x="104" y="18"/>
                                </a:lnTo>
                                <a:lnTo>
                                  <a:pt x="99" y="13"/>
                                </a:lnTo>
                                <a:lnTo>
                                  <a:pt x="94" y="10"/>
                                </a:lnTo>
                                <a:lnTo>
                                  <a:pt x="87" y="8"/>
                                </a:lnTo>
                                <a:lnTo>
                                  <a:pt x="79" y="8"/>
                                </a:lnTo>
                                <a:lnTo>
                                  <a:pt x="74" y="8"/>
                                </a:lnTo>
                                <a:lnTo>
                                  <a:pt x="67" y="10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Freeform 1557"/>
                        <wps:cNvSpPr>
                          <a:spLocks/>
                        </wps:cNvSpPr>
                        <wps:spPr bwMode="auto">
                          <a:xfrm>
                            <a:off x="5972" y="1509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Freeform 1558"/>
                        <wps:cNvSpPr>
                          <a:spLocks/>
                        </wps:cNvSpPr>
                        <wps:spPr bwMode="auto">
                          <a:xfrm>
                            <a:off x="6029" y="1517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5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Freeform 1559"/>
                        <wps:cNvSpPr>
                          <a:spLocks noEditPoints="1"/>
                        </wps:cNvSpPr>
                        <wps:spPr bwMode="auto">
                          <a:xfrm>
                            <a:off x="5937" y="1502"/>
                            <a:ext cx="109" cy="20"/>
                          </a:xfrm>
                          <a:custGeom>
                            <a:avLst/>
                            <a:gdLst>
                              <a:gd name="T0" fmla="*/ 62 w 109"/>
                              <a:gd name="T1" fmla="*/ 12 h 20"/>
                              <a:gd name="T2" fmla="*/ 0 w 109"/>
                              <a:gd name="T3" fmla="*/ 0 h 20"/>
                              <a:gd name="T4" fmla="*/ 62 w 109"/>
                              <a:gd name="T5" fmla="*/ 12 h 20"/>
                              <a:gd name="T6" fmla="*/ 62 w 109"/>
                              <a:gd name="T7" fmla="*/ 12 h 20"/>
                              <a:gd name="T8" fmla="*/ 74 w 109"/>
                              <a:gd name="T9" fmla="*/ 17 h 20"/>
                              <a:gd name="T10" fmla="*/ 87 w 109"/>
                              <a:gd name="T11" fmla="*/ 20 h 20"/>
                              <a:gd name="T12" fmla="*/ 99 w 109"/>
                              <a:gd name="T13" fmla="*/ 17 h 20"/>
                              <a:gd name="T14" fmla="*/ 109 w 109"/>
                              <a:gd name="T15" fmla="*/ 10 h 20"/>
                              <a:gd name="T16" fmla="*/ 104 w 109"/>
                              <a:gd name="T17" fmla="*/ 7 h 20"/>
                              <a:gd name="T18" fmla="*/ 99 w 109"/>
                              <a:gd name="T19" fmla="*/ 2 h 20"/>
                              <a:gd name="T20" fmla="*/ 92 w 109"/>
                              <a:gd name="T21" fmla="*/ 2 h 20"/>
                              <a:gd name="T22" fmla="*/ 84 w 109"/>
                              <a:gd name="T23" fmla="*/ 0 h 20"/>
                              <a:gd name="T24" fmla="*/ 79 w 109"/>
                              <a:gd name="T25" fmla="*/ 2 h 20"/>
                              <a:gd name="T26" fmla="*/ 72 w 109"/>
                              <a:gd name="T27" fmla="*/ 2 h 20"/>
                              <a:gd name="T28" fmla="*/ 67 w 109"/>
                              <a:gd name="T29" fmla="*/ 7 h 20"/>
                              <a:gd name="T30" fmla="*/ 62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  <a:moveTo>
                                  <a:pt x="62" y="12"/>
                                </a:moveTo>
                                <a:lnTo>
                                  <a:pt x="74" y="17"/>
                                </a:lnTo>
                                <a:lnTo>
                                  <a:pt x="87" y="20"/>
                                </a:lnTo>
                                <a:lnTo>
                                  <a:pt x="99" y="17"/>
                                </a:lnTo>
                                <a:lnTo>
                                  <a:pt x="109" y="10"/>
                                </a:lnTo>
                                <a:lnTo>
                                  <a:pt x="104" y="7"/>
                                </a:lnTo>
                                <a:lnTo>
                                  <a:pt x="99" y="2"/>
                                </a:lnTo>
                                <a:lnTo>
                                  <a:pt x="92" y="2"/>
                                </a:lnTo>
                                <a:lnTo>
                                  <a:pt x="84" y="0"/>
                                </a:lnTo>
                                <a:lnTo>
                                  <a:pt x="79" y="2"/>
                                </a:lnTo>
                                <a:lnTo>
                                  <a:pt x="72" y="2"/>
                                </a:lnTo>
                                <a:lnTo>
                                  <a:pt x="67" y="7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" name="Freeform 1560"/>
                        <wps:cNvSpPr>
                          <a:spLocks/>
                        </wps:cNvSpPr>
                        <wps:spPr bwMode="auto">
                          <a:xfrm>
                            <a:off x="5937" y="1502"/>
                            <a:ext cx="62" cy="12"/>
                          </a:xfrm>
                          <a:custGeom>
                            <a:avLst/>
                            <a:gdLst>
                              <a:gd name="T0" fmla="*/ 62 w 62"/>
                              <a:gd name="T1" fmla="*/ 12 h 12"/>
                              <a:gd name="T2" fmla="*/ 0 w 62"/>
                              <a:gd name="T3" fmla="*/ 0 h 12"/>
                              <a:gd name="T4" fmla="*/ 62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Freeform 1561"/>
                        <wps:cNvSpPr>
                          <a:spLocks/>
                        </wps:cNvSpPr>
                        <wps:spPr bwMode="auto">
                          <a:xfrm>
                            <a:off x="5999" y="150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2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2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" name="Freeform 1562"/>
                        <wps:cNvSpPr>
                          <a:spLocks noEditPoints="1"/>
                        </wps:cNvSpPr>
                        <wps:spPr bwMode="auto">
                          <a:xfrm>
                            <a:off x="5914" y="1489"/>
                            <a:ext cx="105" cy="20"/>
                          </a:xfrm>
                          <a:custGeom>
                            <a:avLst/>
                            <a:gdLst>
                              <a:gd name="T0" fmla="*/ 58 w 105"/>
                              <a:gd name="T1" fmla="*/ 13 h 20"/>
                              <a:gd name="T2" fmla="*/ 0 w 105"/>
                              <a:gd name="T3" fmla="*/ 0 h 20"/>
                              <a:gd name="T4" fmla="*/ 58 w 105"/>
                              <a:gd name="T5" fmla="*/ 13 h 20"/>
                              <a:gd name="T6" fmla="*/ 58 w 105"/>
                              <a:gd name="T7" fmla="*/ 13 h 20"/>
                              <a:gd name="T8" fmla="*/ 70 w 105"/>
                              <a:gd name="T9" fmla="*/ 18 h 20"/>
                              <a:gd name="T10" fmla="*/ 82 w 105"/>
                              <a:gd name="T11" fmla="*/ 20 h 20"/>
                              <a:gd name="T12" fmla="*/ 95 w 105"/>
                              <a:gd name="T13" fmla="*/ 18 h 20"/>
                              <a:gd name="T14" fmla="*/ 105 w 105"/>
                              <a:gd name="T15" fmla="*/ 10 h 20"/>
                              <a:gd name="T16" fmla="*/ 100 w 105"/>
                              <a:gd name="T17" fmla="*/ 8 h 20"/>
                              <a:gd name="T18" fmla="*/ 95 w 105"/>
                              <a:gd name="T19" fmla="*/ 3 h 20"/>
                              <a:gd name="T20" fmla="*/ 87 w 105"/>
                              <a:gd name="T21" fmla="*/ 0 h 20"/>
                              <a:gd name="T22" fmla="*/ 80 w 105"/>
                              <a:gd name="T23" fmla="*/ 0 h 20"/>
                              <a:gd name="T24" fmla="*/ 75 w 105"/>
                              <a:gd name="T25" fmla="*/ 0 h 20"/>
                              <a:gd name="T26" fmla="*/ 68 w 105"/>
                              <a:gd name="T27" fmla="*/ 3 h 20"/>
                              <a:gd name="T28" fmla="*/ 63 w 105"/>
                              <a:gd name="T29" fmla="*/ 8 h 20"/>
                              <a:gd name="T30" fmla="*/ 58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  <a:moveTo>
                                  <a:pt x="58" y="13"/>
                                </a:moveTo>
                                <a:lnTo>
                                  <a:pt x="70" y="18"/>
                                </a:lnTo>
                                <a:lnTo>
                                  <a:pt x="82" y="20"/>
                                </a:lnTo>
                                <a:lnTo>
                                  <a:pt x="95" y="18"/>
                                </a:lnTo>
                                <a:lnTo>
                                  <a:pt x="105" y="10"/>
                                </a:lnTo>
                                <a:lnTo>
                                  <a:pt x="100" y="8"/>
                                </a:lnTo>
                                <a:lnTo>
                                  <a:pt x="95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68" y="3"/>
                                </a:lnTo>
                                <a:lnTo>
                                  <a:pt x="63" y="8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" name="Freeform 1563"/>
                        <wps:cNvSpPr>
                          <a:spLocks/>
                        </wps:cNvSpPr>
                        <wps:spPr bwMode="auto">
                          <a:xfrm>
                            <a:off x="5914" y="1489"/>
                            <a:ext cx="58" cy="13"/>
                          </a:xfrm>
                          <a:custGeom>
                            <a:avLst/>
                            <a:gdLst>
                              <a:gd name="T0" fmla="*/ 58 w 58"/>
                              <a:gd name="T1" fmla="*/ 13 h 13"/>
                              <a:gd name="T2" fmla="*/ 0 w 58"/>
                              <a:gd name="T3" fmla="*/ 0 h 13"/>
                              <a:gd name="T4" fmla="*/ 58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" name="Freeform 1564"/>
                        <wps:cNvSpPr>
                          <a:spLocks/>
                        </wps:cNvSpPr>
                        <wps:spPr bwMode="auto">
                          <a:xfrm>
                            <a:off x="5972" y="1489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3 h 20"/>
                              <a:gd name="T2" fmla="*/ 12 w 47"/>
                              <a:gd name="T3" fmla="*/ 18 h 20"/>
                              <a:gd name="T4" fmla="*/ 24 w 47"/>
                              <a:gd name="T5" fmla="*/ 20 h 20"/>
                              <a:gd name="T6" fmla="*/ 37 w 47"/>
                              <a:gd name="T7" fmla="*/ 18 h 20"/>
                              <a:gd name="T8" fmla="*/ 47 w 47"/>
                              <a:gd name="T9" fmla="*/ 10 h 20"/>
                              <a:gd name="T10" fmla="*/ 42 w 47"/>
                              <a:gd name="T11" fmla="*/ 8 h 20"/>
                              <a:gd name="T12" fmla="*/ 37 w 47"/>
                              <a:gd name="T13" fmla="*/ 3 h 20"/>
                              <a:gd name="T14" fmla="*/ 29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3 h 20"/>
                              <a:gd name="T22" fmla="*/ 5 w 47"/>
                              <a:gd name="T23" fmla="*/ 8 h 20"/>
                              <a:gd name="T24" fmla="*/ 0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3"/>
                                </a:moveTo>
                                <a:lnTo>
                                  <a:pt x="12" y="18"/>
                                </a:lnTo>
                                <a:lnTo>
                                  <a:pt x="24" y="20"/>
                                </a:lnTo>
                                <a:lnTo>
                                  <a:pt x="37" y="18"/>
                                </a:lnTo>
                                <a:lnTo>
                                  <a:pt x="47" y="10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" name="Freeform 1565"/>
                        <wps:cNvSpPr>
                          <a:spLocks noEditPoints="1"/>
                        </wps:cNvSpPr>
                        <wps:spPr bwMode="auto">
                          <a:xfrm>
                            <a:off x="5882" y="1464"/>
                            <a:ext cx="105" cy="30"/>
                          </a:xfrm>
                          <a:custGeom>
                            <a:avLst/>
                            <a:gdLst>
                              <a:gd name="T0" fmla="*/ 57 w 105"/>
                              <a:gd name="T1" fmla="*/ 20 h 30"/>
                              <a:gd name="T2" fmla="*/ 0 w 105"/>
                              <a:gd name="T3" fmla="*/ 0 h 30"/>
                              <a:gd name="T4" fmla="*/ 57 w 105"/>
                              <a:gd name="T5" fmla="*/ 20 h 30"/>
                              <a:gd name="T6" fmla="*/ 57 w 105"/>
                              <a:gd name="T7" fmla="*/ 20 h 30"/>
                              <a:gd name="T8" fmla="*/ 70 w 105"/>
                              <a:gd name="T9" fmla="*/ 28 h 30"/>
                              <a:gd name="T10" fmla="*/ 82 w 105"/>
                              <a:gd name="T11" fmla="*/ 30 h 30"/>
                              <a:gd name="T12" fmla="*/ 95 w 105"/>
                              <a:gd name="T13" fmla="*/ 28 h 30"/>
                              <a:gd name="T14" fmla="*/ 105 w 105"/>
                              <a:gd name="T15" fmla="*/ 20 h 30"/>
                              <a:gd name="T16" fmla="*/ 100 w 105"/>
                              <a:gd name="T17" fmla="*/ 15 h 30"/>
                              <a:gd name="T18" fmla="*/ 95 w 105"/>
                              <a:gd name="T19" fmla="*/ 13 h 30"/>
                              <a:gd name="T20" fmla="*/ 87 w 105"/>
                              <a:gd name="T21" fmla="*/ 10 h 30"/>
                              <a:gd name="T22" fmla="*/ 80 w 105"/>
                              <a:gd name="T23" fmla="*/ 10 h 30"/>
                              <a:gd name="T24" fmla="*/ 75 w 105"/>
                              <a:gd name="T25" fmla="*/ 10 h 30"/>
                              <a:gd name="T26" fmla="*/ 67 w 105"/>
                              <a:gd name="T27" fmla="*/ 13 h 30"/>
                              <a:gd name="T28" fmla="*/ 62 w 105"/>
                              <a:gd name="T29" fmla="*/ 15 h 30"/>
                              <a:gd name="T30" fmla="*/ 57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70" y="28"/>
                                </a:lnTo>
                                <a:lnTo>
                                  <a:pt x="82" y="30"/>
                                </a:lnTo>
                                <a:lnTo>
                                  <a:pt x="95" y="28"/>
                                </a:lnTo>
                                <a:lnTo>
                                  <a:pt x="105" y="20"/>
                                </a:lnTo>
                                <a:lnTo>
                                  <a:pt x="100" y="15"/>
                                </a:lnTo>
                                <a:lnTo>
                                  <a:pt x="95" y="13"/>
                                </a:lnTo>
                                <a:lnTo>
                                  <a:pt x="87" y="10"/>
                                </a:lnTo>
                                <a:lnTo>
                                  <a:pt x="80" y="10"/>
                                </a:lnTo>
                                <a:lnTo>
                                  <a:pt x="75" y="10"/>
                                </a:lnTo>
                                <a:lnTo>
                                  <a:pt x="67" y="13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Freeform 1566"/>
                        <wps:cNvSpPr>
                          <a:spLocks/>
                        </wps:cNvSpPr>
                        <wps:spPr bwMode="auto">
                          <a:xfrm>
                            <a:off x="5882" y="1464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Freeform 1567"/>
                        <wps:cNvSpPr>
                          <a:spLocks/>
                        </wps:cNvSpPr>
                        <wps:spPr bwMode="auto">
                          <a:xfrm>
                            <a:off x="5939" y="147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8 w 48"/>
                              <a:gd name="T7" fmla="*/ 18 h 20"/>
                              <a:gd name="T8" fmla="*/ 48 w 48"/>
                              <a:gd name="T9" fmla="*/ 10 h 20"/>
                              <a:gd name="T10" fmla="*/ 43 w 48"/>
                              <a:gd name="T11" fmla="*/ 5 h 20"/>
                              <a:gd name="T12" fmla="*/ 38 w 48"/>
                              <a:gd name="T13" fmla="*/ 3 h 20"/>
                              <a:gd name="T14" fmla="*/ 30 w 48"/>
                              <a:gd name="T15" fmla="*/ 0 h 20"/>
                              <a:gd name="T16" fmla="*/ 23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8" y="18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3"/>
                                </a:lnTo>
                                <a:lnTo>
                                  <a:pt x="30" y="0"/>
                                </a:lnTo>
                                <a:lnTo>
                                  <a:pt x="23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" name="Freeform 1568"/>
                        <wps:cNvSpPr>
                          <a:spLocks noEditPoints="1"/>
                        </wps:cNvSpPr>
                        <wps:spPr bwMode="auto">
                          <a:xfrm>
                            <a:off x="5855" y="1434"/>
                            <a:ext cx="107" cy="43"/>
                          </a:xfrm>
                          <a:custGeom>
                            <a:avLst/>
                            <a:gdLst>
                              <a:gd name="T0" fmla="*/ 57 w 107"/>
                              <a:gd name="T1" fmla="*/ 30 h 43"/>
                              <a:gd name="T2" fmla="*/ 0 w 107"/>
                              <a:gd name="T3" fmla="*/ 0 h 43"/>
                              <a:gd name="T4" fmla="*/ 57 w 107"/>
                              <a:gd name="T5" fmla="*/ 30 h 43"/>
                              <a:gd name="T6" fmla="*/ 57 w 107"/>
                              <a:gd name="T7" fmla="*/ 30 h 43"/>
                              <a:gd name="T8" fmla="*/ 69 w 107"/>
                              <a:gd name="T9" fmla="*/ 38 h 43"/>
                              <a:gd name="T10" fmla="*/ 84 w 107"/>
                              <a:gd name="T11" fmla="*/ 43 h 43"/>
                              <a:gd name="T12" fmla="*/ 94 w 107"/>
                              <a:gd name="T13" fmla="*/ 43 h 43"/>
                              <a:gd name="T14" fmla="*/ 107 w 107"/>
                              <a:gd name="T15" fmla="*/ 38 h 43"/>
                              <a:gd name="T16" fmla="*/ 102 w 107"/>
                              <a:gd name="T17" fmla="*/ 33 h 43"/>
                              <a:gd name="T18" fmla="*/ 97 w 107"/>
                              <a:gd name="T19" fmla="*/ 28 h 43"/>
                              <a:gd name="T20" fmla="*/ 89 w 107"/>
                              <a:gd name="T21" fmla="*/ 25 h 43"/>
                              <a:gd name="T22" fmla="*/ 82 w 107"/>
                              <a:gd name="T23" fmla="*/ 23 h 43"/>
                              <a:gd name="T24" fmla="*/ 74 w 107"/>
                              <a:gd name="T25" fmla="*/ 23 h 43"/>
                              <a:gd name="T26" fmla="*/ 67 w 107"/>
                              <a:gd name="T27" fmla="*/ 23 h 43"/>
                              <a:gd name="T28" fmla="*/ 62 w 107"/>
                              <a:gd name="T29" fmla="*/ 25 h 43"/>
                              <a:gd name="T30" fmla="*/ 57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  <a:moveTo>
                                  <a:pt x="57" y="30"/>
                                </a:moveTo>
                                <a:lnTo>
                                  <a:pt x="69" y="38"/>
                                </a:lnTo>
                                <a:lnTo>
                                  <a:pt x="84" y="43"/>
                                </a:lnTo>
                                <a:lnTo>
                                  <a:pt x="94" y="43"/>
                                </a:lnTo>
                                <a:lnTo>
                                  <a:pt x="107" y="38"/>
                                </a:lnTo>
                                <a:lnTo>
                                  <a:pt x="102" y="33"/>
                                </a:lnTo>
                                <a:lnTo>
                                  <a:pt x="97" y="28"/>
                                </a:lnTo>
                                <a:lnTo>
                                  <a:pt x="89" y="25"/>
                                </a:lnTo>
                                <a:lnTo>
                                  <a:pt x="82" y="23"/>
                                </a:lnTo>
                                <a:lnTo>
                                  <a:pt x="74" y="23"/>
                                </a:lnTo>
                                <a:lnTo>
                                  <a:pt x="67" y="23"/>
                                </a:lnTo>
                                <a:lnTo>
                                  <a:pt x="62" y="25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" name="Freeform 1569"/>
                        <wps:cNvSpPr>
                          <a:spLocks/>
                        </wps:cNvSpPr>
                        <wps:spPr bwMode="auto">
                          <a:xfrm>
                            <a:off x="5855" y="1434"/>
                            <a:ext cx="57" cy="30"/>
                          </a:xfrm>
                          <a:custGeom>
                            <a:avLst/>
                            <a:gdLst>
                              <a:gd name="T0" fmla="*/ 57 w 57"/>
                              <a:gd name="T1" fmla="*/ 30 h 30"/>
                              <a:gd name="T2" fmla="*/ 0 w 57"/>
                              <a:gd name="T3" fmla="*/ 0 h 30"/>
                              <a:gd name="T4" fmla="*/ 57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Freeform 1570"/>
                        <wps:cNvSpPr>
                          <a:spLocks/>
                        </wps:cNvSpPr>
                        <wps:spPr bwMode="auto">
                          <a:xfrm>
                            <a:off x="5912" y="145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2 w 50"/>
                              <a:gd name="T3" fmla="*/ 15 h 20"/>
                              <a:gd name="T4" fmla="*/ 27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2 w 50"/>
                              <a:gd name="T15" fmla="*/ 2 h 20"/>
                              <a:gd name="T16" fmla="*/ 25 w 50"/>
                              <a:gd name="T17" fmla="*/ 0 h 20"/>
                              <a:gd name="T18" fmla="*/ 17 w 50"/>
                              <a:gd name="T19" fmla="*/ 0 h 20"/>
                              <a:gd name="T20" fmla="*/ 10 w 50"/>
                              <a:gd name="T21" fmla="*/ 0 h 20"/>
                              <a:gd name="T22" fmla="*/ 5 w 50"/>
                              <a:gd name="T23" fmla="*/ 2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2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2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" name="Freeform 1571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" name="Freeform 1572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1" name="Freeform 1573"/>
                        <wps:cNvSpPr>
                          <a:spLocks noEditPoints="1"/>
                        </wps:cNvSpPr>
                        <wps:spPr bwMode="auto">
                          <a:xfrm>
                            <a:off x="6039" y="1467"/>
                            <a:ext cx="74" cy="75"/>
                          </a:xfrm>
                          <a:custGeom>
                            <a:avLst/>
                            <a:gdLst>
                              <a:gd name="T0" fmla="*/ 44 w 74"/>
                              <a:gd name="T1" fmla="*/ 37 h 75"/>
                              <a:gd name="T2" fmla="*/ 47 w 74"/>
                              <a:gd name="T3" fmla="*/ 50 h 75"/>
                              <a:gd name="T4" fmla="*/ 52 w 74"/>
                              <a:gd name="T5" fmla="*/ 60 h 75"/>
                              <a:gd name="T6" fmla="*/ 62 w 74"/>
                              <a:gd name="T7" fmla="*/ 70 h 75"/>
                              <a:gd name="T8" fmla="*/ 74 w 74"/>
                              <a:gd name="T9" fmla="*/ 75 h 75"/>
                              <a:gd name="T10" fmla="*/ 72 w 74"/>
                              <a:gd name="T11" fmla="*/ 65 h 75"/>
                              <a:gd name="T12" fmla="*/ 67 w 74"/>
                              <a:gd name="T13" fmla="*/ 52 h 75"/>
                              <a:gd name="T14" fmla="*/ 57 w 74"/>
                              <a:gd name="T15" fmla="*/ 42 h 75"/>
                              <a:gd name="T16" fmla="*/ 44 w 74"/>
                              <a:gd name="T17" fmla="*/ 37 h 75"/>
                              <a:gd name="T18" fmla="*/ 44 w 74"/>
                              <a:gd name="T19" fmla="*/ 37 h 75"/>
                              <a:gd name="T20" fmla="*/ 0 w 74"/>
                              <a:gd name="T21" fmla="*/ 0 h 75"/>
                              <a:gd name="T22" fmla="*/ 44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44" y="37"/>
                                </a:moveTo>
                                <a:lnTo>
                                  <a:pt x="47" y="50"/>
                                </a:lnTo>
                                <a:lnTo>
                                  <a:pt x="52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5"/>
                                </a:lnTo>
                                <a:lnTo>
                                  <a:pt x="72" y="65"/>
                                </a:lnTo>
                                <a:lnTo>
                                  <a:pt x="67" y="52"/>
                                </a:lnTo>
                                <a:lnTo>
                                  <a:pt x="57" y="42"/>
                                </a:lnTo>
                                <a:lnTo>
                                  <a:pt x="44" y="37"/>
                                </a:lnTo>
                                <a:close/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Freeform 1574"/>
                        <wps:cNvSpPr>
                          <a:spLocks/>
                        </wps:cNvSpPr>
                        <wps:spPr bwMode="auto">
                          <a:xfrm>
                            <a:off x="6083" y="1504"/>
                            <a:ext cx="30" cy="38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8"/>
                              <a:gd name="T2" fmla="*/ 3 w 30"/>
                              <a:gd name="T3" fmla="*/ 13 h 38"/>
                              <a:gd name="T4" fmla="*/ 8 w 30"/>
                              <a:gd name="T5" fmla="*/ 23 h 38"/>
                              <a:gd name="T6" fmla="*/ 18 w 30"/>
                              <a:gd name="T7" fmla="*/ 33 h 38"/>
                              <a:gd name="T8" fmla="*/ 30 w 30"/>
                              <a:gd name="T9" fmla="*/ 38 h 38"/>
                              <a:gd name="T10" fmla="*/ 28 w 30"/>
                              <a:gd name="T11" fmla="*/ 28 h 38"/>
                              <a:gd name="T12" fmla="*/ 23 w 30"/>
                              <a:gd name="T13" fmla="*/ 15 h 38"/>
                              <a:gd name="T14" fmla="*/ 13 w 30"/>
                              <a:gd name="T15" fmla="*/ 5 h 38"/>
                              <a:gd name="T16" fmla="*/ 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30" y="38"/>
                                </a:lnTo>
                                <a:lnTo>
                                  <a:pt x="28" y="28"/>
                                </a:lnTo>
                                <a:lnTo>
                                  <a:pt x="23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" name="Freeform 1575"/>
                        <wps:cNvSpPr>
                          <a:spLocks/>
                        </wps:cNvSpPr>
                        <wps:spPr bwMode="auto">
                          <a:xfrm>
                            <a:off x="6039" y="1467"/>
                            <a:ext cx="44" cy="37"/>
                          </a:xfrm>
                          <a:custGeom>
                            <a:avLst/>
                            <a:gdLst>
                              <a:gd name="T0" fmla="*/ 44 w 44"/>
                              <a:gd name="T1" fmla="*/ 37 h 37"/>
                              <a:gd name="T2" fmla="*/ 0 w 44"/>
                              <a:gd name="T3" fmla="*/ 0 h 37"/>
                              <a:gd name="T4" fmla="*/ 44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" name="Freeform 1576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Freeform 1577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" name="Freeform 1578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" name="Freeform 1579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" name="Freeform 1580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" name="Freeform 1581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" name="Freeform 1582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" name="Freeform 1583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" name="Freeform 1584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" name="Freeform 1585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" name="Freeform 1586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" name="Freeform 1587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Freeform 1588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Freeform 1589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Freeform 1590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Freeform 1591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" name="Freeform 1592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" name="Freeform 1593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Freeform 1594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" name="Freeform 1595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Freeform 1596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Freeform 1597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" name="Freeform 1598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" name="Freeform 1599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Freeform 1600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" name="Freeform 1601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" name="Freeform 1602"/>
                        <wps:cNvSpPr>
                          <a:spLocks noEditPoints="1"/>
                        </wps:cNvSpPr>
                        <wps:spPr bwMode="auto">
                          <a:xfrm>
                            <a:off x="6026" y="1502"/>
                            <a:ext cx="105" cy="32"/>
                          </a:xfrm>
                          <a:custGeom>
                            <a:avLst/>
                            <a:gdLst>
                              <a:gd name="T0" fmla="*/ 57 w 105"/>
                              <a:gd name="T1" fmla="*/ 22 h 32"/>
                              <a:gd name="T2" fmla="*/ 0 w 105"/>
                              <a:gd name="T3" fmla="*/ 0 h 32"/>
                              <a:gd name="T4" fmla="*/ 57 w 105"/>
                              <a:gd name="T5" fmla="*/ 22 h 32"/>
                              <a:gd name="T6" fmla="*/ 57 w 105"/>
                              <a:gd name="T7" fmla="*/ 22 h 32"/>
                              <a:gd name="T8" fmla="*/ 70 w 105"/>
                              <a:gd name="T9" fmla="*/ 30 h 32"/>
                              <a:gd name="T10" fmla="*/ 82 w 105"/>
                              <a:gd name="T11" fmla="*/ 32 h 32"/>
                              <a:gd name="T12" fmla="*/ 92 w 105"/>
                              <a:gd name="T13" fmla="*/ 30 h 32"/>
                              <a:gd name="T14" fmla="*/ 105 w 105"/>
                              <a:gd name="T15" fmla="*/ 25 h 32"/>
                              <a:gd name="T16" fmla="*/ 100 w 105"/>
                              <a:gd name="T17" fmla="*/ 20 h 32"/>
                              <a:gd name="T18" fmla="*/ 95 w 105"/>
                              <a:gd name="T19" fmla="*/ 17 h 32"/>
                              <a:gd name="T20" fmla="*/ 87 w 105"/>
                              <a:gd name="T21" fmla="*/ 15 h 32"/>
                              <a:gd name="T22" fmla="*/ 82 w 105"/>
                              <a:gd name="T23" fmla="*/ 12 h 32"/>
                              <a:gd name="T24" fmla="*/ 75 w 105"/>
                              <a:gd name="T25" fmla="*/ 12 h 32"/>
                              <a:gd name="T26" fmla="*/ 67 w 105"/>
                              <a:gd name="T27" fmla="*/ 15 h 32"/>
                              <a:gd name="T28" fmla="*/ 62 w 105"/>
                              <a:gd name="T29" fmla="*/ 17 h 32"/>
                              <a:gd name="T30" fmla="*/ 57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7" y="22"/>
                                </a:moveTo>
                                <a:lnTo>
                                  <a:pt x="70" y="30"/>
                                </a:lnTo>
                                <a:lnTo>
                                  <a:pt x="82" y="32"/>
                                </a:lnTo>
                                <a:lnTo>
                                  <a:pt x="92" y="30"/>
                                </a:lnTo>
                                <a:lnTo>
                                  <a:pt x="105" y="25"/>
                                </a:lnTo>
                                <a:lnTo>
                                  <a:pt x="100" y="20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" name="Freeform 1603"/>
                        <wps:cNvSpPr>
                          <a:spLocks/>
                        </wps:cNvSpPr>
                        <wps:spPr bwMode="auto">
                          <a:xfrm>
                            <a:off x="6026" y="1502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" name="Freeform 1604"/>
                        <wps:cNvSpPr>
                          <a:spLocks/>
                        </wps:cNvSpPr>
                        <wps:spPr bwMode="auto">
                          <a:xfrm>
                            <a:off x="6083" y="151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5 w 48"/>
                              <a:gd name="T7" fmla="*/ 18 h 20"/>
                              <a:gd name="T8" fmla="*/ 48 w 48"/>
                              <a:gd name="T9" fmla="*/ 13 h 20"/>
                              <a:gd name="T10" fmla="*/ 43 w 48"/>
                              <a:gd name="T11" fmla="*/ 8 h 20"/>
                              <a:gd name="T12" fmla="*/ 38 w 48"/>
                              <a:gd name="T13" fmla="*/ 5 h 20"/>
                              <a:gd name="T14" fmla="*/ 30 w 48"/>
                              <a:gd name="T15" fmla="*/ 3 h 20"/>
                              <a:gd name="T16" fmla="*/ 25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5" y="18"/>
                                </a:lnTo>
                                <a:lnTo>
                                  <a:pt x="48" y="13"/>
                                </a:lnTo>
                                <a:lnTo>
                                  <a:pt x="43" y="8"/>
                                </a:lnTo>
                                <a:lnTo>
                                  <a:pt x="38" y="5"/>
                                </a:lnTo>
                                <a:lnTo>
                                  <a:pt x="30" y="3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3" name="Freeform 1605"/>
                        <wps:cNvSpPr>
                          <a:spLocks noEditPoints="1"/>
                        </wps:cNvSpPr>
                        <wps:spPr bwMode="auto">
                          <a:xfrm>
                            <a:off x="6064" y="1529"/>
                            <a:ext cx="101" cy="18"/>
                          </a:xfrm>
                          <a:custGeom>
                            <a:avLst/>
                            <a:gdLst>
                              <a:gd name="T0" fmla="*/ 54 w 101"/>
                              <a:gd name="T1" fmla="*/ 8 h 18"/>
                              <a:gd name="T2" fmla="*/ 0 w 101"/>
                              <a:gd name="T3" fmla="*/ 0 h 18"/>
                              <a:gd name="T4" fmla="*/ 54 w 101"/>
                              <a:gd name="T5" fmla="*/ 8 h 18"/>
                              <a:gd name="T6" fmla="*/ 54 w 101"/>
                              <a:gd name="T7" fmla="*/ 8 h 18"/>
                              <a:gd name="T8" fmla="*/ 67 w 101"/>
                              <a:gd name="T9" fmla="*/ 15 h 18"/>
                              <a:gd name="T10" fmla="*/ 79 w 101"/>
                              <a:gd name="T11" fmla="*/ 18 h 18"/>
                              <a:gd name="T12" fmla="*/ 92 w 101"/>
                              <a:gd name="T13" fmla="*/ 15 h 18"/>
                              <a:gd name="T14" fmla="*/ 101 w 101"/>
                              <a:gd name="T15" fmla="*/ 10 h 18"/>
                              <a:gd name="T16" fmla="*/ 99 w 101"/>
                              <a:gd name="T17" fmla="*/ 5 h 18"/>
                              <a:gd name="T18" fmla="*/ 92 w 101"/>
                              <a:gd name="T19" fmla="*/ 3 h 18"/>
                              <a:gd name="T20" fmla="*/ 87 w 101"/>
                              <a:gd name="T21" fmla="*/ 0 h 18"/>
                              <a:gd name="T22" fmla="*/ 79 w 101"/>
                              <a:gd name="T23" fmla="*/ 0 h 18"/>
                              <a:gd name="T24" fmla="*/ 72 w 101"/>
                              <a:gd name="T25" fmla="*/ 0 h 18"/>
                              <a:gd name="T26" fmla="*/ 67 w 101"/>
                              <a:gd name="T27" fmla="*/ 0 h 18"/>
                              <a:gd name="T28" fmla="*/ 59 w 101"/>
                              <a:gd name="T29" fmla="*/ 3 h 18"/>
                              <a:gd name="T30" fmla="*/ 54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  <a:moveTo>
                                  <a:pt x="54" y="8"/>
                                </a:moveTo>
                                <a:lnTo>
                                  <a:pt x="67" y="15"/>
                                </a:lnTo>
                                <a:lnTo>
                                  <a:pt x="79" y="18"/>
                                </a:lnTo>
                                <a:lnTo>
                                  <a:pt x="92" y="15"/>
                                </a:lnTo>
                                <a:lnTo>
                                  <a:pt x="101" y="10"/>
                                </a:lnTo>
                                <a:lnTo>
                                  <a:pt x="99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59" y="3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4" name="Freeform 1606"/>
                        <wps:cNvSpPr>
                          <a:spLocks/>
                        </wps:cNvSpPr>
                        <wps:spPr bwMode="auto">
                          <a:xfrm>
                            <a:off x="6064" y="1529"/>
                            <a:ext cx="54" cy="8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8"/>
                              <a:gd name="T2" fmla="*/ 0 w 54"/>
                              <a:gd name="T3" fmla="*/ 0 h 8"/>
                              <a:gd name="T4" fmla="*/ 54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" name="Freeform 1607"/>
                        <wps:cNvSpPr>
                          <a:spLocks/>
                        </wps:cNvSpPr>
                        <wps:spPr bwMode="auto">
                          <a:xfrm>
                            <a:off x="6118" y="152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3 w 47"/>
                              <a:gd name="T3" fmla="*/ 15 h 18"/>
                              <a:gd name="T4" fmla="*/ 25 w 47"/>
                              <a:gd name="T5" fmla="*/ 18 h 18"/>
                              <a:gd name="T6" fmla="*/ 38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8 w 47"/>
                              <a:gd name="T13" fmla="*/ 3 h 18"/>
                              <a:gd name="T14" fmla="*/ 33 w 47"/>
                              <a:gd name="T15" fmla="*/ 0 h 18"/>
                              <a:gd name="T16" fmla="*/ 25 w 47"/>
                              <a:gd name="T17" fmla="*/ 0 h 18"/>
                              <a:gd name="T18" fmla="*/ 18 w 47"/>
                              <a:gd name="T19" fmla="*/ 0 h 18"/>
                              <a:gd name="T20" fmla="*/ 13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3" y="15"/>
                                </a:lnTo>
                                <a:lnTo>
                                  <a:pt x="25" y="18"/>
                                </a:lnTo>
                                <a:lnTo>
                                  <a:pt x="38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8" y="3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" name="Freeform 1608"/>
                        <wps:cNvSpPr>
                          <a:spLocks noEditPoints="1"/>
                        </wps:cNvSpPr>
                        <wps:spPr bwMode="auto">
                          <a:xfrm>
                            <a:off x="6093" y="154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3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" name="Freeform 1609"/>
                        <wps:cNvSpPr>
                          <a:spLocks/>
                        </wps:cNvSpPr>
                        <wps:spPr bwMode="auto">
                          <a:xfrm>
                            <a:off x="6093" y="154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" name="Freeform 1610"/>
                        <wps:cNvSpPr>
                          <a:spLocks/>
                        </wps:cNvSpPr>
                        <wps:spPr bwMode="auto">
                          <a:xfrm>
                            <a:off x="6148" y="154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" name="Freeform 1611"/>
                        <wps:cNvSpPr>
                          <a:spLocks noEditPoints="1"/>
                        </wps:cNvSpPr>
                        <wps:spPr bwMode="auto">
                          <a:xfrm>
                            <a:off x="5996" y="1479"/>
                            <a:ext cx="105" cy="38"/>
                          </a:xfrm>
                          <a:custGeom>
                            <a:avLst/>
                            <a:gdLst>
                              <a:gd name="T0" fmla="*/ 58 w 105"/>
                              <a:gd name="T1" fmla="*/ 25 h 38"/>
                              <a:gd name="T2" fmla="*/ 0 w 105"/>
                              <a:gd name="T3" fmla="*/ 0 h 38"/>
                              <a:gd name="T4" fmla="*/ 58 w 105"/>
                              <a:gd name="T5" fmla="*/ 25 h 38"/>
                              <a:gd name="T6" fmla="*/ 55 w 105"/>
                              <a:gd name="T7" fmla="*/ 25 h 38"/>
                              <a:gd name="T8" fmla="*/ 68 w 105"/>
                              <a:gd name="T9" fmla="*/ 33 h 38"/>
                              <a:gd name="T10" fmla="*/ 80 w 105"/>
                              <a:gd name="T11" fmla="*/ 38 h 38"/>
                              <a:gd name="T12" fmla="*/ 92 w 105"/>
                              <a:gd name="T13" fmla="*/ 35 h 38"/>
                              <a:gd name="T14" fmla="*/ 105 w 105"/>
                              <a:gd name="T15" fmla="*/ 30 h 38"/>
                              <a:gd name="T16" fmla="*/ 100 w 105"/>
                              <a:gd name="T17" fmla="*/ 25 h 38"/>
                              <a:gd name="T18" fmla="*/ 95 w 105"/>
                              <a:gd name="T19" fmla="*/ 20 h 38"/>
                              <a:gd name="T20" fmla="*/ 87 w 105"/>
                              <a:gd name="T21" fmla="*/ 18 h 38"/>
                              <a:gd name="T22" fmla="*/ 80 w 105"/>
                              <a:gd name="T23" fmla="*/ 18 h 38"/>
                              <a:gd name="T24" fmla="*/ 75 w 105"/>
                              <a:gd name="T25" fmla="*/ 18 h 38"/>
                              <a:gd name="T26" fmla="*/ 68 w 105"/>
                              <a:gd name="T27" fmla="*/ 18 h 38"/>
                              <a:gd name="T28" fmla="*/ 63 w 105"/>
                              <a:gd name="T29" fmla="*/ 23 h 38"/>
                              <a:gd name="T30" fmla="*/ 55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8" y="33"/>
                                </a:lnTo>
                                <a:lnTo>
                                  <a:pt x="80" y="38"/>
                                </a:lnTo>
                                <a:lnTo>
                                  <a:pt x="92" y="35"/>
                                </a:lnTo>
                                <a:lnTo>
                                  <a:pt x="105" y="30"/>
                                </a:lnTo>
                                <a:lnTo>
                                  <a:pt x="100" y="25"/>
                                </a:lnTo>
                                <a:lnTo>
                                  <a:pt x="95" y="20"/>
                                </a:lnTo>
                                <a:lnTo>
                                  <a:pt x="87" y="18"/>
                                </a:lnTo>
                                <a:lnTo>
                                  <a:pt x="80" y="18"/>
                                </a:lnTo>
                                <a:lnTo>
                                  <a:pt x="75" y="18"/>
                                </a:lnTo>
                                <a:lnTo>
                                  <a:pt x="68" y="18"/>
                                </a:lnTo>
                                <a:lnTo>
                                  <a:pt x="63" y="23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610" name="Group 1612"/>
                      <wpg:cNvGrpSpPr>
                        <a:grpSpLocks/>
                      </wpg:cNvGrpSpPr>
                      <wpg:grpSpPr bwMode="auto">
                        <a:xfrm>
                          <a:off x="23495" y="45720"/>
                          <a:ext cx="323850" cy="678180"/>
                          <a:chOff x="5698" y="486"/>
                          <a:chExt cx="510" cy="1068"/>
                        </a:xfrm>
                      </wpg:grpSpPr>
                      <wps:wsp>
                        <wps:cNvPr id="1611" name="Freeform 1613"/>
                        <wps:cNvSpPr>
                          <a:spLocks/>
                        </wps:cNvSpPr>
                        <wps:spPr bwMode="auto">
                          <a:xfrm>
                            <a:off x="5996" y="1479"/>
                            <a:ext cx="58" cy="25"/>
                          </a:xfrm>
                          <a:custGeom>
                            <a:avLst/>
                            <a:gdLst>
                              <a:gd name="T0" fmla="*/ 58 w 58"/>
                              <a:gd name="T1" fmla="*/ 25 h 25"/>
                              <a:gd name="T2" fmla="*/ 0 w 58"/>
                              <a:gd name="T3" fmla="*/ 0 h 25"/>
                              <a:gd name="T4" fmla="*/ 58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" name="Freeform 1614"/>
                        <wps:cNvSpPr>
                          <a:spLocks/>
                        </wps:cNvSpPr>
                        <wps:spPr bwMode="auto">
                          <a:xfrm>
                            <a:off x="6051" y="149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3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0 h 20"/>
                              <a:gd name="T22" fmla="*/ 8 w 50"/>
                              <a:gd name="T23" fmla="*/ 5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5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" name="Freeform 1615"/>
                        <wps:cNvSpPr>
                          <a:spLocks noEditPoints="1"/>
                        </wps:cNvSpPr>
                        <wps:spPr bwMode="auto">
                          <a:xfrm>
                            <a:off x="5964" y="1467"/>
                            <a:ext cx="107" cy="30"/>
                          </a:xfrm>
                          <a:custGeom>
                            <a:avLst/>
                            <a:gdLst>
                              <a:gd name="T0" fmla="*/ 60 w 107"/>
                              <a:gd name="T1" fmla="*/ 20 h 30"/>
                              <a:gd name="T2" fmla="*/ 0 w 107"/>
                              <a:gd name="T3" fmla="*/ 0 h 30"/>
                              <a:gd name="T4" fmla="*/ 60 w 107"/>
                              <a:gd name="T5" fmla="*/ 20 h 30"/>
                              <a:gd name="T6" fmla="*/ 60 w 107"/>
                              <a:gd name="T7" fmla="*/ 20 h 30"/>
                              <a:gd name="T8" fmla="*/ 72 w 107"/>
                              <a:gd name="T9" fmla="*/ 27 h 30"/>
                              <a:gd name="T10" fmla="*/ 85 w 107"/>
                              <a:gd name="T11" fmla="*/ 30 h 30"/>
                              <a:gd name="T12" fmla="*/ 97 w 107"/>
                              <a:gd name="T13" fmla="*/ 30 h 30"/>
                              <a:gd name="T14" fmla="*/ 107 w 107"/>
                              <a:gd name="T15" fmla="*/ 25 h 30"/>
                              <a:gd name="T16" fmla="*/ 102 w 107"/>
                              <a:gd name="T17" fmla="*/ 20 h 30"/>
                              <a:gd name="T18" fmla="*/ 97 w 107"/>
                              <a:gd name="T19" fmla="*/ 15 h 30"/>
                              <a:gd name="T20" fmla="*/ 92 w 107"/>
                              <a:gd name="T21" fmla="*/ 12 h 30"/>
                              <a:gd name="T22" fmla="*/ 85 w 107"/>
                              <a:gd name="T23" fmla="*/ 12 h 30"/>
                              <a:gd name="T24" fmla="*/ 77 w 107"/>
                              <a:gd name="T25" fmla="*/ 12 h 30"/>
                              <a:gd name="T26" fmla="*/ 72 w 107"/>
                              <a:gd name="T27" fmla="*/ 12 h 30"/>
                              <a:gd name="T28" fmla="*/ 65 w 107"/>
                              <a:gd name="T29" fmla="*/ 15 h 30"/>
                              <a:gd name="T30" fmla="*/ 60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72" y="27"/>
                                </a:lnTo>
                                <a:lnTo>
                                  <a:pt x="85" y="30"/>
                                </a:lnTo>
                                <a:lnTo>
                                  <a:pt x="97" y="30"/>
                                </a:lnTo>
                                <a:lnTo>
                                  <a:pt x="107" y="25"/>
                                </a:lnTo>
                                <a:lnTo>
                                  <a:pt x="102" y="20"/>
                                </a:lnTo>
                                <a:lnTo>
                                  <a:pt x="97" y="15"/>
                                </a:lnTo>
                                <a:lnTo>
                                  <a:pt x="92" y="12"/>
                                </a:lnTo>
                                <a:lnTo>
                                  <a:pt x="85" y="12"/>
                                </a:lnTo>
                                <a:lnTo>
                                  <a:pt x="77" y="12"/>
                                </a:lnTo>
                                <a:lnTo>
                                  <a:pt x="72" y="12"/>
                                </a:lnTo>
                                <a:lnTo>
                                  <a:pt x="65" y="15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Freeform 1616"/>
                        <wps:cNvSpPr>
                          <a:spLocks/>
                        </wps:cNvSpPr>
                        <wps:spPr bwMode="auto">
                          <a:xfrm>
                            <a:off x="5964" y="1467"/>
                            <a:ext cx="60" cy="2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20"/>
                              <a:gd name="T2" fmla="*/ 0 w 60"/>
                              <a:gd name="T3" fmla="*/ 0 h 20"/>
                              <a:gd name="T4" fmla="*/ 6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" name="Freeform 1617"/>
                        <wps:cNvSpPr>
                          <a:spLocks/>
                        </wps:cNvSpPr>
                        <wps:spPr bwMode="auto">
                          <a:xfrm>
                            <a:off x="6024" y="147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" name="Freeform 1618"/>
                        <wps:cNvSpPr>
                          <a:spLocks noEditPoints="1"/>
                        </wps:cNvSpPr>
                        <wps:spPr bwMode="auto">
                          <a:xfrm>
                            <a:off x="5944" y="1454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5 w 102"/>
                              <a:gd name="T7" fmla="*/ 18 h 28"/>
                              <a:gd name="T8" fmla="*/ 67 w 102"/>
                              <a:gd name="T9" fmla="*/ 25 h 28"/>
                              <a:gd name="T10" fmla="*/ 77 w 102"/>
                              <a:gd name="T11" fmla="*/ 28 h 28"/>
                              <a:gd name="T12" fmla="*/ 90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5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5" y="18"/>
                                </a:moveTo>
                                <a:lnTo>
                                  <a:pt x="67" y="25"/>
                                </a:lnTo>
                                <a:lnTo>
                                  <a:pt x="77" y="28"/>
                                </a:lnTo>
                                <a:lnTo>
                                  <a:pt x="90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Freeform 1619"/>
                        <wps:cNvSpPr>
                          <a:spLocks/>
                        </wps:cNvSpPr>
                        <wps:spPr bwMode="auto">
                          <a:xfrm>
                            <a:off x="5944" y="1454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" name="Freeform 1620"/>
                        <wps:cNvSpPr>
                          <a:spLocks/>
                        </wps:cNvSpPr>
                        <wps:spPr bwMode="auto">
                          <a:xfrm>
                            <a:off x="5999" y="146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0 h 20"/>
                              <a:gd name="T2" fmla="*/ 12 w 47"/>
                              <a:gd name="T3" fmla="*/ 17 h 20"/>
                              <a:gd name="T4" fmla="*/ 22 w 47"/>
                              <a:gd name="T5" fmla="*/ 20 h 20"/>
                              <a:gd name="T6" fmla="*/ 35 w 47"/>
                              <a:gd name="T7" fmla="*/ 20 h 20"/>
                              <a:gd name="T8" fmla="*/ 47 w 47"/>
                              <a:gd name="T9" fmla="*/ 15 h 20"/>
                              <a:gd name="T10" fmla="*/ 42 w 47"/>
                              <a:gd name="T11" fmla="*/ 10 h 20"/>
                              <a:gd name="T12" fmla="*/ 37 w 47"/>
                              <a:gd name="T13" fmla="*/ 5 h 20"/>
                              <a:gd name="T14" fmla="*/ 30 w 47"/>
                              <a:gd name="T15" fmla="*/ 2 h 20"/>
                              <a:gd name="T16" fmla="*/ 25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5 h 20"/>
                              <a:gd name="T24" fmla="*/ 0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0"/>
                                </a:moveTo>
                                <a:lnTo>
                                  <a:pt x="12" y="17"/>
                                </a:lnTo>
                                <a:lnTo>
                                  <a:pt x="22" y="20"/>
                                </a:lnTo>
                                <a:lnTo>
                                  <a:pt x="35" y="20"/>
                                </a:lnTo>
                                <a:lnTo>
                                  <a:pt x="47" y="15"/>
                                </a:lnTo>
                                <a:lnTo>
                                  <a:pt x="42" y="10"/>
                                </a:lnTo>
                                <a:lnTo>
                                  <a:pt x="37" y="5"/>
                                </a:lnTo>
                                <a:lnTo>
                                  <a:pt x="30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" name="Freeform 1621"/>
                        <wps:cNvSpPr>
                          <a:spLocks noEditPoints="1"/>
                        </wps:cNvSpPr>
                        <wps:spPr bwMode="auto">
                          <a:xfrm>
                            <a:off x="5914" y="1427"/>
                            <a:ext cx="102" cy="37"/>
                          </a:xfrm>
                          <a:custGeom>
                            <a:avLst/>
                            <a:gdLst>
                              <a:gd name="T0" fmla="*/ 53 w 102"/>
                              <a:gd name="T1" fmla="*/ 25 h 37"/>
                              <a:gd name="T2" fmla="*/ 0 w 102"/>
                              <a:gd name="T3" fmla="*/ 0 h 37"/>
                              <a:gd name="T4" fmla="*/ 53 w 102"/>
                              <a:gd name="T5" fmla="*/ 25 h 37"/>
                              <a:gd name="T6" fmla="*/ 53 w 102"/>
                              <a:gd name="T7" fmla="*/ 25 h 37"/>
                              <a:gd name="T8" fmla="*/ 65 w 102"/>
                              <a:gd name="T9" fmla="*/ 32 h 37"/>
                              <a:gd name="T10" fmla="*/ 78 w 102"/>
                              <a:gd name="T11" fmla="*/ 37 h 37"/>
                              <a:gd name="T12" fmla="*/ 90 w 102"/>
                              <a:gd name="T13" fmla="*/ 35 h 37"/>
                              <a:gd name="T14" fmla="*/ 102 w 102"/>
                              <a:gd name="T15" fmla="*/ 30 h 37"/>
                              <a:gd name="T16" fmla="*/ 97 w 102"/>
                              <a:gd name="T17" fmla="*/ 25 h 37"/>
                              <a:gd name="T18" fmla="*/ 92 w 102"/>
                              <a:gd name="T19" fmla="*/ 20 h 37"/>
                              <a:gd name="T20" fmla="*/ 85 w 102"/>
                              <a:gd name="T21" fmla="*/ 17 h 37"/>
                              <a:gd name="T22" fmla="*/ 78 w 102"/>
                              <a:gd name="T23" fmla="*/ 17 h 37"/>
                              <a:gd name="T24" fmla="*/ 73 w 102"/>
                              <a:gd name="T25" fmla="*/ 17 h 37"/>
                              <a:gd name="T26" fmla="*/ 65 w 102"/>
                              <a:gd name="T27" fmla="*/ 17 h 37"/>
                              <a:gd name="T28" fmla="*/ 58 w 102"/>
                              <a:gd name="T29" fmla="*/ 20 h 37"/>
                              <a:gd name="T30" fmla="*/ 53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  <a:moveTo>
                                  <a:pt x="53" y="25"/>
                                </a:moveTo>
                                <a:lnTo>
                                  <a:pt x="65" y="32"/>
                                </a:lnTo>
                                <a:lnTo>
                                  <a:pt x="78" y="37"/>
                                </a:lnTo>
                                <a:lnTo>
                                  <a:pt x="90" y="35"/>
                                </a:lnTo>
                                <a:lnTo>
                                  <a:pt x="102" y="30"/>
                                </a:lnTo>
                                <a:lnTo>
                                  <a:pt x="97" y="25"/>
                                </a:lnTo>
                                <a:lnTo>
                                  <a:pt x="92" y="20"/>
                                </a:lnTo>
                                <a:lnTo>
                                  <a:pt x="85" y="17"/>
                                </a:lnTo>
                                <a:lnTo>
                                  <a:pt x="78" y="17"/>
                                </a:lnTo>
                                <a:lnTo>
                                  <a:pt x="73" y="17"/>
                                </a:lnTo>
                                <a:lnTo>
                                  <a:pt x="65" y="17"/>
                                </a:lnTo>
                                <a:lnTo>
                                  <a:pt x="58" y="2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0" name="Freeform 1622"/>
                        <wps:cNvSpPr>
                          <a:spLocks/>
                        </wps:cNvSpPr>
                        <wps:spPr bwMode="auto">
                          <a:xfrm>
                            <a:off x="5914" y="1427"/>
                            <a:ext cx="53" cy="25"/>
                          </a:xfrm>
                          <a:custGeom>
                            <a:avLst/>
                            <a:gdLst>
                              <a:gd name="T0" fmla="*/ 53 w 53"/>
                              <a:gd name="T1" fmla="*/ 25 h 25"/>
                              <a:gd name="T2" fmla="*/ 0 w 53"/>
                              <a:gd name="T3" fmla="*/ 0 h 25"/>
                              <a:gd name="T4" fmla="*/ 53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" name="Freeform 1623"/>
                        <wps:cNvSpPr>
                          <a:spLocks/>
                        </wps:cNvSpPr>
                        <wps:spPr bwMode="auto">
                          <a:xfrm>
                            <a:off x="5967" y="1444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0"/>
                              <a:gd name="T2" fmla="*/ 12 w 49"/>
                              <a:gd name="T3" fmla="*/ 15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3 h 20"/>
                              <a:gd name="T14" fmla="*/ 32 w 49"/>
                              <a:gd name="T15" fmla="*/ 0 h 20"/>
                              <a:gd name="T16" fmla="*/ 25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0 h 20"/>
                              <a:gd name="T22" fmla="*/ 5 w 49"/>
                              <a:gd name="T23" fmla="*/ 3 h 20"/>
                              <a:gd name="T24" fmla="*/ 0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Freeform 1624"/>
                        <wps:cNvSpPr>
                          <a:spLocks noEditPoints="1"/>
                        </wps:cNvSpPr>
                        <wps:spPr bwMode="auto">
                          <a:xfrm>
                            <a:off x="5890" y="1392"/>
                            <a:ext cx="102" cy="52"/>
                          </a:xfrm>
                          <a:custGeom>
                            <a:avLst/>
                            <a:gdLst>
                              <a:gd name="T0" fmla="*/ 54 w 102"/>
                              <a:gd name="T1" fmla="*/ 35 h 52"/>
                              <a:gd name="T2" fmla="*/ 0 w 102"/>
                              <a:gd name="T3" fmla="*/ 0 h 52"/>
                              <a:gd name="T4" fmla="*/ 54 w 102"/>
                              <a:gd name="T5" fmla="*/ 35 h 52"/>
                              <a:gd name="T6" fmla="*/ 54 w 102"/>
                              <a:gd name="T7" fmla="*/ 35 h 52"/>
                              <a:gd name="T8" fmla="*/ 67 w 102"/>
                              <a:gd name="T9" fmla="*/ 45 h 52"/>
                              <a:gd name="T10" fmla="*/ 79 w 102"/>
                              <a:gd name="T11" fmla="*/ 50 h 52"/>
                              <a:gd name="T12" fmla="*/ 89 w 102"/>
                              <a:gd name="T13" fmla="*/ 52 h 52"/>
                              <a:gd name="T14" fmla="*/ 102 w 102"/>
                              <a:gd name="T15" fmla="*/ 47 h 52"/>
                              <a:gd name="T16" fmla="*/ 97 w 102"/>
                              <a:gd name="T17" fmla="*/ 42 h 52"/>
                              <a:gd name="T18" fmla="*/ 92 w 102"/>
                              <a:gd name="T19" fmla="*/ 37 h 52"/>
                              <a:gd name="T20" fmla="*/ 87 w 102"/>
                              <a:gd name="T21" fmla="*/ 35 h 52"/>
                              <a:gd name="T22" fmla="*/ 79 w 102"/>
                              <a:gd name="T23" fmla="*/ 32 h 52"/>
                              <a:gd name="T24" fmla="*/ 72 w 102"/>
                              <a:gd name="T25" fmla="*/ 30 h 52"/>
                              <a:gd name="T26" fmla="*/ 64 w 102"/>
                              <a:gd name="T27" fmla="*/ 30 h 52"/>
                              <a:gd name="T28" fmla="*/ 59 w 102"/>
                              <a:gd name="T29" fmla="*/ 32 h 52"/>
                              <a:gd name="T30" fmla="*/ 54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67" y="45"/>
                                </a:lnTo>
                                <a:lnTo>
                                  <a:pt x="79" y="50"/>
                                </a:lnTo>
                                <a:lnTo>
                                  <a:pt x="89" y="52"/>
                                </a:lnTo>
                                <a:lnTo>
                                  <a:pt x="102" y="47"/>
                                </a:lnTo>
                                <a:lnTo>
                                  <a:pt x="97" y="42"/>
                                </a:lnTo>
                                <a:lnTo>
                                  <a:pt x="92" y="37"/>
                                </a:lnTo>
                                <a:lnTo>
                                  <a:pt x="87" y="35"/>
                                </a:lnTo>
                                <a:lnTo>
                                  <a:pt x="79" y="32"/>
                                </a:lnTo>
                                <a:lnTo>
                                  <a:pt x="72" y="30"/>
                                </a:lnTo>
                                <a:lnTo>
                                  <a:pt x="64" y="30"/>
                                </a:lnTo>
                                <a:lnTo>
                                  <a:pt x="59" y="32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" name="Freeform 1625"/>
                        <wps:cNvSpPr>
                          <a:spLocks/>
                        </wps:cNvSpPr>
                        <wps:spPr bwMode="auto">
                          <a:xfrm>
                            <a:off x="5890" y="1392"/>
                            <a:ext cx="54" cy="35"/>
                          </a:xfrm>
                          <a:custGeom>
                            <a:avLst/>
                            <a:gdLst>
                              <a:gd name="T0" fmla="*/ 54 w 54"/>
                              <a:gd name="T1" fmla="*/ 35 h 35"/>
                              <a:gd name="T2" fmla="*/ 0 w 54"/>
                              <a:gd name="T3" fmla="*/ 0 h 35"/>
                              <a:gd name="T4" fmla="*/ 54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" name="Freeform 1626"/>
                        <wps:cNvSpPr>
                          <a:spLocks/>
                        </wps:cNvSpPr>
                        <wps:spPr bwMode="auto">
                          <a:xfrm>
                            <a:off x="5944" y="1422"/>
                            <a:ext cx="48" cy="22"/>
                          </a:xfrm>
                          <a:custGeom>
                            <a:avLst/>
                            <a:gdLst>
                              <a:gd name="T0" fmla="*/ 0 w 48"/>
                              <a:gd name="T1" fmla="*/ 5 h 22"/>
                              <a:gd name="T2" fmla="*/ 13 w 48"/>
                              <a:gd name="T3" fmla="*/ 15 h 22"/>
                              <a:gd name="T4" fmla="*/ 25 w 48"/>
                              <a:gd name="T5" fmla="*/ 20 h 22"/>
                              <a:gd name="T6" fmla="*/ 35 w 48"/>
                              <a:gd name="T7" fmla="*/ 22 h 22"/>
                              <a:gd name="T8" fmla="*/ 48 w 48"/>
                              <a:gd name="T9" fmla="*/ 17 h 22"/>
                              <a:gd name="T10" fmla="*/ 43 w 48"/>
                              <a:gd name="T11" fmla="*/ 12 h 22"/>
                              <a:gd name="T12" fmla="*/ 38 w 48"/>
                              <a:gd name="T13" fmla="*/ 7 h 22"/>
                              <a:gd name="T14" fmla="*/ 33 w 48"/>
                              <a:gd name="T15" fmla="*/ 5 h 22"/>
                              <a:gd name="T16" fmla="*/ 25 w 48"/>
                              <a:gd name="T17" fmla="*/ 2 h 22"/>
                              <a:gd name="T18" fmla="*/ 18 w 48"/>
                              <a:gd name="T19" fmla="*/ 0 h 22"/>
                              <a:gd name="T20" fmla="*/ 10 w 48"/>
                              <a:gd name="T21" fmla="*/ 0 h 22"/>
                              <a:gd name="T22" fmla="*/ 5 w 48"/>
                              <a:gd name="T23" fmla="*/ 2 h 22"/>
                              <a:gd name="T24" fmla="*/ 0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0" y="5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5" y="22"/>
                                </a:lnTo>
                                <a:lnTo>
                                  <a:pt x="48" y="17"/>
                                </a:lnTo>
                                <a:lnTo>
                                  <a:pt x="43" y="12"/>
                                </a:lnTo>
                                <a:lnTo>
                                  <a:pt x="38" y="7"/>
                                </a:lnTo>
                                <a:lnTo>
                                  <a:pt x="33" y="5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" name="Freeform 1627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" name="Freeform 1628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" name="Freeform 1629"/>
                        <wps:cNvSpPr>
                          <a:spLocks noEditPoints="1"/>
                        </wps:cNvSpPr>
                        <wps:spPr bwMode="auto">
                          <a:xfrm>
                            <a:off x="6069" y="1444"/>
                            <a:ext cx="67" cy="83"/>
                          </a:xfrm>
                          <a:custGeom>
                            <a:avLst/>
                            <a:gdLst>
                              <a:gd name="T0" fmla="*/ 39 w 67"/>
                              <a:gd name="T1" fmla="*/ 43 h 83"/>
                              <a:gd name="T2" fmla="*/ 42 w 67"/>
                              <a:gd name="T3" fmla="*/ 55 h 83"/>
                              <a:gd name="T4" fmla="*/ 47 w 67"/>
                              <a:gd name="T5" fmla="*/ 65 h 83"/>
                              <a:gd name="T6" fmla="*/ 54 w 67"/>
                              <a:gd name="T7" fmla="*/ 75 h 83"/>
                              <a:gd name="T8" fmla="*/ 67 w 67"/>
                              <a:gd name="T9" fmla="*/ 83 h 83"/>
                              <a:gd name="T10" fmla="*/ 67 w 67"/>
                              <a:gd name="T11" fmla="*/ 73 h 83"/>
                              <a:gd name="T12" fmla="*/ 59 w 67"/>
                              <a:gd name="T13" fmla="*/ 60 h 83"/>
                              <a:gd name="T14" fmla="*/ 52 w 67"/>
                              <a:gd name="T15" fmla="*/ 50 h 83"/>
                              <a:gd name="T16" fmla="*/ 39 w 67"/>
                              <a:gd name="T17" fmla="*/ 43 h 83"/>
                              <a:gd name="T18" fmla="*/ 39 w 67"/>
                              <a:gd name="T19" fmla="*/ 43 h 83"/>
                              <a:gd name="T20" fmla="*/ 0 w 67"/>
                              <a:gd name="T21" fmla="*/ 0 h 83"/>
                              <a:gd name="T22" fmla="*/ 39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39" y="43"/>
                                </a:moveTo>
                                <a:lnTo>
                                  <a:pt x="42" y="55"/>
                                </a:lnTo>
                                <a:lnTo>
                                  <a:pt x="47" y="65"/>
                                </a:lnTo>
                                <a:lnTo>
                                  <a:pt x="54" y="75"/>
                                </a:lnTo>
                                <a:lnTo>
                                  <a:pt x="67" y="83"/>
                                </a:lnTo>
                                <a:lnTo>
                                  <a:pt x="67" y="73"/>
                                </a:lnTo>
                                <a:lnTo>
                                  <a:pt x="59" y="60"/>
                                </a:lnTo>
                                <a:lnTo>
                                  <a:pt x="52" y="50"/>
                                </a:lnTo>
                                <a:lnTo>
                                  <a:pt x="39" y="43"/>
                                </a:lnTo>
                                <a:close/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8" name="Freeform 1630"/>
                        <wps:cNvSpPr>
                          <a:spLocks/>
                        </wps:cNvSpPr>
                        <wps:spPr bwMode="auto">
                          <a:xfrm>
                            <a:off x="6108" y="1487"/>
                            <a:ext cx="28" cy="4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40"/>
                              <a:gd name="T2" fmla="*/ 3 w 28"/>
                              <a:gd name="T3" fmla="*/ 12 h 40"/>
                              <a:gd name="T4" fmla="*/ 8 w 28"/>
                              <a:gd name="T5" fmla="*/ 22 h 40"/>
                              <a:gd name="T6" fmla="*/ 15 w 28"/>
                              <a:gd name="T7" fmla="*/ 32 h 40"/>
                              <a:gd name="T8" fmla="*/ 28 w 28"/>
                              <a:gd name="T9" fmla="*/ 40 h 40"/>
                              <a:gd name="T10" fmla="*/ 28 w 28"/>
                              <a:gd name="T11" fmla="*/ 30 h 40"/>
                              <a:gd name="T12" fmla="*/ 20 w 28"/>
                              <a:gd name="T13" fmla="*/ 17 h 40"/>
                              <a:gd name="T14" fmla="*/ 13 w 28"/>
                              <a:gd name="T15" fmla="*/ 7 h 40"/>
                              <a:gd name="T16" fmla="*/ 0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2"/>
                                </a:lnTo>
                                <a:lnTo>
                                  <a:pt x="15" y="32"/>
                                </a:lnTo>
                                <a:lnTo>
                                  <a:pt x="28" y="40"/>
                                </a:lnTo>
                                <a:lnTo>
                                  <a:pt x="28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" name="Freeform 1631"/>
                        <wps:cNvSpPr>
                          <a:spLocks/>
                        </wps:cNvSpPr>
                        <wps:spPr bwMode="auto">
                          <a:xfrm>
                            <a:off x="6069" y="1444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43 h 43"/>
                              <a:gd name="T2" fmla="*/ 0 w 39"/>
                              <a:gd name="T3" fmla="*/ 0 h 43"/>
                              <a:gd name="T4" fmla="*/ 39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" name="Freeform 1632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" name="Freeform 1633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" name="Freeform 1634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" name="Freeform 1635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" name="Freeform 1636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" name="Freeform 1637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" name="Freeform 1638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" name="Freeform 1639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" name="Freeform 1640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" name="Freeform 1641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" name="Freeform 1642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" name="Freeform 1643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" name="Freeform 1644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" name="Freeform 1645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" name="Freeform 1646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5" name="Freeform 1647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" name="Freeform 1648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7" name="Freeform 1649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" name="Freeform 1650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" name="Freeform 1651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" name="Freeform 1652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" name="Freeform 1653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" name="Freeform 1654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" name="Freeform 1655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" name="Freeform 1656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" name="Freeform 1657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" name="Freeform 1658"/>
                        <wps:cNvSpPr>
                          <a:spLocks noEditPoints="1"/>
                        </wps:cNvSpPr>
                        <wps:spPr bwMode="auto">
                          <a:xfrm>
                            <a:off x="5805" y="908"/>
                            <a:ext cx="25" cy="132"/>
                          </a:xfrm>
                          <a:custGeom>
                            <a:avLst/>
                            <a:gdLst>
                              <a:gd name="T0" fmla="*/ 3 w 25"/>
                              <a:gd name="T1" fmla="*/ 75 h 132"/>
                              <a:gd name="T2" fmla="*/ 8 w 25"/>
                              <a:gd name="T3" fmla="*/ 0 h 132"/>
                              <a:gd name="T4" fmla="*/ 3 w 25"/>
                              <a:gd name="T5" fmla="*/ 75 h 132"/>
                              <a:gd name="T6" fmla="*/ 3 w 25"/>
                              <a:gd name="T7" fmla="*/ 75 h 132"/>
                              <a:gd name="T8" fmla="*/ 0 w 25"/>
                              <a:gd name="T9" fmla="*/ 92 h 132"/>
                              <a:gd name="T10" fmla="*/ 0 w 25"/>
                              <a:gd name="T11" fmla="*/ 107 h 132"/>
                              <a:gd name="T12" fmla="*/ 3 w 25"/>
                              <a:gd name="T13" fmla="*/ 115 h 132"/>
                              <a:gd name="T14" fmla="*/ 8 w 25"/>
                              <a:gd name="T15" fmla="*/ 120 h 132"/>
                              <a:gd name="T16" fmla="*/ 13 w 25"/>
                              <a:gd name="T17" fmla="*/ 125 h 132"/>
                              <a:gd name="T18" fmla="*/ 18 w 25"/>
                              <a:gd name="T19" fmla="*/ 132 h 132"/>
                              <a:gd name="T20" fmla="*/ 22 w 25"/>
                              <a:gd name="T21" fmla="*/ 125 h 132"/>
                              <a:gd name="T22" fmla="*/ 25 w 25"/>
                              <a:gd name="T23" fmla="*/ 115 h 132"/>
                              <a:gd name="T24" fmla="*/ 25 w 25"/>
                              <a:gd name="T25" fmla="*/ 107 h 132"/>
                              <a:gd name="T26" fmla="*/ 25 w 25"/>
                              <a:gd name="T27" fmla="*/ 100 h 132"/>
                              <a:gd name="T28" fmla="*/ 22 w 25"/>
                              <a:gd name="T29" fmla="*/ 92 h 132"/>
                              <a:gd name="T30" fmla="*/ 18 w 25"/>
                              <a:gd name="T31" fmla="*/ 85 h 132"/>
                              <a:gd name="T32" fmla="*/ 13 w 25"/>
                              <a:gd name="T33" fmla="*/ 77 h 132"/>
                              <a:gd name="T34" fmla="*/ 3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3" y="75"/>
                                </a:moveTo>
                                <a:lnTo>
                                  <a:pt x="8" y="0"/>
                                </a:lnTo>
                                <a:lnTo>
                                  <a:pt x="3" y="75"/>
                                </a:lnTo>
                                <a:close/>
                                <a:moveTo>
                                  <a:pt x="3" y="75"/>
                                </a:moveTo>
                                <a:lnTo>
                                  <a:pt x="0" y="92"/>
                                </a:lnTo>
                                <a:lnTo>
                                  <a:pt x="0" y="107"/>
                                </a:lnTo>
                                <a:lnTo>
                                  <a:pt x="3" y="115"/>
                                </a:lnTo>
                                <a:lnTo>
                                  <a:pt x="8" y="120"/>
                                </a:lnTo>
                                <a:lnTo>
                                  <a:pt x="13" y="125"/>
                                </a:lnTo>
                                <a:lnTo>
                                  <a:pt x="18" y="132"/>
                                </a:lnTo>
                                <a:lnTo>
                                  <a:pt x="22" y="125"/>
                                </a:lnTo>
                                <a:lnTo>
                                  <a:pt x="25" y="115"/>
                                </a:lnTo>
                                <a:lnTo>
                                  <a:pt x="25" y="107"/>
                                </a:lnTo>
                                <a:lnTo>
                                  <a:pt x="25" y="100"/>
                                </a:lnTo>
                                <a:lnTo>
                                  <a:pt x="22" y="92"/>
                                </a:lnTo>
                                <a:lnTo>
                                  <a:pt x="18" y="85"/>
                                </a:lnTo>
                                <a:lnTo>
                                  <a:pt x="13" y="77"/>
                                </a:lnTo>
                                <a:lnTo>
                                  <a:pt x="3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" name="Freeform 1659"/>
                        <wps:cNvSpPr>
                          <a:spLocks/>
                        </wps:cNvSpPr>
                        <wps:spPr bwMode="auto">
                          <a:xfrm>
                            <a:off x="5808" y="908"/>
                            <a:ext cx="5" cy="75"/>
                          </a:xfrm>
                          <a:custGeom>
                            <a:avLst/>
                            <a:gdLst>
                              <a:gd name="T0" fmla="*/ 0 w 5"/>
                              <a:gd name="T1" fmla="*/ 75 h 75"/>
                              <a:gd name="T2" fmla="*/ 5 w 5"/>
                              <a:gd name="T3" fmla="*/ 0 h 75"/>
                              <a:gd name="T4" fmla="*/ 0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0" y="75"/>
                                </a:moveTo>
                                <a:lnTo>
                                  <a:pt x="5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" name="Freeform 1660"/>
                        <wps:cNvSpPr>
                          <a:spLocks/>
                        </wps:cNvSpPr>
                        <wps:spPr bwMode="auto">
                          <a:xfrm>
                            <a:off x="5805" y="983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8 w 25"/>
                              <a:gd name="T9" fmla="*/ 45 h 57"/>
                              <a:gd name="T10" fmla="*/ 13 w 25"/>
                              <a:gd name="T11" fmla="*/ 50 h 57"/>
                              <a:gd name="T12" fmla="*/ 18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0 h 57"/>
                              <a:gd name="T18" fmla="*/ 25 w 25"/>
                              <a:gd name="T19" fmla="*/ 32 h 57"/>
                              <a:gd name="T20" fmla="*/ 25 w 25"/>
                              <a:gd name="T21" fmla="*/ 25 h 57"/>
                              <a:gd name="T22" fmla="*/ 22 w 25"/>
                              <a:gd name="T23" fmla="*/ 17 h 57"/>
                              <a:gd name="T24" fmla="*/ 18 w 25"/>
                              <a:gd name="T25" fmla="*/ 10 h 57"/>
                              <a:gd name="T26" fmla="*/ 13 w 25"/>
                              <a:gd name="T27" fmla="*/ 2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8" y="45"/>
                                </a:lnTo>
                                <a:lnTo>
                                  <a:pt x="13" y="50"/>
                                </a:lnTo>
                                <a:lnTo>
                                  <a:pt x="18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0"/>
                                </a:lnTo>
                                <a:lnTo>
                                  <a:pt x="25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7"/>
                                </a:lnTo>
                                <a:lnTo>
                                  <a:pt x="18" y="10"/>
                                </a:lnTo>
                                <a:lnTo>
                                  <a:pt x="13" y="2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" name="Freeform 1661"/>
                        <wps:cNvSpPr>
                          <a:spLocks noEditPoints="1"/>
                        </wps:cNvSpPr>
                        <wps:spPr bwMode="auto">
                          <a:xfrm>
                            <a:off x="5795" y="963"/>
                            <a:ext cx="32" cy="122"/>
                          </a:xfrm>
                          <a:custGeom>
                            <a:avLst/>
                            <a:gdLst>
                              <a:gd name="T0" fmla="*/ 13 w 32"/>
                              <a:gd name="T1" fmla="*/ 67 h 122"/>
                              <a:gd name="T2" fmla="*/ 0 w 32"/>
                              <a:gd name="T3" fmla="*/ 0 h 122"/>
                              <a:gd name="T4" fmla="*/ 13 w 32"/>
                              <a:gd name="T5" fmla="*/ 67 h 122"/>
                              <a:gd name="T6" fmla="*/ 13 w 32"/>
                              <a:gd name="T7" fmla="*/ 67 h 122"/>
                              <a:gd name="T8" fmla="*/ 8 w 32"/>
                              <a:gd name="T9" fmla="*/ 82 h 122"/>
                              <a:gd name="T10" fmla="*/ 10 w 32"/>
                              <a:gd name="T11" fmla="*/ 100 h 122"/>
                              <a:gd name="T12" fmla="*/ 13 w 32"/>
                              <a:gd name="T13" fmla="*/ 105 h 122"/>
                              <a:gd name="T14" fmla="*/ 15 w 32"/>
                              <a:gd name="T15" fmla="*/ 112 h 122"/>
                              <a:gd name="T16" fmla="*/ 20 w 32"/>
                              <a:gd name="T17" fmla="*/ 117 h 122"/>
                              <a:gd name="T18" fmla="*/ 28 w 32"/>
                              <a:gd name="T19" fmla="*/ 122 h 122"/>
                              <a:gd name="T20" fmla="*/ 30 w 32"/>
                              <a:gd name="T21" fmla="*/ 117 h 122"/>
                              <a:gd name="T22" fmla="*/ 32 w 32"/>
                              <a:gd name="T23" fmla="*/ 107 h 122"/>
                              <a:gd name="T24" fmla="*/ 32 w 32"/>
                              <a:gd name="T25" fmla="*/ 100 h 122"/>
                              <a:gd name="T26" fmla="*/ 32 w 32"/>
                              <a:gd name="T27" fmla="*/ 92 h 122"/>
                              <a:gd name="T28" fmla="*/ 30 w 32"/>
                              <a:gd name="T29" fmla="*/ 85 h 122"/>
                              <a:gd name="T30" fmla="*/ 25 w 32"/>
                              <a:gd name="T31" fmla="*/ 77 h 122"/>
                              <a:gd name="T32" fmla="*/ 20 w 32"/>
                              <a:gd name="T33" fmla="*/ 70 h 122"/>
                              <a:gd name="T34" fmla="*/ 13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  <a:moveTo>
                                  <a:pt x="13" y="67"/>
                                </a:moveTo>
                                <a:lnTo>
                                  <a:pt x="8" y="82"/>
                                </a:lnTo>
                                <a:lnTo>
                                  <a:pt x="10" y="100"/>
                                </a:lnTo>
                                <a:lnTo>
                                  <a:pt x="13" y="105"/>
                                </a:lnTo>
                                <a:lnTo>
                                  <a:pt x="15" y="112"/>
                                </a:lnTo>
                                <a:lnTo>
                                  <a:pt x="20" y="117"/>
                                </a:lnTo>
                                <a:lnTo>
                                  <a:pt x="28" y="122"/>
                                </a:lnTo>
                                <a:lnTo>
                                  <a:pt x="30" y="117"/>
                                </a:lnTo>
                                <a:lnTo>
                                  <a:pt x="32" y="107"/>
                                </a:lnTo>
                                <a:lnTo>
                                  <a:pt x="32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" name="Freeform 1662"/>
                        <wps:cNvSpPr>
                          <a:spLocks/>
                        </wps:cNvSpPr>
                        <wps:spPr bwMode="auto">
                          <a:xfrm>
                            <a:off x="5795" y="963"/>
                            <a:ext cx="13" cy="67"/>
                          </a:xfrm>
                          <a:custGeom>
                            <a:avLst/>
                            <a:gdLst>
                              <a:gd name="T0" fmla="*/ 13 w 13"/>
                              <a:gd name="T1" fmla="*/ 67 h 67"/>
                              <a:gd name="T2" fmla="*/ 0 w 13"/>
                              <a:gd name="T3" fmla="*/ 0 h 67"/>
                              <a:gd name="T4" fmla="*/ 13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" name="Freeform 1663"/>
                        <wps:cNvSpPr>
                          <a:spLocks/>
                        </wps:cNvSpPr>
                        <wps:spPr bwMode="auto">
                          <a:xfrm>
                            <a:off x="5803" y="1030"/>
                            <a:ext cx="24" cy="55"/>
                          </a:xfrm>
                          <a:custGeom>
                            <a:avLst/>
                            <a:gdLst>
                              <a:gd name="T0" fmla="*/ 5 w 24"/>
                              <a:gd name="T1" fmla="*/ 0 h 55"/>
                              <a:gd name="T2" fmla="*/ 0 w 24"/>
                              <a:gd name="T3" fmla="*/ 15 h 55"/>
                              <a:gd name="T4" fmla="*/ 2 w 24"/>
                              <a:gd name="T5" fmla="*/ 33 h 55"/>
                              <a:gd name="T6" fmla="*/ 5 w 24"/>
                              <a:gd name="T7" fmla="*/ 38 h 55"/>
                              <a:gd name="T8" fmla="*/ 7 w 24"/>
                              <a:gd name="T9" fmla="*/ 45 h 55"/>
                              <a:gd name="T10" fmla="*/ 12 w 24"/>
                              <a:gd name="T11" fmla="*/ 50 h 55"/>
                              <a:gd name="T12" fmla="*/ 20 w 24"/>
                              <a:gd name="T13" fmla="*/ 55 h 55"/>
                              <a:gd name="T14" fmla="*/ 22 w 24"/>
                              <a:gd name="T15" fmla="*/ 50 h 55"/>
                              <a:gd name="T16" fmla="*/ 24 w 24"/>
                              <a:gd name="T17" fmla="*/ 40 h 55"/>
                              <a:gd name="T18" fmla="*/ 24 w 24"/>
                              <a:gd name="T19" fmla="*/ 33 h 55"/>
                              <a:gd name="T20" fmla="*/ 24 w 24"/>
                              <a:gd name="T21" fmla="*/ 25 h 55"/>
                              <a:gd name="T22" fmla="*/ 22 w 24"/>
                              <a:gd name="T23" fmla="*/ 18 h 55"/>
                              <a:gd name="T24" fmla="*/ 17 w 24"/>
                              <a:gd name="T25" fmla="*/ 10 h 55"/>
                              <a:gd name="T26" fmla="*/ 12 w 24"/>
                              <a:gd name="T27" fmla="*/ 3 h 55"/>
                              <a:gd name="T28" fmla="*/ 5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5" y="0"/>
                                </a:moveTo>
                                <a:lnTo>
                                  <a:pt x="0" y="15"/>
                                </a:lnTo>
                                <a:lnTo>
                                  <a:pt x="2" y="33"/>
                                </a:lnTo>
                                <a:lnTo>
                                  <a:pt x="5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20" y="55"/>
                                </a:lnTo>
                                <a:lnTo>
                                  <a:pt x="22" y="50"/>
                                </a:lnTo>
                                <a:lnTo>
                                  <a:pt x="24" y="40"/>
                                </a:lnTo>
                                <a:lnTo>
                                  <a:pt x="24" y="33"/>
                                </a:lnTo>
                                <a:lnTo>
                                  <a:pt x="24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2" name="Freeform 1664"/>
                        <wps:cNvSpPr>
                          <a:spLocks noEditPoints="1"/>
                        </wps:cNvSpPr>
                        <wps:spPr bwMode="auto">
                          <a:xfrm>
                            <a:off x="5788" y="1003"/>
                            <a:ext cx="35" cy="122"/>
                          </a:xfrm>
                          <a:custGeom>
                            <a:avLst/>
                            <a:gdLst>
                              <a:gd name="T0" fmla="*/ 12 w 35"/>
                              <a:gd name="T1" fmla="*/ 67 h 122"/>
                              <a:gd name="T2" fmla="*/ 0 w 35"/>
                              <a:gd name="T3" fmla="*/ 0 h 122"/>
                              <a:gd name="T4" fmla="*/ 12 w 35"/>
                              <a:gd name="T5" fmla="*/ 67 h 122"/>
                              <a:gd name="T6" fmla="*/ 12 w 35"/>
                              <a:gd name="T7" fmla="*/ 67 h 122"/>
                              <a:gd name="T8" fmla="*/ 10 w 35"/>
                              <a:gd name="T9" fmla="*/ 82 h 122"/>
                              <a:gd name="T10" fmla="*/ 10 w 35"/>
                              <a:gd name="T11" fmla="*/ 100 h 122"/>
                              <a:gd name="T12" fmla="*/ 12 w 35"/>
                              <a:gd name="T13" fmla="*/ 105 h 122"/>
                              <a:gd name="T14" fmla="*/ 17 w 35"/>
                              <a:gd name="T15" fmla="*/ 112 h 122"/>
                              <a:gd name="T16" fmla="*/ 22 w 35"/>
                              <a:gd name="T17" fmla="*/ 117 h 122"/>
                              <a:gd name="T18" fmla="*/ 27 w 35"/>
                              <a:gd name="T19" fmla="*/ 122 h 122"/>
                              <a:gd name="T20" fmla="*/ 32 w 35"/>
                              <a:gd name="T21" fmla="*/ 117 h 122"/>
                              <a:gd name="T22" fmla="*/ 32 w 35"/>
                              <a:gd name="T23" fmla="*/ 110 h 122"/>
                              <a:gd name="T24" fmla="*/ 35 w 35"/>
                              <a:gd name="T25" fmla="*/ 100 h 122"/>
                              <a:gd name="T26" fmla="*/ 32 w 35"/>
                              <a:gd name="T27" fmla="*/ 92 h 122"/>
                              <a:gd name="T28" fmla="*/ 30 w 35"/>
                              <a:gd name="T29" fmla="*/ 85 h 122"/>
                              <a:gd name="T30" fmla="*/ 25 w 35"/>
                              <a:gd name="T31" fmla="*/ 77 h 122"/>
                              <a:gd name="T32" fmla="*/ 20 w 35"/>
                              <a:gd name="T33" fmla="*/ 70 h 122"/>
                              <a:gd name="T34" fmla="*/ 12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  <a:moveTo>
                                  <a:pt x="12" y="67"/>
                                </a:moveTo>
                                <a:lnTo>
                                  <a:pt x="10" y="82"/>
                                </a:lnTo>
                                <a:lnTo>
                                  <a:pt x="10" y="100"/>
                                </a:lnTo>
                                <a:lnTo>
                                  <a:pt x="12" y="105"/>
                                </a:lnTo>
                                <a:lnTo>
                                  <a:pt x="17" y="112"/>
                                </a:lnTo>
                                <a:lnTo>
                                  <a:pt x="22" y="117"/>
                                </a:lnTo>
                                <a:lnTo>
                                  <a:pt x="27" y="122"/>
                                </a:lnTo>
                                <a:lnTo>
                                  <a:pt x="32" y="117"/>
                                </a:lnTo>
                                <a:lnTo>
                                  <a:pt x="32" y="110"/>
                                </a:lnTo>
                                <a:lnTo>
                                  <a:pt x="35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" name="Freeform 1665"/>
                        <wps:cNvSpPr>
                          <a:spLocks/>
                        </wps:cNvSpPr>
                        <wps:spPr bwMode="auto">
                          <a:xfrm>
                            <a:off x="5788" y="1003"/>
                            <a:ext cx="12" cy="67"/>
                          </a:xfrm>
                          <a:custGeom>
                            <a:avLst/>
                            <a:gdLst>
                              <a:gd name="T0" fmla="*/ 12 w 12"/>
                              <a:gd name="T1" fmla="*/ 67 h 67"/>
                              <a:gd name="T2" fmla="*/ 0 w 12"/>
                              <a:gd name="T3" fmla="*/ 0 h 67"/>
                              <a:gd name="T4" fmla="*/ 12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" name="Freeform 1666"/>
                        <wps:cNvSpPr>
                          <a:spLocks/>
                        </wps:cNvSpPr>
                        <wps:spPr bwMode="auto">
                          <a:xfrm>
                            <a:off x="5798" y="1070"/>
                            <a:ext cx="25" cy="55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5"/>
                              <a:gd name="T2" fmla="*/ 0 w 25"/>
                              <a:gd name="T3" fmla="*/ 15 h 55"/>
                              <a:gd name="T4" fmla="*/ 0 w 25"/>
                              <a:gd name="T5" fmla="*/ 33 h 55"/>
                              <a:gd name="T6" fmla="*/ 2 w 25"/>
                              <a:gd name="T7" fmla="*/ 38 h 55"/>
                              <a:gd name="T8" fmla="*/ 7 w 25"/>
                              <a:gd name="T9" fmla="*/ 45 h 55"/>
                              <a:gd name="T10" fmla="*/ 12 w 25"/>
                              <a:gd name="T11" fmla="*/ 50 h 55"/>
                              <a:gd name="T12" fmla="*/ 17 w 25"/>
                              <a:gd name="T13" fmla="*/ 55 h 55"/>
                              <a:gd name="T14" fmla="*/ 22 w 25"/>
                              <a:gd name="T15" fmla="*/ 50 h 55"/>
                              <a:gd name="T16" fmla="*/ 22 w 25"/>
                              <a:gd name="T17" fmla="*/ 43 h 55"/>
                              <a:gd name="T18" fmla="*/ 25 w 25"/>
                              <a:gd name="T19" fmla="*/ 33 h 55"/>
                              <a:gd name="T20" fmla="*/ 22 w 25"/>
                              <a:gd name="T21" fmla="*/ 25 h 55"/>
                              <a:gd name="T22" fmla="*/ 20 w 25"/>
                              <a:gd name="T23" fmla="*/ 18 h 55"/>
                              <a:gd name="T24" fmla="*/ 15 w 25"/>
                              <a:gd name="T25" fmla="*/ 10 h 55"/>
                              <a:gd name="T26" fmla="*/ 10 w 25"/>
                              <a:gd name="T27" fmla="*/ 3 h 55"/>
                              <a:gd name="T28" fmla="*/ 2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17" y="55"/>
                                </a:lnTo>
                                <a:lnTo>
                                  <a:pt x="22" y="50"/>
                                </a:lnTo>
                                <a:lnTo>
                                  <a:pt x="22" y="43"/>
                                </a:lnTo>
                                <a:lnTo>
                                  <a:pt x="25" y="33"/>
                                </a:lnTo>
                                <a:lnTo>
                                  <a:pt x="22" y="25"/>
                                </a:lnTo>
                                <a:lnTo>
                                  <a:pt x="20" y="18"/>
                                </a:lnTo>
                                <a:lnTo>
                                  <a:pt x="15" y="10"/>
                                </a:lnTo>
                                <a:lnTo>
                                  <a:pt x="10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" name="Freeform 1667"/>
                        <wps:cNvSpPr>
                          <a:spLocks noEditPoints="1"/>
                        </wps:cNvSpPr>
                        <wps:spPr bwMode="auto">
                          <a:xfrm>
                            <a:off x="5815" y="866"/>
                            <a:ext cx="27" cy="132"/>
                          </a:xfrm>
                          <a:custGeom>
                            <a:avLst/>
                            <a:gdLst>
                              <a:gd name="T0" fmla="*/ 5 w 27"/>
                              <a:gd name="T1" fmla="*/ 74 h 132"/>
                              <a:gd name="T2" fmla="*/ 12 w 27"/>
                              <a:gd name="T3" fmla="*/ 0 h 132"/>
                              <a:gd name="T4" fmla="*/ 5 w 27"/>
                              <a:gd name="T5" fmla="*/ 74 h 132"/>
                              <a:gd name="T6" fmla="*/ 5 w 27"/>
                              <a:gd name="T7" fmla="*/ 74 h 132"/>
                              <a:gd name="T8" fmla="*/ 0 w 27"/>
                              <a:gd name="T9" fmla="*/ 92 h 132"/>
                              <a:gd name="T10" fmla="*/ 3 w 27"/>
                              <a:gd name="T11" fmla="*/ 107 h 132"/>
                              <a:gd name="T12" fmla="*/ 5 w 27"/>
                              <a:gd name="T13" fmla="*/ 114 h 132"/>
                              <a:gd name="T14" fmla="*/ 8 w 27"/>
                              <a:gd name="T15" fmla="*/ 119 h 132"/>
                              <a:gd name="T16" fmla="*/ 12 w 27"/>
                              <a:gd name="T17" fmla="*/ 127 h 132"/>
                              <a:gd name="T18" fmla="*/ 20 w 27"/>
                              <a:gd name="T19" fmla="*/ 132 h 132"/>
                              <a:gd name="T20" fmla="*/ 22 w 27"/>
                              <a:gd name="T21" fmla="*/ 124 h 132"/>
                              <a:gd name="T22" fmla="*/ 25 w 27"/>
                              <a:gd name="T23" fmla="*/ 117 h 132"/>
                              <a:gd name="T24" fmla="*/ 27 w 27"/>
                              <a:gd name="T25" fmla="*/ 107 h 132"/>
                              <a:gd name="T26" fmla="*/ 25 w 27"/>
                              <a:gd name="T27" fmla="*/ 99 h 132"/>
                              <a:gd name="T28" fmla="*/ 22 w 27"/>
                              <a:gd name="T29" fmla="*/ 92 h 132"/>
                              <a:gd name="T30" fmla="*/ 17 w 27"/>
                              <a:gd name="T31" fmla="*/ 84 h 132"/>
                              <a:gd name="T32" fmla="*/ 12 w 27"/>
                              <a:gd name="T33" fmla="*/ 77 h 132"/>
                              <a:gd name="T34" fmla="*/ 5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5" y="74"/>
                                </a:moveTo>
                                <a:lnTo>
                                  <a:pt x="12" y="0"/>
                                </a:lnTo>
                                <a:lnTo>
                                  <a:pt x="5" y="74"/>
                                </a:lnTo>
                                <a:close/>
                                <a:moveTo>
                                  <a:pt x="5" y="74"/>
                                </a:moveTo>
                                <a:lnTo>
                                  <a:pt x="0" y="92"/>
                                </a:lnTo>
                                <a:lnTo>
                                  <a:pt x="3" y="107"/>
                                </a:lnTo>
                                <a:lnTo>
                                  <a:pt x="5" y="114"/>
                                </a:lnTo>
                                <a:lnTo>
                                  <a:pt x="8" y="119"/>
                                </a:lnTo>
                                <a:lnTo>
                                  <a:pt x="12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24"/>
                                </a:lnTo>
                                <a:lnTo>
                                  <a:pt x="25" y="117"/>
                                </a:lnTo>
                                <a:lnTo>
                                  <a:pt x="27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7"/>
                                </a:lnTo>
                                <a:lnTo>
                                  <a:pt x="5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6" name="Freeform 1668"/>
                        <wps:cNvSpPr>
                          <a:spLocks/>
                        </wps:cNvSpPr>
                        <wps:spPr bwMode="auto">
                          <a:xfrm>
                            <a:off x="5820" y="866"/>
                            <a:ext cx="7" cy="74"/>
                          </a:xfrm>
                          <a:custGeom>
                            <a:avLst/>
                            <a:gdLst>
                              <a:gd name="T0" fmla="*/ 0 w 7"/>
                              <a:gd name="T1" fmla="*/ 74 h 74"/>
                              <a:gd name="T2" fmla="*/ 7 w 7"/>
                              <a:gd name="T3" fmla="*/ 0 h 74"/>
                              <a:gd name="T4" fmla="*/ 0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0" y="74"/>
                                </a:moveTo>
                                <a:lnTo>
                                  <a:pt x="7" y="0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" name="Freeform 1669"/>
                        <wps:cNvSpPr>
                          <a:spLocks/>
                        </wps:cNvSpPr>
                        <wps:spPr bwMode="auto">
                          <a:xfrm>
                            <a:off x="5815" y="940"/>
                            <a:ext cx="27" cy="58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8"/>
                              <a:gd name="T2" fmla="*/ 0 w 27"/>
                              <a:gd name="T3" fmla="*/ 18 h 58"/>
                              <a:gd name="T4" fmla="*/ 3 w 27"/>
                              <a:gd name="T5" fmla="*/ 33 h 58"/>
                              <a:gd name="T6" fmla="*/ 5 w 27"/>
                              <a:gd name="T7" fmla="*/ 40 h 58"/>
                              <a:gd name="T8" fmla="*/ 8 w 27"/>
                              <a:gd name="T9" fmla="*/ 45 h 58"/>
                              <a:gd name="T10" fmla="*/ 12 w 27"/>
                              <a:gd name="T11" fmla="*/ 53 h 58"/>
                              <a:gd name="T12" fmla="*/ 20 w 27"/>
                              <a:gd name="T13" fmla="*/ 58 h 58"/>
                              <a:gd name="T14" fmla="*/ 22 w 27"/>
                              <a:gd name="T15" fmla="*/ 50 h 58"/>
                              <a:gd name="T16" fmla="*/ 25 w 27"/>
                              <a:gd name="T17" fmla="*/ 43 h 58"/>
                              <a:gd name="T18" fmla="*/ 27 w 27"/>
                              <a:gd name="T19" fmla="*/ 33 h 58"/>
                              <a:gd name="T20" fmla="*/ 25 w 27"/>
                              <a:gd name="T21" fmla="*/ 25 h 58"/>
                              <a:gd name="T22" fmla="*/ 22 w 27"/>
                              <a:gd name="T23" fmla="*/ 18 h 58"/>
                              <a:gd name="T24" fmla="*/ 17 w 27"/>
                              <a:gd name="T25" fmla="*/ 10 h 58"/>
                              <a:gd name="T26" fmla="*/ 12 w 27"/>
                              <a:gd name="T27" fmla="*/ 3 h 58"/>
                              <a:gd name="T28" fmla="*/ 5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5" y="40"/>
                                </a:lnTo>
                                <a:lnTo>
                                  <a:pt x="8" y="45"/>
                                </a:lnTo>
                                <a:lnTo>
                                  <a:pt x="12" y="53"/>
                                </a:lnTo>
                                <a:lnTo>
                                  <a:pt x="20" y="58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7" y="33"/>
                                </a:lnTo>
                                <a:lnTo>
                                  <a:pt x="25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" name="Freeform 1670"/>
                        <wps:cNvSpPr>
                          <a:spLocks noEditPoints="1"/>
                        </wps:cNvSpPr>
                        <wps:spPr bwMode="auto">
                          <a:xfrm>
                            <a:off x="5825" y="823"/>
                            <a:ext cx="27" cy="135"/>
                          </a:xfrm>
                          <a:custGeom>
                            <a:avLst/>
                            <a:gdLst>
                              <a:gd name="T0" fmla="*/ 5 w 27"/>
                              <a:gd name="T1" fmla="*/ 78 h 135"/>
                              <a:gd name="T2" fmla="*/ 5 w 27"/>
                              <a:gd name="T3" fmla="*/ 0 h 135"/>
                              <a:gd name="T4" fmla="*/ 5 w 27"/>
                              <a:gd name="T5" fmla="*/ 78 h 135"/>
                              <a:gd name="T6" fmla="*/ 5 w 27"/>
                              <a:gd name="T7" fmla="*/ 78 h 135"/>
                              <a:gd name="T8" fmla="*/ 0 w 27"/>
                              <a:gd name="T9" fmla="*/ 95 h 135"/>
                              <a:gd name="T10" fmla="*/ 2 w 27"/>
                              <a:gd name="T11" fmla="*/ 110 h 135"/>
                              <a:gd name="T12" fmla="*/ 5 w 27"/>
                              <a:gd name="T13" fmla="*/ 117 h 135"/>
                              <a:gd name="T14" fmla="*/ 7 w 27"/>
                              <a:gd name="T15" fmla="*/ 122 h 135"/>
                              <a:gd name="T16" fmla="*/ 12 w 27"/>
                              <a:gd name="T17" fmla="*/ 130 h 135"/>
                              <a:gd name="T18" fmla="*/ 20 w 27"/>
                              <a:gd name="T19" fmla="*/ 135 h 135"/>
                              <a:gd name="T20" fmla="*/ 25 w 27"/>
                              <a:gd name="T21" fmla="*/ 127 h 135"/>
                              <a:gd name="T22" fmla="*/ 27 w 27"/>
                              <a:gd name="T23" fmla="*/ 120 h 135"/>
                              <a:gd name="T24" fmla="*/ 27 w 27"/>
                              <a:gd name="T25" fmla="*/ 110 h 135"/>
                              <a:gd name="T26" fmla="*/ 25 w 27"/>
                              <a:gd name="T27" fmla="*/ 102 h 135"/>
                              <a:gd name="T28" fmla="*/ 22 w 27"/>
                              <a:gd name="T29" fmla="*/ 95 h 135"/>
                              <a:gd name="T30" fmla="*/ 20 w 27"/>
                              <a:gd name="T31" fmla="*/ 88 h 135"/>
                              <a:gd name="T32" fmla="*/ 12 w 27"/>
                              <a:gd name="T33" fmla="*/ 80 h 135"/>
                              <a:gd name="T34" fmla="*/ 5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5" y="78"/>
                                </a:move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close/>
                                <a:moveTo>
                                  <a:pt x="5" y="78"/>
                                </a:moveTo>
                                <a:lnTo>
                                  <a:pt x="0" y="95"/>
                                </a:lnTo>
                                <a:lnTo>
                                  <a:pt x="2" y="110"/>
                                </a:lnTo>
                                <a:lnTo>
                                  <a:pt x="5" y="117"/>
                                </a:lnTo>
                                <a:lnTo>
                                  <a:pt x="7" y="122"/>
                                </a:lnTo>
                                <a:lnTo>
                                  <a:pt x="12" y="130"/>
                                </a:lnTo>
                                <a:lnTo>
                                  <a:pt x="20" y="135"/>
                                </a:lnTo>
                                <a:lnTo>
                                  <a:pt x="25" y="127"/>
                                </a:lnTo>
                                <a:lnTo>
                                  <a:pt x="27" y="120"/>
                                </a:lnTo>
                                <a:lnTo>
                                  <a:pt x="27" y="110"/>
                                </a:lnTo>
                                <a:lnTo>
                                  <a:pt x="25" y="102"/>
                                </a:lnTo>
                                <a:lnTo>
                                  <a:pt x="22" y="95"/>
                                </a:lnTo>
                                <a:lnTo>
                                  <a:pt x="20" y="88"/>
                                </a:lnTo>
                                <a:lnTo>
                                  <a:pt x="12" y="80"/>
                                </a:lnTo>
                                <a:lnTo>
                                  <a:pt x="5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" name="Freeform 1671"/>
                        <wps:cNvSpPr>
                          <a:spLocks/>
                        </wps:cNvSpPr>
                        <wps:spPr bwMode="auto">
                          <a:xfrm>
                            <a:off x="5830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" name="Freeform 1672"/>
                        <wps:cNvSpPr>
                          <a:spLocks/>
                        </wps:cNvSpPr>
                        <wps:spPr bwMode="auto">
                          <a:xfrm>
                            <a:off x="5825" y="901"/>
                            <a:ext cx="27" cy="57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7"/>
                              <a:gd name="T2" fmla="*/ 0 w 27"/>
                              <a:gd name="T3" fmla="*/ 17 h 57"/>
                              <a:gd name="T4" fmla="*/ 2 w 27"/>
                              <a:gd name="T5" fmla="*/ 32 h 57"/>
                              <a:gd name="T6" fmla="*/ 5 w 27"/>
                              <a:gd name="T7" fmla="*/ 39 h 57"/>
                              <a:gd name="T8" fmla="*/ 7 w 27"/>
                              <a:gd name="T9" fmla="*/ 44 h 57"/>
                              <a:gd name="T10" fmla="*/ 12 w 27"/>
                              <a:gd name="T11" fmla="*/ 52 h 57"/>
                              <a:gd name="T12" fmla="*/ 20 w 27"/>
                              <a:gd name="T13" fmla="*/ 57 h 57"/>
                              <a:gd name="T14" fmla="*/ 25 w 27"/>
                              <a:gd name="T15" fmla="*/ 49 h 57"/>
                              <a:gd name="T16" fmla="*/ 27 w 27"/>
                              <a:gd name="T17" fmla="*/ 42 h 57"/>
                              <a:gd name="T18" fmla="*/ 27 w 27"/>
                              <a:gd name="T19" fmla="*/ 32 h 57"/>
                              <a:gd name="T20" fmla="*/ 25 w 27"/>
                              <a:gd name="T21" fmla="*/ 24 h 57"/>
                              <a:gd name="T22" fmla="*/ 22 w 27"/>
                              <a:gd name="T23" fmla="*/ 17 h 57"/>
                              <a:gd name="T24" fmla="*/ 20 w 27"/>
                              <a:gd name="T25" fmla="*/ 10 h 57"/>
                              <a:gd name="T26" fmla="*/ 12 w 27"/>
                              <a:gd name="T27" fmla="*/ 2 h 57"/>
                              <a:gd name="T28" fmla="*/ 5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5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9"/>
                                </a:lnTo>
                                <a:lnTo>
                                  <a:pt x="7" y="44"/>
                                </a:lnTo>
                                <a:lnTo>
                                  <a:pt x="12" y="52"/>
                                </a:lnTo>
                                <a:lnTo>
                                  <a:pt x="20" y="57"/>
                                </a:lnTo>
                                <a:lnTo>
                                  <a:pt x="25" y="49"/>
                                </a:lnTo>
                                <a:lnTo>
                                  <a:pt x="27" y="42"/>
                                </a:lnTo>
                                <a:lnTo>
                                  <a:pt x="27" y="32"/>
                                </a:lnTo>
                                <a:lnTo>
                                  <a:pt x="25" y="24"/>
                                </a:lnTo>
                                <a:lnTo>
                                  <a:pt x="22" y="17"/>
                                </a:lnTo>
                                <a:lnTo>
                                  <a:pt x="20" y="10"/>
                                </a:lnTo>
                                <a:lnTo>
                                  <a:pt x="12" y="2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" name="Freeform 1673"/>
                        <wps:cNvSpPr>
                          <a:spLocks noEditPoints="1"/>
                        </wps:cNvSpPr>
                        <wps:spPr bwMode="auto">
                          <a:xfrm>
                            <a:off x="5835" y="793"/>
                            <a:ext cx="25" cy="127"/>
                          </a:xfrm>
                          <a:custGeom>
                            <a:avLst/>
                            <a:gdLst>
                              <a:gd name="T0" fmla="*/ 5 w 25"/>
                              <a:gd name="T1" fmla="*/ 70 h 127"/>
                              <a:gd name="T2" fmla="*/ 5 w 25"/>
                              <a:gd name="T3" fmla="*/ 0 h 127"/>
                              <a:gd name="T4" fmla="*/ 5 w 25"/>
                              <a:gd name="T5" fmla="*/ 70 h 127"/>
                              <a:gd name="T6" fmla="*/ 5 w 25"/>
                              <a:gd name="T7" fmla="*/ 70 h 127"/>
                              <a:gd name="T8" fmla="*/ 0 w 25"/>
                              <a:gd name="T9" fmla="*/ 88 h 127"/>
                              <a:gd name="T10" fmla="*/ 0 w 25"/>
                              <a:gd name="T11" fmla="*/ 103 h 127"/>
                              <a:gd name="T12" fmla="*/ 2 w 25"/>
                              <a:gd name="T13" fmla="*/ 110 h 127"/>
                              <a:gd name="T14" fmla="*/ 7 w 25"/>
                              <a:gd name="T15" fmla="*/ 118 h 127"/>
                              <a:gd name="T16" fmla="*/ 12 w 25"/>
                              <a:gd name="T17" fmla="*/ 123 h 127"/>
                              <a:gd name="T18" fmla="*/ 17 w 25"/>
                              <a:gd name="T19" fmla="*/ 127 h 127"/>
                              <a:gd name="T20" fmla="*/ 22 w 25"/>
                              <a:gd name="T21" fmla="*/ 120 h 127"/>
                              <a:gd name="T22" fmla="*/ 25 w 25"/>
                              <a:gd name="T23" fmla="*/ 113 h 127"/>
                              <a:gd name="T24" fmla="*/ 25 w 25"/>
                              <a:gd name="T25" fmla="*/ 105 h 127"/>
                              <a:gd name="T26" fmla="*/ 25 w 25"/>
                              <a:gd name="T27" fmla="*/ 98 h 127"/>
                              <a:gd name="T28" fmla="*/ 22 w 25"/>
                              <a:gd name="T29" fmla="*/ 88 h 127"/>
                              <a:gd name="T30" fmla="*/ 17 w 25"/>
                              <a:gd name="T31" fmla="*/ 80 h 127"/>
                              <a:gd name="T32" fmla="*/ 12 w 25"/>
                              <a:gd name="T33" fmla="*/ 75 h 127"/>
                              <a:gd name="T34" fmla="*/ 5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5" y="70"/>
                                </a:moveTo>
                                <a:lnTo>
                                  <a:pt x="5" y="0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0" y="88"/>
                                </a:lnTo>
                                <a:lnTo>
                                  <a:pt x="0" y="103"/>
                                </a:lnTo>
                                <a:lnTo>
                                  <a:pt x="2" y="110"/>
                                </a:lnTo>
                                <a:lnTo>
                                  <a:pt x="7" y="118"/>
                                </a:lnTo>
                                <a:lnTo>
                                  <a:pt x="12" y="123"/>
                                </a:lnTo>
                                <a:lnTo>
                                  <a:pt x="17" y="127"/>
                                </a:lnTo>
                                <a:lnTo>
                                  <a:pt x="22" y="120"/>
                                </a:lnTo>
                                <a:lnTo>
                                  <a:pt x="25" y="113"/>
                                </a:lnTo>
                                <a:lnTo>
                                  <a:pt x="25" y="105"/>
                                </a:lnTo>
                                <a:lnTo>
                                  <a:pt x="25" y="98"/>
                                </a:lnTo>
                                <a:lnTo>
                                  <a:pt x="22" y="88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" name="Freeform 1674"/>
                        <wps:cNvSpPr>
                          <a:spLocks/>
                        </wps:cNvSpPr>
                        <wps:spPr bwMode="auto">
                          <a:xfrm>
                            <a:off x="5840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" name="Freeform 1675"/>
                        <wps:cNvSpPr>
                          <a:spLocks/>
                        </wps:cNvSpPr>
                        <wps:spPr bwMode="auto">
                          <a:xfrm>
                            <a:off x="5835" y="86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0 w 25"/>
                              <a:gd name="T3" fmla="*/ 18 h 57"/>
                              <a:gd name="T4" fmla="*/ 0 w 25"/>
                              <a:gd name="T5" fmla="*/ 33 h 57"/>
                              <a:gd name="T6" fmla="*/ 2 w 25"/>
                              <a:gd name="T7" fmla="*/ 40 h 57"/>
                              <a:gd name="T8" fmla="*/ 7 w 25"/>
                              <a:gd name="T9" fmla="*/ 48 h 57"/>
                              <a:gd name="T10" fmla="*/ 12 w 25"/>
                              <a:gd name="T11" fmla="*/ 53 h 57"/>
                              <a:gd name="T12" fmla="*/ 17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3 h 57"/>
                              <a:gd name="T18" fmla="*/ 25 w 25"/>
                              <a:gd name="T19" fmla="*/ 35 h 57"/>
                              <a:gd name="T20" fmla="*/ 25 w 25"/>
                              <a:gd name="T21" fmla="*/ 28 h 57"/>
                              <a:gd name="T22" fmla="*/ 22 w 25"/>
                              <a:gd name="T23" fmla="*/ 18 h 57"/>
                              <a:gd name="T24" fmla="*/ 17 w 25"/>
                              <a:gd name="T25" fmla="*/ 10 h 57"/>
                              <a:gd name="T26" fmla="*/ 12 w 25"/>
                              <a:gd name="T27" fmla="*/ 5 h 57"/>
                              <a:gd name="T28" fmla="*/ 5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0" y="33"/>
                                </a:lnTo>
                                <a:lnTo>
                                  <a:pt x="2" y="40"/>
                                </a:lnTo>
                                <a:lnTo>
                                  <a:pt x="7" y="48"/>
                                </a:lnTo>
                                <a:lnTo>
                                  <a:pt x="12" y="53"/>
                                </a:lnTo>
                                <a:lnTo>
                                  <a:pt x="17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5" y="35"/>
                                </a:lnTo>
                                <a:lnTo>
                                  <a:pt x="25" y="28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" name="Freeform 1676"/>
                        <wps:cNvSpPr>
                          <a:spLocks noEditPoints="1"/>
                        </wps:cNvSpPr>
                        <wps:spPr bwMode="auto">
                          <a:xfrm>
                            <a:off x="5847" y="748"/>
                            <a:ext cx="25" cy="130"/>
                          </a:xfrm>
                          <a:custGeom>
                            <a:avLst/>
                            <a:gdLst>
                              <a:gd name="T0" fmla="*/ 3 w 25"/>
                              <a:gd name="T1" fmla="*/ 73 h 130"/>
                              <a:gd name="T2" fmla="*/ 15 w 25"/>
                              <a:gd name="T3" fmla="*/ 0 h 130"/>
                              <a:gd name="T4" fmla="*/ 3 w 25"/>
                              <a:gd name="T5" fmla="*/ 73 h 130"/>
                              <a:gd name="T6" fmla="*/ 3 w 25"/>
                              <a:gd name="T7" fmla="*/ 73 h 130"/>
                              <a:gd name="T8" fmla="*/ 0 w 25"/>
                              <a:gd name="T9" fmla="*/ 90 h 130"/>
                              <a:gd name="T10" fmla="*/ 0 w 25"/>
                              <a:gd name="T11" fmla="*/ 105 h 130"/>
                              <a:gd name="T12" fmla="*/ 3 w 25"/>
                              <a:gd name="T13" fmla="*/ 113 h 130"/>
                              <a:gd name="T14" fmla="*/ 5 w 25"/>
                              <a:gd name="T15" fmla="*/ 118 h 130"/>
                              <a:gd name="T16" fmla="*/ 10 w 25"/>
                              <a:gd name="T17" fmla="*/ 125 h 130"/>
                              <a:gd name="T18" fmla="*/ 18 w 25"/>
                              <a:gd name="T19" fmla="*/ 130 h 130"/>
                              <a:gd name="T20" fmla="*/ 20 w 25"/>
                              <a:gd name="T21" fmla="*/ 123 h 130"/>
                              <a:gd name="T22" fmla="*/ 23 w 25"/>
                              <a:gd name="T23" fmla="*/ 115 h 130"/>
                              <a:gd name="T24" fmla="*/ 25 w 25"/>
                              <a:gd name="T25" fmla="*/ 108 h 130"/>
                              <a:gd name="T26" fmla="*/ 25 w 25"/>
                              <a:gd name="T27" fmla="*/ 98 h 130"/>
                              <a:gd name="T28" fmla="*/ 23 w 25"/>
                              <a:gd name="T29" fmla="*/ 90 h 130"/>
                              <a:gd name="T30" fmla="*/ 18 w 25"/>
                              <a:gd name="T31" fmla="*/ 83 h 130"/>
                              <a:gd name="T32" fmla="*/ 10 w 25"/>
                              <a:gd name="T33" fmla="*/ 78 h 130"/>
                              <a:gd name="T34" fmla="*/ 3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3" y="73"/>
                                </a:moveTo>
                                <a:lnTo>
                                  <a:pt x="15" y="0"/>
                                </a:lnTo>
                                <a:lnTo>
                                  <a:pt x="3" y="73"/>
                                </a:lnTo>
                                <a:close/>
                                <a:moveTo>
                                  <a:pt x="3" y="73"/>
                                </a:moveTo>
                                <a:lnTo>
                                  <a:pt x="0" y="90"/>
                                </a:lnTo>
                                <a:lnTo>
                                  <a:pt x="0" y="105"/>
                                </a:lnTo>
                                <a:lnTo>
                                  <a:pt x="3" y="113"/>
                                </a:lnTo>
                                <a:lnTo>
                                  <a:pt x="5" y="118"/>
                                </a:lnTo>
                                <a:lnTo>
                                  <a:pt x="10" y="125"/>
                                </a:lnTo>
                                <a:lnTo>
                                  <a:pt x="18" y="130"/>
                                </a:lnTo>
                                <a:lnTo>
                                  <a:pt x="20" y="123"/>
                                </a:lnTo>
                                <a:lnTo>
                                  <a:pt x="23" y="115"/>
                                </a:lnTo>
                                <a:lnTo>
                                  <a:pt x="25" y="108"/>
                                </a:lnTo>
                                <a:lnTo>
                                  <a:pt x="25" y="98"/>
                                </a:lnTo>
                                <a:lnTo>
                                  <a:pt x="23" y="90"/>
                                </a:lnTo>
                                <a:lnTo>
                                  <a:pt x="18" y="83"/>
                                </a:lnTo>
                                <a:lnTo>
                                  <a:pt x="10" y="78"/>
                                </a:lnTo>
                                <a:lnTo>
                                  <a:pt x="3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" name="Freeform 1677"/>
                        <wps:cNvSpPr>
                          <a:spLocks/>
                        </wps:cNvSpPr>
                        <wps:spPr bwMode="auto">
                          <a:xfrm>
                            <a:off x="5850" y="748"/>
                            <a:ext cx="12" cy="73"/>
                          </a:xfrm>
                          <a:custGeom>
                            <a:avLst/>
                            <a:gdLst>
                              <a:gd name="T0" fmla="*/ 0 w 12"/>
                              <a:gd name="T1" fmla="*/ 73 h 73"/>
                              <a:gd name="T2" fmla="*/ 12 w 12"/>
                              <a:gd name="T3" fmla="*/ 0 h 73"/>
                              <a:gd name="T4" fmla="*/ 0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0" y="73"/>
                                </a:moveTo>
                                <a:lnTo>
                                  <a:pt x="12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" name="Freeform 1678"/>
                        <wps:cNvSpPr>
                          <a:spLocks/>
                        </wps:cNvSpPr>
                        <wps:spPr bwMode="auto">
                          <a:xfrm>
                            <a:off x="5847" y="821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5 w 25"/>
                              <a:gd name="T9" fmla="*/ 45 h 57"/>
                              <a:gd name="T10" fmla="*/ 10 w 25"/>
                              <a:gd name="T11" fmla="*/ 52 h 57"/>
                              <a:gd name="T12" fmla="*/ 18 w 25"/>
                              <a:gd name="T13" fmla="*/ 57 h 57"/>
                              <a:gd name="T14" fmla="*/ 20 w 25"/>
                              <a:gd name="T15" fmla="*/ 50 h 57"/>
                              <a:gd name="T16" fmla="*/ 23 w 25"/>
                              <a:gd name="T17" fmla="*/ 42 h 57"/>
                              <a:gd name="T18" fmla="*/ 25 w 25"/>
                              <a:gd name="T19" fmla="*/ 35 h 57"/>
                              <a:gd name="T20" fmla="*/ 25 w 25"/>
                              <a:gd name="T21" fmla="*/ 25 h 57"/>
                              <a:gd name="T22" fmla="*/ 23 w 25"/>
                              <a:gd name="T23" fmla="*/ 17 h 57"/>
                              <a:gd name="T24" fmla="*/ 18 w 25"/>
                              <a:gd name="T25" fmla="*/ 10 h 57"/>
                              <a:gd name="T26" fmla="*/ 10 w 25"/>
                              <a:gd name="T27" fmla="*/ 5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8" y="57"/>
                                </a:lnTo>
                                <a:lnTo>
                                  <a:pt x="20" y="50"/>
                                </a:lnTo>
                                <a:lnTo>
                                  <a:pt x="23" y="42"/>
                                </a:lnTo>
                                <a:lnTo>
                                  <a:pt x="25" y="35"/>
                                </a:lnTo>
                                <a:lnTo>
                                  <a:pt x="25" y="25"/>
                                </a:lnTo>
                                <a:lnTo>
                                  <a:pt x="23" y="17"/>
                                </a:lnTo>
                                <a:lnTo>
                                  <a:pt x="18" y="10"/>
                                </a:lnTo>
                                <a:lnTo>
                                  <a:pt x="1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" name="Freeform 1679"/>
                        <wps:cNvSpPr>
                          <a:spLocks noEditPoints="1"/>
                        </wps:cNvSpPr>
                        <wps:spPr bwMode="auto">
                          <a:xfrm>
                            <a:off x="5862" y="706"/>
                            <a:ext cx="30" cy="140"/>
                          </a:xfrm>
                          <a:custGeom>
                            <a:avLst/>
                            <a:gdLst>
                              <a:gd name="T0" fmla="*/ 8 w 30"/>
                              <a:gd name="T1" fmla="*/ 77 h 140"/>
                              <a:gd name="T2" fmla="*/ 30 w 30"/>
                              <a:gd name="T3" fmla="*/ 0 h 140"/>
                              <a:gd name="T4" fmla="*/ 8 w 30"/>
                              <a:gd name="T5" fmla="*/ 77 h 140"/>
                              <a:gd name="T6" fmla="*/ 8 w 30"/>
                              <a:gd name="T7" fmla="*/ 77 h 140"/>
                              <a:gd name="T8" fmla="*/ 3 w 30"/>
                              <a:gd name="T9" fmla="*/ 95 h 140"/>
                              <a:gd name="T10" fmla="*/ 0 w 30"/>
                              <a:gd name="T11" fmla="*/ 112 h 140"/>
                              <a:gd name="T12" fmla="*/ 0 w 30"/>
                              <a:gd name="T13" fmla="*/ 120 h 140"/>
                              <a:gd name="T14" fmla="*/ 3 w 30"/>
                              <a:gd name="T15" fmla="*/ 127 h 140"/>
                              <a:gd name="T16" fmla="*/ 8 w 30"/>
                              <a:gd name="T17" fmla="*/ 132 h 140"/>
                              <a:gd name="T18" fmla="*/ 13 w 30"/>
                              <a:gd name="T19" fmla="*/ 140 h 140"/>
                              <a:gd name="T20" fmla="*/ 18 w 30"/>
                              <a:gd name="T21" fmla="*/ 132 h 140"/>
                              <a:gd name="T22" fmla="*/ 20 w 30"/>
                              <a:gd name="T23" fmla="*/ 122 h 140"/>
                              <a:gd name="T24" fmla="*/ 23 w 30"/>
                              <a:gd name="T25" fmla="*/ 115 h 140"/>
                              <a:gd name="T26" fmla="*/ 23 w 30"/>
                              <a:gd name="T27" fmla="*/ 105 h 140"/>
                              <a:gd name="T28" fmla="*/ 23 w 30"/>
                              <a:gd name="T29" fmla="*/ 97 h 140"/>
                              <a:gd name="T30" fmla="*/ 20 w 30"/>
                              <a:gd name="T31" fmla="*/ 90 h 140"/>
                              <a:gd name="T32" fmla="*/ 15 w 30"/>
                              <a:gd name="T33" fmla="*/ 82 h 140"/>
                              <a:gd name="T34" fmla="*/ 8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8" y="77"/>
                                </a:moveTo>
                                <a:lnTo>
                                  <a:pt x="30" y="0"/>
                                </a:lnTo>
                                <a:lnTo>
                                  <a:pt x="8" y="77"/>
                                </a:lnTo>
                                <a:close/>
                                <a:moveTo>
                                  <a:pt x="8" y="77"/>
                                </a:moveTo>
                                <a:lnTo>
                                  <a:pt x="3" y="95"/>
                                </a:lnTo>
                                <a:lnTo>
                                  <a:pt x="0" y="112"/>
                                </a:lnTo>
                                <a:lnTo>
                                  <a:pt x="0" y="120"/>
                                </a:lnTo>
                                <a:lnTo>
                                  <a:pt x="3" y="127"/>
                                </a:lnTo>
                                <a:lnTo>
                                  <a:pt x="8" y="132"/>
                                </a:lnTo>
                                <a:lnTo>
                                  <a:pt x="13" y="140"/>
                                </a:lnTo>
                                <a:lnTo>
                                  <a:pt x="18" y="132"/>
                                </a:lnTo>
                                <a:lnTo>
                                  <a:pt x="20" y="122"/>
                                </a:lnTo>
                                <a:lnTo>
                                  <a:pt x="23" y="115"/>
                                </a:lnTo>
                                <a:lnTo>
                                  <a:pt x="23" y="105"/>
                                </a:lnTo>
                                <a:lnTo>
                                  <a:pt x="23" y="97"/>
                                </a:lnTo>
                                <a:lnTo>
                                  <a:pt x="20" y="90"/>
                                </a:lnTo>
                                <a:lnTo>
                                  <a:pt x="15" y="82"/>
                                </a:lnTo>
                                <a:lnTo>
                                  <a:pt x="8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" name="Freeform 1680"/>
                        <wps:cNvSpPr>
                          <a:spLocks/>
                        </wps:cNvSpPr>
                        <wps:spPr bwMode="auto">
                          <a:xfrm>
                            <a:off x="5870" y="706"/>
                            <a:ext cx="22" cy="77"/>
                          </a:xfrm>
                          <a:custGeom>
                            <a:avLst/>
                            <a:gdLst>
                              <a:gd name="T0" fmla="*/ 0 w 22"/>
                              <a:gd name="T1" fmla="*/ 77 h 77"/>
                              <a:gd name="T2" fmla="*/ 22 w 22"/>
                              <a:gd name="T3" fmla="*/ 0 h 77"/>
                              <a:gd name="T4" fmla="*/ 0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0" y="77"/>
                                </a:moveTo>
                                <a:lnTo>
                                  <a:pt x="22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" name="Freeform 1681"/>
                        <wps:cNvSpPr>
                          <a:spLocks/>
                        </wps:cNvSpPr>
                        <wps:spPr bwMode="auto">
                          <a:xfrm>
                            <a:off x="5862" y="783"/>
                            <a:ext cx="23" cy="63"/>
                          </a:xfrm>
                          <a:custGeom>
                            <a:avLst/>
                            <a:gdLst>
                              <a:gd name="T0" fmla="*/ 8 w 23"/>
                              <a:gd name="T1" fmla="*/ 0 h 63"/>
                              <a:gd name="T2" fmla="*/ 3 w 23"/>
                              <a:gd name="T3" fmla="*/ 18 h 63"/>
                              <a:gd name="T4" fmla="*/ 0 w 23"/>
                              <a:gd name="T5" fmla="*/ 35 h 63"/>
                              <a:gd name="T6" fmla="*/ 0 w 23"/>
                              <a:gd name="T7" fmla="*/ 43 h 63"/>
                              <a:gd name="T8" fmla="*/ 3 w 23"/>
                              <a:gd name="T9" fmla="*/ 50 h 63"/>
                              <a:gd name="T10" fmla="*/ 8 w 23"/>
                              <a:gd name="T11" fmla="*/ 55 h 63"/>
                              <a:gd name="T12" fmla="*/ 13 w 23"/>
                              <a:gd name="T13" fmla="*/ 63 h 63"/>
                              <a:gd name="T14" fmla="*/ 18 w 23"/>
                              <a:gd name="T15" fmla="*/ 55 h 63"/>
                              <a:gd name="T16" fmla="*/ 20 w 23"/>
                              <a:gd name="T17" fmla="*/ 45 h 63"/>
                              <a:gd name="T18" fmla="*/ 23 w 23"/>
                              <a:gd name="T19" fmla="*/ 38 h 63"/>
                              <a:gd name="T20" fmla="*/ 23 w 23"/>
                              <a:gd name="T21" fmla="*/ 28 h 63"/>
                              <a:gd name="T22" fmla="*/ 23 w 23"/>
                              <a:gd name="T23" fmla="*/ 20 h 63"/>
                              <a:gd name="T24" fmla="*/ 20 w 23"/>
                              <a:gd name="T25" fmla="*/ 13 h 63"/>
                              <a:gd name="T26" fmla="*/ 15 w 23"/>
                              <a:gd name="T27" fmla="*/ 5 h 63"/>
                              <a:gd name="T28" fmla="*/ 8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8" y="0"/>
                                </a:moveTo>
                                <a:lnTo>
                                  <a:pt x="3" y="1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3" y="50"/>
                                </a:lnTo>
                                <a:lnTo>
                                  <a:pt x="8" y="55"/>
                                </a:lnTo>
                                <a:lnTo>
                                  <a:pt x="13" y="63"/>
                                </a:lnTo>
                                <a:lnTo>
                                  <a:pt x="18" y="55"/>
                                </a:lnTo>
                                <a:lnTo>
                                  <a:pt x="20" y="45"/>
                                </a:lnTo>
                                <a:lnTo>
                                  <a:pt x="23" y="38"/>
                                </a:lnTo>
                                <a:lnTo>
                                  <a:pt x="23" y="28"/>
                                </a:lnTo>
                                <a:lnTo>
                                  <a:pt x="23" y="20"/>
                                </a:lnTo>
                                <a:lnTo>
                                  <a:pt x="20" y="13"/>
                                </a:lnTo>
                                <a:lnTo>
                                  <a:pt x="15" y="5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" name="Freeform 1682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" name="Freeform 1683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" name="Freeform 1684"/>
                        <wps:cNvSpPr>
                          <a:spLocks noEditPoints="1"/>
                        </wps:cNvSpPr>
                        <wps:spPr bwMode="auto">
                          <a:xfrm>
                            <a:off x="5825" y="935"/>
                            <a:ext cx="75" cy="110"/>
                          </a:xfrm>
                          <a:custGeom>
                            <a:avLst/>
                            <a:gdLst>
                              <a:gd name="T0" fmla="*/ 40 w 75"/>
                              <a:gd name="T1" fmla="*/ 63 h 110"/>
                              <a:gd name="T2" fmla="*/ 25 w 75"/>
                              <a:gd name="T3" fmla="*/ 70 h 110"/>
                              <a:gd name="T4" fmla="*/ 12 w 75"/>
                              <a:gd name="T5" fmla="*/ 80 h 110"/>
                              <a:gd name="T6" fmla="*/ 5 w 75"/>
                              <a:gd name="T7" fmla="*/ 93 h 110"/>
                              <a:gd name="T8" fmla="*/ 0 w 75"/>
                              <a:gd name="T9" fmla="*/ 110 h 110"/>
                              <a:gd name="T10" fmla="*/ 7 w 75"/>
                              <a:gd name="T11" fmla="*/ 108 h 110"/>
                              <a:gd name="T12" fmla="*/ 12 w 75"/>
                              <a:gd name="T13" fmla="*/ 105 h 110"/>
                              <a:gd name="T14" fmla="*/ 20 w 75"/>
                              <a:gd name="T15" fmla="*/ 100 h 110"/>
                              <a:gd name="T16" fmla="*/ 25 w 75"/>
                              <a:gd name="T17" fmla="*/ 95 h 110"/>
                              <a:gd name="T18" fmla="*/ 30 w 75"/>
                              <a:gd name="T19" fmla="*/ 88 h 110"/>
                              <a:gd name="T20" fmla="*/ 35 w 75"/>
                              <a:gd name="T21" fmla="*/ 80 h 110"/>
                              <a:gd name="T22" fmla="*/ 37 w 75"/>
                              <a:gd name="T23" fmla="*/ 70 h 110"/>
                              <a:gd name="T24" fmla="*/ 40 w 75"/>
                              <a:gd name="T25" fmla="*/ 63 h 110"/>
                              <a:gd name="T26" fmla="*/ 40 w 75"/>
                              <a:gd name="T27" fmla="*/ 63 h 110"/>
                              <a:gd name="T28" fmla="*/ 75 w 75"/>
                              <a:gd name="T29" fmla="*/ 0 h 110"/>
                              <a:gd name="T30" fmla="*/ 40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0" y="63"/>
                                </a:moveTo>
                                <a:lnTo>
                                  <a:pt x="25" y="70"/>
                                </a:lnTo>
                                <a:lnTo>
                                  <a:pt x="12" y="80"/>
                                </a:lnTo>
                                <a:lnTo>
                                  <a:pt x="5" y="93"/>
                                </a:lnTo>
                                <a:lnTo>
                                  <a:pt x="0" y="110"/>
                                </a:lnTo>
                                <a:lnTo>
                                  <a:pt x="7" y="108"/>
                                </a:lnTo>
                                <a:lnTo>
                                  <a:pt x="12" y="105"/>
                                </a:lnTo>
                                <a:lnTo>
                                  <a:pt x="20" y="100"/>
                                </a:lnTo>
                                <a:lnTo>
                                  <a:pt x="25" y="95"/>
                                </a:lnTo>
                                <a:lnTo>
                                  <a:pt x="30" y="88"/>
                                </a:lnTo>
                                <a:lnTo>
                                  <a:pt x="35" y="80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close/>
                                <a:moveTo>
                                  <a:pt x="40" y="63"/>
                                </a:moveTo>
                                <a:lnTo>
                                  <a:pt x="75" y="0"/>
                                </a:lnTo>
                                <a:lnTo>
                                  <a:pt x="4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" name="Freeform 1685"/>
                        <wps:cNvSpPr>
                          <a:spLocks/>
                        </wps:cNvSpPr>
                        <wps:spPr bwMode="auto">
                          <a:xfrm>
                            <a:off x="5825" y="998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7"/>
                              <a:gd name="T2" fmla="*/ 25 w 40"/>
                              <a:gd name="T3" fmla="*/ 7 h 47"/>
                              <a:gd name="T4" fmla="*/ 12 w 40"/>
                              <a:gd name="T5" fmla="*/ 17 h 47"/>
                              <a:gd name="T6" fmla="*/ 5 w 40"/>
                              <a:gd name="T7" fmla="*/ 30 h 47"/>
                              <a:gd name="T8" fmla="*/ 0 w 40"/>
                              <a:gd name="T9" fmla="*/ 47 h 47"/>
                              <a:gd name="T10" fmla="*/ 7 w 40"/>
                              <a:gd name="T11" fmla="*/ 45 h 47"/>
                              <a:gd name="T12" fmla="*/ 12 w 40"/>
                              <a:gd name="T13" fmla="*/ 42 h 47"/>
                              <a:gd name="T14" fmla="*/ 20 w 40"/>
                              <a:gd name="T15" fmla="*/ 37 h 47"/>
                              <a:gd name="T16" fmla="*/ 25 w 40"/>
                              <a:gd name="T17" fmla="*/ 32 h 47"/>
                              <a:gd name="T18" fmla="*/ 30 w 40"/>
                              <a:gd name="T19" fmla="*/ 25 h 47"/>
                              <a:gd name="T20" fmla="*/ 35 w 40"/>
                              <a:gd name="T21" fmla="*/ 17 h 47"/>
                              <a:gd name="T22" fmla="*/ 37 w 40"/>
                              <a:gd name="T23" fmla="*/ 7 h 47"/>
                              <a:gd name="T24" fmla="*/ 4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7"/>
                                </a:lnTo>
                                <a:lnTo>
                                  <a:pt x="7" y="45"/>
                                </a:lnTo>
                                <a:lnTo>
                                  <a:pt x="12" y="42"/>
                                </a:lnTo>
                                <a:lnTo>
                                  <a:pt x="20" y="37"/>
                                </a:lnTo>
                                <a:lnTo>
                                  <a:pt x="25" y="32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7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4" name="Freeform 1686"/>
                        <wps:cNvSpPr>
                          <a:spLocks/>
                        </wps:cNvSpPr>
                        <wps:spPr bwMode="auto">
                          <a:xfrm>
                            <a:off x="5865" y="935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" name="Freeform 1687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" name="Freeform 1688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" name="Freeform 1689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" name="Freeform 1690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" name="Freeform 1691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" name="Freeform 1692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" name="Freeform 1693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" name="Freeform 1694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3" name="Freeform 1695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4" name="Freeform 1696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5" name="Freeform 1697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" name="Freeform 1698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" name="Freeform 1699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" name="Freeform 1700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" name="Freeform 1701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0" name="Freeform 1702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1" name="Freeform 1703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" name="Freeform 1704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3" name="Freeform 1705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4" name="Freeform 1706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5" name="Freeform 1707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" name="Freeform 1708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" name="Freeform 1709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8" name="Freeform 1710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" name="Freeform 1711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" name="Freeform 1712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1" name="Freeform 1713"/>
                        <wps:cNvSpPr>
                          <a:spLocks noEditPoints="1"/>
                        </wps:cNvSpPr>
                        <wps:spPr bwMode="auto">
                          <a:xfrm>
                            <a:off x="5731" y="871"/>
                            <a:ext cx="27" cy="122"/>
                          </a:xfrm>
                          <a:custGeom>
                            <a:avLst/>
                            <a:gdLst>
                              <a:gd name="T0" fmla="*/ 2 w 27"/>
                              <a:gd name="T1" fmla="*/ 69 h 122"/>
                              <a:gd name="T2" fmla="*/ 0 w 27"/>
                              <a:gd name="T3" fmla="*/ 0 h 122"/>
                              <a:gd name="T4" fmla="*/ 2 w 27"/>
                              <a:gd name="T5" fmla="*/ 69 h 122"/>
                              <a:gd name="T6" fmla="*/ 2 w 27"/>
                              <a:gd name="T7" fmla="*/ 69 h 122"/>
                              <a:gd name="T8" fmla="*/ 0 w 27"/>
                              <a:gd name="T9" fmla="*/ 87 h 122"/>
                              <a:gd name="T10" fmla="*/ 2 w 27"/>
                              <a:gd name="T11" fmla="*/ 102 h 122"/>
                              <a:gd name="T12" fmla="*/ 7 w 27"/>
                              <a:gd name="T13" fmla="*/ 109 h 122"/>
                              <a:gd name="T14" fmla="*/ 10 w 27"/>
                              <a:gd name="T15" fmla="*/ 114 h 122"/>
                              <a:gd name="T16" fmla="*/ 17 w 27"/>
                              <a:gd name="T17" fmla="*/ 119 h 122"/>
                              <a:gd name="T18" fmla="*/ 22 w 27"/>
                              <a:gd name="T19" fmla="*/ 122 h 122"/>
                              <a:gd name="T20" fmla="*/ 24 w 27"/>
                              <a:gd name="T21" fmla="*/ 117 h 122"/>
                              <a:gd name="T22" fmla="*/ 27 w 27"/>
                              <a:gd name="T23" fmla="*/ 107 h 122"/>
                              <a:gd name="T24" fmla="*/ 27 w 27"/>
                              <a:gd name="T25" fmla="*/ 99 h 122"/>
                              <a:gd name="T26" fmla="*/ 24 w 27"/>
                              <a:gd name="T27" fmla="*/ 92 h 122"/>
                              <a:gd name="T28" fmla="*/ 22 w 27"/>
                              <a:gd name="T29" fmla="*/ 84 h 122"/>
                              <a:gd name="T30" fmla="*/ 17 w 27"/>
                              <a:gd name="T31" fmla="*/ 79 h 122"/>
                              <a:gd name="T32" fmla="*/ 10 w 27"/>
                              <a:gd name="T33" fmla="*/ 74 h 122"/>
                              <a:gd name="T34" fmla="*/ 2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  <a:moveTo>
                                  <a:pt x="2" y="69"/>
                                </a:moveTo>
                                <a:lnTo>
                                  <a:pt x="0" y="87"/>
                                </a:ln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4"/>
                                </a:lnTo>
                                <a:lnTo>
                                  <a:pt x="17" y="119"/>
                                </a:lnTo>
                                <a:lnTo>
                                  <a:pt x="22" y="122"/>
                                </a:lnTo>
                                <a:lnTo>
                                  <a:pt x="24" y="117"/>
                                </a:lnTo>
                                <a:lnTo>
                                  <a:pt x="27" y="107"/>
                                </a:lnTo>
                                <a:lnTo>
                                  <a:pt x="27" y="99"/>
                                </a:lnTo>
                                <a:lnTo>
                                  <a:pt x="24" y="92"/>
                                </a:lnTo>
                                <a:lnTo>
                                  <a:pt x="22" y="84"/>
                                </a:lnTo>
                                <a:lnTo>
                                  <a:pt x="17" y="79"/>
                                </a:lnTo>
                                <a:lnTo>
                                  <a:pt x="10" y="74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2" name="Freeform 1714"/>
                        <wps:cNvSpPr>
                          <a:spLocks/>
                        </wps:cNvSpPr>
                        <wps:spPr bwMode="auto">
                          <a:xfrm>
                            <a:off x="5731" y="871"/>
                            <a:ext cx="2" cy="69"/>
                          </a:xfrm>
                          <a:custGeom>
                            <a:avLst/>
                            <a:gdLst>
                              <a:gd name="T0" fmla="*/ 2 w 2"/>
                              <a:gd name="T1" fmla="*/ 69 h 69"/>
                              <a:gd name="T2" fmla="*/ 0 w 2"/>
                              <a:gd name="T3" fmla="*/ 0 h 69"/>
                              <a:gd name="T4" fmla="*/ 2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3" name="Freeform 1715"/>
                        <wps:cNvSpPr>
                          <a:spLocks/>
                        </wps:cNvSpPr>
                        <wps:spPr bwMode="auto">
                          <a:xfrm>
                            <a:off x="5731" y="940"/>
                            <a:ext cx="27" cy="53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3"/>
                              <a:gd name="T2" fmla="*/ 0 w 27"/>
                              <a:gd name="T3" fmla="*/ 18 h 53"/>
                              <a:gd name="T4" fmla="*/ 2 w 27"/>
                              <a:gd name="T5" fmla="*/ 33 h 53"/>
                              <a:gd name="T6" fmla="*/ 7 w 27"/>
                              <a:gd name="T7" fmla="*/ 40 h 53"/>
                              <a:gd name="T8" fmla="*/ 10 w 27"/>
                              <a:gd name="T9" fmla="*/ 45 h 53"/>
                              <a:gd name="T10" fmla="*/ 17 w 27"/>
                              <a:gd name="T11" fmla="*/ 50 h 53"/>
                              <a:gd name="T12" fmla="*/ 22 w 27"/>
                              <a:gd name="T13" fmla="*/ 53 h 53"/>
                              <a:gd name="T14" fmla="*/ 24 w 27"/>
                              <a:gd name="T15" fmla="*/ 48 h 53"/>
                              <a:gd name="T16" fmla="*/ 27 w 27"/>
                              <a:gd name="T17" fmla="*/ 38 h 53"/>
                              <a:gd name="T18" fmla="*/ 27 w 27"/>
                              <a:gd name="T19" fmla="*/ 30 h 53"/>
                              <a:gd name="T20" fmla="*/ 24 w 27"/>
                              <a:gd name="T21" fmla="*/ 23 h 53"/>
                              <a:gd name="T22" fmla="*/ 22 w 27"/>
                              <a:gd name="T23" fmla="*/ 15 h 53"/>
                              <a:gd name="T24" fmla="*/ 17 w 27"/>
                              <a:gd name="T25" fmla="*/ 10 h 53"/>
                              <a:gd name="T26" fmla="*/ 10 w 27"/>
                              <a:gd name="T27" fmla="*/ 5 h 53"/>
                              <a:gd name="T28" fmla="*/ 2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7" y="40"/>
                                </a:lnTo>
                                <a:lnTo>
                                  <a:pt x="10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7" y="38"/>
                                </a:lnTo>
                                <a:lnTo>
                                  <a:pt x="27" y="30"/>
                                </a:lnTo>
                                <a:lnTo>
                                  <a:pt x="24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4" name="Freeform 1716"/>
                        <wps:cNvSpPr>
                          <a:spLocks noEditPoints="1"/>
                        </wps:cNvSpPr>
                        <wps:spPr bwMode="auto">
                          <a:xfrm>
                            <a:off x="5718" y="923"/>
                            <a:ext cx="42" cy="115"/>
                          </a:xfrm>
                          <a:custGeom>
                            <a:avLst/>
                            <a:gdLst>
                              <a:gd name="T0" fmla="*/ 18 w 42"/>
                              <a:gd name="T1" fmla="*/ 65 h 115"/>
                              <a:gd name="T2" fmla="*/ 0 w 42"/>
                              <a:gd name="T3" fmla="*/ 0 h 115"/>
                              <a:gd name="T4" fmla="*/ 18 w 42"/>
                              <a:gd name="T5" fmla="*/ 65 h 115"/>
                              <a:gd name="T6" fmla="*/ 18 w 42"/>
                              <a:gd name="T7" fmla="*/ 62 h 115"/>
                              <a:gd name="T8" fmla="*/ 18 w 42"/>
                              <a:gd name="T9" fmla="*/ 80 h 115"/>
                              <a:gd name="T10" fmla="*/ 20 w 42"/>
                              <a:gd name="T11" fmla="*/ 95 h 115"/>
                              <a:gd name="T12" fmla="*/ 27 w 42"/>
                              <a:gd name="T13" fmla="*/ 107 h 115"/>
                              <a:gd name="T14" fmla="*/ 40 w 42"/>
                              <a:gd name="T15" fmla="*/ 115 h 115"/>
                              <a:gd name="T16" fmla="*/ 42 w 42"/>
                              <a:gd name="T17" fmla="*/ 110 h 115"/>
                              <a:gd name="T18" fmla="*/ 42 w 42"/>
                              <a:gd name="T19" fmla="*/ 102 h 115"/>
                              <a:gd name="T20" fmla="*/ 42 w 42"/>
                              <a:gd name="T21" fmla="*/ 92 h 115"/>
                              <a:gd name="T22" fmla="*/ 40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2 h 115"/>
                              <a:gd name="T28" fmla="*/ 25 w 42"/>
                              <a:gd name="T29" fmla="*/ 67 h 115"/>
                              <a:gd name="T30" fmla="*/ 18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  <a:moveTo>
                                  <a:pt x="18" y="62"/>
                                </a:moveTo>
                                <a:lnTo>
                                  <a:pt x="18" y="80"/>
                                </a:lnTo>
                                <a:lnTo>
                                  <a:pt x="20" y="95"/>
                                </a:lnTo>
                                <a:lnTo>
                                  <a:pt x="27" y="107"/>
                                </a:lnTo>
                                <a:lnTo>
                                  <a:pt x="40" y="115"/>
                                </a:lnTo>
                                <a:lnTo>
                                  <a:pt x="42" y="110"/>
                                </a:lnTo>
                                <a:lnTo>
                                  <a:pt x="42" y="102"/>
                                </a:lnTo>
                                <a:lnTo>
                                  <a:pt x="42" y="92"/>
                                </a:lnTo>
                                <a:lnTo>
                                  <a:pt x="40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2"/>
                                </a:lnTo>
                                <a:lnTo>
                                  <a:pt x="25" y="67"/>
                                </a:lnTo>
                                <a:lnTo>
                                  <a:pt x="18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" name="Freeform 1717"/>
                        <wps:cNvSpPr>
                          <a:spLocks/>
                        </wps:cNvSpPr>
                        <wps:spPr bwMode="auto">
                          <a:xfrm>
                            <a:off x="5718" y="923"/>
                            <a:ext cx="18" cy="65"/>
                          </a:xfrm>
                          <a:custGeom>
                            <a:avLst/>
                            <a:gdLst>
                              <a:gd name="T0" fmla="*/ 18 w 18"/>
                              <a:gd name="T1" fmla="*/ 65 h 65"/>
                              <a:gd name="T2" fmla="*/ 0 w 18"/>
                              <a:gd name="T3" fmla="*/ 0 h 65"/>
                              <a:gd name="T4" fmla="*/ 18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" name="Freeform 1718"/>
                        <wps:cNvSpPr>
                          <a:spLocks/>
                        </wps:cNvSpPr>
                        <wps:spPr bwMode="auto">
                          <a:xfrm>
                            <a:off x="5736" y="985"/>
                            <a:ext cx="24" cy="53"/>
                          </a:xfrm>
                          <a:custGeom>
                            <a:avLst/>
                            <a:gdLst>
                              <a:gd name="T0" fmla="*/ 0 w 24"/>
                              <a:gd name="T1" fmla="*/ 0 h 53"/>
                              <a:gd name="T2" fmla="*/ 0 w 24"/>
                              <a:gd name="T3" fmla="*/ 18 h 53"/>
                              <a:gd name="T4" fmla="*/ 2 w 24"/>
                              <a:gd name="T5" fmla="*/ 33 h 53"/>
                              <a:gd name="T6" fmla="*/ 9 w 24"/>
                              <a:gd name="T7" fmla="*/ 45 h 53"/>
                              <a:gd name="T8" fmla="*/ 22 w 24"/>
                              <a:gd name="T9" fmla="*/ 53 h 53"/>
                              <a:gd name="T10" fmla="*/ 24 w 24"/>
                              <a:gd name="T11" fmla="*/ 48 h 53"/>
                              <a:gd name="T12" fmla="*/ 24 w 24"/>
                              <a:gd name="T13" fmla="*/ 40 h 53"/>
                              <a:gd name="T14" fmla="*/ 24 w 24"/>
                              <a:gd name="T15" fmla="*/ 30 h 53"/>
                              <a:gd name="T16" fmla="*/ 22 w 24"/>
                              <a:gd name="T17" fmla="*/ 23 h 53"/>
                              <a:gd name="T18" fmla="*/ 19 w 24"/>
                              <a:gd name="T19" fmla="*/ 15 h 53"/>
                              <a:gd name="T20" fmla="*/ 14 w 24"/>
                              <a:gd name="T21" fmla="*/ 10 h 53"/>
                              <a:gd name="T22" fmla="*/ 7 w 24"/>
                              <a:gd name="T23" fmla="*/ 5 h 53"/>
                              <a:gd name="T24" fmla="*/ 0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0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9" y="45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4" y="40"/>
                                </a:lnTo>
                                <a:lnTo>
                                  <a:pt x="24" y="30"/>
                                </a:lnTo>
                                <a:lnTo>
                                  <a:pt x="22" y="23"/>
                                </a:lnTo>
                                <a:lnTo>
                                  <a:pt x="19" y="15"/>
                                </a:lnTo>
                                <a:lnTo>
                                  <a:pt x="14" y="10"/>
                                </a:lnTo>
                                <a:lnTo>
                                  <a:pt x="7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" name="Freeform 1719"/>
                        <wps:cNvSpPr>
                          <a:spLocks noEditPoints="1"/>
                        </wps:cNvSpPr>
                        <wps:spPr bwMode="auto">
                          <a:xfrm>
                            <a:off x="5716" y="963"/>
                            <a:ext cx="42" cy="115"/>
                          </a:xfrm>
                          <a:custGeom>
                            <a:avLst/>
                            <a:gdLst>
                              <a:gd name="T0" fmla="*/ 17 w 42"/>
                              <a:gd name="T1" fmla="*/ 62 h 115"/>
                              <a:gd name="T2" fmla="*/ 0 w 42"/>
                              <a:gd name="T3" fmla="*/ 0 h 115"/>
                              <a:gd name="T4" fmla="*/ 17 w 42"/>
                              <a:gd name="T5" fmla="*/ 62 h 115"/>
                              <a:gd name="T6" fmla="*/ 17 w 42"/>
                              <a:gd name="T7" fmla="*/ 62 h 115"/>
                              <a:gd name="T8" fmla="*/ 17 w 42"/>
                              <a:gd name="T9" fmla="*/ 77 h 115"/>
                              <a:gd name="T10" fmla="*/ 20 w 42"/>
                              <a:gd name="T11" fmla="*/ 92 h 115"/>
                              <a:gd name="T12" fmla="*/ 27 w 42"/>
                              <a:gd name="T13" fmla="*/ 105 h 115"/>
                              <a:gd name="T14" fmla="*/ 39 w 42"/>
                              <a:gd name="T15" fmla="*/ 115 h 115"/>
                              <a:gd name="T16" fmla="*/ 42 w 42"/>
                              <a:gd name="T17" fmla="*/ 107 h 115"/>
                              <a:gd name="T18" fmla="*/ 42 w 42"/>
                              <a:gd name="T19" fmla="*/ 100 h 115"/>
                              <a:gd name="T20" fmla="*/ 42 w 42"/>
                              <a:gd name="T21" fmla="*/ 92 h 115"/>
                              <a:gd name="T22" fmla="*/ 39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0 h 115"/>
                              <a:gd name="T28" fmla="*/ 25 w 42"/>
                              <a:gd name="T29" fmla="*/ 65 h 115"/>
                              <a:gd name="T30" fmla="*/ 17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  <a:moveTo>
                                  <a:pt x="17" y="62"/>
                                </a:moveTo>
                                <a:lnTo>
                                  <a:pt x="17" y="77"/>
                                </a:lnTo>
                                <a:lnTo>
                                  <a:pt x="20" y="92"/>
                                </a:lnTo>
                                <a:lnTo>
                                  <a:pt x="27" y="105"/>
                                </a:lnTo>
                                <a:lnTo>
                                  <a:pt x="39" y="115"/>
                                </a:lnTo>
                                <a:lnTo>
                                  <a:pt x="42" y="107"/>
                                </a:lnTo>
                                <a:lnTo>
                                  <a:pt x="42" y="100"/>
                                </a:lnTo>
                                <a:lnTo>
                                  <a:pt x="42" y="92"/>
                                </a:lnTo>
                                <a:lnTo>
                                  <a:pt x="39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0"/>
                                </a:lnTo>
                                <a:lnTo>
                                  <a:pt x="25" y="65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" name="Freeform 1720"/>
                        <wps:cNvSpPr>
                          <a:spLocks/>
                        </wps:cNvSpPr>
                        <wps:spPr bwMode="auto">
                          <a:xfrm>
                            <a:off x="5716" y="963"/>
                            <a:ext cx="17" cy="62"/>
                          </a:xfrm>
                          <a:custGeom>
                            <a:avLst/>
                            <a:gdLst>
                              <a:gd name="T0" fmla="*/ 17 w 17"/>
                              <a:gd name="T1" fmla="*/ 62 h 62"/>
                              <a:gd name="T2" fmla="*/ 0 w 17"/>
                              <a:gd name="T3" fmla="*/ 0 h 62"/>
                              <a:gd name="T4" fmla="*/ 17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" name="Freeform 1721"/>
                        <wps:cNvSpPr>
                          <a:spLocks/>
                        </wps:cNvSpPr>
                        <wps:spPr bwMode="auto">
                          <a:xfrm>
                            <a:off x="5733" y="1025"/>
                            <a:ext cx="25" cy="53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3"/>
                              <a:gd name="T2" fmla="*/ 0 w 25"/>
                              <a:gd name="T3" fmla="*/ 15 h 53"/>
                              <a:gd name="T4" fmla="*/ 3 w 25"/>
                              <a:gd name="T5" fmla="*/ 30 h 53"/>
                              <a:gd name="T6" fmla="*/ 10 w 25"/>
                              <a:gd name="T7" fmla="*/ 43 h 53"/>
                              <a:gd name="T8" fmla="*/ 22 w 25"/>
                              <a:gd name="T9" fmla="*/ 53 h 53"/>
                              <a:gd name="T10" fmla="*/ 25 w 25"/>
                              <a:gd name="T11" fmla="*/ 45 h 53"/>
                              <a:gd name="T12" fmla="*/ 25 w 25"/>
                              <a:gd name="T13" fmla="*/ 38 h 53"/>
                              <a:gd name="T14" fmla="*/ 25 w 25"/>
                              <a:gd name="T15" fmla="*/ 30 h 53"/>
                              <a:gd name="T16" fmla="*/ 22 w 25"/>
                              <a:gd name="T17" fmla="*/ 23 h 53"/>
                              <a:gd name="T18" fmla="*/ 20 w 25"/>
                              <a:gd name="T19" fmla="*/ 15 h 53"/>
                              <a:gd name="T20" fmla="*/ 15 w 25"/>
                              <a:gd name="T21" fmla="*/ 8 h 53"/>
                              <a:gd name="T22" fmla="*/ 8 w 25"/>
                              <a:gd name="T23" fmla="*/ 3 h 53"/>
                              <a:gd name="T24" fmla="*/ 0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3" y="30"/>
                                </a:lnTo>
                                <a:lnTo>
                                  <a:pt x="10" y="43"/>
                                </a:lnTo>
                                <a:lnTo>
                                  <a:pt x="22" y="53"/>
                                </a:lnTo>
                                <a:lnTo>
                                  <a:pt x="25" y="45"/>
                                </a:lnTo>
                                <a:lnTo>
                                  <a:pt x="25" y="38"/>
                                </a:lnTo>
                                <a:lnTo>
                                  <a:pt x="25" y="30"/>
                                </a:lnTo>
                                <a:lnTo>
                                  <a:pt x="22" y="23"/>
                                </a:lnTo>
                                <a:lnTo>
                                  <a:pt x="20" y="15"/>
                                </a:lnTo>
                                <a:lnTo>
                                  <a:pt x="15" y="8"/>
                                </a:lnTo>
                                <a:lnTo>
                                  <a:pt x="8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" name="Freeform 1722"/>
                        <wps:cNvSpPr>
                          <a:spLocks noEditPoints="1"/>
                        </wps:cNvSpPr>
                        <wps:spPr bwMode="auto">
                          <a:xfrm>
                            <a:off x="5738" y="831"/>
                            <a:ext cx="25" cy="122"/>
                          </a:xfrm>
                          <a:custGeom>
                            <a:avLst/>
                            <a:gdLst>
                              <a:gd name="T0" fmla="*/ 0 w 25"/>
                              <a:gd name="T1" fmla="*/ 70 h 122"/>
                              <a:gd name="T2" fmla="*/ 3 w 25"/>
                              <a:gd name="T3" fmla="*/ 0 h 122"/>
                              <a:gd name="T4" fmla="*/ 0 w 25"/>
                              <a:gd name="T5" fmla="*/ 70 h 122"/>
                              <a:gd name="T6" fmla="*/ 0 w 25"/>
                              <a:gd name="T7" fmla="*/ 70 h 122"/>
                              <a:gd name="T8" fmla="*/ 0 w 25"/>
                              <a:gd name="T9" fmla="*/ 87 h 122"/>
                              <a:gd name="T10" fmla="*/ 3 w 25"/>
                              <a:gd name="T11" fmla="*/ 102 h 122"/>
                              <a:gd name="T12" fmla="*/ 5 w 25"/>
                              <a:gd name="T13" fmla="*/ 107 h 122"/>
                              <a:gd name="T14" fmla="*/ 10 w 25"/>
                              <a:gd name="T15" fmla="*/ 112 h 122"/>
                              <a:gd name="T16" fmla="*/ 15 w 25"/>
                              <a:gd name="T17" fmla="*/ 117 h 122"/>
                              <a:gd name="T18" fmla="*/ 20 w 25"/>
                              <a:gd name="T19" fmla="*/ 122 h 122"/>
                              <a:gd name="T20" fmla="*/ 25 w 25"/>
                              <a:gd name="T21" fmla="*/ 114 h 122"/>
                              <a:gd name="T22" fmla="*/ 25 w 25"/>
                              <a:gd name="T23" fmla="*/ 107 h 122"/>
                              <a:gd name="T24" fmla="*/ 25 w 25"/>
                              <a:gd name="T25" fmla="*/ 99 h 122"/>
                              <a:gd name="T26" fmla="*/ 22 w 25"/>
                              <a:gd name="T27" fmla="*/ 92 h 122"/>
                              <a:gd name="T28" fmla="*/ 20 w 25"/>
                              <a:gd name="T29" fmla="*/ 85 h 122"/>
                              <a:gd name="T30" fmla="*/ 15 w 25"/>
                              <a:gd name="T31" fmla="*/ 77 h 122"/>
                              <a:gd name="T32" fmla="*/ 10 w 25"/>
                              <a:gd name="T33" fmla="*/ 72 h 122"/>
                              <a:gd name="T34" fmla="*/ 0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0" y="87"/>
                                </a:lnTo>
                                <a:lnTo>
                                  <a:pt x="3" y="102"/>
                                </a:lnTo>
                                <a:lnTo>
                                  <a:pt x="5" y="107"/>
                                </a:lnTo>
                                <a:lnTo>
                                  <a:pt x="10" y="112"/>
                                </a:lnTo>
                                <a:lnTo>
                                  <a:pt x="15" y="117"/>
                                </a:lnTo>
                                <a:lnTo>
                                  <a:pt x="20" y="122"/>
                                </a:lnTo>
                                <a:lnTo>
                                  <a:pt x="25" y="114"/>
                                </a:lnTo>
                                <a:lnTo>
                                  <a:pt x="25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20" y="85"/>
                                </a:lnTo>
                                <a:lnTo>
                                  <a:pt x="15" y="77"/>
                                </a:lnTo>
                                <a:lnTo>
                                  <a:pt x="10" y="72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" name="Freeform 1723"/>
                        <wps:cNvSpPr>
                          <a:spLocks/>
                        </wps:cNvSpPr>
                        <wps:spPr bwMode="auto">
                          <a:xfrm>
                            <a:off x="5738" y="831"/>
                            <a:ext cx="3" cy="70"/>
                          </a:xfrm>
                          <a:custGeom>
                            <a:avLst/>
                            <a:gdLst>
                              <a:gd name="T0" fmla="*/ 0 w 3"/>
                              <a:gd name="T1" fmla="*/ 70 h 70"/>
                              <a:gd name="T2" fmla="*/ 3 w 3"/>
                              <a:gd name="T3" fmla="*/ 0 h 70"/>
                              <a:gd name="T4" fmla="*/ 0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2" name="Freeform 1724"/>
                        <wps:cNvSpPr>
                          <a:spLocks/>
                        </wps:cNvSpPr>
                        <wps:spPr bwMode="auto">
                          <a:xfrm>
                            <a:off x="5738" y="901"/>
                            <a:ext cx="25" cy="52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2"/>
                              <a:gd name="T2" fmla="*/ 0 w 25"/>
                              <a:gd name="T3" fmla="*/ 17 h 52"/>
                              <a:gd name="T4" fmla="*/ 3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2 h 52"/>
                              <a:gd name="T10" fmla="*/ 15 w 25"/>
                              <a:gd name="T11" fmla="*/ 47 h 52"/>
                              <a:gd name="T12" fmla="*/ 20 w 25"/>
                              <a:gd name="T13" fmla="*/ 52 h 52"/>
                              <a:gd name="T14" fmla="*/ 25 w 25"/>
                              <a:gd name="T15" fmla="*/ 44 h 52"/>
                              <a:gd name="T16" fmla="*/ 25 w 25"/>
                              <a:gd name="T17" fmla="*/ 37 h 52"/>
                              <a:gd name="T18" fmla="*/ 25 w 25"/>
                              <a:gd name="T19" fmla="*/ 29 h 52"/>
                              <a:gd name="T20" fmla="*/ 22 w 25"/>
                              <a:gd name="T21" fmla="*/ 22 h 52"/>
                              <a:gd name="T22" fmla="*/ 20 w 25"/>
                              <a:gd name="T23" fmla="*/ 15 h 52"/>
                              <a:gd name="T24" fmla="*/ 15 w 25"/>
                              <a:gd name="T25" fmla="*/ 7 h 52"/>
                              <a:gd name="T26" fmla="*/ 10 w 25"/>
                              <a:gd name="T27" fmla="*/ 2 h 52"/>
                              <a:gd name="T28" fmla="*/ 0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0" y="0"/>
                                </a:moveTo>
                                <a:lnTo>
                                  <a:pt x="0" y="17"/>
                                </a:lnTo>
                                <a:lnTo>
                                  <a:pt x="3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2"/>
                                </a:lnTo>
                                <a:lnTo>
                                  <a:pt x="15" y="47"/>
                                </a:lnTo>
                                <a:lnTo>
                                  <a:pt x="20" y="52"/>
                                </a:lnTo>
                                <a:lnTo>
                                  <a:pt x="25" y="44"/>
                                </a:lnTo>
                                <a:lnTo>
                                  <a:pt x="25" y="37"/>
                                </a:lnTo>
                                <a:lnTo>
                                  <a:pt x="25" y="29"/>
                                </a:lnTo>
                                <a:lnTo>
                                  <a:pt x="22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10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" name="Freeform 1725"/>
                        <wps:cNvSpPr>
                          <a:spLocks noEditPoints="1"/>
                        </wps:cNvSpPr>
                        <wps:spPr bwMode="auto">
                          <a:xfrm>
                            <a:off x="5738" y="788"/>
                            <a:ext cx="32" cy="125"/>
                          </a:xfrm>
                          <a:custGeom>
                            <a:avLst/>
                            <a:gdLst>
                              <a:gd name="T0" fmla="*/ 7 w 32"/>
                              <a:gd name="T1" fmla="*/ 73 h 125"/>
                              <a:gd name="T2" fmla="*/ 0 w 32"/>
                              <a:gd name="T3" fmla="*/ 0 h 125"/>
                              <a:gd name="T4" fmla="*/ 7 w 32"/>
                              <a:gd name="T5" fmla="*/ 73 h 125"/>
                              <a:gd name="T6" fmla="*/ 7 w 32"/>
                              <a:gd name="T7" fmla="*/ 73 h 125"/>
                              <a:gd name="T8" fmla="*/ 5 w 32"/>
                              <a:gd name="T9" fmla="*/ 90 h 125"/>
                              <a:gd name="T10" fmla="*/ 7 w 32"/>
                              <a:gd name="T11" fmla="*/ 105 h 125"/>
                              <a:gd name="T12" fmla="*/ 10 w 32"/>
                              <a:gd name="T13" fmla="*/ 110 h 125"/>
                              <a:gd name="T14" fmla="*/ 15 w 32"/>
                              <a:gd name="T15" fmla="*/ 118 h 125"/>
                              <a:gd name="T16" fmla="*/ 20 w 32"/>
                              <a:gd name="T17" fmla="*/ 123 h 125"/>
                              <a:gd name="T18" fmla="*/ 27 w 32"/>
                              <a:gd name="T19" fmla="*/ 125 h 125"/>
                              <a:gd name="T20" fmla="*/ 30 w 32"/>
                              <a:gd name="T21" fmla="*/ 120 h 125"/>
                              <a:gd name="T22" fmla="*/ 32 w 32"/>
                              <a:gd name="T23" fmla="*/ 110 h 125"/>
                              <a:gd name="T24" fmla="*/ 32 w 32"/>
                              <a:gd name="T25" fmla="*/ 103 h 125"/>
                              <a:gd name="T26" fmla="*/ 30 w 32"/>
                              <a:gd name="T27" fmla="*/ 95 h 125"/>
                              <a:gd name="T28" fmla="*/ 25 w 32"/>
                              <a:gd name="T29" fmla="*/ 88 h 125"/>
                              <a:gd name="T30" fmla="*/ 20 w 32"/>
                              <a:gd name="T31" fmla="*/ 83 h 125"/>
                              <a:gd name="T32" fmla="*/ 15 w 32"/>
                              <a:gd name="T33" fmla="*/ 78 h 125"/>
                              <a:gd name="T34" fmla="*/ 7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  <a:moveTo>
                                  <a:pt x="7" y="73"/>
                                </a:moveTo>
                                <a:lnTo>
                                  <a:pt x="5" y="90"/>
                                </a:lnTo>
                                <a:lnTo>
                                  <a:pt x="7" y="105"/>
                                </a:lnTo>
                                <a:lnTo>
                                  <a:pt x="10" y="110"/>
                                </a:lnTo>
                                <a:lnTo>
                                  <a:pt x="15" y="118"/>
                                </a:lnTo>
                                <a:lnTo>
                                  <a:pt x="20" y="123"/>
                                </a:lnTo>
                                <a:lnTo>
                                  <a:pt x="27" y="125"/>
                                </a:lnTo>
                                <a:lnTo>
                                  <a:pt x="30" y="120"/>
                                </a:lnTo>
                                <a:lnTo>
                                  <a:pt x="32" y="110"/>
                                </a:lnTo>
                                <a:lnTo>
                                  <a:pt x="32" y="103"/>
                                </a:lnTo>
                                <a:lnTo>
                                  <a:pt x="30" y="95"/>
                                </a:lnTo>
                                <a:lnTo>
                                  <a:pt x="25" y="88"/>
                                </a:lnTo>
                                <a:lnTo>
                                  <a:pt x="20" y="83"/>
                                </a:lnTo>
                                <a:lnTo>
                                  <a:pt x="15" y="78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" name="Freeform 1726"/>
                        <wps:cNvSpPr>
                          <a:spLocks/>
                        </wps:cNvSpPr>
                        <wps:spPr bwMode="auto">
                          <a:xfrm>
                            <a:off x="5738" y="788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" name="Freeform 1727"/>
                        <wps:cNvSpPr>
                          <a:spLocks/>
                        </wps:cNvSpPr>
                        <wps:spPr bwMode="auto">
                          <a:xfrm>
                            <a:off x="5743" y="861"/>
                            <a:ext cx="27" cy="52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2"/>
                              <a:gd name="T2" fmla="*/ 0 w 27"/>
                              <a:gd name="T3" fmla="*/ 17 h 52"/>
                              <a:gd name="T4" fmla="*/ 2 w 27"/>
                              <a:gd name="T5" fmla="*/ 32 h 52"/>
                              <a:gd name="T6" fmla="*/ 5 w 27"/>
                              <a:gd name="T7" fmla="*/ 37 h 52"/>
                              <a:gd name="T8" fmla="*/ 10 w 27"/>
                              <a:gd name="T9" fmla="*/ 45 h 52"/>
                              <a:gd name="T10" fmla="*/ 15 w 27"/>
                              <a:gd name="T11" fmla="*/ 50 h 52"/>
                              <a:gd name="T12" fmla="*/ 22 w 27"/>
                              <a:gd name="T13" fmla="*/ 52 h 52"/>
                              <a:gd name="T14" fmla="*/ 25 w 27"/>
                              <a:gd name="T15" fmla="*/ 47 h 52"/>
                              <a:gd name="T16" fmla="*/ 27 w 27"/>
                              <a:gd name="T17" fmla="*/ 37 h 52"/>
                              <a:gd name="T18" fmla="*/ 27 w 27"/>
                              <a:gd name="T19" fmla="*/ 30 h 52"/>
                              <a:gd name="T20" fmla="*/ 25 w 27"/>
                              <a:gd name="T21" fmla="*/ 22 h 52"/>
                              <a:gd name="T22" fmla="*/ 20 w 27"/>
                              <a:gd name="T23" fmla="*/ 15 h 52"/>
                              <a:gd name="T24" fmla="*/ 15 w 27"/>
                              <a:gd name="T25" fmla="*/ 10 h 52"/>
                              <a:gd name="T26" fmla="*/ 10 w 27"/>
                              <a:gd name="T27" fmla="*/ 5 h 52"/>
                              <a:gd name="T28" fmla="*/ 2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2"/>
                                </a:lnTo>
                                <a:lnTo>
                                  <a:pt x="25" y="47"/>
                                </a:lnTo>
                                <a:lnTo>
                                  <a:pt x="27" y="37"/>
                                </a:lnTo>
                                <a:lnTo>
                                  <a:pt x="27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" name="Freeform 1728"/>
                        <wps:cNvSpPr>
                          <a:spLocks noEditPoints="1"/>
                        </wps:cNvSpPr>
                        <wps:spPr bwMode="auto">
                          <a:xfrm>
                            <a:off x="5743" y="761"/>
                            <a:ext cx="30" cy="117"/>
                          </a:xfrm>
                          <a:custGeom>
                            <a:avLst/>
                            <a:gdLst>
                              <a:gd name="T0" fmla="*/ 7 w 30"/>
                              <a:gd name="T1" fmla="*/ 65 h 117"/>
                              <a:gd name="T2" fmla="*/ 0 w 30"/>
                              <a:gd name="T3" fmla="*/ 0 h 117"/>
                              <a:gd name="T4" fmla="*/ 7 w 30"/>
                              <a:gd name="T5" fmla="*/ 65 h 117"/>
                              <a:gd name="T6" fmla="*/ 7 w 30"/>
                              <a:gd name="T7" fmla="*/ 65 h 117"/>
                              <a:gd name="T8" fmla="*/ 5 w 30"/>
                              <a:gd name="T9" fmla="*/ 82 h 117"/>
                              <a:gd name="T10" fmla="*/ 7 w 30"/>
                              <a:gd name="T11" fmla="*/ 97 h 117"/>
                              <a:gd name="T12" fmla="*/ 10 w 30"/>
                              <a:gd name="T13" fmla="*/ 102 h 117"/>
                              <a:gd name="T14" fmla="*/ 15 w 30"/>
                              <a:gd name="T15" fmla="*/ 110 h 117"/>
                              <a:gd name="T16" fmla="*/ 20 w 30"/>
                              <a:gd name="T17" fmla="*/ 115 h 117"/>
                              <a:gd name="T18" fmla="*/ 25 w 30"/>
                              <a:gd name="T19" fmla="*/ 117 h 117"/>
                              <a:gd name="T20" fmla="*/ 30 w 30"/>
                              <a:gd name="T21" fmla="*/ 112 h 117"/>
                              <a:gd name="T22" fmla="*/ 30 w 30"/>
                              <a:gd name="T23" fmla="*/ 105 h 117"/>
                              <a:gd name="T24" fmla="*/ 30 w 30"/>
                              <a:gd name="T25" fmla="*/ 95 h 117"/>
                              <a:gd name="T26" fmla="*/ 30 w 30"/>
                              <a:gd name="T27" fmla="*/ 87 h 117"/>
                              <a:gd name="T28" fmla="*/ 25 w 30"/>
                              <a:gd name="T29" fmla="*/ 80 h 117"/>
                              <a:gd name="T30" fmla="*/ 22 w 30"/>
                              <a:gd name="T31" fmla="*/ 75 h 117"/>
                              <a:gd name="T32" fmla="*/ 15 w 30"/>
                              <a:gd name="T33" fmla="*/ 70 h 117"/>
                              <a:gd name="T34" fmla="*/ 7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  <a:moveTo>
                                  <a:pt x="7" y="65"/>
                                </a:moveTo>
                                <a:lnTo>
                                  <a:pt x="5" y="82"/>
                                </a:lnTo>
                                <a:lnTo>
                                  <a:pt x="7" y="97"/>
                                </a:lnTo>
                                <a:lnTo>
                                  <a:pt x="10" y="102"/>
                                </a:lnTo>
                                <a:lnTo>
                                  <a:pt x="15" y="110"/>
                                </a:lnTo>
                                <a:lnTo>
                                  <a:pt x="20" y="115"/>
                                </a:lnTo>
                                <a:lnTo>
                                  <a:pt x="25" y="117"/>
                                </a:lnTo>
                                <a:lnTo>
                                  <a:pt x="30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5"/>
                                </a:lnTo>
                                <a:lnTo>
                                  <a:pt x="30" y="87"/>
                                </a:lnTo>
                                <a:lnTo>
                                  <a:pt x="25" y="80"/>
                                </a:lnTo>
                                <a:lnTo>
                                  <a:pt x="22" y="75"/>
                                </a:lnTo>
                                <a:lnTo>
                                  <a:pt x="15" y="7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" name="Freeform 1729"/>
                        <wps:cNvSpPr>
                          <a:spLocks/>
                        </wps:cNvSpPr>
                        <wps:spPr bwMode="auto">
                          <a:xfrm>
                            <a:off x="5743" y="761"/>
                            <a:ext cx="7" cy="65"/>
                          </a:xfrm>
                          <a:custGeom>
                            <a:avLst/>
                            <a:gdLst>
                              <a:gd name="T0" fmla="*/ 7 w 7"/>
                              <a:gd name="T1" fmla="*/ 65 h 65"/>
                              <a:gd name="T2" fmla="*/ 0 w 7"/>
                              <a:gd name="T3" fmla="*/ 0 h 65"/>
                              <a:gd name="T4" fmla="*/ 7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" name="Freeform 1730"/>
                        <wps:cNvSpPr>
                          <a:spLocks/>
                        </wps:cNvSpPr>
                        <wps:spPr bwMode="auto">
                          <a:xfrm>
                            <a:off x="5748" y="826"/>
                            <a:ext cx="25" cy="52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2"/>
                              <a:gd name="T2" fmla="*/ 0 w 25"/>
                              <a:gd name="T3" fmla="*/ 17 h 52"/>
                              <a:gd name="T4" fmla="*/ 2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5 h 52"/>
                              <a:gd name="T10" fmla="*/ 15 w 25"/>
                              <a:gd name="T11" fmla="*/ 50 h 52"/>
                              <a:gd name="T12" fmla="*/ 20 w 25"/>
                              <a:gd name="T13" fmla="*/ 52 h 52"/>
                              <a:gd name="T14" fmla="*/ 25 w 25"/>
                              <a:gd name="T15" fmla="*/ 47 h 52"/>
                              <a:gd name="T16" fmla="*/ 25 w 25"/>
                              <a:gd name="T17" fmla="*/ 40 h 52"/>
                              <a:gd name="T18" fmla="*/ 25 w 25"/>
                              <a:gd name="T19" fmla="*/ 30 h 52"/>
                              <a:gd name="T20" fmla="*/ 25 w 25"/>
                              <a:gd name="T21" fmla="*/ 22 h 52"/>
                              <a:gd name="T22" fmla="*/ 20 w 25"/>
                              <a:gd name="T23" fmla="*/ 15 h 52"/>
                              <a:gd name="T24" fmla="*/ 17 w 25"/>
                              <a:gd name="T25" fmla="*/ 10 h 52"/>
                              <a:gd name="T26" fmla="*/ 10 w 25"/>
                              <a:gd name="T27" fmla="*/ 5 h 52"/>
                              <a:gd name="T28" fmla="*/ 2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0" y="52"/>
                                </a:lnTo>
                                <a:lnTo>
                                  <a:pt x="25" y="47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9" name="Freeform 1731"/>
                        <wps:cNvSpPr>
                          <a:spLocks noEditPoints="1"/>
                        </wps:cNvSpPr>
                        <wps:spPr bwMode="auto">
                          <a:xfrm>
                            <a:off x="5753" y="713"/>
                            <a:ext cx="27" cy="125"/>
                          </a:xfrm>
                          <a:custGeom>
                            <a:avLst/>
                            <a:gdLst>
                              <a:gd name="T0" fmla="*/ 2 w 27"/>
                              <a:gd name="T1" fmla="*/ 70 h 125"/>
                              <a:gd name="T2" fmla="*/ 7 w 27"/>
                              <a:gd name="T3" fmla="*/ 0 h 125"/>
                              <a:gd name="T4" fmla="*/ 2 w 27"/>
                              <a:gd name="T5" fmla="*/ 70 h 125"/>
                              <a:gd name="T6" fmla="*/ 2 w 27"/>
                              <a:gd name="T7" fmla="*/ 70 h 125"/>
                              <a:gd name="T8" fmla="*/ 0 w 27"/>
                              <a:gd name="T9" fmla="*/ 88 h 125"/>
                              <a:gd name="T10" fmla="*/ 2 w 27"/>
                              <a:gd name="T11" fmla="*/ 103 h 125"/>
                              <a:gd name="T12" fmla="*/ 5 w 27"/>
                              <a:gd name="T13" fmla="*/ 110 h 125"/>
                              <a:gd name="T14" fmla="*/ 10 w 27"/>
                              <a:gd name="T15" fmla="*/ 115 h 125"/>
                              <a:gd name="T16" fmla="*/ 15 w 27"/>
                              <a:gd name="T17" fmla="*/ 120 h 125"/>
                              <a:gd name="T18" fmla="*/ 22 w 27"/>
                              <a:gd name="T19" fmla="*/ 125 h 125"/>
                              <a:gd name="T20" fmla="*/ 25 w 27"/>
                              <a:gd name="T21" fmla="*/ 118 h 125"/>
                              <a:gd name="T22" fmla="*/ 27 w 27"/>
                              <a:gd name="T23" fmla="*/ 110 h 125"/>
                              <a:gd name="T24" fmla="*/ 27 w 27"/>
                              <a:gd name="T25" fmla="*/ 103 h 125"/>
                              <a:gd name="T26" fmla="*/ 25 w 27"/>
                              <a:gd name="T27" fmla="*/ 93 h 125"/>
                              <a:gd name="T28" fmla="*/ 22 w 27"/>
                              <a:gd name="T29" fmla="*/ 85 h 125"/>
                              <a:gd name="T30" fmla="*/ 17 w 27"/>
                              <a:gd name="T31" fmla="*/ 80 h 125"/>
                              <a:gd name="T32" fmla="*/ 10 w 27"/>
                              <a:gd name="T33" fmla="*/ 75 h 125"/>
                              <a:gd name="T34" fmla="*/ 2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" y="70"/>
                                </a:moveTo>
                                <a:lnTo>
                                  <a:pt x="7" y="0"/>
                                </a:lnTo>
                                <a:lnTo>
                                  <a:pt x="2" y="70"/>
                                </a:lnTo>
                                <a:close/>
                                <a:moveTo>
                                  <a:pt x="2" y="70"/>
                                </a:moveTo>
                                <a:lnTo>
                                  <a:pt x="0" y="8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0" y="115"/>
                                </a:lnTo>
                                <a:lnTo>
                                  <a:pt x="15" y="120"/>
                                </a:lnTo>
                                <a:lnTo>
                                  <a:pt x="22" y="125"/>
                                </a:lnTo>
                                <a:lnTo>
                                  <a:pt x="25" y="118"/>
                                </a:lnTo>
                                <a:lnTo>
                                  <a:pt x="27" y="110"/>
                                </a:lnTo>
                                <a:lnTo>
                                  <a:pt x="27" y="103"/>
                                </a:lnTo>
                                <a:lnTo>
                                  <a:pt x="25" y="93"/>
                                </a:lnTo>
                                <a:lnTo>
                                  <a:pt x="22" y="85"/>
                                </a:lnTo>
                                <a:lnTo>
                                  <a:pt x="17" y="80"/>
                                </a:lnTo>
                                <a:lnTo>
                                  <a:pt x="10" y="75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" name="Freeform 1732"/>
                        <wps:cNvSpPr>
                          <a:spLocks/>
                        </wps:cNvSpPr>
                        <wps:spPr bwMode="auto">
                          <a:xfrm>
                            <a:off x="5755" y="713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" name="Freeform 1733"/>
                        <wps:cNvSpPr>
                          <a:spLocks/>
                        </wps:cNvSpPr>
                        <wps:spPr bwMode="auto">
                          <a:xfrm>
                            <a:off x="5753" y="783"/>
                            <a:ext cx="27" cy="5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5"/>
                              <a:gd name="T2" fmla="*/ 0 w 27"/>
                              <a:gd name="T3" fmla="*/ 18 h 55"/>
                              <a:gd name="T4" fmla="*/ 2 w 27"/>
                              <a:gd name="T5" fmla="*/ 33 h 55"/>
                              <a:gd name="T6" fmla="*/ 5 w 27"/>
                              <a:gd name="T7" fmla="*/ 40 h 55"/>
                              <a:gd name="T8" fmla="*/ 10 w 27"/>
                              <a:gd name="T9" fmla="*/ 45 h 55"/>
                              <a:gd name="T10" fmla="*/ 15 w 27"/>
                              <a:gd name="T11" fmla="*/ 50 h 55"/>
                              <a:gd name="T12" fmla="*/ 22 w 27"/>
                              <a:gd name="T13" fmla="*/ 55 h 55"/>
                              <a:gd name="T14" fmla="*/ 25 w 27"/>
                              <a:gd name="T15" fmla="*/ 48 h 55"/>
                              <a:gd name="T16" fmla="*/ 27 w 27"/>
                              <a:gd name="T17" fmla="*/ 40 h 55"/>
                              <a:gd name="T18" fmla="*/ 27 w 27"/>
                              <a:gd name="T19" fmla="*/ 33 h 55"/>
                              <a:gd name="T20" fmla="*/ 25 w 27"/>
                              <a:gd name="T21" fmla="*/ 23 h 55"/>
                              <a:gd name="T22" fmla="*/ 22 w 27"/>
                              <a:gd name="T23" fmla="*/ 15 h 55"/>
                              <a:gd name="T24" fmla="*/ 17 w 27"/>
                              <a:gd name="T25" fmla="*/ 10 h 55"/>
                              <a:gd name="T26" fmla="*/ 10 w 27"/>
                              <a:gd name="T27" fmla="*/ 5 h 55"/>
                              <a:gd name="T28" fmla="*/ 2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5" y="40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5"/>
                                </a:lnTo>
                                <a:lnTo>
                                  <a:pt x="25" y="48"/>
                                </a:lnTo>
                                <a:lnTo>
                                  <a:pt x="27" y="40"/>
                                </a:lnTo>
                                <a:lnTo>
                                  <a:pt x="27" y="33"/>
                                </a:lnTo>
                                <a:lnTo>
                                  <a:pt x="25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" name="Freeform 1734"/>
                        <wps:cNvSpPr>
                          <a:spLocks noEditPoints="1"/>
                        </wps:cNvSpPr>
                        <wps:spPr bwMode="auto">
                          <a:xfrm>
                            <a:off x="5768" y="671"/>
                            <a:ext cx="20" cy="135"/>
                          </a:xfrm>
                          <a:custGeom>
                            <a:avLst/>
                            <a:gdLst>
                              <a:gd name="T0" fmla="*/ 2 w 20"/>
                              <a:gd name="T1" fmla="*/ 77 h 135"/>
                              <a:gd name="T2" fmla="*/ 15 w 20"/>
                              <a:gd name="T3" fmla="*/ 0 h 135"/>
                              <a:gd name="T4" fmla="*/ 2 w 20"/>
                              <a:gd name="T5" fmla="*/ 77 h 135"/>
                              <a:gd name="T6" fmla="*/ 2 w 20"/>
                              <a:gd name="T7" fmla="*/ 75 h 135"/>
                              <a:gd name="T8" fmla="*/ 0 w 20"/>
                              <a:gd name="T9" fmla="*/ 95 h 135"/>
                              <a:gd name="T10" fmla="*/ 0 w 20"/>
                              <a:gd name="T11" fmla="*/ 110 h 135"/>
                              <a:gd name="T12" fmla="*/ 0 w 20"/>
                              <a:gd name="T13" fmla="*/ 117 h 135"/>
                              <a:gd name="T14" fmla="*/ 5 w 20"/>
                              <a:gd name="T15" fmla="*/ 122 h 135"/>
                              <a:gd name="T16" fmla="*/ 7 w 20"/>
                              <a:gd name="T17" fmla="*/ 130 h 135"/>
                              <a:gd name="T18" fmla="*/ 12 w 20"/>
                              <a:gd name="T19" fmla="*/ 135 h 135"/>
                              <a:gd name="T20" fmla="*/ 17 w 20"/>
                              <a:gd name="T21" fmla="*/ 127 h 135"/>
                              <a:gd name="T22" fmla="*/ 20 w 20"/>
                              <a:gd name="T23" fmla="*/ 117 h 135"/>
                              <a:gd name="T24" fmla="*/ 20 w 20"/>
                              <a:gd name="T25" fmla="*/ 110 h 135"/>
                              <a:gd name="T26" fmla="*/ 20 w 20"/>
                              <a:gd name="T27" fmla="*/ 102 h 135"/>
                              <a:gd name="T28" fmla="*/ 20 w 20"/>
                              <a:gd name="T29" fmla="*/ 92 h 135"/>
                              <a:gd name="T30" fmla="*/ 15 w 20"/>
                              <a:gd name="T31" fmla="*/ 85 h 135"/>
                              <a:gd name="T32" fmla="*/ 10 w 20"/>
                              <a:gd name="T33" fmla="*/ 80 h 135"/>
                              <a:gd name="T34" fmla="*/ 2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2" y="77"/>
                                </a:moveTo>
                                <a:lnTo>
                                  <a:pt x="15" y="0"/>
                                </a:lnTo>
                                <a:lnTo>
                                  <a:pt x="2" y="77"/>
                                </a:lnTo>
                                <a:close/>
                                <a:moveTo>
                                  <a:pt x="2" y="75"/>
                                </a:moveTo>
                                <a:lnTo>
                                  <a:pt x="0" y="95"/>
                                </a:lnTo>
                                <a:lnTo>
                                  <a:pt x="0" y="110"/>
                                </a:lnTo>
                                <a:lnTo>
                                  <a:pt x="0" y="117"/>
                                </a:lnTo>
                                <a:lnTo>
                                  <a:pt x="5" y="122"/>
                                </a:lnTo>
                                <a:lnTo>
                                  <a:pt x="7" y="130"/>
                                </a:lnTo>
                                <a:lnTo>
                                  <a:pt x="12" y="135"/>
                                </a:lnTo>
                                <a:lnTo>
                                  <a:pt x="17" y="127"/>
                                </a:lnTo>
                                <a:lnTo>
                                  <a:pt x="20" y="117"/>
                                </a:lnTo>
                                <a:lnTo>
                                  <a:pt x="20" y="110"/>
                                </a:lnTo>
                                <a:lnTo>
                                  <a:pt x="20" y="102"/>
                                </a:lnTo>
                                <a:lnTo>
                                  <a:pt x="20" y="92"/>
                                </a:lnTo>
                                <a:lnTo>
                                  <a:pt x="15" y="85"/>
                                </a:lnTo>
                                <a:lnTo>
                                  <a:pt x="10" y="8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3" name="Freeform 1735"/>
                        <wps:cNvSpPr>
                          <a:spLocks/>
                        </wps:cNvSpPr>
                        <wps:spPr bwMode="auto">
                          <a:xfrm>
                            <a:off x="5770" y="671"/>
                            <a:ext cx="13" cy="77"/>
                          </a:xfrm>
                          <a:custGeom>
                            <a:avLst/>
                            <a:gdLst>
                              <a:gd name="T0" fmla="*/ 0 w 13"/>
                              <a:gd name="T1" fmla="*/ 77 h 77"/>
                              <a:gd name="T2" fmla="*/ 13 w 13"/>
                              <a:gd name="T3" fmla="*/ 0 h 77"/>
                              <a:gd name="T4" fmla="*/ 0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0" y="77"/>
                                </a:moveTo>
                                <a:lnTo>
                                  <a:pt x="13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" name="Freeform 1736"/>
                        <wps:cNvSpPr>
                          <a:spLocks/>
                        </wps:cNvSpPr>
                        <wps:spPr bwMode="auto">
                          <a:xfrm>
                            <a:off x="5768" y="746"/>
                            <a:ext cx="20" cy="60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60"/>
                              <a:gd name="T2" fmla="*/ 0 w 20"/>
                              <a:gd name="T3" fmla="*/ 20 h 60"/>
                              <a:gd name="T4" fmla="*/ 0 w 20"/>
                              <a:gd name="T5" fmla="*/ 35 h 60"/>
                              <a:gd name="T6" fmla="*/ 0 w 20"/>
                              <a:gd name="T7" fmla="*/ 42 h 60"/>
                              <a:gd name="T8" fmla="*/ 5 w 20"/>
                              <a:gd name="T9" fmla="*/ 47 h 60"/>
                              <a:gd name="T10" fmla="*/ 7 w 20"/>
                              <a:gd name="T11" fmla="*/ 55 h 60"/>
                              <a:gd name="T12" fmla="*/ 12 w 20"/>
                              <a:gd name="T13" fmla="*/ 60 h 60"/>
                              <a:gd name="T14" fmla="*/ 17 w 20"/>
                              <a:gd name="T15" fmla="*/ 52 h 60"/>
                              <a:gd name="T16" fmla="*/ 20 w 20"/>
                              <a:gd name="T17" fmla="*/ 42 h 60"/>
                              <a:gd name="T18" fmla="*/ 20 w 20"/>
                              <a:gd name="T19" fmla="*/ 35 h 60"/>
                              <a:gd name="T20" fmla="*/ 20 w 20"/>
                              <a:gd name="T21" fmla="*/ 27 h 60"/>
                              <a:gd name="T22" fmla="*/ 20 w 20"/>
                              <a:gd name="T23" fmla="*/ 17 h 60"/>
                              <a:gd name="T24" fmla="*/ 15 w 20"/>
                              <a:gd name="T25" fmla="*/ 10 h 60"/>
                              <a:gd name="T26" fmla="*/ 10 w 20"/>
                              <a:gd name="T27" fmla="*/ 5 h 60"/>
                              <a:gd name="T28" fmla="*/ 2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2" y="0"/>
                                </a:moveTo>
                                <a:lnTo>
                                  <a:pt x="0" y="2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5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17" y="52"/>
                                </a:lnTo>
                                <a:lnTo>
                                  <a:pt x="20" y="42"/>
                                </a:lnTo>
                                <a:lnTo>
                                  <a:pt x="20" y="35"/>
                                </a:lnTo>
                                <a:lnTo>
                                  <a:pt x="20" y="27"/>
                                </a:lnTo>
                                <a:lnTo>
                                  <a:pt x="20" y="17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5" name="Freeform 1737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" name="Freeform 1738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" name="Freeform 1739"/>
                        <wps:cNvSpPr>
                          <a:spLocks noEditPoints="1"/>
                        </wps:cNvSpPr>
                        <wps:spPr bwMode="auto">
                          <a:xfrm>
                            <a:off x="5755" y="888"/>
                            <a:ext cx="60" cy="110"/>
                          </a:xfrm>
                          <a:custGeom>
                            <a:avLst/>
                            <a:gdLst>
                              <a:gd name="T0" fmla="*/ 33 w 60"/>
                              <a:gd name="T1" fmla="*/ 62 h 110"/>
                              <a:gd name="T2" fmla="*/ 20 w 60"/>
                              <a:gd name="T3" fmla="*/ 70 h 110"/>
                              <a:gd name="T4" fmla="*/ 10 w 60"/>
                              <a:gd name="T5" fmla="*/ 82 h 110"/>
                              <a:gd name="T6" fmla="*/ 3 w 60"/>
                              <a:gd name="T7" fmla="*/ 95 h 110"/>
                              <a:gd name="T8" fmla="*/ 0 w 60"/>
                              <a:gd name="T9" fmla="*/ 110 h 110"/>
                              <a:gd name="T10" fmla="*/ 5 w 60"/>
                              <a:gd name="T11" fmla="*/ 110 h 110"/>
                              <a:gd name="T12" fmla="*/ 13 w 60"/>
                              <a:gd name="T13" fmla="*/ 105 h 110"/>
                              <a:gd name="T14" fmla="*/ 18 w 60"/>
                              <a:gd name="T15" fmla="*/ 100 h 110"/>
                              <a:gd name="T16" fmla="*/ 23 w 60"/>
                              <a:gd name="T17" fmla="*/ 95 h 110"/>
                              <a:gd name="T18" fmla="*/ 28 w 60"/>
                              <a:gd name="T19" fmla="*/ 87 h 110"/>
                              <a:gd name="T20" fmla="*/ 30 w 60"/>
                              <a:gd name="T21" fmla="*/ 80 h 110"/>
                              <a:gd name="T22" fmla="*/ 33 w 60"/>
                              <a:gd name="T23" fmla="*/ 70 h 110"/>
                              <a:gd name="T24" fmla="*/ 33 w 60"/>
                              <a:gd name="T25" fmla="*/ 62 h 110"/>
                              <a:gd name="T26" fmla="*/ 33 w 60"/>
                              <a:gd name="T27" fmla="*/ 62 h 110"/>
                              <a:gd name="T28" fmla="*/ 60 w 60"/>
                              <a:gd name="T29" fmla="*/ 0 h 110"/>
                              <a:gd name="T30" fmla="*/ 33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33" y="62"/>
                                </a:moveTo>
                                <a:lnTo>
                                  <a:pt x="20" y="70"/>
                                </a:lnTo>
                                <a:lnTo>
                                  <a:pt x="10" y="82"/>
                                </a:lnTo>
                                <a:lnTo>
                                  <a:pt x="3" y="95"/>
                                </a:lnTo>
                                <a:lnTo>
                                  <a:pt x="0" y="110"/>
                                </a:lnTo>
                                <a:lnTo>
                                  <a:pt x="5" y="110"/>
                                </a:lnTo>
                                <a:lnTo>
                                  <a:pt x="13" y="105"/>
                                </a:lnTo>
                                <a:lnTo>
                                  <a:pt x="18" y="100"/>
                                </a:lnTo>
                                <a:lnTo>
                                  <a:pt x="23" y="95"/>
                                </a:lnTo>
                                <a:lnTo>
                                  <a:pt x="28" y="87"/>
                                </a:lnTo>
                                <a:lnTo>
                                  <a:pt x="30" y="80"/>
                                </a:lnTo>
                                <a:lnTo>
                                  <a:pt x="33" y="70"/>
                                </a:lnTo>
                                <a:lnTo>
                                  <a:pt x="33" y="62"/>
                                </a:lnTo>
                                <a:close/>
                                <a:moveTo>
                                  <a:pt x="33" y="62"/>
                                </a:moveTo>
                                <a:lnTo>
                                  <a:pt x="60" y="0"/>
                                </a:lnTo>
                                <a:lnTo>
                                  <a:pt x="3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" name="Freeform 1740"/>
                        <wps:cNvSpPr>
                          <a:spLocks/>
                        </wps:cNvSpPr>
                        <wps:spPr bwMode="auto">
                          <a:xfrm>
                            <a:off x="5755" y="950"/>
                            <a:ext cx="33" cy="4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48"/>
                              <a:gd name="T2" fmla="*/ 20 w 33"/>
                              <a:gd name="T3" fmla="*/ 8 h 48"/>
                              <a:gd name="T4" fmla="*/ 10 w 33"/>
                              <a:gd name="T5" fmla="*/ 20 h 48"/>
                              <a:gd name="T6" fmla="*/ 3 w 33"/>
                              <a:gd name="T7" fmla="*/ 33 h 48"/>
                              <a:gd name="T8" fmla="*/ 0 w 33"/>
                              <a:gd name="T9" fmla="*/ 48 h 48"/>
                              <a:gd name="T10" fmla="*/ 5 w 33"/>
                              <a:gd name="T11" fmla="*/ 48 h 48"/>
                              <a:gd name="T12" fmla="*/ 13 w 33"/>
                              <a:gd name="T13" fmla="*/ 43 h 48"/>
                              <a:gd name="T14" fmla="*/ 18 w 33"/>
                              <a:gd name="T15" fmla="*/ 38 h 48"/>
                              <a:gd name="T16" fmla="*/ 23 w 33"/>
                              <a:gd name="T17" fmla="*/ 33 h 48"/>
                              <a:gd name="T18" fmla="*/ 28 w 33"/>
                              <a:gd name="T19" fmla="*/ 25 h 48"/>
                              <a:gd name="T20" fmla="*/ 30 w 33"/>
                              <a:gd name="T21" fmla="*/ 18 h 48"/>
                              <a:gd name="T22" fmla="*/ 33 w 33"/>
                              <a:gd name="T23" fmla="*/ 8 h 48"/>
                              <a:gd name="T24" fmla="*/ 33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33" y="0"/>
                                </a:moveTo>
                                <a:lnTo>
                                  <a:pt x="20" y="8"/>
                                </a:lnTo>
                                <a:lnTo>
                                  <a:pt x="10" y="20"/>
                                </a:lnTo>
                                <a:lnTo>
                                  <a:pt x="3" y="33"/>
                                </a:lnTo>
                                <a:lnTo>
                                  <a:pt x="0" y="48"/>
                                </a:lnTo>
                                <a:lnTo>
                                  <a:pt x="5" y="48"/>
                                </a:lnTo>
                                <a:lnTo>
                                  <a:pt x="13" y="43"/>
                                </a:lnTo>
                                <a:lnTo>
                                  <a:pt x="18" y="38"/>
                                </a:lnTo>
                                <a:lnTo>
                                  <a:pt x="23" y="33"/>
                                </a:lnTo>
                                <a:lnTo>
                                  <a:pt x="28" y="25"/>
                                </a:lnTo>
                                <a:lnTo>
                                  <a:pt x="30" y="18"/>
                                </a:lnTo>
                                <a:lnTo>
                                  <a:pt x="33" y="8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" name="Freeform 1741"/>
                        <wps:cNvSpPr>
                          <a:spLocks/>
                        </wps:cNvSpPr>
                        <wps:spPr bwMode="auto">
                          <a:xfrm>
                            <a:off x="5788" y="888"/>
                            <a:ext cx="27" cy="62"/>
                          </a:xfrm>
                          <a:custGeom>
                            <a:avLst/>
                            <a:gdLst>
                              <a:gd name="T0" fmla="*/ 0 w 27"/>
                              <a:gd name="T1" fmla="*/ 62 h 62"/>
                              <a:gd name="T2" fmla="*/ 27 w 27"/>
                              <a:gd name="T3" fmla="*/ 0 h 62"/>
                              <a:gd name="T4" fmla="*/ 0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0" y="62"/>
                                </a:moveTo>
                                <a:lnTo>
                                  <a:pt x="2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" name="Freeform 1742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" name="Freeform 1743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" name="Freeform 1744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3" name="Freeform 1745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" name="Freeform 1746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" name="Freeform 1747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6" name="Freeform 1748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7" name="Freeform 1749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" name="Freeform 1750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" name="Freeform 1751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" name="Freeform 1752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" name="Freeform 1753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2" name="Freeform 1754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" name="Freeform 1755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4" name="Freeform 1756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5" name="Freeform 1757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6" name="Freeform 1758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" name="Freeform 1759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" name="Freeform 1760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" name="Freeform 1761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0" name="Freeform 1762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" name="Freeform 1763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" name="Freeform 1764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" name="Freeform 1765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4" name="Freeform 1766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" name="Freeform 1767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6" name="Freeform 1768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" name="Freeform 1769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" name="Freeform 1770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" name="Freeform 1771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" name="Freeform 1772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" name="Freeform 1773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2" name="Freeform 1774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" name="Freeform 1775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" name="Freeform 1776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" name="Freeform 1777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" name="Freeform 1778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" name="Freeform 1779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" name="Freeform 1780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" name="Freeform 1781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" name="Freeform 1782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" name="Freeform 1783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" name="Freeform 1784"/>
                        <wps:cNvSpPr>
                          <a:spLocks noEditPoints="1"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107 w 110"/>
                              <a:gd name="T3" fmla="*/ 220 h 222"/>
                              <a:gd name="T4" fmla="*/ 105 w 110"/>
                              <a:gd name="T5" fmla="*/ 220 h 222"/>
                              <a:gd name="T6" fmla="*/ 102 w 110"/>
                              <a:gd name="T7" fmla="*/ 220 h 222"/>
                              <a:gd name="T8" fmla="*/ 100 w 110"/>
                              <a:gd name="T9" fmla="*/ 222 h 222"/>
                              <a:gd name="T10" fmla="*/ 105 w 110"/>
                              <a:gd name="T11" fmla="*/ 222 h 222"/>
                              <a:gd name="T12" fmla="*/ 110 w 110"/>
                              <a:gd name="T13" fmla="*/ 222 h 222"/>
                              <a:gd name="T14" fmla="*/ 0 w 110"/>
                              <a:gd name="T15" fmla="*/ 5 h 222"/>
                              <a:gd name="T16" fmla="*/ 0 w 110"/>
                              <a:gd name="T17" fmla="*/ 0 h 222"/>
                              <a:gd name="T18" fmla="*/ 0 w 110"/>
                              <a:gd name="T19" fmla="*/ 5 h 222"/>
                              <a:gd name="T20" fmla="*/ 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107" y="220"/>
                                </a:lnTo>
                                <a:lnTo>
                                  <a:pt x="105" y="220"/>
                                </a:lnTo>
                                <a:lnTo>
                                  <a:pt x="102" y="220"/>
                                </a:lnTo>
                                <a:lnTo>
                                  <a:pt x="100" y="222"/>
                                </a:lnTo>
                                <a:lnTo>
                                  <a:pt x="105" y="222"/>
                                </a:lnTo>
                                <a:lnTo>
                                  <a:pt x="110" y="222"/>
                                </a:lnTo>
                                <a:close/>
                                <a:moveTo>
                                  <a:pt x="0" y="5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" name="Freeform 1785"/>
                        <wps:cNvSpPr>
                          <a:spLocks noEditPoints="1"/>
                        </wps:cNvSpPr>
                        <wps:spPr bwMode="auto">
                          <a:xfrm>
                            <a:off x="5698" y="963"/>
                            <a:ext cx="107" cy="219"/>
                          </a:xfrm>
                          <a:custGeom>
                            <a:avLst/>
                            <a:gdLst>
                              <a:gd name="T0" fmla="*/ 0 w 107"/>
                              <a:gd name="T1" fmla="*/ 0 h 219"/>
                              <a:gd name="T2" fmla="*/ 0 w 107"/>
                              <a:gd name="T3" fmla="*/ 0 h 219"/>
                              <a:gd name="T4" fmla="*/ 0 w 107"/>
                              <a:gd name="T5" fmla="*/ 5 h 219"/>
                              <a:gd name="T6" fmla="*/ 3 w 107"/>
                              <a:gd name="T7" fmla="*/ 5 h 219"/>
                              <a:gd name="T8" fmla="*/ 0 w 107"/>
                              <a:gd name="T9" fmla="*/ 0 h 219"/>
                              <a:gd name="T10" fmla="*/ 105 w 107"/>
                              <a:gd name="T11" fmla="*/ 219 h 219"/>
                              <a:gd name="T12" fmla="*/ 107 w 107"/>
                              <a:gd name="T13" fmla="*/ 217 h 219"/>
                              <a:gd name="T14" fmla="*/ 102 w 107"/>
                              <a:gd name="T15" fmla="*/ 214 h 219"/>
                              <a:gd name="T16" fmla="*/ 100 w 107"/>
                              <a:gd name="T17" fmla="*/ 217 h 219"/>
                              <a:gd name="T18" fmla="*/ 95 w 107"/>
                              <a:gd name="T19" fmla="*/ 217 h 219"/>
                              <a:gd name="T20" fmla="*/ 100 w 107"/>
                              <a:gd name="T21" fmla="*/ 219 h 219"/>
                              <a:gd name="T22" fmla="*/ 105 w 107"/>
                              <a:gd name="T2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5" y="219"/>
                                </a:moveTo>
                                <a:lnTo>
                                  <a:pt x="107" y="217"/>
                                </a:lnTo>
                                <a:lnTo>
                                  <a:pt x="102" y="214"/>
                                </a:lnTo>
                                <a:lnTo>
                                  <a:pt x="100" y="217"/>
                                </a:lnTo>
                                <a:lnTo>
                                  <a:pt x="95" y="217"/>
                                </a:lnTo>
                                <a:lnTo>
                                  <a:pt x="100" y="219"/>
                                </a:lnTo>
                                <a:lnTo>
                                  <a:pt x="105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" name="Freeform 1786"/>
                        <wps:cNvSpPr>
                          <a:spLocks noEditPoints="1"/>
                        </wps:cNvSpPr>
                        <wps:spPr bwMode="auto">
                          <a:xfrm>
                            <a:off x="5698" y="965"/>
                            <a:ext cx="105" cy="217"/>
                          </a:xfrm>
                          <a:custGeom>
                            <a:avLst/>
                            <a:gdLst>
                              <a:gd name="T0" fmla="*/ 0 w 105"/>
                              <a:gd name="T1" fmla="*/ 0 h 217"/>
                              <a:gd name="T2" fmla="*/ 0 w 105"/>
                              <a:gd name="T3" fmla="*/ 0 h 217"/>
                              <a:gd name="T4" fmla="*/ 0 w 105"/>
                              <a:gd name="T5" fmla="*/ 5 h 217"/>
                              <a:gd name="T6" fmla="*/ 3 w 105"/>
                              <a:gd name="T7" fmla="*/ 5 h 217"/>
                              <a:gd name="T8" fmla="*/ 0 w 105"/>
                              <a:gd name="T9" fmla="*/ 0 h 217"/>
                              <a:gd name="T10" fmla="*/ 100 w 105"/>
                              <a:gd name="T11" fmla="*/ 217 h 217"/>
                              <a:gd name="T12" fmla="*/ 102 w 105"/>
                              <a:gd name="T13" fmla="*/ 215 h 217"/>
                              <a:gd name="T14" fmla="*/ 105 w 105"/>
                              <a:gd name="T15" fmla="*/ 215 h 217"/>
                              <a:gd name="T16" fmla="*/ 102 w 105"/>
                              <a:gd name="T17" fmla="*/ 212 h 217"/>
                              <a:gd name="T18" fmla="*/ 100 w 105"/>
                              <a:gd name="T19" fmla="*/ 210 h 217"/>
                              <a:gd name="T20" fmla="*/ 95 w 105"/>
                              <a:gd name="T21" fmla="*/ 212 h 217"/>
                              <a:gd name="T22" fmla="*/ 90 w 105"/>
                              <a:gd name="T23" fmla="*/ 215 h 217"/>
                              <a:gd name="T24" fmla="*/ 95 w 105"/>
                              <a:gd name="T25" fmla="*/ 215 h 217"/>
                              <a:gd name="T26" fmla="*/ 100 w 105"/>
                              <a:gd name="T27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0" y="217"/>
                                </a:moveTo>
                                <a:lnTo>
                                  <a:pt x="102" y="215"/>
                                </a:lnTo>
                                <a:lnTo>
                                  <a:pt x="105" y="215"/>
                                </a:lnTo>
                                <a:lnTo>
                                  <a:pt x="102" y="212"/>
                                </a:lnTo>
                                <a:lnTo>
                                  <a:pt x="100" y="210"/>
                                </a:lnTo>
                                <a:lnTo>
                                  <a:pt x="95" y="212"/>
                                </a:lnTo>
                                <a:lnTo>
                                  <a:pt x="90" y="215"/>
                                </a:lnTo>
                                <a:lnTo>
                                  <a:pt x="95" y="215"/>
                                </a:lnTo>
                                <a:lnTo>
                                  <a:pt x="10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" name="Freeform 1787"/>
                        <wps:cNvSpPr>
                          <a:spLocks noEditPoints="1"/>
                        </wps:cNvSpPr>
                        <wps:spPr bwMode="auto">
                          <a:xfrm>
                            <a:off x="5698" y="968"/>
                            <a:ext cx="102" cy="212"/>
                          </a:xfrm>
                          <a:custGeom>
                            <a:avLst/>
                            <a:gdLst>
                              <a:gd name="T0" fmla="*/ 3 w 102"/>
                              <a:gd name="T1" fmla="*/ 0 h 212"/>
                              <a:gd name="T2" fmla="*/ 0 w 102"/>
                              <a:gd name="T3" fmla="*/ 0 h 212"/>
                              <a:gd name="T4" fmla="*/ 0 w 102"/>
                              <a:gd name="T5" fmla="*/ 5 h 212"/>
                              <a:gd name="T6" fmla="*/ 3 w 102"/>
                              <a:gd name="T7" fmla="*/ 5 h 212"/>
                              <a:gd name="T8" fmla="*/ 3 w 102"/>
                              <a:gd name="T9" fmla="*/ 0 h 212"/>
                              <a:gd name="T10" fmla="*/ 95 w 102"/>
                              <a:gd name="T11" fmla="*/ 212 h 212"/>
                              <a:gd name="T12" fmla="*/ 100 w 102"/>
                              <a:gd name="T13" fmla="*/ 212 h 212"/>
                              <a:gd name="T14" fmla="*/ 102 w 102"/>
                              <a:gd name="T15" fmla="*/ 209 h 212"/>
                              <a:gd name="T16" fmla="*/ 100 w 102"/>
                              <a:gd name="T17" fmla="*/ 207 h 212"/>
                              <a:gd name="T18" fmla="*/ 100 w 102"/>
                              <a:gd name="T19" fmla="*/ 207 h 212"/>
                              <a:gd name="T20" fmla="*/ 90 w 102"/>
                              <a:gd name="T21" fmla="*/ 209 h 212"/>
                              <a:gd name="T22" fmla="*/ 82 w 102"/>
                              <a:gd name="T23" fmla="*/ 212 h 212"/>
                              <a:gd name="T24" fmla="*/ 90 w 102"/>
                              <a:gd name="T25" fmla="*/ 212 h 212"/>
                              <a:gd name="T26" fmla="*/ 95 w 102"/>
                              <a:gd name="T27" fmla="*/ 212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5" y="212"/>
                                </a:moveTo>
                                <a:lnTo>
                                  <a:pt x="100" y="212"/>
                                </a:lnTo>
                                <a:lnTo>
                                  <a:pt x="102" y="209"/>
                                </a:lnTo>
                                <a:lnTo>
                                  <a:pt x="100" y="207"/>
                                </a:lnTo>
                                <a:lnTo>
                                  <a:pt x="90" y="209"/>
                                </a:lnTo>
                                <a:lnTo>
                                  <a:pt x="82" y="212"/>
                                </a:lnTo>
                                <a:lnTo>
                                  <a:pt x="90" y="212"/>
                                </a:lnTo>
                                <a:lnTo>
                                  <a:pt x="95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6" name="Freeform 1788"/>
                        <wps:cNvSpPr>
                          <a:spLocks noEditPoints="1"/>
                        </wps:cNvSpPr>
                        <wps:spPr bwMode="auto">
                          <a:xfrm>
                            <a:off x="5698" y="970"/>
                            <a:ext cx="100" cy="210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10"/>
                              <a:gd name="T2" fmla="*/ 0 w 100"/>
                              <a:gd name="T3" fmla="*/ 0 h 210"/>
                              <a:gd name="T4" fmla="*/ 0 w 100"/>
                              <a:gd name="T5" fmla="*/ 5 h 210"/>
                              <a:gd name="T6" fmla="*/ 3 w 100"/>
                              <a:gd name="T7" fmla="*/ 5 h 210"/>
                              <a:gd name="T8" fmla="*/ 3 w 100"/>
                              <a:gd name="T9" fmla="*/ 5 h 210"/>
                              <a:gd name="T10" fmla="*/ 3 w 100"/>
                              <a:gd name="T11" fmla="*/ 0 h 210"/>
                              <a:gd name="T12" fmla="*/ 90 w 100"/>
                              <a:gd name="T13" fmla="*/ 210 h 210"/>
                              <a:gd name="T14" fmla="*/ 95 w 100"/>
                              <a:gd name="T15" fmla="*/ 207 h 210"/>
                              <a:gd name="T16" fmla="*/ 100 w 100"/>
                              <a:gd name="T17" fmla="*/ 205 h 210"/>
                              <a:gd name="T18" fmla="*/ 100 w 100"/>
                              <a:gd name="T19" fmla="*/ 205 h 210"/>
                              <a:gd name="T20" fmla="*/ 97 w 100"/>
                              <a:gd name="T21" fmla="*/ 202 h 210"/>
                              <a:gd name="T22" fmla="*/ 87 w 100"/>
                              <a:gd name="T23" fmla="*/ 205 h 210"/>
                              <a:gd name="T24" fmla="*/ 75 w 100"/>
                              <a:gd name="T25" fmla="*/ 207 h 210"/>
                              <a:gd name="T26" fmla="*/ 82 w 100"/>
                              <a:gd name="T27" fmla="*/ 210 h 210"/>
                              <a:gd name="T28" fmla="*/ 90 w 100"/>
                              <a:gd name="T29" fmla="*/ 21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0" y="210"/>
                                </a:moveTo>
                                <a:lnTo>
                                  <a:pt x="95" y="207"/>
                                </a:lnTo>
                                <a:lnTo>
                                  <a:pt x="100" y="205"/>
                                </a:lnTo>
                                <a:lnTo>
                                  <a:pt x="97" y="202"/>
                                </a:lnTo>
                                <a:lnTo>
                                  <a:pt x="87" y="205"/>
                                </a:lnTo>
                                <a:lnTo>
                                  <a:pt x="75" y="207"/>
                                </a:lnTo>
                                <a:lnTo>
                                  <a:pt x="82" y="210"/>
                                </a:lnTo>
                                <a:lnTo>
                                  <a:pt x="90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" name="Freeform 1789"/>
                        <wps:cNvSpPr>
                          <a:spLocks noEditPoints="1"/>
                        </wps:cNvSpPr>
                        <wps:spPr bwMode="auto">
                          <a:xfrm>
                            <a:off x="5698" y="973"/>
                            <a:ext cx="100" cy="207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07"/>
                              <a:gd name="T2" fmla="*/ 0 w 100"/>
                              <a:gd name="T3" fmla="*/ 0 h 207"/>
                              <a:gd name="T4" fmla="*/ 0 w 100"/>
                              <a:gd name="T5" fmla="*/ 7 h 207"/>
                              <a:gd name="T6" fmla="*/ 3 w 100"/>
                              <a:gd name="T7" fmla="*/ 5 h 207"/>
                              <a:gd name="T8" fmla="*/ 3 w 100"/>
                              <a:gd name="T9" fmla="*/ 5 h 207"/>
                              <a:gd name="T10" fmla="*/ 3 w 100"/>
                              <a:gd name="T11" fmla="*/ 0 h 207"/>
                              <a:gd name="T12" fmla="*/ 82 w 100"/>
                              <a:gd name="T13" fmla="*/ 207 h 207"/>
                              <a:gd name="T14" fmla="*/ 90 w 100"/>
                              <a:gd name="T15" fmla="*/ 204 h 207"/>
                              <a:gd name="T16" fmla="*/ 100 w 100"/>
                              <a:gd name="T17" fmla="*/ 202 h 207"/>
                              <a:gd name="T18" fmla="*/ 97 w 100"/>
                              <a:gd name="T19" fmla="*/ 199 h 207"/>
                              <a:gd name="T20" fmla="*/ 95 w 100"/>
                              <a:gd name="T21" fmla="*/ 197 h 207"/>
                              <a:gd name="T22" fmla="*/ 82 w 100"/>
                              <a:gd name="T23" fmla="*/ 202 h 207"/>
                              <a:gd name="T24" fmla="*/ 67 w 100"/>
                              <a:gd name="T25" fmla="*/ 204 h 207"/>
                              <a:gd name="T26" fmla="*/ 75 w 100"/>
                              <a:gd name="T27" fmla="*/ 204 h 207"/>
                              <a:gd name="T28" fmla="*/ 82 w 100"/>
                              <a:gd name="T29" fmla="*/ 207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82" y="207"/>
                                </a:moveTo>
                                <a:lnTo>
                                  <a:pt x="90" y="204"/>
                                </a:lnTo>
                                <a:lnTo>
                                  <a:pt x="100" y="202"/>
                                </a:lnTo>
                                <a:lnTo>
                                  <a:pt x="97" y="199"/>
                                </a:lnTo>
                                <a:lnTo>
                                  <a:pt x="95" y="197"/>
                                </a:lnTo>
                                <a:lnTo>
                                  <a:pt x="82" y="202"/>
                                </a:lnTo>
                                <a:lnTo>
                                  <a:pt x="67" y="204"/>
                                </a:lnTo>
                                <a:lnTo>
                                  <a:pt x="75" y="204"/>
                                </a:lnTo>
                                <a:lnTo>
                                  <a:pt x="82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" name="Freeform 1790"/>
                        <wps:cNvSpPr>
                          <a:spLocks noEditPoints="1"/>
                        </wps:cNvSpPr>
                        <wps:spPr bwMode="auto">
                          <a:xfrm>
                            <a:off x="5698" y="975"/>
                            <a:ext cx="97" cy="202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202"/>
                              <a:gd name="T2" fmla="*/ 3 w 97"/>
                              <a:gd name="T3" fmla="*/ 0 h 202"/>
                              <a:gd name="T4" fmla="*/ 0 w 97"/>
                              <a:gd name="T5" fmla="*/ 0 h 202"/>
                              <a:gd name="T6" fmla="*/ 0 w 97"/>
                              <a:gd name="T7" fmla="*/ 8 h 202"/>
                              <a:gd name="T8" fmla="*/ 3 w 97"/>
                              <a:gd name="T9" fmla="*/ 5 h 202"/>
                              <a:gd name="T10" fmla="*/ 5 w 97"/>
                              <a:gd name="T11" fmla="*/ 5 h 202"/>
                              <a:gd name="T12" fmla="*/ 3 w 97"/>
                              <a:gd name="T13" fmla="*/ 0 h 202"/>
                              <a:gd name="T14" fmla="*/ 75 w 97"/>
                              <a:gd name="T15" fmla="*/ 202 h 202"/>
                              <a:gd name="T16" fmla="*/ 87 w 97"/>
                              <a:gd name="T17" fmla="*/ 200 h 202"/>
                              <a:gd name="T18" fmla="*/ 97 w 97"/>
                              <a:gd name="T19" fmla="*/ 197 h 202"/>
                              <a:gd name="T20" fmla="*/ 95 w 97"/>
                              <a:gd name="T21" fmla="*/ 195 h 202"/>
                              <a:gd name="T22" fmla="*/ 92 w 97"/>
                              <a:gd name="T23" fmla="*/ 193 h 202"/>
                              <a:gd name="T24" fmla="*/ 77 w 97"/>
                              <a:gd name="T25" fmla="*/ 197 h 202"/>
                              <a:gd name="T26" fmla="*/ 57 w 97"/>
                              <a:gd name="T27" fmla="*/ 200 h 202"/>
                              <a:gd name="T28" fmla="*/ 67 w 97"/>
                              <a:gd name="T29" fmla="*/ 202 h 202"/>
                              <a:gd name="T30" fmla="*/ 75 w 97"/>
                              <a:gd name="T31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75" y="202"/>
                                </a:moveTo>
                                <a:lnTo>
                                  <a:pt x="87" y="200"/>
                                </a:lnTo>
                                <a:lnTo>
                                  <a:pt x="97" y="197"/>
                                </a:lnTo>
                                <a:lnTo>
                                  <a:pt x="95" y="195"/>
                                </a:lnTo>
                                <a:lnTo>
                                  <a:pt x="92" y="193"/>
                                </a:lnTo>
                                <a:lnTo>
                                  <a:pt x="77" y="197"/>
                                </a:lnTo>
                                <a:lnTo>
                                  <a:pt x="57" y="200"/>
                                </a:lnTo>
                                <a:lnTo>
                                  <a:pt x="67" y="202"/>
                                </a:lnTo>
                                <a:lnTo>
                                  <a:pt x="75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" name="Freeform 1791"/>
                        <wps:cNvSpPr>
                          <a:spLocks noEditPoints="1"/>
                        </wps:cNvSpPr>
                        <wps:spPr bwMode="auto">
                          <a:xfrm>
                            <a:off x="5698" y="978"/>
                            <a:ext cx="95" cy="199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99"/>
                              <a:gd name="T2" fmla="*/ 3 w 95"/>
                              <a:gd name="T3" fmla="*/ 0 h 199"/>
                              <a:gd name="T4" fmla="*/ 0 w 95"/>
                              <a:gd name="T5" fmla="*/ 2 h 199"/>
                              <a:gd name="T6" fmla="*/ 0 w 95"/>
                              <a:gd name="T7" fmla="*/ 7 h 199"/>
                              <a:gd name="T8" fmla="*/ 3 w 95"/>
                              <a:gd name="T9" fmla="*/ 5 h 199"/>
                              <a:gd name="T10" fmla="*/ 5 w 95"/>
                              <a:gd name="T11" fmla="*/ 5 h 199"/>
                              <a:gd name="T12" fmla="*/ 3 w 95"/>
                              <a:gd name="T13" fmla="*/ 0 h 199"/>
                              <a:gd name="T14" fmla="*/ 67 w 95"/>
                              <a:gd name="T15" fmla="*/ 199 h 199"/>
                              <a:gd name="T16" fmla="*/ 82 w 95"/>
                              <a:gd name="T17" fmla="*/ 197 h 199"/>
                              <a:gd name="T18" fmla="*/ 95 w 95"/>
                              <a:gd name="T19" fmla="*/ 192 h 199"/>
                              <a:gd name="T20" fmla="*/ 92 w 95"/>
                              <a:gd name="T21" fmla="*/ 190 h 199"/>
                              <a:gd name="T22" fmla="*/ 92 w 95"/>
                              <a:gd name="T23" fmla="*/ 190 h 199"/>
                              <a:gd name="T24" fmla="*/ 72 w 95"/>
                              <a:gd name="T25" fmla="*/ 194 h 199"/>
                              <a:gd name="T26" fmla="*/ 55 w 95"/>
                              <a:gd name="T27" fmla="*/ 194 h 199"/>
                              <a:gd name="T28" fmla="*/ 52 w 95"/>
                              <a:gd name="T29" fmla="*/ 194 h 199"/>
                              <a:gd name="T30" fmla="*/ 50 w 95"/>
                              <a:gd name="T31" fmla="*/ 194 h 199"/>
                              <a:gd name="T32" fmla="*/ 60 w 95"/>
                              <a:gd name="T33" fmla="*/ 197 h 199"/>
                              <a:gd name="T34" fmla="*/ 67 w 95"/>
                              <a:gd name="T35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67" y="199"/>
                                </a:moveTo>
                                <a:lnTo>
                                  <a:pt x="82" y="197"/>
                                </a:lnTo>
                                <a:lnTo>
                                  <a:pt x="95" y="192"/>
                                </a:lnTo>
                                <a:lnTo>
                                  <a:pt x="92" y="190"/>
                                </a:lnTo>
                                <a:lnTo>
                                  <a:pt x="72" y="194"/>
                                </a:lnTo>
                                <a:lnTo>
                                  <a:pt x="55" y="194"/>
                                </a:lnTo>
                                <a:lnTo>
                                  <a:pt x="52" y="194"/>
                                </a:lnTo>
                                <a:lnTo>
                                  <a:pt x="50" y="194"/>
                                </a:lnTo>
                                <a:lnTo>
                                  <a:pt x="60" y="197"/>
                                </a:lnTo>
                                <a:lnTo>
                                  <a:pt x="6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" name="Freeform 1792"/>
                        <wps:cNvSpPr>
                          <a:spLocks noEditPoints="1"/>
                        </wps:cNvSpPr>
                        <wps:spPr bwMode="auto">
                          <a:xfrm>
                            <a:off x="5698" y="980"/>
                            <a:ext cx="92" cy="195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95"/>
                              <a:gd name="T2" fmla="*/ 3 w 92"/>
                              <a:gd name="T3" fmla="*/ 0 h 195"/>
                              <a:gd name="T4" fmla="*/ 0 w 92"/>
                              <a:gd name="T5" fmla="*/ 3 h 195"/>
                              <a:gd name="T6" fmla="*/ 3 w 92"/>
                              <a:gd name="T7" fmla="*/ 8 h 195"/>
                              <a:gd name="T8" fmla="*/ 3 w 92"/>
                              <a:gd name="T9" fmla="*/ 8 h 195"/>
                              <a:gd name="T10" fmla="*/ 5 w 92"/>
                              <a:gd name="T11" fmla="*/ 5 h 195"/>
                              <a:gd name="T12" fmla="*/ 5 w 92"/>
                              <a:gd name="T13" fmla="*/ 0 h 195"/>
                              <a:gd name="T14" fmla="*/ 57 w 92"/>
                              <a:gd name="T15" fmla="*/ 195 h 195"/>
                              <a:gd name="T16" fmla="*/ 77 w 92"/>
                              <a:gd name="T17" fmla="*/ 192 h 195"/>
                              <a:gd name="T18" fmla="*/ 92 w 92"/>
                              <a:gd name="T19" fmla="*/ 188 h 195"/>
                              <a:gd name="T20" fmla="*/ 92 w 92"/>
                              <a:gd name="T21" fmla="*/ 188 h 195"/>
                              <a:gd name="T22" fmla="*/ 90 w 92"/>
                              <a:gd name="T23" fmla="*/ 185 h 195"/>
                              <a:gd name="T24" fmla="*/ 72 w 92"/>
                              <a:gd name="T25" fmla="*/ 190 h 195"/>
                              <a:gd name="T26" fmla="*/ 55 w 92"/>
                              <a:gd name="T27" fmla="*/ 190 h 195"/>
                              <a:gd name="T28" fmla="*/ 50 w 92"/>
                              <a:gd name="T29" fmla="*/ 190 h 195"/>
                              <a:gd name="T30" fmla="*/ 43 w 92"/>
                              <a:gd name="T31" fmla="*/ 190 h 195"/>
                              <a:gd name="T32" fmla="*/ 50 w 92"/>
                              <a:gd name="T33" fmla="*/ 192 h 195"/>
                              <a:gd name="T34" fmla="*/ 57 w 92"/>
                              <a:gd name="T35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7" y="195"/>
                                </a:moveTo>
                                <a:lnTo>
                                  <a:pt x="77" y="192"/>
                                </a:lnTo>
                                <a:lnTo>
                                  <a:pt x="92" y="188"/>
                                </a:lnTo>
                                <a:lnTo>
                                  <a:pt x="90" y="185"/>
                                </a:lnTo>
                                <a:lnTo>
                                  <a:pt x="72" y="190"/>
                                </a:lnTo>
                                <a:lnTo>
                                  <a:pt x="55" y="190"/>
                                </a:lnTo>
                                <a:lnTo>
                                  <a:pt x="50" y="190"/>
                                </a:lnTo>
                                <a:lnTo>
                                  <a:pt x="43" y="190"/>
                                </a:lnTo>
                                <a:lnTo>
                                  <a:pt x="50" y="192"/>
                                </a:lnTo>
                                <a:lnTo>
                                  <a:pt x="57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" name="Freeform 1793"/>
                        <wps:cNvSpPr>
                          <a:spLocks noEditPoints="1"/>
                        </wps:cNvSpPr>
                        <wps:spPr bwMode="auto">
                          <a:xfrm>
                            <a:off x="5698" y="983"/>
                            <a:ext cx="92" cy="189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89"/>
                              <a:gd name="T2" fmla="*/ 3 w 92"/>
                              <a:gd name="T3" fmla="*/ 0 h 189"/>
                              <a:gd name="T4" fmla="*/ 0 w 92"/>
                              <a:gd name="T5" fmla="*/ 2 h 189"/>
                              <a:gd name="T6" fmla="*/ 3 w 92"/>
                              <a:gd name="T7" fmla="*/ 7 h 189"/>
                              <a:gd name="T8" fmla="*/ 3 w 92"/>
                              <a:gd name="T9" fmla="*/ 7 h 189"/>
                              <a:gd name="T10" fmla="*/ 5 w 92"/>
                              <a:gd name="T11" fmla="*/ 5 h 189"/>
                              <a:gd name="T12" fmla="*/ 5 w 92"/>
                              <a:gd name="T13" fmla="*/ 0 h 189"/>
                              <a:gd name="T14" fmla="*/ 50 w 92"/>
                              <a:gd name="T15" fmla="*/ 189 h 189"/>
                              <a:gd name="T16" fmla="*/ 52 w 92"/>
                              <a:gd name="T17" fmla="*/ 189 h 189"/>
                              <a:gd name="T18" fmla="*/ 55 w 92"/>
                              <a:gd name="T19" fmla="*/ 189 h 189"/>
                              <a:gd name="T20" fmla="*/ 72 w 92"/>
                              <a:gd name="T21" fmla="*/ 189 h 189"/>
                              <a:gd name="T22" fmla="*/ 92 w 92"/>
                              <a:gd name="T23" fmla="*/ 185 h 189"/>
                              <a:gd name="T24" fmla="*/ 90 w 92"/>
                              <a:gd name="T25" fmla="*/ 182 h 189"/>
                              <a:gd name="T26" fmla="*/ 87 w 92"/>
                              <a:gd name="T27" fmla="*/ 180 h 189"/>
                              <a:gd name="T28" fmla="*/ 72 w 92"/>
                              <a:gd name="T29" fmla="*/ 185 h 189"/>
                              <a:gd name="T30" fmla="*/ 55 w 92"/>
                              <a:gd name="T31" fmla="*/ 185 h 189"/>
                              <a:gd name="T32" fmla="*/ 47 w 92"/>
                              <a:gd name="T33" fmla="*/ 185 h 189"/>
                              <a:gd name="T34" fmla="*/ 40 w 92"/>
                              <a:gd name="T35" fmla="*/ 185 h 189"/>
                              <a:gd name="T36" fmla="*/ 40 w 92"/>
                              <a:gd name="T37" fmla="*/ 185 h 189"/>
                              <a:gd name="T38" fmla="*/ 45 w 92"/>
                              <a:gd name="T39" fmla="*/ 187 h 189"/>
                              <a:gd name="T40" fmla="*/ 50 w 92"/>
                              <a:gd name="T41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0" y="189"/>
                                </a:moveTo>
                                <a:lnTo>
                                  <a:pt x="52" y="189"/>
                                </a:lnTo>
                                <a:lnTo>
                                  <a:pt x="55" y="189"/>
                                </a:lnTo>
                                <a:lnTo>
                                  <a:pt x="72" y="189"/>
                                </a:lnTo>
                                <a:lnTo>
                                  <a:pt x="92" y="185"/>
                                </a:lnTo>
                                <a:lnTo>
                                  <a:pt x="90" y="182"/>
                                </a:lnTo>
                                <a:lnTo>
                                  <a:pt x="87" y="180"/>
                                </a:lnTo>
                                <a:lnTo>
                                  <a:pt x="72" y="185"/>
                                </a:lnTo>
                                <a:lnTo>
                                  <a:pt x="55" y="185"/>
                                </a:lnTo>
                                <a:lnTo>
                                  <a:pt x="47" y="185"/>
                                </a:lnTo>
                                <a:lnTo>
                                  <a:pt x="40" y="185"/>
                                </a:lnTo>
                                <a:lnTo>
                                  <a:pt x="45" y="187"/>
                                </a:lnTo>
                                <a:lnTo>
                                  <a:pt x="5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2" name="Freeform 1794"/>
                        <wps:cNvSpPr>
                          <a:spLocks noEditPoints="1"/>
                        </wps:cNvSpPr>
                        <wps:spPr bwMode="auto">
                          <a:xfrm>
                            <a:off x="5701" y="985"/>
                            <a:ext cx="87" cy="185"/>
                          </a:xfrm>
                          <a:custGeom>
                            <a:avLst/>
                            <a:gdLst>
                              <a:gd name="T0" fmla="*/ 2 w 87"/>
                              <a:gd name="T1" fmla="*/ 0 h 185"/>
                              <a:gd name="T2" fmla="*/ 0 w 87"/>
                              <a:gd name="T3" fmla="*/ 3 h 185"/>
                              <a:gd name="T4" fmla="*/ 0 w 87"/>
                              <a:gd name="T5" fmla="*/ 3 h 185"/>
                              <a:gd name="T6" fmla="*/ 0 w 87"/>
                              <a:gd name="T7" fmla="*/ 8 h 185"/>
                              <a:gd name="T8" fmla="*/ 2 w 87"/>
                              <a:gd name="T9" fmla="*/ 8 h 185"/>
                              <a:gd name="T10" fmla="*/ 5 w 87"/>
                              <a:gd name="T11" fmla="*/ 5 h 185"/>
                              <a:gd name="T12" fmla="*/ 2 w 87"/>
                              <a:gd name="T13" fmla="*/ 0 h 185"/>
                              <a:gd name="T14" fmla="*/ 40 w 87"/>
                              <a:gd name="T15" fmla="*/ 185 h 185"/>
                              <a:gd name="T16" fmla="*/ 47 w 87"/>
                              <a:gd name="T17" fmla="*/ 185 h 185"/>
                              <a:gd name="T18" fmla="*/ 52 w 87"/>
                              <a:gd name="T19" fmla="*/ 185 h 185"/>
                              <a:gd name="T20" fmla="*/ 69 w 87"/>
                              <a:gd name="T21" fmla="*/ 185 h 185"/>
                              <a:gd name="T22" fmla="*/ 87 w 87"/>
                              <a:gd name="T23" fmla="*/ 180 h 185"/>
                              <a:gd name="T24" fmla="*/ 84 w 87"/>
                              <a:gd name="T25" fmla="*/ 178 h 185"/>
                              <a:gd name="T26" fmla="*/ 82 w 87"/>
                              <a:gd name="T27" fmla="*/ 175 h 185"/>
                              <a:gd name="T28" fmla="*/ 67 w 87"/>
                              <a:gd name="T29" fmla="*/ 180 h 185"/>
                              <a:gd name="T30" fmla="*/ 52 w 87"/>
                              <a:gd name="T31" fmla="*/ 180 h 185"/>
                              <a:gd name="T32" fmla="*/ 42 w 87"/>
                              <a:gd name="T33" fmla="*/ 180 h 185"/>
                              <a:gd name="T34" fmla="*/ 35 w 87"/>
                              <a:gd name="T35" fmla="*/ 180 h 185"/>
                              <a:gd name="T36" fmla="*/ 35 w 87"/>
                              <a:gd name="T37" fmla="*/ 183 h 185"/>
                              <a:gd name="T38" fmla="*/ 37 w 87"/>
                              <a:gd name="T39" fmla="*/ 183 h 185"/>
                              <a:gd name="T40" fmla="*/ 40 w 87"/>
                              <a:gd name="T41" fmla="*/ 185 h 185"/>
                              <a:gd name="T42" fmla="*/ 40 w 87"/>
                              <a:gd name="T4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0" y="185"/>
                                </a:moveTo>
                                <a:lnTo>
                                  <a:pt x="47" y="185"/>
                                </a:lnTo>
                                <a:lnTo>
                                  <a:pt x="52" y="185"/>
                                </a:lnTo>
                                <a:lnTo>
                                  <a:pt x="69" y="185"/>
                                </a:lnTo>
                                <a:lnTo>
                                  <a:pt x="87" y="180"/>
                                </a:lnTo>
                                <a:lnTo>
                                  <a:pt x="84" y="178"/>
                                </a:lnTo>
                                <a:lnTo>
                                  <a:pt x="82" y="175"/>
                                </a:lnTo>
                                <a:lnTo>
                                  <a:pt x="67" y="180"/>
                                </a:lnTo>
                                <a:lnTo>
                                  <a:pt x="52" y="180"/>
                                </a:lnTo>
                                <a:lnTo>
                                  <a:pt x="42" y="180"/>
                                </a:lnTo>
                                <a:lnTo>
                                  <a:pt x="35" y="180"/>
                                </a:lnTo>
                                <a:lnTo>
                                  <a:pt x="35" y="183"/>
                                </a:lnTo>
                                <a:lnTo>
                                  <a:pt x="37" y="183"/>
                                </a:lnTo>
                                <a:lnTo>
                                  <a:pt x="4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3" name="Freeform 1795"/>
                        <wps:cNvSpPr>
                          <a:spLocks noEditPoints="1"/>
                        </wps:cNvSpPr>
                        <wps:spPr bwMode="auto">
                          <a:xfrm>
                            <a:off x="5701" y="988"/>
                            <a:ext cx="84" cy="180"/>
                          </a:xfrm>
                          <a:custGeom>
                            <a:avLst/>
                            <a:gdLst>
                              <a:gd name="T0" fmla="*/ 2 w 84"/>
                              <a:gd name="T1" fmla="*/ 0 h 180"/>
                              <a:gd name="T2" fmla="*/ 0 w 84"/>
                              <a:gd name="T3" fmla="*/ 2 h 180"/>
                              <a:gd name="T4" fmla="*/ 0 w 84"/>
                              <a:gd name="T5" fmla="*/ 2 h 180"/>
                              <a:gd name="T6" fmla="*/ 0 w 84"/>
                              <a:gd name="T7" fmla="*/ 10 h 180"/>
                              <a:gd name="T8" fmla="*/ 2 w 84"/>
                              <a:gd name="T9" fmla="*/ 7 h 180"/>
                              <a:gd name="T10" fmla="*/ 5 w 84"/>
                              <a:gd name="T11" fmla="*/ 5 h 180"/>
                              <a:gd name="T12" fmla="*/ 2 w 84"/>
                              <a:gd name="T13" fmla="*/ 0 h 180"/>
                              <a:gd name="T14" fmla="*/ 37 w 84"/>
                              <a:gd name="T15" fmla="*/ 180 h 180"/>
                              <a:gd name="T16" fmla="*/ 44 w 84"/>
                              <a:gd name="T17" fmla="*/ 180 h 180"/>
                              <a:gd name="T18" fmla="*/ 52 w 84"/>
                              <a:gd name="T19" fmla="*/ 180 h 180"/>
                              <a:gd name="T20" fmla="*/ 69 w 84"/>
                              <a:gd name="T21" fmla="*/ 180 h 180"/>
                              <a:gd name="T22" fmla="*/ 84 w 84"/>
                              <a:gd name="T23" fmla="*/ 175 h 180"/>
                              <a:gd name="T24" fmla="*/ 82 w 84"/>
                              <a:gd name="T25" fmla="*/ 172 h 180"/>
                              <a:gd name="T26" fmla="*/ 79 w 84"/>
                              <a:gd name="T27" fmla="*/ 170 h 180"/>
                              <a:gd name="T28" fmla="*/ 67 w 84"/>
                              <a:gd name="T29" fmla="*/ 175 h 180"/>
                              <a:gd name="T30" fmla="*/ 52 w 84"/>
                              <a:gd name="T31" fmla="*/ 175 h 180"/>
                              <a:gd name="T32" fmla="*/ 42 w 84"/>
                              <a:gd name="T33" fmla="*/ 175 h 180"/>
                              <a:gd name="T34" fmla="*/ 32 w 84"/>
                              <a:gd name="T35" fmla="*/ 172 h 180"/>
                              <a:gd name="T36" fmla="*/ 35 w 84"/>
                              <a:gd name="T37" fmla="*/ 177 h 180"/>
                              <a:gd name="T38" fmla="*/ 37 w 84"/>
                              <a:gd name="T39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37" y="180"/>
                                </a:moveTo>
                                <a:lnTo>
                                  <a:pt x="44" y="180"/>
                                </a:lnTo>
                                <a:lnTo>
                                  <a:pt x="52" y="180"/>
                                </a:lnTo>
                                <a:lnTo>
                                  <a:pt x="69" y="180"/>
                                </a:lnTo>
                                <a:lnTo>
                                  <a:pt x="84" y="175"/>
                                </a:lnTo>
                                <a:lnTo>
                                  <a:pt x="82" y="172"/>
                                </a:lnTo>
                                <a:lnTo>
                                  <a:pt x="79" y="170"/>
                                </a:lnTo>
                                <a:lnTo>
                                  <a:pt x="67" y="175"/>
                                </a:lnTo>
                                <a:lnTo>
                                  <a:pt x="52" y="175"/>
                                </a:lnTo>
                                <a:lnTo>
                                  <a:pt x="42" y="175"/>
                                </a:lnTo>
                                <a:lnTo>
                                  <a:pt x="32" y="172"/>
                                </a:lnTo>
                                <a:lnTo>
                                  <a:pt x="35" y="177"/>
                                </a:lnTo>
                                <a:lnTo>
                                  <a:pt x="37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" name="Freeform 1796"/>
                        <wps:cNvSpPr>
                          <a:spLocks noEditPoints="1"/>
                        </wps:cNvSpPr>
                        <wps:spPr bwMode="auto">
                          <a:xfrm>
                            <a:off x="5701" y="990"/>
                            <a:ext cx="82" cy="175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75"/>
                              <a:gd name="T2" fmla="*/ 2 w 82"/>
                              <a:gd name="T3" fmla="*/ 3 h 175"/>
                              <a:gd name="T4" fmla="*/ 0 w 82"/>
                              <a:gd name="T5" fmla="*/ 3 h 175"/>
                              <a:gd name="T6" fmla="*/ 0 w 82"/>
                              <a:gd name="T7" fmla="*/ 10 h 175"/>
                              <a:gd name="T8" fmla="*/ 2 w 82"/>
                              <a:gd name="T9" fmla="*/ 8 h 175"/>
                              <a:gd name="T10" fmla="*/ 5 w 82"/>
                              <a:gd name="T11" fmla="*/ 5 h 175"/>
                              <a:gd name="T12" fmla="*/ 5 w 82"/>
                              <a:gd name="T13" fmla="*/ 0 h 175"/>
                              <a:gd name="T14" fmla="*/ 35 w 82"/>
                              <a:gd name="T15" fmla="*/ 175 h 175"/>
                              <a:gd name="T16" fmla="*/ 42 w 82"/>
                              <a:gd name="T17" fmla="*/ 175 h 175"/>
                              <a:gd name="T18" fmla="*/ 52 w 82"/>
                              <a:gd name="T19" fmla="*/ 175 h 175"/>
                              <a:gd name="T20" fmla="*/ 67 w 82"/>
                              <a:gd name="T21" fmla="*/ 175 h 175"/>
                              <a:gd name="T22" fmla="*/ 82 w 82"/>
                              <a:gd name="T23" fmla="*/ 170 h 175"/>
                              <a:gd name="T24" fmla="*/ 79 w 82"/>
                              <a:gd name="T25" fmla="*/ 168 h 175"/>
                              <a:gd name="T26" fmla="*/ 79 w 82"/>
                              <a:gd name="T27" fmla="*/ 168 h 175"/>
                              <a:gd name="T28" fmla="*/ 64 w 82"/>
                              <a:gd name="T29" fmla="*/ 170 h 175"/>
                              <a:gd name="T30" fmla="*/ 52 w 82"/>
                              <a:gd name="T31" fmla="*/ 170 h 175"/>
                              <a:gd name="T32" fmla="*/ 42 w 82"/>
                              <a:gd name="T33" fmla="*/ 170 h 175"/>
                              <a:gd name="T34" fmla="*/ 30 w 82"/>
                              <a:gd name="T35" fmla="*/ 168 h 175"/>
                              <a:gd name="T36" fmla="*/ 32 w 82"/>
                              <a:gd name="T37" fmla="*/ 170 h 175"/>
                              <a:gd name="T38" fmla="*/ 35 w 82"/>
                              <a:gd name="T39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75"/>
                                </a:moveTo>
                                <a:lnTo>
                                  <a:pt x="42" y="175"/>
                                </a:lnTo>
                                <a:lnTo>
                                  <a:pt x="52" y="175"/>
                                </a:lnTo>
                                <a:lnTo>
                                  <a:pt x="67" y="175"/>
                                </a:lnTo>
                                <a:lnTo>
                                  <a:pt x="82" y="170"/>
                                </a:lnTo>
                                <a:lnTo>
                                  <a:pt x="79" y="168"/>
                                </a:lnTo>
                                <a:lnTo>
                                  <a:pt x="64" y="170"/>
                                </a:lnTo>
                                <a:lnTo>
                                  <a:pt x="52" y="170"/>
                                </a:lnTo>
                                <a:lnTo>
                                  <a:pt x="42" y="170"/>
                                </a:lnTo>
                                <a:lnTo>
                                  <a:pt x="30" y="168"/>
                                </a:lnTo>
                                <a:lnTo>
                                  <a:pt x="32" y="170"/>
                                </a:lnTo>
                                <a:lnTo>
                                  <a:pt x="3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" name="Freeform 1797"/>
                        <wps:cNvSpPr>
                          <a:spLocks noEditPoints="1"/>
                        </wps:cNvSpPr>
                        <wps:spPr bwMode="auto">
                          <a:xfrm>
                            <a:off x="5701" y="993"/>
                            <a:ext cx="79" cy="17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70"/>
                              <a:gd name="T2" fmla="*/ 2 w 79"/>
                              <a:gd name="T3" fmla="*/ 2 h 170"/>
                              <a:gd name="T4" fmla="*/ 0 w 79"/>
                              <a:gd name="T5" fmla="*/ 5 h 170"/>
                              <a:gd name="T6" fmla="*/ 0 w 79"/>
                              <a:gd name="T7" fmla="*/ 10 h 170"/>
                              <a:gd name="T8" fmla="*/ 2 w 79"/>
                              <a:gd name="T9" fmla="*/ 7 h 170"/>
                              <a:gd name="T10" fmla="*/ 5 w 79"/>
                              <a:gd name="T11" fmla="*/ 5 h 170"/>
                              <a:gd name="T12" fmla="*/ 5 w 79"/>
                              <a:gd name="T13" fmla="*/ 0 h 170"/>
                              <a:gd name="T14" fmla="*/ 32 w 79"/>
                              <a:gd name="T15" fmla="*/ 167 h 170"/>
                              <a:gd name="T16" fmla="*/ 42 w 79"/>
                              <a:gd name="T17" fmla="*/ 170 h 170"/>
                              <a:gd name="T18" fmla="*/ 52 w 79"/>
                              <a:gd name="T19" fmla="*/ 170 h 170"/>
                              <a:gd name="T20" fmla="*/ 67 w 79"/>
                              <a:gd name="T21" fmla="*/ 170 h 170"/>
                              <a:gd name="T22" fmla="*/ 79 w 79"/>
                              <a:gd name="T23" fmla="*/ 165 h 170"/>
                              <a:gd name="T24" fmla="*/ 79 w 79"/>
                              <a:gd name="T25" fmla="*/ 165 h 170"/>
                              <a:gd name="T26" fmla="*/ 77 w 79"/>
                              <a:gd name="T27" fmla="*/ 162 h 170"/>
                              <a:gd name="T28" fmla="*/ 64 w 79"/>
                              <a:gd name="T29" fmla="*/ 165 h 170"/>
                              <a:gd name="T30" fmla="*/ 52 w 79"/>
                              <a:gd name="T31" fmla="*/ 165 h 170"/>
                              <a:gd name="T32" fmla="*/ 40 w 79"/>
                              <a:gd name="T33" fmla="*/ 165 h 170"/>
                              <a:gd name="T34" fmla="*/ 30 w 79"/>
                              <a:gd name="T35" fmla="*/ 162 h 170"/>
                              <a:gd name="T36" fmla="*/ 30 w 79"/>
                              <a:gd name="T37" fmla="*/ 165 h 170"/>
                              <a:gd name="T38" fmla="*/ 32 w 79"/>
                              <a:gd name="T39" fmla="*/ 167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67"/>
                                </a:moveTo>
                                <a:lnTo>
                                  <a:pt x="42" y="170"/>
                                </a:lnTo>
                                <a:lnTo>
                                  <a:pt x="52" y="170"/>
                                </a:lnTo>
                                <a:lnTo>
                                  <a:pt x="67" y="170"/>
                                </a:lnTo>
                                <a:lnTo>
                                  <a:pt x="79" y="165"/>
                                </a:lnTo>
                                <a:lnTo>
                                  <a:pt x="77" y="162"/>
                                </a:lnTo>
                                <a:lnTo>
                                  <a:pt x="64" y="165"/>
                                </a:lnTo>
                                <a:lnTo>
                                  <a:pt x="52" y="165"/>
                                </a:lnTo>
                                <a:lnTo>
                                  <a:pt x="40" y="165"/>
                                </a:lnTo>
                                <a:lnTo>
                                  <a:pt x="30" y="162"/>
                                </a:lnTo>
                                <a:lnTo>
                                  <a:pt x="30" y="165"/>
                                </a:lnTo>
                                <a:lnTo>
                                  <a:pt x="32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" name="Freeform 1798"/>
                        <wps:cNvSpPr>
                          <a:spLocks noEditPoints="1"/>
                        </wps:cNvSpPr>
                        <wps:spPr bwMode="auto">
                          <a:xfrm>
                            <a:off x="5701" y="995"/>
                            <a:ext cx="79" cy="165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65"/>
                              <a:gd name="T2" fmla="*/ 2 w 79"/>
                              <a:gd name="T3" fmla="*/ 3 h 165"/>
                              <a:gd name="T4" fmla="*/ 0 w 79"/>
                              <a:gd name="T5" fmla="*/ 5 h 165"/>
                              <a:gd name="T6" fmla="*/ 0 w 79"/>
                              <a:gd name="T7" fmla="*/ 10 h 165"/>
                              <a:gd name="T8" fmla="*/ 2 w 79"/>
                              <a:gd name="T9" fmla="*/ 8 h 165"/>
                              <a:gd name="T10" fmla="*/ 5 w 79"/>
                              <a:gd name="T11" fmla="*/ 5 h 165"/>
                              <a:gd name="T12" fmla="*/ 5 w 79"/>
                              <a:gd name="T13" fmla="*/ 0 h 165"/>
                              <a:gd name="T14" fmla="*/ 30 w 79"/>
                              <a:gd name="T15" fmla="*/ 163 h 165"/>
                              <a:gd name="T16" fmla="*/ 42 w 79"/>
                              <a:gd name="T17" fmla="*/ 165 h 165"/>
                              <a:gd name="T18" fmla="*/ 52 w 79"/>
                              <a:gd name="T19" fmla="*/ 165 h 165"/>
                              <a:gd name="T20" fmla="*/ 64 w 79"/>
                              <a:gd name="T21" fmla="*/ 165 h 165"/>
                              <a:gd name="T22" fmla="*/ 79 w 79"/>
                              <a:gd name="T23" fmla="*/ 163 h 165"/>
                              <a:gd name="T24" fmla="*/ 77 w 79"/>
                              <a:gd name="T25" fmla="*/ 160 h 165"/>
                              <a:gd name="T26" fmla="*/ 74 w 79"/>
                              <a:gd name="T27" fmla="*/ 158 h 165"/>
                              <a:gd name="T28" fmla="*/ 64 w 79"/>
                              <a:gd name="T29" fmla="*/ 160 h 165"/>
                              <a:gd name="T30" fmla="*/ 52 w 79"/>
                              <a:gd name="T31" fmla="*/ 160 h 165"/>
                              <a:gd name="T32" fmla="*/ 40 w 79"/>
                              <a:gd name="T33" fmla="*/ 160 h 165"/>
                              <a:gd name="T34" fmla="*/ 27 w 79"/>
                              <a:gd name="T35" fmla="*/ 158 h 165"/>
                              <a:gd name="T36" fmla="*/ 30 w 79"/>
                              <a:gd name="T37" fmla="*/ 160 h 165"/>
                              <a:gd name="T38" fmla="*/ 3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63"/>
                                </a:moveTo>
                                <a:lnTo>
                                  <a:pt x="42" y="165"/>
                                </a:lnTo>
                                <a:lnTo>
                                  <a:pt x="52" y="165"/>
                                </a:lnTo>
                                <a:lnTo>
                                  <a:pt x="64" y="165"/>
                                </a:lnTo>
                                <a:lnTo>
                                  <a:pt x="79" y="163"/>
                                </a:lnTo>
                                <a:lnTo>
                                  <a:pt x="77" y="160"/>
                                </a:lnTo>
                                <a:lnTo>
                                  <a:pt x="74" y="158"/>
                                </a:lnTo>
                                <a:lnTo>
                                  <a:pt x="64" y="160"/>
                                </a:lnTo>
                                <a:lnTo>
                                  <a:pt x="52" y="160"/>
                                </a:lnTo>
                                <a:lnTo>
                                  <a:pt x="40" y="160"/>
                                </a:lnTo>
                                <a:lnTo>
                                  <a:pt x="27" y="158"/>
                                </a:lnTo>
                                <a:lnTo>
                                  <a:pt x="30" y="160"/>
                                </a:lnTo>
                                <a:lnTo>
                                  <a:pt x="3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" name="Freeform 1799"/>
                        <wps:cNvSpPr>
                          <a:spLocks noEditPoints="1"/>
                        </wps:cNvSpPr>
                        <wps:spPr bwMode="auto">
                          <a:xfrm>
                            <a:off x="5701" y="998"/>
                            <a:ext cx="77" cy="160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60"/>
                              <a:gd name="T2" fmla="*/ 2 w 77"/>
                              <a:gd name="T3" fmla="*/ 2 h 160"/>
                              <a:gd name="T4" fmla="*/ 0 w 77"/>
                              <a:gd name="T5" fmla="*/ 5 h 160"/>
                              <a:gd name="T6" fmla="*/ 0 w 77"/>
                              <a:gd name="T7" fmla="*/ 12 h 160"/>
                              <a:gd name="T8" fmla="*/ 2 w 77"/>
                              <a:gd name="T9" fmla="*/ 7 h 160"/>
                              <a:gd name="T10" fmla="*/ 7 w 77"/>
                              <a:gd name="T11" fmla="*/ 5 h 160"/>
                              <a:gd name="T12" fmla="*/ 5 w 77"/>
                              <a:gd name="T13" fmla="*/ 0 h 160"/>
                              <a:gd name="T14" fmla="*/ 30 w 77"/>
                              <a:gd name="T15" fmla="*/ 157 h 160"/>
                              <a:gd name="T16" fmla="*/ 40 w 77"/>
                              <a:gd name="T17" fmla="*/ 160 h 160"/>
                              <a:gd name="T18" fmla="*/ 52 w 77"/>
                              <a:gd name="T19" fmla="*/ 160 h 160"/>
                              <a:gd name="T20" fmla="*/ 64 w 77"/>
                              <a:gd name="T21" fmla="*/ 160 h 160"/>
                              <a:gd name="T22" fmla="*/ 77 w 77"/>
                              <a:gd name="T23" fmla="*/ 157 h 160"/>
                              <a:gd name="T24" fmla="*/ 74 w 77"/>
                              <a:gd name="T25" fmla="*/ 155 h 160"/>
                              <a:gd name="T26" fmla="*/ 72 w 77"/>
                              <a:gd name="T27" fmla="*/ 152 h 160"/>
                              <a:gd name="T28" fmla="*/ 62 w 77"/>
                              <a:gd name="T29" fmla="*/ 155 h 160"/>
                              <a:gd name="T30" fmla="*/ 52 w 77"/>
                              <a:gd name="T31" fmla="*/ 155 h 160"/>
                              <a:gd name="T32" fmla="*/ 37 w 77"/>
                              <a:gd name="T33" fmla="*/ 155 h 160"/>
                              <a:gd name="T34" fmla="*/ 25 w 77"/>
                              <a:gd name="T35" fmla="*/ 152 h 160"/>
                              <a:gd name="T36" fmla="*/ 27 w 77"/>
                              <a:gd name="T37" fmla="*/ 155 h 160"/>
                              <a:gd name="T38" fmla="*/ 3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57"/>
                                </a:moveTo>
                                <a:lnTo>
                                  <a:pt x="40" y="160"/>
                                </a:lnTo>
                                <a:lnTo>
                                  <a:pt x="52" y="160"/>
                                </a:lnTo>
                                <a:lnTo>
                                  <a:pt x="64" y="160"/>
                                </a:lnTo>
                                <a:lnTo>
                                  <a:pt x="77" y="157"/>
                                </a:lnTo>
                                <a:lnTo>
                                  <a:pt x="74" y="155"/>
                                </a:lnTo>
                                <a:lnTo>
                                  <a:pt x="72" y="152"/>
                                </a:lnTo>
                                <a:lnTo>
                                  <a:pt x="62" y="155"/>
                                </a:lnTo>
                                <a:lnTo>
                                  <a:pt x="52" y="155"/>
                                </a:lnTo>
                                <a:lnTo>
                                  <a:pt x="37" y="155"/>
                                </a:lnTo>
                                <a:lnTo>
                                  <a:pt x="25" y="152"/>
                                </a:lnTo>
                                <a:lnTo>
                                  <a:pt x="27" y="155"/>
                                </a:lnTo>
                                <a:lnTo>
                                  <a:pt x="3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" name="Freeform 1800"/>
                        <wps:cNvSpPr>
                          <a:spLocks noEditPoints="1"/>
                        </wps:cNvSpPr>
                        <wps:spPr bwMode="auto">
                          <a:xfrm>
                            <a:off x="5701" y="1000"/>
                            <a:ext cx="74" cy="155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55"/>
                              <a:gd name="T2" fmla="*/ 2 w 74"/>
                              <a:gd name="T3" fmla="*/ 3 h 155"/>
                              <a:gd name="T4" fmla="*/ 0 w 74"/>
                              <a:gd name="T5" fmla="*/ 5 h 155"/>
                              <a:gd name="T6" fmla="*/ 0 w 74"/>
                              <a:gd name="T7" fmla="*/ 13 h 155"/>
                              <a:gd name="T8" fmla="*/ 2 w 74"/>
                              <a:gd name="T9" fmla="*/ 10 h 155"/>
                              <a:gd name="T10" fmla="*/ 7 w 74"/>
                              <a:gd name="T11" fmla="*/ 5 h 155"/>
                              <a:gd name="T12" fmla="*/ 5 w 74"/>
                              <a:gd name="T13" fmla="*/ 0 h 155"/>
                              <a:gd name="T14" fmla="*/ 27 w 74"/>
                              <a:gd name="T15" fmla="*/ 153 h 155"/>
                              <a:gd name="T16" fmla="*/ 40 w 74"/>
                              <a:gd name="T17" fmla="*/ 155 h 155"/>
                              <a:gd name="T18" fmla="*/ 52 w 74"/>
                              <a:gd name="T19" fmla="*/ 155 h 155"/>
                              <a:gd name="T20" fmla="*/ 64 w 74"/>
                              <a:gd name="T21" fmla="*/ 155 h 155"/>
                              <a:gd name="T22" fmla="*/ 74 w 74"/>
                              <a:gd name="T23" fmla="*/ 153 h 155"/>
                              <a:gd name="T24" fmla="*/ 72 w 74"/>
                              <a:gd name="T25" fmla="*/ 150 h 155"/>
                              <a:gd name="T26" fmla="*/ 72 w 74"/>
                              <a:gd name="T27" fmla="*/ 148 h 155"/>
                              <a:gd name="T28" fmla="*/ 62 w 74"/>
                              <a:gd name="T29" fmla="*/ 150 h 155"/>
                              <a:gd name="T30" fmla="*/ 52 w 74"/>
                              <a:gd name="T31" fmla="*/ 150 h 155"/>
                              <a:gd name="T32" fmla="*/ 37 w 74"/>
                              <a:gd name="T33" fmla="*/ 150 h 155"/>
                              <a:gd name="T34" fmla="*/ 25 w 74"/>
                              <a:gd name="T35" fmla="*/ 145 h 155"/>
                              <a:gd name="T36" fmla="*/ 25 w 74"/>
                              <a:gd name="T37" fmla="*/ 150 h 155"/>
                              <a:gd name="T38" fmla="*/ 27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7" y="153"/>
                                </a:moveTo>
                                <a:lnTo>
                                  <a:pt x="40" y="155"/>
                                </a:lnTo>
                                <a:lnTo>
                                  <a:pt x="52" y="155"/>
                                </a:lnTo>
                                <a:lnTo>
                                  <a:pt x="64" y="155"/>
                                </a:lnTo>
                                <a:lnTo>
                                  <a:pt x="74" y="153"/>
                                </a:lnTo>
                                <a:lnTo>
                                  <a:pt x="72" y="150"/>
                                </a:lnTo>
                                <a:lnTo>
                                  <a:pt x="72" y="148"/>
                                </a:lnTo>
                                <a:lnTo>
                                  <a:pt x="62" y="150"/>
                                </a:lnTo>
                                <a:lnTo>
                                  <a:pt x="52" y="150"/>
                                </a:lnTo>
                                <a:lnTo>
                                  <a:pt x="37" y="150"/>
                                </a:lnTo>
                                <a:lnTo>
                                  <a:pt x="25" y="145"/>
                                </a:lnTo>
                                <a:lnTo>
                                  <a:pt x="25" y="150"/>
                                </a:lnTo>
                                <a:lnTo>
                                  <a:pt x="27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" name="Freeform 1801"/>
                        <wps:cNvSpPr>
                          <a:spLocks noEditPoints="1"/>
                        </wps:cNvSpPr>
                        <wps:spPr bwMode="auto">
                          <a:xfrm>
                            <a:off x="5701" y="1003"/>
                            <a:ext cx="72" cy="150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50"/>
                              <a:gd name="T2" fmla="*/ 2 w 72"/>
                              <a:gd name="T3" fmla="*/ 2 h 150"/>
                              <a:gd name="T4" fmla="*/ 0 w 72"/>
                              <a:gd name="T5" fmla="*/ 7 h 150"/>
                              <a:gd name="T6" fmla="*/ 0 w 72"/>
                              <a:gd name="T7" fmla="*/ 12 h 150"/>
                              <a:gd name="T8" fmla="*/ 2 w 72"/>
                              <a:gd name="T9" fmla="*/ 10 h 150"/>
                              <a:gd name="T10" fmla="*/ 7 w 72"/>
                              <a:gd name="T11" fmla="*/ 5 h 150"/>
                              <a:gd name="T12" fmla="*/ 7 w 72"/>
                              <a:gd name="T13" fmla="*/ 0 h 150"/>
                              <a:gd name="T14" fmla="*/ 25 w 72"/>
                              <a:gd name="T15" fmla="*/ 147 h 150"/>
                              <a:gd name="T16" fmla="*/ 37 w 72"/>
                              <a:gd name="T17" fmla="*/ 150 h 150"/>
                              <a:gd name="T18" fmla="*/ 52 w 72"/>
                              <a:gd name="T19" fmla="*/ 150 h 150"/>
                              <a:gd name="T20" fmla="*/ 62 w 72"/>
                              <a:gd name="T21" fmla="*/ 150 h 150"/>
                              <a:gd name="T22" fmla="*/ 72 w 72"/>
                              <a:gd name="T23" fmla="*/ 147 h 150"/>
                              <a:gd name="T24" fmla="*/ 72 w 72"/>
                              <a:gd name="T25" fmla="*/ 145 h 150"/>
                              <a:gd name="T26" fmla="*/ 69 w 72"/>
                              <a:gd name="T27" fmla="*/ 142 h 150"/>
                              <a:gd name="T28" fmla="*/ 59 w 72"/>
                              <a:gd name="T29" fmla="*/ 145 h 150"/>
                              <a:gd name="T30" fmla="*/ 52 w 72"/>
                              <a:gd name="T31" fmla="*/ 145 h 150"/>
                              <a:gd name="T32" fmla="*/ 37 w 72"/>
                              <a:gd name="T33" fmla="*/ 145 h 150"/>
                              <a:gd name="T34" fmla="*/ 22 w 72"/>
                              <a:gd name="T35" fmla="*/ 140 h 150"/>
                              <a:gd name="T36" fmla="*/ 25 w 72"/>
                              <a:gd name="T37" fmla="*/ 142 h 150"/>
                              <a:gd name="T38" fmla="*/ 25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7"/>
                                </a:moveTo>
                                <a:lnTo>
                                  <a:pt x="37" y="150"/>
                                </a:lnTo>
                                <a:lnTo>
                                  <a:pt x="52" y="150"/>
                                </a:lnTo>
                                <a:lnTo>
                                  <a:pt x="62" y="150"/>
                                </a:lnTo>
                                <a:lnTo>
                                  <a:pt x="72" y="147"/>
                                </a:lnTo>
                                <a:lnTo>
                                  <a:pt x="72" y="145"/>
                                </a:lnTo>
                                <a:lnTo>
                                  <a:pt x="69" y="142"/>
                                </a:lnTo>
                                <a:lnTo>
                                  <a:pt x="59" y="145"/>
                                </a:lnTo>
                                <a:lnTo>
                                  <a:pt x="52" y="145"/>
                                </a:lnTo>
                                <a:lnTo>
                                  <a:pt x="37" y="145"/>
                                </a:lnTo>
                                <a:lnTo>
                                  <a:pt x="22" y="140"/>
                                </a:lnTo>
                                <a:lnTo>
                                  <a:pt x="25" y="142"/>
                                </a:lnTo>
                                <a:lnTo>
                                  <a:pt x="25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" name="Freeform 1802"/>
                        <wps:cNvSpPr>
                          <a:spLocks noEditPoints="1"/>
                        </wps:cNvSpPr>
                        <wps:spPr bwMode="auto">
                          <a:xfrm>
                            <a:off x="5701" y="1005"/>
                            <a:ext cx="72" cy="145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45"/>
                              <a:gd name="T2" fmla="*/ 2 w 72"/>
                              <a:gd name="T3" fmla="*/ 5 h 145"/>
                              <a:gd name="T4" fmla="*/ 0 w 72"/>
                              <a:gd name="T5" fmla="*/ 8 h 145"/>
                              <a:gd name="T6" fmla="*/ 0 w 72"/>
                              <a:gd name="T7" fmla="*/ 13 h 145"/>
                              <a:gd name="T8" fmla="*/ 2 w 72"/>
                              <a:gd name="T9" fmla="*/ 10 h 145"/>
                              <a:gd name="T10" fmla="*/ 7 w 72"/>
                              <a:gd name="T11" fmla="*/ 5 h 145"/>
                              <a:gd name="T12" fmla="*/ 7 w 72"/>
                              <a:gd name="T13" fmla="*/ 0 h 145"/>
                              <a:gd name="T14" fmla="*/ 25 w 72"/>
                              <a:gd name="T15" fmla="*/ 140 h 145"/>
                              <a:gd name="T16" fmla="*/ 37 w 72"/>
                              <a:gd name="T17" fmla="*/ 145 h 145"/>
                              <a:gd name="T18" fmla="*/ 52 w 72"/>
                              <a:gd name="T19" fmla="*/ 145 h 145"/>
                              <a:gd name="T20" fmla="*/ 62 w 72"/>
                              <a:gd name="T21" fmla="*/ 145 h 145"/>
                              <a:gd name="T22" fmla="*/ 72 w 72"/>
                              <a:gd name="T23" fmla="*/ 143 h 145"/>
                              <a:gd name="T24" fmla="*/ 69 w 72"/>
                              <a:gd name="T25" fmla="*/ 140 h 145"/>
                              <a:gd name="T26" fmla="*/ 67 w 72"/>
                              <a:gd name="T27" fmla="*/ 140 h 145"/>
                              <a:gd name="T28" fmla="*/ 59 w 72"/>
                              <a:gd name="T29" fmla="*/ 140 h 145"/>
                              <a:gd name="T30" fmla="*/ 52 w 72"/>
                              <a:gd name="T31" fmla="*/ 140 h 145"/>
                              <a:gd name="T32" fmla="*/ 35 w 72"/>
                              <a:gd name="T33" fmla="*/ 140 h 145"/>
                              <a:gd name="T34" fmla="*/ 20 w 72"/>
                              <a:gd name="T35" fmla="*/ 135 h 145"/>
                              <a:gd name="T36" fmla="*/ 22 w 72"/>
                              <a:gd name="T37" fmla="*/ 138 h 145"/>
                              <a:gd name="T38" fmla="*/ 25 w 72"/>
                              <a:gd name="T39" fmla="*/ 14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0"/>
                                </a:moveTo>
                                <a:lnTo>
                                  <a:pt x="37" y="145"/>
                                </a:lnTo>
                                <a:lnTo>
                                  <a:pt x="52" y="145"/>
                                </a:lnTo>
                                <a:lnTo>
                                  <a:pt x="62" y="145"/>
                                </a:lnTo>
                                <a:lnTo>
                                  <a:pt x="72" y="143"/>
                                </a:lnTo>
                                <a:lnTo>
                                  <a:pt x="69" y="140"/>
                                </a:lnTo>
                                <a:lnTo>
                                  <a:pt x="67" y="140"/>
                                </a:lnTo>
                                <a:lnTo>
                                  <a:pt x="59" y="140"/>
                                </a:lnTo>
                                <a:lnTo>
                                  <a:pt x="52" y="140"/>
                                </a:lnTo>
                                <a:lnTo>
                                  <a:pt x="35" y="140"/>
                                </a:lnTo>
                                <a:lnTo>
                                  <a:pt x="20" y="135"/>
                                </a:lnTo>
                                <a:lnTo>
                                  <a:pt x="22" y="138"/>
                                </a:lnTo>
                                <a:lnTo>
                                  <a:pt x="25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" name="Freeform 1803"/>
                        <wps:cNvSpPr>
                          <a:spLocks noEditPoints="1"/>
                        </wps:cNvSpPr>
                        <wps:spPr bwMode="auto">
                          <a:xfrm>
                            <a:off x="5701" y="1008"/>
                            <a:ext cx="69" cy="140"/>
                          </a:xfrm>
                          <a:custGeom>
                            <a:avLst/>
                            <a:gdLst>
                              <a:gd name="T0" fmla="*/ 7 w 69"/>
                              <a:gd name="T1" fmla="*/ 0 h 140"/>
                              <a:gd name="T2" fmla="*/ 2 w 69"/>
                              <a:gd name="T3" fmla="*/ 5 h 140"/>
                              <a:gd name="T4" fmla="*/ 0 w 69"/>
                              <a:gd name="T5" fmla="*/ 7 h 140"/>
                              <a:gd name="T6" fmla="*/ 0 w 69"/>
                              <a:gd name="T7" fmla="*/ 15 h 140"/>
                              <a:gd name="T8" fmla="*/ 5 w 69"/>
                              <a:gd name="T9" fmla="*/ 10 h 140"/>
                              <a:gd name="T10" fmla="*/ 10 w 69"/>
                              <a:gd name="T11" fmla="*/ 7 h 140"/>
                              <a:gd name="T12" fmla="*/ 7 w 69"/>
                              <a:gd name="T13" fmla="*/ 0 h 140"/>
                              <a:gd name="T14" fmla="*/ 22 w 69"/>
                              <a:gd name="T15" fmla="*/ 135 h 140"/>
                              <a:gd name="T16" fmla="*/ 37 w 69"/>
                              <a:gd name="T17" fmla="*/ 140 h 140"/>
                              <a:gd name="T18" fmla="*/ 52 w 69"/>
                              <a:gd name="T19" fmla="*/ 140 h 140"/>
                              <a:gd name="T20" fmla="*/ 59 w 69"/>
                              <a:gd name="T21" fmla="*/ 140 h 140"/>
                              <a:gd name="T22" fmla="*/ 69 w 69"/>
                              <a:gd name="T23" fmla="*/ 137 h 140"/>
                              <a:gd name="T24" fmla="*/ 67 w 69"/>
                              <a:gd name="T25" fmla="*/ 137 h 140"/>
                              <a:gd name="T26" fmla="*/ 64 w 69"/>
                              <a:gd name="T27" fmla="*/ 135 h 140"/>
                              <a:gd name="T28" fmla="*/ 59 w 69"/>
                              <a:gd name="T29" fmla="*/ 135 h 140"/>
                              <a:gd name="T30" fmla="*/ 52 w 69"/>
                              <a:gd name="T31" fmla="*/ 135 h 140"/>
                              <a:gd name="T32" fmla="*/ 35 w 69"/>
                              <a:gd name="T33" fmla="*/ 132 h 140"/>
                              <a:gd name="T34" fmla="*/ 20 w 69"/>
                              <a:gd name="T35" fmla="*/ 127 h 140"/>
                              <a:gd name="T36" fmla="*/ 20 w 69"/>
                              <a:gd name="T37" fmla="*/ 132 h 140"/>
                              <a:gd name="T38" fmla="*/ 22 w 69"/>
                              <a:gd name="T39" fmla="*/ 13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2" y="135"/>
                                </a:moveTo>
                                <a:lnTo>
                                  <a:pt x="37" y="140"/>
                                </a:lnTo>
                                <a:lnTo>
                                  <a:pt x="52" y="140"/>
                                </a:lnTo>
                                <a:lnTo>
                                  <a:pt x="59" y="140"/>
                                </a:lnTo>
                                <a:lnTo>
                                  <a:pt x="69" y="137"/>
                                </a:lnTo>
                                <a:lnTo>
                                  <a:pt x="67" y="137"/>
                                </a:lnTo>
                                <a:lnTo>
                                  <a:pt x="64" y="135"/>
                                </a:lnTo>
                                <a:lnTo>
                                  <a:pt x="59" y="135"/>
                                </a:lnTo>
                                <a:lnTo>
                                  <a:pt x="52" y="135"/>
                                </a:lnTo>
                                <a:lnTo>
                                  <a:pt x="35" y="132"/>
                                </a:lnTo>
                                <a:lnTo>
                                  <a:pt x="20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2" name="Freeform 1804"/>
                        <wps:cNvSpPr>
                          <a:spLocks noEditPoints="1"/>
                        </wps:cNvSpPr>
                        <wps:spPr bwMode="auto">
                          <a:xfrm>
                            <a:off x="5701" y="1010"/>
                            <a:ext cx="67" cy="135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35"/>
                              <a:gd name="T2" fmla="*/ 2 w 67"/>
                              <a:gd name="T3" fmla="*/ 5 h 135"/>
                              <a:gd name="T4" fmla="*/ 0 w 67"/>
                              <a:gd name="T5" fmla="*/ 8 h 135"/>
                              <a:gd name="T6" fmla="*/ 0 w 67"/>
                              <a:gd name="T7" fmla="*/ 15 h 135"/>
                              <a:gd name="T8" fmla="*/ 5 w 67"/>
                              <a:gd name="T9" fmla="*/ 10 h 135"/>
                              <a:gd name="T10" fmla="*/ 10 w 67"/>
                              <a:gd name="T11" fmla="*/ 8 h 135"/>
                              <a:gd name="T12" fmla="*/ 7 w 67"/>
                              <a:gd name="T13" fmla="*/ 0 h 135"/>
                              <a:gd name="T14" fmla="*/ 20 w 67"/>
                              <a:gd name="T15" fmla="*/ 130 h 135"/>
                              <a:gd name="T16" fmla="*/ 35 w 67"/>
                              <a:gd name="T17" fmla="*/ 135 h 135"/>
                              <a:gd name="T18" fmla="*/ 52 w 67"/>
                              <a:gd name="T19" fmla="*/ 135 h 135"/>
                              <a:gd name="T20" fmla="*/ 59 w 67"/>
                              <a:gd name="T21" fmla="*/ 135 h 135"/>
                              <a:gd name="T22" fmla="*/ 67 w 67"/>
                              <a:gd name="T23" fmla="*/ 135 h 135"/>
                              <a:gd name="T24" fmla="*/ 64 w 67"/>
                              <a:gd name="T25" fmla="*/ 133 h 135"/>
                              <a:gd name="T26" fmla="*/ 64 w 67"/>
                              <a:gd name="T27" fmla="*/ 130 h 135"/>
                              <a:gd name="T28" fmla="*/ 57 w 67"/>
                              <a:gd name="T29" fmla="*/ 130 h 135"/>
                              <a:gd name="T30" fmla="*/ 52 w 67"/>
                              <a:gd name="T31" fmla="*/ 130 h 135"/>
                              <a:gd name="T32" fmla="*/ 35 w 67"/>
                              <a:gd name="T33" fmla="*/ 128 h 135"/>
                              <a:gd name="T34" fmla="*/ 17 w 67"/>
                              <a:gd name="T35" fmla="*/ 123 h 135"/>
                              <a:gd name="T36" fmla="*/ 20 w 67"/>
                              <a:gd name="T37" fmla="*/ 125 h 135"/>
                              <a:gd name="T38" fmla="*/ 20 w 67"/>
                              <a:gd name="T39" fmla="*/ 13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8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0" y="130"/>
                                </a:moveTo>
                                <a:lnTo>
                                  <a:pt x="35" y="135"/>
                                </a:lnTo>
                                <a:lnTo>
                                  <a:pt x="52" y="135"/>
                                </a:lnTo>
                                <a:lnTo>
                                  <a:pt x="59" y="135"/>
                                </a:lnTo>
                                <a:lnTo>
                                  <a:pt x="67" y="135"/>
                                </a:lnTo>
                                <a:lnTo>
                                  <a:pt x="64" y="133"/>
                                </a:lnTo>
                                <a:lnTo>
                                  <a:pt x="64" y="130"/>
                                </a:lnTo>
                                <a:lnTo>
                                  <a:pt x="57" y="130"/>
                                </a:lnTo>
                                <a:lnTo>
                                  <a:pt x="52" y="130"/>
                                </a:lnTo>
                                <a:lnTo>
                                  <a:pt x="35" y="128"/>
                                </a:lnTo>
                                <a:lnTo>
                                  <a:pt x="17" y="123"/>
                                </a:lnTo>
                                <a:lnTo>
                                  <a:pt x="20" y="125"/>
                                </a:lnTo>
                                <a:lnTo>
                                  <a:pt x="2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" name="Freeform 1805"/>
                        <wps:cNvSpPr>
                          <a:spLocks noEditPoints="1"/>
                        </wps:cNvSpPr>
                        <wps:spPr bwMode="auto">
                          <a:xfrm>
                            <a:off x="5701" y="1015"/>
                            <a:ext cx="64" cy="128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8"/>
                              <a:gd name="T2" fmla="*/ 5 w 64"/>
                              <a:gd name="T3" fmla="*/ 3 h 128"/>
                              <a:gd name="T4" fmla="*/ 0 w 64"/>
                              <a:gd name="T5" fmla="*/ 8 h 128"/>
                              <a:gd name="T6" fmla="*/ 0 w 64"/>
                              <a:gd name="T7" fmla="*/ 10 h 128"/>
                              <a:gd name="T8" fmla="*/ 0 w 64"/>
                              <a:gd name="T9" fmla="*/ 15 h 128"/>
                              <a:gd name="T10" fmla="*/ 5 w 64"/>
                              <a:gd name="T11" fmla="*/ 10 h 128"/>
                              <a:gd name="T12" fmla="*/ 10 w 64"/>
                              <a:gd name="T13" fmla="*/ 5 h 128"/>
                              <a:gd name="T14" fmla="*/ 10 w 64"/>
                              <a:gd name="T15" fmla="*/ 0 h 128"/>
                              <a:gd name="T16" fmla="*/ 20 w 64"/>
                              <a:gd name="T17" fmla="*/ 120 h 128"/>
                              <a:gd name="T18" fmla="*/ 35 w 64"/>
                              <a:gd name="T19" fmla="*/ 125 h 128"/>
                              <a:gd name="T20" fmla="*/ 52 w 64"/>
                              <a:gd name="T21" fmla="*/ 128 h 128"/>
                              <a:gd name="T22" fmla="*/ 59 w 64"/>
                              <a:gd name="T23" fmla="*/ 128 h 128"/>
                              <a:gd name="T24" fmla="*/ 64 w 64"/>
                              <a:gd name="T25" fmla="*/ 128 h 128"/>
                              <a:gd name="T26" fmla="*/ 64 w 64"/>
                              <a:gd name="T27" fmla="*/ 125 h 128"/>
                              <a:gd name="T28" fmla="*/ 62 w 64"/>
                              <a:gd name="T29" fmla="*/ 123 h 128"/>
                              <a:gd name="T30" fmla="*/ 57 w 64"/>
                              <a:gd name="T31" fmla="*/ 123 h 128"/>
                              <a:gd name="T32" fmla="*/ 52 w 64"/>
                              <a:gd name="T33" fmla="*/ 123 h 128"/>
                              <a:gd name="T34" fmla="*/ 42 w 64"/>
                              <a:gd name="T35" fmla="*/ 123 h 128"/>
                              <a:gd name="T36" fmla="*/ 32 w 64"/>
                              <a:gd name="T37" fmla="*/ 120 h 128"/>
                              <a:gd name="T38" fmla="*/ 25 w 64"/>
                              <a:gd name="T39" fmla="*/ 118 h 128"/>
                              <a:gd name="T40" fmla="*/ 15 w 64"/>
                              <a:gd name="T41" fmla="*/ 113 h 128"/>
                              <a:gd name="T42" fmla="*/ 17 w 64"/>
                              <a:gd name="T43" fmla="*/ 118 h 128"/>
                              <a:gd name="T44" fmla="*/ 20 w 64"/>
                              <a:gd name="T45" fmla="*/ 12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10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0" y="120"/>
                                </a:moveTo>
                                <a:lnTo>
                                  <a:pt x="35" y="125"/>
                                </a:lnTo>
                                <a:lnTo>
                                  <a:pt x="52" y="128"/>
                                </a:lnTo>
                                <a:lnTo>
                                  <a:pt x="59" y="128"/>
                                </a:lnTo>
                                <a:lnTo>
                                  <a:pt x="64" y="128"/>
                                </a:lnTo>
                                <a:lnTo>
                                  <a:pt x="64" y="125"/>
                                </a:lnTo>
                                <a:lnTo>
                                  <a:pt x="62" y="123"/>
                                </a:lnTo>
                                <a:lnTo>
                                  <a:pt x="57" y="123"/>
                                </a:lnTo>
                                <a:lnTo>
                                  <a:pt x="52" y="123"/>
                                </a:lnTo>
                                <a:lnTo>
                                  <a:pt x="42" y="123"/>
                                </a:lnTo>
                                <a:lnTo>
                                  <a:pt x="32" y="120"/>
                                </a:lnTo>
                                <a:lnTo>
                                  <a:pt x="25" y="118"/>
                                </a:lnTo>
                                <a:lnTo>
                                  <a:pt x="15" y="113"/>
                                </a:lnTo>
                                <a:lnTo>
                                  <a:pt x="17" y="118"/>
                                </a:lnTo>
                                <a:lnTo>
                                  <a:pt x="2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" name="Freeform 1806"/>
                        <wps:cNvSpPr>
                          <a:spLocks noEditPoints="1"/>
                        </wps:cNvSpPr>
                        <wps:spPr bwMode="auto">
                          <a:xfrm>
                            <a:off x="5701" y="1018"/>
                            <a:ext cx="64" cy="122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2"/>
                              <a:gd name="T2" fmla="*/ 5 w 64"/>
                              <a:gd name="T3" fmla="*/ 2 h 122"/>
                              <a:gd name="T4" fmla="*/ 0 w 64"/>
                              <a:gd name="T5" fmla="*/ 7 h 122"/>
                              <a:gd name="T6" fmla="*/ 0 w 64"/>
                              <a:gd name="T7" fmla="*/ 12 h 122"/>
                              <a:gd name="T8" fmla="*/ 0 w 64"/>
                              <a:gd name="T9" fmla="*/ 15 h 122"/>
                              <a:gd name="T10" fmla="*/ 5 w 64"/>
                              <a:gd name="T11" fmla="*/ 10 h 122"/>
                              <a:gd name="T12" fmla="*/ 10 w 64"/>
                              <a:gd name="T13" fmla="*/ 5 h 122"/>
                              <a:gd name="T14" fmla="*/ 10 w 64"/>
                              <a:gd name="T15" fmla="*/ 0 h 122"/>
                              <a:gd name="T16" fmla="*/ 17 w 64"/>
                              <a:gd name="T17" fmla="*/ 115 h 122"/>
                              <a:gd name="T18" fmla="*/ 35 w 64"/>
                              <a:gd name="T19" fmla="*/ 120 h 122"/>
                              <a:gd name="T20" fmla="*/ 52 w 64"/>
                              <a:gd name="T21" fmla="*/ 122 h 122"/>
                              <a:gd name="T22" fmla="*/ 57 w 64"/>
                              <a:gd name="T23" fmla="*/ 122 h 122"/>
                              <a:gd name="T24" fmla="*/ 64 w 64"/>
                              <a:gd name="T25" fmla="*/ 122 h 122"/>
                              <a:gd name="T26" fmla="*/ 62 w 64"/>
                              <a:gd name="T27" fmla="*/ 120 h 122"/>
                              <a:gd name="T28" fmla="*/ 59 w 64"/>
                              <a:gd name="T29" fmla="*/ 117 h 122"/>
                              <a:gd name="T30" fmla="*/ 57 w 64"/>
                              <a:gd name="T31" fmla="*/ 117 h 122"/>
                              <a:gd name="T32" fmla="*/ 52 w 64"/>
                              <a:gd name="T33" fmla="*/ 117 h 122"/>
                              <a:gd name="T34" fmla="*/ 42 w 64"/>
                              <a:gd name="T35" fmla="*/ 117 h 122"/>
                              <a:gd name="T36" fmla="*/ 32 w 64"/>
                              <a:gd name="T37" fmla="*/ 115 h 122"/>
                              <a:gd name="T38" fmla="*/ 22 w 64"/>
                              <a:gd name="T39" fmla="*/ 112 h 122"/>
                              <a:gd name="T40" fmla="*/ 15 w 64"/>
                              <a:gd name="T41" fmla="*/ 105 h 122"/>
                              <a:gd name="T42" fmla="*/ 15 w 64"/>
                              <a:gd name="T43" fmla="*/ 110 h 122"/>
                              <a:gd name="T44" fmla="*/ 17 w 64"/>
                              <a:gd name="T45" fmla="*/ 115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7" y="115"/>
                                </a:moveTo>
                                <a:lnTo>
                                  <a:pt x="35" y="120"/>
                                </a:lnTo>
                                <a:lnTo>
                                  <a:pt x="52" y="122"/>
                                </a:lnTo>
                                <a:lnTo>
                                  <a:pt x="57" y="122"/>
                                </a:lnTo>
                                <a:lnTo>
                                  <a:pt x="64" y="122"/>
                                </a:lnTo>
                                <a:lnTo>
                                  <a:pt x="62" y="120"/>
                                </a:lnTo>
                                <a:lnTo>
                                  <a:pt x="59" y="117"/>
                                </a:lnTo>
                                <a:lnTo>
                                  <a:pt x="57" y="117"/>
                                </a:lnTo>
                                <a:lnTo>
                                  <a:pt x="52" y="117"/>
                                </a:lnTo>
                                <a:lnTo>
                                  <a:pt x="42" y="117"/>
                                </a:lnTo>
                                <a:lnTo>
                                  <a:pt x="32" y="115"/>
                                </a:lnTo>
                                <a:lnTo>
                                  <a:pt x="22" y="112"/>
                                </a:lnTo>
                                <a:lnTo>
                                  <a:pt x="15" y="105"/>
                                </a:lnTo>
                                <a:lnTo>
                                  <a:pt x="15" y="110"/>
                                </a:lnTo>
                                <a:lnTo>
                                  <a:pt x="17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" name="Freeform 1807"/>
                        <wps:cNvSpPr>
                          <a:spLocks noEditPoints="1"/>
                        </wps:cNvSpPr>
                        <wps:spPr bwMode="auto">
                          <a:xfrm>
                            <a:off x="5701" y="1020"/>
                            <a:ext cx="62" cy="118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18"/>
                              <a:gd name="T2" fmla="*/ 5 w 62"/>
                              <a:gd name="T3" fmla="*/ 5 h 118"/>
                              <a:gd name="T4" fmla="*/ 0 w 62"/>
                              <a:gd name="T5" fmla="*/ 10 h 118"/>
                              <a:gd name="T6" fmla="*/ 0 w 62"/>
                              <a:gd name="T7" fmla="*/ 13 h 118"/>
                              <a:gd name="T8" fmla="*/ 0 w 62"/>
                              <a:gd name="T9" fmla="*/ 18 h 118"/>
                              <a:gd name="T10" fmla="*/ 5 w 62"/>
                              <a:gd name="T11" fmla="*/ 10 h 118"/>
                              <a:gd name="T12" fmla="*/ 12 w 62"/>
                              <a:gd name="T13" fmla="*/ 5 h 118"/>
                              <a:gd name="T14" fmla="*/ 10 w 62"/>
                              <a:gd name="T15" fmla="*/ 0 h 118"/>
                              <a:gd name="T16" fmla="*/ 15 w 62"/>
                              <a:gd name="T17" fmla="*/ 108 h 118"/>
                              <a:gd name="T18" fmla="*/ 25 w 62"/>
                              <a:gd name="T19" fmla="*/ 113 h 118"/>
                              <a:gd name="T20" fmla="*/ 32 w 62"/>
                              <a:gd name="T21" fmla="*/ 115 h 118"/>
                              <a:gd name="T22" fmla="*/ 42 w 62"/>
                              <a:gd name="T23" fmla="*/ 118 h 118"/>
                              <a:gd name="T24" fmla="*/ 52 w 62"/>
                              <a:gd name="T25" fmla="*/ 118 h 118"/>
                              <a:gd name="T26" fmla="*/ 57 w 62"/>
                              <a:gd name="T27" fmla="*/ 118 h 118"/>
                              <a:gd name="T28" fmla="*/ 62 w 62"/>
                              <a:gd name="T29" fmla="*/ 118 h 118"/>
                              <a:gd name="T30" fmla="*/ 59 w 62"/>
                              <a:gd name="T31" fmla="*/ 115 h 118"/>
                              <a:gd name="T32" fmla="*/ 59 w 62"/>
                              <a:gd name="T33" fmla="*/ 113 h 118"/>
                              <a:gd name="T34" fmla="*/ 54 w 62"/>
                              <a:gd name="T35" fmla="*/ 113 h 118"/>
                              <a:gd name="T36" fmla="*/ 52 w 62"/>
                              <a:gd name="T37" fmla="*/ 113 h 118"/>
                              <a:gd name="T38" fmla="*/ 40 w 62"/>
                              <a:gd name="T39" fmla="*/ 113 h 118"/>
                              <a:gd name="T40" fmla="*/ 30 w 62"/>
                              <a:gd name="T41" fmla="*/ 110 h 118"/>
                              <a:gd name="T42" fmla="*/ 22 w 62"/>
                              <a:gd name="T43" fmla="*/ 105 h 118"/>
                              <a:gd name="T44" fmla="*/ 12 w 62"/>
                              <a:gd name="T45" fmla="*/ 100 h 118"/>
                              <a:gd name="T46" fmla="*/ 15 w 62"/>
                              <a:gd name="T47" fmla="*/ 103 h 118"/>
                              <a:gd name="T48" fmla="*/ 15 w 62"/>
                              <a:gd name="T49" fmla="*/ 10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8"/>
                                </a:moveTo>
                                <a:lnTo>
                                  <a:pt x="25" y="113"/>
                                </a:lnTo>
                                <a:lnTo>
                                  <a:pt x="32" y="115"/>
                                </a:lnTo>
                                <a:lnTo>
                                  <a:pt x="42" y="118"/>
                                </a:lnTo>
                                <a:lnTo>
                                  <a:pt x="52" y="118"/>
                                </a:lnTo>
                                <a:lnTo>
                                  <a:pt x="57" y="118"/>
                                </a:lnTo>
                                <a:lnTo>
                                  <a:pt x="62" y="118"/>
                                </a:lnTo>
                                <a:lnTo>
                                  <a:pt x="59" y="115"/>
                                </a:lnTo>
                                <a:lnTo>
                                  <a:pt x="59" y="113"/>
                                </a:lnTo>
                                <a:lnTo>
                                  <a:pt x="54" y="113"/>
                                </a:lnTo>
                                <a:lnTo>
                                  <a:pt x="52" y="113"/>
                                </a:lnTo>
                                <a:lnTo>
                                  <a:pt x="40" y="113"/>
                                </a:lnTo>
                                <a:lnTo>
                                  <a:pt x="30" y="110"/>
                                </a:lnTo>
                                <a:lnTo>
                                  <a:pt x="22" y="105"/>
                                </a:lnTo>
                                <a:lnTo>
                                  <a:pt x="12" y="100"/>
                                </a:lnTo>
                                <a:lnTo>
                                  <a:pt x="15" y="103"/>
                                </a:lnTo>
                                <a:lnTo>
                                  <a:pt x="15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" name="Freeform 1808"/>
                        <wps:cNvSpPr>
                          <a:spLocks noEditPoints="1"/>
                        </wps:cNvSpPr>
                        <wps:spPr bwMode="auto">
                          <a:xfrm>
                            <a:off x="5701" y="1023"/>
                            <a:ext cx="59" cy="112"/>
                          </a:xfrm>
                          <a:custGeom>
                            <a:avLst/>
                            <a:gdLst>
                              <a:gd name="T0" fmla="*/ 10 w 59"/>
                              <a:gd name="T1" fmla="*/ 0 h 112"/>
                              <a:gd name="T2" fmla="*/ 5 w 59"/>
                              <a:gd name="T3" fmla="*/ 5 h 112"/>
                              <a:gd name="T4" fmla="*/ 0 w 59"/>
                              <a:gd name="T5" fmla="*/ 10 h 112"/>
                              <a:gd name="T6" fmla="*/ 0 w 59"/>
                              <a:gd name="T7" fmla="*/ 15 h 112"/>
                              <a:gd name="T8" fmla="*/ 0 w 59"/>
                              <a:gd name="T9" fmla="*/ 20 h 112"/>
                              <a:gd name="T10" fmla="*/ 5 w 59"/>
                              <a:gd name="T11" fmla="*/ 12 h 112"/>
                              <a:gd name="T12" fmla="*/ 12 w 59"/>
                              <a:gd name="T13" fmla="*/ 5 h 112"/>
                              <a:gd name="T14" fmla="*/ 10 w 59"/>
                              <a:gd name="T15" fmla="*/ 0 h 112"/>
                              <a:gd name="T16" fmla="*/ 15 w 59"/>
                              <a:gd name="T17" fmla="*/ 100 h 112"/>
                              <a:gd name="T18" fmla="*/ 22 w 59"/>
                              <a:gd name="T19" fmla="*/ 107 h 112"/>
                              <a:gd name="T20" fmla="*/ 32 w 59"/>
                              <a:gd name="T21" fmla="*/ 110 h 112"/>
                              <a:gd name="T22" fmla="*/ 42 w 59"/>
                              <a:gd name="T23" fmla="*/ 112 h 112"/>
                              <a:gd name="T24" fmla="*/ 52 w 59"/>
                              <a:gd name="T25" fmla="*/ 112 h 112"/>
                              <a:gd name="T26" fmla="*/ 57 w 59"/>
                              <a:gd name="T27" fmla="*/ 112 h 112"/>
                              <a:gd name="T28" fmla="*/ 59 w 59"/>
                              <a:gd name="T29" fmla="*/ 112 h 112"/>
                              <a:gd name="T30" fmla="*/ 59 w 59"/>
                              <a:gd name="T31" fmla="*/ 110 h 112"/>
                              <a:gd name="T32" fmla="*/ 57 w 59"/>
                              <a:gd name="T33" fmla="*/ 107 h 112"/>
                              <a:gd name="T34" fmla="*/ 54 w 59"/>
                              <a:gd name="T35" fmla="*/ 107 h 112"/>
                              <a:gd name="T36" fmla="*/ 52 w 59"/>
                              <a:gd name="T37" fmla="*/ 107 h 112"/>
                              <a:gd name="T38" fmla="*/ 40 w 59"/>
                              <a:gd name="T39" fmla="*/ 107 h 112"/>
                              <a:gd name="T40" fmla="*/ 30 w 59"/>
                              <a:gd name="T41" fmla="*/ 105 h 112"/>
                              <a:gd name="T42" fmla="*/ 20 w 59"/>
                              <a:gd name="T43" fmla="*/ 100 h 112"/>
                              <a:gd name="T44" fmla="*/ 12 w 59"/>
                              <a:gd name="T45" fmla="*/ 92 h 112"/>
                              <a:gd name="T46" fmla="*/ 12 w 59"/>
                              <a:gd name="T47" fmla="*/ 97 h 112"/>
                              <a:gd name="T48" fmla="*/ 15 w 59"/>
                              <a:gd name="T49" fmla="*/ 10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0"/>
                                </a:moveTo>
                                <a:lnTo>
                                  <a:pt x="22" y="107"/>
                                </a:lnTo>
                                <a:lnTo>
                                  <a:pt x="32" y="110"/>
                                </a:lnTo>
                                <a:lnTo>
                                  <a:pt x="42" y="112"/>
                                </a:lnTo>
                                <a:lnTo>
                                  <a:pt x="52" y="112"/>
                                </a:lnTo>
                                <a:lnTo>
                                  <a:pt x="57" y="112"/>
                                </a:lnTo>
                                <a:lnTo>
                                  <a:pt x="59" y="112"/>
                                </a:lnTo>
                                <a:lnTo>
                                  <a:pt x="59" y="110"/>
                                </a:lnTo>
                                <a:lnTo>
                                  <a:pt x="57" y="107"/>
                                </a:lnTo>
                                <a:lnTo>
                                  <a:pt x="54" y="107"/>
                                </a:lnTo>
                                <a:lnTo>
                                  <a:pt x="52" y="107"/>
                                </a:lnTo>
                                <a:lnTo>
                                  <a:pt x="40" y="107"/>
                                </a:lnTo>
                                <a:lnTo>
                                  <a:pt x="30" y="105"/>
                                </a:lnTo>
                                <a:lnTo>
                                  <a:pt x="20" y="100"/>
                                </a:lnTo>
                                <a:lnTo>
                                  <a:pt x="12" y="92"/>
                                </a:lnTo>
                                <a:lnTo>
                                  <a:pt x="12" y="97"/>
                                </a:lnTo>
                                <a:lnTo>
                                  <a:pt x="1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7" name="Freeform 1809"/>
                        <wps:cNvSpPr>
                          <a:spLocks noEditPoints="1"/>
                        </wps:cNvSpPr>
                        <wps:spPr bwMode="auto">
                          <a:xfrm>
                            <a:off x="5701" y="1025"/>
                            <a:ext cx="59" cy="108"/>
                          </a:xfrm>
                          <a:custGeom>
                            <a:avLst/>
                            <a:gdLst>
                              <a:gd name="T0" fmla="*/ 12 w 59"/>
                              <a:gd name="T1" fmla="*/ 0 h 108"/>
                              <a:gd name="T2" fmla="*/ 5 w 59"/>
                              <a:gd name="T3" fmla="*/ 5 h 108"/>
                              <a:gd name="T4" fmla="*/ 0 w 59"/>
                              <a:gd name="T5" fmla="*/ 13 h 108"/>
                              <a:gd name="T6" fmla="*/ 0 w 59"/>
                              <a:gd name="T7" fmla="*/ 18 h 108"/>
                              <a:gd name="T8" fmla="*/ 0 w 59"/>
                              <a:gd name="T9" fmla="*/ 23 h 108"/>
                              <a:gd name="T10" fmla="*/ 5 w 59"/>
                              <a:gd name="T11" fmla="*/ 13 h 108"/>
                              <a:gd name="T12" fmla="*/ 12 w 59"/>
                              <a:gd name="T13" fmla="*/ 5 h 108"/>
                              <a:gd name="T14" fmla="*/ 12 w 59"/>
                              <a:gd name="T15" fmla="*/ 3 h 108"/>
                              <a:gd name="T16" fmla="*/ 12 w 59"/>
                              <a:gd name="T17" fmla="*/ 0 h 108"/>
                              <a:gd name="T18" fmla="*/ 12 w 59"/>
                              <a:gd name="T19" fmla="*/ 95 h 108"/>
                              <a:gd name="T20" fmla="*/ 22 w 59"/>
                              <a:gd name="T21" fmla="*/ 100 h 108"/>
                              <a:gd name="T22" fmla="*/ 30 w 59"/>
                              <a:gd name="T23" fmla="*/ 105 h 108"/>
                              <a:gd name="T24" fmla="*/ 40 w 59"/>
                              <a:gd name="T25" fmla="*/ 108 h 108"/>
                              <a:gd name="T26" fmla="*/ 52 w 59"/>
                              <a:gd name="T27" fmla="*/ 108 h 108"/>
                              <a:gd name="T28" fmla="*/ 54 w 59"/>
                              <a:gd name="T29" fmla="*/ 108 h 108"/>
                              <a:gd name="T30" fmla="*/ 59 w 59"/>
                              <a:gd name="T31" fmla="*/ 108 h 108"/>
                              <a:gd name="T32" fmla="*/ 57 w 59"/>
                              <a:gd name="T33" fmla="*/ 105 h 108"/>
                              <a:gd name="T34" fmla="*/ 54 w 59"/>
                              <a:gd name="T35" fmla="*/ 103 h 108"/>
                              <a:gd name="T36" fmla="*/ 54 w 59"/>
                              <a:gd name="T37" fmla="*/ 103 h 108"/>
                              <a:gd name="T38" fmla="*/ 52 w 59"/>
                              <a:gd name="T39" fmla="*/ 103 h 108"/>
                              <a:gd name="T40" fmla="*/ 40 w 59"/>
                              <a:gd name="T41" fmla="*/ 103 h 108"/>
                              <a:gd name="T42" fmla="*/ 27 w 59"/>
                              <a:gd name="T43" fmla="*/ 98 h 108"/>
                              <a:gd name="T44" fmla="*/ 17 w 59"/>
                              <a:gd name="T45" fmla="*/ 93 h 108"/>
                              <a:gd name="T46" fmla="*/ 10 w 59"/>
                              <a:gd name="T47" fmla="*/ 85 h 108"/>
                              <a:gd name="T48" fmla="*/ 12 w 59"/>
                              <a:gd name="T49" fmla="*/ 90 h 108"/>
                              <a:gd name="T50" fmla="*/ 12 w 59"/>
                              <a:gd name="T51" fmla="*/ 95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12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12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95"/>
                                </a:moveTo>
                                <a:lnTo>
                                  <a:pt x="22" y="100"/>
                                </a:lnTo>
                                <a:lnTo>
                                  <a:pt x="30" y="105"/>
                                </a:lnTo>
                                <a:lnTo>
                                  <a:pt x="40" y="108"/>
                                </a:lnTo>
                                <a:lnTo>
                                  <a:pt x="52" y="108"/>
                                </a:lnTo>
                                <a:lnTo>
                                  <a:pt x="54" y="108"/>
                                </a:lnTo>
                                <a:lnTo>
                                  <a:pt x="59" y="108"/>
                                </a:lnTo>
                                <a:lnTo>
                                  <a:pt x="57" y="105"/>
                                </a:lnTo>
                                <a:lnTo>
                                  <a:pt x="54" y="103"/>
                                </a:lnTo>
                                <a:lnTo>
                                  <a:pt x="52" y="103"/>
                                </a:lnTo>
                                <a:lnTo>
                                  <a:pt x="40" y="103"/>
                                </a:lnTo>
                                <a:lnTo>
                                  <a:pt x="27" y="98"/>
                                </a:lnTo>
                                <a:lnTo>
                                  <a:pt x="17" y="93"/>
                                </a:lnTo>
                                <a:lnTo>
                                  <a:pt x="10" y="85"/>
                                </a:lnTo>
                                <a:lnTo>
                                  <a:pt x="12" y="90"/>
                                </a:lnTo>
                                <a:lnTo>
                                  <a:pt x="1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" name="Freeform 1810"/>
                        <wps:cNvSpPr>
                          <a:spLocks noEditPoints="1"/>
                        </wps:cNvSpPr>
                        <wps:spPr bwMode="auto">
                          <a:xfrm>
                            <a:off x="5701" y="1028"/>
                            <a:ext cx="57" cy="102"/>
                          </a:xfrm>
                          <a:custGeom>
                            <a:avLst/>
                            <a:gdLst>
                              <a:gd name="T0" fmla="*/ 12 w 57"/>
                              <a:gd name="T1" fmla="*/ 0 h 102"/>
                              <a:gd name="T2" fmla="*/ 5 w 57"/>
                              <a:gd name="T3" fmla="*/ 7 h 102"/>
                              <a:gd name="T4" fmla="*/ 0 w 57"/>
                              <a:gd name="T5" fmla="*/ 15 h 102"/>
                              <a:gd name="T6" fmla="*/ 0 w 57"/>
                              <a:gd name="T7" fmla="*/ 20 h 102"/>
                              <a:gd name="T8" fmla="*/ 0 w 57"/>
                              <a:gd name="T9" fmla="*/ 25 h 102"/>
                              <a:gd name="T10" fmla="*/ 5 w 57"/>
                              <a:gd name="T11" fmla="*/ 15 h 102"/>
                              <a:gd name="T12" fmla="*/ 12 w 57"/>
                              <a:gd name="T13" fmla="*/ 5 h 102"/>
                              <a:gd name="T14" fmla="*/ 12 w 57"/>
                              <a:gd name="T15" fmla="*/ 2 h 102"/>
                              <a:gd name="T16" fmla="*/ 12 w 57"/>
                              <a:gd name="T17" fmla="*/ 0 h 102"/>
                              <a:gd name="T18" fmla="*/ 12 w 57"/>
                              <a:gd name="T19" fmla="*/ 87 h 102"/>
                              <a:gd name="T20" fmla="*/ 20 w 57"/>
                              <a:gd name="T21" fmla="*/ 95 h 102"/>
                              <a:gd name="T22" fmla="*/ 30 w 57"/>
                              <a:gd name="T23" fmla="*/ 100 h 102"/>
                              <a:gd name="T24" fmla="*/ 40 w 57"/>
                              <a:gd name="T25" fmla="*/ 102 h 102"/>
                              <a:gd name="T26" fmla="*/ 52 w 57"/>
                              <a:gd name="T27" fmla="*/ 102 h 102"/>
                              <a:gd name="T28" fmla="*/ 54 w 57"/>
                              <a:gd name="T29" fmla="*/ 102 h 102"/>
                              <a:gd name="T30" fmla="*/ 57 w 57"/>
                              <a:gd name="T31" fmla="*/ 102 h 102"/>
                              <a:gd name="T32" fmla="*/ 54 w 57"/>
                              <a:gd name="T33" fmla="*/ 100 h 102"/>
                              <a:gd name="T34" fmla="*/ 54 w 57"/>
                              <a:gd name="T35" fmla="*/ 97 h 102"/>
                              <a:gd name="T36" fmla="*/ 52 w 57"/>
                              <a:gd name="T37" fmla="*/ 97 h 102"/>
                              <a:gd name="T38" fmla="*/ 52 w 57"/>
                              <a:gd name="T39" fmla="*/ 97 h 102"/>
                              <a:gd name="T40" fmla="*/ 40 w 57"/>
                              <a:gd name="T41" fmla="*/ 97 h 102"/>
                              <a:gd name="T42" fmla="*/ 27 w 57"/>
                              <a:gd name="T43" fmla="*/ 92 h 102"/>
                              <a:gd name="T44" fmla="*/ 17 w 57"/>
                              <a:gd name="T45" fmla="*/ 85 h 102"/>
                              <a:gd name="T46" fmla="*/ 7 w 57"/>
                              <a:gd name="T47" fmla="*/ 77 h 102"/>
                              <a:gd name="T48" fmla="*/ 10 w 57"/>
                              <a:gd name="T49" fmla="*/ 82 h 102"/>
                              <a:gd name="T50" fmla="*/ 12 w 57"/>
                              <a:gd name="T51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12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87"/>
                                </a:moveTo>
                                <a:lnTo>
                                  <a:pt x="20" y="95"/>
                                </a:lnTo>
                                <a:lnTo>
                                  <a:pt x="30" y="100"/>
                                </a:lnTo>
                                <a:lnTo>
                                  <a:pt x="40" y="102"/>
                                </a:lnTo>
                                <a:lnTo>
                                  <a:pt x="52" y="102"/>
                                </a:lnTo>
                                <a:lnTo>
                                  <a:pt x="54" y="102"/>
                                </a:lnTo>
                                <a:lnTo>
                                  <a:pt x="57" y="102"/>
                                </a:lnTo>
                                <a:lnTo>
                                  <a:pt x="54" y="100"/>
                                </a:lnTo>
                                <a:lnTo>
                                  <a:pt x="54" y="97"/>
                                </a:lnTo>
                                <a:lnTo>
                                  <a:pt x="52" y="97"/>
                                </a:lnTo>
                                <a:lnTo>
                                  <a:pt x="40" y="97"/>
                                </a:lnTo>
                                <a:lnTo>
                                  <a:pt x="27" y="92"/>
                                </a:lnTo>
                                <a:lnTo>
                                  <a:pt x="17" y="85"/>
                                </a:lnTo>
                                <a:lnTo>
                                  <a:pt x="7" y="77"/>
                                </a:lnTo>
                                <a:lnTo>
                                  <a:pt x="10" y="82"/>
                                </a:lnTo>
                                <a:lnTo>
                                  <a:pt x="12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" name="Freeform 1811"/>
                        <wps:cNvSpPr>
                          <a:spLocks noEditPoints="1"/>
                        </wps:cNvSpPr>
                        <wps:spPr bwMode="auto">
                          <a:xfrm>
                            <a:off x="5701" y="1030"/>
                            <a:ext cx="54" cy="98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8"/>
                              <a:gd name="T2" fmla="*/ 5 w 54"/>
                              <a:gd name="T3" fmla="*/ 8 h 98"/>
                              <a:gd name="T4" fmla="*/ 0 w 54"/>
                              <a:gd name="T5" fmla="*/ 18 h 98"/>
                              <a:gd name="T6" fmla="*/ 0 w 54"/>
                              <a:gd name="T7" fmla="*/ 23 h 98"/>
                              <a:gd name="T8" fmla="*/ 2 w 54"/>
                              <a:gd name="T9" fmla="*/ 30 h 98"/>
                              <a:gd name="T10" fmla="*/ 5 w 54"/>
                              <a:gd name="T11" fmla="*/ 18 h 98"/>
                              <a:gd name="T12" fmla="*/ 15 w 54"/>
                              <a:gd name="T13" fmla="*/ 5 h 98"/>
                              <a:gd name="T14" fmla="*/ 12 w 54"/>
                              <a:gd name="T15" fmla="*/ 3 h 98"/>
                              <a:gd name="T16" fmla="*/ 12 w 54"/>
                              <a:gd name="T17" fmla="*/ 0 h 98"/>
                              <a:gd name="T18" fmla="*/ 10 w 54"/>
                              <a:gd name="T19" fmla="*/ 80 h 98"/>
                              <a:gd name="T20" fmla="*/ 17 w 54"/>
                              <a:gd name="T21" fmla="*/ 88 h 98"/>
                              <a:gd name="T22" fmla="*/ 27 w 54"/>
                              <a:gd name="T23" fmla="*/ 93 h 98"/>
                              <a:gd name="T24" fmla="*/ 40 w 54"/>
                              <a:gd name="T25" fmla="*/ 98 h 98"/>
                              <a:gd name="T26" fmla="*/ 52 w 54"/>
                              <a:gd name="T27" fmla="*/ 98 h 98"/>
                              <a:gd name="T28" fmla="*/ 54 w 54"/>
                              <a:gd name="T29" fmla="*/ 98 h 98"/>
                              <a:gd name="T30" fmla="*/ 54 w 54"/>
                              <a:gd name="T31" fmla="*/ 98 h 98"/>
                              <a:gd name="T32" fmla="*/ 54 w 54"/>
                              <a:gd name="T33" fmla="*/ 95 h 98"/>
                              <a:gd name="T34" fmla="*/ 52 w 54"/>
                              <a:gd name="T35" fmla="*/ 93 h 98"/>
                              <a:gd name="T36" fmla="*/ 37 w 54"/>
                              <a:gd name="T37" fmla="*/ 93 h 98"/>
                              <a:gd name="T38" fmla="*/ 25 w 54"/>
                              <a:gd name="T39" fmla="*/ 85 h 98"/>
                              <a:gd name="T40" fmla="*/ 15 w 54"/>
                              <a:gd name="T41" fmla="*/ 78 h 98"/>
                              <a:gd name="T42" fmla="*/ 7 w 54"/>
                              <a:gd name="T43" fmla="*/ 68 h 98"/>
                              <a:gd name="T44" fmla="*/ 7 w 54"/>
                              <a:gd name="T45" fmla="*/ 73 h 98"/>
                              <a:gd name="T46" fmla="*/ 10 w 54"/>
                              <a:gd name="T47" fmla="*/ 8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12" y="0"/>
                                </a:move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2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0" y="80"/>
                                </a:moveTo>
                                <a:lnTo>
                                  <a:pt x="17" y="88"/>
                                </a:lnTo>
                                <a:lnTo>
                                  <a:pt x="27" y="93"/>
                                </a:lnTo>
                                <a:lnTo>
                                  <a:pt x="40" y="98"/>
                                </a:lnTo>
                                <a:lnTo>
                                  <a:pt x="52" y="98"/>
                                </a:lnTo>
                                <a:lnTo>
                                  <a:pt x="54" y="98"/>
                                </a:lnTo>
                                <a:lnTo>
                                  <a:pt x="54" y="95"/>
                                </a:lnTo>
                                <a:lnTo>
                                  <a:pt x="52" y="93"/>
                                </a:lnTo>
                                <a:lnTo>
                                  <a:pt x="37" y="93"/>
                                </a:lnTo>
                                <a:lnTo>
                                  <a:pt x="25" y="85"/>
                                </a:lnTo>
                                <a:lnTo>
                                  <a:pt x="15" y="78"/>
                                </a:lnTo>
                                <a:lnTo>
                                  <a:pt x="7" y="68"/>
                                </a:lnTo>
                                <a:lnTo>
                                  <a:pt x="7" y="73"/>
                                </a:lnTo>
                                <a:lnTo>
                                  <a:pt x="1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" name="Freeform 1812"/>
                        <wps:cNvSpPr>
                          <a:spLocks noEditPoints="1"/>
                        </wps:cNvSpPr>
                        <wps:spPr bwMode="auto">
                          <a:xfrm>
                            <a:off x="5701" y="1033"/>
                            <a:ext cx="54" cy="92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2"/>
                              <a:gd name="T2" fmla="*/ 5 w 54"/>
                              <a:gd name="T3" fmla="*/ 10 h 92"/>
                              <a:gd name="T4" fmla="*/ 0 w 54"/>
                              <a:gd name="T5" fmla="*/ 20 h 92"/>
                              <a:gd name="T6" fmla="*/ 2 w 54"/>
                              <a:gd name="T7" fmla="*/ 30 h 92"/>
                              <a:gd name="T8" fmla="*/ 2 w 54"/>
                              <a:gd name="T9" fmla="*/ 40 h 92"/>
                              <a:gd name="T10" fmla="*/ 2 w 54"/>
                              <a:gd name="T11" fmla="*/ 40 h 92"/>
                              <a:gd name="T12" fmla="*/ 2 w 54"/>
                              <a:gd name="T13" fmla="*/ 30 h 92"/>
                              <a:gd name="T14" fmla="*/ 5 w 54"/>
                              <a:gd name="T15" fmla="*/ 20 h 92"/>
                              <a:gd name="T16" fmla="*/ 10 w 54"/>
                              <a:gd name="T17" fmla="*/ 12 h 92"/>
                              <a:gd name="T18" fmla="*/ 15 w 54"/>
                              <a:gd name="T19" fmla="*/ 5 h 92"/>
                              <a:gd name="T20" fmla="*/ 15 w 54"/>
                              <a:gd name="T21" fmla="*/ 2 h 92"/>
                              <a:gd name="T22" fmla="*/ 12 w 54"/>
                              <a:gd name="T23" fmla="*/ 0 h 92"/>
                              <a:gd name="T24" fmla="*/ 7 w 54"/>
                              <a:gd name="T25" fmla="*/ 72 h 92"/>
                              <a:gd name="T26" fmla="*/ 17 w 54"/>
                              <a:gd name="T27" fmla="*/ 80 h 92"/>
                              <a:gd name="T28" fmla="*/ 27 w 54"/>
                              <a:gd name="T29" fmla="*/ 87 h 92"/>
                              <a:gd name="T30" fmla="*/ 40 w 54"/>
                              <a:gd name="T31" fmla="*/ 92 h 92"/>
                              <a:gd name="T32" fmla="*/ 52 w 54"/>
                              <a:gd name="T33" fmla="*/ 92 h 92"/>
                              <a:gd name="T34" fmla="*/ 52 w 54"/>
                              <a:gd name="T35" fmla="*/ 92 h 92"/>
                              <a:gd name="T36" fmla="*/ 54 w 54"/>
                              <a:gd name="T37" fmla="*/ 92 h 92"/>
                              <a:gd name="T38" fmla="*/ 52 w 54"/>
                              <a:gd name="T39" fmla="*/ 90 h 92"/>
                              <a:gd name="T40" fmla="*/ 49 w 54"/>
                              <a:gd name="T41" fmla="*/ 87 h 92"/>
                              <a:gd name="T42" fmla="*/ 42 w 54"/>
                              <a:gd name="T43" fmla="*/ 87 h 92"/>
                              <a:gd name="T44" fmla="*/ 35 w 54"/>
                              <a:gd name="T45" fmla="*/ 85 h 92"/>
                              <a:gd name="T46" fmla="*/ 27 w 54"/>
                              <a:gd name="T47" fmla="*/ 82 h 92"/>
                              <a:gd name="T48" fmla="*/ 20 w 54"/>
                              <a:gd name="T49" fmla="*/ 77 h 92"/>
                              <a:gd name="T50" fmla="*/ 10 w 54"/>
                              <a:gd name="T51" fmla="*/ 65 h 92"/>
                              <a:gd name="T52" fmla="*/ 5 w 54"/>
                              <a:gd name="T53" fmla="*/ 52 h 92"/>
                              <a:gd name="T54" fmla="*/ 5 w 54"/>
                              <a:gd name="T55" fmla="*/ 62 h 92"/>
                              <a:gd name="T56" fmla="*/ 7 w 54"/>
                              <a:gd name="T57" fmla="*/ 7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12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2" y="40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7" y="72"/>
                                </a:moveTo>
                                <a:lnTo>
                                  <a:pt x="17" y="80"/>
                                </a:lnTo>
                                <a:lnTo>
                                  <a:pt x="27" y="87"/>
                                </a:lnTo>
                                <a:lnTo>
                                  <a:pt x="40" y="92"/>
                                </a:lnTo>
                                <a:lnTo>
                                  <a:pt x="52" y="92"/>
                                </a:lnTo>
                                <a:lnTo>
                                  <a:pt x="54" y="92"/>
                                </a:lnTo>
                                <a:lnTo>
                                  <a:pt x="52" y="90"/>
                                </a:lnTo>
                                <a:lnTo>
                                  <a:pt x="49" y="87"/>
                                </a:lnTo>
                                <a:lnTo>
                                  <a:pt x="42" y="87"/>
                                </a:lnTo>
                                <a:lnTo>
                                  <a:pt x="35" y="85"/>
                                </a:lnTo>
                                <a:lnTo>
                                  <a:pt x="27" y="82"/>
                                </a:lnTo>
                                <a:lnTo>
                                  <a:pt x="20" y="77"/>
                                </a:lnTo>
                                <a:lnTo>
                                  <a:pt x="10" y="65"/>
                                </a:lnTo>
                                <a:lnTo>
                                  <a:pt x="5" y="52"/>
                                </a:lnTo>
                                <a:lnTo>
                                  <a:pt x="5" y="62"/>
                                </a:lnTo>
                                <a:lnTo>
                                  <a:pt x="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811" name="Group 1813"/>
                      <wpg:cNvGrpSpPr>
                        <a:grpSpLocks/>
                      </wpg:cNvGrpSpPr>
                      <wpg:grpSpPr bwMode="auto">
                        <a:xfrm>
                          <a:off x="23495" y="69850"/>
                          <a:ext cx="288925" cy="596900"/>
                          <a:chOff x="5698" y="524"/>
                          <a:chExt cx="455" cy="940"/>
                        </a:xfrm>
                      </wpg:grpSpPr>
                      <wps:wsp>
                        <wps:cNvPr id="1812" name="Freeform 1814"/>
                        <wps:cNvSpPr>
                          <a:spLocks/>
                        </wps:cNvSpPr>
                        <wps:spPr bwMode="auto">
                          <a:xfrm>
                            <a:off x="5703" y="1035"/>
                            <a:ext cx="50" cy="88"/>
                          </a:xfrm>
                          <a:custGeom>
                            <a:avLst/>
                            <a:gdLst>
                              <a:gd name="T0" fmla="*/ 13 w 50"/>
                              <a:gd name="T1" fmla="*/ 0 h 88"/>
                              <a:gd name="T2" fmla="*/ 3 w 50"/>
                              <a:gd name="T3" fmla="*/ 13 h 88"/>
                              <a:gd name="T4" fmla="*/ 0 w 50"/>
                              <a:gd name="T5" fmla="*/ 25 h 88"/>
                              <a:gd name="T6" fmla="*/ 0 w 50"/>
                              <a:gd name="T7" fmla="*/ 43 h 88"/>
                              <a:gd name="T8" fmla="*/ 5 w 50"/>
                              <a:gd name="T9" fmla="*/ 63 h 88"/>
                              <a:gd name="T10" fmla="*/ 13 w 50"/>
                              <a:gd name="T11" fmla="*/ 73 h 88"/>
                              <a:gd name="T12" fmla="*/ 23 w 50"/>
                              <a:gd name="T13" fmla="*/ 80 h 88"/>
                              <a:gd name="T14" fmla="*/ 35 w 50"/>
                              <a:gd name="T15" fmla="*/ 88 h 88"/>
                              <a:gd name="T16" fmla="*/ 50 w 50"/>
                              <a:gd name="T17" fmla="*/ 88 h 88"/>
                              <a:gd name="T18" fmla="*/ 47 w 50"/>
                              <a:gd name="T19" fmla="*/ 85 h 88"/>
                              <a:gd name="T20" fmla="*/ 45 w 50"/>
                              <a:gd name="T21" fmla="*/ 83 h 88"/>
                              <a:gd name="T22" fmla="*/ 38 w 50"/>
                              <a:gd name="T23" fmla="*/ 83 h 88"/>
                              <a:gd name="T24" fmla="*/ 30 w 50"/>
                              <a:gd name="T25" fmla="*/ 80 h 88"/>
                              <a:gd name="T26" fmla="*/ 23 w 50"/>
                              <a:gd name="T27" fmla="*/ 75 h 88"/>
                              <a:gd name="T28" fmla="*/ 15 w 50"/>
                              <a:gd name="T29" fmla="*/ 68 h 88"/>
                              <a:gd name="T30" fmla="*/ 10 w 50"/>
                              <a:gd name="T31" fmla="*/ 63 h 88"/>
                              <a:gd name="T32" fmla="*/ 5 w 50"/>
                              <a:gd name="T33" fmla="*/ 55 h 88"/>
                              <a:gd name="T34" fmla="*/ 3 w 50"/>
                              <a:gd name="T35" fmla="*/ 45 h 88"/>
                              <a:gd name="T36" fmla="*/ 3 w 50"/>
                              <a:gd name="T37" fmla="*/ 38 h 88"/>
                              <a:gd name="T38" fmla="*/ 3 w 50"/>
                              <a:gd name="T39" fmla="*/ 28 h 88"/>
                              <a:gd name="T40" fmla="*/ 5 w 50"/>
                              <a:gd name="T41" fmla="*/ 20 h 88"/>
                              <a:gd name="T42" fmla="*/ 8 w 50"/>
                              <a:gd name="T43" fmla="*/ 13 h 88"/>
                              <a:gd name="T44" fmla="*/ 13 w 50"/>
                              <a:gd name="T45" fmla="*/ 8 h 88"/>
                              <a:gd name="T46" fmla="*/ 13 w 50"/>
                              <a:gd name="T47" fmla="*/ 3 h 88"/>
                              <a:gd name="T48" fmla="*/ 13 w 50"/>
                              <a:gd name="T49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13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5" y="63"/>
                                </a:lnTo>
                                <a:lnTo>
                                  <a:pt x="13" y="73"/>
                                </a:lnTo>
                                <a:lnTo>
                                  <a:pt x="23" y="80"/>
                                </a:lnTo>
                                <a:lnTo>
                                  <a:pt x="35" y="88"/>
                                </a:lnTo>
                                <a:lnTo>
                                  <a:pt x="50" y="88"/>
                                </a:lnTo>
                                <a:lnTo>
                                  <a:pt x="47" y="85"/>
                                </a:lnTo>
                                <a:lnTo>
                                  <a:pt x="45" y="83"/>
                                </a:lnTo>
                                <a:lnTo>
                                  <a:pt x="38" y="83"/>
                                </a:lnTo>
                                <a:lnTo>
                                  <a:pt x="30" y="80"/>
                                </a:lnTo>
                                <a:lnTo>
                                  <a:pt x="23" y="75"/>
                                </a:lnTo>
                                <a:lnTo>
                                  <a:pt x="15" y="68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3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" name="Freeform 1815"/>
                        <wps:cNvSpPr>
                          <a:spLocks/>
                        </wps:cNvSpPr>
                        <wps:spPr bwMode="auto">
                          <a:xfrm>
                            <a:off x="5703" y="1038"/>
                            <a:ext cx="47" cy="82"/>
                          </a:xfrm>
                          <a:custGeom>
                            <a:avLst/>
                            <a:gdLst>
                              <a:gd name="T0" fmla="*/ 13 w 47"/>
                              <a:gd name="T1" fmla="*/ 0 h 82"/>
                              <a:gd name="T2" fmla="*/ 8 w 47"/>
                              <a:gd name="T3" fmla="*/ 7 h 82"/>
                              <a:gd name="T4" fmla="*/ 3 w 47"/>
                              <a:gd name="T5" fmla="*/ 15 h 82"/>
                              <a:gd name="T6" fmla="*/ 0 w 47"/>
                              <a:gd name="T7" fmla="*/ 25 h 82"/>
                              <a:gd name="T8" fmla="*/ 0 w 47"/>
                              <a:gd name="T9" fmla="*/ 35 h 82"/>
                              <a:gd name="T10" fmla="*/ 0 w 47"/>
                              <a:gd name="T11" fmla="*/ 35 h 82"/>
                              <a:gd name="T12" fmla="*/ 0 w 47"/>
                              <a:gd name="T13" fmla="*/ 40 h 82"/>
                              <a:gd name="T14" fmla="*/ 3 w 47"/>
                              <a:gd name="T15" fmla="*/ 47 h 82"/>
                              <a:gd name="T16" fmla="*/ 8 w 47"/>
                              <a:gd name="T17" fmla="*/ 60 h 82"/>
                              <a:gd name="T18" fmla="*/ 18 w 47"/>
                              <a:gd name="T19" fmla="*/ 72 h 82"/>
                              <a:gd name="T20" fmla="*/ 25 w 47"/>
                              <a:gd name="T21" fmla="*/ 77 h 82"/>
                              <a:gd name="T22" fmla="*/ 33 w 47"/>
                              <a:gd name="T23" fmla="*/ 80 h 82"/>
                              <a:gd name="T24" fmla="*/ 40 w 47"/>
                              <a:gd name="T25" fmla="*/ 82 h 82"/>
                              <a:gd name="T26" fmla="*/ 47 w 47"/>
                              <a:gd name="T27" fmla="*/ 82 h 82"/>
                              <a:gd name="T28" fmla="*/ 45 w 47"/>
                              <a:gd name="T29" fmla="*/ 80 h 82"/>
                              <a:gd name="T30" fmla="*/ 45 w 47"/>
                              <a:gd name="T31" fmla="*/ 77 h 82"/>
                              <a:gd name="T32" fmla="*/ 38 w 47"/>
                              <a:gd name="T33" fmla="*/ 77 h 82"/>
                              <a:gd name="T34" fmla="*/ 30 w 47"/>
                              <a:gd name="T35" fmla="*/ 72 h 82"/>
                              <a:gd name="T36" fmla="*/ 23 w 47"/>
                              <a:gd name="T37" fmla="*/ 70 h 82"/>
                              <a:gd name="T38" fmla="*/ 18 w 47"/>
                              <a:gd name="T39" fmla="*/ 62 h 82"/>
                              <a:gd name="T40" fmla="*/ 13 w 47"/>
                              <a:gd name="T41" fmla="*/ 57 h 82"/>
                              <a:gd name="T42" fmla="*/ 8 w 47"/>
                              <a:gd name="T43" fmla="*/ 50 h 82"/>
                              <a:gd name="T44" fmla="*/ 5 w 47"/>
                              <a:gd name="T45" fmla="*/ 42 h 82"/>
                              <a:gd name="T46" fmla="*/ 5 w 47"/>
                              <a:gd name="T47" fmla="*/ 35 h 82"/>
                              <a:gd name="T48" fmla="*/ 8 w 47"/>
                              <a:gd name="T49" fmla="*/ 20 h 82"/>
                              <a:gd name="T50" fmla="*/ 15 w 47"/>
                              <a:gd name="T51" fmla="*/ 7 h 82"/>
                              <a:gd name="T52" fmla="*/ 13 w 47"/>
                              <a:gd name="T53" fmla="*/ 5 h 82"/>
                              <a:gd name="T54" fmla="*/ 13 w 47"/>
                              <a:gd name="T55" fmla="*/ 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13" y="0"/>
                                </a:moveTo>
                                <a:lnTo>
                                  <a:pt x="8" y="7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8" y="60"/>
                                </a:lnTo>
                                <a:lnTo>
                                  <a:pt x="18" y="72"/>
                                </a:lnTo>
                                <a:lnTo>
                                  <a:pt x="25" y="77"/>
                                </a:lnTo>
                                <a:lnTo>
                                  <a:pt x="33" y="80"/>
                                </a:lnTo>
                                <a:lnTo>
                                  <a:pt x="40" y="82"/>
                                </a:lnTo>
                                <a:lnTo>
                                  <a:pt x="47" y="82"/>
                                </a:lnTo>
                                <a:lnTo>
                                  <a:pt x="45" y="80"/>
                                </a:lnTo>
                                <a:lnTo>
                                  <a:pt x="45" y="77"/>
                                </a:lnTo>
                                <a:lnTo>
                                  <a:pt x="38" y="77"/>
                                </a:lnTo>
                                <a:lnTo>
                                  <a:pt x="30" y="72"/>
                                </a:lnTo>
                                <a:lnTo>
                                  <a:pt x="23" y="70"/>
                                </a:lnTo>
                                <a:lnTo>
                                  <a:pt x="18" y="62"/>
                                </a:lnTo>
                                <a:lnTo>
                                  <a:pt x="13" y="57"/>
                                </a:lnTo>
                                <a:lnTo>
                                  <a:pt x="8" y="50"/>
                                </a:lnTo>
                                <a:lnTo>
                                  <a:pt x="5" y="42"/>
                                </a:lnTo>
                                <a:lnTo>
                                  <a:pt x="5" y="35"/>
                                </a:lnTo>
                                <a:lnTo>
                                  <a:pt x="8" y="20"/>
                                </a:lnTo>
                                <a:lnTo>
                                  <a:pt x="15" y="7"/>
                                </a:lnTo>
                                <a:lnTo>
                                  <a:pt x="13" y="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" name="Freeform 1816"/>
                        <wps:cNvSpPr>
                          <a:spLocks/>
                        </wps:cNvSpPr>
                        <wps:spPr bwMode="auto">
                          <a:xfrm>
                            <a:off x="5706" y="1043"/>
                            <a:ext cx="42" cy="75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75"/>
                              <a:gd name="T2" fmla="*/ 5 w 42"/>
                              <a:gd name="T3" fmla="*/ 5 h 75"/>
                              <a:gd name="T4" fmla="*/ 2 w 42"/>
                              <a:gd name="T5" fmla="*/ 12 h 75"/>
                              <a:gd name="T6" fmla="*/ 0 w 42"/>
                              <a:gd name="T7" fmla="*/ 20 h 75"/>
                              <a:gd name="T8" fmla="*/ 0 w 42"/>
                              <a:gd name="T9" fmla="*/ 30 h 75"/>
                              <a:gd name="T10" fmla="*/ 0 w 42"/>
                              <a:gd name="T11" fmla="*/ 37 h 75"/>
                              <a:gd name="T12" fmla="*/ 2 w 42"/>
                              <a:gd name="T13" fmla="*/ 47 h 75"/>
                              <a:gd name="T14" fmla="*/ 7 w 42"/>
                              <a:gd name="T15" fmla="*/ 55 h 75"/>
                              <a:gd name="T16" fmla="*/ 12 w 42"/>
                              <a:gd name="T17" fmla="*/ 60 h 75"/>
                              <a:gd name="T18" fmla="*/ 20 w 42"/>
                              <a:gd name="T19" fmla="*/ 67 h 75"/>
                              <a:gd name="T20" fmla="*/ 27 w 42"/>
                              <a:gd name="T21" fmla="*/ 72 h 75"/>
                              <a:gd name="T22" fmla="*/ 35 w 42"/>
                              <a:gd name="T23" fmla="*/ 75 h 75"/>
                              <a:gd name="T24" fmla="*/ 42 w 42"/>
                              <a:gd name="T25" fmla="*/ 75 h 75"/>
                              <a:gd name="T26" fmla="*/ 42 w 42"/>
                              <a:gd name="T27" fmla="*/ 72 h 75"/>
                              <a:gd name="T28" fmla="*/ 39 w 42"/>
                              <a:gd name="T29" fmla="*/ 70 h 75"/>
                              <a:gd name="T30" fmla="*/ 32 w 42"/>
                              <a:gd name="T31" fmla="*/ 67 h 75"/>
                              <a:gd name="T32" fmla="*/ 27 w 42"/>
                              <a:gd name="T33" fmla="*/ 65 h 75"/>
                              <a:gd name="T34" fmla="*/ 20 w 42"/>
                              <a:gd name="T35" fmla="*/ 62 h 75"/>
                              <a:gd name="T36" fmla="*/ 15 w 42"/>
                              <a:gd name="T37" fmla="*/ 57 h 75"/>
                              <a:gd name="T38" fmla="*/ 10 w 42"/>
                              <a:gd name="T39" fmla="*/ 50 h 75"/>
                              <a:gd name="T40" fmla="*/ 7 w 42"/>
                              <a:gd name="T41" fmla="*/ 42 h 75"/>
                              <a:gd name="T42" fmla="*/ 5 w 42"/>
                              <a:gd name="T43" fmla="*/ 37 h 75"/>
                              <a:gd name="T44" fmla="*/ 5 w 42"/>
                              <a:gd name="T45" fmla="*/ 30 h 75"/>
                              <a:gd name="T46" fmla="*/ 7 w 42"/>
                              <a:gd name="T47" fmla="*/ 15 h 75"/>
                              <a:gd name="T48" fmla="*/ 12 w 42"/>
                              <a:gd name="T49" fmla="*/ 5 h 75"/>
                              <a:gd name="T50" fmla="*/ 12 w 42"/>
                              <a:gd name="T51" fmla="*/ 2 h 75"/>
                              <a:gd name="T52" fmla="*/ 10 w 42"/>
                              <a:gd name="T53" fmla="*/ 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2" y="12"/>
                                </a:lnTo>
                                <a:lnTo>
                                  <a:pt x="0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20" y="67"/>
                                </a:lnTo>
                                <a:lnTo>
                                  <a:pt x="27" y="72"/>
                                </a:lnTo>
                                <a:lnTo>
                                  <a:pt x="35" y="75"/>
                                </a:lnTo>
                                <a:lnTo>
                                  <a:pt x="42" y="75"/>
                                </a:lnTo>
                                <a:lnTo>
                                  <a:pt x="42" y="72"/>
                                </a:lnTo>
                                <a:lnTo>
                                  <a:pt x="39" y="70"/>
                                </a:lnTo>
                                <a:lnTo>
                                  <a:pt x="32" y="67"/>
                                </a:lnTo>
                                <a:lnTo>
                                  <a:pt x="27" y="65"/>
                                </a:lnTo>
                                <a:lnTo>
                                  <a:pt x="20" y="62"/>
                                </a:lnTo>
                                <a:lnTo>
                                  <a:pt x="15" y="57"/>
                                </a:lnTo>
                                <a:lnTo>
                                  <a:pt x="10" y="50"/>
                                </a:lnTo>
                                <a:lnTo>
                                  <a:pt x="7" y="42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5" name="Freeform 1817"/>
                        <wps:cNvSpPr>
                          <a:spLocks/>
                        </wps:cNvSpPr>
                        <wps:spPr bwMode="auto">
                          <a:xfrm>
                            <a:off x="5708" y="1045"/>
                            <a:ext cx="40" cy="70"/>
                          </a:xfrm>
                          <a:custGeom>
                            <a:avLst/>
                            <a:gdLst>
                              <a:gd name="T0" fmla="*/ 10 w 40"/>
                              <a:gd name="T1" fmla="*/ 0 h 70"/>
                              <a:gd name="T2" fmla="*/ 3 w 40"/>
                              <a:gd name="T3" fmla="*/ 13 h 70"/>
                              <a:gd name="T4" fmla="*/ 0 w 40"/>
                              <a:gd name="T5" fmla="*/ 28 h 70"/>
                              <a:gd name="T6" fmla="*/ 0 w 40"/>
                              <a:gd name="T7" fmla="*/ 35 h 70"/>
                              <a:gd name="T8" fmla="*/ 3 w 40"/>
                              <a:gd name="T9" fmla="*/ 43 h 70"/>
                              <a:gd name="T10" fmla="*/ 8 w 40"/>
                              <a:gd name="T11" fmla="*/ 50 h 70"/>
                              <a:gd name="T12" fmla="*/ 13 w 40"/>
                              <a:gd name="T13" fmla="*/ 55 h 70"/>
                              <a:gd name="T14" fmla="*/ 18 w 40"/>
                              <a:gd name="T15" fmla="*/ 63 h 70"/>
                              <a:gd name="T16" fmla="*/ 25 w 40"/>
                              <a:gd name="T17" fmla="*/ 65 h 70"/>
                              <a:gd name="T18" fmla="*/ 33 w 40"/>
                              <a:gd name="T19" fmla="*/ 70 h 70"/>
                              <a:gd name="T20" fmla="*/ 40 w 40"/>
                              <a:gd name="T21" fmla="*/ 70 h 70"/>
                              <a:gd name="T22" fmla="*/ 37 w 40"/>
                              <a:gd name="T23" fmla="*/ 68 h 70"/>
                              <a:gd name="T24" fmla="*/ 35 w 40"/>
                              <a:gd name="T25" fmla="*/ 65 h 70"/>
                              <a:gd name="T26" fmla="*/ 23 w 40"/>
                              <a:gd name="T27" fmla="*/ 60 h 70"/>
                              <a:gd name="T28" fmla="*/ 15 w 40"/>
                              <a:gd name="T29" fmla="*/ 53 h 70"/>
                              <a:gd name="T30" fmla="*/ 8 w 40"/>
                              <a:gd name="T31" fmla="*/ 40 h 70"/>
                              <a:gd name="T32" fmla="*/ 5 w 40"/>
                              <a:gd name="T33" fmla="*/ 28 h 70"/>
                              <a:gd name="T34" fmla="*/ 8 w 40"/>
                              <a:gd name="T35" fmla="*/ 15 h 70"/>
                              <a:gd name="T36" fmla="*/ 10 w 40"/>
                              <a:gd name="T37" fmla="*/ 5 h 70"/>
                              <a:gd name="T38" fmla="*/ 10 w 40"/>
                              <a:gd name="T39" fmla="*/ 3 h 70"/>
                              <a:gd name="T40" fmla="*/ 10 w 40"/>
                              <a:gd name="T4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10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3"/>
                                </a:lnTo>
                                <a:lnTo>
                                  <a:pt x="8" y="50"/>
                                </a:lnTo>
                                <a:lnTo>
                                  <a:pt x="13" y="55"/>
                                </a:lnTo>
                                <a:lnTo>
                                  <a:pt x="18" y="63"/>
                                </a:lnTo>
                                <a:lnTo>
                                  <a:pt x="25" y="65"/>
                                </a:lnTo>
                                <a:lnTo>
                                  <a:pt x="33" y="70"/>
                                </a:lnTo>
                                <a:lnTo>
                                  <a:pt x="40" y="70"/>
                                </a:lnTo>
                                <a:lnTo>
                                  <a:pt x="37" y="68"/>
                                </a:lnTo>
                                <a:lnTo>
                                  <a:pt x="35" y="65"/>
                                </a:lnTo>
                                <a:lnTo>
                                  <a:pt x="23" y="60"/>
                                </a:lnTo>
                                <a:lnTo>
                                  <a:pt x="15" y="53"/>
                                </a:lnTo>
                                <a:lnTo>
                                  <a:pt x="8" y="40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" name="Freeform 1818"/>
                        <wps:cNvSpPr>
                          <a:spLocks/>
                        </wps:cNvSpPr>
                        <wps:spPr bwMode="auto">
                          <a:xfrm>
                            <a:off x="5711" y="1048"/>
                            <a:ext cx="34" cy="65"/>
                          </a:xfrm>
                          <a:custGeom>
                            <a:avLst/>
                            <a:gdLst>
                              <a:gd name="T0" fmla="*/ 7 w 34"/>
                              <a:gd name="T1" fmla="*/ 0 h 65"/>
                              <a:gd name="T2" fmla="*/ 2 w 34"/>
                              <a:gd name="T3" fmla="*/ 10 h 65"/>
                              <a:gd name="T4" fmla="*/ 0 w 34"/>
                              <a:gd name="T5" fmla="*/ 25 h 65"/>
                              <a:gd name="T6" fmla="*/ 0 w 34"/>
                              <a:gd name="T7" fmla="*/ 32 h 65"/>
                              <a:gd name="T8" fmla="*/ 2 w 34"/>
                              <a:gd name="T9" fmla="*/ 37 h 65"/>
                              <a:gd name="T10" fmla="*/ 5 w 34"/>
                              <a:gd name="T11" fmla="*/ 45 h 65"/>
                              <a:gd name="T12" fmla="*/ 10 w 34"/>
                              <a:gd name="T13" fmla="*/ 52 h 65"/>
                              <a:gd name="T14" fmla="*/ 15 w 34"/>
                              <a:gd name="T15" fmla="*/ 57 h 65"/>
                              <a:gd name="T16" fmla="*/ 22 w 34"/>
                              <a:gd name="T17" fmla="*/ 60 h 65"/>
                              <a:gd name="T18" fmla="*/ 27 w 34"/>
                              <a:gd name="T19" fmla="*/ 62 h 65"/>
                              <a:gd name="T20" fmla="*/ 34 w 34"/>
                              <a:gd name="T21" fmla="*/ 65 h 65"/>
                              <a:gd name="T22" fmla="*/ 32 w 34"/>
                              <a:gd name="T23" fmla="*/ 62 h 65"/>
                              <a:gd name="T24" fmla="*/ 32 w 34"/>
                              <a:gd name="T25" fmla="*/ 60 h 65"/>
                              <a:gd name="T26" fmla="*/ 20 w 34"/>
                              <a:gd name="T27" fmla="*/ 55 h 65"/>
                              <a:gd name="T28" fmla="*/ 12 w 34"/>
                              <a:gd name="T29" fmla="*/ 47 h 65"/>
                              <a:gd name="T30" fmla="*/ 7 w 34"/>
                              <a:gd name="T31" fmla="*/ 35 h 65"/>
                              <a:gd name="T32" fmla="*/ 5 w 34"/>
                              <a:gd name="T33" fmla="*/ 25 h 65"/>
                              <a:gd name="T34" fmla="*/ 5 w 34"/>
                              <a:gd name="T35" fmla="*/ 15 h 65"/>
                              <a:gd name="T36" fmla="*/ 10 w 34"/>
                              <a:gd name="T37" fmla="*/ 7 h 65"/>
                              <a:gd name="T38" fmla="*/ 7 w 34"/>
                              <a:gd name="T39" fmla="*/ 2 h 65"/>
                              <a:gd name="T40" fmla="*/ 7 w 34"/>
                              <a:gd name="T41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2" y="37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5" y="57"/>
                                </a:lnTo>
                                <a:lnTo>
                                  <a:pt x="22" y="60"/>
                                </a:lnTo>
                                <a:lnTo>
                                  <a:pt x="27" y="62"/>
                                </a:lnTo>
                                <a:lnTo>
                                  <a:pt x="34" y="65"/>
                                </a:lnTo>
                                <a:lnTo>
                                  <a:pt x="32" y="62"/>
                                </a:lnTo>
                                <a:lnTo>
                                  <a:pt x="32" y="60"/>
                                </a:lnTo>
                                <a:lnTo>
                                  <a:pt x="20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" name="Freeform 1819"/>
                        <wps:cNvSpPr>
                          <a:spLocks/>
                        </wps:cNvSpPr>
                        <wps:spPr bwMode="auto">
                          <a:xfrm>
                            <a:off x="5713" y="1050"/>
                            <a:ext cx="30" cy="60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60"/>
                              <a:gd name="T2" fmla="*/ 3 w 30"/>
                              <a:gd name="T3" fmla="*/ 10 h 60"/>
                              <a:gd name="T4" fmla="*/ 0 w 30"/>
                              <a:gd name="T5" fmla="*/ 23 h 60"/>
                              <a:gd name="T6" fmla="*/ 3 w 30"/>
                              <a:gd name="T7" fmla="*/ 35 h 60"/>
                              <a:gd name="T8" fmla="*/ 10 w 30"/>
                              <a:gd name="T9" fmla="*/ 48 h 60"/>
                              <a:gd name="T10" fmla="*/ 18 w 30"/>
                              <a:gd name="T11" fmla="*/ 55 h 60"/>
                              <a:gd name="T12" fmla="*/ 30 w 30"/>
                              <a:gd name="T13" fmla="*/ 60 h 60"/>
                              <a:gd name="T14" fmla="*/ 30 w 30"/>
                              <a:gd name="T15" fmla="*/ 58 h 60"/>
                              <a:gd name="T16" fmla="*/ 28 w 30"/>
                              <a:gd name="T17" fmla="*/ 55 h 60"/>
                              <a:gd name="T18" fmla="*/ 18 w 30"/>
                              <a:gd name="T19" fmla="*/ 50 h 60"/>
                              <a:gd name="T20" fmla="*/ 13 w 30"/>
                              <a:gd name="T21" fmla="*/ 43 h 60"/>
                              <a:gd name="T22" fmla="*/ 8 w 30"/>
                              <a:gd name="T23" fmla="*/ 33 h 60"/>
                              <a:gd name="T24" fmla="*/ 5 w 30"/>
                              <a:gd name="T25" fmla="*/ 23 h 60"/>
                              <a:gd name="T26" fmla="*/ 5 w 30"/>
                              <a:gd name="T27" fmla="*/ 15 h 60"/>
                              <a:gd name="T28" fmla="*/ 8 w 30"/>
                              <a:gd name="T29" fmla="*/ 8 h 60"/>
                              <a:gd name="T30" fmla="*/ 8 w 30"/>
                              <a:gd name="T31" fmla="*/ 5 h 60"/>
                              <a:gd name="T32" fmla="*/ 5 w 30"/>
                              <a:gd name="T33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5"/>
                                </a:lnTo>
                                <a:lnTo>
                                  <a:pt x="10" y="48"/>
                                </a:lnTo>
                                <a:lnTo>
                                  <a:pt x="18" y="55"/>
                                </a:lnTo>
                                <a:lnTo>
                                  <a:pt x="30" y="60"/>
                                </a:lnTo>
                                <a:lnTo>
                                  <a:pt x="30" y="58"/>
                                </a:lnTo>
                                <a:lnTo>
                                  <a:pt x="28" y="55"/>
                                </a:lnTo>
                                <a:lnTo>
                                  <a:pt x="18" y="50"/>
                                </a:lnTo>
                                <a:lnTo>
                                  <a:pt x="13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8" name="Freeform 1820"/>
                        <wps:cNvSpPr>
                          <a:spLocks/>
                        </wps:cNvSpPr>
                        <wps:spPr bwMode="auto">
                          <a:xfrm>
                            <a:off x="5716" y="1055"/>
                            <a:ext cx="27" cy="53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3"/>
                              <a:gd name="T2" fmla="*/ 0 w 27"/>
                              <a:gd name="T3" fmla="*/ 8 h 53"/>
                              <a:gd name="T4" fmla="*/ 0 w 27"/>
                              <a:gd name="T5" fmla="*/ 18 h 53"/>
                              <a:gd name="T6" fmla="*/ 2 w 27"/>
                              <a:gd name="T7" fmla="*/ 28 h 53"/>
                              <a:gd name="T8" fmla="*/ 7 w 27"/>
                              <a:gd name="T9" fmla="*/ 40 h 53"/>
                              <a:gd name="T10" fmla="*/ 15 w 27"/>
                              <a:gd name="T11" fmla="*/ 48 h 53"/>
                              <a:gd name="T12" fmla="*/ 27 w 27"/>
                              <a:gd name="T13" fmla="*/ 53 h 53"/>
                              <a:gd name="T14" fmla="*/ 25 w 27"/>
                              <a:gd name="T15" fmla="*/ 48 h 53"/>
                              <a:gd name="T16" fmla="*/ 22 w 27"/>
                              <a:gd name="T17" fmla="*/ 45 h 53"/>
                              <a:gd name="T18" fmla="*/ 15 w 27"/>
                              <a:gd name="T19" fmla="*/ 40 h 53"/>
                              <a:gd name="T20" fmla="*/ 10 w 27"/>
                              <a:gd name="T21" fmla="*/ 33 h 53"/>
                              <a:gd name="T22" fmla="*/ 5 w 27"/>
                              <a:gd name="T23" fmla="*/ 25 h 53"/>
                              <a:gd name="T24" fmla="*/ 5 w 27"/>
                              <a:gd name="T25" fmla="*/ 18 h 53"/>
                              <a:gd name="T26" fmla="*/ 5 w 27"/>
                              <a:gd name="T27" fmla="*/ 10 h 53"/>
                              <a:gd name="T28" fmla="*/ 7 w 27"/>
                              <a:gd name="T29" fmla="*/ 5 h 53"/>
                              <a:gd name="T30" fmla="*/ 5 w 27"/>
                              <a:gd name="T31" fmla="*/ 3 h 53"/>
                              <a:gd name="T32" fmla="*/ 5 w 27"/>
                              <a:gd name="T33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5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7" y="40"/>
                                </a:lnTo>
                                <a:lnTo>
                                  <a:pt x="15" y="48"/>
                                </a:lnTo>
                                <a:lnTo>
                                  <a:pt x="27" y="53"/>
                                </a:lnTo>
                                <a:lnTo>
                                  <a:pt x="25" y="48"/>
                                </a:lnTo>
                                <a:lnTo>
                                  <a:pt x="22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9" name="Freeform 1821"/>
                        <wps:cNvSpPr>
                          <a:spLocks/>
                        </wps:cNvSpPr>
                        <wps:spPr bwMode="auto">
                          <a:xfrm>
                            <a:off x="5718" y="1058"/>
                            <a:ext cx="23" cy="47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47"/>
                              <a:gd name="T2" fmla="*/ 0 w 23"/>
                              <a:gd name="T3" fmla="*/ 7 h 47"/>
                              <a:gd name="T4" fmla="*/ 0 w 23"/>
                              <a:gd name="T5" fmla="*/ 15 h 47"/>
                              <a:gd name="T6" fmla="*/ 3 w 23"/>
                              <a:gd name="T7" fmla="*/ 25 h 47"/>
                              <a:gd name="T8" fmla="*/ 8 w 23"/>
                              <a:gd name="T9" fmla="*/ 35 h 47"/>
                              <a:gd name="T10" fmla="*/ 13 w 23"/>
                              <a:gd name="T11" fmla="*/ 42 h 47"/>
                              <a:gd name="T12" fmla="*/ 23 w 23"/>
                              <a:gd name="T13" fmla="*/ 47 h 47"/>
                              <a:gd name="T14" fmla="*/ 20 w 23"/>
                              <a:gd name="T15" fmla="*/ 42 h 47"/>
                              <a:gd name="T16" fmla="*/ 18 w 23"/>
                              <a:gd name="T17" fmla="*/ 40 h 47"/>
                              <a:gd name="T18" fmla="*/ 13 w 23"/>
                              <a:gd name="T19" fmla="*/ 35 h 47"/>
                              <a:gd name="T20" fmla="*/ 8 w 23"/>
                              <a:gd name="T21" fmla="*/ 27 h 47"/>
                              <a:gd name="T22" fmla="*/ 5 w 23"/>
                              <a:gd name="T23" fmla="*/ 22 h 47"/>
                              <a:gd name="T24" fmla="*/ 5 w 23"/>
                              <a:gd name="T25" fmla="*/ 15 h 47"/>
                              <a:gd name="T26" fmla="*/ 5 w 23"/>
                              <a:gd name="T27" fmla="*/ 10 h 47"/>
                              <a:gd name="T28" fmla="*/ 5 w 23"/>
                              <a:gd name="T29" fmla="*/ 7 h 47"/>
                              <a:gd name="T30" fmla="*/ 5 w 23"/>
                              <a:gd name="T31" fmla="*/ 2 h 47"/>
                              <a:gd name="T32" fmla="*/ 3 w 23"/>
                              <a:gd name="T33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5"/>
                                </a:lnTo>
                                <a:lnTo>
                                  <a:pt x="8" y="35"/>
                                </a:lnTo>
                                <a:lnTo>
                                  <a:pt x="13" y="42"/>
                                </a:lnTo>
                                <a:lnTo>
                                  <a:pt x="23" y="47"/>
                                </a:lnTo>
                                <a:lnTo>
                                  <a:pt x="20" y="42"/>
                                </a:lnTo>
                                <a:lnTo>
                                  <a:pt x="18" y="40"/>
                                </a:lnTo>
                                <a:lnTo>
                                  <a:pt x="13" y="35"/>
                                </a:lnTo>
                                <a:lnTo>
                                  <a:pt x="8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0" name="Freeform 1822"/>
                        <wps:cNvSpPr>
                          <a:spLocks/>
                        </wps:cNvSpPr>
                        <wps:spPr bwMode="auto">
                          <a:xfrm>
                            <a:off x="5721" y="1060"/>
                            <a:ext cx="17" cy="40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0"/>
                              <a:gd name="T2" fmla="*/ 0 w 17"/>
                              <a:gd name="T3" fmla="*/ 5 h 40"/>
                              <a:gd name="T4" fmla="*/ 0 w 17"/>
                              <a:gd name="T5" fmla="*/ 13 h 40"/>
                              <a:gd name="T6" fmla="*/ 0 w 17"/>
                              <a:gd name="T7" fmla="*/ 20 h 40"/>
                              <a:gd name="T8" fmla="*/ 5 w 17"/>
                              <a:gd name="T9" fmla="*/ 28 h 40"/>
                              <a:gd name="T10" fmla="*/ 10 w 17"/>
                              <a:gd name="T11" fmla="*/ 35 h 40"/>
                              <a:gd name="T12" fmla="*/ 17 w 17"/>
                              <a:gd name="T13" fmla="*/ 40 h 40"/>
                              <a:gd name="T14" fmla="*/ 15 w 17"/>
                              <a:gd name="T15" fmla="*/ 35 h 40"/>
                              <a:gd name="T16" fmla="*/ 12 w 17"/>
                              <a:gd name="T17" fmla="*/ 33 h 40"/>
                              <a:gd name="T18" fmla="*/ 7 w 17"/>
                              <a:gd name="T19" fmla="*/ 23 h 40"/>
                              <a:gd name="T20" fmla="*/ 5 w 17"/>
                              <a:gd name="T21" fmla="*/ 13 h 40"/>
                              <a:gd name="T22" fmla="*/ 5 w 17"/>
                              <a:gd name="T23" fmla="*/ 10 h 40"/>
                              <a:gd name="T24" fmla="*/ 2 w 17"/>
                              <a:gd name="T25" fmla="*/ 5 h 40"/>
                              <a:gd name="T26" fmla="*/ 2 w 17"/>
                              <a:gd name="T2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8"/>
                                </a:lnTo>
                                <a:lnTo>
                                  <a:pt x="10" y="35"/>
                                </a:lnTo>
                                <a:lnTo>
                                  <a:pt x="17" y="40"/>
                                </a:lnTo>
                                <a:lnTo>
                                  <a:pt x="15" y="35"/>
                                </a:lnTo>
                                <a:lnTo>
                                  <a:pt x="12" y="33"/>
                                </a:lnTo>
                                <a:lnTo>
                                  <a:pt x="7" y="23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1" name="Freeform 1823"/>
                        <wps:cNvSpPr>
                          <a:spLocks/>
                        </wps:cNvSpPr>
                        <wps:spPr bwMode="auto">
                          <a:xfrm>
                            <a:off x="5723" y="1065"/>
                            <a:ext cx="13" cy="33"/>
                          </a:xfrm>
                          <a:custGeom>
                            <a:avLst/>
                            <a:gdLst>
                              <a:gd name="T0" fmla="*/ 0 w 13"/>
                              <a:gd name="T1" fmla="*/ 0 h 33"/>
                              <a:gd name="T2" fmla="*/ 0 w 13"/>
                              <a:gd name="T3" fmla="*/ 3 h 33"/>
                              <a:gd name="T4" fmla="*/ 0 w 13"/>
                              <a:gd name="T5" fmla="*/ 8 h 33"/>
                              <a:gd name="T6" fmla="*/ 0 w 13"/>
                              <a:gd name="T7" fmla="*/ 15 h 33"/>
                              <a:gd name="T8" fmla="*/ 3 w 13"/>
                              <a:gd name="T9" fmla="*/ 20 h 33"/>
                              <a:gd name="T10" fmla="*/ 8 w 13"/>
                              <a:gd name="T11" fmla="*/ 28 h 33"/>
                              <a:gd name="T12" fmla="*/ 13 w 13"/>
                              <a:gd name="T13" fmla="*/ 33 h 33"/>
                              <a:gd name="T14" fmla="*/ 8 w 13"/>
                              <a:gd name="T15" fmla="*/ 15 h 33"/>
                              <a:gd name="T16" fmla="*/ 0 w 13"/>
                              <a:gd name="T17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8" y="28"/>
                                </a:lnTo>
                                <a:lnTo>
                                  <a:pt x="13" y="33"/>
                                </a:lnTo>
                                <a:lnTo>
                                  <a:pt x="8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" name="Freeform 1824"/>
                        <wps:cNvSpPr>
                          <a:spLocks/>
                        </wps:cNvSpPr>
                        <wps:spPr bwMode="auto">
                          <a:xfrm>
                            <a:off x="5726" y="1070"/>
                            <a:ext cx="7" cy="23"/>
                          </a:xfrm>
                          <a:custGeom>
                            <a:avLst/>
                            <a:gdLst>
                              <a:gd name="T0" fmla="*/ 0 w 7"/>
                              <a:gd name="T1" fmla="*/ 0 h 23"/>
                              <a:gd name="T2" fmla="*/ 0 w 7"/>
                              <a:gd name="T3" fmla="*/ 3 h 23"/>
                              <a:gd name="T4" fmla="*/ 2 w 7"/>
                              <a:gd name="T5" fmla="*/ 13 h 23"/>
                              <a:gd name="T6" fmla="*/ 7 w 7"/>
                              <a:gd name="T7" fmla="*/ 23 h 23"/>
                              <a:gd name="T8" fmla="*/ 5 w 7"/>
                              <a:gd name="T9" fmla="*/ 10 h 23"/>
                              <a:gd name="T10" fmla="*/ 0 w 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2" y="13"/>
                                </a:lnTo>
                                <a:lnTo>
                                  <a:pt x="7" y="23"/>
                                </a:lnTo>
                                <a:lnTo>
                                  <a:pt x="5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3" name="Freeform 1825"/>
                        <wps:cNvSpPr>
                          <a:spLocks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82 w 110"/>
                              <a:gd name="T3" fmla="*/ 198 h 222"/>
                              <a:gd name="T4" fmla="*/ 62 w 110"/>
                              <a:gd name="T5" fmla="*/ 173 h 222"/>
                              <a:gd name="T6" fmla="*/ 45 w 110"/>
                              <a:gd name="T7" fmla="*/ 150 h 222"/>
                              <a:gd name="T8" fmla="*/ 33 w 110"/>
                              <a:gd name="T9" fmla="*/ 125 h 222"/>
                              <a:gd name="T10" fmla="*/ 23 w 110"/>
                              <a:gd name="T11" fmla="*/ 98 h 222"/>
                              <a:gd name="T12" fmla="*/ 15 w 110"/>
                              <a:gd name="T13" fmla="*/ 70 h 222"/>
                              <a:gd name="T14" fmla="*/ 8 w 110"/>
                              <a:gd name="T15" fmla="*/ 38 h 222"/>
                              <a:gd name="T16" fmla="*/ 0 w 110"/>
                              <a:gd name="T17" fmla="*/ 0 h 222"/>
                              <a:gd name="T18" fmla="*/ 3 w 110"/>
                              <a:gd name="T19" fmla="*/ 58 h 222"/>
                              <a:gd name="T20" fmla="*/ 5 w 110"/>
                              <a:gd name="T21" fmla="*/ 110 h 222"/>
                              <a:gd name="T22" fmla="*/ 8 w 110"/>
                              <a:gd name="T23" fmla="*/ 135 h 222"/>
                              <a:gd name="T24" fmla="*/ 15 w 110"/>
                              <a:gd name="T25" fmla="*/ 158 h 222"/>
                              <a:gd name="T26" fmla="*/ 25 w 110"/>
                              <a:gd name="T27" fmla="*/ 183 h 222"/>
                              <a:gd name="T28" fmla="*/ 40 w 110"/>
                              <a:gd name="T29" fmla="*/ 208 h 222"/>
                              <a:gd name="T30" fmla="*/ 57 w 110"/>
                              <a:gd name="T31" fmla="*/ 215 h 222"/>
                              <a:gd name="T32" fmla="*/ 75 w 110"/>
                              <a:gd name="T33" fmla="*/ 217 h 222"/>
                              <a:gd name="T34" fmla="*/ 92 w 110"/>
                              <a:gd name="T35" fmla="*/ 220 h 222"/>
                              <a:gd name="T36" fmla="*/ 11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82" y="198"/>
                                </a:lnTo>
                                <a:lnTo>
                                  <a:pt x="62" y="173"/>
                                </a:lnTo>
                                <a:lnTo>
                                  <a:pt x="45" y="150"/>
                                </a:lnTo>
                                <a:lnTo>
                                  <a:pt x="33" y="125"/>
                                </a:lnTo>
                                <a:lnTo>
                                  <a:pt x="23" y="98"/>
                                </a:lnTo>
                                <a:lnTo>
                                  <a:pt x="15" y="70"/>
                                </a:lnTo>
                                <a:lnTo>
                                  <a:pt x="8" y="38"/>
                                </a:lnTo>
                                <a:lnTo>
                                  <a:pt x="0" y="0"/>
                                </a:lnTo>
                                <a:lnTo>
                                  <a:pt x="3" y="58"/>
                                </a:lnTo>
                                <a:lnTo>
                                  <a:pt x="5" y="110"/>
                                </a:lnTo>
                                <a:lnTo>
                                  <a:pt x="8" y="135"/>
                                </a:lnTo>
                                <a:lnTo>
                                  <a:pt x="15" y="158"/>
                                </a:lnTo>
                                <a:lnTo>
                                  <a:pt x="25" y="183"/>
                                </a:lnTo>
                                <a:lnTo>
                                  <a:pt x="40" y="208"/>
                                </a:lnTo>
                                <a:lnTo>
                                  <a:pt x="57" y="215"/>
                                </a:lnTo>
                                <a:lnTo>
                                  <a:pt x="75" y="217"/>
                                </a:lnTo>
                                <a:lnTo>
                                  <a:pt x="92" y="220"/>
                                </a:lnTo>
                                <a:lnTo>
                                  <a:pt x="11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" name="Freeform 1826"/>
                        <wps:cNvSpPr>
                          <a:spLocks/>
                        </wps:cNvSpPr>
                        <wps:spPr bwMode="auto">
                          <a:xfrm>
                            <a:off x="5929" y="524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5 h 5"/>
                              <a:gd name="T6" fmla="*/ 0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5" name="Freeform 1827"/>
                        <wps:cNvSpPr>
                          <a:spLocks/>
                        </wps:cNvSpPr>
                        <wps:spPr bwMode="auto">
                          <a:xfrm>
                            <a:off x="5927" y="526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0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6" name="Freeform 1828"/>
                        <wps:cNvSpPr>
                          <a:spLocks noEditPoints="1"/>
                        </wps:cNvSpPr>
                        <wps:spPr bwMode="auto">
                          <a:xfrm>
                            <a:off x="5877" y="529"/>
                            <a:ext cx="52" cy="21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9"/>
                              <a:gd name="T2" fmla="*/ 52 w 52"/>
                              <a:gd name="T3" fmla="*/ 0 h 219"/>
                              <a:gd name="T4" fmla="*/ 47 w 52"/>
                              <a:gd name="T5" fmla="*/ 2 h 219"/>
                              <a:gd name="T6" fmla="*/ 50 w 52"/>
                              <a:gd name="T7" fmla="*/ 5 h 219"/>
                              <a:gd name="T8" fmla="*/ 52 w 52"/>
                              <a:gd name="T9" fmla="*/ 0 h 219"/>
                              <a:gd name="T10" fmla="*/ 3 w 52"/>
                              <a:gd name="T11" fmla="*/ 219 h 219"/>
                              <a:gd name="T12" fmla="*/ 3 w 52"/>
                              <a:gd name="T13" fmla="*/ 217 h 219"/>
                              <a:gd name="T14" fmla="*/ 0 w 52"/>
                              <a:gd name="T15" fmla="*/ 217 h 219"/>
                              <a:gd name="T16" fmla="*/ 3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19"/>
                                </a:moveTo>
                                <a:lnTo>
                                  <a:pt x="3" y="217"/>
                                </a:lnTo>
                                <a:lnTo>
                                  <a:pt x="0" y="217"/>
                                </a:lnTo>
                                <a:lnTo>
                                  <a:pt x="3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" name="Freeform 1829"/>
                        <wps:cNvSpPr>
                          <a:spLocks noEditPoints="1"/>
                        </wps:cNvSpPr>
                        <wps:spPr bwMode="auto">
                          <a:xfrm>
                            <a:off x="5875" y="531"/>
                            <a:ext cx="52" cy="217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7"/>
                              <a:gd name="T2" fmla="*/ 52 w 52"/>
                              <a:gd name="T3" fmla="*/ 0 h 217"/>
                              <a:gd name="T4" fmla="*/ 49 w 52"/>
                              <a:gd name="T5" fmla="*/ 3 h 217"/>
                              <a:gd name="T6" fmla="*/ 49 w 52"/>
                              <a:gd name="T7" fmla="*/ 3 h 217"/>
                              <a:gd name="T8" fmla="*/ 52 w 52"/>
                              <a:gd name="T9" fmla="*/ 0 h 217"/>
                              <a:gd name="T10" fmla="*/ 5 w 52"/>
                              <a:gd name="T11" fmla="*/ 217 h 217"/>
                              <a:gd name="T12" fmla="*/ 5 w 52"/>
                              <a:gd name="T13" fmla="*/ 212 h 217"/>
                              <a:gd name="T14" fmla="*/ 2 w 52"/>
                              <a:gd name="T15" fmla="*/ 212 h 217"/>
                              <a:gd name="T16" fmla="*/ 0 w 52"/>
                              <a:gd name="T17" fmla="*/ 212 h 217"/>
                              <a:gd name="T18" fmla="*/ 2 w 52"/>
                              <a:gd name="T19" fmla="*/ 215 h 217"/>
                              <a:gd name="T20" fmla="*/ 5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3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5" y="217"/>
                                </a:moveTo>
                                <a:lnTo>
                                  <a:pt x="5" y="212"/>
                                </a:lnTo>
                                <a:lnTo>
                                  <a:pt x="2" y="212"/>
                                </a:lnTo>
                                <a:lnTo>
                                  <a:pt x="0" y="212"/>
                                </a:lnTo>
                                <a:lnTo>
                                  <a:pt x="2" y="215"/>
                                </a:lnTo>
                                <a:lnTo>
                                  <a:pt x="5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" name="Freeform 1830"/>
                        <wps:cNvSpPr>
                          <a:spLocks noEditPoints="1"/>
                        </wps:cNvSpPr>
                        <wps:spPr bwMode="auto">
                          <a:xfrm>
                            <a:off x="5872" y="531"/>
                            <a:ext cx="55" cy="215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15"/>
                              <a:gd name="T2" fmla="*/ 52 w 55"/>
                              <a:gd name="T3" fmla="*/ 0 h 215"/>
                              <a:gd name="T4" fmla="*/ 50 w 55"/>
                              <a:gd name="T5" fmla="*/ 5 h 215"/>
                              <a:gd name="T6" fmla="*/ 52 w 55"/>
                              <a:gd name="T7" fmla="*/ 5 h 215"/>
                              <a:gd name="T8" fmla="*/ 55 w 55"/>
                              <a:gd name="T9" fmla="*/ 3 h 215"/>
                              <a:gd name="T10" fmla="*/ 5 w 55"/>
                              <a:gd name="T11" fmla="*/ 215 h 215"/>
                              <a:gd name="T12" fmla="*/ 8 w 55"/>
                              <a:gd name="T13" fmla="*/ 215 h 215"/>
                              <a:gd name="T14" fmla="*/ 8 w 55"/>
                              <a:gd name="T15" fmla="*/ 210 h 215"/>
                              <a:gd name="T16" fmla="*/ 3 w 55"/>
                              <a:gd name="T17" fmla="*/ 210 h 215"/>
                              <a:gd name="T18" fmla="*/ 0 w 55"/>
                              <a:gd name="T19" fmla="*/ 210 h 215"/>
                              <a:gd name="T20" fmla="*/ 3 w 55"/>
                              <a:gd name="T21" fmla="*/ 212 h 215"/>
                              <a:gd name="T22" fmla="*/ 5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55" y="3"/>
                                </a:move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2" y="5"/>
                                </a:lnTo>
                                <a:lnTo>
                                  <a:pt x="55" y="3"/>
                                </a:lnTo>
                                <a:close/>
                                <a:moveTo>
                                  <a:pt x="5" y="215"/>
                                </a:moveTo>
                                <a:lnTo>
                                  <a:pt x="8" y="215"/>
                                </a:lnTo>
                                <a:lnTo>
                                  <a:pt x="8" y="210"/>
                                </a:lnTo>
                                <a:lnTo>
                                  <a:pt x="3" y="210"/>
                                </a:lnTo>
                                <a:lnTo>
                                  <a:pt x="0" y="210"/>
                                </a:lnTo>
                                <a:lnTo>
                                  <a:pt x="3" y="212"/>
                                </a:lnTo>
                                <a:lnTo>
                                  <a:pt x="5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9" name="Freeform 1831"/>
                        <wps:cNvSpPr>
                          <a:spLocks noEditPoints="1"/>
                        </wps:cNvSpPr>
                        <wps:spPr bwMode="auto">
                          <a:xfrm>
                            <a:off x="5872" y="534"/>
                            <a:ext cx="52" cy="20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09"/>
                              <a:gd name="T2" fmla="*/ 52 w 52"/>
                              <a:gd name="T3" fmla="*/ 0 h 209"/>
                              <a:gd name="T4" fmla="*/ 47 w 52"/>
                              <a:gd name="T5" fmla="*/ 5 h 209"/>
                              <a:gd name="T6" fmla="*/ 50 w 52"/>
                              <a:gd name="T7" fmla="*/ 5 h 209"/>
                              <a:gd name="T8" fmla="*/ 50 w 52"/>
                              <a:gd name="T9" fmla="*/ 5 h 209"/>
                              <a:gd name="T10" fmla="*/ 52 w 52"/>
                              <a:gd name="T11" fmla="*/ 0 h 209"/>
                              <a:gd name="T12" fmla="*/ 3 w 52"/>
                              <a:gd name="T13" fmla="*/ 209 h 209"/>
                              <a:gd name="T14" fmla="*/ 5 w 52"/>
                              <a:gd name="T15" fmla="*/ 209 h 209"/>
                              <a:gd name="T16" fmla="*/ 8 w 52"/>
                              <a:gd name="T17" fmla="*/ 209 h 209"/>
                              <a:gd name="T18" fmla="*/ 5 w 52"/>
                              <a:gd name="T19" fmla="*/ 204 h 209"/>
                              <a:gd name="T20" fmla="*/ 3 w 52"/>
                              <a:gd name="T21" fmla="*/ 204 h 209"/>
                              <a:gd name="T22" fmla="*/ 0 w 52"/>
                              <a:gd name="T23" fmla="*/ 204 h 209"/>
                              <a:gd name="T24" fmla="*/ 0 w 52"/>
                              <a:gd name="T25" fmla="*/ 207 h 209"/>
                              <a:gd name="T26" fmla="*/ 3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5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09"/>
                                </a:moveTo>
                                <a:lnTo>
                                  <a:pt x="5" y="209"/>
                                </a:lnTo>
                                <a:lnTo>
                                  <a:pt x="8" y="209"/>
                                </a:lnTo>
                                <a:lnTo>
                                  <a:pt x="5" y="204"/>
                                </a:lnTo>
                                <a:lnTo>
                                  <a:pt x="3" y="204"/>
                                </a:lnTo>
                                <a:lnTo>
                                  <a:pt x="0" y="204"/>
                                </a:lnTo>
                                <a:lnTo>
                                  <a:pt x="0" y="207"/>
                                </a:lnTo>
                                <a:lnTo>
                                  <a:pt x="3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0" name="Freeform 1832"/>
                        <wps:cNvSpPr>
                          <a:spLocks noEditPoints="1"/>
                        </wps:cNvSpPr>
                        <wps:spPr bwMode="auto">
                          <a:xfrm>
                            <a:off x="5870" y="536"/>
                            <a:ext cx="54" cy="20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05"/>
                              <a:gd name="T2" fmla="*/ 52 w 54"/>
                              <a:gd name="T3" fmla="*/ 0 h 205"/>
                              <a:gd name="T4" fmla="*/ 49 w 54"/>
                              <a:gd name="T5" fmla="*/ 5 h 205"/>
                              <a:gd name="T6" fmla="*/ 49 w 54"/>
                              <a:gd name="T7" fmla="*/ 5 h 205"/>
                              <a:gd name="T8" fmla="*/ 52 w 54"/>
                              <a:gd name="T9" fmla="*/ 5 h 205"/>
                              <a:gd name="T10" fmla="*/ 54 w 54"/>
                              <a:gd name="T11" fmla="*/ 0 h 205"/>
                              <a:gd name="T12" fmla="*/ 2 w 54"/>
                              <a:gd name="T13" fmla="*/ 205 h 205"/>
                              <a:gd name="T14" fmla="*/ 5 w 54"/>
                              <a:gd name="T15" fmla="*/ 205 h 205"/>
                              <a:gd name="T16" fmla="*/ 10 w 54"/>
                              <a:gd name="T17" fmla="*/ 205 h 205"/>
                              <a:gd name="T18" fmla="*/ 7 w 54"/>
                              <a:gd name="T19" fmla="*/ 200 h 205"/>
                              <a:gd name="T20" fmla="*/ 2 w 54"/>
                              <a:gd name="T21" fmla="*/ 200 h 205"/>
                              <a:gd name="T22" fmla="*/ 0 w 54"/>
                              <a:gd name="T23" fmla="*/ 200 h 205"/>
                              <a:gd name="T24" fmla="*/ 0 w 54"/>
                              <a:gd name="T25" fmla="*/ 202 h 205"/>
                              <a:gd name="T26" fmla="*/ 2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54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5"/>
                                </a:lnTo>
                                <a:lnTo>
                                  <a:pt x="52" y="5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2" y="205"/>
                                </a:moveTo>
                                <a:lnTo>
                                  <a:pt x="5" y="205"/>
                                </a:lnTo>
                                <a:lnTo>
                                  <a:pt x="10" y="205"/>
                                </a:lnTo>
                                <a:lnTo>
                                  <a:pt x="7" y="200"/>
                                </a:lnTo>
                                <a:lnTo>
                                  <a:pt x="2" y="200"/>
                                </a:lnTo>
                                <a:lnTo>
                                  <a:pt x="0" y="200"/>
                                </a:lnTo>
                                <a:lnTo>
                                  <a:pt x="0" y="202"/>
                                </a:lnTo>
                                <a:lnTo>
                                  <a:pt x="2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" name="Freeform 1833"/>
                        <wps:cNvSpPr>
                          <a:spLocks noEditPoints="1"/>
                        </wps:cNvSpPr>
                        <wps:spPr bwMode="auto">
                          <a:xfrm>
                            <a:off x="5865" y="539"/>
                            <a:ext cx="57" cy="199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99"/>
                              <a:gd name="T2" fmla="*/ 57 w 57"/>
                              <a:gd name="T3" fmla="*/ 0 h 199"/>
                              <a:gd name="T4" fmla="*/ 54 w 57"/>
                              <a:gd name="T5" fmla="*/ 0 h 199"/>
                              <a:gd name="T6" fmla="*/ 52 w 57"/>
                              <a:gd name="T7" fmla="*/ 5 h 199"/>
                              <a:gd name="T8" fmla="*/ 54 w 57"/>
                              <a:gd name="T9" fmla="*/ 5 h 199"/>
                              <a:gd name="T10" fmla="*/ 54 w 57"/>
                              <a:gd name="T11" fmla="*/ 5 h 199"/>
                              <a:gd name="T12" fmla="*/ 57 w 57"/>
                              <a:gd name="T13" fmla="*/ 0 h 199"/>
                              <a:gd name="T14" fmla="*/ 7 w 57"/>
                              <a:gd name="T15" fmla="*/ 199 h 199"/>
                              <a:gd name="T16" fmla="*/ 10 w 57"/>
                              <a:gd name="T17" fmla="*/ 199 h 199"/>
                              <a:gd name="T18" fmla="*/ 12 w 57"/>
                              <a:gd name="T19" fmla="*/ 199 h 199"/>
                              <a:gd name="T20" fmla="*/ 12 w 57"/>
                              <a:gd name="T21" fmla="*/ 194 h 199"/>
                              <a:gd name="T22" fmla="*/ 7 w 57"/>
                              <a:gd name="T23" fmla="*/ 194 h 199"/>
                              <a:gd name="T24" fmla="*/ 0 w 57"/>
                              <a:gd name="T25" fmla="*/ 194 h 199"/>
                              <a:gd name="T26" fmla="*/ 2 w 57"/>
                              <a:gd name="T27" fmla="*/ 197 h 199"/>
                              <a:gd name="T28" fmla="*/ 7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57" y="0"/>
                                </a:moveTo>
                                <a:lnTo>
                                  <a:pt x="57" y="0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4" y="5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7" y="199"/>
                                </a:moveTo>
                                <a:lnTo>
                                  <a:pt x="10" y="199"/>
                                </a:lnTo>
                                <a:lnTo>
                                  <a:pt x="12" y="199"/>
                                </a:lnTo>
                                <a:lnTo>
                                  <a:pt x="12" y="194"/>
                                </a:lnTo>
                                <a:lnTo>
                                  <a:pt x="7" y="194"/>
                                </a:lnTo>
                                <a:lnTo>
                                  <a:pt x="0" y="194"/>
                                </a:lnTo>
                                <a:lnTo>
                                  <a:pt x="2" y="197"/>
                                </a:lnTo>
                                <a:lnTo>
                                  <a:pt x="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" name="Freeform 1834"/>
                        <wps:cNvSpPr>
                          <a:spLocks noEditPoints="1"/>
                        </wps:cNvSpPr>
                        <wps:spPr bwMode="auto">
                          <a:xfrm>
                            <a:off x="5862" y="541"/>
                            <a:ext cx="60" cy="195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95"/>
                              <a:gd name="T2" fmla="*/ 57 w 60"/>
                              <a:gd name="T3" fmla="*/ 0 h 195"/>
                              <a:gd name="T4" fmla="*/ 57 w 60"/>
                              <a:gd name="T5" fmla="*/ 0 h 195"/>
                              <a:gd name="T6" fmla="*/ 52 w 60"/>
                              <a:gd name="T7" fmla="*/ 3 h 195"/>
                              <a:gd name="T8" fmla="*/ 55 w 60"/>
                              <a:gd name="T9" fmla="*/ 5 h 195"/>
                              <a:gd name="T10" fmla="*/ 57 w 60"/>
                              <a:gd name="T11" fmla="*/ 5 h 195"/>
                              <a:gd name="T12" fmla="*/ 60 w 60"/>
                              <a:gd name="T13" fmla="*/ 0 h 195"/>
                              <a:gd name="T14" fmla="*/ 8 w 60"/>
                              <a:gd name="T15" fmla="*/ 195 h 195"/>
                              <a:gd name="T16" fmla="*/ 10 w 60"/>
                              <a:gd name="T17" fmla="*/ 195 h 195"/>
                              <a:gd name="T18" fmla="*/ 15 w 60"/>
                              <a:gd name="T19" fmla="*/ 195 h 195"/>
                              <a:gd name="T20" fmla="*/ 15 w 60"/>
                              <a:gd name="T21" fmla="*/ 190 h 195"/>
                              <a:gd name="T22" fmla="*/ 8 w 60"/>
                              <a:gd name="T23" fmla="*/ 190 h 195"/>
                              <a:gd name="T24" fmla="*/ 0 w 60"/>
                              <a:gd name="T25" fmla="*/ 187 h 195"/>
                              <a:gd name="T26" fmla="*/ 3 w 60"/>
                              <a:gd name="T27" fmla="*/ 192 h 195"/>
                              <a:gd name="T28" fmla="*/ 8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60" y="0"/>
                                </a:moveTo>
                                <a:lnTo>
                                  <a:pt x="57" y="0"/>
                                </a:lnTo>
                                <a:lnTo>
                                  <a:pt x="52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" y="195"/>
                                </a:moveTo>
                                <a:lnTo>
                                  <a:pt x="10" y="195"/>
                                </a:lnTo>
                                <a:lnTo>
                                  <a:pt x="15" y="195"/>
                                </a:lnTo>
                                <a:lnTo>
                                  <a:pt x="15" y="190"/>
                                </a:lnTo>
                                <a:lnTo>
                                  <a:pt x="8" y="190"/>
                                </a:lnTo>
                                <a:lnTo>
                                  <a:pt x="0" y="187"/>
                                </a:lnTo>
                                <a:lnTo>
                                  <a:pt x="3" y="192"/>
                                </a:lnTo>
                                <a:lnTo>
                                  <a:pt x="8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" name="Freeform 1835"/>
                        <wps:cNvSpPr>
                          <a:spLocks noEditPoints="1"/>
                        </wps:cNvSpPr>
                        <wps:spPr bwMode="auto">
                          <a:xfrm>
                            <a:off x="5860" y="544"/>
                            <a:ext cx="59" cy="189"/>
                          </a:xfrm>
                          <a:custGeom>
                            <a:avLst/>
                            <a:gdLst>
                              <a:gd name="T0" fmla="*/ 59 w 59"/>
                              <a:gd name="T1" fmla="*/ 0 h 189"/>
                              <a:gd name="T2" fmla="*/ 59 w 59"/>
                              <a:gd name="T3" fmla="*/ 0 h 189"/>
                              <a:gd name="T4" fmla="*/ 57 w 59"/>
                              <a:gd name="T5" fmla="*/ 0 h 189"/>
                              <a:gd name="T6" fmla="*/ 54 w 59"/>
                              <a:gd name="T7" fmla="*/ 2 h 189"/>
                              <a:gd name="T8" fmla="*/ 57 w 59"/>
                              <a:gd name="T9" fmla="*/ 2 h 189"/>
                              <a:gd name="T10" fmla="*/ 57 w 59"/>
                              <a:gd name="T11" fmla="*/ 5 h 189"/>
                              <a:gd name="T12" fmla="*/ 59 w 59"/>
                              <a:gd name="T13" fmla="*/ 0 h 189"/>
                              <a:gd name="T14" fmla="*/ 5 w 59"/>
                              <a:gd name="T15" fmla="*/ 189 h 189"/>
                              <a:gd name="T16" fmla="*/ 12 w 59"/>
                              <a:gd name="T17" fmla="*/ 189 h 189"/>
                              <a:gd name="T18" fmla="*/ 17 w 59"/>
                              <a:gd name="T19" fmla="*/ 189 h 189"/>
                              <a:gd name="T20" fmla="*/ 17 w 59"/>
                              <a:gd name="T21" fmla="*/ 184 h 189"/>
                              <a:gd name="T22" fmla="*/ 10 w 59"/>
                              <a:gd name="T23" fmla="*/ 184 h 189"/>
                              <a:gd name="T24" fmla="*/ 0 w 59"/>
                              <a:gd name="T25" fmla="*/ 182 h 189"/>
                              <a:gd name="T26" fmla="*/ 2 w 59"/>
                              <a:gd name="T27" fmla="*/ 184 h 189"/>
                              <a:gd name="T28" fmla="*/ 5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59" y="0"/>
                                </a:moveTo>
                                <a:lnTo>
                                  <a:pt x="59" y="0"/>
                                </a:lnTo>
                                <a:lnTo>
                                  <a:pt x="57" y="0"/>
                                </a:lnTo>
                                <a:lnTo>
                                  <a:pt x="54" y="2"/>
                                </a:lnTo>
                                <a:lnTo>
                                  <a:pt x="57" y="2"/>
                                </a:lnTo>
                                <a:lnTo>
                                  <a:pt x="57" y="5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5" y="189"/>
                                </a:moveTo>
                                <a:lnTo>
                                  <a:pt x="12" y="189"/>
                                </a:lnTo>
                                <a:lnTo>
                                  <a:pt x="17" y="189"/>
                                </a:lnTo>
                                <a:lnTo>
                                  <a:pt x="17" y="184"/>
                                </a:lnTo>
                                <a:lnTo>
                                  <a:pt x="10" y="184"/>
                                </a:lnTo>
                                <a:lnTo>
                                  <a:pt x="0" y="182"/>
                                </a:lnTo>
                                <a:lnTo>
                                  <a:pt x="2" y="184"/>
                                </a:lnTo>
                                <a:lnTo>
                                  <a:pt x="5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" name="Freeform 1836"/>
                        <wps:cNvSpPr>
                          <a:spLocks noEditPoints="1"/>
                        </wps:cNvSpPr>
                        <wps:spPr bwMode="auto">
                          <a:xfrm>
                            <a:off x="5857" y="544"/>
                            <a:ext cx="62" cy="187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87"/>
                              <a:gd name="T2" fmla="*/ 60 w 62"/>
                              <a:gd name="T3" fmla="*/ 2 h 187"/>
                              <a:gd name="T4" fmla="*/ 57 w 62"/>
                              <a:gd name="T5" fmla="*/ 0 h 187"/>
                              <a:gd name="T6" fmla="*/ 55 w 62"/>
                              <a:gd name="T7" fmla="*/ 5 h 187"/>
                              <a:gd name="T8" fmla="*/ 57 w 62"/>
                              <a:gd name="T9" fmla="*/ 5 h 187"/>
                              <a:gd name="T10" fmla="*/ 60 w 62"/>
                              <a:gd name="T11" fmla="*/ 7 h 187"/>
                              <a:gd name="T12" fmla="*/ 62 w 62"/>
                              <a:gd name="T13" fmla="*/ 2 h 187"/>
                              <a:gd name="T14" fmla="*/ 5 w 62"/>
                              <a:gd name="T15" fmla="*/ 184 h 187"/>
                              <a:gd name="T16" fmla="*/ 13 w 62"/>
                              <a:gd name="T17" fmla="*/ 187 h 187"/>
                              <a:gd name="T18" fmla="*/ 20 w 62"/>
                              <a:gd name="T19" fmla="*/ 187 h 187"/>
                              <a:gd name="T20" fmla="*/ 20 w 62"/>
                              <a:gd name="T21" fmla="*/ 184 h 187"/>
                              <a:gd name="T22" fmla="*/ 20 w 62"/>
                              <a:gd name="T23" fmla="*/ 182 h 187"/>
                              <a:gd name="T24" fmla="*/ 10 w 62"/>
                              <a:gd name="T25" fmla="*/ 182 h 187"/>
                              <a:gd name="T26" fmla="*/ 0 w 62"/>
                              <a:gd name="T27" fmla="*/ 179 h 187"/>
                              <a:gd name="T28" fmla="*/ 3 w 62"/>
                              <a:gd name="T29" fmla="*/ 182 h 187"/>
                              <a:gd name="T30" fmla="*/ 5 w 62"/>
                              <a:gd name="T31" fmla="*/ 184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62" y="2"/>
                                </a:moveTo>
                                <a:lnTo>
                                  <a:pt x="60" y="2"/>
                                </a:lnTo>
                                <a:lnTo>
                                  <a:pt x="57" y="0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5" y="184"/>
                                </a:moveTo>
                                <a:lnTo>
                                  <a:pt x="13" y="187"/>
                                </a:lnTo>
                                <a:lnTo>
                                  <a:pt x="20" y="187"/>
                                </a:lnTo>
                                <a:lnTo>
                                  <a:pt x="20" y="184"/>
                                </a:lnTo>
                                <a:lnTo>
                                  <a:pt x="20" y="182"/>
                                </a:lnTo>
                                <a:lnTo>
                                  <a:pt x="10" y="182"/>
                                </a:lnTo>
                                <a:lnTo>
                                  <a:pt x="0" y="179"/>
                                </a:lnTo>
                                <a:lnTo>
                                  <a:pt x="3" y="182"/>
                                </a:lnTo>
                                <a:lnTo>
                                  <a:pt x="5" y="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" name="Freeform 1837"/>
                        <wps:cNvSpPr>
                          <a:spLocks noEditPoints="1"/>
                        </wps:cNvSpPr>
                        <wps:spPr bwMode="auto">
                          <a:xfrm>
                            <a:off x="5855" y="546"/>
                            <a:ext cx="62" cy="182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82"/>
                              <a:gd name="T2" fmla="*/ 62 w 62"/>
                              <a:gd name="T3" fmla="*/ 0 h 182"/>
                              <a:gd name="T4" fmla="*/ 59 w 62"/>
                              <a:gd name="T5" fmla="*/ 0 h 182"/>
                              <a:gd name="T6" fmla="*/ 54 w 62"/>
                              <a:gd name="T7" fmla="*/ 5 h 182"/>
                              <a:gd name="T8" fmla="*/ 57 w 62"/>
                              <a:gd name="T9" fmla="*/ 5 h 182"/>
                              <a:gd name="T10" fmla="*/ 59 w 62"/>
                              <a:gd name="T11" fmla="*/ 5 h 182"/>
                              <a:gd name="T12" fmla="*/ 62 w 62"/>
                              <a:gd name="T13" fmla="*/ 3 h 182"/>
                              <a:gd name="T14" fmla="*/ 5 w 62"/>
                              <a:gd name="T15" fmla="*/ 180 h 182"/>
                              <a:gd name="T16" fmla="*/ 15 w 62"/>
                              <a:gd name="T17" fmla="*/ 182 h 182"/>
                              <a:gd name="T18" fmla="*/ 22 w 62"/>
                              <a:gd name="T19" fmla="*/ 182 h 182"/>
                              <a:gd name="T20" fmla="*/ 22 w 62"/>
                              <a:gd name="T21" fmla="*/ 177 h 182"/>
                              <a:gd name="T22" fmla="*/ 10 w 62"/>
                              <a:gd name="T23" fmla="*/ 177 h 182"/>
                              <a:gd name="T24" fmla="*/ 0 w 62"/>
                              <a:gd name="T25" fmla="*/ 172 h 182"/>
                              <a:gd name="T26" fmla="*/ 2 w 62"/>
                              <a:gd name="T27" fmla="*/ 177 h 182"/>
                              <a:gd name="T28" fmla="*/ 5 w 62"/>
                              <a:gd name="T29" fmla="*/ 18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62" y="3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4" y="5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5" y="180"/>
                                </a:moveTo>
                                <a:lnTo>
                                  <a:pt x="15" y="182"/>
                                </a:lnTo>
                                <a:lnTo>
                                  <a:pt x="22" y="182"/>
                                </a:lnTo>
                                <a:lnTo>
                                  <a:pt x="22" y="177"/>
                                </a:lnTo>
                                <a:lnTo>
                                  <a:pt x="10" y="177"/>
                                </a:lnTo>
                                <a:lnTo>
                                  <a:pt x="0" y="172"/>
                                </a:lnTo>
                                <a:lnTo>
                                  <a:pt x="2" y="177"/>
                                </a:lnTo>
                                <a:lnTo>
                                  <a:pt x="5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6" name="Freeform 1838"/>
                        <wps:cNvSpPr>
                          <a:spLocks noEditPoints="1"/>
                        </wps:cNvSpPr>
                        <wps:spPr bwMode="auto">
                          <a:xfrm>
                            <a:off x="5852" y="549"/>
                            <a:ext cx="65" cy="177"/>
                          </a:xfrm>
                          <a:custGeom>
                            <a:avLst/>
                            <a:gdLst>
                              <a:gd name="T0" fmla="*/ 65 w 65"/>
                              <a:gd name="T1" fmla="*/ 2 h 177"/>
                              <a:gd name="T2" fmla="*/ 62 w 65"/>
                              <a:gd name="T3" fmla="*/ 0 h 177"/>
                              <a:gd name="T4" fmla="*/ 60 w 65"/>
                              <a:gd name="T5" fmla="*/ 0 h 177"/>
                              <a:gd name="T6" fmla="*/ 57 w 65"/>
                              <a:gd name="T7" fmla="*/ 5 h 177"/>
                              <a:gd name="T8" fmla="*/ 60 w 65"/>
                              <a:gd name="T9" fmla="*/ 5 h 177"/>
                              <a:gd name="T10" fmla="*/ 62 w 65"/>
                              <a:gd name="T11" fmla="*/ 5 h 177"/>
                              <a:gd name="T12" fmla="*/ 65 w 65"/>
                              <a:gd name="T13" fmla="*/ 2 h 177"/>
                              <a:gd name="T14" fmla="*/ 5 w 65"/>
                              <a:gd name="T15" fmla="*/ 174 h 177"/>
                              <a:gd name="T16" fmla="*/ 15 w 65"/>
                              <a:gd name="T17" fmla="*/ 177 h 177"/>
                              <a:gd name="T18" fmla="*/ 25 w 65"/>
                              <a:gd name="T19" fmla="*/ 177 h 177"/>
                              <a:gd name="T20" fmla="*/ 25 w 65"/>
                              <a:gd name="T21" fmla="*/ 174 h 177"/>
                              <a:gd name="T22" fmla="*/ 25 w 65"/>
                              <a:gd name="T23" fmla="*/ 172 h 177"/>
                              <a:gd name="T24" fmla="*/ 13 w 65"/>
                              <a:gd name="T25" fmla="*/ 169 h 177"/>
                              <a:gd name="T26" fmla="*/ 0 w 65"/>
                              <a:gd name="T27" fmla="*/ 167 h 177"/>
                              <a:gd name="T28" fmla="*/ 3 w 65"/>
                              <a:gd name="T29" fmla="*/ 169 h 177"/>
                              <a:gd name="T30" fmla="*/ 5 w 65"/>
                              <a:gd name="T31" fmla="*/ 17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65" y="2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5" y="2"/>
                                </a:lnTo>
                                <a:close/>
                                <a:moveTo>
                                  <a:pt x="5" y="174"/>
                                </a:moveTo>
                                <a:lnTo>
                                  <a:pt x="15" y="177"/>
                                </a:lnTo>
                                <a:lnTo>
                                  <a:pt x="25" y="177"/>
                                </a:lnTo>
                                <a:lnTo>
                                  <a:pt x="25" y="174"/>
                                </a:lnTo>
                                <a:lnTo>
                                  <a:pt x="25" y="172"/>
                                </a:lnTo>
                                <a:lnTo>
                                  <a:pt x="13" y="169"/>
                                </a:lnTo>
                                <a:lnTo>
                                  <a:pt x="0" y="167"/>
                                </a:lnTo>
                                <a:lnTo>
                                  <a:pt x="3" y="169"/>
                                </a:lnTo>
                                <a:lnTo>
                                  <a:pt x="5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" name="Freeform 1839"/>
                        <wps:cNvSpPr>
                          <a:spLocks noEditPoints="1"/>
                        </wps:cNvSpPr>
                        <wps:spPr bwMode="auto">
                          <a:xfrm>
                            <a:off x="5850" y="551"/>
                            <a:ext cx="64" cy="172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72"/>
                              <a:gd name="T2" fmla="*/ 62 w 64"/>
                              <a:gd name="T3" fmla="*/ 0 h 172"/>
                              <a:gd name="T4" fmla="*/ 59 w 64"/>
                              <a:gd name="T5" fmla="*/ 0 h 172"/>
                              <a:gd name="T6" fmla="*/ 57 w 64"/>
                              <a:gd name="T7" fmla="*/ 5 h 172"/>
                              <a:gd name="T8" fmla="*/ 59 w 64"/>
                              <a:gd name="T9" fmla="*/ 5 h 172"/>
                              <a:gd name="T10" fmla="*/ 62 w 64"/>
                              <a:gd name="T11" fmla="*/ 5 h 172"/>
                              <a:gd name="T12" fmla="*/ 64 w 64"/>
                              <a:gd name="T13" fmla="*/ 0 h 172"/>
                              <a:gd name="T14" fmla="*/ 5 w 64"/>
                              <a:gd name="T15" fmla="*/ 167 h 172"/>
                              <a:gd name="T16" fmla="*/ 15 w 64"/>
                              <a:gd name="T17" fmla="*/ 172 h 172"/>
                              <a:gd name="T18" fmla="*/ 27 w 64"/>
                              <a:gd name="T19" fmla="*/ 172 h 172"/>
                              <a:gd name="T20" fmla="*/ 27 w 64"/>
                              <a:gd name="T21" fmla="*/ 170 h 172"/>
                              <a:gd name="T22" fmla="*/ 27 w 64"/>
                              <a:gd name="T23" fmla="*/ 167 h 172"/>
                              <a:gd name="T24" fmla="*/ 12 w 64"/>
                              <a:gd name="T25" fmla="*/ 165 h 172"/>
                              <a:gd name="T26" fmla="*/ 0 w 64"/>
                              <a:gd name="T27" fmla="*/ 160 h 172"/>
                              <a:gd name="T28" fmla="*/ 2 w 64"/>
                              <a:gd name="T29" fmla="*/ 165 h 172"/>
                              <a:gd name="T30" fmla="*/ 5 w 64"/>
                              <a:gd name="T31" fmla="*/ 167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5" y="167"/>
                                </a:moveTo>
                                <a:lnTo>
                                  <a:pt x="15" y="172"/>
                                </a:lnTo>
                                <a:lnTo>
                                  <a:pt x="27" y="172"/>
                                </a:lnTo>
                                <a:lnTo>
                                  <a:pt x="27" y="170"/>
                                </a:lnTo>
                                <a:lnTo>
                                  <a:pt x="27" y="167"/>
                                </a:lnTo>
                                <a:lnTo>
                                  <a:pt x="12" y="165"/>
                                </a:lnTo>
                                <a:lnTo>
                                  <a:pt x="0" y="160"/>
                                </a:lnTo>
                                <a:lnTo>
                                  <a:pt x="2" y="165"/>
                                </a:lnTo>
                                <a:lnTo>
                                  <a:pt x="5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" name="Freeform 1840"/>
                        <wps:cNvSpPr>
                          <a:spLocks noEditPoints="1"/>
                        </wps:cNvSpPr>
                        <wps:spPr bwMode="auto">
                          <a:xfrm>
                            <a:off x="5850" y="554"/>
                            <a:ext cx="64" cy="167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67"/>
                              <a:gd name="T2" fmla="*/ 62 w 64"/>
                              <a:gd name="T3" fmla="*/ 0 h 167"/>
                              <a:gd name="T4" fmla="*/ 59 w 64"/>
                              <a:gd name="T5" fmla="*/ 0 h 167"/>
                              <a:gd name="T6" fmla="*/ 55 w 64"/>
                              <a:gd name="T7" fmla="*/ 2 h 167"/>
                              <a:gd name="T8" fmla="*/ 59 w 64"/>
                              <a:gd name="T9" fmla="*/ 5 h 167"/>
                              <a:gd name="T10" fmla="*/ 62 w 64"/>
                              <a:gd name="T11" fmla="*/ 5 h 167"/>
                              <a:gd name="T12" fmla="*/ 62 w 64"/>
                              <a:gd name="T13" fmla="*/ 2 h 167"/>
                              <a:gd name="T14" fmla="*/ 64 w 64"/>
                              <a:gd name="T15" fmla="*/ 0 h 167"/>
                              <a:gd name="T16" fmla="*/ 2 w 64"/>
                              <a:gd name="T17" fmla="*/ 162 h 167"/>
                              <a:gd name="T18" fmla="*/ 15 w 64"/>
                              <a:gd name="T19" fmla="*/ 164 h 167"/>
                              <a:gd name="T20" fmla="*/ 27 w 64"/>
                              <a:gd name="T21" fmla="*/ 167 h 167"/>
                              <a:gd name="T22" fmla="*/ 27 w 64"/>
                              <a:gd name="T23" fmla="*/ 164 h 167"/>
                              <a:gd name="T24" fmla="*/ 27 w 64"/>
                              <a:gd name="T25" fmla="*/ 162 h 167"/>
                              <a:gd name="T26" fmla="*/ 12 w 64"/>
                              <a:gd name="T27" fmla="*/ 159 h 167"/>
                              <a:gd name="T28" fmla="*/ 0 w 64"/>
                              <a:gd name="T29" fmla="*/ 154 h 167"/>
                              <a:gd name="T30" fmla="*/ 0 w 64"/>
                              <a:gd name="T31" fmla="*/ 157 h 167"/>
                              <a:gd name="T32" fmla="*/ 2 w 64"/>
                              <a:gd name="T33" fmla="*/ 162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5" y="2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2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2" y="162"/>
                                </a:moveTo>
                                <a:lnTo>
                                  <a:pt x="15" y="164"/>
                                </a:lnTo>
                                <a:lnTo>
                                  <a:pt x="27" y="167"/>
                                </a:lnTo>
                                <a:lnTo>
                                  <a:pt x="27" y="164"/>
                                </a:lnTo>
                                <a:lnTo>
                                  <a:pt x="27" y="162"/>
                                </a:lnTo>
                                <a:lnTo>
                                  <a:pt x="12" y="159"/>
                                </a:lnTo>
                                <a:lnTo>
                                  <a:pt x="0" y="154"/>
                                </a:lnTo>
                                <a:lnTo>
                                  <a:pt x="0" y="157"/>
                                </a:lnTo>
                                <a:lnTo>
                                  <a:pt x="2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" name="Freeform 1841"/>
                        <wps:cNvSpPr>
                          <a:spLocks noEditPoints="1"/>
                        </wps:cNvSpPr>
                        <wps:spPr bwMode="auto">
                          <a:xfrm>
                            <a:off x="5847" y="556"/>
                            <a:ext cx="65" cy="162"/>
                          </a:xfrm>
                          <a:custGeom>
                            <a:avLst/>
                            <a:gdLst>
                              <a:gd name="T0" fmla="*/ 65 w 65"/>
                              <a:gd name="T1" fmla="*/ 0 h 162"/>
                              <a:gd name="T2" fmla="*/ 62 w 65"/>
                              <a:gd name="T3" fmla="*/ 0 h 162"/>
                              <a:gd name="T4" fmla="*/ 60 w 65"/>
                              <a:gd name="T5" fmla="*/ 0 h 162"/>
                              <a:gd name="T6" fmla="*/ 58 w 65"/>
                              <a:gd name="T7" fmla="*/ 3 h 162"/>
                              <a:gd name="T8" fmla="*/ 60 w 65"/>
                              <a:gd name="T9" fmla="*/ 5 h 162"/>
                              <a:gd name="T10" fmla="*/ 65 w 65"/>
                              <a:gd name="T11" fmla="*/ 5 h 162"/>
                              <a:gd name="T12" fmla="*/ 65 w 65"/>
                              <a:gd name="T13" fmla="*/ 0 h 162"/>
                              <a:gd name="T14" fmla="*/ 3 w 65"/>
                              <a:gd name="T15" fmla="*/ 155 h 162"/>
                              <a:gd name="T16" fmla="*/ 15 w 65"/>
                              <a:gd name="T17" fmla="*/ 160 h 162"/>
                              <a:gd name="T18" fmla="*/ 30 w 65"/>
                              <a:gd name="T19" fmla="*/ 162 h 162"/>
                              <a:gd name="T20" fmla="*/ 30 w 65"/>
                              <a:gd name="T21" fmla="*/ 160 h 162"/>
                              <a:gd name="T22" fmla="*/ 28 w 65"/>
                              <a:gd name="T23" fmla="*/ 157 h 162"/>
                              <a:gd name="T24" fmla="*/ 13 w 65"/>
                              <a:gd name="T25" fmla="*/ 155 h 162"/>
                              <a:gd name="T26" fmla="*/ 0 w 65"/>
                              <a:gd name="T27" fmla="*/ 147 h 162"/>
                              <a:gd name="T28" fmla="*/ 3 w 65"/>
                              <a:gd name="T29" fmla="*/ 152 h 162"/>
                              <a:gd name="T30" fmla="*/ 3 w 65"/>
                              <a:gd name="T31" fmla="*/ 155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65" y="0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8" y="3"/>
                                </a:lnTo>
                                <a:lnTo>
                                  <a:pt x="60" y="5"/>
                                </a:lnTo>
                                <a:lnTo>
                                  <a:pt x="65" y="5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3" y="155"/>
                                </a:moveTo>
                                <a:lnTo>
                                  <a:pt x="15" y="160"/>
                                </a:lnTo>
                                <a:lnTo>
                                  <a:pt x="30" y="162"/>
                                </a:lnTo>
                                <a:lnTo>
                                  <a:pt x="30" y="160"/>
                                </a:lnTo>
                                <a:lnTo>
                                  <a:pt x="28" y="157"/>
                                </a:lnTo>
                                <a:lnTo>
                                  <a:pt x="13" y="155"/>
                                </a:lnTo>
                                <a:lnTo>
                                  <a:pt x="0" y="147"/>
                                </a:lnTo>
                                <a:lnTo>
                                  <a:pt x="3" y="152"/>
                                </a:lnTo>
                                <a:lnTo>
                                  <a:pt x="3" y="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0" name="Freeform 1842"/>
                        <wps:cNvSpPr>
                          <a:spLocks noEditPoints="1"/>
                        </wps:cNvSpPr>
                        <wps:spPr bwMode="auto">
                          <a:xfrm>
                            <a:off x="5845" y="556"/>
                            <a:ext cx="67" cy="160"/>
                          </a:xfrm>
                          <a:custGeom>
                            <a:avLst/>
                            <a:gdLst>
                              <a:gd name="T0" fmla="*/ 67 w 67"/>
                              <a:gd name="T1" fmla="*/ 3 h 160"/>
                              <a:gd name="T2" fmla="*/ 64 w 67"/>
                              <a:gd name="T3" fmla="*/ 3 h 160"/>
                              <a:gd name="T4" fmla="*/ 60 w 67"/>
                              <a:gd name="T5" fmla="*/ 0 h 160"/>
                              <a:gd name="T6" fmla="*/ 57 w 67"/>
                              <a:gd name="T7" fmla="*/ 5 h 160"/>
                              <a:gd name="T8" fmla="*/ 62 w 67"/>
                              <a:gd name="T9" fmla="*/ 5 h 160"/>
                              <a:gd name="T10" fmla="*/ 64 w 67"/>
                              <a:gd name="T11" fmla="*/ 8 h 160"/>
                              <a:gd name="T12" fmla="*/ 67 w 67"/>
                              <a:gd name="T13" fmla="*/ 3 h 160"/>
                              <a:gd name="T14" fmla="*/ 5 w 67"/>
                              <a:gd name="T15" fmla="*/ 152 h 160"/>
                              <a:gd name="T16" fmla="*/ 17 w 67"/>
                              <a:gd name="T17" fmla="*/ 157 h 160"/>
                              <a:gd name="T18" fmla="*/ 32 w 67"/>
                              <a:gd name="T19" fmla="*/ 160 h 160"/>
                              <a:gd name="T20" fmla="*/ 30 w 67"/>
                              <a:gd name="T21" fmla="*/ 157 h 160"/>
                              <a:gd name="T22" fmla="*/ 30 w 67"/>
                              <a:gd name="T23" fmla="*/ 155 h 160"/>
                              <a:gd name="T24" fmla="*/ 15 w 67"/>
                              <a:gd name="T25" fmla="*/ 152 h 160"/>
                              <a:gd name="T26" fmla="*/ 0 w 67"/>
                              <a:gd name="T27" fmla="*/ 142 h 160"/>
                              <a:gd name="T28" fmla="*/ 2 w 67"/>
                              <a:gd name="T29" fmla="*/ 147 h 160"/>
                              <a:gd name="T30" fmla="*/ 5 w 67"/>
                              <a:gd name="T31" fmla="*/ 152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67" y="3"/>
                                </a:moveTo>
                                <a:lnTo>
                                  <a:pt x="64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8"/>
                                </a:lnTo>
                                <a:lnTo>
                                  <a:pt x="67" y="3"/>
                                </a:lnTo>
                                <a:close/>
                                <a:moveTo>
                                  <a:pt x="5" y="152"/>
                                </a:moveTo>
                                <a:lnTo>
                                  <a:pt x="17" y="157"/>
                                </a:lnTo>
                                <a:lnTo>
                                  <a:pt x="32" y="160"/>
                                </a:lnTo>
                                <a:lnTo>
                                  <a:pt x="30" y="157"/>
                                </a:lnTo>
                                <a:lnTo>
                                  <a:pt x="30" y="155"/>
                                </a:lnTo>
                                <a:lnTo>
                                  <a:pt x="15" y="152"/>
                                </a:lnTo>
                                <a:lnTo>
                                  <a:pt x="0" y="142"/>
                                </a:lnTo>
                                <a:lnTo>
                                  <a:pt x="2" y="147"/>
                                </a:lnTo>
                                <a:lnTo>
                                  <a:pt x="5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" name="Freeform 1843"/>
                        <wps:cNvSpPr>
                          <a:spLocks noEditPoints="1"/>
                        </wps:cNvSpPr>
                        <wps:spPr bwMode="auto">
                          <a:xfrm>
                            <a:off x="5845" y="559"/>
                            <a:ext cx="67" cy="154"/>
                          </a:xfrm>
                          <a:custGeom>
                            <a:avLst/>
                            <a:gdLst>
                              <a:gd name="T0" fmla="*/ 67 w 67"/>
                              <a:gd name="T1" fmla="*/ 2 h 154"/>
                              <a:gd name="T2" fmla="*/ 62 w 67"/>
                              <a:gd name="T3" fmla="*/ 2 h 154"/>
                              <a:gd name="T4" fmla="*/ 60 w 67"/>
                              <a:gd name="T5" fmla="*/ 0 h 154"/>
                              <a:gd name="T6" fmla="*/ 55 w 67"/>
                              <a:gd name="T7" fmla="*/ 5 h 154"/>
                              <a:gd name="T8" fmla="*/ 60 w 67"/>
                              <a:gd name="T9" fmla="*/ 5 h 154"/>
                              <a:gd name="T10" fmla="*/ 64 w 67"/>
                              <a:gd name="T11" fmla="*/ 7 h 154"/>
                              <a:gd name="T12" fmla="*/ 67 w 67"/>
                              <a:gd name="T13" fmla="*/ 2 h 154"/>
                              <a:gd name="T14" fmla="*/ 2 w 67"/>
                              <a:gd name="T15" fmla="*/ 144 h 154"/>
                              <a:gd name="T16" fmla="*/ 15 w 67"/>
                              <a:gd name="T17" fmla="*/ 152 h 154"/>
                              <a:gd name="T18" fmla="*/ 30 w 67"/>
                              <a:gd name="T19" fmla="*/ 154 h 154"/>
                              <a:gd name="T20" fmla="*/ 30 w 67"/>
                              <a:gd name="T21" fmla="*/ 152 h 154"/>
                              <a:gd name="T22" fmla="*/ 30 w 67"/>
                              <a:gd name="T23" fmla="*/ 149 h 154"/>
                              <a:gd name="T24" fmla="*/ 15 w 67"/>
                              <a:gd name="T25" fmla="*/ 144 h 154"/>
                              <a:gd name="T26" fmla="*/ 0 w 67"/>
                              <a:gd name="T27" fmla="*/ 137 h 154"/>
                              <a:gd name="T28" fmla="*/ 0 w 67"/>
                              <a:gd name="T29" fmla="*/ 137 h 154"/>
                              <a:gd name="T30" fmla="*/ 0 w 67"/>
                              <a:gd name="T31" fmla="*/ 142 h 154"/>
                              <a:gd name="T32" fmla="*/ 2 w 67"/>
                              <a:gd name="T33" fmla="*/ 14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7" h="154">
                                <a:moveTo>
                                  <a:pt x="67" y="2"/>
                                </a:moveTo>
                                <a:lnTo>
                                  <a:pt x="62" y="2"/>
                                </a:lnTo>
                                <a:lnTo>
                                  <a:pt x="60" y="0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2"/>
                                </a:lnTo>
                                <a:close/>
                                <a:moveTo>
                                  <a:pt x="2" y="144"/>
                                </a:moveTo>
                                <a:lnTo>
                                  <a:pt x="15" y="152"/>
                                </a:lnTo>
                                <a:lnTo>
                                  <a:pt x="30" y="154"/>
                                </a:lnTo>
                                <a:lnTo>
                                  <a:pt x="30" y="152"/>
                                </a:lnTo>
                                <a:lnTo>
                                  <a:pt x="30" y="149"/>
                                </a:lnTo>
                                <a:lnTo>
                                  <a:pt x="15" y="144"/>
                                </a:lnTo>
                                <a:lnTo>
                                  <a:pt x="0" y="137"/>
                                </a:lnTo>
                                <a:lnTo>
                                  <a:pt x="0" y="142"/>
                                </a:lnTo>
                                <a:lnTo>
                                  <a:pt x="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" name="Freeform 1844"/>
                        <wps:cNvSpPr>
                          <a:spLocks noEditPoints="1"/>
                        </wps:cNvSpPr>
                        <wps:spPr bwMode="auto">
                          <a:xfrm>
                            <a:off x="5845" y="561"/>
                            <a:ext cx="64" cy="150"/>
                          </a:xfrm>
                          <a:custGeom>
                            <a:avLst/>
                            <a:gdLst>
                              <a:gd name="T0" fmla="*/ 64 w 64"/>
                              <a:gd name="T1" fmla="*/ 3 h 150"/>
                              <a:gd name="T2" fmla="*/ 62 w 64"/>
                              <a:gd name="T3" fmla="*/ 0 h 150"/>
                              <a:gd name="T4" fmla="*/ 57 w 64"/>
                              <a:gd name="T5" fmla="*/ 0 h 150"/>
                              <a:gd name="T6" fmla="*/ 55 w 64"/>
                              <a:gd name="T7" fmla="*/ 3 h 150"/>
                              <a:gd name="T8" fmla="*/ 55 w 64"/>
                              <a:gd name="T9" fmla="*/ 5 h 150"/>
                              <a:gd name="T10" fmla="*/ 57 w 64"/>
                              <a:gd name="T11" fmla="*/ 5 h 150"/>
                              <a:gd name="T12" fmla="*/ 62 w 64"/>
                              <a:gd name="T13" fmla="*/ 8 h 150"/>
                              <a:gd name="T14" fmla="*/ 64 w 64"/>
                              <a:gd name="T15" fmla="*/ 3 h 150"/>
                              <a:gd name="T16" fmla="*/ 0 w 64"/>
                              <a:gd name="T17" fmla="*/ 137 h 150"/>
                              <a:gd name="T18" fmla="*/ 15 w 64"/>
                              <a:gd name="T19" fmla="*/ 147 h 150"/>
                              <a:gd name="T20" fmla="*/ 30 w 64"/>
                              <a:gd name="T21" fmla="*/ 150 h 150"/>
                              <a:gd name="T22" fmla="*/ 30 w 64"/>
                              <a:gd name="T23" fmla="*/ 147 h 150"/>
                              <a:gd name="T24" fmla="*/ 30 w 64"/>
                              <a:gd name="T25" fmla="*/ 145 h 150"/>
                              <a:gd name="T26" fmla="*/ 15 w 64"/>
                              <a:gd name="T27" fmla="*/ 140 h 150"/>
                              <a:gd name="T28" fmla="*/ 0 w 64"/>
                              <a:gd name="T29" fmla="*/ 132 h 150"/>
                              <a:gd name="T30" fmla="*/ 0 w 64"/>
                              <a:gd name="T31" fmla="*/ 135 h 150"/>
                              <a:gd name="T32" fmla="*/ 0 w 64"/>
                              <a:gd name="T33" fmla="*/ 135 h 150"/>
                              <a:gd name="T34" fmla="*/ 0 w 64"/>
                              <a:gd name="T35" fmla="*/ 137 h 150"/>
                              <a:gd name="T36" fmla="*/ 0 w 64"/>
                              <a:gd name="T3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64" y="3"/>
                                </a:moveTo>
                                <a:lnTo>
                                  <a:pt x="62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8"/>
                                </a:lnTo>
                                <a:lnTo>
                                  <a:pt x="64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5" y="147"/>
                                </a:lnTo>
                                <a:lnTo>
                                  <a:pt x="30" y="150"/>
                                </a:lnTo>
                                <a:lnTo>
                                  <a:pt x="30" y="147"/>
                                </a:lnTo>
                                <a:lnTo>
                                  <a:pt x="30" y="145"/>
                                </a:lnTo>
                                <a:lnTo>
                                  <a:pt x="15" y="140"/>
                                </a:lnTo>
                                <a:lnTo>
                                  <a:pt x="0" y="132"/>
                                </a:lnTo>
                                <a:lnTo>
                                  <a:pt x="0" y="135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" name="Freeform 1845"/>
                        <wps:cNvSpPr>
                          <a:spLocks noEditPoints="1"/>
                        </wps:cNvSpPr>
                        <wps:spPr bwMode="auto">
                          <a:xfrm>
                            <a:off x="5845" y="564"/>
                            <a:ext cx="64" cy="144"/>
                          </a:xfrm>
                          <a:custGeom>
                            <a:avLst/>
                            <a:gdLst>
                              <a:gd name="T0" fmla="*/ 64 w 64"/>
                              <a:gd name="T1" fmla="*/ 2 h 144"/>
                              <a:gd name="T2" fmla="*/ 60 w 64"/>
                              <a:gd name="T3" fmla="*/ 0 h 144"/>
                              <a:gd name="T4" fmla="*/ 55 w 64"/>
                              <a:gd name="T5" fmla="*/ 0 h 144"/>
                              <a:gd name="T6" fmla="*/ 52 w 64"/>
                              <a:gd name="T7" fmla="*/ 5 h 144"/>
                              <a:gd name="T8" fmla="*/ 57 w 64"/>
                              <a:gd name="T9" fmla="*/ 5 h 144"/>
                              <a:gd name="T10" fmla="*/ 62 w 64"/>
                              <a:gd name="T11" fmla="*/ 7 h 144"/>
                              <a:gd name="T12" fmla="*/ 62 w 64"/>
                              <a:gd name="T13" fmla="*/ 5 h 144"/>
                              <a:gd name="T14" fmla="*/ 64 w 64"/>
                              <a:gd name="T15" fmla="*/ 2 h 144"/>
                              <a:gd name="T16" fmla="*/ 0 w 64"/>
                              <a:gd name="T17" fmla="*/ 132 h 144"/>
                              <a:gd name="T18" fmla="*/ 15 w 64"/>
                              <a:gd name="T19" fmla="*/ 139 h 144"/>
                              <a:gd name="T20" fmla="*/ 30 w 64"/>
                              <a:gd name="T21" fmla="*/ 144 h 144"/>
                              <a:gd name="T22" fmla="*/ 30 w 64"/>
                              <a:gd name="T23" fmla="*/ 142 h 144"/>
                              <a:gd name="T24" fmla="*/ 30 w 64"/>
                              <a:gd name="T25" fmla="*/ 139 h 144"/>
                              <a:gd name="T26" fmla="*/ 15 w 64"/>
                              <a:gd name="T27" fmla="*/ 134 h 144"/>
                              <a:gd name="T28" fmla="*/ 0 w 64"/>
                              <a:gd name="T29" fmla="*/ 127 h 144"/>
                              <a:gd name="T30" fmla="*/ 0 w 64"/>
                              <a:gd name="T31" fmla="*/ 129 h 144"/>
                              <a:gd name="T32" fmla="*/ 0 w 64"/>
                              <a:gd name="T3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64" y="2"/>
                                </a:move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7"/>
                                </a:lnTo>
                                <a:lnTo>
                                  <a:pt x="62" y="5"/>
                                </a:lnTo>
                                <a:lnTo>
                                  <a:pt x="64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5" y="139"/>
                                </a:lnTo>
                                <a:lnTo>
                                  <a:pt x="30" y="144"/>
                                </a:lnTo>
                                <a:lnTo>
                                  <a:pt x="30" y="142"/>
                                </a:lnTo>
                                <a:lnTo>
                                  <a:pt x="30" y="139"/>
                                </a:lnTo>
                                <a:lnTo>
                                  <a:pt x="15" y="134"/>
                                </a:lnTo>
                                <a:lnTo>
                                  <a:pt x="0" y="127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4" name="Freeform 1846"/>
                        <wps:cNvSpPr>
                          <a:spLocks noEditPoints="1"/>
                        </wps:cNvSpPr>
                        <wps:spPr bwMode="auto">
                          <a:xfrm>
                            <a:off x="5845" y="566"/>
                            <a:ext cx="62" cy="140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40"/>
                              <a:gd name="T2" fmla="*/ 57 w 62"/>
                              <a:gd name="T3" fmla="*/ 0 h 140"/>
                              <a:gd name="T4" fmla="*/ 55 w 62"/>
                              <a:gd name="T5" fmla="*/ 0 h 140"/>
                              <a:gd name="T6" fmla="*/ 50 w 62"/>
                              <a:gd name="T7" fmla="*/ 5 h 140"/>
                              <a:gd name="T8" fmla="*/ 55 w 62"/>
                              <a:gd name="T9" fmla="*/ 5 h 140"/>
                              <a:gd name="T10" fmla="*/ 60 w 62"/>
                              <a:gd name="T11" fmla="*/ 5 h 140"/>
                              <a:gd name="T12" fmla="*/ 62 w 62"/>
                              <a:gd name="T13" fmla="*/ 5 h 140"/>
                              <a:gd name="T14" fmla="*/ 62 w 62"/>
                              <a:gd name="T15" fmla="*/ 3 h 140"/>
                              <a:gd name="T16" fmla="*/ 0 w 62"/>
                              <a:gd name="T17" fmla="*/ 127 h 140"/>
                              <a:gd name="T18" fmla="*/ 15 w 62"/>
                              <a:gd name="T19" fmla="*/ 135 h 140"/>
                              <a:gd name="T20" fmla="*/ 30 w 62"/>
                              <a:gd name="T21" fmla="*/ 140 h 140"/>
                              <a:gd name="T22" fmla="*/ 30 w 62"/>
                              <a:gd name="T23" fmla="*/ 137 h 140"/>
                              <a:gd name="T24" fmla="*/ 30 w 62"/>
                              <a:gd name="T25" fmla="*/ 135 h 140"/>
                              <a:gd name="T26" fmla="*/ 15 w 62"/>
                              <a:gd name="T27" fmla="*/ 130 h 140"/>
                              <a:gd name="T28" fmla="*/ 0 w 62"/>
                              <a:gd name="T29" fmla="*/ 122 h 140"/>
                              <a:gd name="T30" fmla="*/ 0 w 62"/>
                              <a:gd name="T31" fmla="*/ 125 h 140"/>
                              <a:gd name="T32" fmla="*/ 0 w 62"/>
                              <a:gd name="T33" fmla="*/ 12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62" y="3"/>
                                </a:moveTo>
                                <a:lnTo>
                                  <a:pt x="57" y="0"/>
                                </a:lnTo>
                                <a:lnTo>
                                  <a:pt x="55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0" y="127"/>
                                </a:moveTo>
                                <a:lnTo>
                                  <a:pt x="15" y="135"/>
                                </a:lnTo>
                                <a:lnTo>
                                  <a:pt x="30" y="140"/>
                                </a:lnTo>
                                <a:lnTo>
                                  <a:pt x="30" y="137"/>
                                </a:lnTo>
                                <a:lnTo>
                                  <a:pt x="30" y="135"/>
                                </a:lnTo>
                                <a:lnTo>
                                  <a:pt x="15" y="130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" name="Freeform 1847"/>
                        <wps:cNvSpPr>
                          <a:spLocks noEditPoints="1"/>
                        </wps:cNvSpPr>
                        <wps:spPr bwMode="auto">
                          <a:xfrm>
                            <a:off x="5845" y="569"/>
                            <a:ext cx="62" cy="134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34"/>
                              <a:gd name="T2" fmla="*/ 57 w 62"/>
                              <a:gd name="T3" fmla="*/ 0 h 134"/>
                              <a:gd name="T4" fmla="*/ 52 w 62"/>
                              <a:gd name="T5" fmla="*/ 0 h 134"/>
                              <a:gd name="T6" fmla="*/ 50 w 62"/>
                              <a:gd name="T7" fmla="*/ 2 h 134"/>
                              <a:gd name="T8" fmla="*/ 50 w 62"/>
                              <a:gd name="T9" fmla="*/ 5 h 134"/>
                              <a:gd name="T10" fmla="*/ 55 w 62"/>
                              <a:gd name="T11" fmla="*/ 5 h 134"/>
                              <a:gd name="T12" fmla="*/ 60 w 62"/>
                              <a:gd name="T13" fmla="*/ 5 h 134"/>
                              <a:gd name="T14" fmla="*/ 60 w 62"/>
                              <a:gd name="T15" fmla="*/ 2 h 134"/>
                              <a:gd name="T16" fmla="*/ 62 w 62"/>
                              <a:gd name="T17" fmla="*/ 2 h 134"/>
                              <a:gd name="T18" fmla="*/ 0 w 62"/>
                              <a:gd name="T19" fmla="*/ 122 h 134"/>
                              <a:gd name="T20" fmla="*/ 15 w 62"/>
                              <a:gd name="T21" fmla="*/ 129 h 134"/>
                              <a:gd name="T22" fmla="*/ 30 w 62"/>
                              <a:gd name="T23" fmla="*/ 134 h 134"/>
                              <a:gd name="T24" fmla="*/ 30 w 62"/>
                              <a:gd name="T25" fmla="*/ 132 h 134"/>
                              <a:gd name="T26" fmla="*/ 30 w 62"/>
                              <a:gd name="T27" fmla="*/ 129 h 134"/>
                              <a:gd name="T28" fmla="*/ 15 w 62"/>
                              <a:gd name="T29" fmla="*/ 124 h 134"/>
                              <a:gd name="T30" fmla="*/ 0 w 62"/>
                              <a:gd name="T31" fmla="*/ 114 h 134"/>
                              <a:gd name="T32" fmla="*/ 0 w 62"/>
                              <a:gd name="T33" fmla="*/ 119 h 134"/>
                              <a:gd name="T34" fmla="*/ 0 w 62"/>
                              <a:gd name="T35" fmla="*/ 122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62" y="2"/>
                                </a:move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50" y="2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0" y="2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15" y="129"/>
                                </a:lnTo>
                                <a:lnTo>
                                  <a:pt x="30" y="134"/>
                                </a:lnTo>
                                <a:lnTo>
                                  <a:pt x="30" y="132"/>
                                </a:lnTo>
                                <a:lnTo>
                                  <a:pt x="30" y="129"/>
                                </a:lnTo>
                                <a:lnTo>
                                  <a:pt x="15" y="124"/>
                                </a:lnTo>
                                <a:lnTo>
                                  <a:pt x="0" y="114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6" name="Freeform 1848"/>
                        <wps:cNvSpPr>
                          <a:spLocks noEditPoints="1"/>
                        </wps:cNvSpPr>
                        <wps:spPr bwMode="auto">
                          <a:xfrm>
                            <a:off x="5845" y="571"/>
                            <a:ext cx="60" cy="130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30"/>
                              <a:gd name="T2" fmla="*/ 55 w 60"/>
                              <a:gd name="T3" fmla="*/ 0 h 130"/>
                              <a:gd name="T4" fmla="*/ 50 w 60"/>
                              <a:gd name="T5" fmla="*/ 0 h 130"/>
                              <a:gd name="T6" fmla="*/ 50 w 60"/>
                              <a:gd name="T7" fmla="*/ 3 h 130"/>
                              <a:gd name="T8" fmla="*/ 47 w 60"/>
                              <a:gd name="T9" fmla="*/ 5 h 130"/>
                              <a:gd name="T10" fmla="*/ 52 w 60"/>
                              <a:gd name="T11" fmla="*/ 5 h 130"/>
                              <a:gd name="T12" fmla="*/ 57 w 60"/>
                              <a:gd name="T13" fmla="*/ 5 h 130"/>
                              <a:gd name="T14" fmla="*/ 60 w 60"/>
                              <a:gd name="T15" fmla="*/ 3 h 130"/>
                              <a:gd name="T16" fmla="*/ 60 w 60"/>
                              <a:gd name="T17" fmla="*/ 0 h 130"/>
                              <a:gd name="T18" fmla="*/ 0 w 60"/>
                              <a:gd name="T19" fmla="*/ 117 h 130"/>
                              <a:gd name="T20" fmla="*/ 15 w 60"/>
                              <a:gd name="T21" fmla="*/ 125 h 130"/>
                              <a:gd name="T22" fmla="*/ 30 w 60"/>
                              <a:gd name="T23" fmla="*/ 130 h 130"/>
                              <a:gd name="T24" fmla="*/ 30 w 60"/>
                              <a:gd name="T25" fmla="*/ 127 h 130"/>
                              <a:gd name="T26" fmla="*/ 30 w 60"/>
                              <a:gd name="T27" fmla="*/ 125 h 130"/>
                              <a:gd name="T28" fmla="*/ 15 w 60"/>
                              <a:gd name="T29" fmla="*/ 120 h 130"/>
                              <a:gd name="T30" fmla="*/ 0 w 60"/>
                              <a:gd name="T31" fmla="*/ 110 h 130"/>
                              <a:gd name="T32" fmla="*/ 0 w 60"/>
                              <a:gd name="T33" fmla="*/ 112 h 130"/>
                              <a:gd name="T34" fmla="*/ 0 w 60"/>
                              <a:gd name="T35" fmla="*/ 11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3"/>
                                </a:lnTo>
                                <a:lnTo>
                                  <a:pt x="47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5"/>
                                </a:lnTo>
                                <a:lnTo>
                                  <a:pt x="30" y="130"/>
                                </a:lnTo>
                                <a:lnTo>
                                  <a:pt x="30" y="127"/>
                                </a:lnTo>
                                <a:lnTo>
                                  <a:pt x="30" y="125"/>
                                </a:lnTo>
                                <a:lnTo>
                                  <a:pt x="15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" name="Freeform 1849"/>
                        <wps:cNvSpPr>
                          <a:spLocks noEditPoints="1"/>
                        </wps:cNvSpPr>
                        <wps:spPr bwMode="auto">
                          <a:xfrm>
                            <a:off x="5845" y="574"/>
                            <a:ext cx="60" cy="124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24"/>
                              <a:gd name="T2" fmla="*/ 55 w 60"/>
                              <a:gd name="T3" fmla="*/ 0 h 124"/>
                              <a:gd name="T4" fmla="*/ 50 w 60"/>
                              <a:gd name="T5" fmla="*/ 0 h 124"/>
                              <a:gd name="T6" fmla="*/ 47 w 60"/>
                              <a:gd name="T7" fmla="*/ 2 h 124"/>
                              <a:gd name="T8" fmla="*/ 45 w 60"/>
                              <a:gd name="T9" fmla="*/ 5 h 124"/>
                              <a:gd name="T10" fmla="*/ 52 w 60"/>
                              <a:gd name="T11" fmla="*/ 5 h 124"/>
                              <a:gd name="T12" fmla="*/ 57 w 60"/>
                              <a:gd name="T13" fmla="*/ 5 h 124"/>
                              <a:gd name="T14" fmla="*/ 57 w 60"/>
                              <a:gd name="T15" fmla="*/ 2 h 124"/>
                              <a:gd name="T16" fmla="*/ 60 w 60"/>
                              <a:gd name="T17" fmla="*/ 0 h 124"/>
                              <a:gd name="T18" fmla="*/ 0 w 60"/>
                              <a:gd name="T19" fmla="*/ 109 h 124"/>
                              <a:gd name="T20" fmla="*/ 15 w 60"/>
                              <a:gd name="T21" fmla="*/ 119 h 124"/>
                              <a:gd name="T22" fmla="*/ 30 w 60"/>
                              <a:gd name="T23" fmla="*/ 124 h 124"/>
                              <a:gd name="T24" fmla="*/ 30 w 60"/>
                              <a:gd name="T25" fmla="*/ 122 h 124"/>
                              <a:gd name="T26" fmla="*/ 30 w 60"/>
                              <a:gd name="T27" fmla="*/ 119 h 124"/>
                              <a:gd name="T28" fmla="*/ 15 w 60"/>
                              <a:gd name="T29" fmla="*/ 114 h 124"/>
                              <a:gd name="T30" fmla="*/ 2 w 60"/>
                              <a:gd name="T31" fmla="*/ 104 h 124"/>
                              <a:gd name="T32" fmla="*/ 0 w 60"/>
                              <a:gd name="T33" fmla="*/ 107 h 124"/>
                              <a:gd name="T34" fmla="*/ 0 w 60"/>
                              <a:gd name="T35" fmla="*/ 109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57" y="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09"/>
                                </a:moveTo>
                                <a:lnTo>
                                  <a:pt x="15" y="119"/>
                                </a:lnTo>
                                <a:lnTo>
                                  <a:pt x="30" y="124"/>
                                </a:lnTo>
                                <a:lnTo>
                                  <a:pt x="30" y="122"/>
                                </a:lnTo>
                                <a:lnTo>
                                  <a:pt x="30" y="119"/>
                                </a:lnTo>
                                <a:lnTo>
                                  <a:pt x="15" y="114"/>
                                </a:lnTo>
                                <a:lnTo>
                                  <a:pt x="2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" name="Freeform 1850"/>
                        <wps:cNvSpPr>
                          <a:spLocks noEditPoints="1"/>
                        </wps:cNvSpPr>
                        <wps:spPr bwMode="auto">
                          <a:xfrm>
                            <a:off x="5845" y="576"/>
                            <a:ext cx="57" cy="120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20"/>
                              <a:gd name="T2" fmla="*/ 52 w 57"/>
                              <a:gd name="T3" fmla="*/ 0 h 120"/>
                              <a:gd name="T4" fmla="*/ 47 w 57"/>
                              <a:gd name="T5" fmla="*/ 0 h 120"/>
                              <a:gd name="T6" fmla="*/ 45 w 57"/>
                              <a:gd name="T7" fmla="*/ 3 h 120"/>
                              <a:gd name="T8" fmla="*/ 45 w 57"/>
                              <a:gd name="T9" fmla="*/ 3 h 120"/>
                              <a:gd name="T10" fmla="*/ 50 w 57"/>
                              <a:gd name="T11" fmla="*/ 5 h 120"/>
                              <a:gd name="T12" fmla="*/ 55 w 57"/>
                              <a:gd name="T13" fmla="*/ 5 h 120"/>
                              <a:gd name="T14" fmla="*/ 57 w 57"/>
                              <a:gd name="T15" fmla="*/ 3 h 120"/>
                              <a:gd name="T16" fmla="*/ 57 w 57"/>
                              <a:gd name="T17" fmla="*/ 0 h 120"/>
                              <a:gd name="T18" fmla="*/ 0 w 57"/>
                              <a:gd name="T19" fmla="*/ 105 h 120"/>
                              <a:gd name="T20" fmla="*/ 15 w 57"/>
                              <a:gd name="T21" fmla="*/ 115 h 120"/>
                              <a:gd name="T22" fmla="*/ 30 w 57"/>
                              <a:gd name="T23" fmla="*/ 120 h 120"/>
                              <a:gd name="T24" fmla="*/ 30 w 57"/>
                              <a:gd name="T25" fmla="*/ 117 h 120"/>
                              <a:gd name="T26" fmla="*/ 30 w 57"/>
                              <a:gd name="T27" fmla="*/ 115 h 120"/>
                              <a:gd name="T28" fmla="*/ 15 w 57"/>
                              <a:gd name="T29" fmla="*/ 110 h 120"/>
                              <a:gd name="T30" fmla="*/ 2 w 57"/>
                              <a:gd name="T31" fmla="*/ 100 h 120"/>
                              <a:gd name="T32" fmla="*/ 2 w 57"/>
                              <a:gd name="T33" fmla="*/ 102 h 120"/>
                              <a:gd name="T34" fmla="*/ 0 w 57"/>
                              <a:gd name="T35" fmla="*/ 10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57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3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57" y="3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5" y="115"/>
                                </a:lnTo>
                                <a:lnTo>
                                  <a:pt x="30" y="120"/>
                                </a:lnTo>
                                <a:lnTo>
                                  <a:pt x="30" y="117"/>
                                </a:lnTo>
                                <a:lnTo>
                                  <a:pt x="30" y="115"/>
                                </a:lnTo>
                                <a:lnTo>
                                  <a:pt x="15" y="110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" name="Freeform 1851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5" cy="114"/>
                          </a:xfrm>
                          <a:custGeom>
                            <a:avLst/>
                            <a:gdLst>
                              <a:gd name="T0" fmla="*/ 55 w 55"/>
                              <a:gd name="T1" fmla="*/ 0 h 114"/>
                              <a:gd name="T2" fmla="*/ 50 w 55"/>
                              <a:gd name="T3" fmla="*/ 0 h 114"/>
                              <a:gd name="T4" fmla="*/ 43 w 55"/>
                              <a:gd name="T5" fmla="*/ 0 h 114"/>
                              <a:gd name="T6" fmla="*/ 43 w 55"/>
                              <a:gd name="T7" fmla="*/ 0 h 114"/>
                              <a:gd name="T8" fmla="*/ 40 w 55"/>
                              <a:gd name="T9" fmla="*/ 2 h 114"/>
                              <a:gd name="T10" fmla="*/ 40 w 55"/>
                              <a:gd name="T11" fmla="*/ 2 h 114"/>
                              <a:gd name="T12" fmla="*/ 48 w 55"/>
                              <a:gd name="T13" fmla="*/ 5 h 114"/>
                              <a:gd name="T14" fmla="*/ 53 w 55"/>
                              <a:gd name="T15" fmla="*/ 5 h 114"/>
                              <a:gd name="T16" fmla="*/ 53 w 55"/>
                              <a:gd name="T17" fmla="*/ 2 h 114"/>
                              <a:gd name="T18" fmla="*/ 55 w 55"/>
                              <a:gd name="T19" fmla="*/ 0 h 114"/>
                              <a:gd name="T20" fmla="*/ 0 w 55"/>
                              <a:gd name="T21" fmla="*/ 99 h 114"/>
                              <a:gd name="T22" fmla="*/ 13 w 55"/>
                              <a:gd name="T23" fmla="*/ 109 h 114"/>
                              <a:gd name="T24" fmla="*/ 28 w 55"/>
                              <a:gd name="T25" fmla="*/ 114 h 114"/>
                              <a:gd name="T26" fmla="*/ 28 w 55"/>
                              <a:gd name="T27" fmla="*/ 112 h 114"/>
                              <a:gd name="T28" fmla="*/ 28 w 55"/>
                              <a:gd name="T29" fmla="*/ 109 h 114"/>
                              <a:gd name="T30" fmla="*/ 13 w 55"/>
                              <a:gd name="T31" fmla="*/ 104 h 114"/>
                              <a:gd name="T32" fmla="*/ 0 w 55"/>
                              <a:gd name="T33" fmla="*/ 94 h 114"/>
                              <a:gd name="T34" fmla="*/ 0 w 55"/>
                              <a:gd name="T35" fmla="*/ 97 h 114"/>
                              <a:gd name="T36" fmla="*/ 0 w 55"/>
                              <a:gd name="T37" fmla="*/ 9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55" y="0"/>
                                </a:moveTo>
                                <a:lnTo>
                                  <a:pt x="50" y="0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48" y="5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0" y="99"/>
                                </a:moveTo>
                                <a:lnTo>
                                  <a:pt x="13" y="109"/>
                                </a:lnTo>
                                <a:lnTo>
                                  <a:pt x="28" y="114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13" y="104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" name="Freeform 1852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3" cy="11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12"/>
                              <a:gd name="T2" fmla="*/ 48 w 53"/>
                              <a:gd name="T3" fmla="*/ 2 h 112"/>
                              <a:gd name="T4" fmla="*/ 43 w 53"/>
                              <a:gd name="T5" fmla="*/ 0 h 112"/>
                              <a:gd name="T6" fmla="*/ 40 w 53"/>
                              <a:gd name="T7" fmla="*/ 2 h 112"/>
                              <a:gd name="T8" fmla="*/ 38 w 53"/>
                              <a:gd name="T9" fmla="*/ 5 h 112"/>
                              <a:gd name="T10" fmla="*/ 40 w 53"/>
                              <a:gd name="T11" fmla="*/ 5 h 112"/>
                              <a:gd name="T12" fmla="*/ 40 w 53"/>
                              <a:gd name="T13" fmla="*/ 5 h 112"/>
                              <a:gd name="T14" fmla="*/ 45 w 53"/>
                              <a:gd name="T15" fmla="*/ 7 h 112"/>
                              <a:gd name="T16" fmla="*/ 53 w 53"/>
                              <a:gd name="T17" fmla="*/ 7 h 112"/>
                              <a:gd name="T18" fmla="*/ 53 w 53"/>
                              <a:gd name="T19" fmla="*/ 5 h 112"/>
                              <a:gd name="T20" fmla="*/ 53 w 53"/>
                              <a:gd name="T21" fmla="*/ 2 h 112"/>
                              <a:gd name="T22" fmla="*/ 0 w 53"/>
                              <a:gd name="T23" fmla="*/ 97 h 112"/>
                              <a:gd name="T24" fmla="*/ 13 w 53"/>
                              <a:gd name="T25" fmla="*/ 107 h 112"/>
                              <a:gd name="T26" fmla="*/ 28 w 53"/>
                              <a:gd name="T27" fmla="*/ 112 h 112"/>
                              <a:gd name="T28" fmla="*/ 28 w 53"/>
                              <a:gd name="T29" fmla="*/ 109 h 112"/>
                              <a:gd name="T30" fmla="*/ 28 w 53"/>
                              <a:gd name="T31" fmla="*/ 107 h 112"/>
                              <a:gd name="T32" fmla="*/ 13 w 53"/>
                              <a:gd name="T33" fmla="*/ 102 h 112"/>
                              <a:gd name="T34" fmla="*/ 0 w 53"/>
                              <a:gd name="T35" fmla="*/ 92 h 112"/>
                              <a:gd name="T36" fmla="*/ 0 w 53"/>
                              <a:gd name="T37" fmla="*/ 94 h 112"/>
                              <a:gd name="T38" fmla="*/ 0 w 53"/>
                              <a:gd name="T39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53" y="2"/>
                                </a:moveTo>
                                <a:lnTo>
                                  <a:pt x="48" y="2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7"/>
                                </a:lnTo>
                                <a:lnTo>
                                  <a:pt x="53" y="7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13" y="107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28" y="107"/>
                                </a:lnTo>
                                <a:lnTo>
                                  <a:pt x="13" y="102"/>
                                </a:lnTo>
                                <a:lnTo>
                                  <a:pt x="0" y="92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" name="Freeform 1853"/>
                        <wps:cNvSpPr>
                          <a:spLocks noEditPoints="1"/>
                        </wps:cNvSpPr>
                        <wps:spPr bwMode="auto">
                          <a:xfrm>
                            <a:off x="5847" y="581"/>
                            <a:ext cx="53" cy="107"/>
                          </a:xfrm>
                          <a:custGeom>
                            <a:avLst/>
                            <a:gdLst>
                              <a:gd name="T0" fmla="*/ 53 w 53"/>
                              <a:gd name="T1" fmla="*/ 3 h 107"/>
                              <a:gd name="T2" fmla="*/ 48 w 53"/>
                              <a:gd name="T3" fmla="*/ 3 h 107"/>
                              <a:gd name="T4" fmla="*/ 40 w 53"/>
                              <a:gd name="T5" fmla="*/ 0 h 107"/>
                              <a:gd name="T6" fmla="*/ 40 w 53"/>
                              <a:gd name="T7" fmla="*/ 0 h 107"/>
                              <a:gd name="T8" fmla="*/ 38 w 53"/>
                              <a:gd name="T9" fmla="*/ 3 h 107"/>
                              <a:gd name="T10" fmla="*/ 38 w 53"/>
                              <a:gd name="T11" fmla="*/ 5 h 107"/>
                              <a:gd name="T12" fmla="*/ 38 w 53"/>
                              <a:gd name="T13" fmla="*/ 5 h 107"/>
                              <a:gd name="T14" fmla="*/ 40 w 53"/>
                              <a:gd name="T15" fmla="*/ 5 h 107"/>
                              <a:gd name="T16" fmla="*/ 45 w 53"/>
                              <a:gd name="T17" fmla="*/ 8 h 107"/>
                              <a:gd name="T18" fmla="*/ 50 w 53"/>
                              <a:gd name="T19" fmla="*/ 8 h 107"/>
                              <a:gd name="T20" fmla="*/ 53 w 53"/>
                              <a:gd name="T21" fmla="*/ 5 h 107"/>
                              <a:gd name="T22" fmla="*/ 53 w 53"/>
                              <a:gd name="T23" fmla="*/ 3 h 107"/>
                              <a:gd name="T24" fmla="*/ 0 w 53"/>
                              <a:gd name="T25" fmla="*/ 92 h 107"/>
                              <a:gd name="T26" fmla="*/ 13 w 53"/>
                              <a:gd name="T27" fmla="*/ 102 h 107"/>
                              <a:gd name="T28" fmla="*/ 28 w 53"/>
                              <a:gd name="T29" fmla="*/ 107 h 107"/>
                              <a:gd name="T30" fmla="*/ 28 w 53"/>
                              <a:gd name="T31" fmla="*/ 105 h 107"/>
                              <a:gd name="T32" fmla="*/ 28 w 53"/>
                              <a:gd name="T33" fmla="*/ 102 h 107"/>
                              <a:gd name="T34" fmla="*/ 20 w 53"/>
                              <a:gd name="T35" fmla="*/ 100 h 107"/>
                              <a:gd name="T36" fmla="*/ 13 w 53"/>
                              <a:gd name="T37" fmla="*/ 97 h 107"/>
                              <a:gd name="T38" fmla="*/ 8 w 53"/>
                              <a:gd name="T39" fmla="*/ 92 h 107"/>
                              <a:gd name="T40" fmla="*/ 3 w 53"/>
                              <a:gd name="T41" fmla="*/ 85 h 107"/>
                              <a:gd name="T42" fmla="*/ 0 w 53"/>
                              <a:gd name="T43" fmla="*/ 90 h 107"/>
                              <a:gd name="T44" fmla="*/ 0 w 53"/>
                              <a:gd name="T45" fmla="*/ 9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53" y="3"/>
                                </a:moveTo>
                                <a:lnTo>
                                  <a:pt x="48" y="3"/>
                                </a:lnTo>
                                <a:lnTo>
                                  <a:pt x="40" y="0"/>
                                </a:lnTo>
                                <a:lnTo>
                                  <a:pt x="38" y="3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50" y="8"/>
                                </a:lnTo>
                                <a:lnTo>
                                  <a:pt x="53" y="5"/>
                                </a:lnTo>
                                <a:lnTo>
                                  <a:pt x="53" y="3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13" y="102"/>
                                </a:lnTo>
                                <a:lnTo>
                                  <a:pt x="28" y="107"/>
                                </a:lnTo>
                                <a:lnTo>
                                  <a:pt x="28" y="105"/>
                                </a:lnTo>
                                <a:lnTo>
                                  <a:pt x="28" y="102"/>
                                </a:lnTo>
                                <a:lnTo>
                                  <a:pt x="20" y="100"/>
                                </a:lnTo>
                                <a:lnTo>
                                  <a:pt x="13" y="97"/>
                                </a:lnTo>
                                <a:lnTo>
                                  <a:pt x="8" y="92"/>
                                </a:lnTo>
                                <a:lnTo>
                                  <a:pt x="3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" name="Freeform 1854"/>
                        <wps:cNvSpPr>
                          <a:spLocks noEditPoints="1"/>
                        </wps:cNvSpPr>
                        <wps:spPr bwMode="auto">
                          <a:xfrm>
                            <a:off x="5847" y="584"/>
                            <a:ext cx="53" cy="10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02"/>
                              <a:gd name="T2" fmla="*/ 45 w 53"/>
                              <a:gd name="T3" fmla="*/ 2 h 102"/>
                              <a:gd name="T4" fmla="*/ 40 w 53"/>
                              <a:gd name="T5" fmla="*/ 0 h 102"/>
                              <a:gd name="T6" fmla="*/ 40 w 53"/>
                              <a:gd name="T7" fmla="*/ 0 h 102"/>
                              <a:gd name="T8" fmla="*/ 38 w 53"/>
                              <a:gd name="T9" fmla="*/ 0 h 102"/>
                              <a:gd name="T10" fmla="*/ 38 w 53"/>
                              <a:gd name="T11" fmla="*/ 2 h 102"/>
                              <a:gd name="T12" fmla="*/ 35 w 53"/>
                              <a:gd name="T13" fmla="*/ 7 h 102"/>
                              <a:gd name="T14" fmla="*/ 38 w 53"/>
                              <a:gd name="T15" fmla="*/ 5 h 102"/>
                              <a:gd name="T16" fmla="*/ 40 w 53"/>
                              <a:gd name="T17" fmla="*/ 5 h 102"/>
                              <a:gd name="T18" fmla="*/ 45 w 53"/>
                              <a:gd name="T19" fmla="*/ 5 h 102"/>
                              <a:gd name="T20" fmla="*/ 50 w 53"/>
                              <a:gd name="T21" fmla="*/ 7 h 102"/>
                              <a:gd name="T22" fmla="*/ 50 w 53"/>
                              <a:gd name="T23" fmla="*/ 5 h 102"/>
                              <a:gd name="T24" fmla="*/ 53 w 53"/>
                              <a:gd name="T25" fmla="*/ 2 h 102"/>
                              <a:gd name="T26" fmla="*/ 0 w 53"/>
                              <a:gd name="T27" fmla="*/ 87 h 102"/>
                              <a:gd name="T28" fmla="*/ 13 w 53"/>
                              <a:gd name="T29" fmla="*/ 97 h 102"/>
                              <a:gd name="T30" fmla="*/ 28 w 53"/>
                              <a:gd name="T31" fmla="*/ 102 h 102"/>
                              <a:gd name="T32" fmla="*/ 28 w 53"/>
                              <a:gd name="T33" fmla="*/ 99 h 102"/>
                              <a:gd name="T34" fmla="*/ 28 w 53"/>
                              <a:gd name="T35" fmla="*/ 97 h 102"/>
                              <a:gd name="T36" fmla="*/ 20 w 53"/>
                              <a:gd name="T37" fmla="*/ 94 h 102"/>
                              <a:gd name="T38" fmla="*/ 13 w 53"/>
                              <a:gd name="T39" fmla="*/ 92 h 102"/>
                              <a:gd name="T40" fmla="*/ 8 w 53"/>
                              <a:gd name="T41" fmla="*/ 87 h 102"/>
                              <a:gd name="T42" fmla="*/ 3 w 53"/>
                              <a:gd name="T43" fmla="*/ 80 h 102"/>
                              <a:gd name="T44" fmla="*/ 3 w 53"/>
                              <a:gd name="T45" fmla="*/ 82 h 102"/>
                              <a:gd name="T46" fmla="*/ 0 w 53"/>
                              <a:gd name="T47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53" y="2"/>
                                </a:moveTo>
                                <a:lnTo>
                                  <a:pt x="45" y="2"/>
                                </a:lnTo>
                                <a:lnTo>
                                  <a:pt x="40" y="0"/>
                                </a:lnTo>
                                <a:lnTo>
                                  <a:pt x="38" y="0"/>
                                </a:lnTo>
                                <a:lnTo>
                                  <a:pt x="38" y="2"/>
                                </a:lnTo>
                                <a:lnTo>
                                  <a:pt x="35" y="7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5"/>
                                </a:lnTo>
                                <a:lnTo>
                                  <a:pt x="50" y="7"/>
                                </a:lnTo>
                                <a:lnTo>
                                  <a:pt x="50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13" y="97"/>
                                </a:lnTo>
                                <a:lnTo>
                                  <a:pt x="28" y="102"/>
                                </a:lnTo>
                                <a:lnTo>
                                  <a:pt x="28" y="99"/>
                                </a:lnTo>
                                <a:lnTo>
                                  <a:pt x="28" y="97"/>
                                </a:lnTo>
                                <a:lnTo>
                                  <a:pt x="20" y="94"/>
                                </a:lnTo>
                                <a:lnTo>
                                  <a:pt x="13" y="92"/>
                                </a:lnTo>
                                <a:lnTo>
                                  <a:pt x="8" y="87"/>
                                </a:lnTo>
                                <a:lnTo>
                                  <a:pt x="3" y="80"/>
                                </a:lnTo>
                                <a:lnTo>
                                  <a:pt x="3" y="82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" name="Freeform 1855"/>
                        <wps:cNvSpPr>
                          <a:spLocks noEditPoints="1"/>
                        </wps:cNvSpPr>
                        <wps:spPr bwMode="auto">
                          <a:xfrm>
                            <a:off x="5850" y="586"/>
                            <a:ext cx="47" cy="97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97"/>
                              <a:gd name="T2" fmla="*/ 42 w 47"/>
                              <a:gd name="T3" fmla="*/ 3 h 97"/>
                              <a:gd name="T4" fmla="*/ 37 w 47"/>
                              <a:gd name="T5" fmla="*/ 0 h 97"/>
                              <a:gd name="T6" fmla="*/ 35 w 47"/>
                              <a:gd name="T7" fmla="*/ 0 h 97"/>
                              <a:gd name="T8" fmla="*/ 35 w 47"/>
                              <a:gd name="T9" fmla="*/ 0 h 97"/>
                              <a:gd name="T10" fmla="*/ 32 w 47"/>
                              <a:gd name="T11" fmla="*/ 5 h 97"/>
                              <a:gd name="T12" fmla="*/ 30 w 47"/>
                              <a:gd name="T13" fmla="*/ 8 h 97"/>
                              <a:gd name="T14" fmla="*/ 35 w 47"/>
                              <a:gd name="T15" fmla="*/ 5 h 97"/>
                              <a:gd name="T16" fmla="*/ 37 w 47"/>
                              <a:gd name="T17" fmla="*/ 5 h 97"/>
                              <a:gd name="T18" fmla="*/ 42 w 47"/>
                              <a:gd name="T19" fmla="*/ 5 h 97"/>
                              <a:gd name="T20" fmla="*/ 45 w 47"/>
                              <a:gd name="T21" fmla="*/ 8 h 97"/>
                              <a:gd name="T22" fmla="*/ 47 w 47"/>
                              <a:gd name="T23" fmla="*/ 5 h 97"/>
                              <a:gd name="T24" fmla="*/ 47 w 47"/>
                              <a:gd name="T25" fmla="*/ 3 h 97"/>
                              <a:gd name="T26" fmla="*/ 0 w 47"/>
                              <a:gd name="T27" fmla="*/ 80 h 97"/>
                              <a:gd name="T28" fmla="*/ 5 w 47"/>
                              <a:gd name="T29" fmla="*/ 87 h 97"/>
                              <a:gd name="T30" fmla="*/ 10 w 47"/>
                              <a:gd name="T31" fmla="*/ 92 h 97"/>
                              <a:gd name="T32" fmla="*/ 17 w 47"/>
                              <a:gd name="T33" fmla="*/ 95 h 97"/>
                              <a:gd name="T34" fmla="*/ 25 w 47"/>
                              <a:gd name="T35" fmla="*/ 97 h 97"/>
                              <a:gd name="T36" fmla="*/ 25 w 47"/>
                              <a:gd name="T37" fmla="*/ 95 h 97"/>
                              <a:gd name="T38" fmla="*/ 25 w 47"/>
                              <a:gd name="T39" fmla="*/ 92 h 97"/>
                              <a:gd name="T40" fmla="*/ 17 w 47"/>
                              <a:gd name="T41" fmla="*/ 90 h 97"/>
                              <a:gd name="T42" fmla="*/ 12 w 47"/>
                              <a:gd name="T43" fmla="*/ 85 h 97"/>
                              <a:gd name="T44" fmla="*/ 5 w 47"/>
                              <a:gd name="T45" fmla="*/ 80 h 97"/>
                              <a:gd name="T46" fmla="*/ 0 w 47"/>
                              <a:gd name="T47" fmla="*/ 75 h 97"/>
                              <a:gd name="T48" fmla="*/ 0 w 47"/>
                              <a:gd name="T49" fmla="*/ 78 h 97"/>
                              <a:gd name="T50" fmla="*/ 0 w 47"/>
                              <a:gd name="T51" fmla="*/ 8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47" y="3"/>
                                </a:moveTo>
                                <a:lnTo>
                                  <a:pt x="42" y="3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5"/>
                                </a:lnTo>
                                <a:lnTo>
                                  <a:pt x="30" y="8"/>
                                </a:lnTo>
                                <a:lnTo>
                                  <a:pt x="35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8"/>
                                </a:lnTo>
                                <a:lnTo>
                                  <a:pt x="47" y="5"/>
                                </a:lnTo>
                                <a:lnTo>
                                  <a:pt x="47" y="3"/>
                                </a:lnTo>
                                <a:close/>
                                <a:moveTo>
                                  <a:pt x="0" y="80"/>
                                </a:moveTo>
                                <a:lnTo>
                                  <a:pt x="5" y="87"/>
                                </a:lnTo>
                                <a:lnTo>
                                  <a:pt x="10" y="92"/>
                                </a:lnTo>
                                <a:lnTo>
                                  <a:pt x="17" y="95"/>
                                </a:lnTo>
                                <a:lnTo>
                                  <a:pt x="25" y="97"/>
                                </a:lnTo>
                                <a:lnTo>
                                  <a:pt x="25" y="95"/>
                                </a:lnTo>
                                <a:lnTo>
                                  <a:pt x="25" y="92"/>
                                </a:lnTo>
                                <a:lnTo>
                                  <a:pt x="17" y="90"/>
                                </a:lnTo>
                                <a:lnTo>
                                  <a:pt x="12" y="85"/>
                                </a:lnTo>
                                <a:lnTo>
                                  <a:pt x="5" y="80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" name="Freeform 1856"/>
                        <wps:cNvSpPr>
                          <a:spLocks noEditPoints="1"/>
                        </wps:cNvSpPr>
                        <wps:spPr bwMode="auto">
                          <a:xfrm>
                            <a:off x="5850" y="589"/>
                            <a:ext cx="47" cy="92"/>
                          </a:xfrm>
                          <a:custGeom>
                            <a:avLst/>
                            <a:gdLst>
                              <a:gd name="T0" fmla="*/ 47 w 47"/>
                              <a:gd name="T1" fmla="*/ 2 h 92"/>
                              <a:gd name="T2" fmla="*/ 42 w 47"/>
                              <a:gd name="T3" fmla="*/ 0 h 92"/>
                              <a:gd name="T4" fmla="*/ 37 w 47"/>
                              <a:gd name="T5" fmla="*/ 0 h 92"/>
                              <a:gd name="T6" fmla="*/ 35 w 47"/>
                              <a:gd name="T7" fmla="*/ 0 h 92"/>
                              <a:gd name="T8" fmla="*/ 32 w 47"/>
                              <a:gd name="T9" fmla="*/ 2 h 92"/>
                              <a:gd name="T10" fmla="*/ 30 w 47"/>
                              <a:gd name="T11" fmla="*/ 5 h 92"/>
                              <a:gd name="T12" fmla="*/ 30 w 47"/>
                              <a:gd name="T13" fmla="*/ 7 h 92"/>
                              <a:gd name="T14" fmla="*/ 32 w 47"/>
                              <a:gd name="T15" fmla="*/ 5 h 92"/>
                              <a:gd name="T16" fmla="*/ 37 w 47"/>
                              <a:gd name="T17" fmla="*/ 5 h 92"/>
                              <a:gd name="T18" fmla="*/ 42 w 47"/>
                              <a:gd name="T19" fmla="*/ 5 h 92"/>
                              <a:gd name="T20" fmla="*/ 45 w 47"/>
                              <a:gd name="T21" fmla="*/ 7 h 92"/>
                              <a:gd name="T22" fmla="*/ 45 w 47"/>
                              <a:gd name="T23" fmla="*/ 5 h 92"/>
                              <a:gd name="T24" fmla="*/ 47 w 47"/>
                              <a:gd name="T25" fmla="*/ 2 h 92"/>
                              <a:gd name="T26" fmla="*/ 0 w 47"/>
                              <a:gd name="T27" fmla="*/ 75 h 92"/>
                              <a:gd name="T28" fmla="*/ 5 w 47"/>
                              <a:gd name="T29" fmla="*/ 82 h 92"/>
                              <a:gd name="T30" fmla="*/ 10 w 47"/>
                              <a:gd name="T31" fmla="*/ 87 h 92"/>
                              <a:gd name="T32" fmla="*/ 17 w 47"/>
                              <a:gd name="T33" fmla="*/ 89 h 92"/>
                              <a:gd name="T34" fmla="*/ 25 w 47"/>
                              <a:gd name="T35" fmla="*/ 92 h 92"/>
                              <a:gd name="T36" fmla="*/ 25 w 47"/>
                              <a:gd name="T37" fmla="*/ 89 h 92"/>
                              <a:gd name="T38" fmla="*/ 25 w 47"/>
                              <a:gd name="T39" fmla="*/ 87 h 92"/>
                              <a:gd name="T40" fmla="*/ 17 w 47"/>
                              <a:gd name="T41" fmla="*/ 84 h 92"/>
                              <a:gd name="T42" fmla="*/ 12 w 47"/>
                              <a:gd name="T43" fmla="*/ 79 h 92"/>
                              <a:gd name="T44" fmla="*/ 7 w 47"/>
                              <a:gd name="T45" fmla="*/ 75 h 92"/>
                              <a:gd name="T46" fmla="*/ 2 w 47"/>
                              <a:gd name="T47" fmla="*/ 70 h 92"/>
                              <a:gd name="T48" fmla="*/ 0 w 47"/>
                              <a:gd name="T49" fmla="*/ 72 h 92"/>
                              <a:gd name="T50" fmla="*/ 0 w 47"/>
                              <a:gd name="T51" fmla="*/ 7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47" y="2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2"/>
                                </a:lnTo>
                                <a:lnTo>
                                  <a:pt x="30" y="5"/>
                                </a:lnTo>
                                <a:lnTo>
                                  <a:pt x="30" y="7"/>
                                </a:lnTo>
                                <a:lnTo>
                                  <a:pt x="32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7"/>
                                </a:lnTo>
                                <a:lnTo>
                                  <a:pt x="45" y="5"/>
                                </a:lnTo>
                                <a:lnTo>
                                  <a:pt x="47" y="2"/>
                                </a:lnTo>
                                <a:close/>
                                <a:moveTo>
                                  <a:pt x="0" y="75"/>
                                </a:moveTo>
                                <a:lnTo>
                                  <a:pt x="5" y="82"/>
                                </a:lnTo>
                                <a:lnTo>
                                  <a:pt x="10" y="87"/>
                                </a:lnTo>
                                <a:lnTo>
                                  <a:pt x="17" y="89"/>
                                </a:lnTo>
                                <a:lnTo>
                                  <a:pt x="25" y="92"/>
                                </a:lnTo>
                                <a:lnTo>
                                  <a:pt x="25" y="89"/>
                                </a:lnTo>
                                <a:lnTo>
                                  <a:pt x="25" y="87"/>
                                </a:lnTo>
                                <a:lnTo>
                                  <a:pt x="17" y="84"/>
                                </a:lnTo>
                                <a:lnTo>
                                  <a:pt x="12" y="79"/>
                                </a:lnTo>
                                <a:lnTo>
                                  <a:pt x="7" y="75"/>
                                </a:lnTo>
                                <a:lnTo>
                                  <a:pt x="2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" name="Freeform 1857"/>
                        <wps:cNvSpPr>
                          <a:spLocks noEditPoints="1"/>
                        </wps:cNvSpPr>
                        <wps:spPr bwMode="auto">
                          <a:xfrm>
                            <a:off x="5850" y="591"/>
                            <a:ext cx="45" cy="87"/>
                          </a:xfrm>
                          <a:custGeom>
                            <a:avLst/>
                            <a:gdLst>
                              <a:gd name="T0" fmla="*/ 45 w 45"/>
                              <a:gd name="T1" fmla="*/ 3 h 87"/>
                              <a:gd name="T2" fmla="*/ 42 w 45"/>
                              <a:gd name="T3" fmla="*/ 0 h 87"/>
                              <a:gd name="T4" fmla="*/ 37 w 45"/>
                              <a:gd name="T5" fmla="*/ 0 h 87"/>
                              <a:gd name="T6" fmla="*/ 35 w 45"/>
                              <a:gd name="T7" fmla="*/ 0 h 87"/>
                              <a:gd name="T8" fmla="*/ 30 w 45"/>
                              <a:gd name="T9" fmla="*/ 3 h 87"/>
                              <a:gd name="T10" fmla="*/ 30 w 45"/>
                              <a:gd name="T11" fmla="*/ 5 h 87"/>
                              <a:gd name="T12" fmla="*/ 27 w 45"/>
                              <a:gd name="T13" fmla="*/ 8 h 87"/>
                              <a:gd name="T14" fmla="*/ 32 w 45"/>
                              <a:gd name="T15" fmla="*/ 8 h 87"/>
                              <a:gd name="T16" fmla="*/ 37 w 45"/>
                              <a:gd name="T17" fmla="*/ 5 h 87"/>
                              <a:gd name="T18" fmla="*/ 40 w 45"/>
                              <a:gd name="T19" fmla="*/ 5 h 87"/>
                              <a:gd name="T20" fmla="*/ 45 w 45"/>
                              <a:gd name="T21" fmla="*/ 8 h 87"/>
                              <a:gd name="T22" fmla="*/ 45 w 45"/>
                              <a:gd name="T23" fmla="*/ 5 h 87"/>
                              <a:gd name="T24" fmla="*/ 45 w 45"/>
                              <a:gd name="T25" fmla="*/ 3 h 87"/>
                              <a:gd name="T26" fmla="*/ 0 w 45"/>
                              <a:gd name="T27" fmla="*/ 70 h 87"/>
                              <a:gd name="T28" fmla="*/ 5 w 45"/>
                              <a:gd name="T29" fmla="*/ 75 h 87"/>
                              <a:gd name="T30" fmla="*/ 12 w 45"/>
                              <a:gd name="T31" fmla="*/ 80 h 87"/>
                              <a:gd name="T32" fmla="*/ 17 w 45"/>
                              <a:gd name="T33" fmla="*/ 85 h 87"/>
                              <a:gd name="T34" fmla="*/ 25 w 45"/>
                              <a:gd name="T35" fmla="*/ 87 h 87"/>
                              <a:gd name="T36" fmla="*/ 25 w 45"/>
                              <a:gd name="T37" fmla="*/ 85 h 87"/>
                              <a:gd name="T38" fmla="*/ 25 w 45"/>
                              <a:gd name="T39" fmla="*/ 82 h 87"/>
                              <a:gd name="T40" fmla="*/ 17 w 45"/>
                              <a:gd name="T41" fmla="*/ 80 h 87"/>
                              <a:gd name="T42" fmla="*/ 12 w 45"/>
                              <a:gd name="T43" fmla="*/ 75 h 87"/>
                              <a:gd name="T44" fmla="*/ 7 w 45"/>
                              <a:gd name="T45" fmla="*/ 70 h 87"/>
                              <a:gd name="T46" fmla="*/ 2 w 45"/>
                              <a:gd name="T47" fmla="*/ 63 h 87"/>
                              <a:gd name="T48" fmla="*/ 2 w 45"/>
                              <a:gd name="T49" fmla="*/ 68 h 87"/>
                              <a:gd name="T50" fmla="*/ 0 w 45"/>
                              <a:gd name="T51" fmla="*/ 7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45" y="3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27" y="8"/>
                                </a:lnTo>
                                <a:lnTo>
                                  <a:pt x="32" y="8"/>
                                </a:lnTo>
                                <a:lnTo>
                                  <a:pt x="37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45" y="5"/>
                                </a:lnTo>
                                <a:lnTo>
                                  <a:pt x="45" y="3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5"/>
                                </a:lnTo>
                                <a:lnTo>
                                  <a:pt x="12" y="80"/>
                                </a:lnTo>
                                <a:lnTo>
                                  <a:pt x="17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5"/>
                                </a:lnTo>
                                <a:lnTo>
                                  <a:pt x="25" y="82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7" y="7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" name="Freeform 1858"/>
                        <wps:cNvSpPr>
                          <a:spLocks noEditPoints="1"/>
                        </wps:cNvSpPr>
                        <wps:spPr bwMode="auto">
                          <a:xfrm>
                            <a:off x="5852" y="594"/>
                            <a:ext cx="43" cy="82"/>
                          </a:xfrm>
                          <a:custGeom>
                            <a:avLst/>
                            <a:gdLst>
                              <a:gd name="T0" fmla="*/ 43 w 43"/>
                              <a:gd name="T1" fmla="*/ 2 h 82"/>
                              <a:gd name="T2" fmla="*/ 40 w 43"/>
                              <a:gd name="T3" fmla="*/ 0 h 82"/>
                              <a:gd name="T4" fmla="*/ 35 w 43"/>
                              <a:gd name="T5" fmla="*/ 0 h 82"/>
                              <a:gd name="T6" fmla="*/ 30 w 43"/>
                              <a:gd name="T7" fmla="*/ 0 h 82"/>
                              <a:gd name="T8" fmla="*/ 28 w 43"/>
                              <a:gd name="T9" fmla="*/ 2 h 82"/>
                              <a:gd name="T10" fmla="*/ 25 w 43"/>
                              <a:gd name="T11" fmla="*/ 5 h 82"/>
                              <a:gd name="T12" fmla="*/ 23 w 43"/>
                              <a:gd name="T13" fmla="*/ 7 h 82"/>
                              <a:gd name="T14" fmla="*/ 30 w 43"/>
                              <a:gd name="T15" fmla="*/ 7 h 82"/>
                              <a:gd name="T16" fmla="*/ 35 w 43"/>
                              <a:gd name="T17" fmla="*/ 5 h 82"/>
                              <a:gd name="T18" fmla="*/ 38 w 43"/>
                              <a:gd name="T19" fmla="*/ 5 h 82"/>
                              <a:gd name="T20" fmla="*/ 40 w 43"/>
                              <a:gd name="T21" fmla="*/ 5 h 82"/>
                              <a:gd name="T22" fmla="*/ 43 w 43"/>
                              <a:gd name="T23" fmla="*/ 5 h 82"/>
                              <a:gd name="T24" fmla="*/ 43 w 43"/>
                              <a:gd name="T25" fmla="*/ 2 h 82"/>
                              <a:gd name="T26" fmla="*/ 0 w 43"/>
                              <a:gd name="T27" fmla="*/ 65 h 82"/>
                              <a:gd name="T28" fmla="*/ 5 w 43"/>
                              <a:gd name="T29" fmla="*/ 70 h 82"/>
                              <a:gd name="T30" fmla="*/ 10 w 43"/>
                              <a:gd name="T31" fmla="*/ 74 h 82"/>
                              <a:gd name="T32" fmla="*/ 15 w 43"/>
                              <a:gd name="T33" fmla="*/ 79 h 82"/>
                              <a:gd name="T34" fmla="*/ 23 w 43"/>
                              <a:gd name="T35" fmla="*/ 82 h 82"/>
                              <a:gd name="T36" fmla="*/ 23 w 43"/>
                              <a:gd name="T37" fmla="*/ 79 h 82"/>
                              <a:gd name="T38" fmla="*/ 23 w 43"/>
                              <a:gd name="T39" fmla="*/ 77 h 82"/>
                              <a:gd name="T40" fmla="*/ 18 w 43"/>
                              <a:gd name="T41" fmla="*/ 74 h 82"/>
                              <a:gd name="T42" fmla="*/ 10 w 43"/>
                              <a:gd name="T43" fmla="*/ 70 h 82"/>
                              <a:gd name="T44" fmla="*/ 5 w 43"/>
                              <a:gd name="T45" fmla="*/ 65 h 82"/>
                              <a:gd name="T46" fmla="*/ 3 w 43"/>
                              <a:gd name="T47" fmla="*/ 57 h 82"/>
                              <a:gd name="T48" fmla="*/ 0 w 43"/>
                              <a:gd name="T49" fmla="*/ 60 h 82"/>
                              <a:gd name="T50" fmla="*/ 0 w 43"/>
                              <a:gd name="T51" fmla="*/ 6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43" y="2"/>
                                </a:moveTo>
                                <a:lnTo>
                                  <a:pt x="40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2"/>
                                </a:lnTo>
                                <a:lnTo>
                                  <a:pt x="25" y="5"/>
                                </a:lnTo>
                                <a:lnTo>
                                  <a:pt x="23" y="7"/>
                                </a:lnTo>
                                <a:lnTo>
                                  <a:pt x="30" y="7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3" y="5"/>
                                </a:lnTo>
                                <a:lnTo>
                                  <a:pt x="43" y="2"/>
                                </a:lnTo>
                                <a:close/>
                                <a:moveTo>
                                  <a:pt x="0" y="65"/>
                                </a:moveTo>
                                <a:lnTo>
                                  <a:pt x="5" y="70"/>
                                </a:lnTo>
                                <a:lnTo>
                                  <a:pt x="10" y="74"/>
                                </a:lnTo>
                                <a:lnTo>
                                  <a:pt x="15" y="79"/>
                                </a:lnTo>
                                <a:lnTo>
                                  <a:pt x="23" y="82"/>
                                </a:lnTo>
                                <a:lnTo>
                                  <a:pt x="23" y="79"/>
                                </a:lnTo>
                                <a:lnTo>
                                  <a:pt x="23" y="77"/>
                                </a:lnTo>
                                <a:lnTo>
                                  <a:pt x="18" y="74"/>
                                </a:lnTo>
                                <a:lnTo>
                                  <a:pt x="10" y="70"/>
                                </a:lnTo>
                                <a:lnTo>
                                  <a:pt x="5" y="65"/>
                                </a:lnTo>
                                <a:lnTo>
                                  <a:pt x="3" y="57"/>
                                </a:lnTo>
                                <a:lnTo>
                                  <a:pt x="0" y="6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" name="Freeform 1859"/>
                        <wps:cNvSpPr>
                          <a:spLocks noEditPoints="1"/>
                        </wps:cNvSpPr>
                        <wps:spPr bwMode="auto">
                          <a:xfrm>
                            <a:off x="5852" y="596"/>
                            <a:ext cx="43" cy="77"/>
                          </a:xfrm>
                          <a:custGeom>
                            <a:avLst/>
                            <a:gdLst>
                              <a:gd name="T0" fmla="*/ 43 w 43"/>
                              <a:gd name="T1" fmla="*/ 3 h 77"/>
                              <a:gd name="T2" fmla="*/ 38 w 43"/>
                              <a:gd name="T3" fmla="*/ 0 h 77"/>
                              <a:gd name="T4" fmla="*/ 35 w 43"/>
                              <a:gd name="T5" fmla="*/ 0 h 77"/>
                              <a:gd name="T6" fmla="*/ 30 w 43"/>
                              <a:gd name="T7" fmla="*/ 3 h 77"/>
                              <a:gd name="T8" fmla="*/ 25 w 43"/>
                              <a:gd name="T9" fmla="*/ 3 h 77"/>
                              <a:gd name="T10" fmla="*/ 23 w 43"/>
                              <a:gd name="T11" fmla="*/ 5 h 77"/>
                              <a:gd name="T12" fmla="*/ 20 w 43"/>
                              <a:gd name="T13" fmla="*/ 10 h 77"/>
                              <a:gd name="T14" fmla="*/ 28 w 43"/>
                              <a:gd name="T15" fmla="*/ 8 h 77"/>
                              <a:gd name="T16" fmla="*/ 35 w 43"/>
                              <a:gd name="T17" fmla="*/ 5 h 77"/>
                              <a:gd name="T18" fmla="*/ 38 w 43"/>
                              <a:gd name="T19" fmla="*/ 5 h 77"/>
                              <a:gd name="T20" fmla="*/ 40 w 43"/>
                              <a:gd name="T21" fmla="*/ 5 h 77"/>
                              <a:gd name="T22" fmla="*/ 40 w 43"/>
                              <a:gd name="T23" fmla="*/ 3 h 77"/>
                              <a:gd name="T24" fmla="*/ 43 w 43"/>
                              <a:gd name="T25" fmla="*/ 3 h 77"/>
                              <a:gd name="T26" fmla="*/ 0 w 43"/>
                              <a:gd name="T27" fmla="*/ 58 h 77"/>
                              <a:gd name="T28" fmla="*/ 5 w 43"/>
                              <a:gd name="T29" fmla="*/ 65 h 77"/>
                              <a:gd name="T30" fmla="*/ 10 w 43"/>
                              <a:gd name="T31" fmla="*/ 70 h 77"/>
                              <a:gd name="T32" fmla="*/ 15 w 43"/>
                              <a:gd name="T33" fmla="*/ 75 h 77"/>
                              <a:gd name="T34" fmla="*/ 23 w 43"/>
                              <a:gd name="T35" fmla="*/ 77 h 77"/>
                              <a:gd name="T36" fmla="*/ 23 w 43"/>
                              <a:gd name="T37" fmla="*/ 75 h 77"/>
                              <a:gd name="T38" fmla="*/ 25 w 43"/>
                              <a:gd name="T39" fmla="*/ 72 h 77"/>
                              <a:gd name="T40" fmla="*/ 18 w 43"/>
                              <a:gd name="T41" fmla="*/ 70 h 77"/>
                              <a:gd name="T42" fmla="*/ 10 w 43"/>
                              <a:gd name="T43" fmla="*/ 65 h 77"/>
                              <a:gd name="T44" fmla="*/ 5 w 43"/>
                              <a:gd name="T45" fmla="*/ 58 h 77"/>
                              <a:gd name="T46" fmla="*/ 3 w 43"/>
                              <a:gd name="T47" fmla="*/ 50 h 77"/>
                              <a:gd name="T48" fmla="*/ 3 w 43"/>
                              <a:gd name="T49" fmla="*/ 55 h 77"/>
                              <a:gd name="T50" fmla="*/ 0 w 43"/>
                              <a:gd name="T51" fmla="*/ 5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43" y="3"/>
                                </a:moveTo>
                                <a:lnTo>
                                  <a:pt x="38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25" y="3"/>
                                </a:lnTo>
                                <a:lnTo>
                                  <a:pt x="23" y="5"/>
                                </a:lnTo>
                                <a:lnTo>
                                  <a:pt x="20" y="10"/>
                                </a:lnTo>
                                <a:lnTo>
                                  <a:pt x="28" y="8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0" y="3"/>
                                </a:lnTo>
                                <a:lnTo>
                                  <a:pt x="43" y="3"/>
                                </a:lnTo>
                                <a:close/>
                                <a:moveTo>
                                  <a:pt x="0" y="58"/>
                                </a:moveTo>
                                <a:lnTo>
                                  <a:pt x="5" y="65"/>
                                </a:lnTo>
                                <a:lnTo>
                                  <a:pt x="10" y="70"/>
                                </a:lnTo>
                                <a:lnTo>
                                  <a:pt x="15" y="75"/>
                                </a:lnTo>
                                <a:lnTo>
                                  <a:pt x="23" y="77"/>
                                </a:lnTo>
                                <a:lnTo>
                                  <a:pt x="23" y="75"/>
                                </a:lnTo>
                                <a:lnTo>
                                  <a:pt x="25" y="72"/>
                                </a:lnTo>
                                <a:lnTo>
                                  <a:pt x="18" y="70"/>
                                </a:lnTo>
                                <a:lnTo>
                                  <a:pt x="10" y="65"/>
                                </a:lnTo>
                                <a:lnTo>
                                  <a:pt x="5" y="58"/>
                                </a:lnTo>
                                <a:lnTo>
                                  <a:pt x="3" y="50"/>
                                </a:lnTo>
                                <a:lnTo>
                                  <a:pt x="3" y="55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" name="Freeform 1860"/>
                        <wps:cNvSpPr>
                          <a:spLocks noEditPoints="1"/>
                        </wps:cNvSpPr>
                        <wps:spPr bwMode="auto">
                          <a:xfrm>
                            <a:off x="5855" y="599"/>
                            <a:ext cx="37" cy="72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72"/>
                              <a:gd name="T2" fmla="*/ 35 w 37"/>
                              <a:gd name="T3" fmla="*/ 0 h 72"/>
                              <a:gd name="T4" fmla="*/ 32 w 37"/>
                              <a:gd name="T5" fmla="*/ 0 h 72"/>
                              <a:gd name="T6" fmla="*/ 27 w 37"/>
                              <a:gd name="T7" fmla="*/ 2 h 72"/>
                              <a:gd name="T8" fmla="*/ 20 w 37"/>
                              <a:gd name="T9" fmla="*/ 2 h 72"/>
                              <a:gd name="T10" fmla="*/ 17 w 37"/>
                              <a:gd name="T11" fmla="*/ 7 h 72"/>
                              <a:gd name="T12" fmla="*/ 17 w 37"/>
                              <a:gd name="T13" fmla="*/ 10 h 72"/>
                              <a:gd name="T14" fmla="*/ 25 w 37"/>
                              <a:gd name="T15" fmla="*/ 7 h 72"/>
                              <a:gd name="T16" fmla="*/ 32 w 37"/>
                              <a:gd name="T17" fmla="*/ 5 h 72"/>
                              <a:gd name="T18" fmla="*/ 35 w 37"/>
                              <a:gd name="T19" fmla="*/ 5 h 72"/>
                              <a:gd name="T20" fmla="*/ 35 w 37"/>
                              <a:gd name="T21" fmla="*/ 5 h 72"/>
                              <a:gd name="T22" fmla="*/ 37 w 37"/>
                              <a:gd name="T23" fmla="*/ 2 h 72"/>
                              <a:gd name="T24" fmla="*/ 37 w 37"/>
                              <a:gd name="T25" fmla="*/ 0 h 72"/>
                              <a:gd name="T26" fmla="*/ 0 w 37"/>
                              <a:gd name="T27" fmla="*/ 52 h 72"/>
                              <a:gd name="T28" fmla="*/ 2 w 37"/>
                              <a:gd name="T29" fmla="*/ 60 h 72"/>
                              <a:gd name="T30" fmla="*/ 7 w 37"/>
                              <a:gd name="T31" fmla="*/ 65 h 72"/>
                              <a:gd name="T32" fmla="*/ 15 w 37"/>
                              <a:gd name="T33" fmla="*/ 69 h 72"/>
                              <a:gd name="T34" fmla="*/ 20 w 37"/>
                              <a:gd name="T35" fmla="*/ 72 h 72"/>
                              <a:gd name="T36" fmla="*/ 22 w 37"/>
                              <a:gd name="T37" fmla="*/ 69 h 72"/>
                              <a:gd name="T38" fmla="*/ 22 w 37"/>
                              <a:gd name="T39" fmla="*/ 67 h 72"/>
                              <a:gd name="T40" fmla="*/ 15 w 37"/>
                              <a:gd name="T41" fmla="*/ 65 h 72"/>
                              <a:gd name="T42" fmla="*/ 7 w 37"/>
                              <a:gd name="T43" fmla="*/ 57 h 72"/>
                              <a:gd name="T44" fmla="*/ 5 w 37"/>
                              <a:gd name="T45" fmla="*/ 52 h 72"/>
                              <a:gd name="T46" fmla="*/ 2 w 37"/>
                              <a:gd name="T47" fmla="*/ 45 h 72"/>
                              <a:gd name="T48" fmla="*/ 0 w 37"/>
                              <a:gd name="T49" fmla="*/ 47 h 72"/>
                              <a:gd name="T50" fmla="*/ 0 w 37"/>
                              <a:gd name="T51" fmla="*/ 5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2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25" y="7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7" y="2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2" y="60"/>
                                </a:lnTo>
                                <a:lnTo>
                                  <a:pt x="7" y="65"/>
                                </a:lnTo>
                                <a:lnTo>
                                  <a:pt x="15" y="69"/>
                                </a:lnTo>
                                <a:lnTo>
                                  <a:pt x="20" y="72"/>
                                </a:lnTo>
                                <a:lnTo>
                                  <a:pt x="22" y="69"/>
                                </a:lnTo>
                                <a:lnTo>
                                  <a:pt x="22" y="67"/>
                                </a:lnTo>
                                <a:lnTo>
                                  <a:pt x="15" y="65"/>
                                </a:lnTo>
                                <a:lnTo>
                                  <a:pt x="7" y="57"/>
                                </a:lnTo>
                                <a:lnTo>
                                  <a:pt x="5" y="52"/>
                                </a:lnTo>
                                <a:lnTo>
                                  <a:pt x="2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" name="Freeform 1861"/>
                        <wps:cNvSpPr>
                          <a:spLocks noEditPoints="1"/>
                        </wps:cNvSpPr>
                        <wps:spPr bwMode="auto">
                          <a:xfrm>
                            <a:off x="5855" y="601"/>
                            <a:ext cx="37" cy="6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67"/>
                              <a:gd name="T2" fmla="*/ 35 w 37"/>
                              <a:gd name="T3" fmla="*/ 0 h 67"/>
                              <a:gd name="T4" fmla="*/ 32 w 37"/>
                              <a:gd name="T5" fmla="*/ 0 h 67"/>
                              <a:gd name="T6" fmla="*/ 25 w 37"/>
                              <a:gd name="T7" fmla="*/ 3 h 67"/>
                              <a:gd name="T8" fmla="*/ 17 w 37"/>
                              <a:gd name="T9" fmla="*/ 5 h 67"/>
                              <a:gd name="T10" fmla="*/ 17 w 37"/>
                              <a:gd name="T11" fmla="*/ 8 h 67"/>
                              <a:gd name="T12" fmla="*/ 15 w 37"/>
                              <a:gd name="T13" fmla="*/ 13 h 67"/>
                              <a:gd name="T14" fmla="*/ 22 w 37"/>
                              <a:gd name="T15" fmla="*/ 8 h 67"/>
                              <a:gd name="T16" fmla="*/ 32 w 37"/>
                              <a:gd name="T17" fmla="*/ 5 h 67"/>
                              <a:gd name="T18" fmla="*/ 35 w 37"/>
                              <a:gd name="T19" fmla="*/ 5 h 67"/>
                              <a:gd name="T20" fmla="*/ 35 w 37"/>
                              <a:gd name="T21" fmla="*/ 5 h 67"/>
                              <a:gd name="T22" fmla="*/ 35 w 37"/>
                              <a:gd name="T23" fmla="*/ 3 h 67"/>
                              <a:gd name="T24" fmla="*/ 37 w 37"/>
                              <a:gd name="T25" fmla="*/ 0 h 67"/>
                              <a:gd name="T26" fmla="*/ 0 w 37"/>
                              <a:gd name="T27" fmla="*/ 45 h 67"/>
                              <a:gd name="T28" fmla="*/ 2 w 37"/>
                              <a:gd name="T29" fmla="*/ 53 h 67"/>
                              <a:gd name="T30" fmla="*/ 7 w 37"/>
                              <a:gd name="T31" fmla="*/ 60 h 67"/>
                              <a:gd name="T32" fmla="*/ 15 w 37"/>
                              <a:gd name="T33" fmla="*/ 65 h 67"/>
                              <a:gd name="T34" fmla="*/ 22 w 37"/>
                              <a:gd name="T35" fmla="*/ 67 h 67"/>
                              <a:gd name="T36" fmla="*/ 22 w 37"/>
                              <a:gd name="T37" fmla="*/ 65 h 67"/>
                              <a:gd name="T38" fmla="*/ 22 w 37"/>
                              <a:gd name="T39" fmla="*/ 63 h 67"/>
                              <a:gd name="T40" fmla="*/ 15 w 37"/>
                              <a:gd name="T41" fmla="*/ 58 h 67"/>
                              <a:gd name="T42" fmla="*/ 10 w 37"/>
                              <a:gd name="T43" fmla="*/ 53 h 67"/>
                              <a:gd name="T44" fmla="*/ 5 w 37"/>
                              <a:gd name="T45" fmla="*/ 45 h 67"/>
                              <a:gd name="T46" fmla="*/ 2 w 37"/>
                              <a:gd name="T47" fmla="*/ 38 h 67"/>
                              <a:gd name="T48" fmla="*/ 2 w 37"/>
                              <a:gd name="T49" fmla="*/ 40 h 67"/>
                              <a:gd name="T50" fmla="*/ 0 w 37"/>
                              <a:gd name="T51" fmla="*/ 4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5" y="3"/>
                                </a:lnTo>
                                <a:lnTo>
                                  <a:pt x="17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13"/>
                                </a:lnTo>
                                <a:lnTo>
                                  <a:pt x="22" y="8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3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2" y="53"/>
                                </a:lnTo>
                                <a:lnTo>
                                  <a:pt x="7" y="60"/>
                                </a:lnTo>
                                <a:lnTo>
                                  <a:pt x="15" y="65"/>
                                </a:lnTo>
                                <a:lnTo>
                                  <a:pt x="22" y="67"/>
                                </a:lnTo>
                                <a:lnTo>
                                  <a:pt x="22" y="65"/>
                                </a:lnTo>
                                <a:lnTo>
                                  <a:pt x="22" y="63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2" y="4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0" name="Freeform 1862"/>
                        <wps:cNvSpPr>
                          <a:spLocks noEditPoints="1"/>
                        </wps:cNvSpPr>
                        <wps:spPr bwMode="auto">
                          <a:xfrm>
                            <a:off x="5857" y="604"/>
                            <a:ext cx="33" cy="62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62"/>
                              <a:gd name="T2" fmla="*/ 33 w 33"/>
                              <a:gd name="T3" fmla="*/ 0 h 62"/>
                              <a:gd name="T4" fmla="*/ 30 w 33"/>
                              <a:gd name="T5" fmla="*/ 0 h 62"/>
                              <a:gd name="T6" fmla="*/ 23 w 33"/>
                              <a:gd name="T7" fmla="*/ 2 h 62"/>
                              <a:gd name="T8" fmla="*/ 15 w 33"/>
                              <a:gd name="T9" fmla="*/ 5 h 62"/>
                              <a:gd name="T10" fmla="*/ 10 w 33"/>
                              <a:gd name="T11" fmla="*/ 12 h 62"/>
                              <a:gd name="T12" fmla="*/ 8 w 33"/>
                              <a:gd name="T13" fmla="*/ 20 h 62"/>
                              <a:gd name="T14" fmla="*/ 13 w 33"/>
                              <a:gd name="T15" fmla="*/ 12 h 62"/>
                              <a:gd name="T16" fmla="*/ 18 w 33"/>
                              <a:gd name="T17" fmla="*/ 10 h 62"/>
                              <a:gd name="T18" fmla="*/ 23 w 33"/>
                              <a:gd name="T19" fmla="*/ 7 h 62"/>
                              <a:gd name="T20" fmla="*/ 30 w 33"/>
                              <a:gd name="T21" fmla="*/ 5 h 62"/>
                              <a:gd name="T22" fmla="*/ 30 w 33"/>
                              <a:gd name="T23" fmla="*/ 5 h 62"/>
                              <a:gd name="T24" fmla="*/ 33 w 33"/>
                              <a:gd name="T25" fmla="*/ 5 h 62"/>
                              <a:gd name="T26" fmla="*/ 33 w 33"/>
                              <a:gd name="T27" fmla="*/ 2 h 62"/>
                              <a:gd name="T28" fmla="*/ 33 w 33"/>
                              <a:gd name="T29" fmla="*/ 0 h 62"/>
                              <a:gd name="T30" fmla="*/ 0 w 33"/>
                              <a:gd name="T31" fmla="*/ 40 h 62"/>
                              <a:gd name="T32" fmla="*/ 3 w 33"/>
                              <a:gd name="T33" fmla="*/ 47 h 62"/>
                              <a:gd name="T34" fmla="*/ 5 w 33"/>
                              <a:gd name="T35" fmla="*/ 52 h 62"/>
                              <a:gd name="T36" fmla="*/ 13 w 33"/>
                              <a:gd name="T37" fmla="*/ 60 h 62"/>
                              <a:gd name="T38" fmla="*/ 20 w 33"/>
                              <a:gd name="T39" fmla="*/ 62 h 62"/>
                              <a:gd name="T40" fmla="*/ 20 w 33"/>
                              <a:gd name="T41" fmla="*/ 60 h 62"/>
                              <a:gd name="T42" fmla="*/ 20 w 33"/>
                              <a:gd name="T43" fmla="*/ 57 h 62"/>
                              <a:gd name="T44" fmla="*/ 13 w 33"/>
                              <a:gd name="T45" fmla="*/ 52 h 62"/>
                              <a:gd name="T46" fmla="*/ 8 w 33"/>
                              <a:gd name="T47" fmla="*/ 47 h 62"/>
                              <a:gd name="T48" fmla="*/ 5 w 33"/>
                              <a:gd name="T49" fmla="*/ 40 h 62"/>
                              <a:gd name="T50" fmla="*/ 3 w 33"/>
                              <a:gd name="T51" fmla="*/ 32 h 62"/>
                              <a:gd name="T52" fmla="*/ 3 w 33"/>
                              <a:gd name="T53" fmla="*/ 30 h 62"/>
                              <a:gd name="T54" fmla="*/ 5 w 33"/>
                              <a:gd name="T55" fmla="*/ 25 h 62"/>
                              <a:gd name="T56" fmla="*/ 3 w 33"/>
                              <a:gd name="T57" fmla="*/ 32 h 62"/>
                              <a:gd name="T58" fmla="*/ 0 w 33"/>
                              <a:gd name="T59" fmla="*/ 40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12"/>
                                </a:lnTo>
                                <a:lnTo>
                                  <a:pt x="8" y="20"/>
                                </a:lnTo>
                                <a:lnTo>
                                  <a:pt x="13" y="12"/>
                                </a:lnTo>
                                <a:lnTo>
                                  <a:pt x="18" y="10"/>
                                </a:lnTo>
                                <a:lnTo>
                                  <a:pt x="23" y="7"/>
                                </a:lnTo>
                                <a:lnTo>
                                  <a:pt x="30" y="5"/>
                                </a:lnTo>
                                <a:lnTo>
                                  <a:pt x="33" y="5"/>
                                </a:lnTo>
                                <a:lnTo>
                                  <a:pt x="33" y="2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3" y="47"/>
                                </a:lnTo>
                                <a:lnTo>
                                  <a:pt x="5" y="52"/>
                                </a:lnTo>
                                <a:lnTo>
                                  <a:pt x="13" y="60"/>
                                </a:lnTo>
                                <a:lnTo>
                                  <a:pt x="20" y="62"/>
                                </a:lnTo>
                                <a:lnTo>
                                  <a:pt x="20" y="60"/>
                                </a:lnTo>
                                <a:lnTo>
                                  <a:pt x="20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0"/>
                                </a:lnTo>
                                <a:lnTo>
                                  <a:pt x="3" y="32"/>
                                </a:lnTo>
                                <a:lnTo>
                                  <a:pt x="3" y="30"/>
                                </a:lnTo>
                                <a:lnTo>
                                  <a:pt x="5" y="25"/>
                                </a:lnTo>
                                <a:lnTo>
                                  <a:pt x="3" y="32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" name="Freeform 1863"/>
                        <wps:cNvSpPr>
                          <a:spLocks/>
                        </wps:cNvSpPr>
                        <wps:spPr bwMode="auto">
                          <a:xfrm>
                            <a:off x="5857" y="606"/>
                            <a:ext cx="33" cy="5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58"/>
                              <a:gd name="T2" fmla="*/ 33 w 33"/>
                              <a:gd name="T3" fmla="*/ 0 h 58"/>
                              <a:gd name="T4" fmla="*/ 30 w 33"/>
                              <a:gd name="T5" fmla="*/ 0 h 58"/>
                              <a:gd name="T6" fmla="*/ 20 w 33"/>
                              <a:gd name="T7" fmla="*/ 3 h 58"/>
                              <a:gd name="T8" fmla="*/ 13 w 33"/>
                              <a:gd name="T9" fmla="*/ 8 h 58"/>
                              <a:gd name="T10" fmla="*/ 5 w 33"/>
                              <a:gd name="T11" fmla="*/ 20 h 58"/>
                              <a:gd name="T12" fmla="*/ 0 w 33"/>
                              <a:gd name="T13" fmla="*/ 33 h 58"/>
                              <a:gd name="T14" fmla="*/ 3 w 33"/>
                              <a:gd name="T15" fmla="*/ 40 h 58"/>
                              <a:gd name="T16" fmla="*/ 8 w 33"/>
                              <a:gd name="T17" fmla="*/ 48 h 58"/>
                              <a:gd name="T18" fmla="*/ 13 w 33"/>
                              <a:gd name="T19" fmla="*/ 53 h 58"/>
                              <a:gd name="T20" fmla="*/ 20 w 33"/>
                              <a:gd name="T21" fmla="*/ 58 h 58"/>
                              <a:gd name="T22" fmla="*/ 20 w 33"/>
                              <a:gd name="T23" fmla="*/ 55 h 58"/>
                              <a:gd name="T24" fmla="*/ 20 w 33"/>
                              <a:gd name="T25" fmla="*/ 53 h 58"/>
                              <a:gd name="T26" fmla="*/ 15 w 33"/>
                              <a:gd name="T27" fmla="*/ 50 h 58"/>
                              <a:gd name="T28" fmla="*/ 10 w 33"/>
                              <a:gd name="T29" fmla="*/ 43 h 58"/>
                              <a:gd name="T30" fmla="*/ 8 w 33"/>
                              <a:gd name="T31" fmla="*/ 38 h 58"/>
                              <a:gd name="T32" fmla="*/ 5 w 33"/>
                              <a:gd name="T33" fmla="*/ 30 h 58"/>
                              <a:gd name="T34" fmla="*/ 8 w 33"/>
                              <a:gd name="T35" fmla="*/ 20 h 58"/>
                              <a:gd name="T36" fmla="*/ 13 w 33"/>
                              <a:gd name="T37" fmla="*/ 13 h 58"/>
                              <a:gd name="T38" fmla="*/ 20 w 33"/>
                              <a:gd name="T39" fmla="*/ 8 h 58"/>
                              <a:gd name="T40" fmla="*/ 30 w 33"/>
                              <a:gd name="T41" fmla="*/ 5 h 58"/>
                              <a:gd name="T42" fmla="*/ 30 w 33"/>
                              <a:gd name="T43" fmla="*/ 5 h 58"/>
                              <a:gd name="T44" fmla="*/ 33 w 33"/>
                              <a:gd name="T45" fmla="*/ 3 h 58"/>
                              <a:gd name="T46" fmla="*/ 33 w 33"/>
                              <a:gd name="T4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5" y="20"/>
                                </a:lnTo>
                                <a:lnTo>
                                  <a:pt x="0" y="33"/>
                                </a:lnTo>
                                <a:lnTo>
                                  <a:pt x="3" y="40"/>
                                </a:lnTo>
                                <a:lnTo>
                                  <a:pt x="8" y="48"/>
                                </a:lnTo>
                                <a:lnTo>
                                  <a:pt x="13" y="53"/>
                                </a:lnTo>
                                <a:lnTo>
                                  <a:pt x="20" y="58"/>
                                </a:lnTo>
                                <a:lnTo>
                                  <a:pt x="20" y="55"/>
                                </a:lnTo>
                                <a:lnTo>
                                  <a:pt x="20" y="53"/>
                                </a:lnTo>
                                <a:lnTo>
                                  <a:pt x="15" y="50"/>
                                </a:lnTo>
                                <a:lnTo>
                                  <a:pt x="10" y="43"/>
                                </a:lnTo>
                                <a:lnTo>
                                  <a:pt x="8" y="38"/>
                                </a:lnTo>
                                <a:lnTo>
                                  <a:pt x="5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3"/>
                                </a:lnTo>
                                <a:lnTo>
                                  <a:pt x="20" y="8"/>
                                </a:lnTo>
                                <a:lnTo>
                                  <a:pt x="30" y="5"/>
                                </a:lnTo>
                                <a:lnTo>
                                  <a:pt x="33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" name="Freeform 1864"/>
                        <wps:cNvSpPr>
                          <a:spLocks/>
                        </wps:cNvSpPr>
                        <wps:spPr bwMode="auto">
                          <a:xfrm>
                            <a:off x="5860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52"/>
                              <a:gd name="T2" fmla="*/ 27 w 30"/>
                              <a:gd name="T3" fmla="*/ 0 h 52"/>
                              <a:gd name="T4" fmla="*/ 27 w 30"/>
                              <a:gd name="T5" fmla="*/ 0 h 52"/>
                              <a:gd name="T6" fmla="*/ 20 w 30"/>
                              <a:gd name="T7" fmla="*/ 2 h 52"/>
                              <a:gd name="T8" fmla="*/ 15 w 30"/>
                              <a:gd name="T9" fmla="*/ 5 h 52"/>
                              <a:gd name="T10" fmla="*/ 10 w 30"/>
                              <a:gd name="T11" fmla="*/ 7 h 52"/>
                              <a:gd name="T12" fmla="*/ 5 w 30"/>
                              <a:gd name="T13" fmla="*/ 15 h 52"/>
                              <a:gd name="T14" fmla="*/ 2 w 30"/>
                              <a:gd name="T15" fmla="*/ 17 h 52"/>
                              <a:gd name="T16" fmla="*/ 2 w 30"/>
                              <a:gd name="T17" fmla="*/ 20 h 52"/>
                              <a:gd name="T18" fmla="*/ 0 w 30"/>
                              <a:gd name="T19" fmla="*/ 25 h 52"/>
                              <a:gd name="T20" fmla="*/ 0 w 30"/>
                              <a:gd name="T21" fmla="*/ 27 h 52"/>
                              <a:gd name="T22" fmla="*/ 2 w 30"/>
                              <a:gd name="T23" fmla="*/ 35 h 52"/>
                              <a:gd name="T24" fmla="*/ 5 w 30"/>
                              <a:gd name="T25" fmla="*/ 42 h 52"/>
                              <a:gd name="T26" fmla="*/ 10 w 30"/>
                              <a:gd name="T27" fmla="*/ 47 h 52"/>
                              <a:gd name="T28" fmla="*/ 17 w 30"/>
                              <a:gd name="T29" fmla="*/ 52 h 52"/>
                              <a:gd name="T30" fmla="*/ 17 w 30"/>
                              <a:gd name="T31" fmla="*/ 50 h 52"/>
                              <a:gd name="T32" fmla="*/ 17 w 30"/>
                              <a:gd name="T33" fmla="*/ 47 h 52"/>
                              <a:gd name="T34" fmla="*/ 12 w 30"/>
                              <a:gd name="T35" fmla="*/ 45 h 52"/>
                              <a:gd name="T36" fmla="*/ 10 w 30"/>
                              <a:gd name="T37" fmla="*/ 40 h 52"/>
                              <a:gd name="T38" fmla="*/ 7 w 30"/>
                              <a:gd name="T39" fmla="*/ 35 h 52"/>
                              <a:gd name="T40" fmla="*/ 5 w 30"/>
                              <a:gd name="T41" fmla="*/ 27 h 52"/>
                              <a:gd name="T42" fmla="*/ 7 w 30"/>
                              <a:gd name="T43" fmla="*/ 20 h 52"/>
                              <a:gd name="T44" fmla="*/ 12 w 30"/>
                              <a:gd name="T45" fmla="*/ 12 h 52"/>
                              <a:gd name="T46" fmla="*/ 20 w 30"/>
                              <a:gd name="T47" fmla="*/ 7 h 52"/>
                              <a:gd name="T48" fmla="*/ 27 w 30"/>
                              <a:gd name="T49" fmla="*/ 5 h 52"/>
                              <a:gd name="T50" fmla="*/ 27 w 30"/>
                              <a:gd name="T51" fmla="*/ 2 h 52"/>
                              <a:gd name="T52" fmla="*/ 30 w 30"/>
                              <a:gd name="T5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0"/>
                                </a:moveTo>
                                <a:lnTo>
                                  <a:pt x="27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7"/>
                                </a:lnTo>
                                <a:lnTo>
                                  <a:pt x="5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47"/>
                                </a:lnTo>
                                <a:lnTo>
                                  <a:pt x="17" y="52"/>
                                </a:lnTo>
                                <a:lnTo>
                                  <a:pt x="17" y="50"/>
                                </a:lnTo>
                                <a:lnTo>
                                  <a:pt x="17" y="47"/>
                                </a:lnTo>
                                <a:lnTo>
                                  <a:pt x="12" y="45"/>
                                </a:lnTo>
                                <a:lnTo>
                                  <a:pt x="10" y="40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2"/>
                                </a:lnTo>
                                <a:lnTo>
                                  <a:pt x="20" y="7"/>
                                </a:lnTo>
                                <a:lnTo>
                                  <a:pt x="27" y="5"/>
                                </a:lnTo>
                                <a:lnTo>
                                  <a:pt x="27" y="2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" name="Freeform 1865"/>
                        <wps:cNvSpPr>
                          <a:spLocks/>
                        </wps:cNvSpPr>
                        <wps:spPr bwMode="auto">
                          <a:xfrm>
                            <a:off x="5862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8"/>
                              <a:gd name="T2" fmla="*/ 25 w 25"/>
                              <a:gd name="T3" fmla="*/ 0 h 48"/>
                              <a:gd name="T4" fmla="*/ 15 w 25"/>
                              <a:gd name="T5" fmla="*/ 3 h 48"/>
                              <a:gd name="T6" fmla="*/ 8 w 25"/>
                              <a:gd name="T7" fmla="*/ 8 h 48"/>
                              <a:gd name="T8" fmla="*/ 3 w 25"/>
                              <a:gd name="T9" fmla="*/ 15 h 48"/>
                              <a:gd name="T10" fmla="*/ 0 w 25"/>
                              <a:gd name="T11" fmla="*/ 25 h 48"/>
                              <a:gd name="T12" fmla="*/ 3 w 25"/>
                              <a:gd name="T13" fmla="*/ 33 h 48"/>
                              <a:gd name="T14" fmla="*/ 5 w 25"/>
                              <a:gd name="T15" fmla="*/ 38 h 48"/>
                              <a:gd name="T16" fmla="*/ 10 w 25"/>
                              <a:gd name="T17" fmla="*/ 45 h 48"/>
                              <a:gd name="T18" fmla="*/ 15 w 25"/>
                              <a:gd name="T19" fmla="*/ 48 h 48"/>
                              <a:gd name="T20" fmla="*/ 15 w 25"/>
                              <a:gd name="T21" fmla="*/ 45 h 48"/>
                              <a:gd name="T22" fmla="*/ 15 w 25"/>
                              <a:gd name="T23" fmla="*/ 43 h 48"/>
                              <a:gd name="T24" fmla="*/ 13 w 25"/>
                              <a:gd name="T25" fmla="*/ 40 h 48"/>
                              <a:gd name="T26" fmla="*/ 8 w 25"/>
                              <a:gd name="T27" fmla="*/ 35 h 48"/>
                              <a:gd name="T28" fmla="*/ 8 w 25"/>
                              <a:gd name="T29" fmla="*/ 30 h 48"/>
                              <a:gd name="T30" fmla="*/ 5 w 25"/>
                              <a:gd name="T31" fmla="*/ 25 h 48"/>
                              <a:gd name="T32" fmla="*/ 8 w 25"/>
                              <a:gd name="T33" fmla="*/ 18 h 48"/>
                              <a:gd name="T34" fmla="*/ 10 w 25"/>
                              <a:gd name="T35" fmla="*/ 13 h 48"/>
                              <a:gd name="T36" fmla="*/ 18 w 25"/>
                              <a:gd name="T37" fmla="*/ 8 h 48"/>
                              <a:gd name="T38" fmla="*/ 25 w 25"/>
                              <a:gd name="T39" fmla="*/ 5 h 48"/>
                              <a:gd name="T40" fmla="*/ 25 w 25"/>
                              <a:gd name="T41" fmla="*/ 3 h 48"/>
                              <a:gd name="T42" fmla="*/ 25 w 25"/>
                              <a:gd name="T43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0"/>
                                </a:moveTo>
                                <a:lnTo>
                                  <a:pt x="25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8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3" y="33"/>
                                </a:lnTo>
                                <a:lnTo>
                                  <a:pt x="5" y="38"/>
                                </a:lnTo>
                                <a:lnTo>
                                  <a:pt x="10" y="45"/>
                                </a:lnTo>
                                <a:lnTo>
                                  <a:pt x="15" y="48"/>
                                </a:lnTo>
                                <a:lnTo>
                                  <a:pt x="15" y="45"/>
                                </a:lnTo>
                                <a:lnTo>
                                  <a:pt x="15" y="43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8" y="30"/>
                                </a:lnTo>
                                <a:lnTo>
                                  <a:pt x="5" y="25"/>
                                </a:lnTo>
                                <a:lnTo>
                                  <a:pt x="8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5" y="5"/>
                                </a:lnTo>
                                <a:lnTo>
                                  <a:pt x="25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" name="Freeform 1866"/>
                        <wps:cNvSpPr>
                          <a:spLocks/>
                        </wps:cNvSpPr>
                        <wps:spPr bwMode="auto">
                          <a:xfrm>
                            <a:off x="586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15 w 22"/>
                              <a:gd name="T3" fmla="*/ 2 h 42"/>
                              <a:gd name="T4" fmla="*/ 7 w 22"/>
                              <a:gd name="T5" fmla="*/ 7 h 42"/>
                              <a:gd name="T6" fmla="*/ 2 w 22"/>
                              <a:gd name="T7" fmla="*/ 15 h 42"/>
                              <a:gd name="T8" fmla="*/ 0 w 22"/>
                              <a:gd name="T9" fmla="*/ 22 h 42"/>
                              <a:gd name="T10" fmla="*/ 2 w 22"/>
                              <a:gd name="T11" fmla="*/ 30 h 42"/>
                              <a:gd name="T12" fmla="*/ 5 w 22"/>
                              <a:gd name="T13" fmla="*/ 35 h 42"/>
                              <a:gd name="T14" fmla="*/ 7 w 22"/>
                              <a:gd name="T15" fmla="*/ 40 h 42"/>
                              <a:gd name="T16" fmla="*/ 12 w 22"/>
                              <a:gd name="T17" fmla="*/ 42 h 42"/>
                              <a:gd name="T18" fmla="*/ 12 w 22"/>
                              <a:gd name="T19" fmla="*/ 40 h 42"/>
                              <a:gd name="T20" fmla="*/ 12 w 22"/>
                              <a:gd name="T21" fmla="*/ 37 h 42"/>
                              <a:gd name="T22" fmla="*/ 7 w 22"/>
                              <a:gd name="T23" fmla="*/ 30 h 42"/>
                              <a:gd name="T24" fmla="*/ 5 w 22"/>
                              <a:gd name="T25" fmla="*/ 22 h 42"/>
                              <a:gd name="T26" fmla="*/ 7 w 22"/>
                              <a:gd name="T27" fmla="*/ 17 h 42"/>
                              <a:gd name="T28" fmla="*/ 10 w 22"/>
                              <a:gd name="T29" fmla="*/ 12 h 42"/>
                              <a:gd name="T30" fmla="*/ 15 w 22"/>
                              <a:gd name="T31" fmla="*/ 7 h 42"/>
                              <a:gd name="T32" fmla="*/ 20 w 22"/>
                              <a:gd name="T33" fmla="*/ 5 h 42"/>
                              <a:gd name="T34" fmla="*/ 22 w 22"/>
                              <a:gd name="T35" fmla="*/ 2 h 42"/>
                              <a:gd name="T36" fmla="*/ 22 w 22"/>
                              <a:gd name="T3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15" y="2"/>
                                </a:lnTo>
                                <a:lnTo>
                                  <a:pt x="7" y="7"/>
                                </a:lnTo>
                                <a:lnTo>
                                  <a:pt x="2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12" y="42"/>
                                </a:lnTo>
                                <a:lnTo>
                                  <a:pt x="12" y="40"/>
                                </a:lnTo>
                                <a:lnTo>
                                  <a:pt x="12" y="37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7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5"/>
                                </a:lnTo>
                                <a:lnTo>
                                  <a:pt x="22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5" name="Freeform 1867"/>
                        <wps:cNvSpPr>
                          <a:spLocks/>
                        </wps:cNvSpPr>
                        <wps:spPr bwMode="auto">
                          <a:xfrm>
                            <a:off x="5867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38"/>
                              <a:gd name="T2" fmla="*/ 13 w 20"/>
                              <a:gd name="T3" fmla="*/ 3 h 38"/>
                              <a:gd name="T4" fmla="*/ 5 w 20"/>
                              <a:gd name="T5" fmla="*/ 8 h 38"/>
                              <a:gd name="T6" fmla="*/ 3 w 20"/>
                              <a:gd name="T7" fmla="*/ 13 h 38"/>
                              <a:gd name="T8" fmla="*/ 0 w 20"/>
                              <a:gd name="T9" fmla="*/ 20 h 38"/>
                              <a:gd name="T10" fmla="*/ 3 w 20"/>
                              <a:gd name="T11" fmla="*/ 25 h 38"/>
                              <a:gd name="T12" fmla="*/ 3 w 20"/>
                              <a:gd name="T13" fmla="*/ 30 h 38"/>
                              <a:gd name="T14" fmla="*/ 8 w 20"/>
                              <a:gd name="T15" fmla="*/ 35 h 38"/>
                              <a:gd name="T16" fmla="*/ 10 w 20"/>
                              <a:gd name="T17" fmla="*/ 38 h 38"/>
                              <a:gd name="T18" fmla="*/ 10 w 20"/>
                              <a:gd name="T19" fmla="*/ 35 h 38"/>
                              <a:gd name="T20" fmla="*/ 13 w 20"/>
                              <a:gd name="T21" fmla="*/ 33 h 38"/>
                              <a:gd name="T22" fmla="*/ 8 w 20"/>
                              <a:gd name="T23" fmla="*/ 28 h 38"/>
                              <a:gd name="T24" fmla="*/ 5 w 20"/>
                              <a:gd name="T25" fmla="*/ 20 h 38"/>
                              <a:gd name="T26" fmla="*/ 8 w 20"/>
                              <a:gd name="T27" fmla="*/ 15 h 38"/>
                              <a:gd name="T28" fmla="*/ 10 w 20"/>
                              <a:gd name="T29" fmla="*/ 10 h 38"/>
                              <a:gd name="T30" fmla="*/ 13 w 20"/>
                              <a:gd name="T31" fmla="*/ 8 h 38"/>
                              <a:gd name="T32" fmla="*/ 18 w 20"/>
                              <a:gd name="T33" fmla="*/ 5 h 38"/>
                              <a:gd name="T34" fmla="*/ 18 w 20"/>
                              <a:gd name="T35" fmla="*/ 3 h 38"/>
                              <a:gd name="T36" fmla="*/ 20 w 20"/>
                              <a:gd name="T3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0"/>
                                </a:move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0" y="38"/>
                                </a:lnTo>
                                <a:lnTo>
                                  <a:pt x="1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5"/>
                                </a:lnTo>
                                <a:lnTo>
                                  <a:pt x="10" y="10"/>
                                </a:lnTo>
                                <a:lnTo>
                                  <a:pt x="13" y="8"/>
                                </a:lnTo>
                                <a:lnTo>
                                  <a:pt x="18" y="5"/>
                                </a:lnTo>
                                <a:lnTo>
                                  <a:pt x="18" y="3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" name="Freeform 1868"/>
                        <wps:cNvSpPr>
                          <a:spLocks/>
                        </wps:cNvSpPr>
                        <wps:spPr bwMode="auto">
                          <a:xfrm>
                            <a:off x="5870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0 h 32"/>
                              <a:gd name="T2" fmla="*/ 10 w 15"/>
                              <a:gd name="T3" fmla="*/ 2 h 32"/>
                              <a:gd name="T4" fmla="*/ 5 w 15"/>
                              <a:gd name="T5" fmla="*/ 7 h 32"/>
                              <a:gd name="T6" fmla="*/ 2 w 15"/>
                              <a:gd name="T7" fmla="*/ 12 h 32"/>
                              <a:gd name="T8" fmla="*/ 0 w 15"/>
                              <a:gd name="T9" fmla="*/ 17 h 32"/>
                              <a:gd name="T10" fmla="*/ 2 w 15"/>
                              <a:gd name="T11" fmla="*/ 25 h 32"/>
                              <a:gd name="T12" fmla="*/ 7 w 15"/>
                              <a:gd name="T13" fmla="*/ 32 h 32"/>
                              <a:gd name="T14" fmla="*/ 10 w 15"/>
                              <a:gd name="T15" fmla="*/ 30 h 32"/>
                              <a:gd name="T16" fmla="*/ 10 w 15"/>
                              <a:gd name="T17" fmla="*/ 27 h 32"/>
                              <a:gd name="T18" fmla="*/ 7 w 15"/>
                              <a:gd name="T19" fmla="*/ 22 h 32"/>
                              <a:gd name="T20" fmla="*/ 5 w 15"/>
                              <a:gd name="T21" fmla="*/ 17 h 32"/>
                              <a:gd name="T22" fmla="*/ 7 w 15"/>
                              <a:gd name="T23" fmla="*/ 10 h 32"/>
                              <a:gd name="T24" fmla="*/ 15 w 15"/>
                              <a:gd name="T25" fmla="*/ 5 h 32"/>
                              <a:gd name="T26" fmla="*/ 15 w 15"/>
                              <a:gd name="T27" fmla="*/ 2 h 32"/>
                              <a:gd name="T28" fmla="*/ 15 w 15"/>
                              <a:gd name="T29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0"/>
                                </a:move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2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5"/>
                                </a:lnTo>
                                <a:lnTo>
                                  <a:pt x="7" y="32"/>
                                </a:lnTo>
                                <a:lnTo>
                                  <a:pt x="10" y="30"/>
                                </a:lnTo>
                                <a:lnTo>
                                  <a:pt x="10" y="27"/>
                                </a:lnTo>
                                <a:lnTo>
                                  <a:pt x="7" y="22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" name="Freeform 1869"/>
                        <wps:cNvSpPr>
                          <a:spLocks/>
                        </wps:cNvSpPr>
                        <wps:spPr bwMode="auto">
                          <a:xfrm>
                            <a:off x="5872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0 h 28"/>
                              <a:gd name="T2" fmla="*/ 8 w 13"/>
                              <a:gd name="T3" fmla="*/ 3 h 28"/>
                              <a:gd name="T4" fmla="*/ 5 w 13"/>
                              <a:gd name="T5" fmla="*/ 5 h 28"/>
                              <a:gd name="T6" fmla="*/ 3 w 13"/>
                              <a:gd name="T7" fmla="*/ 10 h 28"/>
                              <a:gd name="T8" fmla="*/ 0 w 13"/>
                              <a:gd name="T9" fmla="*/ 15 h 28"/>
                              <a:gd name="T10" fmla="*/ 3 w 13"/>
                              <a:gd name="T11" fmla="*/ 23 h 28"/>
                              <a:gd name="T12" fmla="*/ 8 w 13"/>
                              <a:gd name="T13" fmla="*/ 28 h 28"/>
                              <a:gd name="T14" fmla="*/ 8 w 13"/>
                              <a:gd name="T15" fmla="*/ 25 h 28"/>
                              <a:gd name="T16" fmla="*/ 8 w 13"/>
                              <a:gd name="T17" fmla="*/ 20 h 28"/>
                              <a:gd name="T18" fmla="*/ 5 w 13"/>
                              <a:gd name="T19" fmla="*/ 18 h 28"/>
                              <a:gd name="T20" fmla="*/ 5 w 13"/>
                              <a:gd name="T21" fmla="*/ 15 h 28"/>
                              <a:gd name="T22" fmla="*/ 8 w 13"/>
                              <a:gd name="T23" fmla="*/ 10 h 28"/>
                              <a:gd name="T24" fmla="*/ 10 w 13"/>
                              <a:gd name="T25" fmla="*/ 8 h 28"/>
                              <a:gd name="T26" fmla="*/ 13 w 13"/>
                              <a:gd name="T27" fmla="*/ 3 h 28"/>
                              <a:gd name="T28" fmla="*/ 13 w 13"/>
                              <a:gd name="T29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0"/>
                                </a:moveTo>
                                <a:lnTo>
                                  <a:pt x="8" y="3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3"/>
                                </a:lnTo>
                                <a:lnTo>
                                  <a:pt x="8" y="28"/>
                                </a:lnTo>
                                <a:lnTo>
                                  <a:pt x="8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" name="Freeform 1870"/>
                        <wps:cNvSpPr>
                          <a:spLocks/>
                        </wps:cNvSpPr>
                        <wps:spPr bwMode="auto">
                          <a:xfrm>
                            <a:off x="5875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22"/>
                              <a:gd name="T2" fmla="*/ 2 w 10"/>
                              <a:gd name="T3" fmla="*/ 5 h 22"/>
                              <a:gd name="T4" fmla="*/ 0 w 10"/>
                              <a:gd name="T5" fmla="*/ 12 h 22"/>
                              <a:gd name="T6" fmla="*/ 2 w 10"/>
                              <a:gd name="T7" fmla="*/ 17 h 22"/>
                              <a:gd name="T8" fmla="*/ 5 w 10"/>
                              <a:gd name="T9" fmla="*/ 22 h 22"/>
                              <a:gd name="T10" fmla="*/ 5 w 10"/>
                              <a:gd name="T11" fmla="*/ 17 h 22"/>
                              <a:gd name="T12" fmla="*/ 5 w 10"/>
                              <a:gd name="T13" fmla="*/ 15 h 22"/>
                              <a:gd name="T14" fmla="*/ 5 w 10"/>
                              <a:gd name="T15" fmla="*/ 15 h 22"/>
                              <a:gd name="T16" fmla="*/ 5 w 10"/>
                              <a:gd name="T17" fmla="*/ 12 h 22"/>
                              <a:gd name="T18" fmla="*/ 5 w 10"/>
                              <a:gd name="T19" fmla="*/ 10 h 22"/>
                              <a:gd name="T20" fmla="*/ 7 w 10"/>
                              <a:gd name="T21" fmla="*/ 7 h 22"/>
                              <a:gd name="T22" fmla="*/ 7 w 10"/>
                              <a:gd name="T23" fmla="*/ 5 h 22"/>
                              <a:gd name="T24" fmla="*/ 10 w 10"/>
                              <a:gd name="T2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5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" name="Freeform 1871"/>
                        <wps:cNvSpPr>
                          <a:spLocks/>
                        </wps:cNvSpPr>
                        <wps:spPr bwMode="auto">
                          <a:xfrm>
                            <a:off x="5877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0 h 12"/>
                              <a:gd name="T2" fmla="*/ 3 w 5"/>
                              <a:gd name="T3" fmla="*/ 2 h 12"/>
                              <a:gd name="T4" fmla="*/ 0 w 5"/>
                              <a:gd name="T5" fmla="*/ 7 h 12"/>
                              <a:gd name="T6" fmla="*/ 0 w 5"/>
                              <a:gd name="T7" fmla="*/ 10 h 12"/>
                              <a:gd name="T8" fmla="*/ 3 w 5"/>
                              <a:gd name="T9" fmla="*/ 12 h 12"/>
                              <a:gd name="T10" fmla="*/ 5 w 5"/>
                              <a:gd name="T11" fmla="*/ 7 h 12"/>
                              <a:gd name="T12" fmla="*/ 5 w 5"/>
                              <a:gd name="T13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" name="Freeform 1872"/>
                        <wps:cNvSpPr>
                          <a:spLocks/>
                        </wps:cNvSpPr>
                        <wps:spPr bwMode="auto">
                          <a:xfrm>
                            <a:off x="58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0 h 8"/>
                              <a:gd name="T2" fmla="*/ 0 w 2"/>
                              <a:gd name="T3" fmla="*/ 3 h 8"/>
                              <a:gd name="T4" fmla="*/ 0 w 2"/>
                              <a:gd name="T5" fmla="*/ 5 h 8"/>
                              <a:gd name="T6" fmla="*/ 0 w 2"/>
                              <a:gd name="T7" fmla="*/ 8 h 8"/>
                              <a:gd name="T8" fmla="*/ 0 w 2"/>
                              <a:gd name="T9" fmla="*/ 8 h 8"/>
                              <a:gd name="T10" fmla="*/ 2 w 2"/>
                              <a:gd name="T11" fmla="*/ 5 h 8"/>
                              <a:gd name="T12" fmla="*/ 2 w 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" name="Freeform 1873"/>
                        <wps:cNvSpPr>
                          <a:spLocks/>
                        </wps:cNvSpPr>
                        <wps:spPr bwMode="auto">
                          <a:xfrm>
                            <a:off x="5845" y="524"/>
                            <a:ext cx="87" cy="224"/>
                          </a:xfrm>
                          <a:custGeom>
                            <a:avLst/>
                            <a:gdLst>
                              <a:gd name="T0" fmla="*/ 35 w 87"/>
                              <a:gd name="T1" fmla="*/ 224 h 224"/>
                              <a:gd name="T2" fmla="*/ 30 w 87"/>
                              <a:gd name="T3" fmla="*/ 192 h 224"/>
                              <a:gd name="T4" fmla="*/ 30 w 87"/>
                              <a:gd name="T5" fmla="*/ 162 h 224"/>
                              <a:gd name="T6" fmla="*/ 32 w 87"/>
                              <a:gd name="T7" fmla="*/ 135 h 224"/>
                              <a:gd name="T8" fmla="*/ 37 w 87"/>
                              <a:gd name="T9" fmla="*/ 110 h 224"/>
                              <a:gd name="T10" fmla="*/ 45 w 87"/>
                              <a:gd name="T11" fmla="*/ 85 h 224"/>
                              <a:gd name="T12" fmla="*/ 55 w 87"/>
                              <a:gd name="T13" fmla="*/ 57 h 224"/>
                              <a:gd name="T14" fmla="*/ 69 w 87"/>
                              <a:gd name="T15" fmla="*/ 30 h 224"/>
                              <a:gd name="T16" fmla="*/ 87 w 87"/>
                              <a:gd name="T17" fmla="*/ 0 h 224"/>
                              <a:gd name="T18" fmla="*/ 55 w 87"/>
                              <a:gd name="T19" fmla="*/ 42 h 224"/>
                              <a:gd name="T20" fmla="*/ 30 w 87"/>
                              <a:gd name="T21" fmla="*/ 80 h 224"/>
                              <a:gd name="T22" fmla="*/ 17 w 87"/>
                              <a:gd name="T23" fmla="*/ 100 h 224"/>
                              <a:gd name="T24" fmla="*/ 10 w 87"/>
                              <a:gd name="T25" fmla="*/ 122 h 224"/>
                              <a:gd name="T26" fmla="*/ 2 w 87"/>
                              <a:gd name="T27" fmla="*/ 147 h 224"/>
                              <a:gd name="T28" fmla="*/ 0 w 87"/>
                              <a:gd name="T29" fmla="*/ 172 h 224"/>
                              <a:gd name="T30" fmla="*/ 7 w 87"/>
                              <a:gd name="T31" fmla="*/ 189 h 224"/>
                              <a:gd name="T32" fmla="*/ 15 w 87"/>
                              <a:gd name="T33" fmla="*/ 202 h 224"/>
                              <a:gd name="T34" fmla="*/ 25 w 87"/>
                              <a:gd name="T35" fmla="*/ 212 h 224"/>
                              <a:gd name="T36" fmla="*/ 35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35" y="224"/>
                                </a:moveTo>
                                <a:lnTo>
                                  <a:pt x="30" y="192"/>
                                </a:lnTo>
                                <a:lnTo>
                                  <a:pt x="30" y="162"/>
                                </a:lnTo>
                                <a:lnTo>
                                  <a:pt x="32" y="135"/>
                                </a:lnTo>
                                <a:lnTo>
                                  <a:pt x="37" y="110"/>
                                </a:lnTo>
                                <a:lnTo>
                                  <a:pt x="45" y="85"/>
                                </a:lnTo>
                                <a:lnTo>
                                  <a:pt x="55" y="57"/>
                                </a:lnTo>
                                <a:lnTo>
                                  <a:pt x="69" y="30"/>
                                </a:lnTo>
                                <a:lnTo>
                                  <a:pt x="87" y="0"/>
                                </a:lnTo>
                                <a:lnTo>
                                  <a:pt x="55" y="42"/>
                                </a:lnTo>
                                <a:lnTo>
                                  <a:pt x="30" y="80"/>
                                </a:lnTo>
                                <a:lnTo>
                                  <a:pt x="17" y="100"/>
                                </a:lnTo>
                                <a:lnTo>
                                  <a:pt x="10" y="122"/>
                                </a:lnTo>
                                <a:lnTo>
                                  <a:pt x="2" y="147"/>
                                </a:lnTo>
                                <a:lnTo>
                                  <a:pt x="0" y="172"/>
                                </a:lnTo>
                                <a:lnTo>
                                  <a:pt x="7" y="189"/>
                                </a:lnTo>
                                <a:lnTo>
                                  <a:pt x="15" y="202"/>
                                </a:lnTo>
                                <a:lnTo>
                                  <a:pt x="25" y="212"/>
                                </a:lnTo>
                                <a:lnTo>
                                  <a:pt x="35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2" name="Freeform 1874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3 h 5"/>
                              <a:gd name="T2" fmla="*/ 3 w 3"/>
                              <a:gd name="T3" fmla="*/ 3 h 5"/>
                              <a:gd name="T4" fmla="*/ 0 w 3"/>
                              <a:gd name="T5" fmla="*/ 0 h 5"/>
                              <a:gd name="T6" fmla="*/ 0 w 3"/>
                              <a:gd name="T7" fmla="*/ 3 h 5"/>
                              <a:gd name="T8" fmla="*/ 3 w 3"/>
                              <a:gd name="T9" fmla="*/ 5 h 5"/>
                              <a:gd name="T10" fmla="*/ 3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3"/>
                                </a:move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3" name="Freeform 1875"/>
                        <wps:cNvSpPr>
                          <a:spLocks/>
                        </wps:cNvSpPr>
                        <wps:spPr bwMode="auto">
                          <a:xfrm>
                            <a:off x="5760" y="1325"/>
                            <a:ext cx="5" cy="5"/>
                          </a:xfrm>
                          <a:custGeom>
                            <a:avLst/>
                            <a:gdLst>
                              <a:gd name="T0" fmla="*/ 3 w 5"/>
                              <a:gd name="T1" fmla="*/ 0 h 5"/>
                              <a:gd name="T2" fmla="*/ 0 w 5"/>
                              <a:gd name="T3" fmla="*/ 0 h 5"/>
                              <a:gd name="T4" fmla="*/ 3 w 5"/>
                              <a:gd name="T5" fmla="*/ 2 h 5"/>
                              <a:gd name="T6" fmla="*/ 5 w 5"/>
                              <a:gd name="T7" fmla="*/ 5 h 5"/>
                              <a:gd name="T8" fmla="*/ 5 w 5"/>
                              <a:gd name="T9" fmla="*/ 2 h 5"/>
                              <a:gd name="T10" fmla="*/ 3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" name="Freeform 1876"/>
                        <wps:cNvSpPr>
                          <a:spLocks/>
                        </wps:cNvSpPr>
                        <wps:spPr bwMode="auto">
                          <a:xfrm>
                            <a:off x="5763" y="1325"/>
                            <a:ext cx="5" cy="7"/>
                          </a:xfrm>
                          <a:custGeom>
                            <a:avLst/>
                            <a:gdLst>
                              <a:gd name="T0" fmla="*/ 0 w 5"/>
                              <a:gd name="T1" fmla="*/ 0 h 7"/>
                              <a:gd name="T2" fmla="*/ 0 w 5"/>
                              <a:gd name="T3" fmla="*/ 2 h 7"/>
                              <a:gd name="T4" fmla="*/ 2 w 5"/>
                              <a:gd name="T5" fmla="*/ 5 h 7"/>
                              <a:gd name="T6" fmla="*/ 2 w 5"/>
                              <a:gd name="T7" fmla="*/ 7 h 7"/>
                              <a:gd name="T8" fmla="*/ 2 w 5"/>
                              <a:gd name="T9" fmla="*/ 5 h 7"/>
                              <a:gd name="T10" fmla="*/ 5 w 5"/>
                              <a:gd name="T11" fmla="*/ 5 h 7"/>
                              <a:gd name="T12" fmla="*/ 0 w 5"/>
                              <a:gd name="T13" fmla="*/ 0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" name="Freeform 1877"/>
                        <wps:cNvSpPr>
                          <a:spLocks noEditPoints="1"/>
                        </wps:cNvSpPr>
                        <wps:spPr bwMode="auto">
                          <a:xfrm>
                            <a:off x="5765" y="1327"/>
                            <a:ext cx="234" cy="110"/>
                          </a:xfrm>
                          <a:custGeom>
                            <a:avLst/>
                            <a:gdLst>
                              <a:gd name="T0" fmla="*/ 0 w 234"/>
                              <a:gd name="T1" fmla="*/ 0 h 110"/>
                              <a:gd name="T2" fmla="*/ 0 w 234"/>
                              <a:gd name="T3" fmla="*/ 3 h 110"/>
                              <a:gd name="T4" fmla="*/ 0 w 234"/>
                              <a:gd name="T5" fmla="*/ 5 h 110"/>
                              <a:gd name="T6" fmla="*/ 3 w 234"/>
                              <a:gd name="T7" fmla="*/ 8 h 110"/>
                              <a:gd name="T8" fmla="*/ 3 w 234"/>
                              <a:gd name="T9" fmla="*/ 5 h 110"/>
                              <a:gd name="T10" fmla="*/ 5 w 234"/>
                              <a:gd name="T11" fmla="*/ 3 h 110"/>
                              <a:gd name="T12" fmla="*/ 0 w 234"/>
                              <a:gd name="T13" fmla="*/ 0 h 110"/>
                              <a:gd name="T14" fmla="*/ 234 w 234"/>
                              <a:gd name="T15" fmla="*/ 110 h 110"/>
                              <a:gd name="T16" fmla="*/ 234 w 234"/>
                              <a:gd name="T17" fmla="*/ 110 h 110"/>
                              <a:gd name="T18" fmla="*/ 234 w 234"/>
                              <a:gd name="T19" fmla="*/ 110 h 110"/>
                              <a:gd name="T20" fmla="*/ 234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3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34" y="110"/>
                                </a:moveTo>
                                <a:lnTo>
                                  <a:pt x="234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6" name="Freeform 1878"/>
                        <wps:cNvSpPr>
                          <a:spLocks noEditPoints="1"/>
                        </wps:cNvSpPr>
                        <wps:spPr bwMode="auto">
                          <a:xfrm>
                            <a:off x="5765" y="1330"/>
                            <a:ext cx="234" cy="109"/>
                          </a:xfrm>
                          <a:custGeom>
                            <a:avLst/>
                            <a:gdLst>
                              <a:gd name="T0" fmla="*/ 3 w 234"/>
                              <a:gd name="T1" fmla="*/ 0 h 109"/>
                              <a:gd name="T2" fmla="*/ 0 w 234"/>
                              <a:gd name="T3" fmla="*/ 0 h 109"/>
                              <a:gd name="T4" fmla="*/ 0 w 234"/>
                              <a:gd name="T5" fmla="*/ 2 h 109"/>
                              <a:gd name="T6" fmla="*/ 3 w 234"/>
                              <a:gd name="T7" fmla="*/ 5 h 109"/>
                              <a:gd name="T8" fmla="*/ 3 w 234"/>
                              <a:gd name="T9" fmla="*/ 7 h 109"/>
                              <a:gd name="T10" fmla="*/ 5 w 234"/>
                              <a:gd name="T11" fmla="*/ 5 h 109"/>
                              <a:gd name="T12" fmla="*/ 5 w 234"/>
                              <a:gd name="T13" fmla="*/ 2 h 109"/>
                              <a:gd name="T14" fmla="*/ 3 w 234"/>
                              <a:gd name="T15" fmla="*/ 0 h 109"/>
                              <a:gd name="T16" fmla="*/ 234 w 234"/>
                              <a:gd name="T17" fmla="*/ 107 h 109"/>
                              <a:gd name="T18" fmla="*/ 231 w 234"/>
                              <a:gd name="T19" fmla="*/ 107 h 109"/>
                              <a:gd name="T20" fmla="*/ 231 w 234"/>
                              <a:gd name="T21" fmla="*/ 109 h 109"/>
                              <a:gd name="T22" fmla="*/ 231 w 234"/>
                              <a:gd name="T23" fmla="*/ 109 h 109"/>
                              <a:gd name="T24" fmla="*/ 234 w 234"/>
                              <a:gd name="T25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34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31" y="109"/>
                                </a:lnTo>
                                <a:lnTo>
                                  <a:pt x="2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" name="Freeform 1879"/>
                        <wps:cNvSpPr>
                          <a:spLocks noEditPoints="1"/>
                        </wps:cNvSpPr>
                        <wps:spPr bwMode="auto">
                          <a:xfrm>
                            <a:off x="5768" y="1330"/>
                            <a:ext cx="231" cy="112"/>
                          </a:xfrm>
                          <a:custGeom>
                            <a:avLst/>
                            <a:gdLst>
                              <a:gd name="T0" fmla="*/ 2 w 231"/>
                              <a:gd name="T1" fmla="*/ 0 h 112"/>
                              <a:gd name="T2" fmla="*/ 0 w 231"/>
                              <a:gd name="T3" fmla="*/ 2 h 112"/>
                              <a:gd name="T4" fmla="*/ 0 w 231"/>
                              <a:gd name="T5" fmla="*/ 5 h 112"/>
                              <a:gd name="T6" fmla="*/ 0 w 231"/>
                              <a:gd name="T7" fmla="*/ 7 h 112"/>
                              <a:gd name="T8" fmla="*/ 2 w 231"/>
                              <a:gd name="T9" fmla="*/ 10 h 112"/>
                              <a:gd name="T10" fmla="*/ 2 w 231"/>
                              <a:gd name="T11" fmla="*/ 7 h 112"/>
                              <a:gd name="T12" fmla="*/ 5 w 231"/>
                              <a:gd name="T13" fmla="*/ 5 h 112"/>
                              <a:gd name="T14" fmla="*/ 2 w 231"/>
                              <a:gd name="T15" fmla="*/ 0 h 112"/>
                              <a:gd name="T16" fmla="*/ 231 w 231"/>
                              <a:gd name="T17" fmla="*/ 107 h 112"/>
                              <a:gd name="T18" fmla="*/ 231 w 231"/>
                              <a:gd name="T19" fmla="*/ 107 h 112"/>
                              <a:gd name="T20" fmla="*/ 226 w 231"/>
                              <a:gd name="T21" fmla="*/ 107 h 112"/>
                              <a:gd name="T22" fmla="*/ 226 w 231"/>
                              <a:gd name="T23" fmla="*/ 109 h 112"/>
                              <a:gd name="T24" fmla="*/ 224 w 231"/>
                              <a:gd name="T25" fmla="*/ 112 h 112"/>
                              <a:gd name="T26" fmla="*/ 228 w 231"/>
                              <a:gd name="T27" fmla="*/ 109 h 112"/>
                              <a:gd name="T28" fmla="*/ 231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31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26" y="107"/>
                                </a:lnTo>
                                <a:lnTo>
                                  <a:pt x="226" y="109"/>
                                </a:lnTo>
                                <a:lnTo>
                                  <a:pt x="224" y="112"/>
                                </a:lnTo>
                                <a:lnTo>
                                  <a:pt x="228" y="109"/>
                                </a:lnTo>
                                <a:lnTo>
                                  <a:pt x="23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" name="Freeform 1880"/>
                        <wps:cNvSpPr>
                          <a:spLocks noEditPoints="1"/>
                        </wps:cNvSpPr>
                        <wps:spPr bwMode="auto">
                          <a:xfrm>
                            <a:off x="5768" y="1332"/>
                            <a:ext cx="228" cy="110"/>
                          </a:xfrm>
                          <a:custGeom>
                            <a:avLst/>
                            <a:gdLst>
                              <a:gd name="T0" fmla="*/ 2 w 228"/>
                              <a:gd name="T1" fmla="*/ 0 h 110"/>
                              <a:gd name="T2" fmla="*/ 2 w 228"/>
                              <a:gd name="T3" fmla="*/ 3 h 110"/>
                              <a:gd name="T4" fmla="*/ 0 w 228"/>
                              <a:gd name="T5" fmla="*/ 5 h 110"/>
                              <a:gd name="T6" fmla="*/ 2 w 228"/>
                              <a:gd name="T7" fmla="*/ 8 h 110"/>
                              <a:gd name="T8" fmla="*/ 5 w 228"/>
                              <a:gd name="T9" fmla="*/ 10 h 110"/>
                              <a:gd name="T10" fmla="*/ 5 w 228"/>
                              <a:gd name="T11" fmla="*/ 5 h 110"/>
                              <a:gd name="T12" fmla="*/ 7 w 228"/>
                              <a:gd name="T13" fmla="*/ 3 h 110"/>
                              <a:gd name="T14" fmla="*/ 2 w 228"/>
                              <a:gd name="T15" fmla="*/ 0 h 110"/>
                              <a:gd name="T16" fmla="*/ 228 w 228"/>
                              <a:gd name="T17" fmla="*/ 107 h 110"/>
                              <a:gd name="T18" fmla="*/ 228 w 228"/>
                              <a:gd name="T19" fmla="*/ 105 h 110"/>
                              <a:gd name="T20" fmla="*/ 224 w 228"/>
                              <a:gd name="T21" fmla="*/ 105 h 110"/>
                              <a:gd name="T22" fmla="*/ 221 w 228"/>
                              <a:gd name="T23" fmla="*/ 107 h 110"/>
                              <a:gd name="T24" fmla="*/ 221 w 228"/>
                              <a:gd name="T25" fmla="*/ 110 h 110"/>
                              <a:gd name="T26" fmla="*/ 224 w 228"/>
                              <a:gd name="T27" fmla="*/ 110 h 110"/>
                              <a:gd name="T28" fmla="*/ 228 w 228"/>
                              <a:gd name="T2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28" y="107"/>
                                </a:moveTo>
                                <a:lnTo>
                                  <a:pt x="228" y="105"/>
                                </a:lnTo>
                                <a:lnTo>
                                  <a:pt x="224" y="105"/>
                                </a:lnTo>
                                <a:lnTo>
                                  <a:pt x="221" y="107"/>
                                </a:lnTo>
                                <a:lnTo>
                                  <a:pt x="221" y="110"/>
                                </a:lnTo>
                                <a:lnTo>
                                  <a:pt x="224" y="110"/>
                                </a:lnTo>
                                <a:lnTo>
                                  <a:pt x="228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" name="Freeform 1881"/>
                        <wps:cNvSpPr>
                          <a:spLocks noEditPoints="1"/>
                        </wps:cNvSpPr>
                        <wps:spPr bwMode="auto">
                          <a:xfrm>
                            <a:off x="5770" y="1335"/>
                            <a:ext cx="224" cy="109"/>
                          </a:xfrm>
                          <a:custGeom>
                            <a:avLst/>
                            <a:gdLst>
                              <a:gd name="T0" fmla="*/ 3 w 224"/>
                              <a:gd name="T1" fmla="*/ 0 h 109"/>
                              <a:gd name="T2" fmla="*/ 0 w 224"/>
                              <a:gd name="T3" fmla="*/ 2 h 109"/>
                              <a:gd name="T4" fmla="*/ 0 w 224"/>
                              <a:gd name="T5" fmla="*/ 5 h 109"/>
                              <a:gd name="T6" fmla="*/ 3 w 224"/>
                              <a:gd name="T7" fmla="*/ 7 h 109"/>
                              <a:gd name="T8" fmla="*/ 3 w 224"/>
                              <a:gd name="T9" fmla="*/ 10 h 109"/>
                              <a:gd name="T10" fmla="*/ 5 w 224"/>
                              <a:gd name="T11" fmla="*/ 5 h 109"/>
                              <a:gd name="T12" fmla="*/ 8 w 224"/>
                              <a:gd name="T13" fmla="*/ 2 h 109"/>
                              <a:gd name="T14" fmla="*/ 3 w 224"/>
                              <a:gd name="T15" fmla="*/ 0 h 109"/>
                              <a:gd name="T16" fmla="*/ 222 w 224"/>
                              <a:gd name="T17" fmla="*/ 107 h 109"/>
                              <a:gd name="T18" fmla="*/ 224 w 224"/>
                              <a:gd name="T19" fmla="*/ 104 h 109"/>
                              <a:gd name="T20" fmla="*/ 224 w 224"/>
                              <a:gd name="T21" fmla="*/ 102 h 109"/>
                              <a:gd name="T22" fmla="*/ 219 w 224"/>
                              <a:gd name="T23" fmla="*/ 99 h 109"/>
                              <a:gd name="T24" fmla="*/ 217 w 224"/>
                              <a:gd name="T25" fmla="*/ 104 h 109"/>
                              <a:gd name="T26" fmla="*/ 214 w 224"/>
                              <a:gd name="T27" fmla="*/ 109 h 109"/>
                              <a:gd name="T28" fmla="*/ 219 w 224"/>
                              <a:gd name="T29" fmla="*/ 107 h 109"/>
                              <a:gd name="T30" fmla="*/ 222 w 224"/>
                              <a:gd name="T31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3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3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2" y="107"/>
                                </a:moveTo>
                                <a:lnTo>
                                  <a:pt x="224" y="104"/>
                                </a:lnTo>
                                <a:lnTo>
                                  <a:pt x="224" y="102"/>
                                </a:lnTo>
                                <a:lnTo>
                                  <a:pt x="219" y="99"/>
                                </a:lnTo>
                                <a:lnTo>
                                  <a:pt x="217" y="104"/>
                                </a:lnTo>
                                <a:lnTo>
                                  <a:pt x="214" y="109"/>
                                </a:lnTo>
                                <a:lnTo>
                                  <a:pt x="219" y="107"/>
                                </a:lnTo>
                                <a:lnTo>
                                  <a:pt x="222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0" name="Freeform 1882"/>
                        <wps:cNvSpPr>
                          <a:spLocks noEditPoints="1"/>
                        </wps:cNvSpPr>
                        <wps:spPr bwMode="auto">
                          <a:xfrm>
                            <a:off x="5773" y="1335"/>
                            <a:ext cx="219" cy="112"/>
                          </a:xfrm>
                          <a:custGeom>
                            <a:avLst/>
                            <a:gdLst>
                              <a:gd name="T0" fmla="*/ 2 w 219"/>
                              <a:gd name="T1" fmla="*/ 0 h 112"/>
                              <a:gd name="T2" fmla="*/ 0 w 219"/>
                              <a:gd name="T3" fmla="*/ 2 h 112"/>
                              <a:gd name="T4" fmla="*/ 0 w 219"/>
                              <a:gd name="T5" fmla="*/ 7 h 112"/>
                              <a:gd name="T6" fmla="*/ 0 w 219"/>
                              <a:gd name="T7" fmla="*/ 10 h 112"/>
                              <a:gd name="T8" fmla="*/ 2 w 219"/>
                              <a:gd name="T9" fmla="*/ 12 h 112"/>
                              <a:gd name="T10" fmla="*/ 5 w 219"/>
                              <a:gd name="T11" fmla="*/ 7 h 112"/>
                              <a:gd name="T12" fmla="*/ 5 w 219"/>
                              <a:gd name="T13" fmla="*/ 5 h 112"/>
                              <a:gd name="T14" fmla="*/ 5 w 219"/>
                              <a:gd name="T15" fmla="*/ 2 h 112"/>
                              <a:gd name="T16" fmla="*/ 2 w 219"/>
                              <a:gd name="T17" fmla="*/ 0 h 112"/>
                              <a:gd name="T18" fmla="*/ 216 w 219"/>
                              <a:gd name="T19" fmla="*/ 107 h 112"/>
                              <a:gd name="T20" fmla="*/ 216 w 219"/>
                              <a:gd name="T21" fmla="*/ 104 h 112"/>
                              <a:gd name="T22" fmla="*/ 219 w 219"/>
                              <a:gd name="T23" fmla="*/ 102 h 112"/>
                              <a:gd name="T24" fmla="*/ 214 w 219"/>
                              <a:gd name="T25" fmla="*/ 99 h 112"/>
                              <a:gd name="T26" fmla="*/ 211 w 219"/>
                              <a:gd name="T27" fmla="*/ 104 h 112"/>
                              <a:gd name="T28" fmla="*/ 209 w 219"/>
                              <a:gd name="T29" fmla="*/ 112 h 112"/>
                              <a:gd name="T30" fmla="*/ 211 w 219"/>
                              <a:gd name="T31" fmla="*/ 109 h 112"/>
                              <a:gd name="T32" fmla="*/ 216 w 219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6" y="107"/>
                                </a:moveTo>
                                <a:lnTo>
                                  <a:pt x="216" y="104"/>
                                </a:lnTo>
                                <a:lnTo>
                                  <a:pt x="219" y="102"/>
                                </a:lnTo>
                                <a:lnTo>
                                  <a:pt x="214" y="99"/>
                                </a:lnTo>
                                <a:lnTo>
                                  <a:pt x="211" y="104"/>
                                </a:lnTo>
                                <a:lnTo>
                                  <a:pt x="209" y="112"/>
                                </a:lnTo>
                                <a:lnTo>
                                  <a:pt x="211" y="109"/>
                                </a:lnTo>
                                <a:lnTo>
                                  <a:pt x="216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1" name="Freeform 1883"/>
                        <wps:cNvSpPr>
                          <a:spLocks noEditPoints="1"/>
                        </wps:cNvSpPr>
                        <wps:spPr bwMode="auto">
                          <a:xfrm>
                            <a:off x="5773" y="1337"/>
                            <a:ext cx="216" cy="112"/>
                          </a:xfrm>
                          <a:custGeom>
                            <a:avLst/>
                            <a:gdLst>
                              <a:gd name="T0" fmla="*/ 5 w 216"/>
                              <a:gd name="T1" fmla="*/ 0 h 112"/>
                              <a:gd name="T2" fmla="*/ 2 w 216"/>
                              <a:gd name="T3" fmla="*/ 3 h 112"/>
                              <a:gd name="T4" fmla="*/ 0 w 216"/>
                              <a:gd name="T5" fmla="*/ 8 h 112"/>
                              <a:gd name="T6" fmla="*/ 2 w 216"/>
                              <a:gd name="T7" fmla="*/ 10 h 112"/>
                              <a:gd name="T8" fmla="*/ 2 w 216"/>
                              <a:gd name="T9" fmla="*/ 13 h 112"/>
                              <a:gd name="T10" fmla="*/ 5 w 216"/>
                              <a:gd name="T11" fmla="*/ 8 h 112"/>
                              <a:gd name="T12" fmla="*/ 7 w 216"/>
                              <a:gd name="T13" fmla="*/ 3 h 112"/>
                              <a:gd name="T14" fmla="*/ 5 w 216"/>
                              <a:gd name="T15" fmla="*/ 0 h 112"/>
                              <a:gd name="T16" fmla="*/ 211 w 216"/>
                              <a:gd name="T17" fmla="*/ 107 h 112"/>
                              <a:gd name="T18" fmla="*/ 214 w 216"/>
                              <a:gd name="T19" fmla="*/ 102 h 112"/>
                              <a:gd name="T20" fmla="*/ 216 w 216"/>
                              <a:gd name="T21" fmla="*/ 97 h 112"/>
                              <a:gd name="T22" fmla="*/ 211 w 216"/>
                              <a:gd name="T23" fmla="*/ 97 h 112"/>
                              <a:gd name="T24" fmla="*/ 209 w 216"/>
                              <a:gd name="T25" fmla="*/ 105 h 112"/>
                              <a:gd name="T26" fmla="*/ 204 w 216"/>
                              <a:gd name="T27" fmla="*/ 112 h 112"/>
                              <a:gd name="T28" fmla="*/ 209 w 216"/>
                              <a:gd name="T29" fmla="*/ 110 h 112"/>
                              <a:gd name="T30" fmla="*/ 211 w 216"/>
                              <a:gd name="T31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11" y="107"/>
                                </a:moveTo>
                                <a:lnTo>
                                  <a:pt x="214" y="102"/>
                                </a:lnTo>
                                <a:lnTo>
                                  <a:pt x="216" y="97"/>
                                </a:lnTo>
                                <a:lnTo>
                                  <a:pt x="211" y="97"/>
                                </a:lnTo>
                                <a:lnTo>
                                  <a:pt x="209" y="105"/>
                                </a:lnTo>
                                <a:lnTo>
                                  <a:pt x="204" y="112"/>
                                </a:lnTo>
                                <a:lnTo>
                                  <a:pt x="209" y="110"/>
                                </a:lnTo>
                                <a:lnTo>
                                  <a:pt x="21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" name="Freeform 1884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12" cy="112"/>
                          </a:xfrm>
                          <a:custGeom>
                            <a:avLst/>
                            <a:gdLst>
                              <a:gd name="T0" fmla="*/ 3 w 212"/>
                              <a:gd name="T1" fmla="*/ 0 h 112"/>
                              <a:gd name="T2" fmla="*/ 3 w 212"/>
                              <a:gd name="T3" fmla="*/ 2 h 112"/>
                              <a:gd name="T4" fmla="*/ 0 w 212"/>
                              <a:gd name="T5" fmla="*/ 7 h 112"/>
                              <a:gd name="T6" fmla="*/ 0 w 212"/>
                              <a:gd name="T7" fmla="*/ 10 h 112"/>
                              <a:gd name="T8" fmla="*/ 3 w 212"/>
                              <a:gd name="T9" fmla="*/ 12 h 112"/>
                              <a:gd name="T10" fmla="*/ 5 w 212"/>
                              <a:gd name="T11" fmla="*/ 7 h 112"/>
                              <a:gd name="T12" fmla="*/ 8 w 212"/>
                              <a:gd name="T13" fmla="*/ 2 h 112"/>
                              <a:gd name="T14" fmla="*/ 5 w 212"/>
                              <a:gd name="T15" fmla="*/ 0 h 112"/>
                              <a:gd name="T16" fmla="*/ 3 w 212"/>
                              <a:gd name="T17" fmla="*/ 0 h 112"/>
                              <a:gd name="T18" fmla="*/ 207 w 212"/>
                              <a:gd name="T19" fmla="*/ 107 h 112"/>
                              <a:gd name="T20" fmla="*/ 209 w 212"/>
                              <a:gd name="T21" fmla="*/ 99 h 112"/>
                              <a:gd name="T22" fmla="*/ 212 w 212"/>
                              <a:gd name="T23" fmla="*/ 94 h 112"/>
                              <a:gd name="T24" fmla="*/ 207 w 212"/>
                              <a:gd name="T25" fmla="*/ 94 h 112"/>
                              <a:gd name="T26" fmla="*/ 204 w 212"/>
                              <a:gd name="T27" fmla="*/ 102 h 112"/>
                              <a:gd name="T28" fmla="*/ 199 w 212"/>
                              <a:gd name="T29" fmla="*/ 112 h 112"/>
                              <a:gd name="T30" fmla="*/ 202 w 212"/>
                              <a:gd name="T31" fmla="*/ 109 h 112"/>
                              <a:gd name="T32" fmla="*/ 207 w 212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07" y="107"/>
                                </a:moveTo>
                                <a:lnTo>
                                  <a:pt x="209" y="99"/>
                                </a:lnTo>
                                <a:lnTo>
                                  <a:pt x="212" y="94"/>
                                </a:lnTo>
                                <a:lnTo>
                                  <a:pt x="207" y="94"/>
                                </a:lnTo>
                                <a:lnTo>
                                  <a:pt x="204" y="102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lnTo>
                                  <a:pt x="207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" name="Freeform 1885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09" cy="114"/>
                          </a:xfrm>
                          <a:custGeom>
                            <a:avLst/>
                            <a:gdLst>
                              <a:gd name="T0" fmla="*/ 5 w 209"/>
                              <a:gd name="T1" fmla="*/ 0 h 114"/>
                              <a:gd name="T2" fmla="*/ 3 w 209"/>
                              <a:gd name="T3" fmla="*/ 5 h 114"/>
                              <a:gd name="T4" fmla="*/ 0 w 209"/>
                              <a:gd name="T5" fmla="*/ 10 h 114"/>
                              <a:gd name="T6" fmla="*/ 3 w 209"/>
                              <a:gd name="T7" fmla="*/ 12 h 114"/>
                              <a:gd name="T8" fmla="*/ 5 w 209"/>
                              <a:gd name="T9" fmla="*/ 12 h 114"/>
                              <a:gd name="T10" fmla="*/ 8 w 209"/>
                              <a:gd name="T11" fmla="*/ 7 h 114"/>
                              <a:gd name="T12" fmla="*/ 10 w 209"/>
                              <a:gd name="T13" fmla="*/ 2 h 114"/>
                              <a:gd name="T14" fmla="*/ 8 w 209"/>
                              <a:gd name="T15" fmla="*/ 2 h 114"/>
                              <a:gd name="T16" fmla="*/ 5 w 209"/>
                              <a:gd name="T17" fmla="*/ 0 h 114"/>
                              <a:gd name="T18" fmla="*/ 202 w 209"/>
                              <a:gd name="T19" fmla="*/ 109 h 114"/>
                              <a:gd name="T20" fmla="*/ 207 w 209"/>
                              <a:gd name="T21" fmla="*/ 102 h 114"/>
                              <a:gd name="T22" fmla="*/ 209 w 209"/>
                              <a:gd name="T23" fmla="*/ 94 h 114"/>
                              <a:gd name="T24" fmla="*/ 204 w 209"/>
                              <a:gd name="T25" fmla="*/ 92 h 114"/>
                              <a:gd name="T26" fmla="*/ 199 w 209"/>
                              <a:gd name="T27" fmla="*/ 104 h 114"/>
                              <a:gd name="T28" fmla="*/ 194 w 209"/>
                              <a:gd name="T29" fmla="*/ 114 h 114"/>
                              <a:gd name="T30" fmla="*/ 199 w 209"/>
                              <a:gd name="T31" fmla="*/ 112 h 114"/>
                              <a:gd name="T32" fmla="*/ 202 w 209"/>
                              <a:gd name="T33" fmla="*/ 10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2"/>
                                </a:lnTo>
                                <a:lnTo>
                                  <a:pt x="8" y="7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02" y="109"/>
                                </a:moveTo>
                                <a:lnTo>
                                  <a:pt x="207" y="102"/>
                                </a:lnTo>
                                <a:lnTo>
                                  <a:pt x="209" y="94"/>
                                </a:lnTo>
                                <a:lnTo>
                                  <a:pt x="204" y="92"/>
                                </a:lnTo>
                                <a:lnTo>
                                  <a:pt x="199" y="104"/>
                                </a:lnTo>
                                <a:lnTo>
                                  <a:pt x="194" y="114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" name="Freeform 1886"/>
                        <wps:cNvSpPr>
                          <a:spLocks noEditPoints="1"/>
                        </wps:cNvSpPr>
                        <wps:spPr bwMode="auto">
                          <a:xfrm>
                            <a:off x="5778" y="1342"/>
                            <a:ext cx="204" cy="115"/>
                          </a:xfrm>
                          <a:custGeom>
                            <a:avLst/>
                            <a:gdLst>
                              <a:gd name="T0" fmla="*/ 5 w 204"/>
                              <a:gd name="T1" fmla="*/ 0 h 115"/>
                              <a:gd name="T2" fmla="*/ 2 w 204"/>
                              <a:gd name="T3" fmla="*/ 5 h 115"/>
                              <a:gd name="T4" fmla="*/ 0 w 204"/>
                              <a:gd name="T5" fmla="*/ 10 h 115"/>
                              <a:gd name="T6" fmla="*/ 2 w 204"/>
                              <a:gd name="T7" fmla="*/ 10 h 115"/>
                              <a:gd name="T8" fmla="*/ 2 w 204"/>
                              <a:gd name="T9" fmla="*/ 13 h 115"/>
                              <a:gd name="T10" fmla="*/ 5 w 204"/>
                              <a:gd name="T11" fmla="*/ 8 h 115"/>
                              <a:gd name="T12" fmla="*/ 7 w 204"/>
                              <a:gd name="T13" fmla="*/ 3 h 115"/>
                              <a:gd name="T14" fmla="*/ 5 w 204"/>
                              <a:gd name="T15" fmla="*/ 0 h 115"/>
                              <a:gd name="T16" fmla="*/ 196 w 204"/>
                              <a:gd name="T17" fmla="*/ 110 h 115"/>
                              <a:gd name="T18" fmla="*/ 201 w 204"/>
                              <a:gd name="T19" fmla="*/ 100 h 115"/>
                              <a:gd name="T20" fmla="*/ 204 w 204"/>
                              <a:gd name="T21" fmla="*/ 92 h 115"/>
                              <a:gd name="T22" fmla="*/ 199 w 204"/>
                              <a:gd name="T23" fmla="*/ 90 h 115"/>
                              <a:gd name="T24" fmla="*/ 194 w 204"/>
                              <a:gd name="T25" fmla="*/ 102 h 115"/>
                              <a:gd name="T26" fmla="*/ 186 w 204"/>
                              <a:gd name="T27" fmla="*/ 115 h 115"/>
                              <a:gd name="T28" fmla="*/ 191 w 204"/>
                              <a:gd name="T29" fmla="*/ 112 h 115"/>
                              <a:gd name="T30" fmla="*/ 196 w 204"/>
                              <a:gd name="T31" fmla="*/ 11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96" y="110"/>
                                </a:moveTo>
                                <a:lnTo>
                                  <a:pt x="201" y="100"/>
                                </a:lnTo>
                                <a:lnTo>
                                  <a:pt x="204" y="92"/>
                                </a:lnTo>
                                <a:lnTo>
                                  <a:pt x="199" y="90"/>
                                </a:lnTo>
                                <a:lnTo>
                                  <a:pt x="194" y="102"/>
                                </a:lnTo>
                                <a:lnTo>
                                  <a:pt x="186" y="115"/>
                                </a:lnTo>
                                <a:lnTo>
                                  <a:pt x="191" y="112"/>
                                </a:lnTo>
                                <a:lnTo>
                                  <a:pt x="196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" name="Freeform 1887"/>
                        <wps:cNvSpPr>
                          <a:spLocks noEditPoints="1"/>
                        </wps:cNvSpPr>
                        <wps:spPr bwMode="auto">
                          <a:xfrm>
                            <a:off x="5780" y="1342"/>
                            <a:ext cx="199" cy="117"/>
                          </a:xfrm>
                          <a:custGeom>
                            <a:avLst/>
                            <a:gdLst>
                              <a:gd name="T0" fmla="*/ 5 w 199"/>
                              <a:gd name="T1" fmla="*/ 0 h 117"/>
                              <a:gd name="T2" fmla="*/ 3 w 199"/>
                              <a:gd name="T3" fmla="*/ 5 h 117"/>
                              <a:gd name="T4" fmla="*/ 0 w 199"/>
                              <a:gd name="T5" fmla="*/ 10 h 117"/>
                              <a:gd name="T6" fmla="*/ 0 w 199"/>
                              <a:gd name="T7" fmla="*/ 13 h 117"/>
                              <a:gd name="T8" fmla="*/ 3 w 199"/>
                              <a:gd name="T9" fmla="*/ 15 h 117"/>
                              <a:gd name="T10" fmla="*/ 5 w 199"/>
                              <a:gd name="T11" fmla="*/ 10 h 117"/>
                              <a:gd name="T12" fmla="*/ 8 w 199"/>
                              <a:gd name="T13" fmla="*/ 5 h 117"/>
                              <a:gd name="T14" fmla="*/ 5 w 199"/>
                              <a:gd name="T15" fmla="*/ 3 h 117"/>
                              <a:gd name="T16" fmla="*/ 5 w 199"/>
                              <a:gd name="T17" fmla="*/ 0 h 117"/>
                              <a:gd name="T18" fmla="*/ 189 w 199"/>
                              <a:gd name="T19" fmla="*/ 112 h 117"/>
                              <a:gd name="T20" fmla="*/ 194 w 199"/>
                              <a:gd name="T21" fmla="*/ 102 h 117"/>
                              <a:gd name="T22" fmla="*/ 199 w 199"/>
                              <a:gd name="T23" fmla="*/ 90 h 117"/>
                              <a:gd name="T24" fmla="*/ 194 w 199"/>
                              <a:gd name="T25" fmla="*/ 90 h 117"/>
                              <a:gd name="T26" fmla="*/ 189 w 199"/>
                              <a:gd name="T27" fmla="*/ 102 h 117"/>
                              <a:gd name="T28" fmla="*/ 179 w 199"/>
                              <a:gd name="T29" fmla="*/ 117 h 117"/>
                              <a:gd name="T30" fmla="*/ 184 w 199"/>
                              <a:gd name="T31" fmla="*/ 115 h 117"/>
                              <a:gd name="T32" fmla="*/ 189 w 199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9" y="112"/>
                                </a:moveTo>
                                <a:lnTo>
                                  <a:pt x="194" y="102"/>
                                </a:lnTo>
                                <a:lnTo>
                                  <a:pt x="199" y="90"/>
                                </a:lnTo>
                                <a:lnTo>
                                  <a:pt x="194" y="90"/>
                                </a:lnTo>
                                <a:lnTo>
                                  <a:pt x="189" y="102"/>
                                </a:lnTo>
                                <a:lnTo>
                                  <a:pt x="179" y="117"/>
                                </a:lnTo>
                                <a:lnTo>
                                  <a:pt x="184" y="115"/>
                                </a:lnTo>
                                <a:lnTo>
                                  <a:pt x="18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" name="Freeform 1888"/>
                        <wps:cNvSpPr>
                          <a:spLocks noEditPoints="1"/>
                        </wps:cNvSpPr>
                        <wps:spPr bwMode="auto">
                          <a:xfrm>
                            <a:off x="5780" y="1345"/>
                            <a:ext cx="197" cy="114"/>
                          </a:xfrm>
                          <a:custGeom>
                            <a:avLst/>
                            <a:gdLst>
                              <a:gd name="T0" fmla="*/ 5 w 197"/>
                              <a:gd name="T1" fmla="*/ 0 h 114"/>
                              <a:gd name="T2" fmla="*/ 3 w 197"/>
                              <a:gd name="T3" fmla="*/ 5 h 114"/>
                              <a:gd name="T4" fmla="*/ 0 w 197"/>
                              <a:gd name="T5" fmla="*/ 10 h 114"/>
                              <a:gd name="T6" fmla="*/ 3 w 197"/>
                              <a:gd name="T7" fmla="*/ 12 h 114"/>
                              <a:gd name="T8" fmla="*/ 5 w 197"/>
                              <a:gd name="T9" fmla="*/ 15 h 114"/>
                              <a:gd name="T10" fmla="*/ 8 w 197"/>
                              <a:gd name="T11" fmla="*/ 10 h 114"/>
                              <a:gd name="T12" fmla="*/ 10 w 197"/>
                              <a:gd name="T13" fmla="*/ 2 h 114"/>
                              <a:gd name="T14" fmla="*/ 5 w 197"/>
                              <a:gd name="T15" fmla="*/ 0 h 114"/>
                              <a:gd name="T16" fmla="*/ 184 w 197"/>
                              <a:gd name="T17" fmla="*/ 112 h 114"/>
                              <a:gd name="T18" fmla="*/ 192 w 197"/>
                              <a:gd name="T19" fmla="*/ 99 h 114"/>
                              <a:gd name="T20" fmla="*/ 197 w 197"/>
                              <a:gd name="T21" fmla="*/ 87 h 114"/>
                              <a:gd name="T22" fmla="*/ 192 w 197"/>
                              <a:gd name="T23" fmla="*/ 87 h 114"/>
                              <a:gd name="T24" fmla="*/ 184 w 197"/>
                              <a:gd name="T25" fmla="*/ 102 h 114"/>
                              <a:gd name="T26" fmla="*/ 174 w 197"/>
                              <a:gd name="T27" fmla="*/ 114 h 114"/>
                              <a:gd name="T28" fmla="*/ 179 w 197"/>
                              <a:gd name="T29" fmla="*/ 114 h 114"/>
                              <a:gd name="T30" fmla="*/ 184 w 197"/>
                              <a:gd name="T31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4" y="112"/>
                                </a:moveTo>
                                <a:lnTo>
                                  <a:pt x="192" y="99"/>
                                </a:lnTo>
                                <a:lnTo>
                                  <a:pt x="197" y="87"/>
                                </a:lnTo>
                                <a:lnTo>
                                  <a:pt x="192" y="87"/>
                                </a:lnTo>
                                <a:lnTo>
                                  <a:pt x="184" y="102"/>
                                </a:lnTo>
                                <a:lnTo>
                                  <a:pt x="174" y="114"/>
                                </a:lnTo>
                                <a:lnTo>
                                  <a:pt x="179" y="114"/>
                                </a:lnTo>
                                <a:lnTo>
                                  <a:pt x="184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7" name="Freeform 1889"/>
                        <wps:cNvSpPr>
                          <a:spLocks noEditPoints="1"/>
                        </wps:cNvSpPr>
                        <wps:spPr bwMode="auto">
                          <a:xfrm>
                            <a:off x="5783" y="1347"/>
                            <a:ext cx="191" cy="115"/>
                          </a:xfrm>
                          <a:custGeom>
                            <a:avLst/>
                            <a:gdLst>
                              <a:gd name="T0" fmla="*/ 5 w 191"/>
                              <a:gd name="T1" fmla="*/ 0 h 115"/>
                              <a:gd name="T2" fmla="*/ 2 w 191"/>
                              <a:gd name="T3" fmla="*/ 5 h 115"/>
                              <a:gd name="T4" fmla="*/ 0 w 191"/>
                              <a:gd name="T5" fmla="*/ 10 h 115"/>
                              <a:gd name="T6" fmla="*/ 2 w 191"/>
                              <a:gd name="T7" fmla="*/ 13 h 115"/>
                              <a:gd name="T8" fmla="*/ 5 w 191"/>
                              <a:gd name="T9" fmla="*/ 15 h 115"/>
                              <a:gd name="T10" fmla="*/ 7 w 191"/>
                              <a:gd name="T11" fmla="*/ 10 h 115"/>
                              <a:gd name="T12" fmla="*/ 10 w 191"/>
                              <a:gd name="T13" fmla="*/ 3 h 115"/>
                              <a:gd name="T14" fmla="*/ 7 w 191"/>
                              <a:gd name="T15" fmla="*/ 0 h 115"/>
                              <a:gd name="T16" fmla="*/ 5 w 191"/>
                              <a:gd name="T17" fmla="*/ 0 h 115"/>
                              <a:gd name="T18" fmla="*/ 176 w 191"/>
                              <a:gd name="T19" fmla="*/ 112 h 115"/>
                              <a:gd name="T20" fmla="*/ 186 w 191"/>
                              <a:gd name="T21" fmla="*/ 97 h 115"/>
                              <a:gd name="T22" fmla="*/ 191 w 191"/>
                              <a:gd name="T23" fmla="*/ 85 h 115"/>
                              <a:gd name="T24" fmla="*/ 186 w 191"/>
                              <a:gd name="T25" fmla="*/ 82 h 115"/>
                              <a:gd name="T26" fmla="*/ 179 w 191"/>
                              <a:gd name="T27" fmla="*/ 100 h 115"/>
                              <a:gd name="T28" fmla="*/ 166 w 191"/>
                              <a:gd name="T29" fmla="*/ 115 h 115"/>
                              <a:gd name="T30" fmla="*/ 171 w 191"/>
                              <a:gd name="T31" fmla="*/ 112 h 115"/>
                              <a:gd name="T32" fmla="*/ 176 w 191"/>
                              <a:gd name="T33" fmla="*/ 11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76" y="112"/>
                                </a:moveTo>
                                <a:lnTo>
                                  <a:pt x="186" y="97"/>
                                </a:lnTo>
                                <a:lnTo>
                                  <a:pt x="191" y="85"/>
                                </a:lnTo>
                                <a:lnTo>
                                  <a:pt x="186" y="82"/>
                                </a:lnTo>
                                <a:lnTo>
                                  <a:pt x="179" y="100"/>
                                </a:lnTo>
                                <a:lnTo>
                                  <a:pt x="166" y="115"/>
                                </a:lnTo>
                                <a:lnTo>
                                  <a:pt x="171" y="112"/>
                                </a:lnTo>
                                <a:lnTo>
                                  <a:pt x="17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" name="Freeform 1890"/>
                        <wps:cNvSpPr>
                          <a:spLocks noEditPoints="1"/>
                        </wps:cNvSpPr>
                        <wps:spPr bwMode="auto">
                          <a:xfrm>
                            <a:off x="5785" y="1347"/>
                            <a:ext cx="187" cy="117"/>
                          </a:xfrm>
                          <a:custGeom>
                            <a:avLst/>
                            <a:gdLst>
                              <a:gd name="T0" fmla="*/ 5 w 187"/>
                              <a:gd name="T1" fmla="*/ 0 h 117"/>
                              <a:gd name="T2" fmla="*/ 3 w 187"/>
                              <a:gd name="T3" fmla="*/ 8 h 117"/>
                              <a:gd name="T4" fmla="*/ 0 w 187"/>
                              <a:gd name="T5" fmla="*/ 13 h 117"/>
                              <a:gd name="T6" fmla="*/ 3 w 187"/>
                              <a:gd name="T7" fmla="*/ 15 h 117"/>
                              <a:gd name="T8" fmla="*/ 3 w 187"/>
                              <a:gd name="T9" fmla="*/ 18 h 117"/>
                              <a:gd name="T10" fmla="*/ 5 w 187"/>
                              <a:gd name="T11" fmla="*/ 10 h 117"/>
                              <a:gd name="T12" fmla="*/ 10 w 187"/>
                              <a:gd name="T13" fmla="*/ 5 h 117"/>
                              <a:gd name="T14" fmla="*/ 8 w 187"/>
                              <a:gd name="T15" fmla="*/ 3 h 117"/>
                              <a:gd name="T16" fmla="*/ 5 w 187"/>
                              <a:gd name="T17" fmla="*/ 0 h 117"/>
                              <a:gd name="T18" fmla="*/ 169 w 187"/>
                              <a:gd name="T19" fmla="*/ 112 h 117"/>
                              <a:gd name="T20" fmla="*/ 179 w 187"/>
                              <a:gd name="T21" fmla="*/ 100 h 117"/>
                              <a:gd name="T22" fmla="*/ 187 w 187"/>
                              <a:gd name="T23" fmla="*/ 85 h 117"/>
                              <a:gd name="T24" fmla="*/ 182 w 187"/>
                              <a:gd name="T25" fmla="*/ 82 h 117"/>
                              <a:gd name="T26" fmla="*/ 174 w 187"/>
                              <a:gd name="T27" fmla="*/ 100 h 117"/>
                              <a:gd name="T28" fmla="*/ 159 w 187"/>
                              <a:gd name="T29" fmla="*/ 117 h 117"/>
                              <a:gd name="T30" fmla="*/ 164 w 187"/>
                              <a:gd name="T31" fmla="*/ 115 h 117"/>
                              <a:gd name="T32" fmla="*/ 169 w 187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9" y="112"/>
                                </a:moveTo>
                                <a:lnTo>
                                  <a:pt x="179" y="100"/>
                                </a:lnTo>
                                <a:lnTo>
                                  <a:pt x="187" y="85"/>
                                </a:lnTo>
                                <a:lnTo>
                                  <a:pt x="182" y="82"/>
                                </a:lnTo>
                                <a:lnTo>
                                  <a:pt x="174" y="100"/>
                                </a:lnTo>
                                <a:lnTo>
                                  <a:pt x="159" y="117"/>
                                </a:lnTo>
                                <a:lnTo>
                                  <a:pt x="164" y="115"/>
                                </a:lnTo>
                                <a:lnTo>
                                  <a:pt x="16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" name="Freeform 1891"/>
                        <wps:cNvSpPr>
                          <a:spLocks noEditPoints="1"/>
                        </wps:cNvSpPr>
                        <wps:spPr bwMode="auto">
                          <a:xfrm>
                            <a:off x="5788" y="1350"/>
                            <a:ext cx="181" cy="114"/>
                          </a:xfrm>
                          <a:custGeom>
                            <a:avLst/>
                            <a:gdLst>
                              <a:gd name="T0" fmla="*/ 5 w 181"/>
                              <a:gd name="T1" fmla="*/ 0 h 114"/>
                              <a:gd name="T2" fmla="*/ 2 w 181"/>
                              <a:gd name="T3" fmla="*/ 7 h 114"/>
                              <a:gd name="T4" fmla="*/ 0 w 181"/>
                              <a:gd name="T5" fmla="*/ 12 h 114"/>
                              <a:gd name="T6" fmla="*/ 0 w 181"/>
                              <a:gd name="T7" fmla="*/ 15 h 114"/>
                              <a:gd name="T8" fmla="*/ 2 w 181"/>
                              <a:gd name="T9" fmla="*/ 17 h 114"/>
                              <a:gd name="T10" fmla="*/ 5 w 181"/>
                              <a:gd name="T11" fmla="*/ 10 h 114"/>
                              <a:gd name="T12" fmla="*/ 7 w 181"/>
                              <a:gd name="T13" fmla="*/ 2 h 114"/>
                              <a:gd name="T14" fmla="*/ 7 w 181"/>
                              <a:gd name="T15" fmla="*/ 2 h 114"/>
                              <a:gd name="T16" fmla="*/ 5 w 181"/>
                              <a:gd name="T17" fmla="*/ 0 h 114"/>
                              <a:gd name="T18" fmla="*/ 161 w 181"/>
                              <a:gd name="T19" fmla="*/ 112 h 114"/>
                              <a:gd name="T20" fmla="*/ 174 w 181"/>
                              <a:gd name="T21" fmla="*/ 97 h 114"/>
                              <a:gd name="T22" fmla="*/ 181 w 181"/>
                              <a:gd name="T23" fmla="*/ 79 h 114"/>
                              <a:gd name="T24" fmla="*/ 176 w 181"/>
                              <a:gd name="T25" fmla="*/ 79 h 114"/>
                              <a:gd name="T26" fmla="*/ 174 w 181"/>
                              <a:gd name="T27" fmla="*/ 89 h 114"/>
                              <a:gd name="T28" fmla="*/ 166 w 181"/>
                              <a:gd name="T29" fmla="*/ 99 h 114"/>
                              <a:gd name="T30" fmla="*/ 159 w 181"/>
                              <a:gd name="T31" fmla="*/ 107 h 114"/>
                              <a:gd name="T32" fmla="*/ 151 w 181"/>
                              <a:gd name="T33" fmla="*/ 114 h 114"/>
                              <a:gd name="T34" fmla="*/ 156 w 181"/>
                              <a:gd name="T35" fmla="*/ 114 h 114"/>
                              <a:gd name="T36" fmla="*/ 161 w 181"/>
                              <a:gd name="T37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1" y="112"/>
                                </a:moveTo>
                                <a:lnTo>
                                  <a:pt x="174" y="97"/>
                                </a:lnTo>
                                <a:lnTo>
                                  <a:pt x="181" y="79"/>
                                </a:lnTo>
                                <a:lnTo>
                                  <a:pt x="176" y="79"/>
                                </a:lnTo>
                                <a:lnTo>
                                  <a:pt x="174" y="89"/>
                                </a:lnTo>
                                <a:lnTo>
                                  <a:pt x="166" y="99"/>
                                </a:lnTo>
                                <a:lnTo>
                                  <a:pt x="159" y="107"/>
                                </a:lnTo>
                                <a:lnTo>
                                  <a:pt x="151" y="114"/>
                                </a:lnTo>
                                <a:lnTo>
                                  <a:pt x="156" y="114"/>
                                </a:lnTo>
                                <a:lnTo>
                                  <a:pt x="161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0" name="Freeform 1892"/>
                        <wps:cNvSpPr>
                          <a:spLocks noEditPoints="1"/>
                        </wps:cNvSpPr>
                        <wps:spPr bwMode="auto">
                          <a:xfrm>
                            <a:off x="5788" y="1352"/>
                            <a:ext cx="179" cy="11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112"/>
                              <a:gd name="T2" fmla="*/ 2 w 179"/>
                              <a:gd name="T3" fmla="*/ 5 h 112"/>
                              <a:gd name="T4" fmla="*/ 0 w 179"/>
                              <a:gd name="T5" fmla="*/ 13 h 112"/>
                              <a:gd name="T6" fmla="*/ 2 w 179"/>
                              <a:gd name="T7" fmla="*/ 15 h 112"/>
                              <a:gd name="T8" fmla="*/ 5 w 179"/>
                              <a:gd name="T9" fmla="*/ 18 h 112"/>
                              <a:gd name="T10" fmla="*/ 7 w 179"/>
                              <a:gd name="T11" fmla="*/ 10 h 112"/>
                              <a:gd name="T12" fmla="*/ 10 w 179"/>
                              <a:gd name="T13" fmla="*/ 3 h 112"/>
                              <a:gd name="T14" fmla="*/ 7 w 179"/>
                              <a:gd name="T15" fmla="*/ 0 h 112"/>
                              <a:gd name="T16" fmla="*/ 7 w 179"/>
                              <a:gd name="T17" fmla="*/ 0 h 112"/>
                              <a:gd name="T18" fmla="*/ 156 w 179"/>
                              <a:gd name="T19" fmla="*/ 112 h 112"/>
                              <a:gd name="T20" fmla="*/ 171 w 179"/>
                              <a:gd name="T21" fmla="*/ 95 h 112"/>
                              <a:gd name="T22" fmla="*/ 179 w 179"/>
                              <a:gd name="T23" fmla="*/ 77 h 112"/>
                              <a:gd name="T24" fmla="*/ 176 w 179"/>
                              <a:gd name="T25" fmla="*/ 77 h 112"/>
                              <a:gd name="T26" fmla="*/ 169 w 179"/>
                              <a:gd name="T27" fmla="*/ 87 h 112"/>
                              <a:gd name="T28" fmla="*/ 164 w 179"/>
                              <a:gd name="T29" fmla="*/ 97 h 112"/>
                              <a:gd name="T30" fmla="*/ 156 w 179"/>
                              <a:gd name="T31" fmla="*/ 105 h 112"/>
                              <a:gd name="T32" fmla="*/ 146 w 179"/>
                              <a:gd name="T33" fmla="*/ 112 h 112"/>
                              <a:gd name="T34" fmla="*/ 151 w 179"/>
                              <a:gd name="T35" fmla="*/ 112 h 112"/>
                              <a:gd name="T36" fmla="*/ 156 w 179"/>
                              <a:gd name="T37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112"/>
                                </a:moveTo>
                                <a:lnTo>
                                  <a:pt x="171" y="95"/>
                                </a:lnTo>
                                <a:lnTo>
                                  <a:pt x="179" y="77"/>
                                </a:lnTo>
                                <a:lnTo>
                                  <a:pt x="176" y="77"/>
                                </a:lnTo>
                                <a:lnTo>
                                  <a:pt x="169" y="87"/>
                                </a:lnTo>
                                <a:lnTo>
                                  <a:pt x="164" y="97"/>
                                </a:lnTo>
                                <a:lnTo>
                                  <a:pt x="156" y="105"/>
                                </a:lnTo>
                                <a:lnTo>
                                  <a:pt x="146" y="112"/>
                                </a:lnTo>
                                <a:lnTo>
                                  <a:pt x="151" y="112"/>
                                </a:lnTo>
                                <a:lnTo>
                                  <a:pt x="15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1" name="Freeform 1893"/>
                        <wps:cNvSpPr>
                          <a:spLocks noEditPoints="1"/>
                        </wps:cNvSpPr>
                        <wps:spPr bwMode="auto">
                          <a:xfrm>
                            <a:off x="5790" y="1352"/>
                            <a:ext cx="174" cy="112"/>
                          </a:xfrm>
                          <a:custGeom>
                            <a:avLst/>
                            <a:gdLst>
                              <a:gd name="T0" fmla="*/ 5 w 174"/>
                              <a:gd name="T1" fmla="*/ 0 h 112"/>
                              <a:gd name="T2" fmla="*/ 3 w 174"/>
                              <a:gd name="T3" fmla="*/ 8 h 112"/>
                              <a:gd name="T4" fmla="*/ 0 w 174"/>
                              <a:gd name="T5" fmla="*/ 15 h 112"/>
                              <a:gd name="T6" fmla="*/ 3 w 174"/>
                              <a:gd name="T7" fmla="*/ 18 h 112"/>
                              <a:gd name="T8" fmla="*/ 5 w 174"/>
                              <a:gd name="T9" fmla="*/ 20 h 112"/>
                              <a:gd name="T10" fmla="*/ 8 w 174"/>
                              <a:gd name="T11" fmla="*/ 13 h 112"/>
                              <a:gd name="T12" fmla="*/ 10 w 174"/>
                              <a:gd name="T13" fmla="*/ 3 h 112"/>
                              <a:gd name="T14" fmla="*/ 8 w 174"/>
                              <a:gd name="T15" fmla="*/ 3 h 112"/>
                              <a:gd name="T16" fmla="*/ 5 w 174"/>
                              <a:gd name="T17" fmla="*/ 0 h 112"/>
                              <a:gd name="T18" fmla="*/ 149 w 174"/>
                              <a:gd name="T19" fmla="*/ 112 h 112"/>
                              <a:gd name="T20" fmla="*/ 157 w 174"/>
                              <a:gd name="T21" fmla="*/ 105 h 112"/>
                              <a:gd name="T22" fmla="*/ 164 w 174"/>
                              <a:gd name="T23" fmla="*/ 97 h 112"/>
                              <a:gd name="T24" fmla="*/ 172 w 174"/>
                              <a:gd name="T25" fmla="*/ 87 h 112"/>
                              <a:gd name="T26" fmla="*/ 174 w 174"/>
                              <a:gd name="T27" fmla="*/ 77 h 112"/>
                              <a:gd name="T28" fmla="*/ 172 w 174"/>
                              <a:gd name="T29" fmla="*/ 75 h 112"/>
                              <a:gd name="T30" fmla="*/ 164 w 174"/>
                              <a:gd name="T31" fmla="*/ 87 h 112"/>
                              <a:gd name="T32" fmla="*/ 159 w 174"/>
                              <a:gd name="T33" fmla="*/ 95 h 112"/>
                              <a:gd name="T34" fmla="*/ 152 w 174"/>
                              <a:gd name="T35" fmla="*/ 105 h 112"/>
                              <a:gd name="T36" fmla="*/ 142 w 174"/>
                              <a:gd name="T37" fmla="*/ 112 h 112"/>
                              <a:gd name="T38" fmla="*/ 144 w 174"/>
                              <a:gd name="T39" fmla="*/ 112 h 112"/>
                              <a:gd name="T40" fmla="*/ 147 w 174"/>
                              <a:gd name="T41" fmla="*/ 112 h 112"/>
                              <a:gd name="T42" fmla="*/ 149 w 174"/>
                              <a:gd name="T43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9" y="112"/>
                                </a:moveTo>
                                <a:lnTo>
                                  <a:pt x="157" y="105"/>
                                </a:lnTo>
                                <a:lnTo>
                                  <a:pt x="164" y="97"/>
                                </a:lnTo>
                                <a:lnTo>
                                  <a:pt x="172" y="87"/>
                                </a:lnTo>
                                <a:lnTo>
                                  <a:pt x="174" y="77"/>
                                </a:lnTo>
                                <a:lnTo>
                                  <a:pt x="172" y="75"/>
                                </a:lnTo>
                                <a:lnTo>
                                  <a:pt x="164" y="87"/>
                                </a:lnTo>
                                <a:lnTo>
                                  <a:pt x="159" y="95"/>
                                </a:lnTo>
                                <a:lnTo>
                                  <a:pt x="152" y="105"/>
                                </a:lnTo>
                                <a:lnTo>
                                  <a:pt x="142" y="112"/>
                                </a:lnTo>
                                <a:lnTo>
                                  <a:pt x="144" y="112"/>
                                </a:lnTo>
                                <a:lnTo>
                                  <a:pt x="147" y="112"/>
                                </a:lnTo>
                                <a:lnTo>
                                  <a:pt x="14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" name="Freeform 1894"/>
                        <wps:cNvSpPr>
                          <a:spLocks noEditPoints="1"/>
                        </wps:cNvSpPr>
                        <wps:spPr bwMode="auto">
                          <a:xfrm>
                            <a:off x="5793" y="1355"/>
                            <a:ext cx="171" cy="109"/>
                          </a:xfrm>
                          <a:custGeom>
                            <a:avLst/>
                            <a:gdLst>
                              <a:gd name="T0" fmla="*/ 5 w 171"/>
                              <a:gd name="T1" fmla="*/ 0 h 109"/>
                              <a:gd name="T2" fmla="*/ 2 w 171"/>
                              <a:gd name="T3" fmla="*/ 7 h 109"/>
                              <a:gd name="T4" fmla="*/ 0 w 171"/>
                              <a:gd name="T5" fmla="*/ 15 h 109"/>
                              <a:gd name="T6" fmla="*/ 2 w 171"/>
                              <a:gd name="T7" fmla="*/ 17 h 109"/>
                              <a:gd name="T8" fmla="*/ 2 w 171"/>
                              <a:gd name="T9" fmla="*/ 20 h 109"/>
                              <a:gd name="T10" fmla="*/ 5 w 171"/>
                              <a:gd name="T11" fmla="*/ 10 h 109"/>
                              <a:gd name="T12" fmla="*/ 10 w 171"/>
                              <a:gd name="T13" fmla="*/ 2 h 109"/>
                              <a:gd name="T14" fmla="*/ 7 w 171"/>
                              <a:gd name="T15" fmla="*/ 0 h 109"/>
                              <a:gd name="T16" fmla="*/ 5 w 171"/>
                              <a:gd name="T17" fmla="*/ 0 h 109"/>
                              <a:gd name="T18" fmla="*/ 141 w 171"/>
                              <a:gd name="T19" fmla="*/ 109 h 109"/>
                              <a:gd name="T20" fmla="*/ 151 w 171"/>
                              <a:gd name="T21" fmla="*/ 102 h 109"/>
                              <a:gd name="T22" fmla="*/ 159 w 171"/>
                              <a:gd name="T23" fmla="*/ 94 h 109"/>
                              <a:gd name="T24" fmla="*/ 164 w 171"/>
                              <a:gd name="T25" fmla="*/ 84 h 109"/>
                              <a:gd name="T26" fmla="*/ 171 w 171"/>
                              <a:gd name="T27" fmla="*/ 74 h 109"/>
                              <a:gd name="T28" fmla="*/ 166 w 171"/>
                              <a:gd name="T29" fmla="*/ 72 h 109"/>
                              <a:gd name="T30" fmla="*/ 159 w 171"/>
                              <a:gd name="T31" fmla="*/ 82 h 109"/>
                              <a:gd name="T32" fmla="*/ 154 w 171"/>
                              <a:gd name="T33" fmla="*/ 92 h 109"/>
                              <a:gd name="T34" fmla="*/ 146 w 171"/>
                              <a:gd name="T35" fmla="*/ 102 h 109"/>
                              <a:gd name="T36" fmla="*/ 136 w 171"/>
                              <a:gd name="T37" fmla="*/ 109 h 109"/>
                              <a:gd name="T38" fmla="*/ 139 w 171"/>
                              <a:gd name="T39" fmla="*/ 109 h 109"/>
                              <a:gd name="T40" fmla="*/ 141 w 171"/>
                              <a:gd name="T41" fmla="*/ 109 h 109"/>
                              <a:gd name="T42" fmla="*/ 141 w 171"/>
                              <a:gd name="T43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1" y="109"/>
                                </a:moveTo>
                                <a:lnTo>
                                  <a:pt x="151" y="102"/>
                                </a:lnTo>
                                <a:lnTo>
                                  <a:pt x="159" y="94"/>
                                </a:lnTo>
                                <a:lnTo>
                                  <a:pt x="164" y="84"/>
                                </a:lnTo>
                                <a:lnTo>
                                  <a:pt x="171" y="74"/>
                                </a:lnTo>
                                <a:lnTo>
                                  <a:pt x="166" y="72"/>
                                </a:lnTo>
                                <a:lnTo>
                                  <a:pt x="159" y="82"/>
                                </a:lnTo>
                                <a:lnTo>
                                  <a:pt x="154" y="92"/>
                                </a:lnTo>
                                <a:lnTo>
                                  <a:pt x="146" y="102"/>
                                </a:lnTo>
                                <a:lnTo>
                                  <a:pt x="136" y="109"/>
                                </a:lnTo>
                                <a:lnTo>
                                  <a:pt x="139" y="109"/>
                                </a:lnTo>
                                <a:lnTo>
                                  <a:pt x="141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" name="Freeform 1895"/>
                        <wps:cNvSpPr>
                          <a:spLocks noEditPoints="1"/>
                        </wps:cNvSpPr>
                        <wps:spPr bwMode="auto">
                          <a:xfrm>
                            <a:off x="5795" y="1355"/>
                            <a:ext cx="167" cy="109"/>
                          </a:xfrm>
                          <a:custGeom>
                            <a:avLst/>
                            <a:gdLst>
                              <a:gd name="T0" fmla="*/ 5 w 167"/>
                              <a:gd name="T1" fmla="*/ 0 h 109"/>
                              <a:gd name="T2" fmla="*/ 3 w 167"/>
                              <a:gd name="T3" fmla="*/ 10 h 109"/>
                              <a:gd name="T4" fmla="*/ 0 w 167"/>
                              <a:gd name="T5" fmla="*/ 17 h 109"/>
                              <a:gd name="T6" fmla="*/ 0 w 167"/>
                              <a:gd name="T7" fmla="*/ 20 h 109"/>
                              <a:gd name="T8" fmla="*/ 3 w 167"/>
                              <a:gd name="T9" fmla="*/ 22 h 109"/>
                              <a:gd name="T10" fmla="*/ 5 w 167"/>
                              <a:gd name="T11" fmla="*/ 12 h 109"/>
                              <a:gd name="T12" fmla="*/ 10 w 167"/>
                              <a:gd name="T13" fmla="*/ 5 h 109"/>
                              <a:gd name="T14" fmla="*/ 8 w 167"/>
                              <a:gd name="T15" fmla="*/ 2 h 109"/>
                              <a:gd name="T16" fmla="*/ 5 w 167"/>
                              <a:gd name="T17" fmla="*/ 0 h 109"/>
                              <a:gd name="T18" fmla="*/ 137 w 167"/>
                              <a:gd name="T19" fmla="*/ 109 h 109"/>
                              <a:gd name="T20" fmla="*/ 147 w 167"/>
                              <a:gd name="T21" fmla="*/ 102 h 109"/>
                              <a:gd name="T22" fmla="*/ 154 w 167"/>
                              <a:gd name="T23" fmla="*/ 92 h 109"/>
                              <a:gd name="T24" fmla="*/ 159 w 167"/>
                              <a:gd name="T25" fmla="*/ 84 h 109"/>
                              <a:gd name="T26" fmla="*/ 167 w 167"/>
                              <a:gd name="T27" fmla="*/ 72 h 109"/>
                              <a:gd name="T28" fmla="*/ 162 w 167"/>
                              <a:gd name="T29" fmla="*/ 72 h 109"/>
                              <a:gd name="T30" fmla="*/ 154 w 167"/>
                              <a:gd name="T31" fmla="*/ 82 h 109"/>
                              <a:gd name="T32" fmla="*/ 149 w 167"/>
                              <a:gd name="T33" fmla="*/ 92 h 109"/>
                              <a:gd name="T34" fmla="*/ 139 w 167"/>
                              <a:gd name="T35" fmla="*/ 99 h 109"/>
                              <a:gd name="T36" fmla="*/ 132 w 167"/>
                              <a:gd name="T37" fmla="*/ 107 h 109"/>
                              <a:gd name="T38" fmla="*/ 134 w 167"/>
                              <a:gd name="T39" fmla="*/ 109 h 109"/>
                              <a:gd name="T40" fmla="*/ 137 w 167"/>
                              <a:gd name="T41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37" y="109"/>
                                </a:moveTo>
                                <a:lnTo>
                                  <a:pt x="147" y="102"/>
                                </a:lnTo>
                                <a:lnTo>
                                  <a:pt x="154" y="92"/>
                                </a:lnTo>
                                <a:lnTo>
                                  <a:pt x="159" y="84"/>
                                </a:lnTo>
                                <a:lnTo>
                                  <a:pt x="167" y="72"/>
                                </a:lnTo>
                                <a:lnTo>
                                  <a:pt x="162" y="72"/>
                                </a:lnTo>
                                <a:lnTo>
                                  <a:pt x="154" y="82"/>
                                </a:lnTo>
                                <a:lnTo>
                                  <a:pt x="149" y="92"/>
                                </a:lnTo>
                                <a:lnTo>
                                  <a:pt x="139" y="99"/>
                                </a:lnTo>
                                <a:lnTo>
                                  <a:pt x="132" y="107"/>
                                </a:lnTo>
                                <a:lnTo>
                                  <a:pt x="134" y="109"/>
                                </a:lnTo>
                                <a:lnTo>
                                  <a:pt x="137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" name="Freeform 1896"/>
                        <wps:cNvSpPr>
                          <a:spLocks noEditPoints="1"/>
                        </wps:cNvSpPr>
                        <wps:spPr bwMode="auto">
                          <a:xfrm>
                            <a:off x="5795" y="1357"/>
                            <a:ext cx="164" cy="107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107"/>
                              <a:gd name="T2" fmla="*/ 3 w 164"/>
                              <a:gd name="T3" fmla="*/ 8 h 107"/>
                              <a:gd name="T4" fmla="*/ 0 w 164"/>
                              <a:gd name="T5" fmla="*/ 18 h 107"/>
                              <a:gd name="T6" fmla="*/ 3 w 164"/>
                              <a:gd name="T7" fmla="*/ 20 h 107"/>
                              <a:gd name="T8" fmla="*/ 5 w 164"/>
                              <a:gd name="T9" fmla="*/ 23 h 107"/>
                              <a:gd name="T10" fmla="*/ 8 w 164"/>
                              <a:gd name="T11" fmla="*/ 13 h 107"/>
                              <a:gd name="T12" fmla="*/ 10 w 164"/>
                              <a:gd name="T13" fmla="*/ 3 h 107"/>
                              <a:gd name="T14" fmla="*/ 10 w 164"/>
                              <a:gd name="T15" fmla="*/ 3 h 107"/>
                              <a:gd name="T16" fmla="*/ 8 w 164"/>
                              <a:gd name="T17" fmla="*/ 0 h 107"/>
                              <a:gd name="T18" fmla="*/ 134 w 164"/>
                              <a:gd name="T19" fmla="*/ 107 h 107"/>
                              <a:gd name="T20" fmla="*/ 144 w 164"/>
                              <a:gd name="T21" fmla="*/ 100 h 107"/>
                              <a:gd name="T22" fmla="*/ 152 w 164"/>
                              <a:gd name="T23" fmla="*/ 90 h 107"/>
                              <a:gd name="T24" fmla="*/ 157 w 164"/>
                              <a:gd name="T25" fmla="*/ 80 h 107"/>
                              <a:gd name="T26" fmla="*/ 164 w 164"/>
                              <a:gd name="T27" fmla="*/ 70 h 107"/>
                              <a:gd name="T28" fmla="*/ 159 w 164"/>
                              <a:gd name="T29" fmla="*/ 67 h 107"/>
                              <a:gd name="T30" fmla="*/ 152 w 164"/>
                              <a:gd name="T31" fmla="*/ 80 h 107"/>
                              <a:gd name="T32" fmla="*/ 147 w 164"/>
                              <a:gd name="T33" fmla="*/ 90 h 107"/>
                              <a:gd name="T34" fmla="*/ 137 w 164"/>
                              <a:gd name="T35" fmla="*/ 97 h 107"/>
                              <a:gd name="T36" fmla="*/ 129 w 164"/>
                              <a:gd name="T37" fmla="*/ 105 h 107"/>
                              <a:gd name="T38" fmla="*/ 132 w 164"/>
                              <a:gd name="T39" fmla="*/ 105 h 107"/>
                              <a:gd name="T40" fmla="*/ 134 w 164"/>
                              <a:gd name="T41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0"/>
                                </a:lnTo>
                                <a:lnTo>
                                  <a:pt x="5" y="23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34" y="107"/>
                                </a:moveTo>
                                <a:lnTo>
                                  <a:pt x="144" y="100"/>
                                </a:lnTo>
                                <a:lnTo>
                                  <a:pt x="152" y="90"/>
                                </a:lnTo>
                                <a:lnTo>
                                  <a:pt x="157" y="80"/>
                                </a:lnTo>
                                <a:lnTo>
                                  <a:pt x="164" y="70"/>
                                </a:lnTo>
                                <a:lnTo>
                                  <a:pt x="159" y="67"/>
                                </a:lnTo>
                                <a:lnTo>
                                  <a:pt x="152" y="80"/>
                                </a:lnTo>
                                <a:lnTo>
                                  <a:pt x="147" y="90"/>
                                </a:lnTo>
                                <a:lnTo>
                                  <a:pt x="137" y="97"/>
                                </a:lnTo>
                                <a:lnTo>
                                  <a:pt x="129" y="105"/>
                                </a:lnTo>
                                <a:lnTo>
                                  <a:pt x="132" y="105"/>
                                </a:lnTo>
                                <a:lnTo>
                                  <a:pt x="1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" name="Freeform 1897"/>
                        <wps:cNvSpPr>
                          <a:spLocks noEditPoints="1"/>
                        </wps:cNvSpPr>
                        <wps:spPr bwMode="auto">
                          <a:xfrm>
                            <a:off x="5798" y="1360"/>
                            <a:ext cx="159" cy="102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102"/>
                              <a:gd name="T2" fmla="*/ 2 w 159"/>
                              <a:gd name="T3" fmla="*/ 7 h 102"/>
                              <a:gd name="T4" fmla="*/ 0 w 159"/>
                              <a:gd name="T5" fmla="*/ 17 h 102"/>
                              <a:gd name="T6" fmla="*/ 2 w 159"/>
                              <a:gd name="T7" fmla="*/ 20 h 102"/>
                              <a:gd name="T8" fmla="*/ 5 w 159"/>
                              <a:gd name="T9" fmla="*/ 22 h 102"/>
                              <a:gd name="T10" fmla="*/ 7 w 159"/>
                              <a:gd name="T11" fmla="*/ 12 h 102"/>
                              <a:gd name="T12" fmla="*/ 10 w 159"/>
                              <a:gd name="T13" fmla="*/ 2 h 102"/>
                              <a:gd name="T14" fmla="*/ 7 w 159"/>
                              <a:gd name="T15" fmla="*/ 0 h 102"/>
                              <a:gd name="T16" fmla="*/ 7 w 159"/>
                              <a:gd name="T17" fmla="*/ 0 h 102"/>
                              <a:gd name="T18" fmla="*/ 129 w 159"/>
                              <a:gd name="T19" fmla="*/ 102 h 102"/>
                              <a:gd name="T20" fmla="*/ 136 w 159"/>
                              <a:gd name="T21" fmla="*/ 94 h 102"/>
                              <a:gd name="T22" fmla="*/ 146 w 159"/>
                              <a:gd name="T23" fmla="*/ 87 h 102"/>
                              <a:gd name="T24" fmla="*/ 151 w 159"/>
                              <a:gd name="T25" fmla="*/ 77 h 102"/>
                              <a:gd name="T26" fmla="*/ 159 w 159"/>
                              <a:gd name="T27" fmla="*/ 67 h 102"/>
                              <a:gd name="T28" fmla="*/ 154 w 159"/>
                              <a:gd name="T29" fmla="*/ 64 h 102"/>
                              <a:gd name="T30" fmla="*/ 146 w 159"/>
                              <a:gd name="T31" fmla="*/ 74 h 102"/>
                              <a:gd name="T32" fmla="*/ 141 w 159"/>
                              <a:gd name="T33" fmla="*/ 84 h 102"/>
                              <a:gd name="T34" fmla="*/ 131 w 159"/>
                              <a:gd name="T35" fmla="*/ 94 h 102"/>
                              <a:gd name="T36" fmla="*/ 121 w 159"/>
                              <a:gd name="T37" fmla="*/ 99 h 102"/>
                              <a:gd name="T38" fmla="*/ 126 w 159"/>
                              <a:gd name="T39" fmla="*/ 102 h 102"/>
                              <a:gd name="T40" fmla="*/ 129 w 159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7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9" y="102"/>
                                </a:moveTo>
                                <a:lnTo>
                                  <a:pt x="136" y="94"/>
                                </a:lnTo>
                                <a:lnTo>
                                  <a:pt x="146" y="87"/>
                                </a:lnTo>
                                <a:lnTo>
                                  <a:pt x="151" y="77"/>
                                </a:lnTo>
                                <a:lnTo>
                                  <a:pt x="159" y="67"/>
                                </a:lnTo>
                                <a:lnTo>
                                  <a:pt x="154" y="64"/>
                                </a:lnTo>
                                <a:lnTo>
                                  <a:pt x="146" y="74"/>
                                </a:lnTo>
                                <a:lnTo>
                                  <a:pt x="141" y="84"/>
                                </a:lnTo>
                                <a:lnTo>
                                  <a:pt x="131" y="94"/>
                                </a:lnTo>
                                <a:lnTo>
                                  <a:pt x="121" y="99"/>
                                </a:lnTo>
                                <a:lnTo>
                                  <a:pt x="126" y="102"/>
                                </a:lnTo>
                                <a:lnTo>
                                  <a:pt x="129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6" name="Freeform 1898"/>
                        <wps:cNvSpPr>
                          <a:spLocks noEditPoints="1"/>
                        </wps:cNvSpPr>
                        <wps:spPr bwMode="auto">
                          <a:xfrm>
                            <a:off x="5800" y="1360"/>
                            <a:ext cx="154" cy="102"/>
                          </a:xfrm>
                          <a:custGeom>
                            <a:avLst/>
                            <a:gdLst>
                              <a:gd name="T0" fmla="*/ 5 w 154"/>
                              <a:gd name="T1" fmla="*/ 0 h 102"/>
                              <a:gd name="T2" fmla="*/ 3 w 154"/>
                              <a:gd name="T3" fmla="*/ 10 h 102"/>
                              <a:gd name="T4" fmla="*/ 0 w 154"/>
                              <a:gd name="T5" fmla="*/ 20 h 102"/>
                              <a:gd name="T6" fmla="*/ 3 w 154"/>
                              <a:gd name="T7" fmla="*/ 22 h 102"/>
                              <a:gd name="T8" fmla="*/ 5 w 154"/>
                              <a:gd name="T9" fmla="*/ 25 h 102"/>
                              <a:gd name="T10" fmla="*/ 8 w 154"/>
                              <a:gd name="T11" fmla="*/ 12 h 102"/>
                              <a:gd name="T12" fmla="*/ 10 w 154"/>
                              <a:gd name="T13" fmla="*/ 2 h 102"/>
                              <a:gd name="T14" fmla="*/ 8 w 154"/>
                              <a:gd name="T15" fmla="*/ 2 h 102"/>
                              <a:gd name="T16" fmla="*/ 5 w 154"/>
                              <a:gd name="T17" fmla="*/ 0 h 102"/>
                              <a:gd name="T18" fmla="*/ 124 w 154"/>
                              <a:gd name="T19" fmla="*/ 102 h 102"/>
                              <a:gd name="T20" fmla="*/ 132 w 154"/>
                              <a:gd name="T21" fmla="*/ 94 h 102"/>
                              <a:gd name="T22" fmla="*/ 142 w 154"/>
                              <a:gd name="T23" fmla="*/ 87 h 102"/>
                              <a:gd name="T24" fmla="*/ 147 w 154"/>
                              <a:gd name="T25" fmla="*/ 77 h 102"/>
                              <a:gd name="T26" fmla="*/ 154 w 154"/>
                              <a:gd name="T27" fmla="*/ 64 h 102"/>
                              <a:gd name="T28" fmla="*/ 149 w 154"/>
                              <a:gd name="T29" fmla="*/ 64 h 102"/>
                              <a:gd name="T30" fmla="*/ 142 w 154"/>
                              <a:gd name="T31" fmla="*/ 74 h 102"/>
                              <a:gd name="T32" fmla="*/ 137 w 154"/>
                              <a:gd name="T33" fmla="*/ 84 h 102"/>
                              <a:gd name="T34" fmla="*/ 127 w 154"/>
                              <a:gd name="T35" fmla="*/ 92 h 102"/>
                              <a:gd name="T36" fmla="*/ 117 w 154"/>
                              <a:gd name="T37" fmla="*/ 99 h 102"/>
                              <a:gd name="T38" fmla="*/ 119 w 154"/>
                              <a:gd name="T39" fmla="*/ 99 h 102"/>
                              <a:gd name="T40" fmla="*/ 124 w 154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24" y="102"/>
                                </a:moveTo>
                                <a:lnTo>
                                  <a:pt x="132" y="94"/>
                                </a:lnTo>
                                <a:lnTo>
                                  <a:pt x="142" y="87"/>
                                </a:lnTo>
                                <a:lnTo>
                                  <a:pt x="147" y="77"/>
                                </a:lnTo>
                                <a:lnTo>
                                  <a:pt x="154" y="64"/>
                                </a:lnTo>
                                <a:lnTo>
                                  <a:pt x="149" y="64"/>
                                </a:lnTo>
                                <a:lnTo>
                                  <a:pt x="142" y="74"/>
                                </a:lnTo>
                                <a:lnTo>
                                  <a:pt x="137" y="84"/>
                                </a:lnTo>
                                <a:lnTo>
                                  <a:pt x="127" y="92"/>
                                </a:lnTo>
                                <a:lnTo>
                                  <a:pt x="117" y="99"/>
                                </a:lnTo>
                                <a:lnTo>
                                  <a:pt x="119" y="99"/>
                                </a:lnTo>
                                <a:lnTo>
                                  <a:pt x="12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" name="Freeform 1899"/>
                        <wps:cNvSpPr>
                          <a:spLocks noEditPoints="1"/>
                        </wps:cNvSpPr>
                        <wps:spPr bwMode="auto">
                          <a:xfrm>
                            <a:off x="5803" y="1362"/>
                            <a:ext cx="149" cy="97"/>
                          </a:xfrm>
                          <a:custGeom>
                            <a:avLst/>
                            <a:gdLst>
                              <a:gd name="T0" fmla="*/ 5 w 149"/>
                              <a:gd name="T1" fmla="*/ 0 h 97"/>
                              <a:gd name="T2" fmla="*/ 2 w 149"/>
                              <a:gd name="T3" fmla="*/ 10 h 97"/>
                              <a:gd name="T4" fmla="*/ 0 w 149"/>
                              <a:gd name="T5" fmla="*/ 20 h 97"/>
                              <a:gd name="T6" fmla="*/ 2 w 149"/>
                              <a:gd name="T7" fmla="*/ 23 h 97"/>
                              <a:gd name="T8" fmla="*/ 5 w 149"/>
                              <a:gd name="T9" fmla="*/ 25 h 97"/>
                              <a:gd name="T10" fmla="*/ 5 w 149"/>
                              <a:gd name="T11" fmla="*/ 13 h 97"/>
                              <a:gd name="T12" fmla="*/ 10 w 149"/>
                              <a:gd name="T13" fmla="*/ 3 h 97"/>
                              <a:gd name="T14" fmla="*/ 7 w 149"/>
                              <a:gd name="T15" fmla="*/ 0 h 97"/>
                              <a:gd name="T16" fmla="*/ 5 w 149"/>
                              <a:gd name="T17" fmla="*/ 0 h 97"/>
                              <a:gd name="T18" fmla="*/ 116 w 149"/>
                              <a:gd name="T19" fmla="*/ 97 h 97"/>
                              <a:gd name="T20" fmla="*/ 126 w 149"/>
                              <a:gd name="T21" fmla="*/ 92 h 97"/>
                              <a:gd name="T22" fmla="*/ 136 w 149"/>
                              <a:gd name="T23" fmla="*/ 82 h 97"/>
                              <a:gd name="T24" fmla="*/ 141 w 149"/>
                              <a:gd name="T25" fmla="*/ 72 h 97"/>
                              <a:gd name="T26" fmla="*/ 149 w 149"/>
                              <a:gd name="T27" fmla="*/ 62 h 97"/>
                              <a:gd name="T28" fmla="*/ 144 w 149"/>
                              <a:gd name="T29" fmla="*/ 62 h 97"/>
                              <a:gd name="T30" fmla="*/ 136 w 149"/>
                              <a:gd name="T31" fmla="*/ 72 h 97"/>
                              <a:gd name="T32" fmla="*/ 131 w 149"/>
                              <a:gd name="T33" fmla="*/ 82 h 97"/>
                              <a:gd name="T34" fmla="*/ 121 w 149"/>
                              <a:gd name="T35" fmla="*/ 90 h 97"/>
                              <a:gd name="T36" fmla="*/ 111 w 149"/>
                              <a:gd name="T37" fmla="*/ 97 h 97"/>
                              <a:gd name="T38" fmla="*/ 114 w 149"/>
                              <a:gd name="T39" fmla="*/ 97 h 97"/>
                              <a:gd name="T40" fmla="*/ 116 w 149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3"/>
                                </a:lnTo>
                                <a:lnTo>
                                  <a:pt x="5" y="25"/>
                                </a:lnTo>
                                <a:lnTo>
                                  <a:pt x="5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6" y="97"/>
                                </a:moveTo>
                                <a:lnTo>
                                  <a:pt x="126" y="92"/>
                                </a:lnTo>
                                <a:lnTo>
                                  <a:pt x="136" y="82"/>
                                </a:lnTo>
                                <a:lnTo>
                                  <a:pt x="141" y="72"/>
                                </a:lnTo>
                                <a:lnTo>
                                  <a:pt x="149" y="62"/>
                                </a:lnTo>
                                <a:lnTo>
                                  <a:pt x="144" y="62"/>
                                </a:lnTo>
                                <a:lnTo>
                                  <a:pt x="136" y="72"/>
                                </a:lnTo>
                                <a:lnTo>
                                  <a:pt x="131" y="82"/>
                                </a:lnTo>
                                <a:lnTo>
                                  <a:pt x="121" y="90"/>
                                </a:lnTo>
                                <a:lnTo>
                                  <a:pt x="111" y="97"/>
                                </a:lnTo>
                                <a:lnTo>
                                  <a:pt x="114" y="97"/>
                                </a:lnTo>
                                <a:lnTo>
                                  <a:pt x="116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" name="Freeform 1900"/>
                        <wps:cNvSpPr>
                          <a:spLocks noEditPoints="1"/>
                        </wps:cNvSpPr>
                        <wps:spPr bwMode="auto">
                          <a:xfrm>
                            <a:off x="5805" y="1362"/>
                            <a:ext cx="144" cy="97"/>
                          </a:xfrm>
                          <a:custGeom>
                            <a:avLst/>
                            <a:gdLst>
                              <a:gd name="T0" fmla="*/ 5 w 144"/>
                              <a:gd name="T1" fmla="*/ 0 h 97"/>
                              <a:gd name="T2" fmla="*/ 3 w 144"/>
                              <a:gd name="T3" fmla="*/ 10 h 97"/>
                              <a:gd name="T4" fmla="*/ 0 w 144"/>
                              <a:gd name="T5" fmla="*/ 23 h 97"/>
                              <a:gd name="T6" fmla="*/ 3 w 144"/>
                              <a:gd name="T7" fmla="*/ 25 h 97"/>
                              <a:gd name="T8" fmla="*/ 3 w 144"/>
                              <a:gd name="T9" fmla="*/ 28 h 97"/>
                              <a:gd name="T10" fmla="*/ 5 w 144"/>
                              <a:gd name="T11" fmla="*/ 15 h 97"/>
                              <a:gd name="T12" fmla="*/ 10 w 144"/>
                              <a:gd name="T13" fmla="*/ 3 h 97"/>
                              <a:gd name="T14" fmla="*/ 8 w 144"/>
                              <a:gd name="T15" fmla="*/ 3 h 97"/>
                              <a:gd name="T16" fmla="*/ 5 w 144"/>
                              <a:gd name="T17" fmla="*/ 0 h 97"/>
                              <a:gd name="T18" fmla="*/ 112 w 144"/>
                              <a:gd name="T19" fmla="*/ 97 h 97"/>
                              <a:gd name="T20" fmla="*/ 122 w 144"/>
                              <a:gd name="T21" fmla="*/ 90 h 97"/>
                              <a:gd name="T22" fmla="*/ 132 w 144"/>
                              <a:gd name="T23" fmla="*/ 82 h 97"/>
                              <a:gd name="T24" fmla="*/ 137 w 144"/>
                              <a:gd name="T25" fmla="*/ 72 h 97"/>
                              <a:gd name="T26" fmla="*/ 144 w 144"/>
                              <a:gd name="T27" fmla="*/ 62 h 97"/>
                              <a:gd name="T28" fmla="*/ 139 w 144"/>
                              <a:gd name="T29" fmla="*/ 60 h 97"/>
                              <a:gd name="T30" fmla="*/ 134 w 144"/>
                              <a:gd name="T31" fmla="*/ 72 h 97"/>
                              <a:gd name="T32" fmla="*/ 124 w 144"/>
                              <a:gd name="T33" fmla="*/ 80 h 97"/>
                              <a:gd name="T34" fmla="*/ 117 w 144"/>
                              <a:gd name="T35" fmla="*/ 90 h 97"/>
                              <a:gd name="T36" fmla="*/ 107 w 144"/>
                              <a:gd name="T37" fmla="*/ 95 h 97"/>
                              <a:gd name="T38" fmla="*/ 109 w 144"/>
                              <a:gd name="T39" fmla="*/ 97 h 97"/>
                              <a:gd name="T40" fmla="*/ 112 w 144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2" y="97"/>
                                </a:moveTo>
                                <a:lnTo>
                                  <a:pt x="122" y="90"/>
                                </a:lnTo>
                                <a:lnTo>
                                  <a:pt x="132" y="82"/>
                                </a:lnTo>
                                <a:lnTo>
                                  <a:pt x="137" y="72"/>
                                </a:lnTo>
                                <a:lnTo>
                                  <a:pt x="144" y="62"/>
                                </a:lnTo>
                                <a:lnTo>
                                  <a:pt x="139" y="60"/>
                                </a:lnTo>
                                <a:lnTo>
                                  <a:pt x="134" y="72"/>
                                </a:lnTo>
                                <a:lnTo>
                                  <a:pt x="124" y="80"/>
                                </a:lnTo>
                                <a:lnTo>
                                  <a:pt x="117" y="90"/>
                                </a:lnTo>
                                <a:lnTo>
                                  <a:pt x="107" y="95"/>
                                </a:lnTo>
                                <a:lnTo>
                                  <a:pt x="109" y="97"/>
                                </a:lnTo>
                                <a:lnTo>
                                  <a:pt x="11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" name="Freeform 1901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9" cy="94"/>
                          </a:xfrm>
                          <a:custGeom>
                            <a:avLst/>
                            <a:gdLst>
                              <a:gd name="T0" fmla="*/ 5 w 139"/>
                              <a:gd name="T1" fmla="*/ 0 h 94"/>
                              <a:gd name="T2" fmla="*/ 0 w 139"/>
                              <a:gd name="T3" fmla="*/ 10 h 94"/>
                              <a:gd name="T4" fmla="*/ 0 w 139"/>
                              <a:gd name="T5" fmla="*/ 22 h 94"/>
                              <a:gd name="T6" fmla="*/ 0 w 139"/>
                              <a:gd name="T7" fmla="*/ 25 h 94"/>
                              <a:gd name="T8" fmla="*/ 2 w 139"/>
                              <a:gd name="T9" fmla="*/ 27 h 94"/>
                              <a:gd name="T10" fmla="*/ 5 w 139"/>
                              <a:gd name="T11" fmla="*/ 15 h 94"/>
                              <a:gd name="T12" fmla="*/ 10 w 139"/>
                              <a:gd name="T13" fmla="*/ 2 h 94"/>
                              <a:gd name="T14" fmla="*/ 7 w 139"/>
                              <a:gd name="T15" fmla="*/ 0 h 94"/>
                              <a:gd name="T16" fmla="*/ 5 w 139"/>
                              <a:gd name="T17" fmla="*/ 0 h 94"/>
                              <a:gd name="T18" fmla="*/ 106 w 139"/>
                              <a:gd name="T19" fmla="*/ 94 h 94"/>
                              <a:gd name="T20" fmla="*/ 116 w 139"/>
                              <a:gd name="T21" fmla="*/ 87 h 94"/>
                              <a:gd name="T22" fmla="*/ 126 w 139"/>
                              <a:gd name="T23" fmla="*/ 79 h 94"/>
                              <a:gd name="T24" fmla="*/ 131 w 139"/>
                              <a:gd name="T25" fmla="*/ 69 h 94"/>
                              <a:gd name="T26" fmla="*/ 139 w 139"/>
                              <a:gd name="T27" fmla="*/ 59 h 94"/>
                              <a:gd name="T28" fmla="*/ 134 w 139"/>
                              <a:gd name="T29" fmla="*/ 57 h 94"/>
                              <a:gd name="T30" fmla="*/ 126 w 139"/>
                              <a:gd name="T31" fmla="*/ 67 h 94"/>
                              <a:gd name="T32" fmla="*/ 119 w 139"/>
                              <a:gd name="T33" fmla="*/ 77 h 94"/>
                              <a:gd name="T34" fmla="*/ 111 w 139"/>
                              <a:gd name="T35" fmla="*/ 84 h 94"/>
                              <a:gd name="T36" fmla="*/ 99 w 139"/>
                              <a:gd name="T37" fmla="*/ 92 h 94"/>
                              <a:gd name="T38" fmla="*/ 104 w 139"/>
                              <a:gd name="T39" fmla="*/ 92 h 94"/>
                              <a:gd name="T40" fmla="*/ 106 w 139"/>
                              <a:gd name="T41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5" y="0"/>
                                </a:move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06" y="94"/>
                                </a:moveTo>
                                <a:lnTo>
                                  <a:pt x="116" y="87"/>
                                </a:lnTo>
                                <a:lnTo>
                                  <a:pt x="126" y="79"/>
                                </a:lnTo>
                                <a:lnTo>
                                  <a:pt x="131" y="69"/>
                                </a:lnTo>
                                <a:lnTo>
                                  <a:pt x="139" y="59"/>
                                </a:lnTo>
                                <a:lnTo>
                                  <a:pt x="134" y="57"/>
                                </a:lnTo>
                                <a:lnTo>
                                  <a:pt x="126" y="67"/>
                                </a:lnTo>
                                <a:lnTo>
                                  <a:pt x="119" y="77"/>
                                </a:lnTo>
                                <a:lnTo>
                                  <a:pt x="111" y="84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lnTo>
                                  <a:pt x="106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0" name="Freeform 1902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6" cy="92"/>
                          </a:xfrm>
                          <a:custGeom>
                            <a:avLst/>
                            <a:gdLst>
                              <a:gd name="T0" fmla="*/ 7 w 136"/>
                              <a:gd name="T1" fmla="*/ 0 h 92"/>
                              <a:gd name="T2" fmla="*/ 2 w 136"/>
                              <a:gd name="T3" fmla="*/ 12 h 92"/>
                              <a:gd name="T4" fmla="*/ 0 w 136"/>
                              <a:gd name="T5" fmla="*/ 25 h 92"/>
                              <a:gd name="T6" fmla="*/ 2 w 136"/>
                              <a:gd name="T7" fmla="*/ 27 h 92"/>
                              <a:gd name="T8" fmla="*/ 5 w 136"/>
                              <a:gd name="T9" fmla="*/ 30 h 92"/>
                              <a:gd name="T10" fmla="*/ 5 w 136"/>
                              <a:gd name="T11" fmla="*/ 30 h 92"/>
                              <a:gd name="T12" fmla="*/ 7 w 136"/>
                              <a:gd name="T13" fmla="*/ 15 h 92"/>
                              <a:gd name="T14" fmla="*/ 10 w 136"/>
                              <a:gd name="T15" fmla="*/ 5 h 92"/>
                              <a:gd name="T16" fmla="*/ 10 w 136"/>
                              <a:gd name="T17" fmla="*/ 2 h 92"/>
                              <a:gd name="T18" fmla="*/ 7 w 136"/>
                              <a:gd name="T19" fmla="*/ 0 h 92"/>
                              <a:gd name="T20" fmla="*/ 104 w 136"/>
                              <a:gd name="T21" fmla="*/ 92 h 92"/>
                              <a:gd name="T22" fmla="*/ 114 w 136"/>
                              <a:gd name="T23" fmla="*/ 87 h 92"/>
                              <a:gd name="T24" fmla="*/ 121 w 136"/>
                              <a:gd name="T25" fmla="*/ 77 h 92"/>
                              <a:gd name="T26" fmla="*/ 131 w 136"/>
                              <a:gd name="T27" fmla="*/ 69 h 92"/>
                              <a:gd name="T28" fmla="*/ 136 w 136"/>
                              <a:gd name="T29" fmla="*/ 57 h 92"/>
                              <a:gd name="T30" fmla="*/ 131 w 136"/>
                              <a:gd name="T31" fmla="*/ 57 h 92"/>
                              <a:gd name="T32" fmla="*/ 124 w 136"/>
                              <a:gd name="T33" fmla="*/ 67 h 92"/>
                              <a:gd name="T34" fmla="*/ 116 w 136"/>
                              <a:gd name="T35" fmla="*/ 77 h 92"/>
                              <a:gd name="T36" fmla="*/ 109 w 136"/>
                              <a:gd name="T37" fmla="*/ 84 h 92"/>
                              <a:gd name="T38" fmla="*/ 97 w 136"/>
                              <a:gd name="T39" fmla="*/ 89 h 92"/>
                              <a:gd name="T40" fmla="*/ 99 w 136"/>
                              <a:gd name="T41" fmla="*/ 92 h 92"/>
                              <a:gd name="T42" fmla="*/ 104 w 136"/>
                              <a:gd name="T4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04" y="92"/>
                                </a:moveTo>
                                <a:lnTo>
                                  <a:pt x="114" y="87"/>
                                </a:lnTo>
                                <a:lnTo>
                                  <a:pt x="121" y="77"/>
                                </a:lnTo>
                                <a:lnTo>
                                  <a:pt x="131" y="69"/>
                                </a:lnTo>
                                <a:lnTo>
                                  <a:pt x="136" y="57"/>
                                </a:lnTo>
                                <a:lnTo>
                                  <a:pt x="131" y="57"/>
                                </a:lnTo>
                                <a:lnTo>
                                  <a:pt x="124" y="67"/>
                                </a:lnTo>
                                <a:lnTo>
                                  <a:pt x="116" y="77"/>
                                </a:lnTo>
                                <a:lnTo>
                                  <a:pt x="109" y="84"/>
                                </a:lnTo>
                                <a:lnTo>
                                  <a:pt x="97" y="89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" name="Freeform 1903"/>
                        <wps:cNvSpPr>
                          <a:spLocks noEditPoints="1"/>
                        </wps:cNvSpPr>
                        <wps:spPr bwMode="auto">
                          <a:xfrm>
                            <a:off x="5810" y="1367"/>
                            <a:ext cx="132" cy="90"/>
                          </a:xfrm>
                          <a:custGeom>
                            <a:avLst/>
                            <a:gdLst>
                              <a:gd name="T0" fmla="*/ 8 w 132"/>
                              <a:gd name="T1" fmla="*/ 0 h 90"/>
                              <a:gd name="T2" fmla="*/ 3 w 132"/>
                              <a:gd name="T3" fmla="*/ 13 h 90"/>
                              <a:gd name="T4" fmla="*/ 0 w 132"/>
                              <a:gd name="T5" fmla="*/ 25 h 90"/>
                              <a:gd name="T6" fmla="*/ 3 w 132"/>
                              <a:gd name="T7" fmla="*/ 28 h 90"/>
                              <a:gd name="T8" fmla="*/ 5 w 132"/>
                              <a:gd name="T9" fmla="*/ 30 h 90"/>
                              <a:gd name="T10" fmla="*/ 5 w 132"/>
                              <a:gd name="T11" fmla="*/ 28 h 90"/>
                              <a:gd name="T12" fmla="*/ 5 w 132"/>
                              <a:gd name="T13" fmla="*/ 28 h 90"/>
                              <a:gd name="T14" fmla="*/ 8 w 132"/>
                              <a:gd name="T15" fmla="*/ 15 h 90"/>
                              <a:gd name="T16" fmla="*/ 10 w 132"/>
                              <a:gd name="T17" fmla="*/ 3 h 90"/>
                              <a:gd name="T18" fmla="*/ 8 w 132"/>
                              <a:gd name="T19" fmla="*/ 3 h 90"/>
                              <a:gd name="T20" fmla="*/ 8 w 132"/>
                              <a:gd name="T21" fmla="*/ 0 h 90"/>
                              <a:gd name="T22" fmla="*/ 97 w 132"/>
                              <a:gd name="T23" fmla="*/ 90 h 90"/>
                              <a:gd name="T24" fmla="*/ 109 w 132"/>
                              <a:gd name="T25" fmla="*/ 82 h 90"/>
                              <a:gd name="T26" fmla="*/ 117 w 132"/>
                              <a:gd name="T27" fmla="*/ 75 h 90"/>
                              <a:gd name="T28" fmla="*/ 127 w 132"/>
                              <a:gd name="T29" fmla="*/ 65 h 90"/>
                              <a:gd name="T30" fmla="*/ 132 w 132"/>
                              <a:gd name="T31" fmla="*/ 55 h 90"/>
                              <a:gd name="T32" fmla="*/ 127 w 132"/>
                              <a:gd name="T33" fmla="*/ 55 h 90"/>
                              <a:gd name="T34" fmla="*/ 119 w 132"/>
                              <a:gd name="T35" fmla="*/ 65 h 90"/>
                              <a:gd name="T36" fmla="*/ 112 w 132"/>
                              <a:gd name="T37" fmla="*/ 72 h 90"/>
                              <a:gd name="T38" fmla="*/ 102 w 132"/>
                              <a:gd name="T39" fmla="*/ 80 h 90"/>
                              <a:gd name="T40" fmla="*/ 92 w 132"/>
                              <a:gd name="T41" fmla="*/ 87 h 90"/>
                              <a:gd name="T42" fmla="*/ 95 w 132"/>
                              <a:gd name="T43" fmla="*/ 87 h 90"/>
                              <a:gd name="T44" fmla="*/ 97 w 132"/>
                              <a:gd name="T45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30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7" y="90"/>
                                </a:moveTo>
                                <a:lnTo>
                                  <a:pt x="109" y="82"/>
                                </a:lnTo>
                                <a:lnTo>
                                  <a:pt x="117" y="75"/>
                                </a:lnTo>
                                <a:lnTo>
                                  <a:pt x="127" y="65"/>
                                </a:lnTo>
                                <a:lnTo>
                                  <a:pt x="132" y="55"/>
                                </a:lnTo>
                                <a:lnTo>
                                  <a:pt x="127" y="55"/>
                                </a:lnTo>
                                <a:lnTo>
                                  <a:pt x="119" y="65"/>
                                </a:lnTo>
                                <a:lnTo>
                                  <a:pt x="112" y="72"/>
                                </a:lnTo>
                                <a:lnTo>
                                  <a:pt x="102" y="80"/>
                                </a:lnTo>
                                <a:lnTo>
                                  <a:pt x="92" y="87"/>
                                </a:lnTo>
                                <a:lnTo>
                                  <a:pt x="95" y="87"/>
                                </a:lnTo>
                                <a:lnTo>
                                  <a:pt x="97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" name="Freeform 1904"/>
                        <wps:cNvSpPr>
                          <a:spLocks noEditPoints="1"/>
                        </wps:cNvSpPr>
                        <wps:spPr bwMode="auto">
                          <a:xfrm>
                            <a:off x="5813" y="1370"/>
                            <a:ext cx="126" cy="84"/>
                          </a:xfrm>
                          <a:custGeom>
                            <a:avLst/>
                            <a:gdLst>
                              <a:gd name="T0" fmla="*/ 5 w 126"/>
                              <a:gd name="T1" fmla="*/ 0 h 84"/>
                              <a:gd name="T2" fmla="*/ 2 w 126"/>
                              <a:gd name="T3" fmla="*/ 10 h 84"/>
                              <a:gd name="T4" fmla="*/ 0 w 126"/>
                              <a:gd name="T5" fmla="*/ 25 h 84"/>
                              <a:gd name="T6" fmla="*/ 0 w 126"/>
                              <a:gd name="T7" fmla="*/ 25 h 84"/>
                              <a:gd name="T8" fmla="*/ 2 w 126"/>
                              <a:gd name="T9" fmla="*/ 27 h 84"/>
                              <a:gd name="T10" fmla="*/ 5 w 126"/>
                              <a:gd name="T11" fmla="*/ 30 h 84"/>
                              <a:gd name="T12" fmla="*/ 5 w 126"/>
                              <a:gd name="T13" fmla="*/ 27 h 84"/>
                              <a:gd name="T14" fmla="*/ 5 w 126"/>
                              <a:gd name="T15" fmla="*/ 25 h 84"/>
                              <a:gd name="T16" fmla="*/ 7 w 126"/>
                              <a:gd name="T17" fmla="*/ 12 h 84"/>
                              <a:gd name="T18" fmla="*/ 10 w 126"/>
                              <a:gd name="T19" fmla="*/ 2 h 84"/>
                              <a:gd name="T20" fmla="*/ 7 w 126"/>
                              <a:gd name="T21" fmla="*/ 0 h 84"/>
                              <a:gd name="T22" fmla="*/ 5 w 126"/>
                              <a:gd name="T23" fmla="*/ 0 h 84"/>
                              <a:gd name="T24" fmla="*/ 92 w 126"/>
                              <a:gd name="T25" fmla="*/ 84 h 84"/>
                              <a:gd name="T26" fmla="*/ 104 w 126"/>
                              <a:gd name="T27" fmla="*/ 79 h 84"/>
                              <a:gd name="T28" fmla="*/ 111 w 126"/>
                              <a:gd name="T29" fmla="*/ 72 h 84"/>
                              <a:gd name="T30" fmla="*/ 119 w 126"/>
                              <a:gd name="T31" fmla="*/ 62 h 84"/>
                              <a:gd name="T32" fmla="*/ 126 w 126"/>
                              <a:gd name="T33" fmla="*/ 52 h 84"/>
                              <a:gd name="T34" fmla="*/ 121 w 126"/>
                              <a:gd name="T35" fmla="*/ 50 h 84"/>
                              <a:gd name="T36" fmla="*/ 114 w 126"/>
                              <a:gd name="T37" fmla="*/ 62 h 84"/>
                              <a:gd name="T38" fmla="*/ 106 w 126"/>
                              <a:gd name="T39" fmla="*/ 69 h 84"/>
                              <a:gd name="T40" fmla="*/ 96 w 126"/>
                              <a:gd name="T41" fmla="*/ 77 h 84"/>
                              <a:gd name="T42" fmla="*/ 87 w 126"/>
                              <a:gd name="T43" fmla="*/ 82 h 84"/>
                              <a:gd name="T44" fmla="*/ 89 w 126"/>
                              <a:gd name="T45" fmla="*/ 84 h 84"/>
                              <a:gd name="T46" fmla="*/ 92 w 126"/>
                              <a:gd name="T47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92" y="84"/>
                                </a:moveTo>
                                <a:lnTo>
                                  <a:pt x="104" y="79"/>
                                </a:lnTo>
                                <a:lnTo>
                                  <a:pt x="111" y="72"/>
                                </a:lnTo>
                                <a:lnTo>
                                  <a:pt x="119" y="62"/>
                                </a:lnTo>
                                <a:lnTo>
                                  <a:pt x="126" y="52"/>
                                </a:lnTo>
                                <a:lnTo>
                                  <a:pt x="121" y="50"/>
                                </a:lnTo>
                                <a:lnTo>
                                  <a:pt x="114" y="62"/>
                                </a:lnTo>
                                <a:lnTo>
                                  <a:pt x="106" y="69"/>
                                </a:lnTo>
                                <a:lnTo>
                                  <a:pt x="96" y="77"/>
                                </a:lnTo>
                                <a:lnTo>
                                  <a:pt x="87" y="82"/>
                                </a:lnTo>
                                <a:lnTo>
                                  <a:pt x="89" y="84"/>
                                </a:lnTo>
                                <a:lnTo>
                                  <a:pt x="92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" name="Freeform 1905"/>
                        <wps:cNvSpPr>
                          <a:spLocks noEditPoints="1"/>
                        </wps:cNvSpPr>
                        <wps:spPr bwMode="auto">
                          <a:xfrm>
                            <a:off x="5815" y="1370"/>
                            <a:ext cx="122" cy="84"/>
                          </a:xfrm>
                          <a:custGeom>
                            <a:avLst/>
                            <a:gdLst>
                              <a:gd name="T0" fmla="*/ 5 w 122"/>
                              <a:gd name="T1" fmla="*/ 0 h 84"/>
                              <a:gd name="T2" fmla="*/ 3 w 122"/>
                              <a:gd name="T3" fmla="*/ 12 h 84"/>
                              <a:gd name="T4" fmla="*/ 0 w 122"/>
                              <a:gd name="T5" fmla="*/ 25 h 84"/>
                              <a:gd name="T6" fmla="*/ 0 w 122"/>
                              <a:gd name="T7" fmla="*/ 25 h 84"/>
                              <a:gd name="T8" fmla="*/ 0 w 122"/>
                              <a:gd name="T9" fmla="*/ 27 h 84"/>
                              <a:gd name="T10" fmla="*/ 3 w 122"/>
                              <a:gd name="T11" fmla="*/ 30 h 84"/>
                              <a:gd name="T12" fmla="*/ 8 w 122"/>
                              <a:gd name="T13" fmla="*/ 32 h 84"/>
                              <a:gd name="T14" fmla="*/ 5 w 122"/>
                              <a:gd name="T15" fmla="*/ 27 h 84"/>
                              <a:gd name="T16" fmla="*/ 5 w 122"/>
                              <a:gd name="T17" fmla="*/ 25 h 84"/>
                              <a:gd name="T18" fmla="*/ 8 w 122"/>
                              <a:gd name="T19" fmla="*/ 12 h 84"/>
                              <a:gd name="T20" fmla="*/ 10 w 122"/>
                              <a:gd name="T21" fmla="*/ 2 h 84"/>
                              <a:gd name="T22" fmla="*/ 8 w 122"/>
                              <a:gd name="T23" fmla="*/ 2 h 84"/>
                              <a:gd name="T24" fmla="*/ 5 w 122"/>
                              <a:gd name="T25" fmla="*/ 0 h 84"/>
                              <a:gd name="T26" fmla="*/ 87 w 122"/>
                              <a:gd name="T27" fmla="*/ 84 h 84"/>
                              <a:gd name="T28" fmla="*/ 97 w 122"/>
                              <a:gd name="T29" fmla="*/ 77 h 84"/>
                              <a:gd name="T30" fmla="*/ 107 w 122"/>
                              <a:gd name="T31" fmla="*/ 69 h 84"/>
                              <a:gd name="T32" fmla="*/ 114 w 122"/>
                              <a:gd name="T33" fmla="*/ 62 h 84"/>
                              <a:gd name="T34" fmla="*/ 122 w 122"/>
                              <a:gd name="T35" fmla="*/ 52 h 84"/>
                              <a:gd name="T36" fmla="*/ 117 w 122"/>
                              <a:gd name="T37" fmla="*/ 50 h 84"/>
                              <a:gd name="T38" fmla="*/ 109 w 122"/>
                              <a:gd name="T39" fmla="*/ 59 h 84"/>
                              <a:gd name="T40" fmla="*/ 102 w 122"/>
                              <a:gd name="T41" fmla="*/ 69 h 84"/>
                              <a:gd name="T42" fmla="*/ 92 w 122"/>
                              <a:gd name="T43" fmla="*/ 77 h 84"/>
                              <a:gd name="T44" fmla="*/ 80 w 122"/>
                              <a:gd name="T45" fmla="*/ 79 h 84"/>
                              <a:gd name="T46" fmla="*/ 85 w 122"/>
                              <a:gd name="T47" fmla="*/ 82 h 84"/>
                              <a:gd name="T48" fmla="*/ 87 w 122"/>
                              <a:gd name="T49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5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30"/>
                                </a:lnTo>
                                <a:lnTo>
                                  <a:pt x="8" y="3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7" y="84"/>
                                </a:moveTo>
                                <a:lnTo>
                                  <a:pt x="97" y="77"/>
                                </a:lnTo>
                                <a:lnTo>
                                  <a:pt x="107" y="69"/>
                                </a:lnTo>
                                <a:lnTo>
                                  <a:pt x="114" y="62"/>
                                </a:lnTo>
                                <a:lnTo>
                                  <a:pt x="122" y="52"/>
                                </a:lnTo>
                                <a:lnTo>
                                  <a:pt x="117" y="50"/>
                                </a:lnTo>
                                <a:lnTo>
                                  <a:pt x="109" y="59"/>
                                </a:lnTo>
                                <a:lnTo>
                                  <a:pt x="102" y="69"/>
                                </a:lnTo>
                                <a:lnTo>
                                  <a:pt x="92" y="77"/>
                                </a:lnTo>
                                <a:lnTo>
                                  <a:pt x="80" y="79"/>
                                </a:lnTo>
                                <a:lnTo>
                                  <a:pt x="85" y="82"/>
                                </a:lnTo>
                                <a:lnTo>
                                  <a:pt x="87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" name="Freeform 1906"/>
                        <wps:cNvSpPr>
                          <a:spLocks noEditPoints="1"/>
                        </wps:cNvSpPr>
                        <wps:spPr bwMode="auto">
                          <a:xfrm>
                            <a:off x="5818" y="1372"/>
                            <a:ext cx="116" cy="80"/>
                          </a:xfrm>
                          <a:custGeom>
                            <a:avLst/>
                            <a:gdLst>
                              <a:gd name="T0" fmla="*/ 5 w 116"/>
                              <a:gd name="T1" fmla="*/ 0 h 80"/>
                              <a:gd name="T2" fmla="*/ 2 w 116"/>
                              <a:gd name="T3" fmla="*/ 10 h 80"/>
                              <a:gd name="T4" fmla="*/ 0 w 116"/>
                              <a:gd name="T5" fmla="*/ 23 h 80"/>
                              <a:gd name="T6" fmla="*/ 0 w 116"/>
                              <a:gd name="T7" fmla="*/ 25 h 80"/>
                              <a:gd name="T8" fmla="*/ 0 w 116"/>
                              <a:gd name="T9" fmla="*/ 28 h 80"/>
                              <a:gd name="T10" fmla="*/ 5 w 116"/>
                              <a:gd name="T11" fmla="*/ 30 h 80"/>
                              <a:gd name="T12" fmla="*/ 7 w 116"/>
                              <a:gd name="T13" fmla="*/ 33 h 80"/>
                              <a:gd name="T14" fmla="*/ 5 w 116"/>
                              <a:gd name="T15" fmla="*/ 28 h 80"/>
                              <a:gd name="T16" fmla="*/ 5 w 116"/>
                              <a:gd name="T17" fmla="*/ 23 h 80"/>
                              <a:gd name="T18" fmla="*/ 7 w 116"/>
                              <a:gd name="T19" fmla="*/ 13 h 80"/>
                              <a:gd name="T20" fmla="*/ 9 w 116"/>
                              <a:gd name="T21" fmla="*/ 3 h 80"/>
                              <a:gd name="T22" fmla="*/ 7 w 116"/>
                              <a:gd name="T23" fmla="*/ 0 h 80"/>
                              <a:gd name="T24" fmla="*/ 5 w 116"/>
                              <a:gd name="T25" fmla="*/ 0 h 80"/>
                              <a:gd name="T26" fmla="*/ 82 w 116"/>
                              <a:gd name="T27" fmla="*/ 80 h 80"/>
                              <a:gd name="T28" fmla="*/ 91 w 116"/>
                              <a:gd name="T29" fmla="*/ 75 h 80"/>
                              <a:gd name="T30" fmla="*/ 101 w 116"/>
                              <a:gd name="T31" fmla="*/ 67 h 80"/>
                              <a:gd name="T32" fmla="*/ 109 w 116"/>
                              <a:gd name="T33" fmla="*/ 60 h 80"/>
                              <a:gd name="T34" fmla="*/ 116 w 116"/>
                              <a:gd name="T35" fmla="*/ 48 h 80"/>
                              <a:gd name="T36" fmla="*/ 114 w 116"/>
                              <a:gd name="T37" fmla="*/ 48 h 80"/>
                              <a:gd name="T38" fmla="*/ 111 w 116"/>
                              <a:gd name="T39" fmla="*/ 48 h 80"/>
                              <a:gd name="T40" fmla="*/ 104 w 116"/>
                              <a:gd name="T41" fmla="*/ 57 h 80"/>
                              <a:gd name="T42" fmla="*/ 96 w 116"/>
                              <a:gd name="T43" fmla="*/ 65 h 80"/>
                              <a:gd name="T44" fmla="*/ 87 w 116"/>
                              <a:gd name="T45" fmla="*/ 72 h 80"/>
                              <a:gd name="T46" fmla="*/ 74 w 116"/>
                              <a:gd name="T47" fmla="*/ 77 h 80"/>
                              <a:gd name="T48" fmla="*/ 77 w 116"/>
                              <a:gd name="T49" fmla="*/ 77 h 80"/>
                              <a:gd name="T50" fmla="*/ 82 w 116"/>
                              <a:gd name="T51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8"/>
                                </a:lnTo>
                                <a:lnTo>
                                  <a:pt x="5" y="30"/>
                                </a:lnTo>
                                <a:lnTo>
                                  <a:pt x="7" y="33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2" y="80"/>
                                </a:moveTo>
                                <a:lnTo>
                                  <a:pt x="91" y="75"/>
                                </a:lnTo>
                                <a:lnTo>
                                  <a:pt x="101" y="67"/>
                                </a:lnTo>
                                <a:lnTo>
                                  <a:pt x="109" y="60"/>
                                </a:lnTo>
                                <a:lnTo>
                                  <a:pt x="116" y="48"/>
                                </a:lnTo>
                                <a:lnTo>
                                  <a:pt x="114" y="48"/>
                                </a:lnTo>
                                <a:lnTo>
                                  <a:pt x="111" y="48"/>
                                </a:lnTo>
                                <a:lnTo>
                                  <a:pt x="104" y="57"/>
                                </a:lnTo>
                                <a:lnTo>
                                  <a:pt x="96" y="65"/>
                                </a:lnTo>
                                <a:lnTo>
                                  <a:pt x="87" y="72"/>
                                </a:lnTo>
                                <a:lnTo>
                                  <a:pt x="74" y="77"/>
                                </a:lnTo>
                                <a:lnTo>
                                  <a:pt x="77" y="77"/>
                                </a:lnTo>
                                <a:lnTo>
                                  <a:pt x="82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" name="Freeform 1907"/>
                        <wps:cNvSpPr>
                          <a:spLocks noEditPoints="1"/>
                        </wps:cNvSpPr>
                        <wps:spPr bwMode="auto">
                          <a:xfrm>
                            <a:off x="5820" y="1372"/>
                            <a:ext cx="112" cy="77"/>
                          </a:xfrm>
                          <a:custGeom>
                            <a:avLst/>
                            <a:gdLst>
                              <a:gd name="T0" fmla="*/ 5 w 112"/>
                              <a:gd name="T1" fmla="*/ 0 h 77"/>
                              <a:gd name="T2" fmla="*/ 3 w 112"/>
                              <a:gd name="T3" fmla="*/ 10 h 77"/>
                              <a:gd name="T4" fmla="*/ 0 w 112"/>
                              <a:gd name="T5" fmla="*/ 23 h 77"/>
                              <a:gd name="T6" fmla="*/ 0 w 112"/>
                              <a:gd name="T7" fmla="*/ 25 h 77"/>
                              <a:gd name="T8" fmla="*/ 3 w 112"/>
                              <a:gd name="T9" fmla="*/ 30 h 77"/>
                              <a:gd name="T10" fmla="*/ 5 w 112"/>
                              <a:gd name="T11" fmla="*/ 33 h 77"/>
                              <a:gd name="T12" fmla="*/ 7 w 112"/>
                              <a:gd name="T13" fmla="*/ 35 h 77"/>
                              <a:gd name="T14" fmla="*/ 5 w 112"/>
                              <a:gd name="T15" fmla="*/ 28 h 77"/>
                              <a:gd name="T16" fmla="*/ 5 w 112"/>
                              <a:gd name="T17" fmla="*/ 23 h 77"/>
                              <a:gd name="T18" fmla="*/ 7 w 112"/>
                              <a:gd name="T19" fmla="*/ 13 h 77"/>
                              <a:gd name="T20" fmla="*/ 10 w 112"/>
                              <a:gd name="T21" fmla="*/ 3 h 77"/>
                              <a:gd name="T22" fmla="*/ 7 w 112"/>
                              <a:gd name="T23" fmla="*/ 3 h 77"/>
                              <a:gd name="T24" fmla="*/ 5 w 112"/>
                              <a:gd name="T25" fmla="*/ 0 h 77"/>
                              <a:gd name="T26" fmla="*/ 75 w 112"/>
                              <a:gd name="T27" fmla="*/ 77 h 77"/>
                              <a:gd name="T28" fmla="*/ 87 w 112"/>
                              <a:gd name="T29" fmla="*/ 75 h 77"/>
                              <a:gd name="T30" fmla="*/ 97 w 112"/>
                              <a:gd name="T31" fmla="*/ 67 h 77"/>
                              <a:gd name="T32" fmla="*/ 104 w 112"/>
                              <a:gd name="T33" fmla="*/ 57 h 77"/>
                              <a:gd name="T34" fmla="*/ 112 w 112"/>
                              <a:gd name="T35" fmla="*/ 48 h 77"/>
                              <a:gd name="T36" fmla="*/ 107 w 112"/>
                              <a:gd name="T37" fmla="*/ 45 h 77"/>
                              <a:gd name="T38" fmla="*/ 99 w 112"/>
                              <a:gd name="T39" fmla="*/ 57 h 77"/>
                              <a:gd name="T40" fmla="*/ 92 w 112"/>
                              <a:gd name="T41" fmla="*/ 65 h 77"/>
                              <a:gd name="T42" fmla="*/ 80 w 112"/>
                              <a:gd name="T43" fmla="*/ 72 h 77"/>
                              <a:gd name="T44" fmla="*/ 67 w 112"/>
                              <a:gd name="T45" fmla="*/ 75 h 77"/>
                              <a:gd name="T46" fmla="*/ 72 w 112"/>
                              <a:gd name="T47" fmla="*/ 77 h 77"/>
                              <a:gd name="T48" fmla="*/ 75 w 112"/>
                              <a:gd name="T49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30"/>
                                </a:lnTo>
                                <a:lnTo>
                                  <a:pt x="5" y="33"/>
                                </a:lnTo>
                                <a:lnTo>
                                  <a:pt x="7" y="35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75" y="77"/>
                                </a:moveTo>
                                <a:lnTo>
                                  <a:pt x="87" y="75"/>
                                </a:lnTo>
                                <a:lnTo>
                                  <a:pt x="97" y="67"/>
                                </a:lnTo>
                                <a:lnTo>
                                  <a:pt x="104" y="57"/>
                                </a:lnTo>
                                <a:lnTo>
                                  <a:pt x="112" y="48"/>
                                </a:lnTo>
                                <a:lnTo>
                                  <a:pt x="107" y="45"/>
                                </a:lnTo>
                                <a:lnTo>
                                  <a:pt x="99" y="57"/>
                                </a:lnTo>
                                <a:lnTo>
                                  <a:pt x="92" y="65"/>
                                </a:lnTo>
                                <a:lnTo>
                                  <a:pt x="80" y="72"/>
                                </a:lnTo>
                                <a:lnTo>
                                  <a:pt x="67" y="75"/>
                                </a:lnTo>
                                <a:lnTo>
                                  <a:pt x="72" y="77"/>
                                </a:lnTo>
                                <a:lnTo>
                                  <a:pt x="75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6" name="Freeform 1908"/>
                        <wps:cNvSpPr>
                          <a:spLocks noEditPoints="1"/>
                        </wps:cNvSpPr>
                        <wps:spPr bwMode="auto">
                          <a:xfrm>
                            <a:off x="5823" y="1375"/>
                            <a:ext cx="106" cy="74"/>
                          </a:xfrm>
                          <a:custGeom>
                            <a:avLst/>
                            <a:gdLst>
                              <a:gd name="T0" fmla="*/ 4 w 106"/>
                              <a:gd name="T1" fmla="*/ 0 h 74"/>
                              <a:gd name="T2" fmla="*/ 2 w 106"/>
                              <a:gd name="T3" fmla="*/ 10 h 74"/>
                              <a:gd name="T4" fmla="*/ 0 w 106"/>
                              <a:gd name="T5" fmla="*/ 20 h 74"/>
                              <a:gd name="T6" fmla="*/ 0 w 106"/>
                              <a:gd name="T7" fmla="*/ 25 h 74"/>
                              <a:gd name="T8" fmla="*/ 2 w 106"/>
                              <a:gd name="T9" fmla="*/ 30 h 74"/>
                              <a:gd name="T10" fmla="*/ 4 w 106"/>
                              <a:gd name="T11" fmla="*/ 32 h 74"/>
                              <a:gd name="T12" fmla="*/ 7 w 106"/>
                              <a:gd name="T13" fmla="*/ 35 h 74"/>
                              <a:gd name="T14" fmla="*/ 7 w 106"/>
                              <a:gd name="T15" fmla="*/ 27 h 74"/>
                              <a:gd name="T16" fmla="*/ 4 w 106"/>
                              <a:gd name="T17" fmla="*/ 20 h 74"/>
                              <a:gd name="T18" fmla="*/ 7 w 106"/>
                              <a:gd name="T19" fmla="*/ 10 h 74"/>
                              <a:gd name="T20" fmla="*/ 7 w 106"/>
                              <a:gd name="T21" fmla="*/ 2 h 74"/>
                              <a:gd name="T22" fmla="*/ 7 w 106"/>
                              <a:gd name="T23" fmla="*/ 0 h 74"/>
                              <a:gd name="T24" fmla="*/ 4 w 106"/>
                              <a:gd name="T25" fmla="*/ 0 h 74"/>
                              <a:gd name="T26" fmla="*/ 69 w 106"/>
                              <a:gd name="T27" fmla="*/ 74 h 74"/>
                              <a:gd name="T28" fmla="*/ 82 w 106"/>
                              <a:gd name="T29" fmla="*/ 69 h 74"/>
                              <a:gd name="T30" fmla="*/ 91 w 106"/>
                              <a:gd name="T31" fmla="*/ 62 h 74"/>
                              <a:gd name="T32" fmla="*/ 99 w 106"/>
                              <a:gd name="T33" fmla="*/ 54 h 74"/>
                              <a:gd name="T34" fmla="*/ 106 w 106"/>
                              <a:gd name="T35" fmla="*/ 45 h 74"/>
                              <a:gd name="T36" fmla="*/ 101 w 106"/>
                              <a:gd name="T37" fmla="*/ 42 h 74"/>
                              <a:gd name="T38" fmla="*/ 94 w 106"/>
                              <a:gd name="T39" fmla="*/ 52 h 74"/>
                              <a:gd name="T40" fmla="*/ 84 w 106"/>
                              <a:gd name="T41" fmla="*/ 62 h 74"/>
                              <a:gd name="T42" fmla="*/ 74 w 106"/>
                              <a:gd name="T43" fmla="*/ 67 h 74"/>
                              <a:gd name="T44" fmla="*/ 62 w 106"/>
                              <a:gd name="T45" fmla="*/ 69 h 74"/>
                              <a:gd name="T46" fmla="*/ 64 w 106"/>
                              <a:gd name="T47" fmla="*/ 72 h 74"/>
                              <a:gd name="T48" fmla="*/ 69 w 106"/>
                              <a:gd name="T49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4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0"/>
                                </a:lnTo>
                                <a:lnTo>
                                  <a:pt x="4" y="32"/>
                                </a:lnTo>
                                <a:lnTo>
                                  <a:pt x="7" y="35"/>
                                </a:lnTo>
                                <a:lnTo>
                                  <a:pt x="7" y="27"/>
                                </a:lnTo>
                                <a:lnTo>
                                  <a:pt x="4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69" y="74"/>
                                </a:moveTo>
                                <a:lnTo>
                                  <a:pt x="82" y="69"/>
                                </a:lnTo>
                                <a:lnTo>
                                  <a:pt x="91" y="62"/>
                                </a:lnTo>
                                <a:lnTo>
                                  <a:pt x="99" y="54"/>
                                </a:lnTo>
                                <a:lnTo>
                                  <a:pt x="106" y="45"/>
                                </a:lnTo>
                                <a:lnTo>
                                  <a:pt x="101" y="42"/>
                                </a:lnTo>
                                <a:lnTo>
                                  <a:pt x="94" y="52"/>
                                </a:lnTo>
                                <a:lnTo>
                                  <a:pt x="84" y="62"/>
                                </a:lnTo>
                                <a:lnTo>
                                  <a:pt x="74" y="67"/>
                                </a:lnTo>
                                <a:lnTo>
                                  <a:pt x="62" y="69"/>
                                </a:lnTo>
                                <a:lnTo>
                                  <a:pt x="64" y="72"/>
                                </a:lnTo>
                                <a:lnTo>
                                  <a:pt x="69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" name="Freeform 1909"/>
                        <wps:cNvSpPr>
                          <a:spLocks noEditPoints="1"/>
                        </wps:cNvSpPr>
                        <wps:spPr bwMode="auto">
                          <a:xfrm>
                            <a:off x="5825" y="1375"/>
                            <a:ext cx="102" cy="72"/>
                          </a:xfrm>
                          <a:custGeom>
                            <a:avLst/>
                            <a:gdLst>
                              <a:gd name="T0" fmla="*/ 5 w 102"/>
                              <a:gd name="T1" fmla="*/ 0 h 72"/>
                              <a:gd name="T2" fmla="*/ 2 w 102"/>
                              <a:gd name="T3" fmla="*/ 10 h 72"/>
                              <a:gd name="T4" fmla="*/ 0 w 102"/>
                              <a:gd name="T5" fmla="*/ 20 h 72"/>
                              <a:gd name="T6" fmla="*/ 0 w 102"/>
                              <a:gd name="T7" fmla="*/ 25 h 72"/>
                              <a:gd name="T8" fmla="*/ 2 w 102"/>
                              <a:gd name="T9" fmla="*/ 32 h 72"/>
                              <a:gd name="T10" fmla="*/ 5 w 102"/>
                              <a:gd name="T11" fmla="*/ 35 h 72"/>
                              <a:gd name="T12" fmla="*/ 10 w 102"/>
                              <a:gd name="T13" fmla="*/ 40 h 72"/>
                              <a:gd name="T14" fmla="*/ 7 w 102"/>
                              <a:gd name="T15" fmla="*/ 30 h 72"/>
                              <a:gd name="T16" fmla="*/ 5 w 102"/>
                              <a:gd name="T17" fmla="*/ 20 h 72"/>
                              <a:gd name="T18" fmla="*/ 7 w 102"/>
                              <a:gd name="T19" fmla="*/ 10 h 72"/>
                              <a:gd name="T20" fmla="*/ 7 w 102"/>
                              <a:gd name="T21" fmla="*/ 2 h 72"/>
                              <a:gd name="T22" fmla="*/ 5 w 102"/>
                              <a:gd name="T23" fmla="*/ 2 h 72"/>
                              <a:gd name="T24" fmla="*/ 5 w 102"/>
                              <a:gd name="T25" fmla="*/ 0 h 72"/>
                              <a:gd name="T26" fmla="*/ 62 w 102"/>
                              <a:gd name="T27" fmla="*/ 72 h 72"/>
                              <a:gd name="T28" fmla="*/ 75 w 102"/>
                              <a:gd name="T29" fmla="*/ 69 h 72"/>
                              <a:gd name="T30" fmla="*/ 87 w 102"/>
                              <a:gd name="T31" fmla="*/ 62 h 72"/>
                              <a:gd name="T32" fmla="*/ 94 w 102"/>
                              <a:gd name="T33" fmla="*/ 54 h 72"/>
                              <a:gd name="T34" fmla="*/ 102 w 102"/>
                              <a:gd name="T35" fmla="*/ 42 h 72"/>
                              <a:gd name="T36" fmla="*/ 97 w 102"/>
                              <a:gd name="T37" fmla="*/ 42 h 72"/>
                              <a:gd name="T38" fmla="*/ 89 w 102"/>
                              <a:gd name="T39" fmla="*/ 52 h 72"/>
                              <a:gd name="T40" fmla="*/ 80 w 102"/>
                              <a:gd name="T41" fmla="*/ 59 h 72"/>
                              <a:gd name="T42" fmla="*/ 67 w 102"/>
                              <a:gd name="T43" fmla="*/ 67 h 72"/>
                              <a:gd name="T44" fmla="*/ 55 w 102"/>
                              <a:gd name="T45" fmla="*/ 67 h 72"/>
                              <a:gd name="T46" fmla="*/ 55 w 102"/>
                              <a:gd name="T47" fmla="*/ 67 h 72"/>
                              <a:gd name="T48" fmla="*/ 60 w 102"/>
                              <a:gd name="T49" fmla="*/ 69 h 72"/>
                              <a:gd name="T50" fmla="*/ 62 w 102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2"/>
                                </a:lnTo>
                                <a:lnTo>
                                  <a:pt x="5" y="35"/>
                                </a:lnTo>
                                <a:lnTo>
                                  <a:pt x="10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62" y="72"/>
                                </a:moveTo>
                                <a:lnTo>
                                  <a:pt x="75" y="69"/>
                                </a:lnTo>
                                <a:lnTo>
                                  <a:pt x="87" y="62"/>
                                </a:lnTo>
                                <a:lnTo>
                                  <a:pt x="94" y="54"/>
                                </a:lnTo>
                                <a:lnTo>
                                  <a:pt x="102" y="42"/>
                                </a:lnTo>
                                <a:lnTo>
                                  <a:pt x="97" y="42"/>
                                </a:lnTo>
                                <a:lnTo>
                                  <a:pt x="89" y="52"/>
                                </a:lnTo>
                                <a:lnTo>
                                  <a:pt x="80" y="59"/>
                                </a:lnTo>
                                <a:lnTo>
                                  <a:pt x="67" y="67"/>
                                </a:lnTo>
                                <a:lnTo>
                                  <a:pt x="55" y="67"/>
                                </a:lnTo>
                                <a:lnTo>
                                  <a:pt x="60" y="69"/>
                                </a:lnTo>
                                <a:lnTo>
                                  <a:pt x="62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" name="Freeform 1910"/>
                        <wps:cNvSpPr>
                          <a:spLocks noEditPoints="1"/>
                        </wps:cNvSpPr>
                        <wps:spPr bwMode="auto">
                          <a:xfrm>
                            <a:off x="5827" y="1377"/>
                            <a:ext cx="97" cy="67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67"/>
                              <a:gd name="T2" fmla="*/ 3 w 97"/>
                              <a:gd name="T3" fmla="*/ 8 h 67"/>
                              <a:gd name="T4" fmla="*/ 0 w 97"/>
                              <a:gd name="T5" fmla="*/ 18 h 67"/>
                              <a:gd name="T6" fmla="*/ 3 w 97"/>
                              <a:gd name="T7" fmla="*/ 25 h 67"/>
                              <a:gd name="T8" fmla="*/ 3 w 97"/>
                              <a:gd name="T9" fmla="*/ 33 h 67"/>
                              <a:gd name="T10" fmla="*/ 8 w 97"/>
                              <a:gd name="T11" fmla="*/ 38 h 67"/>
                              <a:gd name="T12" fmla="*/ 13 w 97"/>
                              <a:gd name="T13" fmla="*/ 40 h 67"/>
                              <a:gd name="T14" fmla="*/ 8 w 97"/>
                              <a:gd name="T15" fmla="*/ 30 h 67"/>
                              <a:gd name="T16" fmla="*/ 5 w 97"/>
                              <a:gd name="T17" fmla="*/ 18 h 67"/>
                              <a:gd name="T18" fmla="*/ 5 w 97"/>
                              <a:gd name="T19" fmla="*/ 10 h 67"/>
                              <a:gd name="T20" fmla="*/ 8 w 97"/>
                              <a:gd name="T21" fmla="*/ 3 h 67"/>
                              <a:gd name="T22" fmla="*/ 5 w 97"/>
                              <a:gd name="T23" fmla="*/ 0 h 67"/>
                              <a:gd name="T24" fmla="*/ 3 w 97"/>
                              <a:gd name="T25" fmla="*/ 0 h 67"/>
                              <a:gd name="T26" fmla="*/ 58 w 97"/>
                              <a:gd name="T27" fmla="*/ 67 h 67"/>
                              <a:gd name="T28" fmla="*/ 70 w 97"/>
                              <a:gd name="T29" fmla="*/ 65 h 67"/>
                              <a:gd name="T30" fmla="*/ 80 w 97"/>
                              <a:gd name="T31" fmla="*/ 60 h 67"/>
                              <a:gd name="T32" fmla="*/ 90 w 97"/>
                              <a:gd name="T33" fmla="*/ 50 h 67"/>
                              <a:gd name="T34" fmla="*/ 97 w 97"/>
                              <a:gd name="T35" fmla="*/ 40 h 67"/>
                              <a:gd name="T36" fmla="*/ 92 w 97"/>
                              <a:gd name="T37" fmla="*/ 40 h 67"/>
                              <a:gd name="T38" fmla="*/ 85 w 97"/>
                              <a:gd name="T39" fmla="*/ 50 h 67"/>
                              <a:gd name="T40" fmla="*/ 78 w 97"/>
                              <a:gd name="T41" fmla="*/ 57 h 67"/>
                              <a:gd name="T42" fmla="*/ 65 w 97"/>
                              <a:gd name="T43" fmla="*/ 62 h 67"/>
                              <a:gd name="T44" fmla="*/ 53 w 97"/>
                              <a:gd name="T45" fmla="*/ 62 h 67"/>
                              <a:gd name="T46" fmla="*/ 50 w 97"/>
                              <a:gd name="T47" fmla="*/ 62 h 67"/>
                              <a:gd name="T48" fmla="*/ 48 w 97"/>
                              <a:gd name="T49" fmla="*/ 62 h 67"/>
                              <a:gd name="T50" fmla="*/ 53 w 97"/>
                              <a:gd name="T51" fmla="*/ 65 h 67"/>
                              <a:gd name="T52" fmla="*/ 58 w 97"/>
                              <a:gd name="T53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3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3" y="33"/>
                                </a:lnTo>
                                <a:lnTo>
                                  <a:pt x="8" y="38"/>
                                </a:lnTo>
                                <a:lnTo>
                                  <a:pt x="13" y="40"/>
                                </a:lnTo>
                                <a:lnTo>
                                  <a:pt x="8" y="30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8" y="67"/>
                                </a:moveTo>
                                <a:lnTo>
                                  <a:pt x="70" y="65"/>
                                </a:lnTo>
                                <a:lnTo>
                                  <a:pt x="80" y="60"/>
                                </a:lnTo>
                                <a:lnTo>
                                  <a:pt x="90" y="50"/>
                                </a:lnTo>
                                <a:lnTo>
                                  <a:pt x="97" y="40"/>
                                </a:lnTo>
                                <a:lnTo>
                                  <a:pt x="92" y="40"/>
                                </a:lnTo>
                                <a:lnTo>
                                  <a:pt x="85" y="50"/>
                                </a:lnTo>
                                <a:lnTo>
                                  <a:pt x="78" y="57"/>
                                </a:lnTo>
                                <a:lnTo>
                                  <a:pt x="65" y="62"/>
                                </a:lnTo>
                                <a:lnTo>
                                  <a:pt x="53" y="62"/>
                                </a:lnTo>
                                <a:lnTo>
                                  <a:pt x="50" y="62"/>
                                </a:lnTo>
                                <a:lnTo>
                                  <a:pt x="48" y="62"/>
                                </a:lnTo>
                                <a:lnTo>
                                  <a:pt x="53" y="65"/>
                                </a:lnTo>
                                <a:lnTo>
                                  <a:pt x="58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9" name="Freeform 1911"/>
                        <wps:cNvSpPr>
                          <a:spLocks noEditPoints="1"/>
                        </wps:cNvSpPr>
                        <wps:spPr bwMode="auto">
                          <a:xfrm>
                            <a:off x="5830" y="1377"/>
                            <a:ext cx="92" cy="65"/>
                          </a:xfrm>
                          <a:custGeom>
                            <a:avLst/>
                            <a:gdLst>
                              <a:gd name="T0" fmla="*/ 2 w 92"/>
                              <a:gd name="T1" fmla="*/ 0 h 65"/>
                              <a:gd name="T2" fmla="*/ 2 w 92"/>
                              <a:gd name="T3" fmla="*/ 8 h 65"/>
                              <a:gd name="T4" fmla="*/ 0 w 92"/>
                              <a:gd name="T5" fmla="*/ 18 h 65"/>
                              <a:gd name="T6" fmla="*/ 2 w 92"/>
                              <a:gd name="T7" fmla="*/ 28 h 65"/>
                              <a:gd name="T8" fmla="*/ 5 w 92"/>
                              <a:gd name="T9" fmla="*/ 38 h 65"/>
                              <a:gd name="T10" fmla="*/ 10 w 92"/>
                              <a:gd name="T11" fmla="*/ 40 h 65"/>
                              <a:gd name="T12" fmla="*/ 15 w 92"/>
                              <a:gd name="T13" fmla="*/ 45 h 65"/>
                              <a:gd name="T14" fmla="*/ 12 w 92"/>
                              <a:gd name="T15" fmla="*/ 38 h 65"/>
                              <a:gd name="T16" fmla="*/ 7 w 92"/>
                              <a:gd name="T17" fmla="*/ 33 h 65"/>
                              <a:gd name="T18" fmla="*/ 5 w 92"/>
                              <a:gd name="T19" fmla="*/ 25 h 65"/>
                              <a:gd name="T20" fmla="*/ 5 w 92"/>
                              <a:gd name="T21" fmla="*/ 18 h 65"/>
                              <a:gd name="T22" fmla="*/ 5 w 92"/>
                              <a:gd name="T23" fmla="*/ 10 h 65"/>
                              <a:gd name="T24" fmla="*/ 7 w 92"/>
                              <a:gd name="T25" fmla="*/ 3 h 65"/>
                              <a:gd name="T26" fmla="*/ 5 w 92"/>
                              <a:gd name="T27" fmla="*/ 3 h 65"/>
                              <a:gd name="T28" fmla="*/ 2 w 92"/>
                              <a:gd name="T29" fmla="*/ 0 h 65"/>
                              <a:gd name="T30" fmla="*/ 50 w 92"/>
                              <a:gd name="T31" fmla="*/ 65 h 65"/>
                              <a:gd name="T32" fmla="*/ 50 w 92"/>
                              <a:gd name="T33" fmla="*/ 65 h 65"/>
                              <a:gd name="T34" fmla="*/ 62 w 92"/>
                              <a:gd name="T35" fmla="*/ 65 h 65"/>
                              <a:gd name="T36" fmla="*/ 75 w 92"/>
                              <a:gd name="T37" fmla="*/ 57 h 65"/>
                              <a:gd name="T38" fmla="*/ 84 w 92"/>
                              <a:gd name="T39" fmla="*/ 50 h 65"/>
                              <a:gd name="T40" fmla="*/ 92 w 92"/>
                              <a:gd name="T41" fmla="*/ 40 h 65"/>
                              <a:gd name="T42" fmla="*/ 87 w 92"/>
                              <a:gd name="T43" fmla="*/ 38 h 65"/>
                              <a:gd name="T44" fmla="*/ 82 w 92"/>
                              <a:gd name="T45" fmla="*/ 47 h 65"/>
                              <a:gd name="T46" fmla="*/ 72 w 92"/>
                              <a:gd name="T47" fmla="*/ 55 h 65"/>
                              <a:gd name="T48" fmla="*/ 62 w 92"/>
                              <a:gd name="T49" fmla="*/ 60 h 65"/>
                              <a:gd name="T50" fmla="*/ 50 w 92"/>
                              <a:gd name="T51" fmla="*/ 60 h 65"/>
                              <a:gd name="T52" fmla="*/ 42 w 92"/>
                              <a:gd name="T53" fmla="*/ 60 h 65"/>
                              <a:gd name="T54" fmla="*/ 37 w 92"/>
                              <a:gd name="T55" fmla="*/ 60 h 65"/>
                              <a:gd name="T56" fmla="*/ 42 w 92"/>
                              <a:gd name="T57" fmla="*/ 62 h 65"/>
                              <a:gd name="T58" fmla="*/ 50 w 92"/>
                              <a:gd name="T59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2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5" y="38"/>
                                </a:lnTo>
                                <a:lnTo>
                                  <a:pt x="10" y="40"/>
                                </a:lnTo>
                                <a:lnTo>
                                  <a:pt x="15" y="45"/>
                                </a:lnTo>
                                <a:lnTo>
                                  <a:pt x="12" y="38"/>
                                </a:lnTo>
                                <a:lnTo>
                                  <a:pt x="7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0" y="65"/>
                                </a:moveTo>
                                <a:lnTo>
                                  <a:pt x="50" y="65"/>
                                </a:lnTo>
                                <a:lnTo>
                                  <a:pt x="62" y="65"/>
                                </a:lnTo>
                                <a:lnTo>
                                  <a:pt x="75" y="57"/>
                                </a:lnTo>
                                <a:lnTo>
                                  <a:pt x="84" y="50"/>
                                </a:lnTo>
                                <a:lnTo>
                                  <a:pt x="92" y="40"/>
                                </a:lnTo>
                                <a:lnTo>
                                  <a:pt x="87" y="38"/>
                                </a:lnTo>
                                <a:lnTo>
                                  <a:pt x="82" y="47"/>
                                </a:lnTo>
                                <a:lnTo>
                                  <a:pt x="72" y="55"/>
                                </a:lnTo>
                                <a:lnTo>
                                  <a:pt x="62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7" y="60"/>
                                </a:lnTo>
                                <a:lnTo>
                                  <a:pt x="42" y="62"/>
                                </a:lnTo>
                                <a:lnTo>
                                  <a:pt x="5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0" name="Freeform 1912"/>
                        <wps:cNvSpPr>
                          <a:spLocks/>
                        </wps:cNvSpPr>
                        <wps:spPr bwMode="auto">
                          <a:xfrm>
                            <a:off x="5832" y="1380"/>
                            <a:ext cx="87" cy="59"/>
                          </a:xfrm>
                          <a:custGeom>
                            <a:avLst/>
                            <a:gdLst>
                              <a:gd name="T0" fmla="*/ 3 w 87"/>
                              <a:gd name="T1" fmla="*/ 0 h 59"/>
                              <a:gd name="T2" fmla="*/ 0 w 87"/>
                              <a:gd name="T3" fmla="*/ 7 h 59"/>
                              <a:gd name="T4" fmla="*/ 0 w 87"/>
                              <a:gd name="T5" fmla="*/ 15 h 59"/>
                              <a:gd name="T6" fmla="*/ 3 w 87"/>
                              <a:gd name="T7" fmla="*/ 27 h 59"/>
                              <a:gd name="T8" fmla="*/ 8 w 87"/>
                              <a:gd name="T9" fmla="*/ 37 h 59"/>
                              <a:gd name="T10" fmla="*/ 25 w 87"/>
                              <a:gd name="T11" fmla="*/ 49 h 59"/>
                              <a:gd name="T12" fmla="*/ 43 w 87"/>
                              <a:gd name="T13" fmla="*/ 59 h 59"/>
                              <a:gd name="T14" fmla="*/ 45 w 87"/>
                              <a:gd name="T15" fmla="*/ 59 h 59"/>
                              <a:gd name="T16" fmla="*/ 48 w 87"/>
                              <a:gd name="T17" fmla="*/ 59 h 59"/>
                              <a:gd name="T18" fmla="*/ 60 w 87"/>
                              <a:gd name="T19" fmla="*/ 59 h 59"/>
                              <a:gd name="T20" fmla="*/ 73 w 87"/>
                              <a:gd name="T21" fmla="*/ 54 h 59"/>
                              <a:gd name="T22" fmla="*/ 80 w 87"/>
                              <a:gd name="T23" fmla="*/ 47 h 59"/>
                              <a:gd name="T24" fmla="*/ 87 w 87"/>
                              <a:gd name="T25" fmla="*/ 37 h 59"/>
                              <a:gd name="T26" fmla="*/ 85 w 87"/>
                              <a:gd name="T27" fmla="*/ 35 h 59"/>
                              <a:gd name="T28" fmla="*/ 82 w 87"/>
                              <a:gd name="T29" fmla="*/ 35 h 59"/>
                              <a:gd name="T30" fmla="*/ 77 w 87"/>
                              <a:gd name="T31" fmla="*/ 42 h 59"/>
                              <a:gd name="T32" fmla="*/ 68 w 87"/>
                              <a:gd name="T33" fmla="*/ 49 h 59"/>
                              <a:gd name="T34" fmla="*/ 58 w 87"/>
                              <a:gd name="T35" fmla="*/ 54 h 59"/>
                              <a:gd name="T36" fmla="*/ 48 w 87"/>
                              <a:gd name="T37" fmla="*/ 54 h 59"/>
                              <a:gd name="T38" fmla="*/ 40 w 87"/>
                              <a:gd name="T39" fmla="*/ 54 h 59"/>
                              <a:gd name="T40" fmla="*/ 30 w 87"/>
                              <a:gd name="T41" fmla="*/ 52 h 59"/>
                              <a:gd name="T42" fmla="*/ 25 w 87"/>
                              <a:gd name="T43" fmla="*/ 49 h 59"/>
                              <a:gd name="T44" fmla="*/ 18 w 87"/>
                              <a:gd name="T45" fmla="*/ 42 h 59"/>
                              <a:gd name="T46" fmla="*/ 13 w 87"/>
                              <a:gd name="T47" fmla="*/ 37 h 59"/>
                              <a:gd name="T48" fmla="*/ 8 w 87"/>
                              <a:gd name="T49" fmla="*/ 30 h 59"/>
                              <a:gd name="T50" fmla="*/ 8 w 87"/>
                              <a:gd name="T51" fmla="*/ 22 h 59"/>
                              <a:gd name="T52" fmla="*/ 5 w 87"/>
                              <a:gd name="T53" fmla="*/ 15 h 59"/>
                              <a:gd name="T54" fmla="*/ 5 w 87"/>
                              <a:gd name="T55" fmla="*/ 7 h 59"/>
                              <a:gd name="T56" fmla="*/ 8 w 87"/>
                              <a:gd name="T57" fmla="*/ 2 h 59"/>
                              <a:gd name="T58" fmla="*/ 5 w 87"/>
                              <a:gd name="T59" fmla="*/ 0 h 59"/>
                              <a:gd name="T60" fmla="*/ 3 w 87"/>
                              <a:gd name="T61" fmla="*/ 0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7"/>
                                </a:lnTo>
                                <a:lnTo>
                                  <a:pt x="8" y="37"/>
                                </a:lnTo>
                                <a:lnTo>
                                  <a:pt x="25" y="49"/>
                                </a:lnTo>
                                <a:lnTo>
                                  <a:pt x="43" y="59"/>
                                </a:lnTo>
                                <a:lnTo>
                                  <a:pt x="45" y="59"/>
                                </a:lnTo>
                                <a:lnTo>
                                  <a:pt x="48" y="59"/>
                                </a:lnTo>
                                <a:lnTo>
                                  <a:pt x="60" y="59"/>
                                </a:lnTo>
                                <a:lnTo>
                                  <a:pt x="73" y="54"/>
                                </a:lnTo>
                                <a:lnTo>
                                  <a:pt x="80" y="47"/>
                                </a:lnTo>
                                <a:lnTo>
                                  <a:pt x="87" y="37"/>
                                </a:lnTo>
                                <a:lnTo>
                                  <a:pt x="85" y="35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68" y="49"/>
                                </a:lnTo>
                                <a:lnTo>
                                  <a:pt x="58" y="54"/>
                                </a:lnTo>
                                <a:lnTo>
                                  <a:pt x="48" y="54"/>
                                </a:lnTo>
                                <a:lnTo>
                                  <a:pt x="40" y="54"/>
                                </a:lnTo>
                                <a:lnTo>
                                  <a:pt x="30" y="52"/>
                                </a:lnTo>
                                <a:lnTo>
                                  <a:pt x="25" y="49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1" name="Freeform 1913"/>
                        <wps:cNvSpPr>
                          <a:spLocks/>
                        </wps:cNvSpPr>
                        <wps:spPr bwMode="auto">
                          <a:xfrm>
                            <a:off x="5835" y="1380"/>
                            <a:ext cx="82" cy="57"/>
                          </a:xfrm>
                          <a:custGeom>
                            <a:avLst/>
                            <a:gdLst>
                              <a:gd name="T0" fmla="*/ 2 w 82"/>
                              <a:gd name="T1" fmla="*/ 0 h 57"/>
                              <a:gd name="T2" fmla="*/ 0 w 82"/>
                              <a:gd name="T3" fmla="*/ 7 h 57"/>
                              <a:gd name="T4" fmla="*/ 0 w 82"/>
                              <a:gd name="T5" fmla="*/ 15 h 57"/>
                              <a:gd name="T6" fmla="*/ 0 w 82"/>
                              <a:gd name="T7" fmla="*/ 22 h 57"/>
                              <a:gd name="T8" fmla="*/ 2 w 82"/>
                              <a:gd name="T9" fmla="*/ 30 h 57"/>
                              <a:gd name="T10" fmla="*/ 7 w 82"/>
                              <a:gd name="T11" fmla="*/ 35 h 57"/>
                              <a:gd name="T12" fmla="*/ 10 w 82"/>
                              <a:gd name="T13" fmla="*/ 42 h 57"/>
                              <a:gd name="T14" fmla="*/ 22 w 82"/>
                              <a:gd name="T15" fmla="*/ 49 h 57"/>
                              <a:gd name="T16" fmla="*/ 32 w 82"/>
                              <a:gd name="T17" fmla="*/ 57 h 57"/>
                              <a:gd name="T18" fmla="*/ 37 w 82"/>
                              <a:gd name="T19" fmla="*/ 57 h 57"/>
                              <a:gd name="T20" fmla="*/ 45 w 82"/>
                              <a:gd name="T21" fmla="*/ 57 h 57"/>
                              <a:gd name="T22" fmla="*/ 57 w 82"/>
                              <a:gd name="T23" fmla="*/ 57 h 57"/>
                              <a:gd name="T24" fmla="*/ 67 w 82"/>
                              <a:gd name="T25" fmla="*/ 52 h 57"/>
                              <a:gd name="T26" fmla="*/ 77 w 82"/>
                              <a:gd name="T27" fmla="*/ 44 h 57"/>
                              <a:gd name="T28" fmla="*/ 82 w 82"/>
                              <a:gd name="T29" fmla="*/ 35 h 57"/>
                              <a:gd name="T30" fmla="*/ 77 w 82"/>
                              <a:gd name="T31" fmla="*/ 35 h 57"/>
                              <a:gd name="T32" fmla="*/ 72 w 82"/>
                              <a:gd name="T33" fmla="*/ 42 h 57"/>
                              <a:gd name="T34" fmla="*/ 65 w 82"/>
                              <a:gd name="T35" fmla="*/ 47 h 57"/>
                              <a:gd name="T36" fmla="*/ 55 w 82"/>
                              <a:gd name="T37" fmla="*/ 52 h 57"/>
                              <a:gd name="T38" fmla="*/ 45 w 82"/>
                              <a:gd name="T39" fmla="*/ 52 h 57"/>
                              <a:gd name="T40" fmla="*/ 37 w 82"/>
                              <a:gd name="T41" fmla="*/ 52 h 57"/>
                              <a:gd name="T42" fmla="*/ 30 w 82"/>
                              <a:gd name="T43" fmla="*/ 49 h 57"/>
                              <a:gd name="T44" fmla="*/ 22 w 82"/>
                              <a:gd name="T45" fmla="*/ 47 h 57"/>
                              <a:gd name="T46" fmla="*/ 17 w 82"/>
                              <a:gd name="T47" fmla="*/ 42 h 57"/>
                              <a:gd name="T48" fmla="*/ 12 w 82"/>
                              <a:gd name="T49" fmla="*/ 35 h 57"/>
                              <a:gd name="T50" fmla="*/ 7 w 82"/>
                              <a:gd name="T51" fmla="*/ 30 h 57"/>
                              <a:gd name="T52" fmla="*/ 5 w 82"/>
                              <a:gd name="T53" fmla="*/ 22 h 57"/>
                              <a:gd name="T54" fmla="*/ 5 w 82"/>
                              <a:gd name="T55" fmla="*/ 15 h 57"/>
                              <a:gd name="T56" fmla="*/ 5 w 82"/>
                              <a:gd name="T57" fmla="*/ 7 h 57"/>
                              <a:gd name="T58" fmla="*/ 7 w 82"/>
                              <a:gd name="T59" fmla="*/ 2 h 57"/>
                              <a:gd name="T60" fmla="*/ 5 w 82"/>
                              <a:gd name="T61" fmla="*/ 2 h 57"/>
                              <a:gd name="T62" fmla="*/ 2 w 82"/>
                              <a:gd name="T6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5"/>
                                </a:lnTo>
                                <a:lnTo>
                                  <a:pt x="10" y="42"/>
                                </a:lnTo>
                                <a:lnTo>
                                  <a:pt x="22" y="49"/>
                                </a:lnTo>
                                <a:lnTo>
                                  <a:pt x="32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7" y="57"/>
                                </a:lnTo>
                                <a:lnTo>
                                  <a:pt x="67" y="52"/>
                                </a:lnTo>
                                <a:lnTo>
                                  <a:pt x="77" y="44"/>
                                </a:lnTo>
                                <a:lnTo>
                                  <a:pt x="82" y="35"/>
                                </a:lnTo>
                                <a:lnTo>
                                  <a:pt x="77" y="35"/>
                                </a:lnTo>
                                <a:lnTo>
                                  <a:pt x="72" y="42"/>
                                </a:lnTo>
                                <a:lnTo>
                                  <a:pt x="65" y="47"/>
                                </a:lnTo>
                                <a:lnTo>
                                  <a:pt x="55" y="52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30" y="49"/>
                                </a:lnTo>
                                <a:lnTo>
                                  <a:pt x="22" y="47"/>
                                </a:lnTo>
                                <a:lnTo>
                                  <a:pt x="17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2" name="Freeform 1914"/>
                        <wps:cNvSpPr>
                          <a:spLocks/>
                        </wps:cNvSpPr>
                        <wps:spPr bwMode="auto">
                          <a:xfrm>
                            <a:off x="5837" y="1382"/>
                            <a:ext cx="77" cy="52"/>
                          </a:xfrm>
                          <a:custGeom>
                            <a:avLst/>
                            <a:gdLst>
                              <a:gd name="T0" fmla="*/ 3 w 77"/>
                              <a:gd name="T1" fmla="*/ 0 h 52"/>
                              <a:gd name="T2" fmla="*/ 0 w 77"/>
                              <a:gd name="T3" fmla="*/ 5 h 52"/>
                              <a:gd name="T4" fmla="*/ 0 w 77"/>
                              <a:gd name="T5" fmla="*/ 13 h 52"/>
                              <a:gd name="T6" fmla="*/ 3 w 77"/>
                              <a:gd name="T7" fmla="*/ 20 h 52"/>
                              <a:gd name="T8" fmla="*/ 3 w 77"/>
                              <a:gd name="T9" fmla="*/ 28 h 52"/>
                              <a:gd name="T10" fmla="*/ 8 w 77"/>
                              <a:gd name="T11" fmla="*/ 35 h 52"/>
                              <a:gd name="T12" fmla="*/ 13 w 77"/>
                              <a:gd name="T13" fmla="*/ 40 h 52"/>
                              <a:gd name="T14" fmla="*/ 20 w 77"/>
                              <a:gd name="T15" fmla="*/ 47 h 52"/>
                              <a:gd name="T16" fmla="*/ 25 w 77"/>
                              <a:gd name="T17" fmla="*/ 50 h 52"/>
                              <a:gd name="T18" fmla="*/ 35 w 77"/>
                              <a:gd name="T19" fmla="*/ 52 h 52"/>
                              <a:gd name="T20" fmla="*/ 43 w 77"/>
                              <a:gd name="T21" fmla="*/ 52 h 52"/>
                              <a:gd name="T22" fmla="*/ 53 w 77"/>
                              <a:gd name="T23" fmla="*/ 52 h 52"/>
                              <a:gd name="T24" fmla="*/ 63 w 77"/>
                              <a:gd name="T25" fmla="*/ 47 h 52"/>
                              <a:gd name="T26" fmla="*/ 72 w 77"/>
                              <a:gd name="T27" fmla="*/ 40 h 52"/>
                              <a:gd name="T28" fmla="*/ 77 w 77"/>
                              <a:gd name="T29" fmla="*/ 33 h 52"/>
                              <a:gd name="T30" fmla="*/ 75 w 77"/>
                              <a:gd name="T31" fmla="*/ 30 h 52"/>
                              <a:gd name="T32" fmla="*/ 68 w 77"/>
                              <a:gd name="T33" fmla="*/ 38 h 52"/>
                              <a:gd name="T34" fmla="*/ 60 w 77"/>
                              <a:gd name="T35" fmla="*/ 42 h 52"/>
                              <a:gd name="T36" fmla="*/ 53 w 77"/>
                              <a:gd name="T37" fmla="*/ 47 h 52"/>
                              <a:gd name="T38" fmla="*/ 43 w 77"/>
                              <a:gd name="T39" fmla="*/ 47 h 52"/>
                              <a:gd name="T40" fmla="*/ 35 w 77"/>
                              <a:gd name="T41" fmla="*/ 47 h 52"/>
                              <a:gd name="T42" fmla="*/ 28 w 77"/>
                              <a:gd name="T43" fmla="*/ 45 h 52"/>
                              <a:gd name="T44" fmla="*/ 23 w 77"/>
                              <a:gd name="T45" fmla="*/ 42 h 52"/>
                              <a:gd name="T46" fmla="*/ 15 w 77"/>
                              <a:gd name="T47" fmla="*/ 38 h 52"/>
                              <a:gd name="T48" fmla="*/ 13 w 77"/>
                              <a:gd name="T49" fmla="*/ 33 h 52"/>
                              <a:gd name="T50" fmla="*/ 8 w 77"/>
                              <a:gd name="T51" fmla="*/ 25 h 52"/>
                              <a:gd name="T52" fmla="*/ 5 w 77"/>
                              <a:gd name="T53" fmla="*/ 20 h 52"/>
                              <a:gd name="T54" fmla="*/ 5 w 77"/>
                              <a:gd name="T55" fmla="*/ 13 h 52"/>
                              <a:gd name="T56" fmla="*/ 5 w 77"/>
                              <a:gd name="T57" fmla="*/ 8 h 52"/>
                              <a:gd name="T58" fmla="*/ 8 w 77"/>
                              <a:gd name="T59" fmla="*/ 3 h 52"/>
                              <a:gd name="T60" fmla="*/ 5 w 77"/>
                              <a:gd name="T61" fmla="*/ 0 h 52"/>
                              <a:gd name="T62" fmla="*/ 3 w 77"/>
                              <a:gd name="T6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20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20" y="47"/>
                                </a:lnTo>
                                <a:lnTo>
                                  <a:pt x="25" y="50"/>
                                </a:lnTo>
                                <a:lnTo>
                                  <a:pt x="35" y="52"/>
                                </a:lnTo>
                                <a:lnTo>
                                  <a:pt x="43" y="52"/>
                                </a:lnTo>
                                <a:lnTo>
                                  <a:pt x="53" y="52"/>
                                </a:lnTo>
                                <a:lnTo>
                                  <a:pt x="63" y="47"/>
                                </a:lnTo>
                                <a:lnTo>
                                  <a:pt x="72" y="40"/>
                                </a:lnTo>
                                <a:lnTo>
                                  <a:pt x="77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38"/>
                                </a:lnTo>
                                <a:lnTo>
                                  <a:pt x="60" y="42"/>
                                </a:lnTo>
                                <a:lnTo>
                                  <a:pt x="53" y="47"/>
                                </a:lnTo>
                                <a:lnTo>
                                  <a:pt x="43" y="47"/>
                                </a:lnTo>
                                <a:lnTo>
                                  <a:pt x="35" y="47"/>
                                </a:lnTo>
                                <a:lnTo>
                                  <a:pt x="28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8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3" name="Freeform 1915"/>
                        <wps:cNvSpPr>
                          <a:spLocks/>
                        </wps:cNvSpPr>
                        <wps:spPr bwMode="auto">
                          <a:xfrm>
                            <a:off x="5840" y="1382"/>
                            <a:ext cx="72" cy="50"/>
                          </a:xfrm>
                          <a:custGeom>
                            <a:avLst/>
                            <a:gdLst>
                              <a:gd name="T0" fmla="*/ 2 w 72"/>
                              <a:gd name="T1" fmla="*/ 0 h 50"/>
                              <a:gd name="T2" fmla="*/ 0 w 72"/>
                              <a:gd name="T3" fmla="*/ 5 h 50"/>
                              <a:gd name="T4" fmla="*/ 0 w 72"/>
                              <a:gd name="T5" fmla="*/ 13 h 50"/>
                              <a:gd name="T6" fmla="*/ 0 w 72"/>
                              <a:gd name="T7" fmla="*/ 20 h 50"/>
                              <a:gd name="T8" fmla="*/ 2 w 72"/>
                              <a:gd name="T9" fmla="*/ 28 h 50"/>
                              <a:gd name="T10" fmla="*/ 7 w 72"/>
                              <a:gd name="T11" fmla="*/ 33 h 50"/>
                              <a:gd name="T12" fmla="*/ 12 w 72"/>
                              <a:gd name="T13" fmla="*/ 40 h 50"/>
                              <a:gd name="T14" fmla="*/ 17 w 72"/>
                              <a:gd name="T15" fmla="*/ 45 h 50"/>
                              <a:gd name="T16" fmla="*/ 25 w 72"/>
                              <a:gd name="T17" fmla="*/ 47 h 50"/>
                              <a:gd name="T18" fmla="*/ 32 w 72"/>
                              <a:gd name="T19" fmla="*/ 50 h 50"/>
                              <a:gd name="T20" fmla="*/ 40 w 72"/>
                              <a:gd name="T21" fmla="*/ 50 h 50"/>
                              <a:gd name="T22" fmla="*/ 50 w 72"/>
                              <a:gd name="T23" fmla="*/ 50 h 50"/>
                              <a:gd name="T24" fmla="*/ 60 w 72"/>
                              <a:gd name="T25" fmla="*/ 45 h 50"/>
                              <a:gd name="T26" fmla="*/ 67 w 72"/>
                              <a:gd name="T27" fmla="*/ 40 h 50"/>
                              <a:gd name="T28" fmla="*/ 72 w 72"/>
                              <a:gd name="T29" fmla="*/ 33 h 50"/>
                              <a:gd name="T30" fmla="*/ 69 w 72"/>
                              <a:gd name="T31" fmla="*/ 30 h 50"/>
                              <a:gd name="T32" fmla="*/ 62 w 72"/>
                              <a:gd name="T33" fmla="*/ 38 h 50"/>
                              <a:gd name="T34" fmla="*/ 57 w 72"/>
                              <a:gd name="T35" fmla="*/ 42 h 50"/>
                              <a:gd name="T36" fmla="*/ 47 w 72"/>
                              <a:gd name="T37" fmla="*/ 45 h 50"/>
                              <a:gd name="T38" fmla="*/ 40 w 72"/>
                              <a:gd name="T39" fmla="*/ 45 h 50"/>
                              <a:gd name="T40" fmla="*/ 32 w 72"/>
                              <a:gd name="T41" fmla="*/ 45 h 50"/>
                              <a:gd name="T42" fmla="*/ 27 w 72"/>
                              <a:gd name="T43" fmla="*/ 42 h 50"/>
                              <a:gd name="T44" fmla="*/ 20 w 72"/>
                              <a:gd name="T45" fmla="*/ 40 h 50"/>
                              <a:gd name="T46" fmla="*/ 15 w 72"/>
                              <a:gd name="T47" fmla="*/ 35 h 50"/>
                              <a:gd name="T48" fmla="*/ 10 w 72"/>
                              <a:gd name="T49" fmla="*/ 30 h 50"/>
                              <a:gd name="T50" fmla="*/ 7 w 72"/>
                              <a:gd name="T51" fmla="*/ 25 h 50"/>
                              <a:gd name="T52" fmla="*/ 5 w 72"/>
                              <a:gd name="T53" fmla="*/ 18 h 50"/>
                              <a:gd name="T54" fmla="*/ 5 w 72"/>
                              <a:gd name="T55" fmla="*/ 13 h 50"/>
                              <a:gd name="T56" fmla="*/ 5 w 72"/>
                              <a:gd name="T57" fmla="*/ 8 h 50"/>
                              <a:gd name="T58" fmla="*/ 7 w 72"/>
                              <a:gd name="T59" fmla="*/ 3 h 50"/>
                              <a:gd name="T60" fmla="*/ 5 w 72"/>
                              <a:gd name="T61" fmla="*/ 3 h 50"/>
                              <a:gd name="T62" fmla="*/ 2 w 72"/>
                              <a:gd name="T63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7" y="33"/>
                                </a:lnTo>
                                <a:lnTo>
                                  <a:pt x="12" y="40"/>
                                </a:lnTo>
                                <a:lnTo>
                                  <a:pt x="17" y="45"/>
                                </a:lnTo>
                                <a:lnTo>
                                  <a:pt x="25" y="47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50" y="50"/>
                                </a:lnTo>
                                <a:lnTo>
                                  <a:pt x="60" y="45"/>
                                </a:lnTo>
                                <a:lnTo>
                                  <a:pt x="67" y="40"/>
                                </a:lnTo>
                                <a:lnTo>
                                  <a:pt x="72" y="33"/>
                                </a:lnTo>
                                <a:lnTo>
                                  <a:pt x="69" y="30"/>
                                </a:lnTo>
                                <a:lnTo>
                                  <a:pt x="62" y="38"/>
                                </a:lnTo>
                                <a:lnTo>
                                  <a:pt x="57" y="42"/>
                                </a:lnTo>
                                <a:lnTo>
                                  <a:pt x="47" y="45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7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4" name="Freeform 1916"/>
                        <wps:cNvSpPr>
                          <a:spLocks/>
                        </wps:cNvSpPr>
                        <wps:spPr bwMode="auto">
                          <a:xfrm>
                            <a:off x="5842" y="1385"/>
                            <a:ext cx="70" cy="44"/>
                          </a:xfrm>
                          <a:custGeom>
                            <a:avLst/>
                            <a:gdLst>
                              <a:gd name="T0" fmla="*/ 3 w 70"/>
                              <a:gd name="T1" fmla="*/ 0 h 44"/>
                              <a:gd name="T2" fmla="*/ 0 w 70"/>
                              <a:gd name="T3" fmla="*/ 5 h 44"/>
                              <a:gd name="T4" fmla="*/ 0 w 70"/>
                              <a:gd name="T5" fmla="*/ 10 h 44"/>
                              <a:gd name="T6" fmla="*/ 0 w 70"/>
                              <a:gd name="T7" fmla="*/ 17 h 44"/>
                              <a:gd name="T8" fmla="*/ 3 w 70"/>
                              <a:gd name="T9" fmla="*/ 22 h 44"/>
                              <a:gd name="T10" fmla="*/ 8 w 70"/>
                              <a:gd name="T11" fmla="*/ 30 h 44"/>
                              <a:gd name="T12" fmla="*/ 10 w 70"/>
                              <a:gd name="T13" fmla="*/ 35 h 44"/>
                              <a:gd name="T14" fmla="*/ 18 w 70"/>
                              <a:gd name="T15" fmla="*/ 39 h 44"/>
                              <a:gd name="T16" fmla="*/ 23 w 70"/>
                              <a:gd name="T17" fmla="*/ 42 h 44"/>
                              <a:gd name="T18" fmla="*/ 30 w 70"/>
                              <a:gd name="T19" fmla="*/ 44 h 44"/>
                              <a:gd name="T20" fmla="*/ 38 w 70"/>
                              <a:gd name="T21" fmla="*/ 44 h 44"/>
                              <a:gd name="T22" fmla="*/ 48 w 70"/>
                              <a:gd name="T23" fmla="*/ 44 h 44"/>
                              <a:gd name="T24" fmla="*/ 55 w 70"/>
                              <a:gd name="T25" fmla="*/ 39 h 44"/>
                              <a:gd name="T26" fmla="*/ 63 w 70"/>
                              <a:gd name="T27" fmla="*/ 35 h 44"/>
                              <a:gd name="T28" fmla="*/ 70 w 70"/>
                              <a:gd name="T29" fmla="*/ 27 h 44"/>
                              <a:gd name="T30" fmla="*/ 67 w 70"/>
                              <a:gd name="T31" fmla="*/ 27 h 44"/>
                              <a:gd name="T32" fmla="*/ 65 w 70"/>
                              <a:gd name="T33" fmla="*/ 27 h 44"/>
                              <a:gd name="T34" fmla="*/ 60 w 70"/>
                              <a:gd name="T35" fmla="*/ 32 h 44"/>
                              <a:gd name="T36" fmla="*/ 53 w 70"/>
                              <a:gd name="T37" fmla="*/ 37 h 44"/>
                              <a:gd name="T38" fmla="*/ 45 w 70"/>
                              <a:gd name="T39" fmla="*/ 39 h 44"/>
                              <a:gd name="T40" fmla="*/ 38 w 70"/>
                              <a:gd name="T41" fmla="*/ 39 h 44"/>
                              <a:gd name="T42" fmla="*/ 25 w 70"/>
                              <a:gd name="T43" fmla="*/ 37 h 44"/>
                              <a:gd name="T44" fmla="*/ 15 w 70"/>
                              <a:gd name="T45" fmla="*/ 32 h 44"/>
                              <a:gd name="T46" fmla="*/ 8 w 70"/>
                              <a:gd name="T47" fmla="*/ 22 h 44"/>
                              <a:gd name="T48" fmla="*/ 5 w 70"/>
                              <a:gd name="T49" fmla="*/ 10 h 44"/>
                              <a:gd name="T50" fmla="*/ 5 w 70"/>
                              <a:gd name="T51" fmla="*/ 5 h 44"/>
                              <a:gd name="T52" fmla="*/ 5 w 70"/>
                              <a:gd name="T53" fmla="*/ 2 h 44"/>
                              <a:gd name="T54" fmla="*/ 5 w 70"/>
                              <a:gd name="T55" fmla="*/ 0 h 44"/>
                              <a:gd name="T56" fmla="*/ 3 w 70"/>
                              <a:gd name="T57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3" y="22"/>
                                </a:lnTo>
                                <a:lnTo>
                                  <a:pt x="8" y="30"/>
                                </a:lnTo>
                                <a:lnTo>
                                  <a:pt x="10" y="35"/>
                                </a:lnTo>
                                <a:lnTo>
                                  <a:pt x="18" y="39"/>
                                </a:lnTo>
                                <a:lnTo>
                                  <a:pt x="23" y="42"/>
                                </a:lnTo>
                                <a:lnTo>
                                  <a:pt x="30" y="44"/>
                                </a:lnTo>
                                <a:lnTo>
                                  <a:pt x="38" y="44"/>
                                </a:lnTo>
                                <a:lnTo>
                                  <a:pt x="48" y="44"/>
                                </a:lnTo>
                                <a:lnTo>
                                  <a:pt x="55" y="39"/>
                                </a:lnTo>
                                <a:lnTo>
                                  <a:pt x="63" y="35"/>
                                </a:lnTo>
                                <a:lnTo>
                                  <a:pt x="70" y="27"/>
                                </a:lnTo>
                                <a:lnTo>
                                  <a:pt x="67" y="27"/>
                                </a:lnTo>
                                <a:lnTo>
                                  <a:pt x="65" y="27"/>
                                </a:lnTo>
                                <a:lnTo>
                                  <a:pt x="60" y="32"/>
                                </a:lnTo>
                                <a:lnTo>
                                  <a:pt x="53" y="37"/>
                                </a:lnTo>
                                <a:lnTo>
                                  <a:pt x="45" y="39"/>
                                </a:lnTo>
                                <a:lnTo>
                                  <a:pt x="38" y="39"/>
                                </a:lnTo>
                                <a:lnTo>
                                  <a:pt x="25" y="37"/>
                                </a:lnTo>
                                <a:lnTo>
                                  <a:pt x="15" y="32"/>
                                </a:lnTo>
                                <a:lnTo>
                                  <a:pt x="8" y="22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" name="Freeform 1917"/>
                        <wps:cNvSpPr>
                          <a:spLocks/>
                        </wps:cNvSpPr>
                        <wps:spPr bwMode="auto">
                          <a:xfrm>
                            <a:off x="5845" y="1385"/>
                            <a:ext cx="64" cy="42"/>
                          </a:xfrm>
                          <a:custGeom>
                            <a:avLst/>
                            <a:gdLst>
                              <a:gd name="T0" fmla="*/ 2 w 64"/>
                              <a:gd name="T1" fmla="*/ 0 h 42"/>
                              <a:gd name="T2" fmla="*/ 0 w 64"/>
                              <a:gd name="T3" fmla="*/ 5 h 42"/>
                              <a:gd name="T4" fmla="*/ 0 w 64"/>
                              <a:gd name="T5" fmla="*/ 10 h 42"/>
                              <a:gd name="T6" fmla="*/ 0 w 64"/>
                              <a:gd name="T7" fmla="*/ 15 h 42"/>
                              <a:gd name="T8" fmla="*/ 2 w 64"/>
                              <a:gd name="T9" fmla="*/ 22 h 42"/>
                              <a:gd name="T10" fmla="*/ 5 w 64"/>
                              <a:gd name="T11" fmla="*/ 27 h 42"/>
                              <a:gd name="T12" fmla="*/ 10 w 64"/>
                              <a:gd name="T13" fmla="*/ 32 h 42"/>
                              <a:gd name="T14" fmla="*/ 15 w 64"/>
                              <a:gd name="T15" fmla="*/ 37 h 42"/>
                              <a:gd name="T16" fmla="*/ 22 w 64"/>
                              <a:gd name="T17" fmla="*/ 39 h 42"/>
                              <a:gd name="T18" fmla="*/ 27 w 64"/>
                              <a:gd name="T19" fmla="*/ 42 h 42"/>
                              <a:gd name="T20" fmla="*/ 35 w 64"/>
                              <a:gd name="T21" fmla="*/ 42 h 42"/>
                              <a:gd name="T22" fmla="*/ 42 w 64"/>
                              <a:gd name="T23" fmla="*/ 42 h 42"/>
                              <a:gd name="T24" fmla="*/ 52 w 64"/>
                              <a:gd name="T25" fmla="*/ 39 h 42"/>
                              <a:gd name="T26" fmla="*/ 57 w 64"/>
                              <a:gd name="T27" fmla="*/ 35 h 42"/>
                              <a:gd name="T28" fmla="*/ 64 w 64"/>
                              <a:gd name="T29" fmla="*/ 27 h 42"/>
                              <a:gd name="T30" fmla="*/ 62 w 64"/>
                              <a:gd name="T31" fmla="*/ 27 h 42"/>
                              <a:gd name="T32" fmla="*/ 60 w 64"/>
                              <a:gd name="T33" fmla="*/ 25 h 42"/>
                              <a:gd name="T34" fmla="*/ 55 w 64"/>
                              <a:gd name="T35" fmla="*/ 30 h 42"/>
                              <a:gd name="T36" fmla="*/ 47 w 64"/>
                              <a:gd name="T37" fmla="*/ 35 h 42"/>
                              <a:gd name="T38" fmla="*/ 42 w 64"/>
                              <a:gd name="T39" fmla="*/ 37 h 42"/>
                              <a:gd name="T40" fmla="*/ 35 w 64"/>
                              <a:gd name="T41" fmla="*/ 37 h 42"/>
                              <a:gd name="T42" fmla="*/ 22 w 64"/>
                              <a:gd name="T43" fmla="*/ 37 h 42"/>
                              <a:gd name="T44" fmla="*/ 15 w 64"/>
                              <a:gd name="T45" fmla="*/ 30 h 42"/>
                              <a:gd name="T46" fmla="*/ 7 w 64"/>
                              <a:gd name="T47" fmla="*/ 20 h 42"/>
                              <a:gd name="T48" fmla="*/ 5 w 64"/>
                              <a:gd name="T49" fmla="*/ 10 h 42"/>
                              <a:gd name="T50" fmla="*/ 5 w 64"/>
                              <a:gd name="T51" fmla="*/ 5 h 42"/>
                              <a:gd name="T52" fmla="*/ 5 w 64"/>
                              <a:gd name="T53" fmla="*/ 2 h 42"/>
                              <a:gd name="T54" fmla="*/ 2 w 64"/>
                              <a:gd name="T55" fmla="*/ 2 h 42"/>
                              <a:gd name="T56" fmla="*/ 2 w 64"/>
                              <a:gd name="T5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5" y="37"/>
                                </a:lnTo>
                                <a:lnTo>
                                  <a:pt x="22" y="39"/>
                                </a:lnTo>
                                <a:lnTo>
                                  <a:pt x="27" y="42"/>
                                </a:lnTo>
                                <a:lnTo>
                                  <a:pt x="35" y="42"/>
                                </a:lnTo>
                                <a:lnTo>
                                  <a:pt x="42" y="42"/>
                                </a:lnTo>
                                <a:lnTo>
                                  <a:pt x="52" y="39"/>
                                </a:lnTo>
                                <a:lnTo>
                                  <a:pt x="57" y="35"/>
                                </a:lnTo>
                                <a:lnTo>
                                  <a:pt x="64" y="27"/>
                                </a:lnTo>
                                <a:lnTo>
                                  <a:pt x="62" y="27"/>
                                </a:lnTo>
                                <a:lnTo>
                                  <a:pt x="60" y="25"/>
                                </a:lnTo>
                                <a:lnTo>
                                  <a:pt x="55" y="30"/>
                                </a:lnTo>
                                <a:lnTo>
                                  <a:pt x="47" y="3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2" y="37"/>
                                </a:lnTo>
                                <a:lnTo>
                                  <a:pt x="15" y="30"/>
                                </a:lnTo>
                                <a:lnTo>
                                  <a:pt x="7" y="2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" name="Freeform 1918"/>
                        <wps:cNvSpPr>
                          <a:spLocks/>
                        </wps:cNvSpPr>
                        <wps:spPr bwMode="auto">
                          <a:xfrm>
                            <a:off x="5847" y="1387"/>
                            <a:ext cx="60" cy="37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37"/>
                              <a:gd name="T2" fmla="*/ 0 w 60"/>
                              <a:gd name="T3" fmla="*/ 3 h 37"/>
                              <a:gd name="T4" fmla="*/ 0 w 60"/>
                              <a:gd name="T5" fmla="*/ 8 h 37"/>
                              <a:gd name="T6" fmla="*/ 3 w 60"/>
                              <a:gd name="T7" fmla="*/ 20 h 37"/>
                              <a:gd name="T8" fmla="*/ 10 w 60"/>
                              <a:gd name="T9" fmla="*/ 30 h 37"/>
                              <a:gd name="T10" fmla="*/ 20 w 60"/>
                              <a:gd name="T11" fmla="*/ 35 h 37"/>
                              <a:gd name="T12" fmla="*/ 33 w 60"/>
                              <a:gd name="T13" fmla="*/ 37 h 37"/>
                              <a:gd name="T14" fmla="*/ 40 w 60"/>
                              <a:gd name="T15" fmla="*/ 37 h 37"/>
                              <a:gd name="T16" fmla="*/ 48 w 60"/>
                              <a:gd name="T17" fmla="*/ 35 h 37"/>
                              <a:gd name="T18" fmla="*/ 55 w 60"/>
                              <a:gd name="T19" fmla="*/ 30 h 37"/>
                              <a:gd name="T20" fmla="*/ 60 w 60"/>
                              <a:gd name="T21" fmla="*/ 25 h 37"/>
                              <a:gd name="T22" fmla="*/ 55 w 60"/>
                              <a:gd name="T23" fmla="*/ 23 h 37"/>
                              <a:gd name="T24" fmla="*/ 50 w 60"/>
                              <a:gd name="T25" fmla="*/ 28 h 37"/>
                              <a:gd name="T26" fmla="*/ 45 w 60"/>
                              <a:gd name="T27" fmla="*/ 30 h 37"/>
                              <a:gd name="T28" fmla="*/ 40 w 60"/>
                              <a:gd name="T29" fmla="*/ 33 h 37"/>
                              <a:gd name="T30" fmla="*/ 33 w 60"/>
                              <a:gd name="T31" fmla="*/ 33 h 37"/>
                              <a:gd name="T32" fmla="*/ 23 w 60"/>
                              <a:gd name="T33" fmla="*/ 33 h 37"/>
                              <a:gd name="T34" fmla="*/ 13 w 60"/>
                              <a:gd name="T35" fmla="*/ 25 h 37"/>
                              <a:gd name="T36" fmla="*/ 8 w 60"/>
                              <a:gd name="T37" fmla="*/ 18 h 37"/>
                              <a:gd name="T38" fmla="*/ 5 w 60"/>
                              <a:gd name="T39" fmla="*/ 8 h 37"/>
                              <a:gd name="T40" fmla="*/ 5 w 60"/>
                              <a:gd name="T41" fmla="*/ 5 h 37"/>
                              <a:gd name="T42" fmla="*/ 5 w 60"/>
                              <a:gd name="T43" fmla="*/ 3 h 37"/>
                              <a:gd name="T44" fmla="*/ 3 w 60"/>
                              <a:gd name="T45" fmla="*/ 0 h 37"/>
                              <a:gd name="T46" fmla="*/ 0 w 60"/>
                              <a:gd name="T47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20"/>
                                </a:lnTo>
                                <a:lnTo>
                                  <a:pt x="10" y="30"/>
                                </a:lnTo>
                                <a:lnTo>
                                  <a:pt x="20" y="35"/>
                                </a:lnTo>
                                <a:lnTo>
                                  <a:pt x="33" y="37"/>
                                </a:lnTo>
                                <a:lnTo>
                                  <a:pt x="40" y="37"/>
                                </a:lnTo>
                                <a:lnTo>
                                  <a:pt x="48" y="35"/>
                                </a:lnTo>
                                <a:lnTo>
                                  <a:pt x="55" y="30"/>
                                </a:lnTo>
                                <a:lnTo>
                                  <a:pt x="60" y="25"/>
                                </a:lnTo>
                                <a:lnTo>
                                  <a:pt x="55" y="23"/>
                                </a:lnTo>
                                <a:lnTo>
                                  <a:pt x="50" y="28"/>
                                </a:lnTo>
                                <a:lnTo>
                                  <a:pt x="45" y="30"/>
                                </a:lnTo>
                                <a:lnTo>
                                  <a:pt x="40" y="33"/>
                                </a:lnTo>
                                <a:lnTo>
                                  <a:pt x="33" y="33"/>
                                </a:lnTo>
                                <a:lnTo>
                                  <a:pt x="23" y="33"/>
                                </a:lnTo>
                                <a:lnTo>
                                  <a:pt x="13" y="25"/>
                                </a:lnTo>
                                <a:lnTo>
                                  <a:pt x="8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" name="Freeform 1919"/>
                        <wps:cNvSpPr>
                          <a:spLocks/>
                        </wps:cNvSpPr>
                        <wps:spPr bwMode="auto">
                          <a:xfrm>
                            <a:off x="5850" y="1387"/>
                            <a:ext cx="55" cy="35"/>
                          </a:xfrm>
                          <a:custGeom>
                            <a:avLst/>
                            <a:gdLst>
                              <a:gd name="T0" fmla="*/ 0 w 55"/>
                              <a:gd name="T1" fmla="*/ 0 h 35"/>
                              <a:gd name="T2" fmla="*/ 0 w 55"/>
                              <a:gd name="T3" fmla="*/ 3 h 35"/>
                              <a:gd name="T4" fmla="*/ 0 w 55"/>
                              <a:gd name="T5" fmla="*/ 8 h 35"/>
                              <a:gd name="T6" fmla="*/ 2 w 55"/>
                              <a:gd name="T7" fmla="*/ 18 h 35"/>
                              <a:gd name="T8" fmla="*/ 10 w 55"/>
                              <a:gd name="T9" fmla="*/ 28 h 35"/>
                              <a:gd name="T10" fmla="*/ 17 w 55"/>
                              <a:gd name="T11" fmla="*/ 35 h 35"/>
                              <a:gd name="T12" fmla="*/ 30 w 55"/>
                              <a:gd name="T13" fmla="*/ 35 h 35"/>
                              <a:gd name="T14" fmla="*/ 37 w 55"/>
                              <a:gd name="T15" fmla="*/ 35 h 35"/>
                              <a:gd name="T16" fmla="*/ 42 w 55"/>
                              <a:gd name="T17" fmla="*/ 33 h 35"/>
                              <a:gd name="T18" fmla="*/ 50 w 55"/>
                              <a:gd name="T19" fmla="*/ 28 h 35"/>
                              <a:gd name="T20" fmla="*/ 55 w 55"/>
                              <a:gd name="T21" fmla="*/ 23 h 35"/>
                              <a:gd name="T22" fmla="*/ 52 w 55"/>
                              <a:gd name="T23" fmla="*/ 23 h 35"/>
                              <a:gd name="T24" fmla="*/ 50 w 55"/>
                              <a:gd name="T25" fmla="*/ 23 h 35"/>
                              <a:gd name="T26" fmla="*/ 45 w 55"/>
                              <a:gd name="T27" fmla="*/ 25 h 35"/>
                              <a:gd name="T28" fmla="*/ 40 w 55"/>
                              <a:gd name="T29" fmla="*/ 28 h 35"/>
                              <a:gd name="T30" fmla="*/ 35 w 55"/>
                              <a:gd name="T31" fmla="*/ 30 h 35"/>
                              <a:gd name="T32" fmla="*/ 30 w 55"/>
                              <a:gd name="T33" fmla="*/ 33 h 35"/>
                              <a:gd name="T34" fmla="*/ 20 w 55"/>
                              <a:gd name="T35" fmla="*/ 30 h 35"/>
                              <a:gd name="T36" fmla="*/ 12 w 55"/>
                              <a:gd name="T37" fmla="*/ 25 h 35"/>
                              <a:gd name="T38" fmla="*/ 7 w 55"/>
                              <a:gd name="T39" fmla="*/ 18 h 35"/>
                              <a:gd name="T40" fmla="*/ 5 w 55"/>
                              <a:gd name="T41" fmla="*/ 8 h 35"/>
                              <a:gd name="T42" fmla="*/ 5 w 55"/>
                              <a:gd name="T43" fmla="*/ 5 h 35"/>
                              <a:gd name="T44" fmla="*/ 5 w 55"/>
                              <a:gd name="T45" fmla="*/ 3 h 35"/>
                              <a:gd name="T46" fmla="*/ 2 w 55"/>
                              <a:gd name="T47" fmla="*/ 3 h 35"/>
                              <a:gd name="T48" fmla="*/ 0 w 55"/>
                              <a:gd name="T4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8"/>
                                </a:lnTo>
                                <a:lnTo>
                                  <a:pt x="10" y="28"/>
                                </a:lnTo>
                                <a:lnTo>
                                  <a:pt x="17" y="35"/>
                                </a:lnTo>
                                <a:lnTo>
                                  <a:pt x="30" y="35"/>
                                </a:lnTo>
                                <a:lnTo>
                                  <a:pt x="37" y="35"/>
                                </a:lnTo>
                                <a:lnTo>
                                  <a:pt x="42" y="33"/>
                                </a:lnTo>
                                <a:lnTo>
                                  <a:pt x="50" y="28"/>
                                </a:lnTo>
                                <a:lnTo>
                                  <a:pt x="55" y="23"/>
                                </a:lnTo>
                                <a:lnTo>
                                  <a:pt x="52" y="23"/>
                                </a:lnTo>
                                <a:lnTo>
                                  <a:pt x="50" y="23"/>
                                </a:lnTo>
                                <a:lnTo>
                                  <a:pt x="45" y="25"/>
                                </a:lnTo>
                                <a:lnTo>
                                  <a:pt x="40" y="28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8" name="Freeform 1920"/>
                        <wps:cNvSpPr>
                          <a:spLocks/>
                        </wps:cNvSpPr>
                        <wps:spPr bwMode="auto">
                          <a:xfrm>
                            <a:off x="5852" y="1390"/>
                            <a:ext cx="50" cy="30"/>
                          </a:xfrm>
                          <a:custGeom>
                            <a:avLst/>
                            <a:gdLst>
                              <a:gd name="T0" fmla="*/ 0 w 50"/>
                              <a:gd name="T1" fmla="*/ 0 h 30"/>
                              <a:gd name="T2" fmla="*/ 0 w 50"/>
                              <a:gd name="T3" fmla="*/ 2 h 30"/>
                              <a:gd name="T4" fmla="*/ 0 w 50"/>
                              <a:gd name="T5" fmla="*/ 5 h 30"/>
                              <a:gd name="T6" fmla="*/ 3 w 50"/>
                              <a:gd name="T7" fmla="*/ 15 h 30"/>
                              <a:gd name="T8" fmla="*/ 8 w 50"/>
                              <a:gd name="T9" fmla="*/ 22 h 30"/>
                              <a:gd name="T10" fmla="*/ 18 w 50"/>
                              <a:gd name="T11" fmla="*/ 30 h 30"/>
                              <a:gd name="T12" fmla="*/ 28 w 50"/>
                              <a:gd name="T13" fmla="*/ 30 h 30"/>
                              <a:gd name="T14" fmla="*/ 35 w 50"/>
                              <a:gd name="T15" fmla="*/ 30 h 30"/>
                              <a:gd name="T16" fmla="*/ 40 w 50"/>
                              <a:gd name="T17" fmla="*/ 27 h 30"/>
                              <a:gd name="T18" fmla="*/ 45 w 50"/>
                              <a:gd name="T19" fmla="*/ 25 h 30"/>
                              <a:gd name="T20" fmla="*/ 50 w 50"/>
                              <a:gd name="T21" fmla="*/ 20 h 30"/>
                              <a:gd name="T22" fmla="*/ 45 w 50"/>
                              <a:gd name="T23" fmla="*/ 17 h 30"/>
                              <a:gd name="T24" fmla="*/ 38 w 50"/>
                              <a:gd name="T25" fmla="*/ 25 h 30"/>
                              <a:gd name="T26" fmla="*/ 28 w 50"/>
                              <a:gd name="T27" fmla="*/ 27 h 30"/>
                              <a:gd name="T28" fmla="*/ 18 w 50"/>
                              <a:gd name="T29" fmla="*/ 25 h 30"/>
                              <a:gd name="T30" fmla="*/ 13 w 50"/>
                              <a:gd name="T31" fmla="*/ 20 h 30"/>
                              <a:gd name="T32" fmla="*/ 8 w 50"/>
                              <a:gd name="T33" fmla="*/ 12 h 30"/>
                              <a:gd name="T34" fmla="*/ 5 w 50"/>
                              <a:gd name="T35" fmla="*/ 5 h 30"/>
                              <a:gd name="T36" fmla="*/ 5 w 50"/>
                              <a:gd name="T37" fmla="*/ 2 h 30"/>
                              <a:gd name="T38" fmla="*/ 5 w 50"/>
                              <a:gd name="T39" fmla="*/ 2 h 30"/>
                              <a:gd name="T40" fmla="*/ 3 w 50"/>
                              <a:gd name="T41" fmla="*/ 0 h 30"/>
                              <a:gd name="T42" fmla="*/ 0 w 50"/>
                              <a:gd name="T43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8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0" y="27"/>
                                </a:lnTo>
                                <a:lnTo>
                                  <a:pt x="45" y="25"/>
                                </a:lnTo>
                                <a:lnTo>
                                  <a:pt x="50" y="20"/>
                                </a:lnTo>
                                <a:lnTo>
                                  <a:pt x="45" y="17"/>
                                </a:lnTo>
                                <a:lnTo>
                                  <a:pt x="38" y="25"/>
                                </a:lnTo>
                                <a:lnTo>
                                  <a:pt x="28" y="27"/>
                                </a:lnTo>
                                <a:lnTo>
                                  <a:pt x="18" y="25"/>
                                </a:lnTo>
                                <a:lnTo>
                                  <a:pt x="13" y="20"/>
                                </a:lnTo>
                                <a:lnTo>
                                  <a:pt x="8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9" name="Freeform 1921"/>
                        <wps:cNvSpPr>
                          <a:spLocks/>
                        </wps:cNvSpPr>
                        <wps:spPr bwMode="auto">
                          <a:xfrm>
                            <a:off x="5855" y="1390"/>
                            <a:ext cx="45" cy="30"/>
                          </a:xfrm>
                          <a:custGeom>
                            <a:avLst/>
                            <a:gdLst>
                              <a:gd name="T0" fmla="*/ 0 w 45"/>
                              <a:gd name="T1" fmla="*/ 0 h 30"/>
                              <a:gd name="T2" fmla="*/ 0 w 45"/>
                              <a:gd name="T3" fmla="*/ 2 h 30"/>
                              <a:gd name="T4" fmla="*/ 0 w 45"/>
                              <a:gd name="T5" fmla="*/ 5 h 30"/>
                              <a:gd name="T6" fmla="*/ 2 w 45"/>
                              <a:gd name="T7" fmla="*/ 15 h 30"/>
                              <a:gd name="T8" fmla="*/ 7 w 45"/>
                              <a:gd name="T9" fmla="*/ 22 h 30"/>
                              <a:gd name="T10" fmla="*/ 15 w 45"/>
                              <a:gd name="T11" fmla="*/ 27 h 30"/>
                              <a:gd name="T12" fmla="*/ 25 w 45"/>
                              <a:gd name="T13" fmla="*/ 30 h 30"/>
                              <a:gd name="T14" fmla="*/ 30 w 45"/>
                              <a:gd name="T15" fmla="*/ 27 h 30"/>
                              <a:gd name="T16" fmla="*/ 35 w 45"/>
                              <a:gd name="T17" fmla="*/ 25 h 30"/>
                              <a:gd name="T18" fmla="*/ 40 w 45"/>
                              <a:gd name="T19" fmla="*/ 22 h 30"/>
                              <a:gd name="T20" fmla="*/ 45 w 45"/>
                              <a:gd name="T21" fmla="*/ 20 h 30"/>
                              <a:gd name="T22" fmla="*/ 42 w 45"/>
                              <a:gd name="T23" fmla="*/ 17 h 30"/>
                              <a:gd name="T24" fmla="*/ 40 w 45"/>
                              <a:gd name="T25" fmla="*/ 17 h 30"/>
                              <a:gd name="T26" fmla="*/ 32 w 45"/>
                              <a:gd name="T27" fmla="*/ 22 h 30"/>
                              <a:gd name="T28" fmla="*/ 25 w 45"/>
                              <a:gd name="T29" fmla="*/ 25 h 30"/>
                              <a:gd name="T30" fmla="*/ 17 w 45"/>
                              <a:gd name="T31" fmla="*/ 22 h 30"/>
                              <a:gd name="T32" fmla="*/ 10 w 45"/>
                              <a:gd name="T33" fmla="*/ 17 h 30"/>
                              <a:gd name="T34" fmla="*/ 7 w 45"/>
                              <a:gd name="T35" fmla="*/ 12 h 30"/>
                              <a:gd name="T36" fmla="*/ 5 w 45"/>
                              <a:gd name="T37" fmla="*/ 5 h 30"/>
                              <a:gd name="T38" fmla="*/ 5 w 45"/>
                              <a:gd name="T39" fmla="*/ 2 h 30"/>
                              <a:gd name="T40" fmla="*/ 5 w 45"/>
                              <a:gd name="T41" fmla="*/ 2 h 30"/>
                              <a:gd name="T42" fmla="*/ 2 w 45"/>
                              <a:gd name="T43" fmla="*/ 2 h 30"/>
                              <a:gd name="T44" fmla="*/ 0 w 45"/>
                              <a:gd name="T4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5"/>
                                </a:lnTo>
                                <a:lnTo>
                                  <a:pt x="7" y="22"/>
                                </a:lnTo>
                                <a:lnTo>
                                  <a:pt x="15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5"/>
                                </a:lnTo>
                                <a:lnTo>
                                  <a:pt x="40" y="22"/>
                                </a:lnTo>
                                <a:lnTo>
                                  <a:pt x="45" y="20"/>
                                </a:lnTo>
                                <a:lnTo>
                                  <a:pt x="42" y="17"/>
                                </a:lnTo>
                                <a:lnTo>
                                  <a:pt x="40" y="17"/>
                                </a:lnTo>
                                <a:lnTo>
                                  <a:pt x="32" y="22"/>
                                </a:lnTo>
                                <a:lnTo>
                                  <a:pt x="25" y="25"/>
                                </a:lnTo>
                                <a:lnTo>
                                  <a:pt x="17" y="22"/>
                                </a:lnTo>
                                <a:lnTo>
                                  <a:pt x="10" y="17"/>
                                </a:lnTo>
                                <a:lnTo>
                                  <a:pt x="7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" name="Freeform 1922"/>
                        <wps:cNvSpPr>
                          <a:spLocks/>
                        </wps:cNvSpPr>
                        <wps:spPr bwMode="auto">
                          <a:xfrm>
                            <a:off x="5857" y="1392"/>
                            <a:ext cx="40" cy="2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25"/>
                              <a:gd name="T2" fmla="*/ 0 w 40"/>
                              <a:gd name="T3" fmla="*/ 0 h 25"/>
                              <a:gd name="T4" fmla="*/ 0 w 40"/>
                              <a:gd name="T5" fmla="*/ 3 h 25"/>
                              <a:gd name="T6" fmla="*/ 3 w 40"/>
                              <a:gd name="T7" fmla="*/ 10 h 25"/>
                              <a:gd name="T8" fmla="*/ 8 w 40"/>
                              <a:gd name="T9" fmla="*/ 18 h 25"/>
                              <a:gd name="T10" fmla="*/ 13 w 40"/>
                              <a:gd name="T11" fmla="*/ 23 h 25"/>
                              <a:gd name="T12" fmla="*/ 23 w 40"/>
                              <a:gd name="T13" fmla="*/ 25 h 25"/>
                              <a:gd name="T14" fmla="*/ 33 w 40"/>
                              <a:gd name="T15" fmla="*/ 23 h 25"/>
                              <a:gd name="T16" fmla="*/ 40 w 40"/>
                              <a:gd name="T17" fmla="*/ 15 h 25"/>
                              <a:gd name="T18" fmla="*/ 38 w 40"/>
                              <a:gd name="T19" fmla="*/ 15 h 25"/>
                              <a:gd name="T20" fmla="*/ 35 w 40"/>
                              <a:gd name="T21" fmla="*/ 15 h 25"/>
                              <a:gd name="T22" fmla="*/ 30 w 40"/>
                              <a:gd name="T23" fmla="*/ 18 h 25"/>
                              <a:gd name="T24" fmla="*/ 23 w 40"/>
                              <a:gd name="T25" fmla="*/ 20 h 25"/>
                              <a:gd name="T26" fmla="*/ 15 w 40"/>
                              <a:gd name="T27" fmla="*/ 18 h 25"/>
                              <a:gd name="T28" fmla="*/ 10 w 40"/>
                              <a:gd name="T29" fmla="*/ 15 h 25"/>
                              <a:gd name="T30" fmla="*/ 8 w 40"/>
                              <a:gd name="T31" fmla="*/ 8 h 25"/>
                              <a:gd name="T32" fmla="*/ 5 w 40"/>
                              <a:gd name="T33" fmla="*/ 3 h 25"/>
                              <a:gd name="T34" fmla="*/ 5 w 40"/>
                              <a:gd name="T35" fmla="*/ 3 h 25"/>
                              <a:gd name="T36" fmla="*/ 3 w 40"/>
                              <a:gd name="T37" fmla="*/ 0 h 25"/>
                              <a:gd name="T38" fmla="*/ 0 w 40"/>
                              <a:gd name="T39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10"/>
                                </a:lnTo>
                                <a:lnTo>
                                  <a:pt x="8" y="18"/>
                                </a:lnTo>
                                <a:lnTo>
                                  <a:pt x="13" y="23"/>
                                </a:lnTo>
                                <a:lnTo>
                                  <a:pt x="23" y="25"/>
                                </a:lnTo>
                                <a:lnTo>
                                  <a:pt x="33" y="23"/>
                                </a:lnTo>
                                <a:lnTo>
                                  <a:pt x="40" y="15"/>
                                </a:lnTo>
                                <a:lnTo>
                                  <a:pt x="38" y="15"/>
                                </a:lnTo>
                                <a:lnTo>
                                  <a:pt x="35" y="15"/>
                                </a:lnTo>
                                <a:lnTo>
                                  <a:pt x="30" y="18"/>
                                </a:lnTo>
                                <a:lnTo>
                                  <a:pt x="23" y="20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8" y="8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" name="Freeform 1923"/>
                        <wps:cNvSpPr>
                          <a:spLocks/>
                        </wps:cNvSpPr>
                        <wps:spPr bwMode="auto">
                          <a:xfrm>
                            <a:off x="5860" y="1392"/>
                            <a:ext cx="35" cy="23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23"/>
                              <a:gd name="T2" fmla="*/ 0 w 35"/>
                              <a:gd name="T3" fmla="*/ 0 h 23"/>
                              <a:gd name="T4" fmla="*/ 0 w 35"/>
                              <a:gd name="T5" fmla="*/ 3 h 23"/>
                              <a:gd name="T6" fmla="*/ 2 w 35"/>
                              <a:gd name="T7" fmla="*/ 10 h 23"/>
                              <a:gd name="T8" fmla="*/ 5 w 35"/>
                              <a:gd name="T9" fmla="*/ 15 h 23"/>
                              <a:gd name="T10" fmla="*/ 12 w 35"/>
                              <a:gd name="T11" fmla="*/ 20 h 23"/>
                              <a:gd name="T12" fmla="*/ 20 w 35"/>
                              <a:gd name="T13" fmla="*/ 23 h 23"/>
                              <a:gd name="T14" fmla="*/ 27 w 35"/>
                              <a:gd name="T15" fmla="*/ 20 h 23"/>
                              <a:gd name="T16" fmla="*/ 35 w 35"/>
                              <a:gd name="T17" fmla="*/ 15 h 23"/>
                              <a:gd name="T18" fmla="*/ 32 w 35"/>
                              <a:gd name="T19" fmla="*/ 15 h 23"/>
                              <a:gd name="T20" fmla="*/ 30 w 35"/>
                              <a:gd name="T21" fmla="*/ 13 h 23"/>
                              <a:gd name="T22" fmla="*/ 25 w 35"/>
                              <a:gd name="T23" fmla="*/ 15 h 23"/>
                              <a:gd name="T24" fmla="*/ 20 w 35"/>
                              <a:gd name="T25" fmla="*/ 18 h 23"/>
                              <a:gd name="T26" fmla="*/ 15 w 35"/>
                              <a:gd name="T27" fmla="*/ 15 h 23"/>
                              <a:gd name="T28" fmla="*/ 10 w 35"/>
                              <a:gd name="T29" fmla="*/ 13 h 23"/>
                              <a:gd name="T30" fmla="*/ 7 w 35"/>
                              <a:gd name="T31" fmla="*/ 8 h 23"/>
                              <a:gd name="T32" fmla="*/ 5 w 35"/>
                              <a:gd name="T33" fmla="*/ 3 h 23"/>
                              <a:gd name="T34" fmla="*/ 2 w 35"/>
                              <a:gd name="T35" fmla="*/ 3 h 23"/>
                              <a:gd name="T36" fmla="*/ 0 w 35"/>
                              <a:gd name="T37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10"/>
                                </a:lnTo>
                                <a:lnTo>
                                  <a:pt x="5" y="15"/>
                                </a:lnTo>
                                <a:lnTo>
                                  <a:pt x="12" y="20"/>
                                </a:lnTo>
                                <a:lnTo>
                                  <a:pt x="20" y="23"/>
                                </a:lnTo>
                                <a:lnTo>
                                  <a:pt x="27" y="20"/>
                                </a:lnTo>
                                <a:lnTo>
                                  <a:pt x="35" y="15"/>
                                </a:lnTo>
                                <a:lnTo>
                                  <a:pt x="32" y="15"/>
                                </a:lnTo>
                                <a:lnTo>
                                  <a:pt x="30" y="13"/>
                                </a:lnTo>
                                <a:lnTo>
                                  <a:pt x="25" y="15"/>
                                </a:lnTo>
                                <a:lnTo>
                                  <a:pt x="20" y="18"/>
                                </a:lnTo>
                                <a:lnTo>
                                  <a:pt x="15" y="15"/>
                                </a:lnTo>
                                <a:lnTo>
                                  <a:pt x="10" y="13"/>
                                </a:lnTo>
                                <a:lnTo>
                                  <a:pt x="7" y="8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2" name="Freeform 1924"/>
                        <wps:cNvSpPr>
                          <a:spLocks/>
                        </wps:cNvSpPr>
                        <wps:spPr bwMode="auto">
                          <a:xfrm>
                            <a:off x="5862" y="1395"/>
                            <a:ext cx="30" cy="17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17"/>
                              <a:gd name="T2" fmla="*/ 0 w 30"/>
                              <a:gd name="T3" fmla="*/ 0 h 17"/>
                              <a:gd name="T4" fmla="*/ 3 w 30"/>
                              <a:gd name="T5" fmla="*/ 5 h 17"/>
                              <a:gd name="T6" fmla="*/ 5 w 30"/>
                              <a:gd name="T7" fmla="*/ 12 h 17"/>
                              <a:gd name="T8" fmla="*/ 10 w 30"/>
                              <a:gd name="T9" fmla="*/ 15 h 17"/>
                              <a:gd name="T10" fmla="*/ 18 w 30"/>
                              <a:gd name="T11" fmla="*/ 17 h 17"/>
                              <a:gd name="T12" fmla="*/ 25 w 30"/>
                              <a:gd name="T13" fmla="*/ 15 h 17"/>
                              <a:gd name="T14" fmla="*/ 30 w 30"/>
                              <a:gd name="T15" fmla="*/ 12 h 17"/>
                              <a:gd name="T16" fmla="*/ 28 w 30"/>
                              <a:gd name="T17" fmla="*/ 10 h 17"/>
                              <a:gd name="T18" fmla="*/ 25 w 30"/>
                              <a:gd name="T19" fmla="*/ 10 h 17"/>
                              <a:gd name="T20" fmla="*/ 20 w 30"/>
                              <a:gd name="T21" fmla="*/ 10 h 17"/>
                              <a:gd name="T22" fmla="*/ 18 w 30"/>
                              <a:gd name="T23" fmla="*/ 12 h 17"/>
                              <a:gd name="T24" fmla="*/ 13 w 30"/>
                              <a:gd name="T25" fmla="*/ 10 h 17"/>
                              <a:gd name="T26" fmla="*/ 10 w 30"/>
                              <a:gd name="T27" fmla="*/ 7 h 17"/>
                              <a:gd name="T28" fmla="*/ 8 w 30"/>
                              <a:gd name="T29" fmla="*/ 5 h 17"/>
                              <a:gd name="T30" fmla="*/ 5 w 30"/>
                              <a:gd name="T31" fmla="*/ 0 h 17"/>
                              <a:gd name="T32" fmla="*/ 3 w 30"/>
                              <a:gd name="T33" fmla="*/ 0 h 17"/>
                              <a:gd name="T34" fmla="*/ 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8" y="17"/>
                                </a:lnTo>
                                <a:lnTo>
                                  <a:pt x="25" y="15"/>
                                </a:lnTo>
                                <a:lnTo>
                                  <a:pt x="30" y="12"/>
                                </a:lnTo>
                                <a:lnTo>
                                  <a:pt x="28" y="10"/>
                                </a:lnTo>
                                <a:lnTo>
                                  <a:pt x="25" y="10"/>
                                </a:lnTo>
                                <a:lnTo>
                                  <a:pt x="20" y="10"/>
                                </a:lnTo>
                                <a:lnTo>
                                  <a:pt x="18" y="12"/>
                                </a:lnTo>
                                <a:lnTo>
                                  <a:pt x="13" y="10"/>
                                </a:lnTo>
                                <a:lnTo>
                                  <a:pt x="10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3" name="Freeform 1925"/>
                        <wps:cNvSpPr>
                          <a:spLocks/>
                        </wps:cNvSpPr>
                        <wps:spPr bwMode="auto">
                          <a:xfrm>
                            <a:off x="5865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15"/>
                              <a:gd name="T2" fmla="*/ 2 w 25"/>
                              <a:gd name="T3" fmla="*/ 5 h 15"/>
                              <a:gd name="T4" fmla="*/ 5 w 25"/>
                              <a:gd name="T5" fmla="*/ 10 h 15"/>
                              <a:gd name="T6" fmla="*/ 10 w 25"/>
                              <a:gd name="T7" fmla="*/ 12 h 15"/>
                              <a:gd name="T8" fmla="*/ 15 w 25"/>
                              <a:gd name="T9" fmla="*/ 15 h 15"/>
                              <a:gd name="T10" fmla="*/ 20 w 25"/>
                              <a:gd name="T11" fmla="*/ 12 h 15"/>
                              <a:gd name="T12" fmla="*/ 25 w 25"/>
                              <a:gd name="T13" fmla="*/ 10 h 15"/>
                              <a:gd name="T14" fmla="*/ 22 w 25"/>
                              <a:gd name="T15" fmla="*/ 10 h 15"/>
                              <a:gd name="T16" fmla="*/ 17 w 25"/>
                              <a:gd name="T17" fmla="*/ 7 h 15"/>
                              <a:gd name="T18" fmla="*/ 17 w 25"/>
                              <a:gd name="T19" fmla="*/ 10 h 15"/>
                              <a:gd name="T20" fmla="*/ 15 w 25"/>
                              <a:gd name="T21" fmla="*/ 10 h 15"/>
                              <a:gd name="T22" fmla="*/ 10 w 25"/>
                              <a:gd name="T23" fmla="*/ 7 h 15"/>
                              <a:gd name="T24" fmla="*/ 5 w 25"/>
                              <a:gd name="T25" fmla="*/ 2 h 15"/>
                              <a:gd name="T26" fmla="*/ 2 w 25"/>
                              <a:gd name="T27" fmla="*/ 2 h 15"/>
                              <a:gd name="T28" fmla="*/ 0 w 25"/>
                              <a:gd name="T29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0"/>
                                </a:moveTo>
                                <a:lnTo>
                                  <a:pt x="2" y="5"/>
                                </a:lnTo>
                                <a:lnTo>
                                  <a:pt x="5" y="10"/>
                                </a:lnTo>
                                <a:lnTo>
                                  <a:pt x="10" y="12"/>
                                </a:lnTo>
                                <a:lnTo>
                                  <a:pt x="15" y="15"/>
                                </a:lnTo>
                                <a:lnTo>
                                  <a:pt x="20" y="12"/>
                                </a:lnTo>
                                <a:lnTo>
                                  <a:pt x="25" y="10"/>
                                </a:lnTo>
                                <a:lnTo>
                                  <a:pt x="22" y="10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15" y="10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4" name="Freeform 1926"/>
                        <wps:cNvSpPr>
                          <a:spLocks/>
                        </wps:cNvSpPr>
                        <wps:spPr bwMode="auto">
                          <a:xfrm>
                            <a:off x="5867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"/>
                              <a:gd name="T2" fmla="*/ 3 w 20"/>
                              <a:gd name="T3" fmla="*/ 5 h 12"/>
                              <a:gd name="T4" fmla="*/ 5 w 20"/>
                              <a:gd name="T5" fmla="*/ 7 h 12"/>
                              <a:gd name="T6" fmla="*/ 8 w 20"/>
                              <a:gd name="T7" fmla="*/ 10 h 12"/>
                              <a:gd name="T8" fmla="*/ 13 w 20"/>
                              <a:gd name="T9" fmla="*/ 12 h 12"/>
                              <a:gd name="T10" fmla="*/ 15 w 20"/>
                              <a:gd name="T11" fmla="*/ 10 h 12"/>
                              <a:gd name="T12" fmla="*/ 20 w 20"/>
                              <a:gd name="T13" fmla="*/ 10 h 12"/>
                              <a:gd name="T14" fmla="*/ 15 w 20"/>
                              <a:gd name="T15" fmla="*/ 7 h 12"/>
                              <a:gd name="T16" fmla="*/ 13 w 20"/>
                              <a:gd name="T17" fmla="*/ 7 h 12"/>
                              <a:gd name="T18" fmla="*/ 13 w 20"/>
                              <a:gd name="T19" fmla="*/ 7 h 12"/>
                              <a:gd name="T20" fmla="*/ 10 w 20"/>
                              <a:gd name="T21" fmla="*/ 5 h 12"/>
                              <a:gd name="T22" fmla="*/ 8 w 20"/>
                              <a:gd name="T23" fmla="*/ 5 h 12"/>
                              <a:gd name="T24" fmla="*/ 3 w 20"/>
                              <a:gd name="T25" fmla="*/ 2 h 12"/>
                              <a:gd name="T26" fmla="*/ 0 w 20"/>
                              <a:gd name="T27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0"/>
                                </a:moveTo>
                                <a:lnTo>
                                  <a:pt x="3" y="5"/>
                                </a:lnTo>
                                <a:lnTo>
                                  <a:pt x="5" y="7"/>
                                </a:lnTo>
                                <a:lnTo>
                                  <a:pt x="8" y="10"/>
                                </a:lnTo>
                                <a:lnTo>
                                  <a:pt x="13" y="12"/>
                                </a:lnTo>
                                <a:lnTo>
                                  <a:pt x="15" y="10"/>
                                </a:lnTo>
                                <a:lnTo>
                                  <a:pt x="20" y="10"/>
                                </a:lnTo>
                                <a:lnTo>
                                  <a:pt x="15" y="7"/>
                                </a:lnTo>
                                <a:lnTo>
                                  <a:pt x="13" y="7"/>
                                </a:lnTo>
                                <a:lnTo>
                                  <a:pt x="10" y="5"/>
                                </a:lnTo>
                                <a:lnTo>
                                  <a:pt x="8" y="5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5" name="Freeform 1927"/>
                        <wps:cNvSpPr>
                          <a:spLocks/>
                        </wps:cNvSpPr>
                        <wps:spPr bwMode="auto">
                          <a:xfrm>
                            <a:off x="587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0 h 8"/>
                              <a:gd name="T2" fmla="*/ 5 w 12"/>
                              <a:gd name="T3" fmla="*/ 5 h 8"/>
                              <a:gd name="T4" fmla="*/ 10 w 12"/>
                              <a:gd name="T5" fmla="*/ 8 h 8"/>
                              <a:gd name="T6" fmla="*/ 12 w 12"/>
                              <a:gd name="T7" fmla="*/ 8 h 8"/>
                              <a:gd name="T8" fmla="*/ 12 w 12"/>
                              <a:gd name="T9" fmla="*/ 5 h 8"/>
                              <a:gd name="T10" fmla="*/ 7 w 12"/>
                              <a:gd name="T11" fmla="*/ 3 h 8"/>
                              <a:gd name="T12" fmla="*/ 0 w 1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0"/>
                                </a:moveTo>
                                <a:lnTo>
                                  <a:pt x="5" y="5"/>
                                </a:lnTo>
                                <a:lnTo>
                                  <a:pt x="10" y="8"/>
                                </a:lnTo>
                                <a:lnTo>
                                  <a:pt x="12" y="8"/>
                                </a:lnTo>
                                <a:lnTo>
                                  <a:pt x="12" y="5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6" name="Freeform 1928"/>
                        <wps:cNvSpPr>
                          <a:spLocks/>
                        </wps:cNvSpPr>
                        <wps:spPr bwMode="auto">
                          <a:xfrm>
                            <a:off x="5875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"/>
                              <a:gd name="T2" fmla="*/ 2 w 5"/>
                              <a:gd name="T3" fmla="*/ 0 h 2"/>
                              <a:gd name="T4" fmla="*/ 5 w 5"/>
                              <a:gd name="T5" fmla="*/ 2 h 2"/>
                              <a:gd name="T6" fmla="*/ 5 w 5"/>
                              <a:gd name="T7" fmla="*/ 2 h 2"/>
                              <a:gd name="T8" fmla="*/ 2 w 5"/>
                              <a:gd name="T9" fmla="*/ 0 h 2"/>
                              <a:gd name="T10" fmla="*/ 0 w 5"/>
                              <a:gd name="T11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0"/>
                                </a:moveTo>
                                <a:lnTo>
                                  <a:pt x="2" y="0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7" name="Freeform 1929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239" cy="142"/>
                          </a:xfrm>
                          <a:custGeom>
                            <a:avLst/>
                            <a:gdLst>
                              <a:gd name="T0" fmla="*/ 239 w 239"/>
                              <a:gd name="T1" fmla="*/ 115 h 142"/>
                              <a:gd name="T2" fmla="*/ 202 w 239"/>
                              <a:gd name="T3" fmla="*/ 105 h 142"/>
                              <a:gd name="T4" fmla="*/ 169 w 239"/>
                              <a:gd name="T5" fmla="*/ 98 h 142"/>
                              <a:gd name="T6" fmla="*/ 140 w 239"/>
                              <a:gd name="T7" fmla="*/ 88 h 142"/>
                              <a:gd name="T8" fmla="*/ 110 w 239"/>
                              <a:gd name="T9" fmla="*/ 75 h 142"/>
                              <a:gd name="T10" fmla="*/ 82 w 239"/>
                              <a:gd name="T11" fmla="*/ 63 h 142"/>
                              <a:gd name="T12" fmla="*/ 58 w 239"/>
                              <a:gd name="T13" fmla="*/ 45 h 142"/>
                              <a:gd name="T14" fmla="*/ 28 w 239"/>
                              <a:gd name="T15" fmla="*/ 25 h 142"/>
                              <a:gd name="T16" fmla="*/ 0 w 239"/>
                              <a:gd name="T17" fmla="*/ 0 h 142"/>
                              <a:gd name="T18" fmla="*/ 15 w 239"/>
                              <a:gd name="T19" fmla="*/ 25 h 142"/>
                              <a:gd name="T20" fmla="*/ 33 w 239"/>
                              <a:gd name="T21" fmla="*/ 48 h 142"/>
                              <a:gd name="T22" fmla="*/ 50 w 239"/>
                              <a:gd name="T23" fmla="*/ 68 h 142"/>
                              <a:gd name="T24" fmla="*/ 70 w 239"/>
                              <a:gd name="T25" fmla="*/ 88 h 142"/>
                              <a:gd name="T26" fmla="*/ 92 w 239"/>
                              <a:gd name="T27" fmla="*/ 105 h 142"/>
                              <a:gd name="T28" fmla="*/ 117 w 239"/>
                              <a:gd name="T29" fmla="*/ 120 h 142"/>
                              <a:gd name="T30" fmla="*/ 145 w 239"/>
                              <a:gd name="T31" fmla="*/ 132 h 142"/>
                              <a:gd name="T32" fmla="*/ 174 w 239"/>
                              <a:gd name="T33" fmla="*/ 142 h 142"/>
                              <a:gd name="T34" fmla="*/ 194 w 239"/>
                              <a:gd name="T35" fmla="*/ 140 h 142"/>
                              <a:gd name="T36" fmla="*/ 209 w 239"/>
                              <a:gd name="T37" fmla="*/ 132 h 142"/>
                              <a:gd name="T38" fmla="*/ 224 w 239"/>
                              <a:gd name="T39" fmla="*/ 122 h 142"/>
                              <a:gd name="T40" fmla="*/ 239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239" y="115"/>
                                </a:moveTo>
                                <a:lnTo>
                                  <a:pt x="202" y="105"/>
                                </a:lnTo>
                                <a:lnTo>
                                  <a:pt x="169" y="98"/>
                                </a:lnTo>
                                <a:lnTo>
                                  <a:pt x="140" y="88"/>
                                </a:lnTo>
                                <a:lnTo>
                                  <a:pt x="110" y="75"/>
                                </a:lnTo>
                                <a:lnTo>
                                  <a:pt x="82" y="63"/>
                                </a:lnTo>
                                <a:lnTo>
                                  <a:pt x="58" y="45"/>
                                </a:lnTo>
                                <a:lnTo>
                                  <a:pt x="28" y="25"/>
                                </a:lnTo>
                                <a:lnTo>
                                  <a:pt x="0" y="0"/>
                                </a:lnTo>
                                <a:lnTo>
                                  <a:pt x="15" y="25"/>
                                </a:lnTo>
                                <a:lnTo>
                                  <a:pt x="33" y="48"/>
                                </a:lnTo>
                                <a:lnTo>
                                  <a:pt x="50" y="68"/>
                                </a:lnTo>
                                <a:lnTo>
                                  <a:pt x="70" y="88"/>
                                </a:lnTo>
                                <a:lnTo>
                                  <a:pt x="92" y="105"/>
                                </a:lnTo>
                                <a:lnTo>
                                  <a:pt x="117" y="120"/>
                                </a:lnTo>
                                <a:lnTo>
                                  <a:pt x="145" y="132"/>
                                </a:lnTo>
                                <a:lnTo>
                                  <a:pt x="174" y="142"/>
                                </a:lnTo>
                                <a:lnTo>
                                  <a:pt x="194" y="140"/>
                                </a:lnTo>
                                <a:lnTo>
                                  <a:pt x="209" y="132"/>
                                </a:lnTo>
                                <a:lnTo>
                                  <a:pt x="224" y="122"/>
                                </a:lnTo>
                                <a:lnTo>
                                  <a:pt x="239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" name="Freeform 1930"/>
                        <wps:cNvSpPr>
                          <a:spLocks/>
                        </wps:cNvSpPr>
                        <wps:spPr bwMode="auto">
                          <a:xfrm>
                            <a:off x="5929" y="873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3 h 5"/>
                              <a:gd name="T6" fmla="*/ 0 w 3"/>
                              <a:gd name="T7" fmla="*/ 5 h 5"/>
                              <a:gd name="T8" fmla="*/ 0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" name="Freeform 1931"/>
                        <wps:cNvSpPr>
                          <a:spLocks/>
                        </wps:cNvSpPr>
                        <wps:spPr bwMode="auto">
                          <a:xfrm>
                            <a:off x="5929" y="876"/>
                            <a:ext cx="1" cy="5"/>
                          </a:xfrm>
                          <a:custGeom>
                            <a:avLst/>
                            <a:gdLst>
                              <a:gd name="T0" fmla="*/ 0 h 5"/>
                              <a:gd name="T1" fmla="*/ 0 h 5"/>
                              <a:gd name="T2" fmla="*/ 5 h 5"/>
                              <a:gd name="T3" fmla="*/ 5 h 5"/>
                              <a:gd name="T4" fmla="*/ 2 h 5"/>
                              <a:gd name="T5" fmla="*/ 0 h 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" name="Freeform 1932"/>
                        <wps:cNvSpPr>
                          <a:spLocks/>
                        </wps:cNvSpPr>
                        <wps:spPr bwMode="auto">
                          <a:xfrm>
                            <a:off x="5927" y="878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1" name="Freeform 1933"/>
                        <wps:cNvSpPr>
                          <a:spLocks/>
                        </wps:cNvSpPr>
                        <wps:spPr bwMode="auto">
                          <a:xfrm>
                            <a:off x="5927" y="881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2" name="Freeform 1934"/>
                        <wps:cNvSpPr>
                          <a:spLocks noEditPoints="1"/>
                        </wps:cNvSpPr>
                        <wps:spPr bwMode="auto">
                          <a:xfrm>
                            <a:off x="5852" y="883"/>
                            <a:ext cx="77" cy="17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175"/>
                              <a:gd name="T2" fmla="*/ 75 w 77"/>
                              <a:gd name="T3" fmla="*/ 0 h 175"/>
                              <a:gd name="T4" fmla="*/ 75 w 77"/>
                              <a:gd name="T5" fmla="*/ 5 h 175"/>
                              <a:gd name="T6" fmla="*/ 75 w 77"/>
                              <a:gd name="T7" fmla="*/ 5 h 175"/>
                              <a:gd name="T8" fmla="*/ 77 w 77"/>
                              <a:gd name="T9" fmla="*/ 5 h 175"/>
                              <a:gd name="T10" fmla="*/ 77 w 77"/>
                              <a:gd name="T11" fmla="*/ 0 h 175"/>
                              <a:gd name="T12" fmla="*/ 23 w 77"/>
                              <a:gd name="T13" fmla="*/ 175 h 175"/>
                              <a:gd name="T14" fmla="*/ 23 w 77"/>
                              <a:gd name="T15" fmla="*/ 175 h 175"/>
                              <a:gd name="T16" fmla="*/ 10 w 77"/>
                              <a:gd name="T17" fmla="*/ 175 h 175"/>
                              <a:gd name="T18" fmla="*/ 0 w 77"/>
                              <a:gd name="T19" fmla="*/ 170 h 175"/>
                              <a:gd name="T20" fmla="*/ 13 w 77"/>
                              <a:gd name="T21" fmla="*/ 172 h 175"/>
                              <a:gd name="T22" fmla="*/ 23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77" y="0"/>
                                </a:moveTo>
                                <a:lnTo>
                                  <a:pt x="75" y="0"/>
                                </a:lnTo>
                                <a:lnTo>
                                  <a:pt x="75" y="5"/>
                                </a:lnTo>
                                <a:lnTo>
                                  <a:pt x="77" y="5"/>
                                </a:lnTo>
                                <a:lnTo>
                                  <a:pt x="77" y="0"/>
                                </a:lnTo>
                                <a:close/>
                                <a:moveTo>
                                  <a:pt x="23" y="175"/>
                                </a:moveTo>
                                <a:lnTo>
                                  <a:pt x="23" y="175"/>
                                </a:lnTo>
                                <a:lnTo>
                                  <a:pt x="10" y="175"/>
                                </a:lnTo>
                                <a:lnTo>
                                  <a:pt x="0" y="170"/>
                                </a:lnTo>
                                <a:lnTo>
                                  <a:pt x="13" y="172"/>
                                </a:lnTo>
                                <a:lnTo>
                                  <a:pt x="23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3" name="Freeform 1935"/>
                        <wps:cNvSpPr>
                          <a:spLocks noEditPoints="1"/>
                        </wps:cNvSpPr>
                        <wps:spPr bwMode="auto">
                          <a:xfrm>
                            <a:off x="5827" y="886"/>
                            <a:ext cx="102" cy="1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2"/>
                              <a:gd name="T2" fmla="*/ 100 w 102"/>
                              <a:gd name="T3" fmla="*/ 0 h 172"/>
                              <a:gd name="T4" fmla="*/ 97 w 102"/>
                              <a:gd name="T5" fmla="*/ 5 h 172"/>
                              <a:gd name="T6" fmla="*/ 100 w 102"/>
                              <a:gd name="T7" fmla="*/ 5 h 172"/>
                              <a:gd name="T8" fmla="*/ 100 w 102"/>
                              <a:gd name="T9" fmla="*/ 5 h 172"/>
                              <a:gd name="T10" fmla="*/ 102 w 102"/>
                              <a:gd name="T11" fmla="*/ 0 h 172"/>
                              <a:gd name="T12" fmla="*/ 0 w 102"/>
                              <a:gd name="T13" fmla="*/ 154 h 172"/>
                              <a:gd name="T14" fmla="*/ 3 w 102"/>
                              <a:gd name="T15" fmla="*/ 154 h 172"/>
                              <a:gd name="T16" fmla="*/ 3 w 102"/>
                              <a:gd name="T17" fmla="*/ 154 h 172"/>
                              <a:gd name="T18" fmla="*/ 5 w 102"/>
                              <a:gd name="T19" fmla="*/ 154 h 172"/>
                              <a:gd name="T20" fmla="*/ 3 w 102"/>
                              <a:gd name="T21" fmla="*/ 154 h 172"/>
                              <a:gd name="T22" fmla="*/ 0 w 102"/>
                              <a:gd name="T23" fmla="*/ 154 h 172"/>
                              <a:gd name="T24" fmla="*/ 50 w 102"/>
                              <a:gd name="T25" fmla="*/ 169 h 172"/>
                              <a:gd name="T26" fmla="*/ 48 w 102"/>
                              <a:gd name="T27" fmla="*/ 169 h 172"/>
                              <a:gd name="T28" fmla="*/ 48 w 102"/>
                              <a:gd name="T29" fmla="*/ 172 h 172"/>
                              <a:gd name="T30" fmla="*/ 38 w 102"/>
                              <a:gd name="T31" fmla="*/ 172 h 172"/>
                              <a:gd name="T32" fmla="*/ 30 w 102"/>
                              <a:gd name="T33" fmla="*/ 169 h 172"/>
                              <a:gd name="T34" fmla="*/ 25 w 102"/>
                              <a:gd name="T35" fmla="*/ 167 h 172"/>
                              <a:gd name="T36" fmla="*/ 18 w 102"/>
                              <a:gd name="T37" fmla="*/ 162 h 172"/>
                              <a:gd name="T38" fmla="*/ 33 w 102"/>
                              <a:gd name="T39" fmla="*/ 167 h 172"/>
                              <a:gd name="T40" fmla="*/ 50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154"/>
                                </a:moveTo>
                                <a:lnTo>
                                  <a:pt x="3" y="154"/>
                                </a:lnTo>
                                <a:lnTo>
                                  <a:pt x="5" y="154"/>
                                </a:lnTo>
                                <a:lnTo>
                                  <a:pt x="3" y="154"/>
                                </a:lnTo>
                                <a:lnTo>
                                  <a:pt x="0" y="154"/>
                                </a:lnTo>
                                <a:close/>
                                <a:moveTo>
                                  <a:pt x="50" y="169"/>
                                </a:moveTo>
                                <a:lnTo>
                                  <a:pt x="48" y="169"/>
                                </a:lnTo>
                                <a:lnTo>
                                  <a:pt x="48" y="172"/>
                                </a:lnTo>
                                <a:lnTo>
                                  <a:pt x="38" y="172"/>
                                </a:lnTo>
                                <a:lnTo>
                                  <a:pt x="30" y="169"/>
                                </a:lnTo>
                                <a:lnTo>
                                  <a:pt x="25" y="167"/>
                                </a:lnTo>
                                <a:lnTo>
                                  <a:pt x="18" y="162"/>
                                </a:lnTo>
                                <a:lnTo>
                                  <a:pt x="33" y="167"/>
                                </a:lnTo>
                                <a:lnTo>
                                  <a:pt x="5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4" name="Freeform 1936"/>
                        <wps:cNvSpPr>
                          <a:spLocks noEditPoints="1"/>
                        </wps:cNvSpPr>
                        <wps:spPr bwMode="auto">
                          <a:xfrm>
                            <a:off x="5827" y="888"/>
                            <a:ext cx="102" cy="170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0"/>
                              <a:gd name="T2" fmla="*/ 100 w 102"/>
                              <a:gd name="T3" fmla="*/ 0 h 170"/>
                              <a:gd name="T4" fmla="*/ 100 w 102"/>
                              <a:gd name="T5" fmla="*/ 0 h 170"/>
                              <a:gd name="T6" fmla="*/ 97 w 102"/>
                              <a:gd name="T7" fmla="*/ 5 h 170"/>
                              <a:gd name="T8" fmla="*/ 100 w 102"/>
                              <a:gd name="T9" fmla="*/ 5 h 170"/>
                              <a:gd name="T10" fmla="*/ 100 w 102"/>
                              <a:gd name="T11" fmla="*/ 8 h 170"/>
                              <a:gd name="T12" fmla="*/ 102 w 102"/>
                              <a:gd name="T13" fmla="*/ 0 h 170"/>
                              <a:gd name="T14" fmla="*/ 25 w 102"/>
                              <a:gd name="T15" fmla="*/ 165 h 170"/>
                              <a:gd name="T16" fmla="*/ 38 w 102"/>
                              <a:gd name="T17" fmla="*/ 167 h 170"/>
                              <a:gd name="T18" fmla="*/ 48 w 102"/>
                              <a:gd name="T19" fmla="*/ 170 h 170"/>
                              <a:gd name="T20" fmla="*/ 50 w 102"/>
                              <a:gd name="T21" fmla="*/ 167 h 170"/>
                              <a:gd name="T22" fmla="*/ 53 w 102"/>
                              <a:gd name="T23" fmla="*/ 165 h 170"/>
                              <a:gd name="T24" fmla="*/ 38 w 102"/>
                              <a:gd name="T25" fmla="*/ 162 h 170"/>
                              <a:gd name="T26" fmla="*/ 28 w 102"/>
                              <a:gd name="T27" fmla="*/ 160 h 170"/>
                              <a:gd name="T28" fmla="*/ 15 w 102"/>
                              <a:gd name="T29" fmla="*/ 155 h 170"/>
                              <a:gd name="T30" fmla="*/ 5 w 102"/>
                              <a:gd name="T31" fmla="*/ 150 h 170"/>
                              <a:gd name="T32" fmla="*/ 3 w 102"/>
                              <a:gd name="T33" fmla="*/ 150 h 170"/>
                              <a:gd name="T34" fmla="*/ 0 w 102"/>
                              <a:gd name="T35" fmla="*/ 152 h 170"/>
                              <a:gd name="T36" fmla="*/ 15 w 102"/>
                              <a:gd name="T37" fmla="*/ 157 h 170"/>
                              <a:gd name="T38" fmla="*/ 25 w 102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8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25" y="165"/>
                                </a:moveTo>
                                <a:lnTo>
                                  <a:pt x="38" y="167"/>
                                </a:lnTo>
                                <a:lnTo>
                                  <a:pt x="48" y="170"/>
                                </a:lnTo>
                                <a:lnTo>
                                  <a:pt x="50" y="167"/>
                                </a:lnTo>
                                <a:lnTo>
                                  <a:pt x="53" y="165"/>
                                </a:lnTo>
                                <a:lnTo>
                                  <a:pt x="38" y="162"/>
                                </a:lnTo>
                                <a:lnTo>
                                  <a:pt x="28" y="160"/>
                                </a:lnTo>
                                <a:lnTo>
                                  <a:pt x="15" y="155"/>
                                </a:lnTo>
                                <a:lnTo>
                                  <a:pt x="5" y="150"/>
                                </a:lnTo>
                                <a:lnTo>
                                  <a:pt x="3" y="150"/>
                                </a:lnTo>
                                <a:lnTo>
                                  <a:pt x="0" y="152"/>
                                </a:lnTo>
                                <a:lnTo>
                                  <a:pt x="15" y="157"/>
                                </a:lnTo>
                                <a:lnTo>
                                  <a:pt x="25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" name="Freeform 1937"/>
                        <wps:cNvSpPr>
                          <a:spLocks noEditPoints="1"/>
                        </wps:cNvSpPr>
                        <wps:spPr bwMode="auto">
                          <a:xfrm>
                            <a:off x="5830" y="891"/>
                            <a:ext cx="97" cy="164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164"/>
                              <a:gd name="T2" fmla="*/ 97 w 97"/>
                              <a:gd name="T3" fmla="*/ 0 h 164"/>
                              <a:gd name="T4" fmla="*/ 94 w 97"/>
                              <a:gd name="T5" fmla="*/ 0 h 164"/>
                              <a:gd name="T6" fmla="*/ 94 w 97"/>
                              <a:gd name="T7" fmla="*/ 5 h 164"/>
                              <a:gd name="T8" fmla="*/ 94 w 97"/>
                              <a:gd name="T9" fmla="*/ 5 h 164"/>
                              <a:gd name="T10" fmla="*/ 97 w 97"/>
                              <a:gd name="T11" fmla="*/ 7 h 164"/>
                              <a:gd name="T12" fmla="*/ 97 w 97"/>
                              <a:gd name="T13" fmla="*/ 0 h 164"/>
                              <a:gd name="T14" fmla="*/ 0 w 97"/>
                              <a:gd name="T15" fmla="*/ 149 h 164"/>
                              <a:gd name="T16" fmla="*/ 0 w 97"/>
                              <a:gd name="T17" fmla="*/ 149 h 164"/>
                              <a:gd name="T18" fmla="*/ 2 w 97"/>
                              <a:gd name="T19" fmla="*/ 149 h 164"/>
                              <a:gd name="T20" fmla="*/ 10 w 97"/>
                              <a:gd name="T21" fmla="*/ 152 h 164"/>
                              <a:gd name="T22" fmla="*/ 15 w 97"/>
                              <a:gd name="T23" fmla="*/ 157 h 164"/>
                              <a:gd name="T24" fmla="*/ 30 w 97"/>
                              <a:gd name="T25" fmla="*/ 162 h 164"/>
                              <a:gd name="T26" fmla="*/ 47 w 97"/>
                              <a:gd name="T27" fmla="*/ 164 h 164"/>
                              <a:gd name="T28" fmla="*/ 50 w 97"/>
                              <a:gd name="T29" fmla="*/ 162 h 164"/>
                              <a:gd name="T30" fmla="*/ 52 w 97"/>
                              <a:gd name="T31" fmla="*/ 159 h 164"/>
                              <a:gd name="T32" fmla="*/ 50 w 97"/>
                              <a:gd name="T33" fmla="*/ 159 h 164"/>
                              <a:gd name="T34" fmla="*/ 50 w 97"/>
                              <a:gd name="T35" fmla="*/ 159 h 164"/>
                              <a:gd name="T36" fmla="*/ 37 w 97"/>
                              <a:gd name="T37" fmla="*/ 157 h 164"/>
                              <a:gd name="T38" fmla="*/ 25 w 97"/>
                              <a:gd name="T39" fmla="*/ 154 h 164"/>
                              <a:gd name="T40" fmla="*/ 15 w 97"/>
                              <a:gd name="T41" fmla="*/ 152 h 164"/>
                              <a:gd name="T42" fmla="*/ 2 w 97"/>
                              <a:gd name="T43" fmla="*/ 144 h 164"/>
                              <a:gd name="T44" fmla="*/ 2 w 97"/>
                              <a:gd name="T45" fmla="*/ 147 h 164"/>
                              <a:gd name="T46" fmla="*/ 0 w 97"/>
                              <a:gd name="T47" fmla="*/ 149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97" y="0"/>
                                </a:moveTo>
                                <a:lnTo>
                                  <a:pt x="97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"/>
                                </a:lnTo>
                                <a:lnTo>
                                  <a:pt x="97" y="7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49"/>
                                </a:moveTo>
                                <a:lnTo>
                                  <a:pt x="0" y="149"/>
                                </a:lnTo>
                                <a:lnTo>
                                  <a:pt x="2" y="149"/>
                                </a:lnTo>
                                <a:lnTo>
                                  <a:pt x="10" y="152"/>
                                </a:lnTo>
                                <a:lnTo>
                                  <a:pt x="15" y="157"/>
                                </a:lnTo>
                                <a:lnTo>
                                  <a:pt x="30" y="162"/>
                                </a:lnTo>
                                <a:lnTo>
                                  <a:pt x="47" y="164"/>
                                </a:lnTo>
                                <a:lnTo>
                                  <a:pt x="50" y="162"/>
                                </a:lnTo>
                                <a:lnTo>
                                  <a:pt x="52" y="159"/>
                                </a:lnTo>
                                <a:lnTo>
                                  <a:pt x="50" y="159"/>
                                </a:lnTo>
                                <a:lnTo>
                                  <a:pt x="37" y="157"/>
                                </a:lnTo>
                                <a:lnTo>
                                  <a:pt x="25" y="154"/>
                                </a:lnTo>
                                <a:lnTo>
                                  <a:pt x="15" y="152"/>
                                </a:lnTo>
                                <a:lnTo>
                                  <a:pt x="2" y="144"/>
                                </a:lnTo>
                                <a:lnTo>
                                  <a:pt x="2" y="147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" name="Freeform 1938"/>
                        <wps:cNvSpPr>
                          <a:spLocks noEditPoints="1"/>
                        </wps:cNvSpPr>
                        <wps:spPr bwMode="auto">
                          <a:xfrm>
                            <a:off x="5832" y="893"/>
                            <a:ext cx="95" cy="160"/>
                          </a:xfrm>
                          <a:custGeom>
                            <a:avLst/>
                            <a:gdLst>
                              <a:gd name="T0" fmla="*/ 95 w 95"/>
                              <a:gd name="T1" fmla="*/ 3 h 160"/>
                              <a:gd name="T2" fmla="*/ 95 w 95"/>
                              <a:gd name="T3" fmla="*/ 0 h 160"/>
                              <a:gd name="T4" fmla="*/ 92 w 95"/>
                              <a:gd name="T5" fmla="*/ 0 h 160"/>
                              <a:gd name="T6" fmla="*/ 90 w 95"/>
                              <a:gd name="T7" fmla="*/ 5 h 160"/>
                              <a:gd name="T8" fmla="*/ 92 w 95"/>
                              <a:gd name="T9" fmla="*/ 5 h 160"/>
                              <a:gd name="T10" fmla="*/ 95 w 95"/>
                              <a:gd name="T11" fmla="*/ 8 h 160"/>
                              <a:gd name="T12" fmla="*/ 95 w 95"/>
                              <a:gd name="T13" fmla="*/ 3 h 160"/>
                              <a:gd name="T14" fmla="*/ 0 w 95"/>
                              <a:gd name="T15" fmla="*/ 145 h 160"/>
                              <a:gd name="T16" fmla="*/ 10 w 95"/>
                              <a:gd name="T17" fmla="*/ 150 h 160"/>
                              <a:gd name="T18" fmla="*/ 23 w 95"/>
                              <a:gd name="T19" fmla="*/ 155 h 160"/>
                              <a:gd name="T20" fmla="*/ 33 w 95"/>
                              <a:gd name="T21" fmla="*/ 157 h 160"/>
                              <a:gd name="T22" fmla="*/ 48 w 95"/>
                              <a:gd name="T23" fmla="*/ 160 h 160"/>
                              <a:gd name="T24" fmla="*/ 50 w 95"/>
                              <a:gd name="T25" fmla="*/ 157 h 160"/>
                              <a:gd name="T26" fmla="*/ 50 w 95"/>
                              <a:gd name="T27" fmla="*/ 155 h 160"/>
                              <a:gd name="T28" fmla="*/ 50 w 95"/>
                              <a:gd name="T29" fmla="*/ 155 h 160"/>
                              <a:gd name="T30" fmla="*/ 48 w 95"/>
                              <a:gd name="T31" fmla="*/ 155 h 160"/>
                              <a:gd name="T32" fmla="*/ 35 w 95"/>
                              <a:gd name="T33" fmla="*/ 152 h 160"/>
                              <a:gd name="T34" fmla="*/ 25 w 95"/>
                              <a:gd name="T35" fmla="*/ 150 h 160"/>
                              <a:gd name="T36" fmla="*/ 13 w 95"/>
                              <a:gd name="T37" fmla="*/ 147 h 160"/>
                              <a:gd name="T38" fmla="*/ 3 w 95"/>
                              <a:gd name="T39" fmla="*/ 142 h 160"/>
                              <a:gd name="T40" fmla="*/ 0 w 95"/>
                              <a:gd name="T41" fmla="*/ 142 h 160"/>
                              <a:gd name="T42" fmla="*/ 0 w 95"/>
                              <a:gd name="T43" fmla="*/ 145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95" y="3"/>
                                </a:moveTo>
                                <a:lnTo>
                                  <a:pt x="95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8"/>
                                </a:lnTo>
                                <a:lnTo>
                                  <a:pt x="95" y="3"/>
                                </a:lnTo>
                                <a:close/>
                                <a:moveTo>
                                  <a:pt x="0" y="145"/>
                                </a:moveTo>
                                <a:lnTo>
                                  <a:pt x="10" y="150"/>
                                </a:lnTo>
                                <a:lnTo>
                                  <a:pt x="23" y="155"/>
                                </a:lnTo>
                                <a:lnTo>
                                  <a:pt x="33" y="157"/>
                                </a:lnTo>
                                <a:lnTo>
                                  <a:pt x="48" y="160"/>
                                </a:lnTo>
                                <a:lnTo>
                                  <a:pt x="50" y="157"/>
                                </a:lnTo>
                                <a:lnTo>
                                  <a:pt x="50" y="155"/>
                                </a:lnTo>
                                <a:lnTo>
                                  <a:pt x="48" y="155"/>
                                </a:lnTo>
                                <a:lnTo>
                                  <a:pt x="35" y="152"/>
                                </a:lnTo>
                                <a:lnTo>
                                  <a:pt x="25" y="150"/>
                                </a:lnTo>
                                <a:lnTo>
                                  <a:pt x="13" y="147"/>
                                </a:lnTo>
                                <a:lnTo>
                                  <a:pt x="3" y="142"/>
                                </a:lnTo>
                                <a:lnTo>
                                  <a:pt x="0" y="142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7" name="Freeform 1939"/>
                        <wps:cNvSpPr>
                          <a:spLocks noEditPoints="1"/>
                        </wps:cNvSpPr>
                        <wps:spPr bwMode="auto">
                          <a:xfrm>
                            <a:off x="5832" y="896"/>
                            <a:ext cx="95" cy="154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54"/>
                              <a:gd name="T2" fmla="*/ 92 w 95"/>
                              <a:gd name="T3" fmla="*/ 0 h 154"/>
                              <a:gd name="T4" fmla="*/ 92 w 95"/>
                              <a:gd name="T5" fmla="*/ 0 h 154"/>
                              <a:gd name="T6" fmla="*/ 90 w 95"/>
                              <a:gd name="T7" fmla="*/ 5 h 154"/>
                              <a:gd name="T8" fmla="*/ 92 w 95"/>
                              <a:gd name="T9" fmla="*/ 5 h 154"/>
                              <a:gd name="T10" fmla="*/ 95 w 95"/>
                              <a:gd name="T11" fmla="*/ 7 h 154"/>
                              <a:gd name="T12" fmla="*/ 95 w 95"/>
                              <a:gd name="T13" fmla="*/ 2 h 154"/>
                              <a:gd name="T14" fmla="*/ 0 w 95"/>
                              <a:gd name="T15" fmla="*/ 139 h 154"/>
                              <a:gd name="T16" fmla="*/ 13 w 95"/>
                              <a:gd name="T17" fmla="*/ 147 h 154"/>
                              <a:gd name="T18" fmla="*/ 23 w 95"/>
                              <a:gd name="T19" fmla="*/ 149 h 154"/>
                              <a:gd name="T20" fmla="*/ 35 w 95"/>
                              <a:gd name="T21" fmla="*/ 152 h 154"/>
                              <a:gd name="T22" fmla="*/ 48 w 95"/>
                              <a:gd name="T23" fmla="*/ 154 h 154"/>
                              <a:gd name="T24" fmla="*/ 48 w 95"/>
                              <a:gd name="T25" fmla="*/ 154 h 154"/>
                              <a:gd name="T26" fmla="*/ 50 w 95"/>
                              <a:gd name="T27" fmla="*/ 154 h 154"/>
                              <a:gd name="T28" fmla="*/ 50 w 95"/>
                              <a:gd name="T29" fmla="*/ 152 h 154"/>
                              <a:gd name="T30" fmla="*/ 53 w 95"/>
                              <a:gd name="T31" fmla="*/ 149 h 154"/>
                              <a:gd name="T32" fmla="*/ 50 w 95"/>
                              <a:gd name="T33" fmla="*/ 149 h 154"/>
                              <a:gd name="T34" fmla="*/ 48 w 95"/>
                              <a:gd name="T35" fmla="*/ 149 h 154"/>
                              <a:gd name="T36" fmla="*/ 35 w 95"/>
                              <a:gd name="T37" fmla="*/ 149 h 154"/>
                              <a:gd name="T38" fmla="*/ 25 w 95"/>
                              <a:gd name="T39" fmla="*/ 147 h 154"/>
                              <a:gd name="T40" fmla="*/ 15 w 95"/>
                              <a:gd name="T41" fmla="*/ 142 h 154"/>
                              <a:gd name="T42" fmla="*/ 5 w 95"/>
                              <a:gd name="T43" fmla="*/ 137 h 154"/>
                              <a:gd name="T44" fmla="*/ 3 w 95"/>
                              <a:gd name="T45" fmla="*/ 139 h 154"/>
                              <a:gd name="T46" fmla="*/ 0 w 95"/>
                              <a:gd name="T47" fmla="*/ 139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39"/>
                                </a:moveTo>
                                <a:lnTo>
                                  <a:pt x="13" y="147"/>
                                </a:lnTo>
                                <a:lnTo>
                                  <a:pt x="23" y="149"/>
                                </a:lnTo>
                                <a:lnTo>
                                  <a:pt x="35" y="152"/>
                                </a:lnTo>
                                <a:lnTo>
                                  <a:pt x="48" y="154"/>
                                </a:lnTo>
                                <a:lnTo>
                                  <a:pt x="50" y="154"/>
                                </a:lnTo>
                                <a:lnTo>
                                  <a:pt x="50" y="152"/>
                                </a:lnTo>
                                <a:lnTo>
                                  <a:pt x="53" y="149"/>
                                </a:lnTo>
                                <a:lnTo>
                                  <a:pt x="50" y="149"/>
                                </a:lnTo>
                                <a:lnTo>
                                  <a:pt x="48" y="149"/>
                                </a:lnTo>
                                <a:lnTo>
                                  <a:pt x="35" y="149"/>
                                </a:lnTo>
                                <a:lnTo>
                                  <a:pt x="25" y="147"/>
                                </a:lnTo>
                                <a:lnTo>
                                  <a:pt x="15" y="142"/>
                                </a:lnTo>
                                <a:lnTo>
                                  <a:pt x="5" y="137"/>
                                </a:lnTo>
                                <a:lnTo>
                                  <a:pt x="3" y="139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" name="Freeform 1940"/>
                        <wps:cNvSpPr>
                          <a:spLocks noEditPoints="1"/>
                        </wps:cNvSpPr>
                        <wps:spPr bwMode="auto">
                          <a:xfrm>
                            <a:off x="5835" y="898"/>
                            <a:ext cx="92" cy="150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50"/>
                              <a:gd name="T2" fmla="*/ 89 w 92"/>
                              <a:gd name="T3" fmla="*/ 0 h 150"/>
                              <a:gd name="T4" fmla="*/ 87 w 92"/>
                              <a:gd name="T5" fmla="*/ 0 h 150"/>
                              <a:gd name="T6" fmla="*/ 87 w 92"/>
                              <a:gd name="T7" fmla="*/ 5 h 150"/>
                              <a:gd name="T8" fmla="*/ 89 w 92"/>
                              <a:gd name="T9" fmla="*/ 5 h 150"/>
                              <a:gd name="T10" fmla="*/ 92 w 92"/>
                              <a:gd name="T11" fmla="*/ 8 h 150"/>
                              <a:gd name="T12" fmla="*/ 92 w 92"/>
                              <a:gd name="T13" fmla="*/ 3 h 150"/>
                              <a:gd name="T14" fmla="*/ 0 w 92"/>
                              <a:gd name="T15" fmla="*/ 137 h 150"/>
                              <a:gd name="T16" fmla="*/ 10 w 92"/>
                              <a:gd name="T17" fmla="*/ 142 h 150"/>
                              <a:gd name="T18" fmla="*/ 22 w 92"/>
                              <a:gd name="T19" fmla="*/ 145 h 150"/>
                              <a:gd name="T20" fmla="*/ 32 w 92"/>
                              <a:gd name="T21" fmla="*/ 147 h 150"/>
                              <a:gd name="T22" fmla="*/ 45 w 92"/>
                              <a:gd name="T23" fmla="*/ 150 h 150"/>
                              <a:gd name="T24" fmla="*/ 47 w 92"/>
                              <a:gd name="T25" fmla="*/ 150 h 150"/>
                              <a:gd name="T26" fmla="*/ 47 w 92"/>
                              <a:gd name="T27" fmla="*/ 150 h 150"/>
                              <a:gd name="T28" fmla="*/ 50 w 92"/>
                              <a:gd name="T29" fmla="*/ 147 h 150"/>
                              <a:gd name="T30" fmla="*/ 52 w 92"/>
                              <a:gd name="T31" fmla="*/ 145 h 150"/>
                              <a:gd name="T32" fmla="*/ 47 w 92"/>
                              <a:gd name="T33" fmla="*/ 145 h 150"/>
                              <a:gd name="T34" fmla="*/ 45 w 92"/>
                              <a:gd name="T35" fmla="*/ 145 h 150"/>
                              <a:gd name="T36" fmla="*/ 35 w 92"/>
                              <a:gd name="T37" fmla="*/ 145 h 150"/>
                              <a:gd name="T38" fmla="*/ 25 w 92"/>
                              <a:gd name="T39" fmla="*/ 142 h 150"/>
                              <a:gd name="T40" fmla="*/ 15 w 92"/>
                              <a:gd name="T41" fmla="*/ 137 h 150"/>
                              <a:gd name="T42" fmla="*/ 5 w 92"/>
                              <a:gd name="T43" fmla="*/ 135 h 150"/>
                              <a:gd name="T44" fmla="*/ 2 w 92"/>
                              <a:gd name="T45" fmla="*/ 135 h 150"/>
                              <a:gd name="T46" fmla="*/ 0 w 92"/>
                              <a:gd name="T4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5"/>
                                </a:lnTo>
                                <a:lnTo>
                                  <a:pt x="92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2"/>
                                </a:lnTo>
                                <a:lnTo>
                                  <a:pt x="22" y="145"/>
                                </a:lnTo>
                                <a:lnTo>
                                  <a:pt x="32" y="147"/>
                                </a:ln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50" y="147"/>
                                </a:lnTo>
                                <a:lnTo>
                                  <a:pt x="52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35" y="145"/>
                                </a:lnTo>
                                <a:lnTo>
                                  <a:pt x="25" y="142"/>
                                </a:lnTo>
                                <a:lnTo>
                                  <a:pt x="15" y="137"/>
                                </a:lnTo>
                                <a:lnTo>
                                  <a:pt x="5" y="135"/>
                                </a:lnTo>
                                <a:lnTo>
                                  <a:pt x="2" y="135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" name="Freeform 1941"/>
                        <wps:cNvSpPr>
                          <a:spLocks noEditPoints="1"/>
                        </wps:cNvSpPr>
                        <wps:spPr bwMode="auto">
                          <a:xfrm>
                            <a:off x="5837" y="901"/>
                            <a:ext cx="90" cy="144"/>
                          </a:xfrm>
                          <a:custGeom>
                            <a:avLst/>
                            <a:gdLst>
                              <a:gd name="T0" fmla="*/ 90 w 90"/>
                              <a:gd name="T1" fmla="*/ 2 h 144"/>
                              <a:gd name="T2" fmla="*/ 87 w 90"/>
                              <a:gd name="T3" fmla="*/ 0 h 144"/>
                              <a:gd name="T4" fmla="*/ 85 w 90"/>
                              <a:gd name="T5" fmla="*/ 0 h 144"/>
                              <a:gd name="T6" fmla="*/ 85 w 90"/>
                              <a:gd name="T7" fmla="*/ 5 h 144"/>
                              <a:gd name="T8" fmla="*/ 85 w 90"/>
                              <a:gd name="T9" fmla="*/ 5 h 144"/>
                              <a:gd name="T10" fmla="*/ 87 w 90"/>
                              <a:gd name="T11" fmla="*/ 7 h 144"/>
                              <a:gd name="T12" fmla="*/ 90 w 90"/>
                              <a:gd name="T13" fmla="*/ 2 h 144"/>
                              <a:gd name="T14" fmla="*/ 0 w 90"/>
                              <a:gd name="T15" fmla="*/ 132 h 144"/>
                              <a:gd name="T16" fmla="*/ 10 w 90"/>
                              <a:gd name="T17" fmla="*/ 137 h 144"/>
                              <a:gd name="T18" fmla="*/ 20 w 90"/>
                              <a:gd name="T19" fmla="*/ 142 h 144"/>
                              <a:gd name="T20" fmla="*/ 30 w 90"/>
                              <a:gd name="T21" fmla="*/ 144 h 144"/>
                              <a:gd name="T22" fmla="*/ 43 w 90"/>
                              <a:gd name="T23" fmla="*/ 144 h 144"/>
                              <a:gd name="T24" fmla="*/ 45 w 90"/>
                              <a:gd name="T25" fmla="*/ 144 h 144"/>
                              <a:gd name="T26" fmla="*/ 48 w 90"/>
                              <a:gd name="T27" fmla="*/ 144 h 144"/>
                              <a:gd name="T28" fmla="*/ 50 w 90"/>
                              <a:gd name="T29" fmla="*/ 142 h 144"/>
                              <a:gd name="T30" fmla="*/ 53 w 90"/>
                              <a:gd name="T31" fmla="*/ 139 h 144"/>
                              <a:gd name="T32" fmla="*/ 48 w 90"/>
                              <a:gd name="T33" fmla="*/ 139 h 144"/>
                              <a:gd name="T34" fmla="*/ 43 w 90"/>
                              <a:gd name="T35" fmla="*/ 139 h 144"/>
                              <a:gd name="T36" fmla="*/ 23 w 90"/>
                              <a:gd name="T37" fmla="*/ 137 h 144"/>
                              <a:gd name="T38" fmla="*/ 5 w 90"/>
                              <a:gd name="T39" fmla="*/ 129 h 144"/>
                              <a:gd name="T40" fmla="*/ 3 w 90"/>
                              <a:gd name="T41" fmla="*/ 132 h 144"/>
                              <a:gd name="T42" fmla="*/ 0 w 90"/>
                              <a:gd name="T4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90" y="2"/>
                                </a:moveTo>
                                <a:lnTo>
                                  <a:pt x="87" y="0"/>
                                </a:lnTo>
                                <a:lnTo>
                                  <a:pt x="85" y="0"/>
                                </a:lnTo>
                                <a:lnTo>
                                  <a:pt x="85" y="5"/>
                                </a:lnTo>
                                <a:lnTo>
                                  <a:pt x="87" y="7"/>
                                </a:lnTo>
                                <a:lnTo>
                                  <a:pt x="90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0" y="137"/>
                                </a:lnTo>
                                <a:lnTo>
                                  <a:pt x="20" y="142"/>
                                </a:lnTo>
                                <a:lnTo>
                                  <a:pt x="30" y="144"/>
                                </a:lnTo>
                                <a:lnTo>
                                  <a:pt x="43" y="144"/>
                                </a:lnTo>
                                <a:lnTo>
                                  <a:pt x="45" y="144"/>
                                </a:lnTo>
                                <a:lnTo>
                                  <a:pt x="48" y="144"/>
                                </a:lnTo>
                                <a:lnTo>
                                  <a:pt x="50" y="142"/>
                                </a:lnTo>
                                <a:lnTo>
                                  <a:pt x="53" y="139"/>
                                </a:lnTo>
                                <a:lnTo>
                                  <a:pt x="48" y="139"/>
                                </a:lnTo>
                                <a:lnTo>
                                  <a:pt x="43" y="139"/>
                                </a:lnTo>
                                <a:lnTo>
                                  <a:pt x="23" y="137"/>
                                </a:lnTo>
                                <a:lnTo>
                                  <a:pt x="5" y="129"/>
                                </a:lnTo>
                                <a:lnTo>
                                  <a:pt x="3" y="132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" name="Freeform 1942"/>
                        <wps:cNvSpPr>
                          <a:spLocks noEditPoints="1"/>
                        </wps:cNvSpPr>
                        <wps:spPr bwMode="auto">
                          <a:xfrm>
                            <a:off x="5840" y="903"/>
                            <a:ext cx="87" cy="140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40"/>
                              <a:gd name="T2" fmla="*/ 84 w 87"/>
                              <a:gd name="T3" fmla="*/ 0 h 140"/>
                              <a:gd name="T4" fmla="*/ 82 w 87"/>
                              <a:gd name="T5" fmla="*/ 0 h 140"/>
                              <a:gd name="T6" fmla="*/ 79 w 87"/>
                              <a:gd name="T7" fmla="*/ 5 h 140"/>
                              <a:gd name="T8" fmla="*/ 82 w 87"/>
                              <a:gd name="T9" fmla="*/ 5 h 140"/>
                              <a:gd name="T10" fmla="*/ 84 w 87"/>
                              <a:gd name="T11" fmla="*/ 8 h 140"/>
                              <a:gd name="T12" fmla="*/ 87 w 87"/>
                              <a:gd name="T13" fmla="*/ 3 h 140"/>
                              <a:gd name="T14" fmla="*/ 0 w 87"/>
                              <a:gd name="T15" fmla="*/ 130 h 140"/>
                              <a:gd name="T16" fmla="*/ 10 w 87"/>
                              <a:gd name="T17" fmla="*/ 132 h 140"/>
                              <a:gd name="T18" fmla="*/ 20 w 87"/>
                              <a:gd name="T19" fmla="*/ 137 h 140"/>
                              <a:gd name="T20" fmla="*/ 30 w 87"/>
                              <a:gd name="T21" fmla="*/ 140 h 140"/>
                              <a:gd name="T22" fmla="*/ 40 w 87"/>
                              <a:gd name="T23" fmla="*/ 140 h 140"/>
                              <a:gd name="T24" fmla="*/ 42 w 87"/>
                              <a:gd name="T25" fmla="*/ 140 h 140"/>
                              <a:gd name="T26" fmla="*/ 47 w 87"/>
                              <a:gd name="T27" fmla="*/ 140 h 140"/>
                              <a:gd name="T28" fmla="*/ 50 w 87"/>
                              <a:gd name="T29" fmla="*/ 137 h 140"/>
                              <a:gd name="T30" fmla="*/ 50 w 87"/>
                              <a:gd name="T31" fmla="*/ 132 h 140"/>
                              <a:gd name="T32" fmla="*/ 45 w 87"/>
                              <a:gd name="T33" fmla="*/ 135 h 140"/>
                              <a:gd name="T34" fmla="*/ 40 w 87"/>
                              <a:gd name="T35" fmla="*/ 135 h 140"/>
                              <a:gd name="T36" fmla="*/ 22 w 87"/>
                              <a:gd name="T37" fmla="*/ 132 h 140"/>
                              <a:gd name="T38" fmla="*/ 5 w 87"/>
                              <a:gd name="T39" fmla="*/ 125 h 140"/>
                              <a:gd name="T40" fmla="*/ 2 w 87"/>
                              <a:gd name="T41" fmla="*/ 127 h 140"/>
                              <a:gd name="T42" fmla="*/ 0 w 87"/>
                              <a:gd name="T43" fmla="*/ 13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87" y="3"/>
                                </a:move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5"/>
                                </a:lnTo>
                                <a:lnTo>
                                  <a:pt x="84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30"/>
                                </a:moveTo>
                                <a:lnTo>
                                  <a:pt x="10" y="132"/>
                                </a:lnTo>
                                <a:lnTo>
                                  <a:pt x="20" y="137"/>
                                </a:lnTo>
                                <a:lnTo>
                                  <a:pt x="30" y="140"/>
                                </a:lnTo>
                                <a:lnTo>
                                  <a:pt x="40" y="140"/>
                                </a:lnTo>
                                <a:lnTo>
                                  <a:pt x="42" y="140"/>
                                </a:lnTo>
                                <a:lnTo>
                                  <a:pt x="47" y="140"/>
                                </a:lnTo>
                                <a:lnTo>
                                  <a:pt x="50" y="137"/>
                                </a:lnTo>
                                <a:lnTo>
                                  <a:pt x="50" y="132"/>
                                </a:lnTo>
                                <a:lnTo>
                                  <a:pt x="45" y="135"/>
                                </a:lnTo>
                                <a:lnTo>
                                  <a:pt x="40" y="135"/>
                                </a:lnTo>
                                <a:lnTo>
                                  <a:pt x="22" y="132"/>
                                </a:lnTo>
                                <a:lnTo>
                                  <a:pt x="5" y="125"/>
                                </a:lnTo>
                                <a:lnTo>
                                  <a:pt x="2" y="127"/>
                                </a:lnTo>
                                <a:lnTo>
                                  <a:pt x="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" name="Freeform 1943"/>
                        <wps:cNvSpPr>
                          <a:spLocks noEditPoints="1"/>
                        </wps:cNvSpPr>
                        <wps:spPr bwMode="auto">
                          <a:xfrm>
                            <a:off x="5842" y="906"/>
                            <a:ext cx="82" cy="134"/>
                          </a:xfrm>
                          <a:custGeom>
                            <a:avLst/>
                            <a:gdLst>
                              <a:gd name="T0" fmla="*/ 82 w 82"/>
                              <a:gd name="T1" fmla="*/ 2 h 134"/>
                              <a:gd name="T2" fmla="*/ 80 w 82"/>
                              <a:gd name="T3" fmla="*/ 0 h 134"/>
                              <a:gd name="T4" fmla="*/ 80 w 82"/>
                              <a:gd name="T5" fmla="*/ 0 h 134"/>
                              <a:gd name="T6" fmla="*/ 77 w 82"/>
                              <a:gd name="T7" fmla="*/ 5 h 134"/>
                              <a:gd name="T8" fmla="*/ 80 w 82"/>
                              <a:gd name="T9" fmla="*/ 7 h 134"/>
                              <a:gd name="T10" fmla="*/ 82 w 82"/>
                              <a:gd name="T11" fmla="*/ 7 h 134"/>
                              <a:gd name="T12" fmla="*/ 82 w 82"/>
                              <a:gd name="T13" fmla="*/ 2 h 134"/>
                              <a:gd name="T14" fmla="*/ 0 w 82"/>
                              <a:gd name="T15" fmla="*/ 124 h 134"/>
                              <a:gd name="T16" fmla="*/ 18 w 82"/>
                              <a:gd name="T17" fmla="*/ 132 h 134"/>
                              <a:gd name="T18" fmla="*/ 38 w 82"/>
                              <a:gd name="T19" fmla="*/ 134 h 134"/>
                              <a:gd name="T20" fmla="*/ 43 w 82"/>
                              <a:gd name="T21" fmla="*/ 134 h 134"/>
                              <a:gd name="T22" fmla="*/ 48 w 82"/>
                              <a:gd name="T23" fmla="*/ 134 h 134"/>
                              <a:gd name="T24" fmla="*/ 48 w 82"/>
                              <a:gd name="T25" fmla="*/ 129 h 134"/>
                              <a:gd name="T26" fmla="*/ 50 w 82"/>
                              <a:gd name="T27" fmla="*/ 127 h 134"/>
                              <a:gd name="T28" fmla="*/ 43 w 82"/>
                              <a:gd name="T29" fmla="*/ 129 h 134"/>
                              <a:gd name="T30" fmla="*/ 38 w 82"/>
                              <a:gd name="T31" fmla="*/ 129 h 134"/>
                              <a:gd name="T32" fmla="*/ 20 w 82"/>
                              <a:gd name="T33" fmla="*/ 127 h 134"/>
                              <a:gd name="T34" fmla="*/ 5 w 82"/>
                              <a:gd name="T35" fmla="*/ 122 h 134"/>
                              <a:gd name="T36" fmla="*/ 3 w 82"/>
                              <a:gd name="T37" fmla="*/ 122 h 134"/>
                              <a:gd name="T38" fmla="*/ 0 w 82"/>
                              <a:gd name="T39" fmla="*/ 12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82" y="2"/>
                                </a:moveTo>
                                <a:lnTo>
                                  <a:pt x="80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7"/>
                                </a:lnTo>
                                <a:lnTo>
                                  <a:pt x="82" y="7"/>
                                </a:lnTo>
                                <a:lnTo>
                                  <a:pt x="82" y="2"/>
                                </a:lnTo>
                                <a:close/>
                                <a:moveTo>
                                  <a:pt x="0" y="124"/>
                                </a:moveTo>
                                <a:lnTo>
                                  <a:pt x="18" y="132"/>
                                </a:lnTo>
                                <a:lnTo>
                                  <a:pt x="38" y="134"/>
                                </a:lnTo>
                                <a:lnTo>
                                  <a:pt x="43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29"/>
                                </a:lnTo>
                                <a:lnTo>
                                  <a:pt x="50" y="127"/>
                                </a:lnTo>
                                <a:lnTo>
                                  <a:pt x="43" y="129"/>
                                </a:lnTo>
                                <a:lnTo>
                                  <a:pt x="38" y="129"/>
                                </a:lnTo>
                                <a:lnTo>
                                  <a:pt x="20" y="127"/>
                                </a:lnTo>
                                <a:lnTo>
                                  <a:pt x="5" y="122"/>
                                </a:lnTo>
                                <a:lnTo>
                                  <a:pt x="3" y="122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2" name="Freeform 1944"/>
                        <wps:cNvSpPr>
                          <a:spLocks noEditPoints="1"/>
                        </wps:cNvSpPr>
                        <wps:spPr bwMode="auto">
                          <a:xfrm>
                            <a:off x="5845" y="908"/>
                            <a:ext cx="79" cy="130"/>
                          </a:xfrm>
                          <a:custGeom>
                            <a:avLst/>
                            <a:gdLst>
                              <a:gd name="T0" fmla="*/ 79 w 79"/>
                              <a:gd name="T1" fmla="*/ 3 h 130"/>
                              <a:gd name="T2" fmla="*/ 77 w 79"/>
                              <a:gd name="T3" fmla="*/ 0 h 130"/>
                              <a:gd name="T4" fmla="*/ 74 w 79"/>
                              <a:gd name="T5" fmla="*/ 0 h 130"/>
                              <a:gd name="T6" fmla="*/ 74 w 79"/>
                              <a:gd name="T7" fmla="*/ 5 h 130"/>
                              <a:gd name="T8" fmla="*/ 77 w 79"/>
                              <a:gd name="T9" fmla="*/ 8 h 130"/>
                              <a:gd name="T10" fmla="*/ 79 w 79"/>
                              <a:gd name="T11" fmla="*/ 10 h 130"/>
                              <a:gd name="T12" fmla="*/ 79 w 79"/>
                              <a:gd name="T13" fmla="*/ 3 h 130"/>
                              <a:gd name="T14" fmla="*/ 0 w 79"/>
                              <a:gd name="T15" fmla="*/ 120 h 130"/>
                              <a:gd name="T16" fmla="*/ 17 w 79"/>
                              <a:gd name="T17" fmla="*/ 127 h 130"/>
                              <a:gd name="T18" fmla="*/ 35 w 79"/>
                              <a:gd name="T19" fmla="*/ 130 h 130"/>
                              <a:gd name="T20" fmla="*/ 40 w 79"/>
                              <a:gd name="T21" fmla="*/ 130 h 130"/>
                              <a:gd name="T22" fmla="*/ 45 w 79"/>
                              <a:gd name="T23" fmla="*/ 127 h 130"/>
                              <a:gd name="T24" fmla="*/ 47 w 79"/>
                              <a:gd name="T25" fmla="*/ 125 h 130"/>
                              <a:gd name="T26" fmla="*/ 50 w 79"/>
                              <a:gd name="T27" fmla="*/ 122 h 130"/>
                              <a:gd name="T28" fmla="*/ 42 w 79"/>
                              <a:gd name="T29" fmla="*/ 125 h 130"/>
                              <a:gd name="T30" fmla="*/ 35 w 79"/>
                              <a:gd name="T31" fmla="*/ 125 h 130"/>
                              <a:gd name="T32" fmla="*/ 20 w 79"/>
                              <a:gd name="T33" fmla="*/ 122 h 130"/>
                              <a:gd name="T34" fmla="*/ 5 w 79"/>
                              <a:gd name="T35" fmla="*/ 117 h 130"/>
                              <a:gd name="T36" fmla="*/ 2 w 79"/>
                              <a:gd name="T37" fmla="*/ 120 h 130"/>
                              <a:gd name="T38" fmla="*/ 0 w 79"/>
                              <a:gd name="T39" fmla="*/ 12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79" y="3"/>
                                </a:moveTo>
                                <a:lnTo>
                                  <a:pt x="77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3"/>
                                </a:lnTo>
                                <a:close/>
                                <a:moveTo>
                                  <a:pt x="0" y="120"/>
                                </a:moveTo>
                                <a:lnTo>
                                  <a:pt x="17" y="127"/>
                                </a:lnTo>
                                <a:lnTo>
                                  <a:pt x="35" y="130"/>
                                </a:lnTo>
                                <a:lnTo>
                                  <a:pt x="40" y="130"/>
                                </a:lnTo>
                                <a:lnTo>
                                  <a:pt x="45" y="127"/>
                                </a:lnTo>
                                <a:lnTo>
                                  <a:pt x="47" y="125"/>
                                </a:lnTo>
                                <a:lnTo>
                                  <a:pt x="50" y="122"/>
                                </a:lnTo>
                                <a:lnTo>
                                  <a:pt x="42" y="125"/>
                                </a:lnTo>
                                <a:lnTo>
                                  <a:pt x="35" y="125"/>
                                </a:lnTo>
                                <a:lnTo>
                                  <a:pt x="20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3" name="Freeform 1945"/>
                        <wps:cNvSpPr>
                          <a:spLocks noEditPoints="1"/>
                        </wps:cNvSpPr>
                        <wps:spPr bwMode="auto">
                          <a:xfrm>
                            <a:off x="5847" y="911"/>
                            <a:ext cx="77" cy="124"/>
                          </a:xfrm>
                          <a:custGeom>
                            <a:avLst/>
                            <a:gdLst>
                              <a:gd name="T0" fmla="*/ 77 w 77"/>
                              <a:gd name="T1" fmla="*/ 2 h 124"/>
                              <a:gd name="T2" fmla="*/ 75 w 77"/>
                              <a:gd name="T3" fmla="*/ 2 h 124"/>
                              <a:gd name="T4" fmla="*/ 72 w 77"/>
                              <a:gd name="T5" fmla="*/ 0 h 124"/>
                              <a:gd name="T6" fmla="*/ 70 w 77"/>
                              <a:gd name="T7" fmla="*/ 5 h 124"/>
                              <a:gd name="T8" fmla="*/ 72 w 77"/>
                              <a:gd name="T9" fmla="*/ 7 h 124"/>
                              <a:gd name="T10" fmla="*/ 77 w 77"/>
                              <a:gd name="T11" fmla="*/ 9 h 124"/>
                              <a:gd name="T12" fmla="*/ 77 w 77"/>
                              <a:gd name="T13" fmla="*/ 2 h 124"/>
                              <a:gd name="T14" fmla="*/ 0 w 77"/>
                              <a:gd name="T15" fmla="*/ 117 h 124"/>
                              <a:gd name="T16" fmla="*/ 15 w 77"/>
                              <a:gd name="T17" fmla="*/ 122 h 124"/>
                              <a:gd name="T18" fmla="*/ 33 w 77"/>
                              <a:gd name="T19" fmla="*/ 124 h 124"/>
                              <a:gd name="T20" fmla="*/ 38 w 77"/>
                              <a:gd name="T21" fmla="*/ 124 h 124"/>
                              <a:gd name="T22" fmla="*/ 45 w 77"/>
                              <a:gd name="T23" fmla="*/ 122 h 124"/>
                              <a:gd name="T24" fmla="*/ 48 w 77"/>
                              <a:gd name="T25" fmla="*/ 119 h 124"/>
                              <a:gd name="T26" fmla="*/ 48 w 77"/>
                              <a:gd name="T27" fmla="*/ 117 h 124"/>
                              <a:gd name="T28" fmla="*/ 40 w 77"/>
                              <a:gd name="T29" fmla="*/ 119 h 124"/>
                              <a:gd name="T30" fmla="*/ 33 w 77"/>
                              <a:gd name="T31" fmla="*/ 119 h 124"/>
                              <a:gd name="T32" fmla="*/ 18 w 77"/>
                              <a:gd name="T33" fmla="*/ 117 h 124"/>
                              <a:gd name="T34" fmla="*/ 5 w 77"/>
                              <a:gd name="T35" fmla="*/ 112 h 124"/>
                              <a:gd name="T36" fmla="*/ 3 w 77"/>
                              <a:gd name="T37" fmla="*/ 114 h 124"/>
                              <a:gd name="T38" fmla="*/ 0 w 77"/>
                              <a:gd name="T39" fmla="*/ 117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77" y="2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2" y="7"/>
                                </a:lnTo>
                                <a:lnTo>
                                  <a:pt x="77" y="9"/>
                                </a:lnTo>
                                <a:lnTo>
                                  <a:pt x="77" y="2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2"/>
                                </a:lnTo>
                                <a:lnTo>
                                  <a:pt x="33" y="124"/>
                                </a:lnTo>
                                <a:lnTo>
                                  <a:pt x="38" y="124"/>
                                </a:lnTo>
                                <a:lnTo>
                                  <a:pt x="45" y="122"/>
                                </a:lnTo>
                                <a:lnTo>
                                  <a:pt x="48" y="119"/>
                                </a:lnTo>
                                <a:lnTo>
                                  <a:pt x="48" y="117"/>
                                </a:lnTo>
                                <a:lnTo>
                                  <a:pt x="40" y="119"/>
                                </a:lnTo>
                                <a:lnTo>
                                  <a:pt x="33" y="119"/>
                                </a:lnTo>
                                <a:lnTo>
                                  <a:pt x="18" y="117"/>
                                </a:lnTo>
                                <a:lnTo>
                                  <a:pt x="5" y="112"/>
                                </a:lnTo>
                                <a:lnTo>
                                  <a:pt x="3" y="114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4" name="Freeform 1946"/>
                        <wps:cNvSpPr>
                          <a:spLocks noEditPoints="1"/>
                        </wps:cNvSpPr>
                        <wps:spPr bwMode="auto">
                          <a:xfrm>
                            <a:off x="5850" y="913"/>
                            <a:ext cx="74" cy="120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20"/>
                              <a:gd name="T2" fmla="*/ 72 w 74"/>
                              <a:gd name="T3" fmla="*/ 3 h 120"/>
                              <a:gd name="T4" fmla="*/ 69 w 74"/>
                              <a:gd name="T5" fmla="*/ 0 h 120"/>
                              <a:gd name="T6" fmla="*/ 67 w 74"/>
                              <a:gd name="T7" fmla="*/ 5 h 120"/>
                              <a:gd name="T8" fmla="*/ 69 w 74"/>
                              <a:gd name="T9" fmla="*/ 7 h 120"/>
                              <a:gd name="T10" fmla="*/ 72 w 74"/>
                              <a:gd name="T11" fmla="*/ 10 h 120"/>
                              <a:gd name="T12" fmla="*/ 74 w 74"/>
                              <a:gd name="T13" fmla="*/ 5 h 120"/>
                              <a:gd name="T14" fmla="*/ 0 w 74"/>
                              <a:gd name="T15" fmla="*/ 112 h 120"/>
                              <a:gd name="T16" fmla="*/ 15 w 74"/>
                              <a:gd name="T17" fmla="*/ 117 h 120"/>
                              <a:gd name="T18" fmla="*/ 30 w 74"/>
                              <a:gd name="T19" fmla="*/ 120 h 120"/>
                              <a:gd name="T20" fmla="*/ 37 w 74"/>
                              <a:gd name="T21" fmla="*/ 120 h 120"/>
                              <a:gd name="T22" fmla="*/ 45 w 74"/>
                              <a:gd name="T23" fmla="*/ 117 h 120"/>
                              <a:gd name="T24" fmla="*/ 45 w 74"/>
                              <a:gd name="T25" fmla="*/ 115 h 120"/>
                              <a:gd name="T26" fmla="*/ 47 w 74"/>
                              <a:gd name="T27" fmla="*/ 112 h 120"/>
                              <a:gd name="T28" fmla="*/ 37 w 74"/>
                              <a:gd name="T29" fmla="*/ 115 h 120"/>
                              <a:gd name="T30" fmla="*/ 30 w 74"/>
                              <a:gd name="T31" fmla="*/ 115 h 120"/>
                              <a:gd name="T32" fmla="*/ 17 w 74"/>
                              <a:gd name="T33" fmla="*/ 112 h 120"/>
                              <a:gd name="T34" fmla="*/ 5 w 74"/>
                              <a:gd name="T35" fmla="*/ 110 h 120"/>
                              <a:gd name="T36" fmla="*/ 2 w 74"/>
                              <a:gd name="T37" fmla="*/ 110 h 120"/>
                              <a:gd name="T38" fmla="*/ 0 w 74"/>
                              <a:gd name="T39" fmla="*/ 112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69" y="7"/>
                                </a:lnTo>
                                <a:lnTo>
                                  <a:pt x="72" y="10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15" y="117"/>
                                </a:lnTo>
                                <a:lnTo>
                                  <a:pt x="30" y="120"/>
                                </a:lnTo>
                                <a:lnTo>
                                  <a:pt x="37" y="120"/>
                                </a:lnTo>
                                <a:lnTo>
                                  <a:pt x="45" y="117"/>
                                </a:lnTo>
                                <a:lnTo>
                                  <a:pt x="45" y="115"/>
                                </a:lnTo>
                                <a:lnTo>
                                  <a:pt x="47" y="112"/>
                                </a:lnTo>
                                <a:lnTo>
                                  <a:pt x="37" y="115"/>
                                </a:lnTo>
                                <a:lnTo>
                                  <a:pt x="30" y="115"/>
                                </a:lnTo>
                                <a:lnTo>
                                  <a:pt x="17" y="112"/>
                                </a:lnTo>
                                <a:lnTo>
                                  <a:pt x="5" y="110"/>
                                </a:lnTo>
                                <a:lnTo>
                                  <a:pt x="2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" name="Freeform 1947"/>
                        <wps:cNvSpPr>
                          <a:spLocks noEditPoints="1"/>
                        </wps:cNvSpPr>
                        <wps:spPr bwMode="auto">
                          <a:xfrm>
                            <a:off x="5852" y="916"/>
                            <a:ext cx="72" cy="114"/>
                          </a:xfrm>
                          <a:custGeom>
                            <a:avLst/>
                            <a:gdLst>
                              <a:gd name="T0" fmla="*/ 72 w 72"/>
                              <a:gd name="T1" fmla="*/ 4 h 114"/>
                              <a:gd name="T2" fmla="*/ 67 w 72"/>
                              <a:gd name="T3" fmla="*/ 2 h 114"/>
                              <a:gd name="T4" fmla="*/ 65 w 72"/>
                              <a:gd name="T5" fmla="*/ 0 h 114"/>
                              <a:gd name="T6" fmla="*/ 65 w 72"/>
                              <a:gd name="T7" fmla="*/ 4 h 114"/>
                              <a:gd name="T8" fmla="*/ 67 w 72"/>
                              <a:gd name="T9" fmla="*/ 7 h 114"/>
                              <a:gd name="T10" fmla="*/ 70 w 72"/>
                              <a:gd name="T11" fmla="*/ 9 h 114"/>
                              <a:gd name="T12" fmla="*/ 72 w 72"/>
                              <a:gd name="T13" fmla="*/ 4 h 114"/>
                              <a:gd name="T14" fmla="*/ 0 w 72"/>
                              <a:gd name="T15" fmla="*/ 107 h 114"/>
                              <a:gd name="T16" fmla="*/ 13 w 72"/>
                              <a:gd name="T17" fmla="*/ 112 h 114"/>
                              <a:gd name="T18" fmla="*/ 28 w 72"/>
                              <a:gd name="T19" fmla="*/ 114 h 114"/>
                              <a:gd name="T20" fmla="*/ 35 w 72"/>
                              <a:gd name="T21" fmla="*/ 114 h 114"/>
                              <a:gd name="T22" fmla="*/ 43 w 72"/>
                              <a:gd name="T23" fmla="*/ 112 h 114"/>
                              <a:gd name="T24" fmla="*/ 45 w 72"/>
                              <a:gd name="T25" fmla="*/ 109 h 114"/>
                              <a:gd name="T26" fmla="*/ 48 w 72"/>
                              <a:gd name="T27" fmla="*/ 107 h 114"/>
                              <a:gd name="T28" fmla="*/ 38 w 72"/>
                              <a:gd name="T29" fmla="*/ 109 h 114"/>
                              <a:gd name="T30" fmla="*/ 28 w 72"/>
                              <a:gd name="T31" fmla="*/ 109 h 114"/>
                              <a:gd name="T32" fmla="*/ 15 w 72"/>
                              <a:gd name="T33" fmla="*/ 107 h 114"/>
                              <a:gd name="T34" fmla="*/ 5 w 72"/>
                              <a:gd name="T35" fmla="*/ 104 h 114"/>
                              <a:gd name="T36" fmla="*/ 3 w 72"/>
                              <a:gd name="T37" fmla="*/ 107 h 114"/>
                              <a:gd name="T38" fmla="*/ 0 w 72"/>
                              <a:gd name="T39" fmla="*/ 10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2" y="4"/>
                                </a:moveTo>
                                <a:lnTo>
                                  <a:pt x="67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4"/>
                                </a:lnTo>
                                <a:lnTo>
                                  <a:pt x="67" y="7"/>
                                </a:lnTo>
                                <a:lnTo>
                                  <a:pt x="70" y="9"/>
                                </a:lnTo>
                                <a:lnTo>
                                  <a:pt x="72" y="4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13" y="112"/>
                                </a:lnTo>
                                <a:lnTo>
                                  <a:pt x="28" y="114"/>
                                </a:lnTo>
                                <a:lnTo>
                                  <a:pt x="35" y="114"/>
                                </a:lnTo>
                                <a:lnTo>
                                  <a:pt x="43" y="112"/>
                                </a:lnTo>
                                <a:lnTo>
                                  <a:pt x="45" y="109"/>
                                </a:lnTo>
                                <a:lnTo>
                                  <a:pt x="48" y="107"/>
                                </a:lnTo>
                                <a:lnTo>
                                  <a:pt x="38" y="109"/>
                                </a:lnTo>
                                <a:lnTo>
                                  <a:pt x="28" y="109"/>
                                </a:lnTo>
                                <a:lnTo>
                                  <a:pt x="15" y="107"/>
                                </a:lnTo>
                                <a:lnTo>
                                  <a:pt x="5" y="104"/>
                                </a:lnTo>
                                <a:lnTo>
                                  <a:pt x="3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6" name="Freeform 1948"/>
                        <wps:cNvSpPr>
                          <a:spLocks noEditPoints="1"/>
                        </wps:cNvSpPr>
                        <wps:spPr bwMode="auto">
                          <a:xfrm>
                            <a:off x="5855" y="918"/>
                            <a:ext cx="67" cy="110"/>
                          </a:xfrm>
                          <a:custGeom>
                            <a:avLst/>
                            <a:gdLst>
                              <a:gd name="T0" fmla="*/ 67 w 67"/>
                              <a:gd name="T1" fmla="*/ 5 h 110"/>
                              <a:gd name="T2" fmla="*/ 64 w 67"/>
                              <a:gd name="T3" fmla="*/ 2 h 110"/>
                              <a:gd name="T4" fmla="*/ 62 w 67"/>
                              <a:gd name="T5" fmla="*/ 0 h 110"/>
                              <a:gd name="T6" fmla="*/ 59 w 67"/>
                              <a:gd name="T7" fmla="*/ 5 h 110"/>
                              <a:gd name="T8" fmla="*/ 64 w 67"/>
                              <a:gd name="T9" fmla="*/ 7 h 110"/>
                              <a:gd name="T10" fmla="*/ 67 w 67"/>
                              <a:gd name="T11" fmla="*/ 12 h 110"/>
                              <a:gd name="T12" fmla="*/ 67 w 67"/>
                              <a:gd name="T13" fmla="*/ 5 h 110"/>
                              <a:gd name="T14" fmla="*/ 0 w 67"/>
                              <a:gd name="T15" fmla="*/ 105 h 110"/>
                              <a:gd name="T16" fmla="*/ 12 w 67"/>
                              <a:gd name="T17" fmla="*/ 107 h 110"/>
                              <a:gd name="T18" fmla="*/ 25 w 67"/>
                              <a:gd name="T19" fmla="*/ 110 h 110"/>
                              <a:gd name="T20" fmla="*/ 32 w 67"/>
                              <a:gd name="T21" fmla="*/ 110 h 110"/>
                              <a:gd name="T22" fmla="*/ 42 w 67"/>
                              <a:gd name="T23" fmla="*/ 107 h 110"/>
                              <a:gd name="T24" fmla="*/ 45 w 67"/>
                              <a:gd name="T25" fmla="*/ 105 h 110"/>
                              <a:gd name="T26" fmla="*/ 45 w 67"/>
                              <a:gd name="T27" fmla="*/ 100 h 110"/>
                              <a:gd name="T28" fmla="*/ 35 w 67"/>
                              <a:gd name="T29" fmla="*/ 102 h 110"/>
                              <a:gd name="T30" fmla="*/ 25 w 67"/>
                              <a:gd name="T31" fmla="*/ 105 h 110"/>
                              <a:gd name="T32" fmla="*/ 12 w 67"/>
                              <a:gd name="T33" fmla="*/ 105 h 110"/>
                              <a:gd name="T34" fmla="*/ 2 w 67"/>
                              <a:gd name="T35" fmla="*/ 100 h 110"/>
                              <a:gd name="T36" fmla="*/ 2 w 67"/>
                              <a:gd name="T37" fmla="*/ 102 h 110"/>
                              <a:gd name="T38" fmla="*/ 0 w 67"/>
                              <a:gd name="T3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67" y="5"/>
                                </a:moveTo>
                                <a:lnTo>
                                  <a:pt x="64" y="2"/>
                                </a:lnTo>
                                <a:lnTo>
                                  <a:pt x="62" y="0"/>
                                </a:lnTo>
                                <a:lnTo>
                                  <a:pt x="59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12"/>
                                </a:lnTo>
                                <a:lnTo>
                                  <a:pt x="67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2" y="107"/>
                                </a:lnTo>
                                <a:lnTo>
                                  <a:pt x="25" y="110"/>
                                </a:lnTo>
                                <a:lnTo>
                                  <a:pt x="32" y="110"/>
                                </a:lnTo>
                                <a:lnTo>
                                  <a:pt x="42" y="107"/>
                                </a:lnTo>
                                <a:lnTo>
                                  <a:pt x="45" y="105"/>
                                </a:lnTo>
                                <a:lnTo>
                                  <a:pt x="45" y="100"/>
                                </a:lnTo>
                                <a:lnTo>
                                  <a:pt x="35" y="102"/>
                                </a:lnTo>
                                <a:lnTo>
                                  <a:pt x="25" y="105"/>
                                </a:lnTo>
                                <a:lnTo>
                                  <a:pt x="12" y="105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" name="Freeform 1949"/>
                        <wps:cNvSpPr>
                          <a:spLocks noEditPoints="1"/>
                        </wps:cNvSpPr>
                        <wps:spPr bwMode="auto">
                          <a:xfrm>
                            <a:off x="5857" y="920"/>
                            <a:ext cx="65" cy="105"/>
                          </a:xfrm>
                          <a:custGeom>
                            <a:avLst/>
                            <a:gdLst>
                              <a:gd name="T0" fmla="*/ 65 w 65"/>
                              <a:gd name="T1" fmla="*/ 5 h 105"/>
                              <a:gd name="T2" fmla="*/ 62 w 65"/>
                              <a:gd name="T3" fmla="*/ 3 h 105"/>
                              <a:gd name="T4" fmla="*/ 60 w 65"/>
                              <a:gd name="T5" fmla="*/ 0 h 105"/>
                              <a:gd name="T6" fmla="*/ 57 w 65"/>
                              <a:gd name="T7" fmla="*/ 5 h 105"/>
                              <a:gd name="T8" fmla="*/ 60 w 65"/>
                              <a:gd name="T9" fmla="*/ 8 h 105"/>
                              <a:gd name="T10" fmla="*/ 65 w 65"/>
                              <a:gd name="T11" fmla="*/ 13 h 105"/>
                              <a:gd name="T12" fmla="*/ 65 w 65"/>
                              <a:gd name="T13" fmla="*/ 5 h 105"/>
                              <a:gd name="T14" fmla="*/ 0 w 65"/>
                              <a:gd name="T15" fmla="*/ 100 h 105"/>
                              <a:gd name="T16" fmla="*/ 10 w 65"/>
                              <a:gd name="T17" fmla="*/ 103 h 105"/>
                              <a:gd name="T18" fmla="*/ 23 w 65"/>
                              <a:gd name="T19" fmla="*/ 105 h 105"/>
                              <a:gd name="T20" fmla="*/ 33 w 65"/>
                              <a:gd name="T21" fmla="*/ 105 h 105"/>
                              <a:gd name="T22" fmla="*/ 43 w 65"/>
                              <a:gd name="T23" fmla="*/ 103 h 105"/>
                              <a:gd name="T24" fmla="*/ 43 w 65"/>
                              <a:gd name="T25" fmla="*/ 98 h 105"/>
                              <a:gd name="T26" fmla="*/ 45 w 65"/>
                              <a:gd name="T27" fmla="*/ 95 h 105"/>
                              <a:gd name="T28" fmla="*/ 33 w 65"/>
                              <a:gd name="T29" fmla="*/ 98 h 105"/>
                              <a:gd name="T30" fmla="*/ 23 w 65"/>
                              <a:gd name="T31" fmla="*/ 100 h 105"/>
                              <a:gd name="T32" fmla="*/ 13 w 65"/>
                              <a:gd name="T33" fmla="*/ 100 h 105"/>
                              <a:gd name="T34" fmla="*/ 3 w 65"/>
                              <a:gd name="T35" fmla="*/ 98 h 105"/>
                              <a:gd name="T36" fmla="*/ 0 w 65"/>
                              <a:gd name="T37" fmla="*/ 98 h 105"/>
                              <a:gd name="T38" fmla="*/ 0 w 65"/>
                              <a:gd name="T39" fmla="*/ 10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65" y="5"/>
                                </a:moveTo>
                                <a:lnTo>
                                  <a:pt x="62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8"/>
                                </a:lnTo>
                                <a:lnTo>
                                  <a:pt x="65" y="13"/>
                                </a:lnTo>
                                <a:lnTo>
                                  <a:pt x="65" y="5"/>
                                </a:lnTo>
                                <a:close/>
                                <a:moveTo>
                                  <a:pt x="0" y="100"/>
                                </a:moveTo>
                                <a:lnTo>
                                  <a:pt x="10" y="103"/>
                                </a:lnTo>
                                <a:lnTo>
                                  <a:pt x="23" y="105"/>
                                </a:lnTo>
                                <a:lnTo>
                                  <a:pt x="33" y="105"/>
                                </a:lnTo>
                                <a:lnTo>
                                  <a:pt x="43" y="103"/>
                                </a:lnTo>
                                <a:lnTo>
                                  <a:pt x="43" y="98"/>
                                </a:lnTo>
                                <a:lnTo>
                                  <a:pt x="45" y="95"/>
                                </a:lnTo>
                                <a:lnTo>
                                  <a:pt x="33" y="98"/>
                                </a:lnTo>
                                <a:lnTo>
                                  <a:pt x="23" y="100"/>
                                </a:lnTo>
                                <a:lnTo>
                                  <a:pt x="13" y="100"/>
                                </a:lnTo>
                                <a:lnTo>
                                  <a:pt x="3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8" name="Freeform 1950"/>
                        <wps:cNvSpPr>
                          <a:spLocks noEditPoints="1"/>
                        </wps:cNvSpPr>
                        <wps:spPr bwMode="auto">
                          <a:xfrm>
                            <a:off x="5857" y="923"/>
                            <a:ext cx="65" cy="100"/>
                          </a:xfrm>
                          <a:custGeom>
                            <a:avLst/>
                            <a:gdLst>
                              <a:gd name="T0" fmla="*/ 65 w 65"/>
                              <a:gd name="T1" fmla="*/ 7 h 100"/>
                              <a:gd name="T2" fmla="*/ 62 w 65"/>
                              <a:gd name="T3" fmla="*/ 2 h 100"/>
                              <a:gd name="T4" fmla="*/ 57 w 65"/>
                              <a:gd name="T5" fmla="*/ 0 h 100"/>
                              <a:gd name="T6" fmla="*/ 57 w 65"/>
                              <a:gd name="T7" fmla="*/ 5 h 100"/>
                              <a:gd name="T8" fmla="*/ 60 w 65"/>
                              <a:gd name="T9" fmla="*/ 7 h 100"/>
                              <a:gd name="T10" fmla="*/ 65 w 65"/>
                              <a:gd name="T11" fmla="*/ 12 h 100"/>
                              <a:gd name="T12" fmla="*/ 65 w 65"/>
                              <a:gd name="T13" fmla="*/ 7 h 100"/>
                              <a:gd name="T14" fmla="*/ 0 w 65"/>
                              <a:gd name="T15" fmla="*/ 95 h 100"/>
                              <a:gd name="T16" fmla="*/ 10 w 65"/>
                              <a:gd name="T17" fmla="*/ 100 h 100"/>
                              <a:gd name="T18" fmla="*/ 23 w 65"/>
                              <a:gd name="T19" fmla="*/ 100 h 100"/>
                              <a:gd name="T20" fmla="*/ 33 w 65"/>
                              <a:gd name="T21" fmla="*/ 97 h 100"/>
                              <a:gd name="T22" fmla="*/ 43 w 65"/>
                              <a:gd name="T23" fmla="*/ 95 h 100"/>
                              <a:gd name="T24" fmla="*/ 45 w 65"/>
                              <a:gd name="T25" fmla="*/ 92 h 100"/>
                              <a:gd name="T26" fmla="*/ 45 w 65"/>
                              <a:gd name="T27" fmla="*/ 90 h 100"/>
                              <a:gd name="T28" fmla="*/ 35 w 65"/>
                              <a:gd name="T29" fmla="*/ 92 h 100"/>
                              <a:gd name="T30" fmla="*/ 23 w 65"/>
                              <a:gd name="T31" fmla="*/ 95 h 100"/>
                              <a:gd name="T32" fmla="*/ 13 w 65"/>
                              <a:gd name="T33" fmla="*/ 95 h 100"/>
                              <a:gd name="T34" fmla="*/ 5 w 65"/>
                              <a:gd name="T35" fmla="*/ 92 h 100"/>
                              <a:gd name="T36" fmla="*/ 3 w 65"/>
                              <a:gd name="T37" fmla="*/ 95 h 100"/>
                              <a:gd name="T38" fmla="*/ 0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65" y="7"/>
                                </a:move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5" y="12"/>
                                </a:lnTo>
                                <a:lnTo>
                                  <a:pt x="65" y="7"/>
                                </a:lnTo>
                                <a:close/>
                                <a:moveTo>
                                  <a:pt x="0" y="95"/>
                                </a:moveTo>
                                <a:lnTo>
                                  <a:pt x="10" y="100"/>
                                </a:lnTo>
                                <a:lnTo>
                                  <a:pt x="23" y="100"/>
                                </a:lnTo>
                                <a:lnTo>
                                  <a:pt x="33" y="97"/>
                                </a:lnTo>
                                <a:lnTo>
                                  <a:pt x="43" y="95"/>
                                </a:lnTo>
                                <a:lnTo>
                                  <a:pt x="45" y="92"/>
                                </a:lnTo>
                                <a:lnTo>
                                  <a:pt x="45" y="90"/>
                                </a:lnTo>
                                <a:lnTo>
                                  <a:pt x="35" y="92"/>
                                </a:lnTo>
                                <a:lnTo>
                                  <a:pt x="23" y="95"/>
                                </a:lnTo>
                                <a:lnTo>
                                  <a:pt x="13" y="95"/>
                                </a:lnTo>
                                <a:lnTo>
                                  <a:pt x="5" y="92"/>
                                </a:lnTo>
                                <a:lnTo>
                                  <a:pt x="3" y="95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" name="Freeform 1951"/>
                        <wps:cNvSpPr>
                          <a:spLocks noEditPoints="1"/>
                        </wps:cNvSpPr>
                        <wps:spPr bwMode="auto">
                          <a:xfrm>
                            <a:off x="5860" y="925"/>
                            <a:ext cx="62" cy="95"/>
                          </a:xfrm>
                          <a:custGeom>
                            <a:avLst/>
                            <a:gdLst>
                              <a:gd name="T0" fmla="*/ 62 w 62"/>
                              <a:gd name="T1" fmla="*/ 8 h 95"/>
                              <a:gd name="T2" fmla="*/ 57 w 62"/>
                              <a:gd name="T3" fmla="*/ 3 h 95"/>
                              <a:gd name="T4" fmla="*/ 54 w 62"/>
                              <a:gd name="T5" fmla="*/ 0 h 95"/>
                              <a:gd name="T6" fmla="*/ 52 w 62"/>
                              <a:gd name="T7" fmla="*/ 5 h 95"/>
                              <a:gd name="T8" fmla="*/ 57 w 62"/>
                              <a:gd name="T9" fmla="*/ 10 h 95"/>
                              <a:gd name="T10" fmla="*/ 59 w 62"/>
                              <a:gd name="T11" fmla="*/ 15 h 95"/>
                              <a:gd name="T12" fmla="*/ 62 w 62"/>
                              <a:gd name="T13" fmla="*/ 10 h 95"/>
                              <a:gd name="T14" fmla="*/ 62 w 62"/>
                              <a:gd name="T15" fmla="*/ 8 h 95"/>
                              <a:gd name="T16" fmla="*/ 0 w 62"/>
                              <a:gd name="T17" fmla="*/ 93 h 95"/>
                              <a:gd name="T18" fmla="*/ 10 w 62"/>
                              <a:gd name="T19" fmla="*/ 95 h 95"/>
                              <a:gd name="T20" fmla="*/ 20 w 62"/>
                              <a:gd name="T21" fmla="*/ 95 h 95"/>
                              <a:gd name="T22" fmla="*/ 30 w 62"/>
                              <a:gd name="T23" fmla="*/ 93 h 95"/>
                              <a:gd name="T24" fmla="*/ 42 w 62"/>
                              <a:gd name="T25" fmla="*/ 90 h 95"/>
                              <a:gd name="T26" fmla="*/ 42 w 62"/>
                              <a:gd name="T27" fmla="*/ 88 h 95"/>
                              <a:gd name="T28" fmla="*/ 45 w 62"/>
                              <a:gd name="T29" fmla="*/ 83 h 95"/>
                              <a:gd name="T30" fmla="*/ 32 w 62"/>
                              <a:gd name="T31" fmla="*/ 88 h 95"/>
                              <a:gd name="T32" fmla="*/ 20 w 62"/>
                              <a:gd name="T33" fmla="*/ 90 h 95"/>
                              <a:gd name="T34" fmla="*/ 12 w 62"/>
                              <a:gd name="T35" fmla="*/ 90 h 95"/>
                              <a:gd name="T36" fmla="*/ 5 w 62"/>
                              <a:gd name="T37" fmla="*/ 88 h 95"/>
                              <a:gd name="T38" fmla="*/ 2 w 62"/>
                              <a:gd name="T39" fmla="*/ 90 h 95"/>
                              <a:gd name="T40" fmla="*/ 0 w 62"/>
                              <a:gd name="T41" fmla="*/ 93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62" y="8"/>
                                </a:moveTo>
                                <a:lnTo>
                                  <a:pt x="57" y="3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10"/>
                                </a:lnTo>
                                <a:lnTo>
                                  <a:pt x="59" y="15"/>
                                </a:lnTo>
                                <a:lnTo>
                                  <a:pt x="62" y="10"/>
                                </a:lnTo>
                                <a:lnTo>
                                  <a:pt x="62" y="8"/>
                                </a:lnTo>
                                <a:close/>
                                <a:moveTo>
                                  <a:pt x="0" y="93"/>
                                </a:moveTo>
                                <a:lnTo>
                                  <a:pt x="10" y="95"/>
                                </a:lnTo>
                                <a:lnTo>
                                  <a:pt x="20" y="95"/>
                                </a:lnTo>
                                <a:lnTo>
                                  <a:pt x="30" y="93"/>
                                </a:lnTo>
                                <a:lnTo>
                                  <a:pt x="42" y="90"/>
                                </a:lnTo>
                                <a:lnTo>
                                  <a:pt x="42" y="88"/>
                                </a:lnTo>
                                <a:lnTo>
                                  <a:pt x="45" y="83"/>
                                </a:lnTo>
                                <a:lnTo>
                                  <a:pt x="32" y="88"/>
                                </a:lnTo>
                                <a:lnTo>
                                  <a:pt x="20" y="90"/>
                                </a:lnTo>
                                <a:lnTo>
                                  <a:pt x="12" y="90"/>
                                </a:lnTo>
                                <a:lnTo>
                                  <a:pt x="5" y="88"/>
                                </a:lnTo>
                                <a:lnTo>
                                  <a:pt x="2" y="90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0" name="Freeform 1952"/>
                        <wps:cNvSpPr>
                          <a:spLocks noEditPoints="1"/>
                        </wps:cNvSpPr>
                        <wps:spPr bwMode="auto">
                          <a:xfrm>
                            <a:off x="5862" y="928"/>
                            <a:ext cx="60" cy="90"/>
                          </a:xfrm>
                          <a:custGeom>
                            <a:avLst/>
                            <a:gdLst>
                              <a:gd name="T0" fmla="*/ 60 w 60"/>
                              <a:gd name="T1" fmla="*/ 7 h 90"/>
                              <a:gd name="T2" fmla="*/ 55 w 60"/>
                              <a:gd name="T3" fmla="*/ 2 h 90"/>
                              <a:gd name="T4" fmla="*/ 52 w 60"/>
                              <a:gd name="T5" fmla="*/ 0 h 90"/>
                              <a:gd name="T6" fmla="*/ 50 w 60"/>
                              <a:gd name="T7" fmla="*/ 5 h 90"/>
                              <a:gd name="T8" fmla="*/ 55 w 60"/>
                              <a:gd name="T9" fmla="*/ 10 h 90"/>
                              <a:gd name="T10" fmla="*/ 57 w 60"/>
                              <a:gd name="T11" fmla="*/ 15 h 90"/>
                              <a:gd name="T12" fmla="*/ 57 w 60"/>
                              <a:gd name="T13" fmla="*/ 12 h 90"/>
                              <a:gd name="T14" fmla="*/ 60 w 60"/>
                              <a:gd name="T15" fmla="*/ 7 h 90"/>
                              <a:gd name="T16" fmla="*/ 0 w 60"/>
                              <a:gd name="T17" fmla="*/ 87 h 90"/>
                              <a:gd name="T18" fmla="*/ 8 w 60"/>
                              <a:gd name="T19" fmla="*/ 90 h 90"/>
                              <a:gd name="T20" fmla="*/ 18 w 60"/>
                              <a:gd name="T21" fmla="*/ 90 h 90"/>
                              <a:gd name="T22" fmla="*/ 30 w 60"/>
                              <a:gd name="T23" fmla="*/ 87 h 90"/>
                              <a:gd name="T24" fmla="*/ 40 w 60"/>
                              <a:gd name="T25" fmla="*/ 85 h 90"/>
                              <a:gd name="T26" fmla="*/ 43 w 60"/>
                              <a:gd name="T27" fmla="*/ 80 h 90"/>
                              <a:gd name="T28" fmla="*/ 43 w 60"/>
                              <a:gd name="T29" fmla="*/ 77 h 90"/>
                              <a:gd name="T30" fmla="*/ 30 w 60"/>
                              <a:gd name="T31" fmla="*/ 82 h 90"/>
                              <a:gd name="T32" fmla="*/ 18 w 60"/>
                              <a:gd name="T33" fmla="*/ 85 h 90"/>
                              <a:gd name="T34" fmla="*/ 10 w 60"/>
                              <a:gd name="T35" fmla="*/ 85 h 90"/>
                              <a:gd name="T36" fmla="*/ 5 w 60"/>
                              <a:gd name="T37" fmla="*/ 82 h 90"/>
                              <a:gd name="T38" fmla="*/ 3 w 60"/>
                              <a:gd name="T39" fmla="*/ 85 h 90"/>
                              <a:gd name="T40" fmla="*/ 0 w 60"/>
                              <a:gd name="T41" fmla="*/ 87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60" y="7"/>
                                </a:moveTo>
                                <a:lnTo>
                                  <a:pt x="55" y="2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10"/>
                                </a:lnTo>
                                <a:lnTo>
                                  <a:pt x="57" y="15"/>
                                </a:lnTo>
                                <a:lnTo>
                                  <a:pt x="57" y="12"/>
                                </a:lnTo>
                                <a:lnTo>
                                  <a:pt x="60" y="7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8" y="90"/>
                                </a:lnTo>
                                <a:lnTo>
                                  <a:pt x="18" y="90"/>
                                </a:lnTo>
                                <a:lnTo>
                                  <a:pt x="30" y="87"/>
                                </a:lnTo>
                                <a:lnTo>
                                  <a:pt x="40" y="85"/>
                                </a:lnTo>
                                <a:lnTo>
                                  <a:pt x="43" y="80"/>
                                </a:lnTo>
                                <a:lnTo>
                                  <a:pt x="43" y="77"/>
                                </a:lnTo>
                                <a:lnTo>
                                  <a:pt x="30" y="82"/>
                                </a:lnTo>
                                <a:lnTo>
                                  <a:pt x="18" y="85"/>
                                </a:lnTo>
                                <a:lnTo>
                                  <a:pt x="10" y="85"/>
                                </a:lnTo>
                                <a:lnTo>
                                  <a:pt x="5" y="82"/>
                                </a:lnTo>
                                <a:lnTo>
                                  <a:pt x="3" y="85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1" name="Freeform 1953"/>
                        <wps:cNvSpPr>
                          <a:spLocks noEditPoints="1"/>
                        </wps:cNvSpPr>
                        <wps:spPr bwMode="auto">
                          <a:xfrm>
                            <a:off x="5865" y="930"/>
                            <a:ext cx="54" cy="85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85"/>
                              <a:gd name="T2" fmla="*/ 52 w 54"/>
                              <a:gd name="T3" fmla="*/ 5 h 85"/>
                              <a:gd name="T4" fmla="*/ 47 w 54"/>
                              <a:gd name="T5" fmla="*/ 0 h 85"/>
                              <a:gd name="T6" fmla="*/ 44 w 54"/>
                              <a:gd name="T7" fmla="*/ 5 h 85"/>
                              <a:gd name="T8" fmla="*/ 49 w 54"/>
                              <a:gd name="T9" fmla="*/ 10 h 85"/>
                              <a:gd name="T10" fmla="*/ 54 w 54"/>
                              <a:gd name="T11" fmla="*/ 18 h 85"/>
                              <a:gd name="T12" fmla="*/ 54 w 54"/>
                              <a:gd name="T13" fmla="*/ 13 h 85"/>
                              <a:gd name="T14" fmla="*/ 54 w 54"/>
                              <a:gd name="T15" fmla="*/ 10 h 85"/>
                              <a:gd name="T16" fmla="*/ 0 w 54"/>
                              <a:gd name="T17" fmla="*/ 83 h 85"/>
                              <a:gd name="T18" fmla="*/ 7 w 54"/>
                              <a:gd name="T19" fmla="*/ 85 h 85"/>
                              <a:gd name="T20" fmla="*/ 15 w 54"/>
                              <a:gd name="T21" fmla="*/ 85 h 85"/>
                              <a:gd name="T22" fmla="*/ 27 w 54"/>
                              <a:gd name="T23" fmla="*/ 83 h 85"/>
                              <a:gd name="T24" fmla="*/ 40 w 54"/>
                              <a:gd name="T25" fmla="*/ 78 h 85"/>
                              <a:gd name="T26" fmla="*/ 40 w 54"/>
                              <a:gd name="T27" fmla="*/ 75 h 85"/>
                              <a:gd name="T28" fmla="*/ 42 w 54"/>
                              <a:gd name="T29" fmla="*/ 70 h 85"/>
                              <a:gd name="T30" fmla="*/ 37 w 54"/>
                              <a:gd name="T31" fmla="*/ 75 h 85"/>
                              <a:gd name="T32" fmla="*/ 30 w 54"/>
                              <a:gd name="T33" fmla="*/ 78 h 85"/>
                              <a:gd name="T34" fmla="*/ 22 w 54"/>
                              <a:gd name="T35" fmla="*/ 80 h 85"/>
                              <a:gd name="T36" fmla="*/ 15 w 54"/>
                              <a:gd name="T37" fmla="*/ 80 h 85"/>
                              <a:gd name="T38" fmla="*/ 10 w 54"/>
                              <a:gd name="T39" fmla="*/ 80 h 85"/>
                              <a:gd name="T40" fmla="*/ 5 w 54"/>
                              <a:gd name="T41" fmla="*/ 78 h 85"/>
                              <a:gd name="T42" fmla="*/ 2 w 54"/>
                              <a:gd name="T43" fmla="*/ 80 h 85"/>
                              <a:gd name="T44" fmla="*/ 0 w 54"/>
                              <a:gd name="T45" fmla="*/ 8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54" y="10"/>
                                </a:moveTo>
                                <a:lnTo>
                                  <a:pt x="52" y="5"/>
                                </a:lnTo>
                                <a:lnTo>
                                  <a:pt x="47" y="0"/>
                                </a:lnTo>
                                <a:lnTo>
                                  <a:pt x="44" y="5"/>
                                </a:lnTo>
                                <a:lnTo>
                                  <a:pt x="49" y="10"/>
                                </a:lnTo>
                                <a:lnTo>
                                  <a:pt x="54" y="18"/>
                                </a:lnTo>
                                <a:lnTo>
                                  <a:pt x="54" y="13"/>
                                </a:lnTo>
                                <a:lnTo>
                                  <a:pt x="54" y="10"/>
                                </a:lnTo>
                                <a:close/>
                                <a:moveTo>
                                  <a:pt x="0" y="83"/>
                                </a:moveTo>
                                <a:lnTo>
                                  <a:pt x="7" y="85"/>
                                </a:lnTo>
                                <a:lnTo>
                                  <a:pt x="15" y="85"/>
                                </a:lnTo>
                                <a:lnTo>
                                  <a:pt x="27" y="83"/>
                                </a:lnTo>
                                <a:lnTo>
                                  <a:pt x="40" y="78"/>
                                </a:lnTo>
                                <a:lnTo>
                                  <a:pt x="40" y="75"/>
                                </a:lnTo>
                                <a:lnTo>
                                  <a:pt x="42" y="70"/>
                                </a:lnTo>
                                <a:lnTo>
                                  <a:pt x="37" y="75"/>
                                </a:lnTo>
                                <a:lnTo>
                                  <a:pt x="30" y="78"/>
                                </a:lnTo>
                                <a:lnTo>
                                  <a:pt x="22" y="80"/>
                                </a:lnTo>
                                <a:lnTo>
                                  <a:pt x="15" y="80"/>
                                </a:lnTo>
                                <a:lnTo>
                                  <a:pt x="10" y="80"/>
                                </a:lnTo>
                                <a:lnTo>
                                  <a:pt x="5" y="78"/>
                                </a:lnTo>
                                <a:lnTo>
                                  <a:pt x="2" y="80"/>
                                </a:lnTo>
                                <a:lnTo>
                                  <a:pt x="0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2" name="Freeform 1954"/>
                        <wps:cNvSpPr>
                          <a:spLocks noEditPoints="1"/>
                        </wps:cNvSpPr>
                        <wps:spPr bwMode="auto">
                          <a:xfrm>
                            <a:off x="5867" y="933"/>
                            <a:ext cx="52" cy="80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80"/>
                              <a:gd name="T2" fmla="*/ 50 w 52"/>
                              <a:gd name="T3" fmla="*/ 5 h 80"/>
                              <a:gd name="T4" fmla="*/ 45 w 52"/>
                              <a:gd name="T5" fmla="*/ 0 h 80"/>
                              <a:gd name="T6" fmla="*/ 42 w 52"/>
                              <a:gd name="T7" fmla="*/ 2 h 80"/>
                              <a:gd name="T8" fmla="*/ 42 w 52"/>
                              <a:gd name="T9" fmla="*/ 5 h 80"/>
                              <a:gd name="T10" fmla="*/ 47 w 52"/>
                              <a:gd name="T11" fmla="*/ 12 h 80"/>
                              <a:gd name="T12" fmla="*/ 52 w 52"/>
                              <a:gd name="T13" fmla="*/ 20 h 80"/>
                              <a:gd name="T14" fmla="*/ 52 w 52"/>
                              <a:gd name="T15" fmla="*/ 15 h 80"/>
                              <a:gd name="T16" fmla="*/ 52 w 52"/>
                              <a:gd name="T17" fmla="*/ 10 h 80"/>
                              <a:gd name="T18" fmla="*/ 0 w 52"/>
                              <a:gd name="T19" fmla="*/ 77 h 80"/>
                              <a:gd name="T20" fmla="*/ 5 w 52"/>
                              <a:gd name="T21" fmla="*/ 80 h 80"/>
                              <a:gd name="T22" fmla="*/ 13 w 52"/>
                              <a:gd name="T23" fmla="*/ 80 h 80"/>
                              <a:gd name="T24" fmla="*/ 25 w 52"/>
                              <a:gd name="T25" fmla="*/ 77 h 80"/>
                              <a:gd name="T26" fmla="*/ 38 w 52"/>
                              <a:gd name="T27" fmla="*/ 72 h 80"/>
                              <a:gd name="T28" fmla="*/ 40 w 52"/>
                              <a:gd name="T29" fmla="*/ 67 h 80"/>
                              <a:gd name="T30" fmla="*/ 42 w 52"/>
                              <a:gd name="T31" fmla="*/ 62 h 80"/>
                              <a:gd name="T32" fmla="*/ 35 w 52"/>
                              <a:gd name="T33" fmla="*/ 67 h 80"/>
                              <a:gd name="T34" fmla="*/ 28 w 52"/>
                              <a:gd name="T35" fmla="*/ 72 h 80"/>
                              <a:gd name="T36" fmla="*/ 20 w 52"/>
                              <a:gd name="T37" fmla="*/ 75 h 80"/>
                              <a:gd name="T38" fmla="*/ 13 w 52"/>
                              <a:gd name="T39" fmla="*/ 75 h 80"/>
                              <a:gd name="T40" fmla="*/ 8 w 52"/>
                              <a:gd name="T41" fmla="*/ 75 h 80"/>
                              <a:gd name="T42" fmla="*/ 3 w 52"/>
                              <a:gd name="T43" fmla="*/ 75 h 80"/>
                              <a:gd name="T44" fmla="*/ 3 w 52"/>
                              <a:gd name="T45" fmla="*/ 75 h 80"/>
                              <a:gd name="T46" fmla="*/ 0 w 52"/>
                              <a:gd name="T47" fmla="*/ 77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52" y="10"/>
                                </a:moveTo>
                                <a:lnTo>
                                  <a:pt x="50" y="5"/>
                                </a:lnTo>
                                <a:lnTo>
                                  <a:pt x="45" y="0"/>
                                </a:lnTo>
                                <a:lnTo>
                                  <a:pt x="42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2"/>
                                </a:lnTo>
                                <a:lnTo>
                                  <a:pt x="52" y="20"/>
                                </a:lnTo>
                                <a:lnTo>
                                  <a:pt x="52" y="15"/>
                                </a:lnTo>
                                <a:lnTo>
                                  <a:pt x="52" y="10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5" y="80"/>
                                </a:lnTo>
                                <a:lnTo>
                                  <a:pt x="13" y="80"/>
                                </a:lnTo>
                                <a:lnTo>
                                  <a:pt x="25" y="77"/>
                                </a:lnTo>
                                <a:lnTo>
                                  <a:pt x="38" y="72"/>
                                </a:lnTo>
                                <a:lnTo>
                                  <a:pt x="40" y="67"/>
                                </a:lnTo>
                                <a:lnTo>
                                  <a:pt x="42" y="62"/>
                                </a:lnTo>
                                <a:lnTo>
                                  <a:pt x="35" y="67"/>
                                </a:lnTo>
                                <a:lnTo>
                                  <a:pt x="28" y="72"/>
                                </a:lnTo>
                                <a:lnTo>
                                  <a:pt x="20" y="75"/>
                                </a:lnTo>
                                <a:lnTo>
                                  <a:pt x="13" y="75"/>
                                </a:lnTo>
                                <a:lnTo>
                                  <a:pt x="8" y="75"/>
                                </a:lnTo>
                                <a:lnTo>
                                  <a:pt x="3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3" name="Freeform 1955"/>
                        <wps:cNvSpPr>
                          <a:spLocks noEditPoints="1"/>
                        </wps:cNvSpPr>
                        <wps:spPr bwMode="auto">
                          <a:xfrm>
                            <a:off x="5870" y="935"/>
                            <a:ext cx="49" cy="75"/>
                          </a:xfrm>
                          <a:custGeom>
                            <a:avLst/>
                            <a:gdLst>
                              <a:gd name="T0" fmla="*/ 49 w 49"/>
                              <a:gd name="T1" fmla="*/ 13 h 75"/>
                              <a:gd name="T2" fmla="*/ 44 w 49"/>
                              <a:gd name="T3" fmla="*/ 5 h 75"/>
                              <a:gd name="T4" fmla="*/ 39 w 49"/>
                              <a:gd name="T5" fmla="*/ 0 h 75"/>
                              <a:gd name="T6" fmla="*/ 39 w 49"/>
                              <a:gd name="T7" fmla="*/ 3 h 75"/>
                              <a:gd name="T8" fmla="*/ 39 w 49"/>
                              <a:gd name="T9" fmla="*/ 5 h 75"/>
                              <a:gd name="T10" fmla="*/ 44 w 49"/>
                              <a:gd name="T11" fmla="*/ 13 h 75"/>
                              <a:gd name="T12" fmla="*/ 47 w 49"/>
                              <a:gd name="T13" fmla="*/ 23 h 75"/>
                              <a:gd name="T14" fmla="*/ 49 w 49"/>
                              <a:gd name="T15" fmla="*/ 18 h 75"/>
                              <a:gd name="T16" fmla="*/ 49 w 49"/>
                              <a:gd name="T17" fmla="*/ 13 h 75"/>
                              <a:gd name="T18" fmla="*/ 0 w 49"/>
                              <a:gd name="T19" fmla="*/ 73 h 75"/>
                              <a:gd name="T20" fmla="*/ 5 w 49"/>
                              <a:gd name="T21" fmla="*/ 75 h 75"/>
                              <a:gd name="T22" fmla="*/ 10 w 49"/>
                              <a:gd name="T23" fmla="*/ 75 h 75"/>
                              <a:gd name="T24" fmla="*/ 17 w 49"/>
                              <a:gd name="T25" fmla="*/ 75 h 75"/>
                              <a:gd name="T26" fmla="*/ 25 w 49"/>
                              <a:gd name="T27" fmla="*/ 73 h 75"/>
                              <a:gd name="T28" fmla="*/ 32 w 49"/>
                              <a:gd name="T29" fmla="*/ 70 h 75"/>
                              <a:gd name="T30" fmla="*/ 37 w 49"/>
                              <a:gd name="T31" fmla="*/ 65 h 75"/>
                              <a:gd name="T32" fmla="*/ 39 w 49"/>
                              <a:gd name="T33" fmla="*/ 60 h 75"/>
                              <a:gd name="T34" fmla="*/ 39 w 49"/>
                              <a:gd name="T35" fmla="*/ 55 h 75"/>
                              <a:gd name="T36" fmla="*/ 35 w 49"/>
                              <a:gd name="T37" fmla="*/ 60 h 75"/>
                              <a:gd name="T38" fmla="*/ 27 w 49"/>
                              <a:gd name="T39" fmla="*/ 65 h 75"/>
                              <a:gd name="T40" fmla="*/ 17 w 49"/>
                              <a:gd name="T41" fmla="*/ 70 h 75"/>
                              <a:gd name="T42" fmla="*/ 10 w 49"/>
                              <a:gd name="T43" fmla="*/ 70 h 75"/>
                              <a:gd name="T44" fmla="*/ 7 w 49"/>
                              <a:gd name="T45" fmla="*/ 70 h 75"/>
                              <a:gd name="T46" fmla="*/ 2 w 49"/>
                              <a:gd name="T47" fmla="*/ 70 h 75"/>
                              <a:gd name="T48" fmla="*/ 2 w 49"/>
                              <a:gd name="T49" fmla="*/ 73 h 75"/>
                              <a:gd name="T50" fmla="*/ 0 w 49"/>
                              <a:gd name="T51" fmla="*/ 73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49" y="13"/>
                                </a:moveTo>
                                <a:lnTo>
                                  <a:pt x="44" y="5"/>
                                </a:lnTo>
                                <a:lnTo>
                                  <a:pt x="39" y="0"/>
                                </a:lnTo>
                                <a:lnTo>
                                  <a:pt x="39" y="3"/>
                                </a:lnTo>
                                <a:lnTo>
                                  <a:pt x="39" y="5"/>
                                </a:lnTo>
                                <a:lnTo>
                                  <a:pt x="44" y="13"/>
                                </a:lnTo>
                                <a:lnTo>
                                  <a:pt x="47" y="23"/>
                                </a:lnTo>
                                <a:lnTo>
                                  <a:pt x="49" y="18"/>
                                </a:lnTo>
                                <a:lnTo>
                                  <a:pt x="49" y="1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5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5"/>
                                </a:lnTo>
                                <a:lnTo>
                                  <a:pt x="25" y="73"/>
                                </a:lnTo>
                                <a:lnTo>
                                  <a:pt x="32" y="70"/>
                                </a:lnTo>
                                <a:lnTo>
                                  <a:pt x="37" y="65"/>
                                </a:lnTo>
                                <a:lnTo>
                                  <a:pt x="39" y="60"/>
                                </a:lnTo>
                                <a:lnTo>
                                  <a:pt x="39" y="55"/>
                                </a:lnTo>
                                <a:lnTo>
                                  <a:pt x="35" y="60"/>
                                </a:lnTo>
                                <a:lnTo>
                                  <a:pt x="27" y="65"/>
                                </a:lnTo>
                                <a:lnTo>
                                  <a:pt x="17" y="70"/>
                                </a:lnTo>
                                <a:lnTo>
                                  <a:pt x="10" y="70"/>
                                </a:lnTo>
                                <a:lnTo>
                                  <a:pt x="7" y="70"/>
                                </a:lnTo>
                                <a:lnTo>
                                  <a:pt x="2" y="70"/>
                                </a:lnTo>
                                <a:lnTo>
                                  <a:pt x="2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4" name="Freeform 1956"/>
                        <wps:cNvSpPr>
                          <a:spLocks noEditPoints="1"/>
                        </wps:cNvSpPr>
                        <wps:spPr bwMode="auto">
                          <a:xfrm>
                            <a:off x="5870" y="938"/>
                            <a:ext cx="49" cy="70"/>
                          </a:xfrm>
                          <a:custGeom>
                            <a:avLst/>
                            <a:gdLst>
                              <a:gd name="T0" fmla="*/ 49 w 49"/>
                              <a:gd name="T1" fmla="*/ 15 h 70"/>
                              <a:gd name="T2" fmla="*/ 44 w 49"/>
                              <a:gd name="T3" fmla="*/ 7 h 70"/>
                              <a:gd name="T4" fmla="*/ 39 w 49"/>
                              <a:gd name="T5" fmla="*/ 0 h 70"/>
                              <a:gd name="T6" fmla="*/ 39 w 49"/>
                              <a:gd name="T7" fmla="*/ 2 h 70"/>
                              <a:gd name="T8" fmla="*/ 37 w 49"/>
                              <a:gd name="T9" fmla="*/ 5 h 70"/>
                              <a:gd name="T10" fmla="*/ 44 w 49"/>
                              <a:gd name="T11" fmla="*/ 15 h 70"/>
                              <a:gd name="T12" fmla="*/ 47 w 49"/>
                              <a:gd name="T13" fmla="*/ 27 h 70"/>
                              <a:gd name="T14" fmla="*/ 47 w 49"/>
                              <a:gd name="T15" fmla="*/ 27 h 70"/>
                              <a:gd name="T16" fmla="*/ 47 w 49"/>
                              <a:gd name="T17" fmla="*/ 22 h 70"/>
                              <a:gd name="T18" fmla="*/ 49 w 49"/>
                              <a:gd name="T19" fmla="*/ 15 h 70"/>
                              <a:gd name="T20" fmla="*/ 0 w 49"/>
                              <a:gd name="T21" fmla="*/ 70 h 70"/>
                              <a:gd name="T22" fmla="*/ 5 w 49"/>
                              <a:gd name="T23" fmla="*/ 70 h 70"/>
                              <a:gd name="T24" fmla="*/ 10 w 49"/>
                              <a:gd name="T25" fmla="*/ 70 h 70"/>
                              <a:gd name="T26" fmla="*/ 17 w 49"/>
                              <a:gd name="T27" fmla="*/ 70 h 70"/>
                              <a:gd name="T28" fmla="*/ 25 w 49"/>
                              <a:gd name="T29" fmla="*/ 67 h 70"/>
                              <a:gd name="T30" fmla="*/ 32 w 49"/>
                              <a:gd name="T31" fmla="*/ 62 h 70"/>
                              <a:gd name="T32" fmla="*/ 39 w 49"/>
                              <a:gd name="T33" fmla="*/ 57 h 70"/>
                              <a:gd name="T34" fmla="*/ 39 w 49"/>
                              <a:gd name="T35" fmla="*/ 50 h 70"/>
                              <a:gd name="T36" fmla="*/ 42 w 49"/>
                              <a:gd name="T37" fmla="*/ 42 h 70"/>
                              <a:gd name="T38" fmla="*/ 37 w 49"/>
                              <a:gd name="T39" fmla="*/ 52 h 70"/>
                              <a:gd name="T40" fmla="*/ 30 w 49"/>
                              <a:gd name="T41" fmla="*/ 60 h 70"/>
                              <a:gd name="T42" fmla="*/ 20 w 49"/>
                              <a:gd name="T43" fmla="*/ 62 h 70"/>
                              <a:gd name="T44" fmla="*/ 10 w 49"/>
                              <a:gd name="T45" fmla="*/ 65 h 70"/>
                              <a:gd name="T46" fmla="*/ 7 w 49"/>
                              <a:gd name="T47" fmla="*/ 65 h 70"/>
                              <a:gd name="T48" fmla="*/ 5 w 49"/>
                              <a:gd name="T49" fmla="*/ 65 h 70"/>
                              <a:gd name="T50" fmla="*/ 2 w 49"/>
                              <a:gd name="T51" fmla="*/ 67 h 70"/>
                              <a:gd name="T52" fmla="*/ 0 w 49"/>
                              <a:gd name="T53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49" y="15"/>
                                </a:moveTo>
                                <a:lnTo>
                                  <a:pt x="44" y="7"/>
                                </a:lnTo>
                                <a:lnTo>
                                  <a:pt x="39" y="0"/>
                                </a:lnTo>
                                <a:lnTo>
                                  <a:pt x="39" y="2"/>
                                </a:lnTo>
                                <a:lnTo>
                                  <a:pt x="37" y="5"/>
                                </a:lnTo>
                                <a:lnTo>
                                  <a:pt x="44" y="15"/>
                                </a:lnTo>
                                <a:lnTo>
                                  <a:pt x="47" y="27"/>
                                </a:lnTo>
                                <a:lnTo>
                                  <a:pt x="47" y="22"/>
                                </a:lnTo>
                                <a:lnTo>
                                  <a:pt x="49" y="15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0"/>
                                </a:lnTo>
                                <a:lnTo>
                                  <a:pt x="10" y="70"/>
                                </a:lnTo>
                                <a:lnTo>
                                  <a:pt x="17" y="70"/>
                                </a:lnTo>
                                <a:lnTo>
                                  <a:pt x="25" y="67"/>
                                </a:lnTo>
                                <a:lnTo>
                                  <a:pt x="32" y="62"/>
                                </a:lnTo>
                                <a:lnTo>
                                  <a:pt x="39" y="57"/>
                                </a:lnTo>
                                <a:lnTo>
                                  <a:pt x="39" y="50"/>
                                </a:lnTo>
                                <a:lnTo>
                                  <a:pt x="42" y="42"/>
                                </a:lnTo>
                                <a:lnTo>
                                  <a:pt x="37" y="52"/>
                                </a:lnTo>
                                <a:lnTo>
                                  <a:pt x="30" y="60"/>
                                </a:lnTo>
                                <a:lnTo>
                                  <a:pt x="20" y="62"/>
                                </a:lnTo>
                                <a:lnTo>
                                  <a:pt x="10" y="65"/>
                                </a:lnTo>
                                <a:lnTo>
                                  <a:pt x="7" y="65"/>
                                </a:lnTo>
                                <a:lnTo>
                                  <a:pt x="5" y="65"/>
                                </a:lnTo>
                                <a:lnTo>
                                  <a:pt x="2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" name="Freeform 1957"/>
                        <wps:cNvSpPr>
                          <a:spLocks/>
                        </wps:cNvSpPr>
                        <wps:spPr bwMode="auto">
                          <a:xfrm>
                            <a:off x="5872" y="940"/>
                            <a:ext cx="45" cy="65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65"/>
                              <a:gd name="T2" fmla="*/ 42 w 45"/>
                              <a:gd name="T3" fmla="*/ 8 h 65"/>
                              <a:gd name="T4" fmla="*/ 37 w 45"/>
                              <a:gd name="T5" fmla="*/ 0 h 65"/>
                              <a:gd name="T6" fmla="*/ 35 w 45"/>
                              <a:gd name="T7" fmla="*/ 3 h 65"/>
                              <a:gd name="T8" fmla="*/ 35 w 45"/>
                              <a:gd name="T9" fmla="*/ 5 h 65"/>
                              <a:gd name="T10" fmla="*/ 40 w 45"/>
                              <a:gd name="T11" fmla="*/ 15 h 65"/>
                              <a:gd name="T12" fmla="*/ 42 w 45"/>
                              <a:gd name="T13" fmla="*/ 25 h 65"/>
                              <a:gd name="T14" fmla="*/ 40 w 45"/>
                              <a:gd name="T15" fmla="*/ 33 h 65"/>
                              <a:gd name="T16" fmla="*/ 37 w 45"/>
                              <a:gd name="T17" fmla="*/ 40 h 65"/>
                              <a:gd name="T18" fmla="*/ 35 w 45"/>
                              <a:gd name="T19" fmla="*/ 45 h 65"/>
                              <a:gd name="T20" fmla="*/ 33 w 45"/>
                              <a:gd name="T21" fmla="*/ 50 h 65"/>
                              <a:gd name="T22" fmla="*/ 25 w 45"/>
                              <a:gd name="T23" fmla="*/ 55 h 65"/>
                              <a:gd name="T24" fmla="*/ 20 w 45"/>
                              <a:gd name="T25" fmla="*/ 58 h 65"/>
                              <a:gd name="T26" fmla="*/ 15 w 45"/>
                              <a:gd name="T27" fmla="*/ 60 h 65"/>
                              <a:gd name="T28" fmla="*/ 8 w 45"/>
                              <a:gd name="T29" fmla="*/ 60 h 65"/>
                              <a:gd name="T30" fmla="*/ 5 w 45"/>
                              <a:gd name="T31" fmla="*/ 60 h 65"/>
                              <a:gd name="T32" fmla="*/ 5 w 45"/>
                              <a:gd name="T33" fmla="*/ 60 h 65"/>
                              <a:gd name="T34" fmla="*/ 3 w 45"/>
                              <a:gd name="T35" fmla="*/ 63 h 65"/>
                              <a:gd name="T36" fmla="*/ 0 w 45"/>
                              <a:gd name="T37" fmla="*/ 65 h 65"/>
                              <a:gd name="T38" fmla="*/ 5 w 45"/>
                              <a:gd name="T39" fmla="*/ 65 h 65"/>
                              <a:gd name="T40" fmla="*/ 8 w 45"/>
                              <a:gd name="T41" fmla="*/ 65 h 65"/>
                              <a:gd name="T42" fmla="*/ 15 w 45"/>
                              <a:gd name="T43" fmla="*/ 65 h 65"/>
                              <a:gd name="T44" fmla="*/ 25 w 45"/>
                              <a:gd name="T45" fmla="*/ 60 h 65"/>
                              <a:gd name="T46" fmla="*/ 33 w 45"/>
                              <a:gd name="T47" fmla="*/ 55 h 65"/>
                              <a:gd name="T48" fmla="*/ 37 w 45"/>
                              <a:gd name="T49" fmla="*/ 50 h 65"/>
                              <a:gd name="T50" fmla="*/ 42 w 45"/>
                              <a:gd name="T51" fmla="*/ 33 h 65"/>
                              <a:gd name="T52" fmla="*/ 45 w 45"/>
                              <a:gd name="T53" fmla="*/ 18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45" y="18"/>
                                </a:moveTo>
                                <a:lnTo>
                                  <a:pt x="42" y="8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5" y="5"/>
                                </a:lnTo>
                                <a:lnTo>
                                  <a:pt x="40" y="15"/>
                                </a:lnTo>
                                <a:lnTo>
                                  <a:pt x="42" y="25"/>
                                </a:lnTo>
                                <a:lnTo>
                                  <a:pt x="40" y="33"/>
                                </a:lnTo>
                                <a:lnTo>
                                  <a:pt x="37" y="40"/>
                                </a:lnTo>
                                <a:lnTo>
                                  <a:pt x="35" y="45"/>
                                </a:lnTo>
                                <a:lnTo>
                                  <a:pt x="33" y="50"/>
                                </a:lnTo>
                                <a:lnTo>
                                  <a:pt x="25" y="55"/>
                                </a:lnTo>
                                <a:lnTo>
                                  <a:pt x="20" y="58"/>
                                </a:lnTo>
                                <a:lnTo>
                                  <a:pt x="15" y="60"/>
                                </a:lnTo>
                                <a:lnTo>
                                  <a:pt x="8" y="60"/>
                                </a:lnTo>
                                <a:lnTo>
                                  <a:pt x="5" y="60"/>
                                </a:lnTo>
                                <a:lnTo>
                                  <a:pt x="3" y="63"/>
                                </a:lnTo>
                                <a:lnTo>
                                  <a:pt x="0" y="65"/>
                                </a:lnTo>
                                <a:lnTo>
                                  <a:pt x="5" y="65"/>
                                </a:lnTo>
                                <a:lnTo>
                                  <a:pt x="8" y="65"/>
                                </a:lnTo>
                                <a:lnTo>
                                  <a:pt x="15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37" y="50"/>
                                </a:lnTo>
                                <a:lnTo>
                                  <a:pt x="42" y="33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6" name="Freeform 1958"/>
                        <wps:cNvSpPr>
                          <a:spLocks/>
                        </wps:cNvSpPr>
                        <wps:spPr bwMode="auto">
                          <a:xfrm>
                            <a:off x="5875" y="943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22 h 60"/>
                              <a:gd name="T2" fmla="*/ 39 w 42"/>
                              <a:gd name="T3" fmla="*/ 10 h 60"/>
                              <a:gd name="T4" fmla="*/ 32 w 42"/>
                              <a:gd name="T5" fmla="*/ 0 h 60"/>
                              <a:gd name="T6" fmla="*/ 32 w 42"/>
                              <a:gd name="T7" fmla="*/ 2 h 60"/>
                              <a:gd name="T8" fmla="*/ 32 w 42"/>
                              <a:gd name="T9" fmla="*/ 5 h 60"/>
                              <a:gd name="T10" fmla="*/ 34 w 42"/>
                              <a:gd name="T11" fmla="*/ 12 h 60"/>
                              <a:gd name="T12" fmla="*/ 37 w 42"/>
                              <a:gd name="T13" fmla="*/ 22 h 60"/>
                              <a:gd name="T14" fmla="*/ 34 w 42"/>
                              <a:gd name="T15" fmla="*/ 35 h 60"/>
                              <a:gd name="T16" fmla="*/ 27 w 42"/>
                              <a:gd name="T17" fmla="*/ 45 h 60"/>
                              <a:gd name="T18" fmla="*/ 17 w 42"/>
                              <a:gd name="T19" fmla="*/ 52 h 60"/>
                              <a:gd name="T20" fmla="*/ 5 w 42"/>
                              <a:gd name="T21" fmla="*/ 55 h 60"/>
                              <a:gd name="T22" fmla="*/ 5 w 42"/>
                              <a:gd name="T23" fmla="*/ 55 h 60"/>
                              <a:gd name="T24" fmla="*/ 2 w 42"/>
                              <a:gd name="T25" fmla="*/ 57 h 60"/>
                              <a:gd name="T26" fmla="*/ 0 w 42"/>
                              <a:gd name="T27" fmla="*/ 60 h 60"/>
                              <a:gd name="T28" fmla="*/ 2 w 42"/>
                              <a:gd name="T29" fmla="*/ 60 h 60"/>
                              <a:gd name="T30" fmla="*/ 5 w 42"/>
                              <a:gd name="T31" fmla="*/ 60 h 60"/>
                              <a:gd name="T32" fmla="*/ 15 w 42"/>
                              <a:gd name="T33" fmla="*/ 57 h 60"/>
                              <a:gd name="T34" fmla="*/ 25 w 42"/>
                              <a:gd name="T35" fmla="*/ 55 h 60"/>
                              <a:gd name="T36" fmla="*/ 32 w 42"/>
                              <a:gd name="T37" fmla="*/ 47 h 60"/>
                              <a:gd name="T38" fmla="*/ 37 w 42"/>
                              <a:gd name="T39" fmla="*/ 37 h 60"/>
                              <a:gd name="T40" fmla="*/ 39 w 42"/>
                              <a:gd name="T41" fmla="*/ 30 h 60"/>
                              <a:gd name="T42" fmla="*/ 42 w 42"/>
                              <a:gd name="T43" fmla="*/ 22 h 60"/>
                              <a:gd name="T44" fmla="*/ 42 w 42"/>
                              <a:gd name="T45" fmla="*/ 2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22"/>
                                </a:moveTo>
                                <a:lnTo>
                                  <a:pt x="39" y="10"/>
                                </a:lnTo>
                                <a:lnTo>
                                  <a:pt x="32" y="0"/>
                                </a:lnTo>
                                <a:lnTo>
                                  <a:pt x="32" y="2"/>
                                </a:lnTo>
                                <a:lnTo>
                                  <a:pt x="32" y="5"/>
                                </a:lnTo>
                                <a:lnTo>
                                  <a:pt x="34" y="12"/>
                                </a:lnTo>
                                <a:lnTo>
                                  <a:pt x="37" y="22"/>
                                </a:lnTo>
                                <a:lnTo>
                                  <a:pt x="34" y="35"/>
                                </a:lnTo>
                                <a:lnTo>
                                  <a:pt x="27" y="45"/>
                                </a:lnTo>
                                <a:lnTo>
                                  <a:pt x="17" y="52"/>
                                </a:lnTo>
                                <a:lnTo>
                                  <a:pt x="5" y="55"/>
                                </a:lnTo>
                                <a:lnTo>
                                  <a:pt x="2" y="57"/>
                                </a:lnTo>
                                <a:lnTo>
                                  <a:pt x="0" y="60"/>
                                </a:lnTo>
                                <a:lnTo>
                                  <a:pt x="2" y="60"/>
                                </a:lnTo>
                                <a:lnTo>
                                  <a:pt x="5" y="60"/>
                                </a:lnTo>
                                <a:lnTo>
                                  <a:pt x="15" y="57"/>
                                </a:lnTo>
                                <a:lnTo>
                                  <a:pt x="25" y="55"/>
                                </a:lnTo>
                                <a:lnTo>
                                  <a:pt x="32" y="47"/>
                                </a:lnTo>
                                <a:lnTo>
                                  <a:pt x="37" y="37"/>
                                </a:lnTo>
                                <a:lnTo>
                                  <a:pt x="39" y="30"/>
                                </a:lnTo>
                                <a:lnTo>
                                  <a:pt x="4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7" name="Freeform 1959"/>
                        <wps:cNvSpPr>
                          <a:spLocks/>
                        </wps:cNvSpPr>
                        <wps:spPr bwMode="auto">
                          <a:xfrm>
                            <a:off x="5877" y="945"/>
                            <a:ext cx="37" cy="55"/>
                          </a:xfrm>
                          <a:custGeom>
                            <a:avLst/>
                            <a:gdLst>
                              <a:gd name="T0" fmla="*/ 37 w 37"/>
                              <a:gd name="T1" fmla="*/ 20 h 55"/>
                              <a:gd name="T2" fmla="*/ 35 w 37"/>
                              <a:gd name="T3" fmla="*/ 10 h 55"/>
                              <a:gd name="T4" fmla="*/ 30 w 37"/>
                              <a:gd name="T5" fmla="*/ 0 h 55"/>
                              <a:gd name="T6" fmla="*/ 30 w 37"/>
                              <a:gd name="T7" fmla="*/ 3 h 55"/>
                              <a:gd name="T8" fmla="*/ 28 w 37"/>
                              <a:gd name="T9" fmla="*/ 5 h 55"/>
                              <a:gd name="T10" fmla="*/ 30 w 37"/>
                              <a:gd name="T11" fmla="*/ 13 h 55"/>
                              <a:gd name="T12" fmla="*/ 32 w 37"/>
                              <a:gd name="T13" fmla="*/ 20 h 55"/>
                              <a:gd name="T14" fmla="*/ 30 w 37"/>
                              <a:gd name="T15" fmla="*/ 33 h 55"/>
                              <a:gd name="T16" fmla="*/ 23 w 37"/>
                              <a:gd name="T17" fmla="*/ 40 h 55"/>
                              <a:gd name="T18" fmla="*/ 15 w 37"/>
                              <a:gd name="T19" fmla="*/ 48 h 55"/>
                              <a:gd name="T20" fmla="*/ 3 w 37"/>
                              <a:gd name="T21" fmla="*/ 50 h 55"/>
                              <a:gd name="T22" fmla="*/ 3 w 37"/>
                              <a:gd name="T23" fmla="*/ 53 h 55"/>
                              <a:gd name="T24" fmla="*/ 0 w 37"/>
                              <a:gd name="T25" fmla="*/ 55 h 55"/>
                              <a:gd name="T26" fmla="*/ 0 w 37"/>
                              <a:gd name="T27" fmla="*/ 55 h 55"/>
                              <a:gd name="T28" fmla="*/ 3 w 37"/>
                              <a:gd name="T29" fmla="*/ 55 h 55"/>
                              <a:gd name="T30" fmla="*/ 10 w 37"/>
                              <a:gd name="T31" fmla="*/ 55 h 55"/>
                              <a:gd name="T32" fmla="*/ 15 w 37"/>
                              <a:gd name="T33" fmla="*/ 53 h 55"/>
                              <a:gd name="T34" fmla="*/ 20 w 37"/>
                              <a:gd name="T35" fmla="*/ 50 h 55"/>
                              <a:gd name="T36" fmla="*/ 28 w 37"/>
                              <a:gd name="T37" fmla="*/ 45 h 55"/>
                              <a:gd name="T38" fmla="*/ 30 w 37"/>
                              <a:gd name="T39" fmla="*/ 40 h 55"/>
                              <a:gd name="T40" fmla="*/ 32 w 37"/>
                              <a:gd name="T41" fmla="*/ 35 h 55"/>
                              <a:gd name="T42" fmla="*/ 35 w 37"/>
                              <a:gd name="T43" fmla="*/ 28 h 55"/>
                              <a:gd name="T44" fmla="*/ 37 w 37"/>
                              <a:gd name="T45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37" y="20"/>
                                </a:moveTo>
                                <a:lnTo>
                                  <a:pt x="35" y="10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28" y="5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0" y="33"/>
                                </a:lnTo>
                                <a:lnTo>
                                  <a:pt x="23" y="40"/>
                                </a:lnTo>
                                <a:lnTo>
                                  <a:pt x="15" y="48"/>
                                </a:lnTo>
                                <a:lnTo>
                                  <a:pt x="3" y="50"/>
                                </a:lnTo>
                                <a:lnTo>
                                  <a:pt x="3" y="53"/>
                                </a:lnTo>
                                <a:lnTo>
                                  <a:pt x="0" y="55"/>
                                </a:lnTo>
                                <a:lnTo>
                                  <a:pt x="3" y="55"/>
                                </a:lnTo>
                                <a:lnTo>
                                  <a:pt x="10" y="55"/>
                                </a:lnTo>
                                <a:lnTo>
                                  <a:pt x="15" y="53"/>
                                </a:lnTo>
                                <a:lnTo>
                                  <a:pt x="20" y="50"/>
                                </a:lnTo>
                                <a:lnTo>
                                  <a:pt x="28" y="45"/>
                                </a:lnTo>
                                <a:lnTo>
                                  <a:pt x="30" y="40"/>
                                </a:lnTo>
                                <a:lnTo>
                                  <a:pt x="32" y="35"/>
                                </a:lnTo>
                                <a:lnTo>
                                  <a:pt x="35" y="28"/>
                                </a:lnTo>
                                <a:lnTo>
                                  <a:pt x="3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" name="Freeform 1960"/>
                        <wps:cNvSpPr>
                          <a:spLocks/>
                        </wps:cNvSpPr>
                        <wps:spPr bwMode="auto">
                          <a:xfrm>
                            <a:off x="5880" y="948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17 h 50"/>
                              <a:gd name="T2" fmla="*/ 29 w 32"/>
                              <a:gd name="T3" fmla="*/ 7 h 50"/>
                              <a:gd name="T4" fmla="*/ 27 w 32"/>
                              <a:gd name="T5" fmla="*/ 0 h 50"/>
                              <a:gd name="T6" fmla="*/ 25 w 32"/>
                              <a:gd name="T7" fmla="*/ 2 h 50"/>
                              <a:gd name="T8" fmla="*/ 25 w 32"/>
                              <a:gd name="T9" fmla="*/ 7 h 50"/>
                              <a:gd name="T10" fmla="*/ 25 w 32"/>
                              <a:gd name="T11" fmla="*/ 12 h 50"/>
                              <a:gd name="T12" fmla="*/ 27 w 32"/>
                              <a:gd name="T13" fmla="*/ 17 h 50"/>
                              <a:gd name="T14" fmla="*/ 25 w 32"/>
                              <a:gd name="T15" fmla="*/ 27 h 50"/>
                              <a:gd name="T16" fmla="*/ 20 w 32"/>
                              <a:gd name="T17" fmla="*/ 35 h 50"/>
                              <a:gd name="T18" fmla="*/ 12 w 32"/>
                              <a:gd name="T19" fmla="*/ 42 h 50"/>
                              <a:gd name="T20" fmla="*/ 2 w 32"/>
                              <a:gd name="T21" fmla="*/ 45 h 50"/>
                              <a:gd name="T22" fmla="*/ 2 w 32"/>
                              <a:gd name="T23" fmla="*/ 47 h 50"/>
                              <a:gd name="T24" fmla="*/ 0 w 32"/>
                              <a:gd name="T25" fmla="*/ 50 h 50"/>
                              <a:gd name="T26" fmla="*/ 0 w 32"/>
                              <a:gd name="T27" fmla="*/ 50 h 50"/>
                              <a:gd name="T28" fmla="*/ 12 w 32"/>
                              <a:gd name="T29" fmla="*/ 47 h 50"/>
                              <a:gd name="T30" fmla="*/ 22 w 32"/>
                              <a:gd name="T31" fmla="*/ 40 h 50"/>
                              <a:gd name="T32" fmla="*/ 29 w 32"/>
                              <a:gd name="T33" fmla="*/ 30 h 50"/>
                              <a:gd name="T34" fmla="*/ 32 w 32"/>
                              <a:gd name="T35" fmla="*/ 17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17"/>
                                </a:moveTo>
                                <a:lnTo>
                                  <a:pt x="29" y="7"/>
                                </a:lnTo>
                                <a:lnTo>
                                  <a:pt x="27" y="0"/>
                                </a:lnTo>
                                <a:lnTo>
                                  <a:pt x="25" y="2"/>
                                </a:ln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7" y="17"/>
                                </a:lnTo>
                                <a:lnTo>
                                  <a:pt x="25" y="27"/>
                                </a:lnTo>
                                <a:lnTo>
                                  <a:pt x="20" y="35"/>
                                </a:lnTo>
                                <a:lnTo>
                                  <a:pt x="12" y="42"/>
                                </a:lnTo>
                                <a:lnTo>
                                  <a:pt x="2" y="45"/>
                                </a:lnTo>
                                <a:lnTo>
                                  <a:pt x="2" y="47"/>
                                </a:lnTo>
                                <a:lnTo>
                                  <a:pt x="0" y="50"/>
                                </a:lnTo>
                                <a:lnTo>
                                  <a:pt x="12" y="47"/>
                                </a:lnTo>
                                <a:lnTo>
                                  <a:pt x="22" y="40"/>
                                </a:lnTo>
                                <a:lnTo>
                                  <a:pt x="29" y="30"/>
                                </a:lnTo>
                                <a:lnTo>
                                  <a:pt x="3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9" name="Freeform 1961"/>
                        <wps:cNvSpPr>
                          <a:spLocks/>
                        </wps:cNvSpPr>
                        <wps:spPr bwMode="auto">
                          <a:xfrm>
                            <a:off x="5880" y="950"/>
                            <a:ext cx="29" cy="45"/>
                          </a:xfrm>
                          <a:custGeom>
                            <a:avLst/>
                            <a:gdLst>
                              <a:gd name="T0" fmla="*/ 29 w 29"/>
                              <a:gd name="T1" fmla="*/ 15 h 45"/>
                              <a:gd name="T2" fmla="*/ 27 w 29"/>
                              <a:gd name="T3" fmla="*/ 8 h 45"/>
                              <a:gd name="T4" fmla="*/ 25 w 29"/>
                              <a:gd name="T5" fmla="*/ 0 h 45"/>
                              <a:gd name="T6" fmla="*/ 25 w 29"/>
                              <a:gd name="T7" fmla="*/ 5 h 45"/>
                              <a:gd name="T8" fmla="*/ 22 w 29"/>
                              <a:gd name="T9" fmla="*/ 8 h 45"/>
                              <a:gd name="T10" fmla="*/ 22 w 29"/>
                              <a:gd name="T11" fmla="*/ 10 h 45"/>
                              <a:gd name="T12" fmla="*/ 25 w 29"/>
                              <a:gd name="T13" fmla="*/ 15 h 45"/>
                              <a:gd name="T14" fmla="*/ 22 w 29"/>
                              <a:gd name="T15" fmla="*/ 23 h 45"/>
                              <a:gd name="T16" fmla="*/ 17 w 29"/>
                              <a:gd name="T17" fmla="*/ 30 h 45"/>
                              <a:gd name="T18" fmla="*/ 12 w 29"/>
                              <a:gd name="T19" fmla="*/ 35 h 45"/>
                              <a:gd name="T20" fmla="*/ 5 w 29"/>
                              <a:gd name="T21" fmla="*/ 40 h 45"/>
                              <a:gd name="T22" fmla="*/ 2 w 29"/>
                              <a:gd name="T23" fmla="*/ 43 h 45"/>
                              <a:gd name="T24" fmla="*/ 0 w 29"/>
                              <a:gd name="T25" fmla="*/ 45 h 45"/>
                              <a:gd name="T26" fmla="*/ 12 w 29"/>
                              <a:gd name="T27" fmla="*/ 43 h 45"/>
                              <a:gd name="T28" fmla="*/ 20 w 29"/>
                              <a:gd name="T29" fmla="*/ 35 h 45"/>
                              <a:gd name="T30" fmla="*/ 27 w 29"/>
                              <a:gd name="T31" fmla="*/ 28 h 45"/>
                              <a:gd name="T32" fmla="*/ 29 w 29"/>
                              <a:gd name="T33" fmla="*/ 1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29" y="15"/>
                                </a:moveTo>
                                <a:lnTo>
                                  <a:pt x="27" y="8"/>
                                </a:lnTo>
                                <a:lnTo>
                                  <a:pt x="25" y="0"/>
                                </a:lnTo>
                                <a:lnTo>
                                  <a:pt x="25" y="5"/>
                                </a:lnTo>
                                <a:lnTo>
                                  <a:pt x="22" y="8"/>
                                </a:lnTo>
                                <a:lnTo>
                                  <a:pt x="22" y="10"/>
                                </a:lnTo>
                                <a:lnTo>
                                  <a:pt x="25" y="15"/>
                                </a:lnTo>
                                <a:lnTo>
                                  <a:pt x="22" y="23"/>
                                </a:lnTo>
                                <a:lnTo>
                                  <a:pt x="17" y="30"/>
                                </a:lnTo>
                                <a:lnTo>
                                  <a:pt x="12" y="35"/>
                                </a:lnTo>
                                <a:lnTo>
                                  <a:pt x="5" y="40"/>
                                </a:lnTo>
                                <a:lnTo>
                                  <a:pt x="2" y="43"/>
                                </a:lnTo>
                                <a:lnTo>
                                  <a:pt x="0" y="45"/>
                                </a:lnTo>
                                <a:lnTo>
                                  <a:pt x="12" y="43"/>
                                </a:lnTo>
                                <a:lnTo>
                                  <a:pt x="20" y="35"/>
                                </a:lnTo>
                                <a:lnTo>
                                  <a:pt x="27" y="28"/>
                                </a:lnTo>
                                <a:lnTo>
                                  <a:pt x="2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0" name="Freeform 1962"/>
                        <wps:cNvSpPr>
                          <a:spLocks/>
                        </wps:cNvSpPr>
                        <wps:spPr bwMode="auto">
                          <a:xfrm>
                            <a:off x="5882" y="955"/>
                            <a:ext cx="25" cy="38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38"/>
                              <a:gd name="T2" fmla="*/ 23 w 25"/>
                              <a:gd name="T3" fmla="*/ 5 h 38"/>
                              <a:gd name="T4" fmla="*/ 23 w 25"/>
                              <a:gd name="T5" fmla="*/ 0 h 38"/>
                              <a:gd name="T6" fmla="*/ 20 w 25"/>
                              <a:gd name="T7" fmla="*/ 3 h 38"/>
                              <a:gd name="T8" fmla="*/ 18 w 25"/>
                              <a:gd name="T9" fmla="*/ 5 h 38"/>
                              <a:gd name="T10" fmla="*/ 20 w 25"/>
                              <a:gd name="T11" fmla="*/ 8 h 38"/>
                              <a:gd name="T12" fmla="*/ 20 w 25"/>
                              <a:gd name="T13" fmla="*/ 10 h 38"/>
                              <a:gd name="T14" fmla="*/ 18 w 25"/>
                              <a:gd name="T15" fmla="*/ 18 h 38"/>
                              <a:gd name="T16" fmla="*/ 15 w 25"/>
                              <a:gd name="T17" fmla="*/ 23 h 38"/>
                              <a:gd name="T18" fmla="*/ 10 w 25"/>
                              <a:gd name="T19" fmla="*/ 28 h 38"/>
                              <a:gd name="T20" fmla="*/ 5 w 25"/>
                              <a:gd name="T21" fmla="*/ 30 h 38"/>
                              <a:gd name="T22" fmla="*/ 3 w 25"/>
                              <a:gd name="T23" fmla="*/ 35 h 38"/>
                              <a:gd name="T24" fmla="*/ 0 w 25"/>
                              <a:gd name="T25" fmla="*/ 38 h 38"/>
                              <a:gd name="T26" fmla="*/ 10 w 25"/>
                              <a:gd name="T27" fmla="*/ 35 h 38"/>
                              <a:gd name="T28" fmla="*/ 18 w 25"/>
                              <a:gd name="T29" fmla="*/ 28 h 38"/>
                              <a:gd name="T30" fmla="*/ 23 w 25"/>
                              <a:gd name="T31" fmla="*/ 20 h 38"/>
                              <a:gd name="T32" fmla="*/ 25 w 25"/>
                              <a:gd name="T33" fmla="*/ 1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5" y="10"/>
                                </a:moveTo>
                                <a:lnTo>
                                  <a:pt x="23" y="5"/>
                                </a:lnTo>
                                <a:lnTo>
                                  <a:pt x="23" y="0"/>
                                </a:lnTo>
                                <a:lnTo>
                                  <a:pt x="20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8" y="18"/>
                                </a:lnTo>
                                <a:lnTo>
                                  <a:pt x="15" y="23"/>
                                </a:lnTo>
                                <a:lnTo>
                                  <a:pt x="10" y="28"/>
                                </a:lnTo>
                                <a:lnTo>
                                  <a:pt x="5" y="30"/>
                                </a:lnTo>
                                <a:lnTo>
                                  <a:pt x="3" y="35"/>
                                </a:lnTo>
                                <a:lnTo>
                                  <a:pt x="0" y="38"/>
                                </a:lnTo>
                                <a:lnTo>
                                  <a:pt x="10" y="35"/>
                                </a:lnTo>
                                <a:lnTo>
                                  <a:pt x="18" y="28"/>
                                </a:lnTo>
                                <a:lnTo>
                                  <a:pt x="23" y="20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1" name="Freeform 1963"/>
                        <wps:cNvSpPr>
                          <a:spLocks/>
                        </wps:cNvSpPr>
                        <wps:spPr bwMode="auto">
                          <a:xfrm>
                            <a:off x="5885" y="958"/>
                            <a:ext cx="20" cy="32"/>
                          </a:xfrm>
                          <a:custGeom>
                            <a:avLst/>
                            <a:gdLst>
                              <a:gd name="T0" fmla="*/ 20 w 20"/>
                              <a:gd name="T1" fmla="*/ 7 h 32"/>
                              <a:gd name="T2" fmla="*/ 17 w 20"/>
                              <a:gd name="T3" fmla="*/ 2 h 32"/>
                              <a:gd name="T4" fmla="*/ 17 w 20"/>
                              <a:gd name="T5" fmla="*/ 0 h 32"/>
                              <a:gd name="T6" fmla="*/ 15 w 20"/>
                              <a:gd name="T7" fmla="*/ 2 h 32"/>
                              <a:gd name="T8" fmla="*/ 15 w 20"/>
                              <a:gd name="T9" fmla="*/ 7 h 32"/>
                              <a:gd name="T10" fmla="*/ 15 w 20"/>
                              <a:gd name="T11" fmla="*/ 7 h 32"/>
                              <a:gd name="T12" fmla="*/ 12 w 20"/>
                              <a:gd name="T13" fmla="*/ 17 h 32"/>
                              <a:gd name="T14" fmla="*/ 5 w 20"/>
                              <a:gd name="T15" fmla="*/ 25 h 32"/>
                              <a:gd name="T16" fmla="*/ 2 w 20"/>
                              <a:gd name="T17" fmla="*/ 27 h 32"/>
                              <a:gd name="T18" fmla="*/ 0 w 20"/>
                              <a:gd name="T19" fmla="*/ 32 h 32"/>
                              <a:gd name="T20" fmla="*/ 7 w 20"/>
                              <a:gd name="T21" fmla="*/ 27 h 32"/>
                              <a:gd name="T22" fmla="*/ 12 w 20"/>
                              <a:gd name="T23" fmla="*/ 22 h 32"/>
                              <a:gd name="T24" fmla="*/ 17 w 20"/>
                              <a:gd name="T25" fmla="*/ 15 h 32"/>
                              <a:gd name="T26" fmla="*/ 20 w 20"/>
                              <a:gd name="T27" fmla="*/ 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20" y="7"/>
                                </a:moveTo>
                                <a:lnTo>
                                  <a:pt x="17" y="2"/>
                                </a:lnTo>
                                <a:lnTo>
                                  <a:pt x="17" y="0"/>
                                </a:lnTo>
                                <a:lnTo>
                                  <a:pt x="15" y="2"/>
                                </a:lnTo>
                                <a:lnTo>
                                  <a:pt x="1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7" y="27"/>
                                </a:lnTo>
                                <a:lnTo>
                                  <a:pt x="12" y="22"/>
                                </a:lnTo>
                                <a:lnTo>
                                  <a:pt x="17" y="15"/>
                                </a:lnTo>
                                <a:lnTo>
                                  <a:pt x="2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" name="Freeform 1964"/>
                        <wps:cNvSpPr>
                          <a:spLocks/>
                        </wps:cNvSpPr>
                        <wps:spPr bwMode="auto">
                          <a:xfrm>
                            <a:off x="5887" y="960"/>
                            <a:ext cx="15" cy="25"/>
                          </a:xfrm>
                          <a:custGeom>
                            <a:avLst/>
                            <a:gdLst>
                              <a:gd name="T0" fmla="*/ 15 w 15"/>
                              <a:gd name="T1" fmla="*/ 5 h 25"/>
                              <a:gd name="T2" fmla="*/ 15 w 15"/>
                              <a:gd name="T3" fmla="*/ 3 h 25"/>
                              <a:gd name="T4" fmla="*/ 13 w 15"/>
                              <a:gd name="T5" fmla="*/ 0 h 25"/>
                              <a:gd name="T6" fmla="*/ 8 w 15"/>
                              <a:gd name="T7" fmla="*/ 15 h 25"/>
                              <a:gd name="T8" fmla="*/ 0 w 15"/>
                              <a:gd name="T9" fmla="*/ 25 h 25"/>
                              <a:gd name="T10" fmla="*/ 5 w 15"/>
                              <a:gd name="T11" fmla="*/ 23 h 25"/>
                              <a:gd name="T12" fmla="*/ 10 w 15"/>
                              <a:gd name="T13" fmla="*/ 18 h 25"/>
                              <a:gd name="T14" fmla="*/ 13 w 15"/>
                              <a:gd name="T15" fmla="*/ 13 h 25"/>
                              <a:gd name="T16" fmla="*/ 15 w 15"/>
                              <a:gd name="T17" fmla="*/ 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15" y="5"/>
                                </a:move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lnTo>
                                  <a:pt x="8" y="15"/>
                                </a:lnTo>
                                <a:lnTo>
                                  <a:pt x="0" y="25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3" y="13"/>
                                </a:lnTo>
                                <a:lnTo>
                                  <a:pt x="1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3" name="Freeform 1965"/>
                        <wps:cNvSpPr>
                          <a:spLocks/>
                        </wps:cNvSpPr>
                        <wps:spPr bwMode="auto">
                          <a:xfrm>
                            <a:off x="5890" y="965"/>
                            <a:ext cx="10" cy="18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18"/>
                              <a:gd name="T2" fmla="*/ 10 w 10"/>
                              <a:gd name="T3" fmla="*/ 0 h 18"/>
                              <a:gd name="T4" fmla="*/ 5 w 10"/>
                              <a:gd name="T5" fmla="*/ 8 h 18"/>
                              <a:gd name="T6" fmla="*/ 0 w 10"/>
                              <a:gd name="T7" fmla="*/ 18 h 18"/>
                              <a:gd name="T8" fmla="*/ 7 w 10"/>
                              <a:gd name="T9" fmla="*/ 10 h 18"/>
                              <a:gd name="T10" fmla="*/ 1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10" y="0"/>
                                </a:moveTo>
                                <a:lnTo>
                                  <a:pt x="10" y="0"/>
                                </a:ln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4" name="Freeform 1966"/>
                        <wps:cNvSpPr>
                          <a:spLocks/>
                        </wps:cNvSpPr>
                        <wps:spPr bwMode="auto">
                          <a:xfrm>
                            <a:off x="5827" y="873"/>
                            <a:ext cx="105" cy="185"/>
                          </a:xfrm>
                          <a:custGeom>
                            <a:avLst/>
                            <a:gdLst>
                              <a:gd name="T0" fmla="*/ 0 w 105"/>
                              <a:gd name="T1" fmla="*/ 167 h 185"/>
                              <a:gd name="T2" fmla="*/ 23 w 105"/>
                              <a:gd name="T3" fmla="*/ 152 h 185"/>
                              <a:gd name="T4" fmla="*/ 43 w 105"/>
                              <a:gd name="T5" fmla="*/ 135 h 185"/>
                              <a:gd name="T6" fmla="*/ 58 w 105"/>
                              <a:gd name="T7" fmla="*/ 120 h 185"/>
                              <a:gd name="T8" fmla="*/ 68 w 105"/>
                              <a:gd name="T9" fmla="*/ 100 h 185"/>
                              <a:gd name="T10" fmla="*/ 85 w 105"/>
                              <a:gd name="T11" fmla="*/ 57 h 185"/>
                              <a:gd name="T12" fmla="*/ 105 w 105"/>
                              <a:gd name="T13" fmla="*/ 0 h 185"/>
                              <a:gd name="T14" fmla="*/ 95 w 105"/>
                              <a:gd name="T15" fmla="*/ 50 h 185"/>
                              <a:gd name="T16" fmla="*/ 87 w 105"/>
                              <a:gd name="T17" fmla="*/ 100 h 185"/>
                              <a:gd name="T18" fmla="*/ 82 w 105"/>
                              <a:gd name="T19" fmla="*/ 122 h 185"/>
                              <a:gd name="T20" fmla="*/ 73 w 105"/>
                              <a:gd name="T21" fmla="*/ 145 h 185"/>
                              <a:gd name="T22" fmla="*/ 63 w 105"/>
                              <a:gd name="T23" fmla="*/ 165 h 185"/>
                              <a:gd name="T24" fmla="*/ 48 w 105"/>
                              <a:gd name="T25" fmla="*/ 185 h 185"/>
                              <a:gd name="T26" fmla="*/ 23 w 105"/>
                              <a:gd name="T27" fmla="*/ 177 h 185"/>
                              <a:gd name="T28" fmla="*/ 0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0" y="167"/>
                                </a:moveTo>
                                <a:lnTo>
                                  <a:pt x="23" y="152"/>
                                </a:lnTo>
                                <a:lnTo>
                                  <a:pt x="43" y="135"/>
                                </a:lnTo>
                                <a:lnTo>
                                  <a:pt x="58" y="120"/>
                                </a:lnTo>
                                <a:lnTo>
                                  <a:pt x="68" y="100"/>
                                </a:lnTo>
                                <a:lnTo>
                                  <a:pt x="85" y="57"/>
                                </a:lnTo>
                                <a:lnTo>
                                  <a:pt x="105" y="0"/>
                                </a:lnTo>
                                <a:lnTo>
                                  <a:pt x="95" y="50"/>
                                </a:lnTo>
                                <a:lnTo>
                                  <a:pt x="87" y="100"/>
                                </a:lnTo>
                                <a:lnTo>
                                  <a:pt x="82" y="122"/>
                                </a:lnTo>
                                <a:lnTo>
                                  <a:pt x="73" y="145"/>
                                </a:lnTo>
                                <a:lnTo>
                                  <a:pt x="63" y="165"/>
                                </a:lnTo>
                                <a:lnTo>
                                  <a:pt x="48" y="185"/>
                                </a:lnTo>
                                <a:lnTo>
                                  <a:pt x="23" y="177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" name="Freeform 1967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9" cy="2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20"/>
                              <a:gd name="T2" fmla="*/ 0 w 169"/>
                              <a:gd name="T3" fmla="*/ 20 h 20"/>
                              <a:gd name="T4" fmla="*/ 0 w 169"/>
                              <a:gd name="T5" fmla="*/ 20 h 20"/>
                              <a:gd name="T6" fmla="*/ 0 w 169"/>
                              <a:gd name="T7" fmla="*/ 20 h 20"/>
                              <a:gd name="T8" fmla="*/ 164 w 169"/>
                              <a:gd name="T9" fmla="*/ 0 h 20"/>
                              <a:gd name="T10" fmla="*/ 167 w 169"/>
                              <a:gd name="T11" fmla="*/ 0 h 20"/>
                              <a:gd name="T12" fmla="*/ 169 w 169"/>
                              <a:gd name="T13" fmla="*/ 0 h 20"/>
                              <a:gd name="T14" fmla="*/ 164 w 169"/>
                              <a:gd name="T15" fmla="*/ 3 h 20"/>
                              <a:gd name="T16" fmla="*/ 164 w 169"/>
                              <a:gd name="T17" fmla="*/ 3 h 20"/>
                              <a:gd name="T18" fmla="*/ 164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close/>
                                <a:moveTo>
                                  <a:pt x="164" y="0"/>
                                </a:moveTo>
                                <a:lnTo>
                                  <a:pt x="167" y="0"/>
                                </a:lnTo>
                                <a:lnTo>
                                  <a:pt x="169" y="0"/>
                                </a:ln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6" name="Freeform 1968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7" cy="52"/>
                          </a:xfrm>
                          <a:custGeom>
                            <a:avLst/>
                            <a:gdLst>
                              <a:gd name="T0" fmla="*/ 167 w 167"/>
                              <a:gd name="T1" fmla="*/ 3 h 52"/>
                              <a:gd name="T2" fmla="*/ 167 w 167"/>
                              <a:gd name="T3" fmla="*/ 0 h 52"/>
                              <a:gd name="T4" fmla="*/ 164 w 167"/>
                              <a:gd name="T5" fmla="*/ 0 h 52"/>
                              <a:gd name="T6" fmla="*/ 162 w 167"/>
                              <a:gd name="T7" fmla="*/ 3 h 52"/>
                              <a:gd name="T8" fmla="*/ 162 w 167"/>
                              <a:gd name="T9" fmla="*/ 3 h 52"/>
                              <a:gd name="T10" fmla="*/ 162 w 167"/>
                              <a:gd name="T11" fmla="*/ 5 h 52"/>
                              <a:gd name="T12" fmla="*/ 167 w 167"/>
                              <a:gd name="T13" fmla="*/ 3 h 52"/>
                              <a:gd name="T14" fmla="*/ 0 w 167"/>
                              <a:gd name="T15" fmla="*/ 20 h 52"/>
                              <a:gd name="T16" fmla="*/ 3 w 167"/>
                              <a:gd name="T17" fmla="*/ 20 h 52"/>
                              <a:gd name="T18" fmla="*/ 3 w 167"/>
                              <a:gd name="T19" fmla="*/ 20 h 52"/>
                              <a:gd name="T20" fmla="*/ 3 w 167"/>
                              <a:gd name="T21" fmla="*/ 23 h 52"/>
                              <a:gd name="T22" fmla="*/ 3 w 167"/>
                              <a:gd name="T23" fmla="*/ 25 h 52"/>
                              <a:gd name="T24" fmla="*/ 3 w 167"/>
                              <a:gd name="T25" fmla="*/ 23 h 52"/>
                              <a:gd name="T26" fmla="*/ 0 w 167"/>
                              <a:gd name="T27" fmla="*/ 20 h 52"/>
                              <a:gd name="T28" fmla="*/ 8 w 167"/>
                              <a:gd name="T29" fmla="*/ 52 h 52"/>
                              <a:gd name="T30" fmla="*/ 3 w 167"/>
                              <a:gd name="T31" fmla="*/ 45 h 52"/>
                              <a:gd name="T32" fmla="*/ 3 w 167"/>
                              <a:gd name="T33" fmla="*/ 37 h 52"/>
                              <a:gd name="T34" fmla="*/ 5 w 167"/>
                              <a:gd name="T35" fmla="*/ 45 h 52"/>
                              <a:gd name="T36" fmla="*/ 8 w 167"/>
                              <a:gd name="T37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167" y="3"/>
                                </a:moveTo>
                                <a:lnTo>
                                  <a:pt x="167" y="0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62" y="5"/>
                                </a:lnTo>
                                <a:lnTo>
                                  <a:pt x="167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3" y="20"/>
                                </a:lnTo>
                                <a:lnTo>
                                  <a:pt x="3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  <a:moveTo>
                                  <a:pt x="8" y="52"/>
                                </a:moveTo>
                                <a:lnTo>
                                  <a:pt x="3" y="45"/>
                                </a:lnTo>
                                <a:lnTo>
                                  <a:pt x="3" y="37"/>
                                </a:lnTo>
                                <a:lnTo>
                                  <a:pt x="5" y="45"/>
                                </a:lnTo>
                                <a:lnTo>
                                  <a:pt x="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7" name="Freeform 1969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3 h 57"/>
                              <a:gd name="T2" fmla="*/ 164 w 164"/>
                              <a:gd name="T3" fmla="*/ 3 h 57"/>
                              <a:gd name="T4" fmla="*/ 164 w 164"/>
                              <a:gd name="T5" fmla="*/ 0 h 57"/>
                              <a:gd name="T6" fmla="*/ 162 w 164"/>
                              <a:gd name="T7" fmla="*/ 3 h 57"/>
                              <a:gd name="T8" fmla="*/ 159 w 164"/>
                              <a:gd name="T9" fmla="*/ 3 h 57"/>
                              <a:gd name="T10" fmla="*/ 159 w 164"/>
                              <a:gd name="T11" fmla="*/ 5 h 57"/>
                              <a:gd name="T12" fmla="*/ 159 w 164"/>
                              <a:gd name="T13" fmla="*/ 5 h 57"/>
                              <a:gd name="T14" fmla="*/ 164 w 164"/>
                              <a:gd name="T15" fmla="*/ 3 h 57"/>
                              <a:gd name="T16" fmla="*/ 0 w 164"/>
                              <a:gd name="T17" fmla="*/ 20 h 57"/>
                              <a:gd name="T18" fmla="*/ 0 w 164"/>
                              <a:gd name="T19" fmla="*/ 20 h 57"/>
                              <a:gd name="T20" fmla="*/ 3 w 164"/>
                              <a:gd name="T21" fmla="*/ 37 h 57"/>
                              <a:gd name="T22" fmla="*/ 10 w 164"/>
                              <a:gd name="T23" fmla="*/ 55 h 57"/>
                              <a:gd name="T24" fmla="*/ 10 w 164"/>
                              <a:gd name="T25" fmla="*/ 57 h 57"/>
                              <a:gd name="T26" fmla="*/ 8 w 164"/>
                              <a:gd name="T27" fmla="*/ 42 h 57"/>
                              <a:gd name="T28" fmla="*/ 5 w 164"/>
                              <a:gd name="T29" fmla="*/ 30 h 57"/>
                              <a:gd name="T30" fmla="*/ 5 w 164"/>
                              <a:gd name="T31" fmla="*/ 25 h 57"/>
                              <a:gd name="T32" fmla="*/ 5 w 164"/>
                              <a:gd name="T33" fmla="*/ 20 h 57"/>
                              <a:gd name="T34" fmla="*/ 3 w 164"/>
                              <a:gd name="T35" fmla="*/ 20 h 57"/>
                              <a:gd name="T36" fmla="*/ 0 w 164"/>
                              <a:gd name="T37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3"/>
                                </a:move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59" y="3"/>
                                </a:lnTo>
                                <a:lnTo>
                                  <a:pt x="159" y="5"/>
                                </a:lnTo>
                                <a:lnTo>
                                  <a:pt x="164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3" y="37"/>
                                </a:lnTo>
                                <a:lnTo>
                                  <a:pt x="10" y="55"/>
                                </a:lnTo>
                                <a:lnTo>
                                  <a:pt x="10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30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" name="Freeform 1970"/>
                        <wps:cNvSpPr>
                          <a:spLocks noEditPoints="1"/>
                        </wps:cNvSpPr>
                        <wps:spPr bwMode="auto">
                          <a:xfrm>
                            <a:off x="5987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 h 54"/>
                              <a:gd name="T2" fmla="*/ 159 w 159"/>
                              <a:gd name="T3" fmla="*/ 0 h 54"/>
                              <a:gd name="T4" fmla="*/ 159 w 159"/>
                              <a:gd name="T5" fmla="*/ 0 h 54"/>
                              <a:gd name="T6" fmla="*/ 156 w 159"/>
                              <a:gd name="T7" fmla="*/ 0 h 54"/>
                              <a:gd name="T8" fmla="*/ 154 w 159"/>
                              <a:gd name="T9" fmla="*/ 0 h 54"/>
                              <a:gd name="T10" fmla="*/ 154 w 159"/>
                              <a:gd name="T11" fmla="*/ 2 h 54"/>
                              <a:gd name="T12" fmla="*/ 154 w 159"/>
                              <a:gd name="T13" fmla="*/ 5 h 54"/>
                              <a:gd name="T14" fmla="*/ 159 w 159"/>
                              <a:gd name="T15" fmla="*/ 2 h 54"/>
                              <a:gd name="T16" fmla="*/ 0 w 159"/>
                              <a:gd name="T17" fmla="*/ 17 h 54"/>
                              <a:gd name="T18" fmla="*/ 0 w 159"/>
                              <a:gd name="T19" fmla="*/ 20 h 54"/>
                              <a:gd name="T20" fmla="*/ 0 w 159"/>
                              <a:gd name="T21" fmla="*/ 22 h 54"/>
                              <a:gd name="T22" fmla="*/ 2 w 159"/>
                              <a:gd name="T23" fmla="*/ 27 h 54"/>
                              <a:gd name="T24" fmla="*/ 0 w 159"/>
                              <a:gd name="T25" fmla="*/ 34 h 54"/>
                              <a:gd name="T26" fmla="*/ 2 w 159"/>
                              <a:gd name="T27" fmla="*/ 42 h 54"/>
                              <a:gd name="T28" fmla="*/ 5 w 159"/>
                              <a:gd name="T29" fmla="*/ 49 h 54"/>
                              <a:gd name="T30" fmla="*/ 5 w 159"/>
                              <a:gd name="T31" fmla="*/ 52 h 54"/>
                              <a:gd name="T32" fmla="*/ 7 w 159"/>
                              <a:gd name="T33" fmla="*/ 52 h 54"/>
                              <a:gd name="T34" fmla="*/ 7 w 159"/>
                              <a:gd name="T35" fmla="*/ 54 h 54"/>
                              <a:gd name="T36" fmla="*/ 9 w 159"/>
                              <a:gd name="T37" fmla="*/ 54 h 54"/>
                              <a:gd name="T38" fmla="*/ 7 w 159"/>
                              <a:gd name="T39" fmla="*/ 42 h 54"/>
                              <a:gd name="T40" fmla="*/ 5 w 159"/>
                              <a:gd name="T41" fmla="*/ 27 h 54"/>
                              <a:gd name="T42" fmla="*/ 5 w 159"/>
                              <a:gd name="T43" fmla="*/ 22 h 54"/>
                              <a:gd name="T44" fmla="*/ 5 w 159"/>
                              <a:gd name="T45" fmla="*/ 20 h 54"/>
                              <a:gd name="T46" fmla="*/ 2 w 159"/>
                              <a:gd name="T47" fmla="*/ 17 h 54"/>
                              <a:gd name="T48" fmla="*/ 0 w 159"/>
                              <a:gd name="T49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"/>
                                </a:moveTo>
                                <a:lnTo>
                                  <a:pt x="159" y="0"/>
                                </a:lnTo>
                                <a:lnTo>
                                  <a:pt x="156" y="0"/>
                                </a:lnTo>
                                <a:lnTo>
                                  <a:pt x="154" y="0"/>
                                </a:lnTo>
                                <a:lnTo>
                                  <a:pt x="154" y="2"/>
                                </a:lnTo>
                                <a:lnTo>
                                  <a:pt x="154" y="5"/>
                                </a:lnTo>
                                <a:lnTo>
                                  <a:pt x="159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27"/>
                                </a:lnTo>
                                <a:lnTo>
                                  <a:pt x="0" y="34"/>
                                </a:lnTo>
                                <a:lnTo>
                                  <a:pt x="2" y="42"/>
                                </a:lnTo>
                                <a:lnTo>
                                  <a:pt x="5" y="49"/>
                                </a:lnTo>
                                <a:lnTo>
                                  <a:pt x="5" y="52"/>
                                </a:lnTo>
                                <a:lnTo>
                                  <a:pt x="7" y="52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9" name="Freeform 1971"/>
                        <wps:cNvSpPr>
                          <a:spLocks noEditPoints="1"/>
                        </wps:cNvSpPr>
                        <wps:spPr bwMode="auto">
                          <a:xfrm>
                            <a:off x="598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 h 54"/>
                              <a:gd name="T2" fmla="*/ 154 w 154"/>
                              <a:gd name="T3" fmla="*/ 2 h 54"/>
                              <a:gd name="T4" fmla="*/ 154 w 154"/>
                              <a:gd name="T5" fmla="*/ 0 h 54"/>
                              <a:gd name="T6" fmla="*/ 152 w 154"/>
                              <a:gd name="T7" fmla="*/ 0 h 54"/>
                              <a:gd name="T8" fmla="*/ 149 w 154"/>
                              <a:gd name="T9" fmla="*/ 0 h 54"/>
                              <a:gd name="T10" fmla="*/ 149 w 154"/>
                              <a:gd name="T11" fmla="*/ 2 h 54"/>
                              <a:gd name="T12" fmla="*/ 152 w 154"/>
                              <a:gd name="T13" fmla="*/ 7 h 54"/>
                              <a:gd name="T14" fmla="*/ 154 w 154"/>
                              <a:gd name="T15" fmla="*/ 2 h 54"/>
                              <a:gd name="T16" fmla="*/ 0 w 154"/>
                              <a:gd name="T17" fmla="*/ 17 h 54"/>
                              <a:gd name="T18" fmla="*/ 0 w 154"/>
                              <a:gd name="T19" fmla="*/ 22 h 54"/>
                              <a:gd name="T20" fmla="*/ 0 w 154"/>
                              <a:gd name="T21" fmla="*/ 27 h 54"/>
                              <a:gd name="T22" fmla="*/ 3 w 154"/>
                              <a:gd name="T23" fmla="*/ 39 h 54"/>
                              <a:gd name="T24" fmla="*/ 5 w 154"/>
                              <a:gd name="T25" fmla="*/ 54 h 54"/>
                              <a:gd name="T26" fmla="*/ 7 w 154"/>
                              <a:gd name="T27" fmla="*/ 54 h 54"/>
                              <a:gd name="T28" fmla="*/ 10 w 154"/>
                              <a:gd name="T29" fmla="*/ 54 h 54"/>
                              <a:gd name="T30" fmla="*/ 7 w 154"/>
                              <a:gd name="T31" fmla="*/ 42 h 54"/>
                              <a:gd name="T32" fmla="*/ 5 w 154"/>
                              <a:gd name="T33" fmla="*/ 27 h 54"/>
                              <a:gd name="T34" fmla="*/ 5 w 154"/>
                              <a:gd name="T35" fmla="*/ 25 h 54"/>
                              <a:gd name="T36" fmla="*/ 5 w 154"/>
                              <a:gd name="T37" fmla="*/ 20 h 54"/>
                              <a:gd name="T38" fmla="*/ 3 w 154"/>
                              <a:gd name="T39" fmla="*/ 20 h 54"/>
                              <a:gd name="T40" fmla="*/ 0 w 154"/>
                              <a:gd name="T41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"/>
                                </a:moveTo>
                                <a:lnTo>
                                  <a:pt x="154" y="2"/>
                                </a:lnTo>
                                <a:lnTo>
                                  <a:pt x="154" y="0"/>
                                </a:lnTo>
                                <a:lnTo>
                                  <a:pt x="152" y="0"/>
                                </a:lnTo>
                                <a:lnTo>
                                  <a:pt x="149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7"/>
                                </a:lnTo>
                                <a:lnTo>
                                  <a:pt x="154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3" y="39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0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" name="Freeform 1972"/>
                        <wps:cNvSpPr>
                          <a:spLocks noEditPoints="1"/>
                        </wps:cNvSpPr>
                        <wps:spPr bwMode="auto">
                          <a:xfrm>
                            <a:off x="5992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5 h 54"/>
                              <a:gd name="T2" fmla="*/ 149 w 149"/>
                              <a:gd name="T3" fmla="*/ 2 h 54"/>
                              <a:gd name="T4" fmla="*/ 149 w 149"/>
                              <a:gd name="T5" fmla="*/ 0 h 54"/>
                              <a:gd name="T6" fmla="*/ 146 w 149"/>
                              <a:gd name="T7" fmla="*/ 0 h 54"/>
                              <a:gd name="T8" fmla="*/ 144 w 149"/>
                              <a:gd name="T9" fmla="*/ 0 h 54"/>
                              <a:gd name="T10" fmla="*/ 144 w 149"/>
                              <a:gd name="T11" fmla="*/ 5 h 54"/>
                              <a:gd name="T12" fmla="*/ 146 w 149"/>
                              <a:gd name="T13" fmla="*/ 7 h 54"/>
                              <a:gd name="T14" fmla="*/ 149 w 149"/>
                              <a:gd name="T15" fmla="*/ 5 h 54"/>
                              <a:gd name="T16" fmla="*/ 0 w 149"/>
                              <a:gd name="T17" fmla="*/ 20 h 54"/>
                              <a:gd name="T18" fmla="*/ 0 w 149"/>
                              <a:gd name="T19" fmla="*/ 22 h 54"/>
                              <a:gd name="T20" fmla="*/ 0 w 149"/>
                              <a:gd name="T21" fmla="*/ 27 h 54"/>
                              <a:gd name="T22" fmla="*/ 2 w 149"/>
                              <a:gd name="T23" fmla="*/ 42 h 54"/>
                              <a:gd name="T24" fmla="*/ 4 w 149"/>
                              <a:gd name="T25" fmla="*/ 54 h 54"/>
                              <a:gd name="T26" fmla="*/ 7 w 149"/>
                              <a:gd name="T27" fmla="*/ 54 h 54"/>
                              <a:gd name="T28" fmla="*/ 9 w 149"/>
                              <a:gd name="T29" fmla="*/ 54 h 54"/>
                              <a:gd name="T30" fmla="*/ 7 w 149"/>
                              <a:gd name="T31" fmla="*/ 42 h 54"/>
                              <a:gd name="T32" fmla="*/ 4 w 149"/>
                              <a:gd name="T33" fmla="*/ 27 h 54"/>
                              <a:gd name="T34" fmla="*/ 4 w 149"/>
                              <a:gd name="T35" fmla="*/ 25 h 54"/>
                              <a:gd name="T36" fmla="*/ 4 w 149"/>
                              <a:gd name="T37" fmla="*/ 20 h 54"/>
                              <a:gd name="T38" fmla="*/ 2 w 149"/>
                              <a:gd name="T39" fmla="*/ 20 h 54"/>
                              <a:gd name="T40" fmla="*/ 0 w 149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5"/>
                                </a:moveTo>
                                <a:lnTo>
                                  <a:pt x="149" y="2"/>
                                </a:lnTo>
                                <a:lnTo>
                                  <a:pt x="149" y="0"/>
                                </a:lnTo>
                                <a:lnTo>
                                  <a:pt x="146" y="0"/>
                                </a:lnTo>
                                <a:lnTo>
                                  <a:pt x="144" y="0"/>
                                </a:lnTo>
                                <a:lnTo>
                                  <a:pt x="144" y="5"/>
                                </a:lnTo>
                                <a:lnTo>
                                  <a:pt x="146" y="7"/>
                                </a:lnTo>
                                <a:lnTo>
                                  <a:pt x="149" y="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4" y="54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4" y="27"/>
                                </a:lnTo>
                                <a:lnTo>
                                  <a:pt x="4" y="25"/>
                                </a:lnTo>
                                <a:lnTo>
                                  <a:pt x="4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" name="Freeform 1973"/>
                        <wps:cNvSpPr>
                          <a:spLocks noEditPoints="1"/>
                        </wps:cNvSpPr>
                        <wps:spPr bwMode="auto">
                          <a:xfrm>
                            <a:off x="5994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7 h 54"/>
                              <a:gd name="T2" fmla="*/ 144 w 147"/>
                              <a:gd name="T3" fmla="*/ 2 h 54"/>
                              <a:gd name="T4" fmla="*/ 144 w 147"/>
                              <a:gd name="T5" fmla="*/ 0 h 54"/>
                              <a:gd name="T6" fmla="*/ 142 w 147"/>
                              <a:gd name="T7" fmla="*/ 0 h 54"/>
                              <a:gd name="T8" fmla="*/ 139 w 147"/>
                              <a:gd name="T9" fmla="*/ 2 h 54"/>
                              <a:gd name="T10" fmla="*/ 139 w 147"/>
                              <a:gd name="T11" fmla="*/ 5 h 54"/>
                              <a:gd name="T12" fmla="*/ 142 w 147"/>
                              <a:gd name="T13" fmla="*/ 10 h 54"/>
                              <a:gd name="T14" fmla="*/ 147 w 147"/>
                              <a:gd name="T15" fmla="*/ 7 h 54"/>
                              <a:gd name="T16" fmla="*/ 0 w 147"/>
                              <a:gd name="T17" fmla="*/ 20 h 54"/>
                              <a:gd name="T18" fmla="*/ 0 w 147"/>
                              <a:gd name="T19" fmla="*/ 25 h 54"/>
                              <a:gd name="T20" fmla="*/ 0 w 147"/>
                              <a:gd name="T21" fmla="*/ 27 h 54"/>
                              <a:gd name="T22" fmla="*/ 2 w 147"/>
                              <a:gd name="T23" fmla="*/ 42 h 54"/>
                              <a:gd name="T24" fmla="*/ 5 w 147"/>
                              <a:gd name="T25" fmla="*/ 54 h 54"/>
                              <a:gd name="T26" fmla="*/ 7 w 147"/>
                              <a:gd name="T27" fmla="*/ 54 h 54"/>
                              <a:gd name="T28" fmla="*/ 12 w 147"/>
                              <a:gd name="T29" fmla="*/ 54 h 54"/>
                              <a:gd name="T30" fmla="*/ 7 w 147"/>
                              <a:gd name="T31" fmla="*/ 42 h 54"/>
                              <a:gd name="T32" fmla="*/ 5 w 147"/>
                              <a:gd name="T33" fmla="*/ 27 h 54"/>
                              <a:gd name="T34" fmla="*/ 5 w 147"/>
                              <a:gd name="T35" fmla="*/ 25 h 54"/>
                              <a:gd name="T36" fmla="*/ 5 w 147"/>
                              <a:gd name="T37" fmla="*/ 22 h 54"/>
                              <a:gd name="T38" fmla="*/ 2 w 147"/>
                              <a:gd name="T39" fmla="*/ 20 h 54"/>
                              <a:gd name="T40" fmla="*/ 0 w 147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7"/>
                                </a:moveTo>
                                <a:lnTo>
                                  <a:pt x="144" y="2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2"/>
                                </a:lnTo>
                                <a:lnTo>
                                  <a:pt x="139" y="5"/>
                                </a:lnTo>
                                <a:lnTo>
                                  <a:pt x="142" y="10"/>
                                </a:lnTo>
                                <a:lnTo>
                                  <a:pt x="147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2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" name="Freeform 1974"/>
                        <wps:cNvSpPr>
                          <a:spLocks noEditPoints="1"/>
                        </wps:cNvSpPr>
                        <wps:spPr bwMode="auto">
                          <a:xfrm>
                            <a:off x="5996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7 h 57"/>
                              <a:gd name="T2" fmla="*/ 140 w 142"/>
                              <a:gd name="T3" fmla="*/ 5 h 57"/>
                              <a:gd name="T4" fmla="*/ 140 w 142"/>
                              <a:gd name="T5" fmla="*/ 0 h 57"/>
                              <a:gd name="T6" fmla="*/ 137 w 142"/>
                              <a:gd name="T7" fmla="*/ 2 h 57"/>
                              <a:gd name="T8" fmla="*/ 135 w 142"/>
                              <a:gd name="T9" fmla="*/ 2 h 57"/>
                              <a:gd name="T10" fmla="*/ 135 w 142"/>
                              <a:gd name="T11" fmla="*/ 7 h 57"/>
                              <a:gd name="T12" fmla="*/ 137 w 142"/>
                              <a:gd name="T13" fmla="*/ 12 h 57"/>
                              <a:gd name="T14" fmla="*/ 142 w 142"/>
                              <a:gd name="T15" fmla="*/ 7 h 57"/>
                              <a:gd name="T16" fmla="*/ 0 w 142"/>
                              <a:gd name="T17" fmla="*/ 20 h 57"/>
                              <a:gd name="T18" fmla="*/ 0 w 142"/>
                              <a:gd name="T19" fmla="*/ 25 h 57"/>
                              <a:gd name="T20" fmla="*/ 0 w 142"/>
                              <a:gd name="T21" fmla="*/ 27 h 57"/>
                              <a:gd name="T22" fmla="*/ 3 w 142"/>
                              <a:gd name="T23" fmla="*/ 42 h 57"/>
                              <a:gd name="T24" fmla="*/ 5 w 142"/>
                              <a:gd name="T25" fmla="*/ 54 h 57"/>
                              <a:gd name="T26" fmla="*/ 10 w 142"/>
                              <a:gd name="T27" fmla="*/ 54 h 57"/>
                              <a:gd name="T28" fmla="*/ 13 w 142"/>
                              <a:gd name="T29" fmla="*/ 57 h 57"/>
                              <a:gd name="T30" fmla="*/ 8 w 142"/>
                              <a:gd name="T31" fmla="*/ 42 h 57"/>
                              <a:gd name="T32" fmla="*/ 5 w 142"/>
                              <a:gd name="T33" fmla="*/ 27 h 57"/>
                              <a:gd name="T34" fmla="*/ 5 w 142"/>
                              <a:gd name="T35" fmla="*/ 25 h 57"/>
                              <a:gd name="T36" fmla="*/ 5 w 142"/>
                              <a:gd name="T37" fmla="*/ 22 h 57"/>
                              <a:gd name="T38" fmla="*/ 3 w 142"/>
                              <a:gd name="T39" fmla="*/ 22 h 57"/>
                              <a:gd name="T40" fmla="*/ 0 w 142"/>
                              <a:gd name="T41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7"/>
                                </a:moveTo>
                                <a:lnTo>
                                  <a:pt x="140" y="5"/>
                                </a:lnTo>
                                <a:lnTo>
                                  <a:pt x="140" y="0"/>
                                </a:lnTo>
                                <a:lnTo>
                                  <a:pt x="137" y="2"/>
                                </a:lnTo>
                                <a:lnTo>
                                  <a:pt x="135" y="2"/>
                                </a:lnTo>
                                <a:lnTo>
                                  <a:pt x="135" y="7"/>
                                </a:lnTo>
                                <a:lnTo>
                                  <a:pt x="137" y="12"/>
                                </a:lnTo>
                                <a:lnTo>
                                  <a:pt x="142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54"/>
                                </a:lnTo>
                                <a:lnTo>
                                  <a:pt x="13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3" y="22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3" name="Freeform 1975"/>
                        <wps:cNvSpPr>
                          <a:spLocks noEditPoints="1"/>
                        </wps:cNvSpPr>
                        <wps:spPr bwMode="auto">
                          <a:xfrm>
                            <a:off x="5999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8 h 55"/>
                              <a:gd name="T2" fmla="*/ 134 w 137"/>
                              <a:gd name="T3" fmla="*/ 3 h 55"/>
                              <a:gd name="T4" fmla="*/ 134 w 137"/>
                              <a:gd name="T5" fmla="*/ 0 h 55"/>
                              <a:gd name="T6" fmla="*/ 132 w 137"/>
                              <a:gd name="T7" fmla="*/ 0 h 55"/>
                              <a:gd name="T8" fmla="*/ 129 w 137"/>
                              <a:gd name="T9" fmla="*/ 0 h 55"/>
                              <a:gd name="T10" fmla="*/ 132 w 137"/>
                              <a:gd name="T11" fmla="*/ 5 h 55"/>
                              <a:gd name="T12" fmla="*/ 132 w 137"/>
                              <a:gd name="T13" fmla="*/ 10 h 55"/>
                              <a:gd name="T14" fmla="*/ 134 w 137"/>
                              <a:gd name="T15" fmla="*/ 10 h 55"/>
                              <a:gd name="T16" fmla="*/ 137 w 137"/>
                              <a:gd name="T17" fmla="*/ 8 h 55"/>
                              <a:gd name="T18" fmla="*/ 0 w 137"/>
                              <a:gd name="T19" fmla="*/ 20 h 55"/>
                              <a:gd name="T20" fmla="*/ 0 w 137"/>
                              <a:gd name="T21" fmla="*/ 23 h 55"/>
                              <a:gd name="T22" fmla="*/ 0 w 137"/>
                              <a:gd name="T23" fmla="*/ 25 h 55"/>
                              <a:gd name="T24" fmla="*/ 2 w 137"/>
                              <a:gd name="T25" fmla="*/ 40 h 55"/>
                              <a:gd name="T26" fmla="*/ 7 w 137"/>
                              <a:gd name="T27" fmla="*/ 52 h 55"/>
                              <a:gd name="T28" fmla="*/ 10 w 137"/>
                              <a:gd name="T29" fmla="*/ 55 h 55"/>
                              <a:gd name="T30" fmla="*/ 12 w 137"/>
                              <a:gd name="T31" fmla="*/ 55 h 55"/>
                              <a:gd name="T32" fmla="*/ 7 w 137"/>
                              <a:gd name="T33" fmla="*/ 40 h 55"/>
                              <a:gd name="T34" fmla="*/ 5 w 137"/>
                              <a:gd name="T35" fmla="*/ 25 h 55"/>
                              <a:gd name="T36" fmla="*/ 5 w 137"/>
                              <a:gd name="T37" fmla="*/ 23 h 55"/>
                              <a:gd name="T38" fmla="*/ 5 w 137"/>
                              <a:gd name="T39" fmla="*/ 20 h 55"/>
                              <a:gd name="T40" fmla="*/ 2 w 137"/>
                              <a:gd name="T41" fmla="*/ 20 h 55"/>
                              <a:gd name="T42" fmla="*/ 0 w 13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8"/>
                                </a:moveTo>
                                <a:lnTo>
                                  <a:pt x="134" y="3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0"/>
                                </a:lnTo>
                                <a:lnTo>
                                  <a:pt x="132" y="5"/>
                                </a:lnTo>
                                <a:lnTo>
                                  <a:pt x="132" y="10"/>
                                </a:lnTo>
                                <a:lnTo>
                                  <a:pt x="134" y="10"/>
                                </a:lnTo>
                                <a:lnTo>
                                  <a:pt x="137" y="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2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" name="Freeform 1976"/>
                        <wps:cNvSpPr>
                          <a:spLocks noEditPoints="1"/>
                        </wps:cNvSpPr>
                        <wps:spPr bwMode="auto">
                          <a:xfrm>
                            <a:off x="6001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10 h 55"/>
                              <a:gd name="T2" fmla="*/ 130 w 132"/>
                              <a:gd name="T3" fmla="*/ 5 h 55"/>
                              <a:gd name="T4" fmla="*/ 130 w 132"/>
                              <a:gd name="T5" fmla="*/ 0 h 55"/>
                              <a:gd name="T6" fmla="*/ 127 w 132"/>
                              <a:gd name="T7" fmla="*/ 0 h 55"/>
                              <a:gd name="T8" fmla="*/ 125 w 132"/>
                              <a:gd name="T9" fmla="*/ 0 h 55"/>
                              <a:gd name="T10" fmla="*/ 127 w 132"/>
                              <a:gd name="T11" fmla="*/ 8 h 55"/>
                              <a:gd name="T12" fmla="*/ 127 w 132"/>
                              <a:gd name="T13" fmla="*/ 13 h 55"/>
                              <a:gd name="T14" fmla="*/ 130 w 132"/>
                              <a:gd name="T15" fmla="*/ 10 h 55"/>
                              <a:gd name="T16" fmla="*/ 132 w 132"/>
                              <a:gd name="T17" fmla="*/ 10 h 55"/>
                              <a:gd name="T18" fmla="*/ 0 w 132"/>
                              <a:gd name="T19" fmla="*/ 20 h 55"/>
                              <a:gd name="T20" fmla="*/ 0 w 132"/>
                              <a:gd name="T21" fmla="*/ 23 h 55"/>
                              <a:gd name="T22" fmla="*/ 0 w 132"/>
                              <a:gd name="T23" fmla="*/ 25 h 55"/>
                              <a:gd name="T24" fmla="*/ 3 w 132"/>
                              <a:gd name="T25" fmla="*/ 40 h 55"/>
                              <a:gd name="T26" fmla="*/ 8 w 132"/>
                              <a:gd name="T27" fmla="*/ 55 h 55"/>
                              <a:gd name="T28" fmla="*/ 10 w 132"/>
                              <a:gd name="T29" fmla="*/ 55 h 55"/>
                              <a:gd name="T30" fmla="*/ 13 w 132"/>
                              <a:gd name="T31" fmla="*/ 55 h 55"/>
                              <a:gd name="T32" fmla="*/ 8 w 132"/>
                              <a:gd name="T33" fmla="*/ 40 h 55"/>
                              <a:gd name="T34" fmla="*/ 5 w 132"/>
                              <a:gd name="T35" fmla="*/ 25 h 55"/>
                              <a:gd name="T36" fmla="*/ 5 w 132"/>
                              <a:gd name="T37" fmla="*/ 23 h 55"/>
                              <a:gd name="T38" fmla="*/ 5 w 132"/>
                              <a:gd name="T39" fmla="*/ 20 h 55"/>
                              <a:gd name="T40" fmla="*/ 3 w 132"/>
                              <a:gd name="T41" fmla="*/ 20 h 55"/>
                              <a:gd name="T42" fmla="*/ 0 w 13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10"/>
                                </a:moveTo>
                                <a:lnTo>
                                  <a:pt x="130" y="5"/>
                                </a:lnTo>
                                <a:lnTo>
                                  <a:pt x="130" y="0"/>
                                </a:lnTo>
                                <a:lnTo>
                                  <a:pt x="127" y="0"/>
                                </a:lnTo>
                                <a:lnTo>
                                  <a:pt x="125" y="0"/>
                                </a:lnTo>
                                <a:lnTo>
                                  <a:pt x="127" y="8"/>
                                </a:lnTo>
                                <a:lnTo>
                                  <a:pt x="127" y="13"/>
                                </a:lnTo>
                                <a:lnTo>
                                  <a:pt x="130" y="10"/>
                                </a:lnTo>
                                <a:lnTo>
                                  <a:pt x="132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5" name="Freeform 1977"/>
                        <wps:cNvSpPr>
                          <a:spLocks noEditPoints="1"/>
                        </wps:cNvSpPr>
                        <wps:spPr bwMode="auto">
                          <a:xfrm>
                            <a:off x="6004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10 h 55"/>
                              <a:gd name="T2" fmla="*/ 127 w 127"/>
                              <a:gd name="T3" fmla="*/ 5 h 55"/>
                              <a:gd name="T4" fmla="*/ 124 w 127"/>
                              <a:gd name="T5" fmla="*/ 0 h 55"/>
                              <a:gd name="T6" fmla="*/ 122 w 127"/>
                              <a:gd name="T7" fmla="*/ 0 h 55"/>
                              <a:gd name="T8" fmla="*/ 119 w 127"/>
                              <a:gd name="T9" fmla="*/ 3 h 55"/>
                              <a:gd name="T10" fmla="*/ 122 w 127"/>
                              <a:gd name="T11" fmla="*/ 8 h 55"/>
                              <a:gd name="T12" fmla="*/ 122 w 127"/>
                              <a:gd name="T13" fmla="*/ 13 h 55"/>
                              <a:gd name="T14" fmla="*/ 124 w 127"/>
                              <a:gd name="T15" fmla="*/ 13 h 55"/>
                              <a:gd name="T16" fmla="*/ 127 w 127"/>
                              <a:gd name="T17" fmla="*/ 10 h 55"/>
                              <a:gd name="T18" fmla="*/ 0 w 127"/>
                              <a:gd name="T19" fmla="*/ 20 h 55"/>
                              <a:gd name="T20" fmla="*/ 0 w 127"/>
                              <a:gd name="T21" fmla="*/ 23 h 55"/>
                              <a:gd name="T22" fmla="*/ 0 w 127"/>
                              <a:gd name="T23" fmla="*/ 25 h 55"/>
                              <a:gd name="T24" fmla="*/ 2 w 127"/>
                              <a:gd name="T25" fmla="*/ 40 h 55"/>
                              <a:gd name="T26" fmla="*/ 7 w 127"/>
                              <a:gd name="T27" fmla="*/ 55 h 55"/>
                              <a:gd name="T28" fmla="*/ 10 w 127"/>
                              <a:gd name="T29" fmla="*/ 55 h 55"/>
                              <a:gd name="T30" fmla="*/ 12 w 127"/>
                              <a:gd name="T31" fmla="*/ 55 h 55"/>
                              <a:gd name="T32" fmla="*/ 7 w 127"/>
                              <a:gd name="T33" fmla="*/ 40 h 55"/>
                              <a:gd name="T34" fmla="*/ 5 w 127"/>
                              <a:gd name="T35" fmla="*/ 25 h 55"/>
                              <a:gd name="T36" fmla="*/ 5 w 127"/>
                              <a:gd name="T37" fmla="*/ 23 h 55"/>
                              <a:gd name="T38" fmla="*/ 5 w 127"/>
                              <a:gd name="T39" fmla="*/ 23 h 55"/>
                              <a:gd name="T40" fmla="*/ 2 w 127"/>
                              <a:gd name="T41" fmla="*/ 20 h 55"/>
                              <a:gd name="T42" fmla="*/ 0 w 12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10"/>
                                </a:moveTo>
                                <a:lnTo>
                                  <a:pt x="127" y="5"/>
                                </a:lnTo>
                                <a:lnTo>
                                  <a:pt x="124" y="0"/>
                                </a:lnTo>
                                <a:lnTo>
                                  <a:pt x="122" y="0"/>
                                </a:lnTo>
                                <a:lnTo>
                                  <a:pt x="119" y="3"/>
                                </a:lnTo>
                                <a:lnTo>
                                  <a:pt x="122" y="8"/>
                                </a:lnTo>
                                <a:lnTo>
                                  <a:pt x="122" y="13"/>
                                </a:lnTo>
                                <a:lnTo>
                                  <a:pt x="124" y="13"/>
                                </a:lnTo>
                                <a:lnTo>
                                  <a:pt x="12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5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" name="Freeform 1978"/>
                        <wps:cNvSpPr>
                          <a:spLocks noEditPoints="1"/>
                        </wps:cNvSpPr>
                        <wps:spPr bwMode="auto">
                          <a:xfrm>
                            <a:off x="6006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13 h 55"/>
                              <a:gd name="T2" fmla="*/ 122 w 122"/>
                              <a:gd name="T3" fmla="*/ 8 h 55"/>
                              <a:gd name="T4" fmla="*/ 120 w 122"/>
                              <a:gd name="T5" fmla="*/ 0 h 55"/>
                              <a:gd name="T6" fmla="*/ 117 w 122"/>
                              <a:gd name="T7" fmla="*/ 3 h 55"/>
                              <a:gd name="T8" fmla="*/ 115 w 122"/>
                              <a:gd name="T9" fmla="*/ 3 h 55"/>
                              <a:gd name="T10" fmla="*/ 117 w 122"/>
                              <a:gd name="T11" fmla="*/ 8 h 55"/>
                              <a:gd name="T12" fmla="*/ 117 w 122"/>
                              <a:gd name="T13" fmla="*/ 15 h 55"/>
                              <a:gd name="T14" fmla="*/ 120 w 122"/>
                              <a:gd name="T15" fmla="*/ 13 h 55"/>
                              <a:gd name="T16" fmla="*/ 122 w 122"/>
                              <a:gd name="T17" fmla="*/ 13 h 55"/>
                              <a:gd name="T18" fmla="*/ 0 w 122"/>
                              <a:gd name="T19" fmla="*/ 20 h 55"/>
                              <a:gd name="T20" fmla="*/ 0 w 122"/>
                              <a:gd name="T21" fmla="*/ 23 h 55"/>
                              <a:gd name="T22" fmla="*/ 0 w 122"/>
                              <a:gd name="T23" fmla="*/ 25 h 55"/>
                              <a:gd name="T24" fmla="*/ 3 w 122"/>
                              <a:gd name="T25" fmla="*/ 40 h 55"/>
                              <a:gd name="T26" fmla="*/ 8 w 122"/>
                              <a:gd name="T27" fmla="*/ 55 h 55"/>
                              <a:gd name="T28" fmla="*/ 10 w 122"/>
                              <a:gd name="T29" fmla="*/ 55 h 55"/>
                              <a:gd name="T30" fmla="*/ 13 w 122"/>
                              <a:gd name="T31" fmla="*/ 55 h 55"/>
                              <a:gd name="T32" fmla="*/ 8 w 122"/>
                              <a:gd name="T33" fmla="*/ 40 h 55"/>
                              <a:gd name="T34" fmla="*/ 5 w 122"/>
                              <a:gd name="T35" fmla="*/ 25 h 55"/>
                              <a:gd name="T36" fmla="*/ 5 w 122"/>
                              <a:gd name="T37" fmla="*/ 23 h 55"/>
                              <a:gd name="T38" fmla="*/ 5 w 122"/>
                              <a:gd name="T39" fmla="*/ 23 h 55"/>
                              <a:gd name="T40" fmla="*/ 3 w 122"/>
                              <a:gd name="T41" fmla="*/ 23 h 55"/>
                              <a:gd name="T42" fmla="*/ 0 w 12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13"/>
                                </a:moveTo>
                                <a:lnTo>
                                  <a:pt x="122" y="8"/>
                                </a:lnTo>
                                <a:lnTo>
                                  <a:pt x="120" y="0"/>
                                </a:lnTo>
                                <a:lnTo>
                                  <a:pt x="117" y="3"/>
                                </a:lnTo>
                                <a:lnTo>
                                  <a:pt x="115" y="3"/>
                                </a:lnTo>
                                <a:lnTo>
                                  <a:pt x="117" y="8"/>
                                </a:lnTo>
                                <a:lnTo>
                                  <a:pt x="117" y="15"/>
                                </a:lnTo>
                                <a:lnTo>
                                  <a:pt x="120" y="13"/>
                                </a:lnTo>
                                <a:lnTo>
                                  <a:pt x="122" y="1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7" name="Freeform 1979"/>
                        <wps:cNvSpPr>
                          <a:spLocks noEditPoints="1"/>
                        </wps:cNvSpPr>
                        <wps:spPr bwMode="auto">
                          <a:xfrm>
                            <a:off x="6009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10 h 52"/>
                              <a:gd name="T2" fmla="*/ 117 w 117"/>
                              <a:gd name="T3" fmla="*/ 5 h 52"/>
                              <a:gd name="T4" fmla="*/ 114 w 117"/>
                              <a:gd name="T5" fmla="*/ 0 h 52"/>
                              <a:gd name="T6" fmla="*/ 112 w 117"/>
                              <a:gd name="T7" fmla="*/ 0 h 52"/>
                              <a:gd name="T8" fmla="*/ 109 w 117"/>
                              <a:gd name="T9" fmla="*/ 0 h 52"/>
                              <a:gd name="T10" fmla="*/ 112 w 117"/>
                              <a:gd name="T11" fmla="*/ 7 h 52"/>
                              <a:gd name="T12" fmla="*/ 114 w 117"/>
                              <a:gd name="T13" fmla="*/ 15 h 52"/>
                              <a:gd name="T14" fmla="*/ 114 w 117"/>
                              <a:gd name="T15" fmla="*/ 12 h 52"/>
                              <a:gd name="T16" fmla="*/ 117 w 117"/>
                              <a:gd name="T17" fmla="*/ 10 h 52"/>
                              <a:gd name="T18" fmla="*/ 0 w 117"/>
                              <a:gd name="T19" fmla="*/ 20 h 52"/>
                              <a:gd name="T20" fmla="*/ 0 w 117"/>
                              <a:gd name="T21" fmla="*/ 20 h 52"/>
                              <a:gd name="T22" fmla="*/ 0 w 117"/>
                              <a:gd name="T23" fmla="*/ 22 h 52"/>
                              <a:gd name="T24" fmla="*/ 2 w 117"/>
                              <a:gd name="T25" fmla="*/ 37 h 52"/>
                              <a:gd name="T26" fmla="*/ 7 w 117"/>
                              <a:gd name="T27" fmla="*/ 52 h 52"/>
                              <a:gd name="T28" fmla="*/ 10 w 117"/>
                              <a:gd name="T29" fmla="*/ 52 h 52"/>
                              <a:gd name="T30" fmla="*/ 15 w 117"/>
                              <a:gd name="T31" fmla="*/ 52 h 52"/>
                              <a:gd name="T32" fmla="*/ 7 w 117"/>
                              <a:gd name="T33" fmla="*/ 37 h 52"/>
                              <a:gd name="T34" fmla="*/ 5 w 117"/>
                              <a:gd name="T35" fmla="*/ 22 h 52"/>
                              <a:gd name="T36" fmla="*/ 5 w 117"/>
                              <a:gd name="T37" fmla="*/ 20 h 52"/>
                              <a:gd name="T38" fmla="*/ 5 w 117"/>
                              <a:gd name="T39" fmla="*/ 20 h 52"/>
                              <a:gd name="T40" fmla="*/ 2 w 117"/>
                              <a:gd name="T41" fmla="*/ 20 h 52"/>
                              <a:gd name="T42" fmla="*/ 0 w 117"/>
                              <a:gd name="T43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10"/>
                                </a:moveTo>
                                <a:lnTo>
                                  <a:pt x="117" y="5"/>
                                </a:lnTo>
                                <a:lnTo>
                                  <a:pt x="114" y="0"/>
                                </a:lnTo>
                                <a:lnTo>
                                  <a:pt x="112" y="0"/>
                                </a:lnTo>
                                <a:lnTo>
                                  <a:pt x="109" y="0"/>
                                </a:lnTo>
                                <a:lnTo>
                                  <a:pt x="112" y="7"/>
                                </a:lnTo>
                                <a:lnTo>
                                  <a:pt x="114" y="15"/>
                                </a:lnTo>
                                <a:lnTo>
                                  <a:pt x="114" y="12"/>
                                </a:lnTo>
                                <a:lnTo>
                                  <a:pt x="11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7" y="52"/>
                                </a:lnTo>
                                <a:lnTo>
                                  <a:pt x="10" y="52"/>
                                </a:lnTo>
                                <a:lnTo>
                                  <a:pt x="15" y="52"/>
                                </a:lnTo>
                                <a:lnTo>
                                  <a:pt x="7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8" name="Freeform 1980"/>
                        <wps:cNvSpPr>
                          <a:spLocks noEditPoints="1"/>
                        </wps:cNvSpPr>
                        <wps:spPr bwMode="auto">
                          <a:xfrm>
                            <a:off x="6011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2 h 52"/>
                              <a:gd name="T2" fmla="*/ 112 w 112"/>
                              <a:gd name="T3" fmla="*/ 5 h 52"/>
                              <a:gd name="T4" fmla="*/ 110 w 112"/>
                              <a:gd name="T5" fmla="*/ 0 h 52"/>
                              <a:gd name="T6" fmla="*/ 105 w 112"/>
                              <a:gd name="T7" fmla="*/ 2 h 52"/>
                              <a:gd name="T8" fmla="*/ 107 w 112"/>
                              <a:gd name="T9" fmla="*/ 7 h 52"/>
                              <a:gd name="T10" fmla="*/ 110 w 112"/>
                              <a:gd name="T11" fmla="*/ 15 h 52"/>
                              <a:gd name="T12" fmla="*/ 112 w 112"/>
                              <a:gd name="T13" fmla="*/ 15 h 52"/>
                              <a:gd name="T14" fmla="*/ 112 w 112"/>
                              <a:gd name="T15" fmla="*/ 12 h 52"/>
                              <a:gd name="T16" fmla="*/ 0 w 112"/>
                              <a:gd name="T17" fmla="*/ 20 h 52"/>
                              <a:gd name="T18" fmla="*/ 0 w 112"/>
                              <a:gd name="T19" fmla="*/ 20 h 52"/>
                              <a:gd name="T20" fmla="*/ 0 w 112"/>
                              <a:gd name="T21" fmla="*/ 22 h 52"/>
                              <a:gd name="T22" fmla="*/ 3 w 112"/>
                              <a:gd name="T23" fmla="*/ 37 h 52"/>
                              <a:gd name="T24" fmla="*/ 8 w 112"/>
                              <a:gd name="T25" fmla="*/ 52 h 52"/>
                              <a:gd name="T26" fmla="*/ 13 w 112"/>
                              <a:gd name="T27" fmla="*/ 52 h 52"/>
                              <a:gd name="T28" fmla="*/ 15 w 112"/>
                              <a:gd name="T29" fmla="*/ 52 h 52"/>
                              <a:gd name="T30" fmla="*/ 8 w 112"/>
                              <a:gd name="T31" fmla="*/ 37 h 52"/>
                              <a:gd name="T32" fmla="*/ 5 w 112"/>
                              <a:gd name="T33" fmla="*/ 22 h 52"/>
                              <a:gd name="T34" fmla="*/ 5 w 112"/>
                              <a:gd name="T35" fmla="*/ 22 h 52"/>
                              <a:gd name="T36" fmla="*/ 5 w 112"/>
                              <a:gd name="T37" fmla="*/ 20 h 52"/>
                              <a:gd name="T38" fmla="*/ 3 w 112"/>
                              <a:gd name="T39" fmla="*/ 20 h 52"/>
                              <a:gd name="T40" fmla="*/ 0 w 112"/>
                              <a:gd name="T41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12"/>
                                </a:moveTo>
                                <a:lnTo>
                                  <a:pt x="112" y="5"/>
                                </a:lnTo>
                                <a:lnTo>
                                  <a:pt x="110" y="0"/>
                                </a:lnTo>
                                <a:lnTo>
                                  <a:pt x="105" y="2"/>
                                </a:lnTo>
                                <a:lnTo>
                                  <a:pt x="107" y="7"/>
                                </a:lnTo>
                                <a:lnTo>
                                  <a:pt x="110" y="15"/>
                                </a:lnTo>
                                <a:lnTo>
                                  <a:pt x="112" y="15"/>
                                </a:lnTo>
                                <a:lnTo>
                                  <a:pt x="112" y="12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3" y="37"/>
                                </a:lnTo>
                                <a:lnTo>
                                  <a:pt x="8" y="52"/>
                                </a:lnTo>
                                <a:lnTo>
                                  <a:pt x="13" y="52"/>
                                </a:lnTo>
                                <a:lnTo>
                                  <a:pt x="15" y="52"/>
                                </a:lnTo>
                                <a:lnTo>
                                  <a:pt x="8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9" name="Freeform 1981"/>
                        <wps:cNvSpPr>
                          <a:spLocks noEditPoints="1"/>
                        </wps:cNvSpPr>
                        <wps:spPr bwMode="auto">
                          <a:xfrm>
                            <a:off x="6014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15 h 52"/>
                              <a:gd name="T2" fmla="*/ 107 w 109"/>
                              <a:gd name="T3" fmla="*/ 7 h 52"/>
                              <a:gd name="T4" fmla="*/ 104 w 109"/>
                              <a:gd name="T5" fmla="*/ 0 h 52"/>
                              <a:gd name="T6" fmla="*/ 102 w 109"/>
                              <a:gd name="T7" fmla="*/ 2 h 52"/>
                              <a:gd name="T8" fmla="*/ 99 w 109"/>
                              <a:gd name="T9" fmla="*/ 2 h 52"/>
                              <a:gd name="T10" fmla="*/ 102 w 109"/>
                              <a:gd name="T11" fmla="*/ 10 h 52"/>
                              <a:gd name="T12" fmla="*/ 104 w 109"/>
                              <a:gd name="T13" fmla="*/ 17 h 52"/>
                              <a:gd name="T14" fmla="*/ 107 w 109"/>
                              <a:gd name="T15" fmla="*/ 15 h 52"/>
                              <a:gd name="T16" fmla="*/ 109 w 109"/>
                              <a:gd name="T17" fmla="*/ 15 h 52"/>
                              <a:gd name="T18" fmla="*/ 0 w 109"/>
                              <a:gd name="T19" fmla="*/ 20 h 52"/>
                              <a:gd name="T20" fmla="*/ 0 w 109"/>
                              <a:gd name="T21" fmla="*/ 20 h 52"/>
                              <a:gd name="T22" fmla="*/ 0 w 109"/>
                              <a:gd name="T23" fmla="*/ 22 h 52"/>
                              <a:gd name="T24" fmla="*/ 2 w 109"/>
                              <a:gd name="T25" fmla="*/ 37 h 52"/>
                              <a:gd name="T26" fmla="*/ 10 w 109"/>
                              <a:gd name="T27" fmla="*/ 52 h 52"/>
                              <a:gd name="T28" fmla="*/ 12 w 109"/>
                              <a:gd name="T29" fmla="*/ 52 h 52"/>
                              <a:gd name="T30" fmla="*/ 15 w 109"/>
                              <a:gd name="T31" fmla="*/ 52 h 52"/>
                              <a:gd name="T32" fmla="*/ 10 w 109"/>
                              <a:gd name="T33" fmla="*/ 44 h 52"/>
                              <a:gd name="T34" fmla="*/ 7 w 109"/>
                              <a:gd name="T35" fmla="*/ 37 h 52"/>
                              <a:gd name="T36" fmla="*/ 5 w 109"/>
                              <a:gd name="T37" fmla="*/ 29 h 52"/>
                              <a:gd name="T38" fmla="*/ 5 w 109"/>
                              <a:gd name="T39" fmla="*/ 22 h 52"/>
                              <a:gd name="T40" fmla="*/ 5 w 109"/>
                              <a:gd name="T41" fmla="*/ 22 h 52"/>
                              <a:gd name="T42" fmla="*/ 5 w 109"/>
                              <a:gd name="T43" fmla="*/ 20 h 52"/>
                              <a:gd name="T44" fmla="*/ 2 w 109"/>
                              <a:gd name="T45" fmla="*/ 20 h 52"/>
                              <a:gd name="T46" fmla="*/ 0 w 109"/>
                              <a:gd name="T47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15"/>
                                </a:moveTo>
                                <a:lnTo>
                                  <a:pt x="107" y="7"/>
                                </a:lnTo>
                                <a:lnTo>
                                  <a:pt x="104" y="0"/>
                                </a:lnTo>
                                <a:lnTo>
                                  <a:pt x="102" y="2"/>
                                </a:lnTo>
                                <a:lnTo>
                                  <a:pt x="99" y="2"/>
                                </a:lnTo>
                                <a:lnTo>
                                  <a:pt x="102" y="10"/>
                                </a:lnTo>
                                <a:lnTo>
                                  <a:pt x="104" y="17"/>
                                </a:lnTo>
                                <a:lnTo>
                                  <a:pt x="107" y="15"/>
                                </a:lnTo>
                                <a:lnTo>
                                  <a:pt x="109" y="1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10" y="52"/>
                                </a:lnTo>
                                <a:lnTo>
                                  <a:pt x="12" y="52"/>
                                </a:lnTo>
                                <a:lnTo>
                                  <a:pt x="15" y="52"/>
                                </a:lnTo>
                                <a:lnTo>
                                  <a:pt x="10" y="44"/>
                                </a:lnTo>
                                <a:lnTo>
                                  <a:pt x="7" y="37"/>
                                </a:lnTo>
                                <a:lnTo>
                                  <a:pt x="5" y="29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0" name="Freeform 1982"/>
                        <wps:cNvSpPr>
                          <a:spLocks noEditPoints="1"/>
                        </wps:cNvSpPr>
                        <wps:spPr bwMode="auto">
                          <a:xfrm>
                            <a:off x="6016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3 h 50"/>
                              <a:gd name="T2" fmla="*/ 102 w 105"/>
                              <a:gd name="T3" fmla="*/ 5 h 50"/>
                              <a:gd name="T4" fmla="*/ 100 w 105"/>
                              <a:gd name="T5" fmla="*/ 0 h 50"/>
                              <a:gd name="T6" fmla="*/ 97 w 105"/>
                              <a:gd name="T7" fmla="*/ 0 h 50"/>
                              <a:gd name="T8" fmla="*/ 95 w 105"/>
                              <a:gd name="T9" fmla="*/ 0 h 50"/>
                              <a:gd name="T10" fmla="*/ 97 w 105"/>
                              <a:gd name="T11" fmla="*/ 8 h 50"/>
                              <a:gd name="T12" fmla="*/ 100 w 105"/>
                              <a:gd name="T13" fmla="*/ 15 h 50"/>
                              <a:gd name="T14" fmla="*/ 102 w 105"/>
                              <a:gd name="T15" fmla="*/ 15 h 50"/>
                              <a:gd name="T16" fmla="*/ 105 w 105"/>
                              <a:gd name="T17" fmla="*/ 13 h 50"/>
                              <a:gd name="T18" fmla="*/ 0 w 105"/>
                              <a:gd name="T19" fmla="*/ 18 h 50"/>
                              <a:gd name="T20" fmla="*/ 0 w 105"/>
                              <a:gd name="T21" fmla="*/ 20 h 50"/>
                              <a:gd name="T22" fmla="*/ 0 w 105"/>
                              <a:gd name="T23" fmla="*/ 20 h 50"/>
                              <a:gd name="T24" fmla="*/ 3 w 105"/>
                              <a:gd name="T25" fmla="*/ 35 h 50"/>
                              <a:gd name="T26" fmla="*/ 10 w 105"/>
                              <a:gd name="T27" fmla="*/ 50 h 50"/>
                              <a:gd name="T28" fmla="*/ 13 w 105"/>
                              <a:gd name="T29" fmla="*/ 50 h 50"/>
                              <a:gd name="T30" fmla="*/ 15 w 105"/>
                              <a:gd name="T31" fmla="*/ 50 h 50"/>
                              <a:gd name="T32" fmla="*/ 10 w 105"/>
                              <a:gd name="T33" fmla="*/ 42 h 50"/>
                              <a:gd name="T34" fmla="*/ 8 w 105"/>
                              <a:gd name="T35" fmla="*/ 35 h 50"/>
                              <a:gd name="T36" fmla="*/ 5 w 105"/>
                              <a:gd name="T37" fmla="*/ 27 h 50"/>
                              <a:gd name="T38" fmla="*/ 5 w 105"/>
                              <a:gd name="T39" fmla="*/ 20 h 50"/>
                              <a:gd name="T40" fmla="*/ 5 w 105"/>
                              <a:gd name="T41" fmla="*/ 18 h 50"/>
                              <a:gd name="T42" fmla="*/ 3 w 105"/>
                              <a:gd name="T43" fmla="*/ 18 h 50"/>
                              <a:gd name="T44" fmla="*/ 0 w 10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13"/>
                                </a:moveTo>
                                <a:lnTo>
                                  <a:pt x="102" y="5"/>
                                </a:lnTo>
                                <a:lnTo>
                                  <a:pt x="100" y="0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7" y="8"/>
                                </a:lnTo>
                                <a:lnTo>
                                  <a:pt x="100" y="15"/>
                                </a:lnTo>
                                <a:lnTo>
                                  <a:pt x="102" y="15"/>
                                </a:lnTo>
                                <a:lnTo>
                                  <a:pt x="105" y="13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3" y="35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5" y="50"/>
                                </a:lnTo>
                                <a:lnTo>
                                  <a:pt x="10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18"/>
                                </a:lnTo>
                                <a:lnTo>
                                  <a:pt x="3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1" name="Freeform 1983"/>
                        <wps:cNvSpPr>
                          <a:spLocks noEditPoints="1"/>
                        </wps:cNvSpPr>
                        <wps:spPr bwMode="auto">
                          <a:xfrm>
                            <a:off x="6019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15 h 50"/>
                              <a:gd name="T2" fmla="*/ 97 w 99"/>
                              <a:gd name="T3" fmla="*/ 8 h 50"/>
                              <a:gd name="T4" fmla="*/ 94 w 99"/>
                              <a:gd name="T5" fmla="*/ 0 h 50"/>
                              <a:gd name="T6" fmla="*/ 89 w 99"/>
                              <a:gd name="T7" fmla="*/ 0 h 50"/>
                              <a:gd name="T8" fmla="*/ 92 w 99"/>
                              <a:gd name="T9" fmla="*/ 10 h 50"/>
                              <a:gd name="T10" fmla="*/ 94 w 99"/>
                              <a:gd name="T11" fmla="*/ 18 h 50"/>
                              <a:gd name="T12" fmla="*/ 97 w 99"/>
                              <a:gd name="T13" fmla="*/ 15 h 50"/>
                              <a:gd name="T14" fmla="*/ 99 w 99"/>
                              <a:gd name="T15" fmla="*/ 15 h 50"/>
                              <a:gd name="T16" fmla="*/ 0 w 99"/>
                              <a:gd name="T17" fmla="*/ 18 h 50"/>
                              <a:gd name="T18" fmla="*/ 0 w 99"/>
                              <a:gd name="T19" fmla="*/ 20 h 50"/>
                              <a:gd name="T20" fmla="*/ 0 w 99"/>
                              <a:gd name="T21" fmla="*/ 20 h 50"/>
                              <a:gd name="T22" fmla="*/ 0 w 99"/>
                              <a:gd name="T23" fmla="*/ 27 h 50"/>
                              <a:gd name="T24" fmla="*/ 2 w 99"/>
                              <a:gd name="T25" fmla="*/ 35 h 50"/>
                              <a:gd name="T26" fmla="*/ 5 w 99"/>
                              <a:gd name="T27" fmla="*/ 42 h 50"/>
                              <a:gd name="T28" fmla="*/ 10 w 99"/>
                              <a:gd name="T29" fmla="*/ 50 h 50"/>
                              <a:gd name="T30" fmla="*/ 12 w 99"/>
                              <a:gd name="T31" fmla="*/ 50 h 50"/>
                              <a:gd name="T32" fmla="*/ 15 w 99"/>
                              <a:gd name="T33" fmla="*/ 50 h 50"/>
                              <a:gd name="T34" fmla="*/ 12 w 99"/>
                              <a:gd name="T35" fmla="*/ 42 h 50"/>
                              <a:gd name="T36" fmla="*/ 7 w 99"/>
                              <a:gd name="T37" fmla="*/ 35 h 50"/>
                              <a:gd name="T38" fmla="*/ 5 w 99"/>
                              <a:gd name="T39" fmla="*/ 27 h 50"/>
                              <a:gd name="T40" fmla="*/ 5 w 99"/>
                              <a:gd name="T41" fmla="*/ 20 h 50"/>
                              <a:gd name="T42" fmla="*/ 5 w 99"/>
                              <a:gd name="T43" fmla="*/ 20 h 50"/>
                              <a:gd name="T44" fmla="*/ 2 w 99"/>
                              <a:gd name="T45" fmla="*/ 18 h 50"/>
                              <a:gd name="T46" fmla="*/ 0 w 99"/>
                              <a:gd name="T47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15"/>
                                </a:moveTo>
                                <a:lnTo>
                                  <a:pt x="97" y="8"/>
                                </a:lnTo>
                                <a:lnTo>
                                  <a:pt x="94" y="0"/>
                                </a:lnTo>
                                <a:lnTo>
                                  <a:pt x="89" y="0"/>
                                </a:lnTo>
                                <a:lnTo>
                                  <a:pt x="92" y="10"/>
                                </a:lnTo>
                                <a:lnTo>
                                  <a:pt x="94" y="18"/>
                                </a:lnTo>
                                <a:lnTo>
                                  <a:pt x="97" y="15"/>
                                </a:lnTo>
                                <a:lnTo>
                                  <a:pt x="99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2" y="50"/>
                                </a:lnTo>
                                <a:lnTo>
                                  <a:pt x="15" y="50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2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" name="Freeform 1984"/>
                        <wps:cNvSpPr>
                          <a:spLocks noEditPoints="1"/>
                        </wps:cNvSpPr>
                        <wps:spPr bwMode="auto">
                          <a:xfrm>
                            <a:off x="6021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15 h 50"/>
                              <a:gd name="T2" fmla="*/ 92 w 95"/>
                              <a:gd name="T3" fmla="*/ 8 h 50"/>
                              <a:gd name="T4" fmla="*/ 90 w 95"/>
                              <a:gd name="T5" fmla="*/ 0 h 50"/>
                              <a:gd name="T6" fmla="*/ 85 w 95"/>
                              <a:gd name="T7" fmla="*/ 3 h 50"/>
                              <a:gd name="T8" fmla="*/ 87 w 95"/>
                              <a:gd name="T9" fmla="*/ 10 h 50"/>
                              <a:gd name="T10" fmla="*/ 90 w 95"/>
                              <a:gd name="T11" fmla="*/ 20 h 50"/>
                              <a:gd name="T12" fmla="*/ 92 w 95"/>
                              <a:gd name="T13" fmla="*/ 18 h 50"/>
                              <a:gd name="T14" fmla="*/ 95 w 95"/>
                              <a:gd name="T15" fmla="*/ 15 h 50"/>
                              <a:gd name="T16" fmla="*/ 0 w 95"/>
                              <a:gd name="T17" fmla="*/ 18 h 50"/>
                              <a:gd name="T18" fmla="*/ 0 w 95"/>
                              <a:gd name="T19" fmla="*/ 20 h 50"/>
                              <a:gd name="T20" fmla="*/ 0 w 95"/>
                              <a:gd name="T21" fmla="*/ 27 h 50"/>
                              <a:gd name="T22" fmla="*/ 3 w 95"/>
                              <a:gd name="T23" fmla="*/ 35 h 50"/>
                              <a:gd name="T24" fmla="*/ 5 w 95"/>
                              <a:gd name="T25" fmla="*/ 42 h 50"/>
                              <a:gd name="T26" fmla="*/ 10 w 95"/>
                              <a:gd name="T27" fmla="*/ 50 h 50"/>
                              <a:gd name="T28" fmla="*/ 13 w 95"/>
                              <a:gd name="T29" fmla="*/ 50 h 50"/>
                              <a:gd name="T30" fmla="*/ 18 w 95"/>
                              <a:gd name="T31" fmla="*/ 47 h 50"/>
                              <a:gd name="T32" fmla="*/ 13 w 95"/>
                              <a:gd name="T33" fmla="*/ 42 h 50"/>
                              <a:gd name="T34" fmla="*/ 8 w 95"/>
                              <a:gd name="T35" fmla="*/ 35 h 50"/>
                              <a:gd name="T36" fmla="*/ 5 w 95"/>
                              <a:gd name="T37" fmla="*/ 27 h 50"/>
                              <a:gd name="T38" fmla="*/ 5 w 95"/>
                              <a:gd name="T39" fmla="*/ 20 h 50"/>
                              <a:gd name="T40" fmla="*/ 5 w 95"/>
                              <a:gd name="T41" fmla="*/ 20 h 50"/>
                              <a:gd name="T42" fmla="*/ 3 w 95"/>
                              <a:gd name="T43" fmla="*/ 20 h 50"/>
                              <a:gd name="T44" fmla="*/ 0 w 9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15"/>
                                </a:moveTo>
                                <a:lnTo>
                                  <a:pt x="92" y="8"/>
                                </a:lnTo>
                                <a:lnTo>
                                  <a:pt x="90" y="0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90" y="20"/>
                                </a:lnTo>
                                <a:lnTo>
                                  <a:pt x="92" y="18"/>
                                </a:lnTo>
                                <a:lnTo>
                                  <a:pt x="95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8" y="47"/>
                                </a:lnTo>
                                <a:lnTo>
                                  <a:pt x="13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" name="Freeform 1985"/>
                        <wps:cNvSpPr>
                          <a:spLocks noEditPoints="1"/>
                        </wps:cNvSpPr>
                        <wps:spPr bwMode="auto">
                          <a:xfrm>
                            <a:off x="6024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18 h 50"/>
                              <a:gd name="T2" fmla="*/ 87 w 89"/>
                              <a:gd name="T3" fmla="*/ 10 h 50"/>
                              <a:gd name="T4" fmla="*/ 84 w 89"/>
                              <a:gd name="T5" fmla="*/ 0 h 50"/>
                              <a:gd name="T6" fmla="*/ 79 w 89"/>
                              <a:gd name="T7" fmla="*/ 3 h 50"/>
                              <a:gd name="T8" fmla="*/ 82 w 89"/>
                              <a:gd name="T9" fmla="*/ 10 h 50"/>
                              <a:gd name="T10" fmla="*/ 84 w 89"/>
                              <a:gd name="T11" fmla="*/ 20 h 50"/>
                              <a:gd name="T12" fmla="*/ 84 w 89"/>
                              <a:gd name="T13" fmla="*/ 20 h 50"/>
                              <a:gd name="T14" fmla="*/ 87 w 89"/>
                              <a:gd name="T15" fmla="*/ 20 h 50"/>
                              <a:gd name="T16" fmla="*/ 89 w 89"/>
                              <a:gd name="T17" fmla="*/ 18 h 50"/>
                              <a:gd name="T18" fmla="*/ 0 w 89"/>
                              <a:gd name="T19" fmla="*/ 20 h 50"/>
                              <a:gd name="T20" fmla="*/ 0 w 89"/>
                              <a:gd name="T21" fmla="*/ 20 h 50"/>
                              <a:gd name="T22" fmla="*/ 0 w 89"/>
                              <a:gd name="T23" fmla="*/ 27 h 50"/>
                              <a:gd name="T24" fmla="*/ 2 w 89"/>
                              <a:gd name="T25" fmla="*/ 35 h 50"/>
                              <a:gd name="T26" fmla="*/ 7 w 89"/>
                              <a:gd name="T27" fmla="*/ 42 h 50"/>
                              <a:gd name="T28" fmla="*/ 10 w 89"/>
                              <a:gd name="T29" fmla="*/ 50 h 50"/>
                              <a:gd name="T30" fmla="*/ 15 w 89"/>
                              <a:gd name="T31" fmla="*/ 47 h 50"/>
                              <a:gd name="T32" fmla="*/ 17 w 89"/>
                              <a:gd name="T33" fmla="*/ 47 h 50"/>
                              <a:gd name="T34" fmla="*/ 12 w 89"/>
                              <a:gd name="T35" fmla="*/ 42 h 50"/>
                              <a:gd name="T36" fmla="*/ 7 w 89"/>
                              <a:gd name="T37" fmla="*/ 35 h 50"/>
                              <a:gd name="T38" fmla="*/ 5 w 89"/>
                              <a:gd name="T39" fmla="*/ 27 h 50"/>
                              <a:gd name="T40" fmla="*/ 5 w 89"/>
                              <a:gd name="T41" fmla="*/ 20 h 50"/>
                              <a:gd name="T42" fmla="*/ 5 w 89"/>
                              <a:gd name="T43" fmla="*/ 20 h 50"/>
                              <a:gd name="T44" fmla="*/ 2 w 89"/>
                              <a:gd name="T45" fmla="*/ 20 h 50"/>
                              <a:gd name="T46" fmla="*/ 0 w 89"/>
                              <a:gd name="T47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18"/>
                                </a:moveTo>
                                <a:lnTo>
                                  <a:pt x="87" y="10"/>
                                </a:lnTo>
                                <a:lnTo>
                                  <a:pt x="84" y="0"/>
                                </a:lnTo>
                                <a:lnTo>
                                  <a:pt x="79" y="3"/>
                                </a:lnTo>
                                <a:lnTo>
                                  <a:pt x="82" y="10"/>
                                </a:lnTo>
                                <a:lnTo>
                                  <a:pt x="84" y="20"/>
                                </a:lnTo>
                                <a:lnTo>
                                  <a:pt x="87" y="20"/>
                                </a:lnTo>
                                <a:lnTo>
                                  <a:pt x="89" y="1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5" y="47"/>
                                </a:lnTo>
                                <a:lnTo>
                                  <a:pt x="17" y="47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" name="Freeform 1986"/>
                        <wps:cNvSpPr>
                          <a:spLocks noEditPoints="1"/>
                        </wps:cNvSpPr>
                        <wps:spPr bwMode="auto">
                          <a:xfrm>
                            <a:off x="6026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2 w 85"/>
                              <a:gd name="T3" fmla="*/ 7 h 44"/>
                              <a:gd name="T4" fmla="*/ 80 w 85"/>
                              <a:gd name="T5" fmla="*/ 0 h 44"/>
                              <a:gd name="T6" fmla="*/ 75 w 85"/>
                              <a:gd name="T7" fmla="*/ 0 h 44"/>
                              <a:gd name="T8" fmla="*/ 77 w 85"/>
                              <a:gd name="T9" fmla="*/ 7 h 44"/>
                              <a:gd name="T10" fmla="*/ 80 w 85"/>
                              <a:gd name="T11" fmla="*/ 17 h 44"/>
                              <a:gd name="T12" fmla="*/ 80 w 85"/>
                              <a:gd name="T13" fmla="*/ 17 h 44"/>
                              <a:gd name="T14" fmla="*/ 80 w 85"/>
                              <a:gd name="T15" fmla="*/ 20 h 44"/>
                              <a:gd name="T16" fmla="*/ 82 w 85"/>
                              <a:gd name="T17" fmla="*/ 17 h 44"/>
                              <a:gd name="T18" fmla="*/ 85 w 85"/>
                              <a:gd name="T19" fmla="*/ 17 h 44"/>
                              <a:gd name="T20" fmla="*/ 0 w 85"/>
                              <a:gd name="T21" fmla="*/ 17 h 44"/>
                              <a:gd name="T22" fmla="*/ 0 w 85"/>
                              <a:gd name="T23" fmla="*/ 17 h 44"/>
                              <a:gd name="T24" fmla="*/ 0 w 85"/>
                              <a:gd name="T25" fmla="*/ 24 h 44"/>
                              <a:gd name="T26" fmla="*/ 3 w 85"/>
                              <a:gd name="T27" fmla="*/ 32 h 44"/>
                              <a:gd name="T28" fmla="*/ 8 w 85"/>
                              <a:gd name="T29" fmla="*/ 39 h 44"/>
                              <a:gd name="T30" fmla="*/ 13 w 85"/>
                              <a:gd name="T31" fmla="*/ 44 h 44"/>
                              <a:gd name="T32" fmla="*/ 15 w 85"/>
                              <a:gd name="T33" fmla="*/ 44 h 44"/>
                              <a:gd name="T34" fmla="*/ 18 w 85"/>
                              <a:gd name="T35" fmla="*/ 44 h 44"/>
                              <a:gd name="T36" fmla="*/ 13 w 85"/>
                              <a:gd name="T37" fmla="*/ 39 h 44"/>
                              <a:gd name="T38" fmla="*/ 8 w 85"/>
                              <a:gd name="T39" fmla="*/ 32 h 44"/>
                              <a:gd name="T40" fmla="*/ 5 w 85"/>
                              <a:gd name="T41" fmla="*/ 24 h 44"/>
                              <a:gd name="T42" fmla="*/ 5 w 85"/>
                              <a:gd name="T43" fmla="*/ 17 h 44"/>
                              <a:gd name="T44" fmla="*/ 5 w 85"/>
                              <a:gd name="T45" fmla="*/ 17 h 44"/>
                              <a:gd name="T46" fmla="*/ 3 w 85"/>
                              <a:gd name="T47" fmla="*/ 17 h 44"/>
                              <a:gd name="T48" fmla="*/ 0 w 85"/>
                              <a:gd name="T49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77" y="7"/>
                                </a:lnTo>
                                <a:lnTo>
                                  <a:pt x="80" y="17"/>
                                </a:lnTo>
                                <a:lnTo>
                                  <a:pt x="80" y="20"/>
                                </a:lnTo>
                                <a:lnTo>
                                  <a:pt x="82" y="17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4"/>
                                </a:lnTo>
                                <a:lnTo>
                                  <a:pt x="13" y="39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5" name="Freeform 1987"/>
                        <wps:cNvSpPr>
                          <a:spLocks noEditPoints="1"/>
                        </wps:cNvSpPr>
                        <wps:spPr bwMode="auto">
                          <a:xfrm>
                            <a:off x="6029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7 w 79"/>
                              <a:gd name="T3" fmla="*/ 7 h 44"/>
                              <a:gd name="T4" fmla="*/ 74 w 79"/>
                              <a:gd name="T5" fmla="*/ 0 h 44"/>
                              <a:gd name="T6" fmla="*/ 69 w 79"/>
                              <a:gd name="T7" fmla="*/ 2 h 44"/>
                              <a:gd name="T8" fmla="*/ 72 w 79"/>
                              <a:gd name="T9" fmla="*/ 10 h 44"/>
                              <a:gd name="T10" fmla="*/ 74 w 79"/>
                              <a:gd name="T11" fmla="*/ 17 h 44"/>
                              <a:gd name="T12" fmla="*/ 74 w 79"/>
                              <a:gd name="T13" fmla="*/ 20 h 44"/>
                              <a:gd name="T14" fmla="*/ 74 w 79"/>
                              <a:gd name="T15" fmla="*/ 20 h 44"/>
                              <a:gd name="T16" fmla="*/ 77 w 79"/>
                              <a:gd name="T17" fmla="*/ 20 h 44"/>
                              <a:gd name="T18" fmla="*/ 79 w 79"/>
                              <a:gd name="T19" fmla="*/ 17 h 44"/>
                              <a:gd name="T20" fmla="*/ 79 w 79"/>
                              <a:gd name="T21" fmla="*/ 17 h 44"/>
                              <a:gd name="T22" fmla="*/ 0 w 79"/>
                              <a:gd name="T23" fmla="*/ 17 h 44"/>
                              <a:gd name="T24" fmla="*/ 0 w 79"/>
                              <a:gd name="T25" fmla="*/ 17 h 44"/>
                              <a:gd name="T26" fmla="*/ 0 w 79"/>
                              <a:gd name="T27" fmla="*/ 24 h 44"/>
                              <a:gd name="T28" fmla="*/ 2 w 79"/>
                              <a:gd name="T29" fmla="*/ 32 h 44"/>
                              <a:gd name="T30" fmla="*/ 7 w 79"/>
                              <a:gd name="T31" fmla="*/ 39 h 44"/>
                              <a:gd name="T32" fmla="*/ 12 w 79"/>
                              <a:gd name="T33" fmla="*/ 44 h 44"/>
                              <a:gd name="T34" fmla="*/ 15 w 79"/>
                              <a:gd name="T35" fmla="*/ 44 h 44"/>
                              <a:gd name="T36" fmla="*/ 17 w 79"/>
                              <a:gd name="T37" fmla="*/ 44 h 44"/>
                              <a:gd name="T38" fmla="*/ 12 w 79"/>
                              <a:gd name="T39" fmla="*/ 39 h 44"/>
                              <a:gd name="T40" fmla="*/ 7 w 79"/>
                              <a:gd name="T41" fmla="*/ 32 h 44"/>
                              <a:gd name="T42" fmla="*/ 5 w 79"/>
                              <a:gd name="T43" fmla="*/ 24 h 44"/>
                              <a:gd name="T44" fmla="*/ 5 w 79"/>
                              <a:gd name="T45" fmla="*/ 17 h 44"/>
                              <a:gd name="T46" fmla="*/ 5 w 79"/>
                              <a:gd name="T47" fmla="*/ 17 h 44"/>
                              <a:gd name="T48" fmla="*/ 2 w 79"/>
                              <a:gd name="T49" fmla="*/ 17 h 44"/>
                              <a:gd name="T50" fmla="*/ 0 w 79"/>
                              <a:gd name="T51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7" y="7"/>
                                </a:lnTo>
                                <a:lnTo>
                                  <a:pt x="74" y="0"/>
                                </a:lnTo>
                                <a:lnTo>
                                  <a:pt x="69" y="2"/>
                                </a:lnTo>
                                <a:lnTo>
                                  <a:pt x="72" y="10"/>
                                </a:lnTo>
                                <a:lnTo>
                                  <a:pt x="74" y="17"/>
                                </a:lnTo>
                                <a:lnTo>
                                  <a:pt x="74" y="20"/>
                                </a:lnTo>
                                <a:lnTo>
                                  <a:pt x="77" y="20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2" y="32"/>
                                </a:lnTo>
                                <a:lnTo>
                                  <a:pt x="7" y="39"/>
                                </a:lnTo>
                                <a:lnTo>
                                  <a:pt x="12" y="44"/>
                                </a:lnTo>
                                <a:lnTo>
                                  <a:pt x="15" y="44"/>
                                </a:lnTo>
                                <a:lnTo>
                                  <a:pt x="17" y="44"/>
                                </a:lnTo>
                                <a:lnTo>
                                  <a:pt x="12" y="39"/>
                                </a:lnTo>
                                <a:lnTo>
                                  <a:pt x="7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" name="Freeform 1988"/>
                        <wps:cNvSpPr>
                          <a:spLocks noEditPoints="1"/>
                        </wps:cNvSpPr>
                        <wps:spPr bwMode="auto">
                          <a:xfrm>
                            <a:off x="6031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2 w 75"/>
                              <a:gd name="T3" fmla="*/ 7 h 44"/>
                              <a:gd name="T4" fmla="*/ 70 w 75"/>
                              <a:gd name="T5" fmla="*/ 0 h 44"/>
                              <a:gd name="T6" fmla="*/ 65 w 75"/>
                              <a:gd name="T7" fmla="*/ 2 h 44"/>
                              <a:gd name="T8" fmla="*/ 67 w 75"/>
                              <a:gd name="T9" fmla="*/ 10 h 44"/>
                              <a:gd name="T10" fmla="*/ 70 w 75"/>
                              <a:gd name="T11" fmla="*/ 17 h 44"/>
                              <a:gd name="T12" fmla="*/ 70 w 75"/>
                              <a:gd name="T13" fmla="*/ 20 h 44"/>
                              <a:gd name="T14" fmla="*/ 70 w 75"/>
                              <a:gd name="T15" fmla="*/ 22 h 44"/>
                              <a:gd name="T16" fmla="*/ 72 w 75"/>
                              <a:gd name="T17" fmla="*/ 20 h 44"/>
                              <a:gd name="T18" fmla="*/ 75 w 75"/>
                              <a:gd name="T19" fmla="*/ 20 h 44"/>
                              <a:gd name="T20" fmla="*/ 75 w 75"/>
                              <a:gd name="T21" fmla="*/ 17 h 44"/>
                              <a:gd name="T22" fmla="*/ 75 w 75"/>
                              <a:gd name="T23" fmla="*/ 17 h 44"/>
                              <a:gd name="T24" fmla="*/ 0 w 75"/>
                              <a:gd name="T25" fmla="*/ 17 h 44"/>
                              <a:gd name="T26" fmla="*/ 0 w 75"/>
                              <a:gd name="T27" fmla="*/ 17 h 44"/>
                              <a:gd name="T28" fmla="*/ 0 w 75"/>
                              <a:gd name="T29" fmla="*/ 24 h 44"/>
                              <a:gd name="T30" fmla="*/ 3 w 75"/>
                              <a:gd name="T31" fmla="*/ 32 h 44"/>
                              <a:gd name="T32" fmla="*/ 8 w 75"/>
                              <a:gd name="T33" fmla="*/ 39 h 44"/>
                              <a:gd name="T34" fmla="*/ 13 w 75"/>
                              <a:gd name="T35" fmla="*/ 44 h 44"/>
                              <a:gd name="T36" fmla="*/ 15 w 75"/>
                              <a:gd name="T37" fmla="*/ 44 h 44"/>
                              <a:gd name="T38" fmla="*/ 18 w 75"/>
                              <a:gd name="T39" fmla="*/ 42 h 44"/>
                              <a:gd name="T40" fmla="*/ 13 w 75"/>
                              <a:gd name="T41" fmla="*/ 37 h 44"/>
                              <a:gd name="T42" fmla="*/ 8 w 75"/>
                              <a:gd name="T43" fmla="*/ 32 h 44"/>
                              <a:gd name="T44" fmla="*/ 5 w 75"/>
                              <a:gd name="T45" fmla="*/ 24 h 44"/>
                              <a:gd name="T46" fmla="*/ 5 w 75"/>
                              <a:gd name="T47" fmla="*/ 17 h 44"/>
                              <a:gd name="T48" fmla="*/ 5 w 75"/>
                              <a:gd name="T49" fmla="*/ 17 h 44"/>
                              <a:gd name="T50" fmla="*/ 3 w 75"/>
                              <a:gd name="T51" fmla="*/ 17 h 44"/>
                              <a:gd name="T52" fmla="*/ 0 w 75"/>
                              <a:gd name="T53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2" y="7"/>
                                </a:lnTo>
                                <a:lnTo>
                                  <a:pt x="70" y="0"/>
                                </a:lnTo>
                                <a:lnTo>
                                  <a:pt x="65" y="2"/>
                                </a:lnTo>
                                <a:lnTo>
                                  <a:pt x="67" y="10"/>
                                </a:lnTo>
                                <a:lnTo>
                                  <a:pt x="70" y="17"/>
                                </a:lnTo>
                                <a:lnTo>
                                  <a:pt x="70" y="20"/>
                                </a:lnTo>
                                <a:lnTo>
                                  <a:pt x="70" y="22"/>
                                </a:lnTo>
                                <a:lnTo>
                                  <a:pt x="72" y="20"/>
                                </a:lnTo>
                                <a:lnTo>
                                  <a:pt x="75" y="20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7" name="Freeform 1989"/>
                        <wps:cNvSpPr>
                          <a:spLocks noEditPoints="1"/>
                        </wps:cNvSpPr>
                        <wps:spPr bwMode="auto">
                          <a:xfrm>
                            <a:off x="6034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7 w 69"/>
                              <a:gd name="T3" fmla="*/ 8 h 42"/>
                              <a:gd name="T4" fmla="*/ 64 w 69"/>
                              <a:gd name="T5" fmla="*/ 0 h 42"/>
                              <a:gd name="T6" fmla="*/ 59 w 69"/>
                              <a:gd name="T7" fmla="*/ 0 h 42"/>
                              <a:gd name="T8" fmla="*/ 62 w 69"/>
                              <a:gd name="T9" fmla="*/ 8 h 42"/>
                              <a:gd name="T10" fmla="*/ 64 w 69"/>
                              <a:gd name="T11" fmla="*/ 15 h 42"/>
                              <a:gd name="T12" fmla="*/ 64 w 69"/>
                              <a:gd name="T13" fmla="*/ 18 h 42"/>
                              <a:gd name="T14" fmla="*/ 64 w 69"/>
                              <a:gd name="T15" fmla="*/ 22 h 42"/>
                              <a:gd name="T16" fmla="*/ 67 w 69"/>
                              <a:gd name="T17" fmla="*/ 20 h 42"/>
                              <a:gd name="T18" fmla="*/ 69 w 69"/>
                              <a:gd name="T19" fmla="*/ 18 h 42"/>
                              <a:gd name="T20" fmla="*/ 69 w 69"/>
                              <a:gd name="T21" fmla="*/ 18 h 42"/>
                              <a:gd name="T22" fmla="*/ 69 w 69"/>
                              <a:gd name="T23" fmla="*/ 15 h 42"/>
                              <a:gd name="T24" fmla="*/ 0 w 69"/>
                              <a:gd name="T25" fmla="*/ 15 h 42"/>
                              <a:gd name="T26" fmla="*/ 0 w 69"/>
                              <a:gd name="T27" fmla="*/ 15 h 42"/>
                              <a:gd name="T28" fmla="*/ 0 w 69"/>
                              <a:gd name="T29" fmla="*/ 22 h 42"/>
                              <a:gd name="T30" fmla="*/ 2 w 69"/>
                              <a:gd name="T31" fmla="*/ 30 h 42"/>
                              <a:gd name="T32" fmla="*/ 7 w 69"/>
                              <a:gd name="T33" fmla="*/ 37 h 42"/>
                              <a:gd name="T34" fmla="*/ 12 w 69"/>
                              <a:gd name="T35" fmla="*/ 42 h 42"/>
                              <a:gd name="T36" fmla="*/ 15 w 69"/>
                              <a:gd name="T37" fmla="*/ 40 h 42"/>
                              <a:gd name="T38" fmla="*/ 20 w 69"/>
                              <a:gd name="T39" fmla="*/ 40 h 42"/>
                              <a:gd name="T40" fmla="*/ 12 w 69"/>
                              <a:gd name="T41" fmla="*/ 35 h 42"/>
                              <a:gd name="T42" fmla="*/ 10 w 69"/>
                              <a:gd name="T43" fmla="*/ 30 h 42"/>
                              <a:gd name="T44" fmla="*/ 5 w 69"/>
                              <a:gd name="T45" fmla="*/ 22 h 42"/>
                              <a:gd name="T46" fmla="*/ 5 w 69"/>
                              <a:gd name="T47" fmla="*/ 15 h 42"/>
                              <a:gd name="T48" fmla="*/ 5 w 69"/>
                              <a:gd name="T49" fmla="*/ 15 h 42"/>
                              <a:gd name="T50" fmla="*/ 2 w 69"/>
                              <a:gd name="T51" fmla="*/ 15 h 42"/>
                              <a:gd name="T52" fmla="*/ 0 w 69"/>
                              <a:gd name="T53" fmla="*/ 15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7" y="8"/>
                                </a:lnTo>
                                <a:lnTo>
                                  <a:pt x="64" y="0"/>
                                </a:lnTo>
                                <a:lnTo>
                                  <a:pt x="59" y="0"/>
                                </a:lnTo>
                                <a:lnTo>
                                  <a:pt x="62" y="8"/>
                                </a:lnTo>
                                <a:lnTo>
                                  <a:pt x="64" y="15"/>
                                </a:lnTo>
                                <a:lnTo>
                                  <a:pt x="64" y="18"/>
                                </a:lnTo>
                                <a:lnTo>
                                  <a:pt x="64" y="22"/>
                                </a:lnTo>
                                <a:lnTo>
                                  <a:pt x="67" y="20"/>
                                </a:lnTo>
                                <a:lnTo>
                                  <a:pt x="69" y="18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7"/>
                                </a:lnTo>
                                <a:lnTo>
                                  <a:pt x="12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8" name="Freeform 1990"/>
                        <wps:cNvSpPr>
                          <a:spLocks noEditPoints="1"/>
                        </wps:cNvSpPr>
                        <wps:spPr bwMode="auto">
                          <a:xfrm>
                            <a:off x="6036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2 w 65"/>
                              <a:gd name="T3" fmla="*/ 8 h 40"/>
                              <a:gd name="T4" fmla="*/ 60 w 65"/>
                              <a:gd name="T5" fmla="*/ 0 h 40"/>
                              <a:gd name="T6" fmla="*/ 55 w 65"/>
                              <a:gd name="T7" fmla="*/ 0 h 40"/>
                              <a:gd name="T8" fmla="*/ 57 w 65"/>
                              <a:gd name="T9" fmla="*/ 8 h 40"/>
                              <a:gd name="T10" fmla="*/ 60 w 65"/>
                              <a:gd name="T11" fmla="*/ 15 h 40"/>
                              <a:gd name="T12" fmla="*/ 60 w 65"/>
                              <a:gd name="T13" fmla="*/ 20 h 40"/>
                              <a:gd name="T14" fmla="*/ 57 w 65"/>
                              <a:gd name="T15" fmla="*/ 22 h 40"/>
                              <a:gd name="T16" fmla="*/ 60 w 65"/>
                              <a:gd name="T17" fmla="*/ 22 h 40"/>
                              <a:gd name="T18" fmla="*/ 65 w 65"/>
                              <a:gd name="T19" fmla="*/ 20 h 40"/>
                              <a:gd name="T20" fmla="*/ 65 w 65"/>
                              <a:gd name="T21" fmla="*/ 18 h 40"/>
                              <a:gd name="T22" fmla="*/ 65 w 65"/>
                              <a:gd name="T23" fmla="*/ 15 h 40"/>
                              <a:gd name="T24" fmla="*/ 0 w 65"/>
                              <a:gd name="T25" fmla="*/ 15 h 40"/>
                              <a:gd name="T26" fmla="*/ 0 w 65"/>
                              <a:gd name="T27" fmla="*/ 15 h 40"/>
                              <a:gd name="T28" fmla="*/ 0 w 65"/>
                              <a:gd name="T29" fmla="*/ 22 h 40"/>
                              <a:gd name="T30" fmla="*/ 3 w 65"/>
                              <a:gd name="T31" fmla="*/ 30 h 40"/>
                              <a:gd name="T32" fmla="*/ 8 w 65"/>
                              <a:gd name="T33" fmla="*/ 35 h 40"/>
                              <a:gd name="T34" fmla="*/ 13 w 65"/>
                              <a:gd name="T35" fmla="*/ 40 h 40"/>
                              <a:gd name="T36" fmla="*/ 18 w 65"/>
                              <a:gd name="T37" fmla="*/ 40 h 40"/>
                              <a:gd name="T38" fmla="*/ 20 w 65"/>
                              <a:gd name="T39" fmla="*/ 40 h 40"/>
                              <a:gd name="T40" fmla="*/ 15 w 65"/>
                              <a:gd name="T41" fmla="*/ 35 h 40"/>
                              <a:gd name="T42" fmla="*/ 10 w 65"/>
                              <a:gd name="T43" fmla="*/ 30 h 40"/>
                              <a:gd name="T44" fmla="*/ 5 w 65"/>
                              <a:gd name="T45" fmla="*/ 22 h 40"/>
                              <a:gd name="T46" fmla="*/ 5 w 65"/>
                              <a:gd name="T47" fmla="*/ 15 h 40"/>
                              <a:gd name="T48" fmla="*/ 5 w 65"/>
                              <a:gd name="T49" fmla="*/ 15 h 40"/>
                              <a:gd name="T50" fmla="*/ 5 w 65"/>
                              <a:gd name="T51" fmla="*/ 13 h 40"/>
                              <a:gd name="T52" fmla="*/ 3 w 65"/>
                              <a:gd name="T53" fmla="*/ 15 h 40"/>
                              <a:gd name="T54" fmla="*/ 0 w 65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2" y="8"/>
                                </a:ln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7" y="8"/>
                                </a:lnTo>
                                <a:lnTo>
                                  <a:pt x="60" y="15"/>
                                </a:lnTo>
                                <a:lnTo>
                                  <a:pt x="60" y="20"/>
                                </a:lnTo>
                                <a:lnTo>
                                  <a:pt x="57" y="22"/>
                                </a:lnTo>
                                <a:lnTo>
                                  <a:pt x="60" y="22"/>
                                </a:lnTo>
                                <a:lnTo>
                                  <a:pt x="65" y="20"/>
                                </a:lnTo>
                                <a:lnTo>
                                  <a:pt x="65" y="18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18" y="40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" name="Freeform 1991"/>
                        <wps:cNvSpPr>
                          <a:spLocks noEditPoints="1"/>
                        </wps:cNvSpPr>
                        <wps:spPr bwMode="auto">
                          <a:xfrm>
                            <a:off x="6039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7 w 59"/>
                              <a:gd name="T3" fmla="*/ 8 h 40"/>
                              <a:gd name="T4" fmla="*/ 54 w 59"/>
                              <a:gd name="T5" fmla="*/ 0 h 40"/>
                              <a:gd name="T6" fmla="*/ 49 w 59"/>
                              <a:gd name="T7" fmla="*/ 3 h 40"/>
                              <a:gd name="T8" fmla="*/ 52 w 59"/>
                              <a:gd name="T9" fmla="*/ 8 h 40"/>
                              <a:gd name="T10" fmla="*/ 54 w 59"/>
                              <a:gd name="T11" fmla="*/ 15 h 40"/>
                              <a:gd name="T12" fmla="*/ 54 w 59"/>
                              <a:gd name="T13" fmla="*/ 20 h 40"/>
                              <a:gd name="T14" fmla="*/ 52 w 59"/>
                              <a:gd name="T15" fmla="*/ 25 h 40"/>
                              <a:gd name="T16" fmla="*/ 54 w 59"/>
                              <a:gd name="T17" fmla="*/ 22 h 40"/>
                              <a:gd name="T18" fmla="*/ 59 w 59"/>
                              <a:gd name="T19" fmla="*/ 22 h 40"/>
                              <a:gd name="T20" fmla="*/ 59 w 59"/>
                              <a:gd name="T21" fmla="*/ 18 h 40"/>
                              <a:gd name="T22" fmla="*/ 59 w 59"/>
                              <a:gd name="T23" fmla="*/ 15 h 40"/>
                              <a:gd name="T24" fmla="*/ 0 w 59"/>
                              <a:gd name="T25" fmla="*/ 15 h 40"/>
                              <a:gd name="T26" fmla="*/ 0 w 59"/>
                              <a:gd name="T27" fmla="*/ 15 h 40"/>
                              <a:gd name="T28" fmla="*/ 0 w 59"/>
                              <a:gd name="T29" fmla="*/ 22 h 40"/>
                              <a:gd name="T30" fmla="*/ 5 w 59"/>
                              <a:gd name="T31" fmla="*/ 30 h 40"/>
                              <a:gd name="T32" fmla="*/ 7 w 59"/>
                              <a:gd name="T33" fmla="*/ 35 h 40"/>
                              <a:gd name="T34" fmla="*/ 15 w 59"/>
                              <a:gd name="T35" fmla="*/ 40 h 40"/>
                              <a:gd name="T36" fmla="*/ 17 w 59"/>
                              <a:gd name="T37" fmla="*/ 40 h 40"/>
                              <a:gd name="T38" fmla="*/ 22 w 59"/>
                              <a:gd name="T39" fmla="*/ 37 h 40"/>
                              <a:gd name="T40" fmla="*/ 15 w 59"/>
                              <a:gd name="T41" fmla="*/ 35 h 40"/>
                              <a:gd name="T42" fmla="*/ 10 w 59"/>
                              <a:gd name="T43" fmla="*/ 30 h 40"/>
                              <a:gd name="T44" fmla="*/ 5 w 59"/>
                              <a:gd name="T45" fmla="*/ 22 h 40"/>
                              <a:gd name="T46" fmla="*/ 5 w 59"/>
                              <a:gd name="T47" fmla="*/ 15 h 40"/>
                              <a:gd name="T48" fmla="*/ 5 w 59"/>
                              <a:gd name="T49" fmla="*/ 15 h 40"/>
                              <a:gd name="T50" fmla="*/ 5 w 59"/>
                              <a:gd name="T51" fmla="*/ 13 h 40"/>
                              <a:gd name="T52" fmla="*/ 2 w 59"/>
                              <a:gd name="T53" fmla="*/ 13 h 40"/>
                              <a:gd name="T54" fmla="*/ 0 w 59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7" y="8"/>
                                </a:lnTo>
                                <a:lnTo>
                                  <a:pt x="54" y="0"/>
                                </a:lnTo>
                                <a:lnTo>
                                  <a:pt x="49" y="3"/>
                                </a:lnTo>
                                <a:lnTo>
                                  <a:pt x="52" y="8"/>
                                </a:lnTo>
                                <a:lnTo>
                                  <a:pt x="54" y="15"/>
                                </a:lnTo>
                                <a:lnTo>
                                  <a:pt x="54" y="20"/>
                                </a:lnTo>
                                <a:lnTo>
                                  <a:pt x="52" y="25"/>
                                </a:lnTo>
                                <a:lnTo>
                                  <a:pt x="54" y="22"/>
                                </a:lnTo>
                                <a:lnTo>
                                  <a:pt x="59" y="22"/>
                                </a:lnTo>
                                <a:lnTo>
                                  <a:pt x="59" y="18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7" y="35"/>
                                </a:lnTo>
                                <a:lnTo>
                                  <a:pt x="15" y="40"/>
                                </a:lnTo>
                                <a:lnTo>
                                  <a:pt x="17" y="40"/>
                                </a:lnTo>
                                <a:lnTo>
                                  <a:pt x="22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2" y="13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0" name="Freeform 1992"/>
                        <wps:cNvSpPr>
                          <a:spLocks noEditPoints="1"/>
                        </wps:cNvSpPr>
                        <wps:spPr bwMode="auto">
                          <a:xfrm>
                            <a:off x="6041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2 w 55"/>
                              <a:gd name="T3" fmla="*/ 8 h 40"/>
                              <a:gd name="T4" fmla="*/ 50 w 55"/>
                              <a:gd name="T5" fmla="*/ 0 h 40"/>
                              <a:gd name="T6" fmla="*/ 45 w 55"/>
                              <a:gd name="T7" fmla="*/ 3 h 40"/>
                              <a:gd name="T8" fmla="*/ 50 w 55"/>
                              <a:gd name="T9" fmla="*/ 8 h 40"/>
                              <a:gd name="T10" fmla="*/ 50 w 55"/>
                              <a:gd name="T11" fmla="*/ 15 h 40"/>
                              <a:gd name="T12" fmla="*/ 47 w 55"/>
                              <a:gd name="T13" fmla="*/ 22 h 40"/>
                              <a:gd name="T14" fmla="*/ 45 w 55"/>
                              <a:gd name="T15" fmla="*/ 27 h 40"/>
                              <a:gd name="T16" fmla="*/ 50 w 55"/>
                              <a:gd name="T17" fmla="*/ 25 h 40"/>
                              <a:gd name="T18" fmla="*/ 52 w 55"/>
                              <a:gd name="T19" fmla="*/ 22 h 40"/>
                              <a:gd name="T20" fmla="*/ 55 w 55"/>
                              <a:gd name="T21" fmla="*/ 20 h 40"/>
                              <a:gd name="T22" fmla="*/ 55 w 55"/>
                              <a:gd name="T23" fmla="*/ 15 h 40"/>
                              <a:gd name="T24" fmla="*/ 0 w 55"/>
                              <a:gd name="T25" fmla="*/ 13 h 40"/>
                              <a:gd name="T26" fmla="*/ 0 w 55"/>
                              <a:gd name="T27" fmla="*/ 15 h 40"/>
                              <a:gd name="T28" fmla="*/ 0 w 55"/>
                              <a:gd name="T29" fmla="*/ 15 h 40"/>
                              <a:gd name="T30" fmla="*/ 0 w 55"/>
                              <a:gd name="T31" fmla="*/ 22 h 40"/>
                              <a:gd name="T32" fmla="*/ 5 w 55"/>
                              <a:gd name="T33" fmla="*/ 30 h 40"/>
                              <a:gd name="T34" fmla="*/ 10 w 55"/>
                              <a:gd name="T35" fmla="*/ 35 h 40"/>
                              <a:gd name="T36" fmla="*/ 15 w 55"/>
                              <a:gd name="T37" fmla="*/ 40 h 40"/>
                              <a:gd name="T38" fmla="*/ 20 w 55"/>
                              <a:gd name="T39" fmla="*/ 37 h 40"/>
                              <a:gd name="T40" fmla="*/ 23 w 55"/>
                              <a:gd name="T41" fmla="*/ 37 h 40"/>
                              <a:gd name="T42" fmla="*/ 15 w 55"/>
                              <a:gd name="T43" fmla="*/ 35 h 40"/>
                              <a:gd name="T44" fmla="*/ 10 w 55"/>
                              <a:gd name="T45" fmla="*/ 30 h 40"/>
                              <a:gd name="T46" fmla="*/ 8 w 55"/>
                              <a:gd name="T47" fmla="*/ 22 h 40"/>
                              <a:gd name="T48" fmla="*/ 5 w 55"/>
                              <a:gd name="T49" fmla="*/ 15 h 40"/>
                              <a:gd name="T50" fmla="*/ 5 w 55"/>
                              <a:gd name="T51" fmla="*/ 15 h 40"/>
                              <a:gd name="T52" fmla="*/ 5 w 55"/>
                              <a:gd name="T53" fmla="*/ 13 h 40"/>
                              <a:gd name="T54" fmla="*/ 3 w 55"/>
                              <a:gd name="T55" fmla="*/ 13 h 40"/>
                              <a:gd name="T56" fmla="*/ 0 w 55"/>
                              <a:gd name="T5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2" y="8"/>
                                </a:lnTo>
                                <a:lnTo>
                                  <a:pt x="50" y="0"/>
                                </a:lnTo>
                                <a:lnTo>
                                  <a:pt x="45" y="3"/>
                                </a:lnTo>
                                <a:lnTo>
                                  <a:pt x="50" y="8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27"/>
                                </a:lnTo>
                                <a:lnTo>
                                  <a:pt x="50" y="25"/>
                                </a:lnTo>
                                <a:lnTo>
                                  <a:pt x="52" y="22"/>
                                </a:lnTo>
                                <a:lnTo>
                                  <a:pt x="55" y="20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0" y="13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10" y="35"/>
                                </a:lnTo>
                                <a:lnTo>
                                  <a:pt x="15" y="40"/>
                                </a:lnTo>
                                <a:lnTo>
                                  <a:pt x="20" y="37"/>
                                </a:lnTo>
                                <a:lnTo>
                                  <a:pt x="23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3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" name="Freeform 1993"/>
                        <wps:cNvSpPr>
                          <a:spLocks noEditPoints="1"/>
                        </wps:cNvSpPr>
                        <wps:spPr bwMode="auto">
                          <a:xfrm>
                            <a:off x="6044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7 w 49"/>
                              <a:gd name="T3" fmla="*/ 5 h 34"/>
                              <a:gd name="T4" fmla="*/ 44 w 49"/>
                              <a:gd name="T5" fmla="*/ 0 h 34"/>
                              <a:gd name="T6" fmla="*/ 39 w 49"/>
                              <a:gd name="T7" fmla="*/ 0 h 34"/>
                              <a:gd name="T8" fmla="*/ 44 w 49"/>
                              <a:gd name="T9" fmla="*/ 7 h 34"/>
                              <a:gd name="T10" fmla="*/ 44 w 49"/>
                              <a:gd name="T11" fmla="*/ 12 h 34"/>
                              <a:gd name="T12" fmla="*/ 42 w 49"/>
                              <a:gd name="T13" fmla="*/ 19 h 34"/>
                              <a:gd name="T14" fmla="*/ 37 w 49"/>
                              <a:gd name="T15" fmla="*/ 27 h 34"/>
                              <a:gd name="T16" fmla="*/ 42 w 49"/>
                              <a:gd name="T17" fmla="*/ 24 h 34"/>
                              <a:gd name="T18" fmla="*/ 47 w 49"/>
                              <a:gd name="T19" fmla="*/ 22 h 34"/>
                              <a:gd name="T20" fmla="*/ 49 w 49"/>
                              <a:gd name="T21" fmla="*/ 17 h 34"/>
                              <a:gd name="T22" fmla="*/ 49 w 49"/>
                              <a:gd name="T23" fmla="*/ 12 h 34"/>
                              <a:gd name="T24" fmla="*/ 0 w 49"/>
                              <a:gd name="T25" fmla="*/ 10 h 34"/>
                              <a:gd name="T26" fmla="*/ 0 w 49"/>
                              <a:gd name="T27" fmla="*/ 12 h 34"/>
                              <a:gd name="T28" fmla="*/ 0 w 49"/>
                              <a:gd name="T29" fmla="*/ 12 h 34"/>
                              <a:gd name="T30" fmla="*/ 0 w 49"/>
                              <a:gd name="T31" fmla="*/ 19 h 34"/>
                              <a:gd name="T32" fmla="*/ 5 w 49"/>
                              <a:gd name="T33" fmla="*/ 27 h 34"/>
                              <a:gd name="T34" fmla="*/ 10 w 49"/>
                              <a:gd name="T35" fmla="*/ 32 h 34"/>
                              <a:gd name="T36" fmla="*/ 17 w 49"/>
                              <a:gd name="T37" fmla="*/ 34 h 34"/>
                              <a:gd name="T38" fmla="*/ 22 w 49"/>
                              <a:gd name="T39" fmla="*/ 34 h 34"/>
                              <a:gd name="T40" fmla="*/ 27 w 49"/>
                              <a:gd name="T41" fmla="*/ 32 h 34"/>
                              <a:gd name="T42" fmla="*/ 25 w 49"/>
                              <a:gd name="T43" fmla="*/ 32 h 34"/>
                              <a:gd name="T44" fmla="*/ 25 w 49"/>
                              <a:gd name="T45" fmla="*/ 32 h 34"/>
                              <a:gd name="T46" fmla="*/ 17 w 49"/>
                              <a:gd name="T47" fmla="*/ 29 h 34"/>
                              <a:gd name="T48" fmla="*/ 10 w 49"/>
                              <a:gd name="T49" fmla="*/ 27 h 34"/>
                              <a:gd name="T50" fmla="*/ 7 w 49"/>
                              <a:gd name="T51" fmla="*/ 19 h 34"/>
                              <a:gd name="T52" fmla="*/ 5 w 49"/>
                              <a:gd name="T53" fmla="*/ 12 h 34"/>
                              <a:gd name="T54" fmla="*/ 5 w 49"/>
                              <a:gd name="T55" fmla="*/ 10 h 34"/>
                              <a:gd name="T56" fmla="*/ 5 w 49"/>
                              <a:gd name="T57" fmla="*/ 10 h 34"/>
                              <a:gd name="T58" fmla="*/ 2 w 49"/>
                              <a:gd name="T59" fmla="*/ 10 h 34"/>
                              <a:gd name="T60" fmla="*/ 0 w 49"/>
                              <a:gd name="T61" fmla="*/ 1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7" y="5"/>
                                </a:lnTo>
                                <a:lnTo>
                                  <a:pt x="44" y="0"/>
                                </a:lnTo>
                                <a:lnTo>
                                  <a:pt x="39" y="0"/>
                                </a:lnTo>
                                <a:lnTo>
                                  <a:pt x="44" y="7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7" y="27"/>
                                </a:lnTo>
                                <a:lnTo>
                                  <a:pt x="42" y="24"/>
                                </a:lnTo>
                                <a:lnTo>
                                  <a:pt x="47" y="22"/>
                                </a:lnTo>
                                <a:lnTo>
                                  <a:pt x="49" y="17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0" y="10"/>
                                </a:move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7" y="34"/>
                                </a:lnTo>
                                <a:lnTo>
                                  <a:pt x="22" y="34"/>
                                </a:lnTo>
                                <a:lnTo>
                                  <a:pt x="27" y="32"/>
                                </a:lnTo>
                                <a:lnTo>
                                  <a:pt x="25" y="32"/>
                                </a:lnTo>
                                <a:lnTo>
                                  <a:pt x="17" y="29"/>
                                </a:lnTo>
                                <a:lnTo>
                                  <a:pt x="10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" name="Freeform 1994"/>
                        <wps:cNvSpPr>
                          <a:spLocks/>
                        </wps:cNvSpPr>
                        <wps:spPr bwMode="auto">
                          <a:xfrm>
                            <a:off x="6046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5 h 34"/>
                              <a:gd name="T4" fmla="*/ 40 w 45"/>
                              <a:gd name="T5" fmla="*/ 0 h 34"/>
                              <a:gd name="T6" fmla="*/ 35 w 45"/>
                              <a:gd name="T7" fmla="*/ 2 h 34"/>
                              <a:gd name="T8" fmla="*/ 40 w 45"/>
                              <a:gd name="T9" fmla="*/ 7 h 34"/>
                              <a:gd name="T10" fmla="*/ 40 w 45"/>
                              <a:gd name="T11" fmla="*/ 12 h 34"/>
                              <a:gd name="T12" fmla="*/ 37 w 45"/>
                              <a:gd name="T13" fmla="*/ 19 h 34"/>
                              <a:gd name="T14" fmla="*/ 35 w 45"/>
                              <a:gd name="T15" fmla="*/ 24 h 34"/>
                              <a:gd name="T16" fmla="*/ 30 w 45"/>
                              <a:gd name="T17" fmla="*/ 27 h 34"/>
                              <a:gd name="T18" fmla="*/ 23 w 45"/>
                              <a:gd name="T19" fmla="*/ 29 h 34"/>
                              <a:gd name="T20" fmla="*/ 15 w 45"/>
                              <a:gd name="T21" fmla="*/ 27 h 34"/>
                              <a:gd name="T22" fmla="*/ 10 w 45"/>
                              <a:gd name="T23" fmla="*/ 24 h 34"/>
                              <a:gd name="T24" fmla="*/ 8 w 45"/>
                              <a:gd name="T25" fmla="*/ 19 h 34"/>
                              <a:gd name="T26" fmla="*/ 5 w 45"/>
                              <a:gd name="T27" fmla="*/ 12 h 34"/>
                              <a:gd name="T28" fmla="*/ 5 w 45"/>
                              <a:gd name="T29" fmla="*/ 10 h 34"/>
                              <a:gd name="T30" fmla="*/ 5 w 45"/>
                              <a:gd name="T31" fmla="*/ 10 h 34"/>
                              <a:gd name="T32" fmla="*/ 3 w 45"/>
                              <a:gd name="T33" fmla="*/ 10 h 34"/>
                              <a:gd name="T34" fmla="*/ 0 w 45"/>
                              <a:gd name="T35" fmla="*/ 10 h 34"/>
                              <a:gd name="T36" fmla="*/ 0 w 45"/>
                              <a:gd name="T37" fmla="*/ 12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7 h 34"/>
                              <a:gd name="T44" fmla="*/ 10 w 45"/>
                              <a:gd name="T45" fmla="*/ 32 h 34"/>
                              <a:gd name="T46" fmla="*/ 18 w 45"/>
                              <a:gd name="T47" fmla="*/ 34 h 34"/>
                              <a:gd name="T48" fmla="*/ 30 w 45"/>
                              <a:gd name="T49" fmla="*/ 29 h 34"/>
                              <a:gd name="T50" fmla="*/ 40 w 45"/>
                              <a:gd name="T51" fmla="*/ 24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5"/>
                                </a:lnTo>
                                <a:lnTo>
                                  <a:pt x="40" y="0"/>
                                </a:lnTo>
                                <a:lnTo>
                                  <a:pt x="35" y="2"/>
                                </a:lnTo>
                                <a:lnTo>
                                  <a:pt x="40" y="7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3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8" y="34"/>
                                </a:lnTo>
                                <a:lnTo>
                                  <a:pt x="30" y="29"/>
                                </a:lnTo>
                                <a:lnTo>
                                  <a:pt x="40" y="24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3" name="Freeform 1995"/>
                        <wps:cNvSpPr>
                          <a:spLocks/>
                        </wps:cNvSpPr>
                        <wps:spPr bwMode="auto">
                          <a:xfrm>
                            <a:off x="6049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7 h 32"/>
                              <a:gd name="T4" fmla="*/ 34 w 39"/>
                              <a:gd name="T5" fmla="*/ 0 h 32"/>
                              <a:gd name="T6" fmla="*/ 29 w 39"/>
                              <a:gd name="T7" fmla="*/ 2 h 32"/>
                              <a:gd name="T8" fmla="*/ 34 w 39"/>
                              <a:gd name="T9" fmla="*/ 7 h 32"/>
                              <a:gd name="T10" fmla="*/ 34 w 39"/>
                              <a:gd name="T11" fmla="*/ 12 h 32"/>
                              <a:gd name="T12" fmla="*/ 32 w 39"/>
                              <a:gd name="T13" fmla="*/ 17 h 32"/>
                              <a:gd name="T14" fmla="*/ 29 w 39"/>
                              <a:gd name="T15" fmla="*/ 22 h 32"/>
                              <a:gd name="T16" fmla="*/ 25 w 39"/>
                              <a:gd name="T17" fmla="*/ 24 h 32"/>
                              <a:gd name="T18" fmla="*/ 20 w 39"/>
                              <a:gd name="T19" fmla="*/ 27 h 32"/>
                              <a:gd name="T20" fmla="*/ 15 w 39"/>
                              <a:gd name="T21" fmla="*/ 24 h 32"/>
                              <a:gd name="T22" fmla="*/ 10 w 39"/>
                              <a:gd name="T23" fmla="*/ 22 h 32"/>
                              <a:gd name="T24" fmla="*/ 5 w 39"/>
                              <a:gd name="T25" fmla="*/ 17 h 32"/>
                              <a:gd name="T26" fmla="*/ 5 w 39"/>
                              <a:gd name="T27" fmla="*/ 12 h 32"/>
                              <a:gd name="T28" fmla="*/ 5 w 39"/>
                              <a:gd name="T29" fmla="*/ 10 h 32"/>
                              <a:gd name="T30" fmla="*/ 5 w 39"/>
                              <a:gd name="T31" fmla="*/ 10 h 32"/>
                              <a:gd name="T32" fmla="*/ 2 w 39"/>
                              <a:gd name="T33" fmla="*/ 10 h 32"/>
                              <a:gd name="T34" fmla="*/ 0 w 39"/>
                              <a:gd name="T35" fmla="*/ 10 h 32"/>
                              <a:gd name="T36" fmla="*/ 0 w 39"/>
                              <a:gd name="T37" fmla="*/ 10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5 w 39"/>
                              <a:gd name="T43" fmla="*/ 27 h 32"/>
                              <a:gd name="T44" fmla="*/ 12 w 39"/>
                              <a:gd name="T45" fmla="*/ 29 h 32"/>
                              <a:gd name="T46" fmla="*/ 20 w 39"/>
                              <a:gd name="T47" fmla="*/ 32 h 32"/>
                              <a:gd name="T48" fmla="*/ 20 w 39"/>
                              <a:gd name="T49" fmla="*/ 32 h 32"/>
                              <a:gd name="T50" fmla="*/ 22 w 39"/>
                              <a:gd name="T51" fmla="*/ 32 h 32"/>
                              <a:gd name="T52" fmla="*/ 27 w 39"/>
                              <a:gd name="T53" fmla="*/ 29 h 32"/>
                              <a:gd name="T54" fmla="*/ 32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29" y="2"/>
                                </a:lnTo>
                                <a:lnTo>
                                  <a:pt x="34" y="7"/>
                                </a:lnTo>
                                <a:lnTo>
                                  <a:pt x="34" y="12"/>
                                </a:lnTo>
                                <a:lnTo>
                                  <a:pt x="32" y="17"/>
                                </a:lnTo>
                                <a:lnTo>
                                  <a:pt x="29" y="22"/>
                                </a:lnTo>
                                <a:lnTo>
                                  <a:pt x="25" y="24"/>
                                </a:lnTo>
                                <a:lnTo>
                                  <a:pt x="20" y="27"/>
                                </a:lnTo>
                                <a:lnTo>
                                  <a:pt x="15" y="24"/>
                                </a:lnTo>
                                <a:lnTo>
                                  <a:pt x="10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5" y="27"/>
                                </a:lnTo>
                                <a:lnTo>
                                  <a:pt x="12" y="29"/>
                                </a:lnTo>
                                <a:lnTo>
                                  <a:pt x="20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29"/>
                                </a:lnTo>
                                <a:lnTo>
                                  <a:pt x="32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4" name="Freeform 1996"/>
                        <wps:cNvSpPr>
                          <a:spLocks/>
                        </wps:cNvSpPr>
                        <wps:spPr bwMode="auto">
                          <a:xfrm>
                            <a:off x="6051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5 h 27"/>
                              <a:gd name="T4" fmla="*/ 30 w 35"/>
                              <a:gd name="T5" fmla="*/ 0 h 27"/>
                              <a:gd name="T6" fmla="*/ 27 w 35"/>
                              <a:gd name="T7" fmla="*/ 0 h 27"/>
                              <a:gd name="T8" fmla="*/ 25 w 35"/>
                              <a:gd name="T9" fmla="*/ 0 h 27"/>
                              <a:gd name="T10" fmla="*/ 30 w 35"/>
                              <a:gd name="T11" fmla="*/ 5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5 w 35"/>
                              <a:gd name="T17" fmla="*/ 17 h 27"/>
                              <a:gd name="T18" fmla="*/ 23 w 35"/>
                              <a:gd name="T19" fmla="*/ 20 h 27"/>
                              <a:gd name="T20" fmla="*/ 18 w 35"/>
                              <a:gd name="T21" fmla="*/ 22 h 27"/>
                              <a:gd name="T22" fmla="*/ 13 w 35"/>
                              <a:gd name="T23" fmla="*/ 20 h 27"/>
                              <a:gd name="T24" fmla="*/ 8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5 w 35"/>
                              <a:gd name="T31" fmla="*/ 8 h 27"/>
                              <a:gd name="T32" fmla="*/ 5 w 35"/>
                              <a:gd name="T33" fmla="*/ 8 h 27"/>
                              <a:gd name="T34" fmla="*/ 3 w 35"/>
                              <a:gd name="T35" fmla="*/ 8 h 27"/>
                              <a:gd name="T36" fmla="*/ 0 w 35"/>
                              <a:gd name="T37" fmla="*/ 8 h 27"/>
                              <a:gd name="T38" fmla="*/ 0 w 35"/>
                              <a:gd name="T39" fmla="*/ 8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8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5"/>
                                </a:ln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5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5" y="17"/>
                                </a:lnTo>
                                <a:lnTo>
                                  <a:pt x="23" y="20"/>
                                </a:lnTo>
                                <a:lnTo>
                                  <a:pt x="18" y="22"/>
                                </a:lnTo>
                                <a:lnTo>
                                  <a:pt x="13" y="20"/>
                                </a:lnTo>
                                <a:lnTo>
                                  <a:pt x="8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3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8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5" name="Freeform 1997"/>
                        <wps:cNvSpPr>
                          <a:spLocks/>
                        </wps:cNvSpPr>
                        <wps:spPr bwMode="auto">
                          <a:xfrm>
                            <a:off x="6054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5 h 25"/>
                              <a:gd name="T4" fmla="*/ 24 w 29"/>
                              <a:gd name="T5" fmla="*/ 0 h 25"/>
                              <a:gd name="T6" fmla="*/ 22 w 29"/>
                              <a:gd name="T7" fmla="*/ 0 h 25"/>
                              <a:gd name="T8" fmla="*/ 20 w 29"/>
                              <a:gd name="T9" fmla="*/ 3 h 25"/>
                              <a:gd name="T10" fmla="*/ 22 w 29"/>
                              <a:gd name="T11" fmla="*/ 5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7 w 29"/>
                              <a:gd name="T19" fmla="*/ 20 h 25"/>
                              <a:gd name="T20" fmla="*/ 15 w 29"/>
                              <a:gd name="T21" fmla="*/ 20 h 25"/>
                              <a:gd name="T22" fmla="*/ 10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5 w 29"/>
                              <a:gd name="T31" fmla="*/ 8 h 25"/>
                              <a:gd name="T32" fmla="*/ 5 w 29"/>
                              <a:gd name="T33" fmla="*/ 5 h 25"/>
                              <a:gd name="T34" fmla="*/ 2 w 29"/>
                              <a:gd name="T35" fmla="*/ 8 h 25"/>
                              <a:gd name="T36" fmla="*/ 0 w 29"/>
                              <a:gd name="T37" fmla="*/ 8 h 25"/>
                              <a:gd name="T38" fmla="*/ 0 w 29"/>
                              <a:gd name="T39" fmla="*/ 8 h 25"/>
                              <a:gd name="T40" fmla="*/ 0 w 29"/>
                              <a:gd name="T41" fmla="*/ 10 h 25"/>
                              <a:gd name="T42" fmla="*/ 0 w 29"/>
                              <a:gd name="T43" fmla="*/ 15 h 25"/>
                              <a:gd name="T44" fmla="*/ 5 w 29"/>
                              <a:gd name="T45" fmla="*/ 20 h 25"/>
                              <a:gd name="T46" fmla="*/ 10 w 29"/>
                              <a:gd name="T47" fmla="*/ 22 h 25"/>
                              <a:gd name="T48" fmla="*/ 15 w 29"/>
                              <a:gd name="T49" fmla="*/ 25 h 25"/>
                              <a:gd name="T50" fmla="*/ 20 w 29"/>
                              <a:gd name="T51" fmla="*/ 22 h 25"/>
                              <a:gd name="T52" fmla="*/ 24 w 29"/>
                              <a:gd name="T53" fmla="*/ 20 h 25"/>
                              <a:gd name="T54" fmla="*/ 27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5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3"/>
                                </a:lnTo>
                                <a:lnTo>
                                  <a:pt x="22" y="5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7" y="20"/>
                                </a:lnTo>
                                <a:lnTo>
                                  <a:pt x="15" y="20"/>
                                </a:lnTo>
                                <a:lnTo>
                                  <a:pt x="10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2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20"/>
                                </a:lnTo>
                                <a:lnTo>
                                  <a:pt x="10" y="22"/>
                                </a:lnTo>
                                <a:lnTo>
                                  <a:pt x="15" y="25"/>
                                </a:lnTo>
                                <a:lnTo>
                                  <a:pt x="20" y="22"/>
                                </a:lnTo>
                                <a:lnTo>
                                  <a:pt x="24" y="20"/>
                                </a:lnTo>
                                <a:lnTo>
                                  <a:pt x="27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" name="Freeform 1998"/>
                        <wps:cNvSpPr>
                          <a:spLocks/>
                        </wps:cNvSpPr>
                        <wps:spPr bwMode="auto">
                          <a:xfrm>
                            <a:off x="6056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5 h 22"/>
                              <a:gd name="T4" fmla="*/ 20 w 25"/>
                              <a:gd name="T5" fmla="*/ 0 h 22"/>
                              <a:gd name="T6" fmla="*/ 18 w 25"/>
                              <a:gd name="T7" fmla="*/ 3 h 22"/>
                              <a:gd name="T8" fmla="*/ 15 w 25"/>
                              <a:gd name="T9" fmla="*/ 3 h 22"/>
                              <a:gd name="T10" fmla="*/ 18 w 25"/>
                              <a:gd name="T11" fmla="*/ 5 h 22"/>
                              <a:gd name="T12" fmla="*/ 20 w 25"/>
                              <a:gd name="T13" fmla="*/ 10 h 22"/>
                              <a:gd name="T14" fmla="*/ 18 w 25"/>
                              <a:gd name="T15" fmla="*/ 15 h 22"/>
                              <a:gd name="T16" fmla="*/ 13 w 25"/>
                              <a:gd name="T17" fmla="*/ 17 h 22"/>
                              <a:gd name="T18" fmla="*/ 8 w 25"/>
                              <a:gd name="T19" fmla="*/ 15 h 22"/>
                              <a:gd name="T20" fmla="*/ 5 w 25"/>
                              <a:gd name="T21" fmla="*/ 10 h 22"/>
                              <a:gd name="T22" fmla="*/ 5 w 25"/>
                              <a:gd name="T23" fmla="*/ 8 h 22"/>
                              <a:gd name="T24" fmla="*/ 8 w 25"/>
                              <a:gd name="T25" fmla="*/ 5 h 22"/>
                              <a:gd name="T26" fmla="*/ 3 w 25"/>
                              <a:gd name="T27" fmla="*/ 5 h 22"/>
                              <a:gd name="T28" fmla="*/ 0 w 25"/>
                              <a:gd name="T29" fmla="*/ 8 h 22"/>
                              <a:gd name="T30" fmla="*/ 0 w 25"/>
                              <a:gd name="T31" fmla="*/ 8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3 w 25"/>
                              <a:gd name="T37" fmla="*/ 17 h 22"/>
                              <a:gd name="T38" fmla="*/ 8 w 25"/>
                              <a:gd name="T39" fmla="*/ 20 h 22"/>
                              <a:gd name="T40" fmla="*/ 13 w 25"/>
                              <a:gd name="T41" fmla="*/ 22 h 22"/>
                              <a:gd name="T42" fmla="*/ 18 w 25"/>
                              <a:gd name="T43" fmla="*/ 20 h 22"/>
                              <a:gd name="T44" fmla="*/ 20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  <a:lnTo>
                                  <a:pt x="18" y="3"/>
                                </a:lnTo>
                                <a:lnTo>
                                  <a:pt x="15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10"/>
                                </a:lnTo>
                                <a:lnTo>
                                  <a:pt x="18" y="15"/>
                                </a:lnTo>
                                <a:lnTo>
                                  <a:pt x="13" y="17"/>
                                </a:lnTo>
                                <a:lnTo>
                                  <a:pt x="8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3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17"/>
                                </a:lnTo>
                                <a:lnTo>
                                  <a:pt x="8" y="20"/>
                                </a:lnTo>
                                <a:lnTo>
                                  <a:pt x="13" y="22"/>
                                </a:lnTo>
                                <a:lnTo>
                                  <a:pt x="18" y="20"/>
                                </a:lnTo>
                                <a:lnTo>
                                  <a:pt x="20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" name="Freeform 1999"/>
                        <wps:cNvSpPr>
                          <a:spLocks noEditPoints="1"/>
                        </wps:cNvSpPr>
                        <wps:spPr bwMode="auto">
                          <a:xfrm>
                            <a:off x="6059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7 w 19"/>
                              <a:gd name="T3" fmla="*/ 2 h 17"/>
                              <a:gd name="T4" fmla="*/ 15 w 19"/>
                              <a:gd name="T5" fmla="*/ 0 h 17"/>
                              <a:gd name="T6" fmla="*/ 7 w 19"/>
                              <a:gd name="T7" fmla="*/ 2 h 17"/>
                              <a:gd name="T8" fmla="*/ 0 w 19"/>
                              <a:gd name="T9" fmla="*/ 2 h 17"/>
                              <a:gd name="T10" fmla="*/ 0 w 19"/>
                              <a:gd name="T11" fmla="*/ 5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5 w 19"/>
                              <a:gd name="T19" fmla="*/ 17 h 17"/>
                              <a:gd name="T20" fmla="*/ 10 w 19"/>
                              <a:gd name="T21" fmla="*/ 17 h 17"/>
                              <a:gd name="T22" fmla="*/ 12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5 w 19"/>
                              <a:gd name="T31" fmla="*/ 7 h 17"/>
                              <a:gd name="T32" fmla="*/ 12 w 19"/>
                              <a:gd name="T33" fmla="*/ 10 h 17"/>
                              <a:gd name="T34" fmla="*/ 10 w 19"/>
                              <a:gd name="T35" fmla="*/ 12 h 17"/>
                              <a:gd name="T36" fmla="*/ 7 w 19"/>
                              <a:gd name="T37" fmla="*/ 10 h 17"/>
                              <a:gd name="T38" fmla="*/ 5 w 19"/>
                              <a:gd name="T39" fmla="*/ 7 h 17"/>
                              <a:gd name="T40" fmla="*/ 7 w 19"/>
                              <a:gd name="T41" fmla="*/ 5 h 17"/>
                              <a:gd name="T42" fmla="*/ 10 w 19"/>
                              <a:gd name="T43" fmla="*/ 2 h 17"/>
                              <a:gd name="T44" fmla="*/ 12 w 19"/>
                              <a:gd name="T45" fmla="*/ 5 h 17"/>
                              <a:gd name="T46" fmla="*/ 15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7" y="2"/>
                                </a:lnTo>
                                <a:lnTo>
                                  <a:pt x="15" y="0"/>
                                </a:lnTo>
                                <a:lnTo>
                                  <a:pt x="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5" y="17"/>
                                </a:lnTo>
                                <a:lnTo>
                                  <a:pt x="10" y="17"/>
                                </a:lnTo>
                                <a:lnTo>
                                  <a:pt x="12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5" y="7"/>
                                </a:moveTo>
                                <a:lnTo>
                                  <a:pt x="12" y="10"/>
                                </a:lnTo>
                                <a:lnTo>
                                  <a:pt x="10" y="12"/>
                                </a:lnTo>
                                <a:lnTo>
                                  <a:pt x="7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2"/>
                                </a:lnTo>
                                <a:lnTo>
                                  <a:pt x="12" y="5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" name="Freeform 2000"/>
                        <wps:cNvSpPr>
                          <a:spLocks/>
                        </wps:cNvSpPr>
                        <wps:spPr bwMode="auto">
                          <a:xfrm>
                            <a:off x="6061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3 w 15"/>
                              <a:gd name="T3" fmla="*/ 2 h 14"/>
                              <a:gd name="T4" fmla="*/ 10 w 15"/>
                              <a:gd name="T5" fmla="*/ 0 h 14"/>
                              <a:gd name="T6" fmla="*/ 5 w 15"/>
                              <a:gd name="T7" fmla="*/ 2 h 14"/>
                              <a:gd name="T8" fmla="*/ 3 w 15"/>
                              <a:gd name="T9" fmla="*/ 2 h 14"/>
                              <a:gd name="T10" fmla="*/ 0 w 15"/>
                              <a:gd name="T11" fmla="*/ 5 h 14"/>
                              <a:gd name="T12" fmla="*/ 0 w 15"/>
                              <a:gd name="T13" fmla="*/ 7 h 14"/>
                              <a:gd name="T14" fmla="*/ 3 w 15"/>
                              <a:gd name="T15" fmla="*/ 12 h 14"/>
                              <a:gd name="T16" fmla="*/ 8 w 15"/>
                              <a:gd name="T17" fmla="*/ 14 h 14"/>
                              <a:gd name="T18" fmla="*/ 13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9" name="Freeform 2001"/>
                        <wps:cNvSpPr>
                          <a:spLocks/>
                        </wps:cNvSpPr>
                        <wps:spPr bwMode="auto">
                          <a:xfrm>
                            <a:off x="6064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7 w 10"/>
                              <a:gd name="T3" fmla="*/ 3 h 10"/>
                              <a:gd name="T4" fmla="*/ 5 w 10"/>
                              <a:gd name="T5" fmla="*/ 0 h 10"/>
                              <a:gd name="T6" fmla="*/ 2 w 10"/>
                              <a:gd name="T7" fmla="*/ 3 h 10"/>
                              <a:gd name="T8" fmla="*/ 0 w 10"/>
                              <a:gd name="T9" fmla="*/ 5 h 10"/>
                              <a:gd name="T10" fmla="*/ 2 w 10"/>
                              <a:gd name="T11" fmla="*/ 8 h 10"/>
                              <a:gd name="T12" fmla="*/ 5 w 10"/>
                              <a:gd name="T13" fmla="*/ 10 h 10"/>
                              <a:gd name="T14" fmla="*/ 7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7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" name="Freeform 2002"/>
                        <wps:cNvSpPr>
                          <a:spLocks/>
                        </wps:cNvSpPr>
                        <wps:spPr bwMode="auto">
                          <a:xfrm>
                            <a:off x="6066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3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3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" name="Freeform 2003"/>
                        <wps:cNvSpPr>
                          <a:spLocks/>
                        </wps:cNvSpPr>
                        <wps:spPr bwMode="auto">
                          <a:xfrm>
                            <a:off x="5984" y="631"/>
                            <a:ext cx="169" cy="6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60"/>
                              <a:gd name="T2" fmla="*/ 22 w 169"/>
                              <a:gd name="T3" fmla="*/ 28 h 60"/>
                              <a:gd name="T4" fmla="*/ 42 w 169"/>
                              <a:gd name="T5" fmla="*/ 30 h 60"/>
                              <a:gd name="T6" fmla="*/ 62 w 169"/>
                              <a:gd name="T7" fmla="*/ 28 h 60"/>
                              <a:gd name="T8" fmla="*/ 82 w 169"/>
                              <a:gd name="T9" fmla="*/ 25 h 60"/>
                              <a:gd name="T10" fmla="*/ 119 w 169"/>
                              <a:gd name="T11" fmla="*/ 13 h 60"/>
                              <a:gd name="T12" fmla="*/ 169 w 169"/>
                              <a:gd name="T13" fmla="*/ 0 h 60"/>
                              <a:gd name="T14" fmla="*/ 134 w 169"/>
                              <a:gd name="T15" fmla="*/ 25 h 60"/>
                              <a:gd name="T16" fmla="*/ 94 w 169"/>
                              <a:gd name="T17" fmla="*/ 45 h 60"/>
                              <a:gd name="T18" fmla="*/ 75 w 169"/>
                              <a:gd name="T19" fmla="*/ 55 h 60"/>
                              <a:gd name="T20" fmla="*/ 52 w 169"/>
                              <a:gd name="T21" fmla="*/ 57 h 60"/>
                              <a:gd name="T22" fmla="*/ 32 w 169"/>
                              <a:gd name="T23" fmla="*/ 60 h 60"/>
                              <a:gd name="T24" fmla="*/ 10 w 169"/>
                              <a:gd name="T25" fmla="*/ 55 h 60"/>
                              <a:gd name="T26" fmla="*/ 3 w 169"/>
                              <a:gd name="T27" fmla="*/ 37 h 60"/>
                              <a:gd name="T28" fmla="*/ 0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0" y="20"/>
                                </a:moveTo>
                                <a:lnTo>
                                  <a:pt x="22" y="28"/>
                                </a:lnTo>
                                <a:lnTo>
                                  <a:pt x="42" y="30"/>
                                </a:lnTo>
                                <a:lnTo>
                                  <a:pt x="62" y="28"/>
                                </a:lnTo>
                                <a:lnTo>
                                  <a:pt x="82" y="25"/>
                                </a:lnTo>
                                <a:lnTo>
                                  <a:pt x="119" y="13"/>
                                </a:lnTo>
                                <a:lnTo>
                                  <a:pt x="169" y="0"/>
                                </a:lnTo>
                                <a:lnTo>
                                  <a:pt x="134" y="25"/>
                                </a:lnTo>
                                <a:lnTo>
                                  <a:pt x="94" y="45"/>
                                </a:lnTo>
                                <a:lnTo>
                                  <a:pt x="75" y="55"/>
                                </a:lnTo>
                                <a:lnTo>
                                  <a:pt x="52" y="57"/>
                                </a:lnTo>
                                <a:lnTo>
                                  <a:pt x="32" y="60"/>
                                </a:lnTo>
                                <a:lnTo>
                                  <a:pt x="10" y="55"/>
                                </a:lnTo>
                                <a:lnTo>
                                  <a:pt x="3" y="37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2" name="Freeform 2004"/>
                        <wps:cNvSpPr>
                          <a:spLocks noEditPoints="1"/>
                        </wps:cNvSpPr>
                        <wps:spPr bwMode="auto">
                          <a:xfrm>
                            <a:off x="5721" y="886"/>
                            <a:ext cx="32" cy="117"/>
                          </a:xfrm>
                          <a:custGeom>
                            <a:avLst/>
                            <a:gdLst>
                              <a:gd name="T0" fmla="*/ 12 w 32"/>
                              <a:gd name="T1" fmla="*/ 64 h 117"/>
                              <a:gd name="T2" fmla="*/ 0 w 32"/>
                              <a:gd name="T3" fmla="*/ 0 h 117"/>
                              <a:gd name="T4" fmla="*/ 12 w 32"/>
                              <a:gd name="T5" fmla="*/ 64 h 117"/>
                              <a:gd name="T6" fmla="*/ 12 w 32"/>
                              <a:gd name="T7" fmla="*/ 64 h 117"/>
                              <a:gd name="T8" fmla="*/ 10 w 32"/>
                              <a:gd name="T9" fmla="*/ 79 h 117"/>
                              <a:gd name="T10" fmla="*/ 10 w 32"/>
                              <a:gd name="T11" fmla="*/ 94 h 117"/>
                              <a:gd name="T12" fmla="*/ 17 w 32"/>
                              <a:gd name="T13" fmla="*/ 107 h 117"/>
                              <a:gd name="T14" fmla="*/ 27 w 32"/>
                              <a:gd name="T15" fmla="*/ 117 h 117"/>
                              <a:gd name="T16" fmla="*/ 29 w 32"/>
                              <a:gd name="T17" fmla="*/ 112 h 117"/>
                              <a:gd name="T18" fmla="*/ 32 w 32"/>
                              <a:gd name="T19" fmla="*/ 104 h 117"/>
                              <a:gd name="T20" fmla="*/ 32 w 32"/>
                              <a:gd name="T21" fmla="*/ 97 h 117"/>
                              <a:gd name="T22" fmla="*/ 32 w 32"/>
                              <a:gd name="T23" fmla="*/ 89 h 117"/>
                              <a:gd name="T24" fmla="*/ 29 w 32"/>
                              <a:gd name="T25" fmla="*/ 82 h 117"/>
                              <a:gd name="T26" fmla="*/ 24 w 32"/>
                              <a:gd name="T27" fmla="*/ 74 h 117"/>
                              <a:gd name="T28" fmla="*/ 20 w 32"/>
                              <a:gd name="T29" fmla="*/ 69 h 117"/>
                              <a:gd name="T30" fmla="*/ 12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  <a:moveTo>
                                  <a:pt x="12" y="64"/>
                                </a:moveTo>
                                <a:lnTo>
                                  <a:pt x="10" y="79"/>
                                </a:lnTo>
                                <a:lnTo>
                                  <a:pt x="10" y="94"/>
                                </a:lnTo>
                                <a:lnTo>
                                  <a:pt x="17" y="107"/>
                                </a:lnTo>
                                <a:lnTo>
                                  <a:pt x="27" y="117"/>
                                </a:lnTo>
                                <a:lnTo>
                                  <a:pt x="29" y="112"/>
                                </a:lnTo>
                                <a:lnTo>
                                  <a:pt x="32" y="104"/>
                                </a:lnTo>
                                <a:lnTo>
                                  <a:pt x="32" y="97"/>
                                </a:lnTo>
                                <a:lnTo>
                                  <a:pt x="32" y="89"/>
                                </a:lnTo>
                                <a:lnTo>
                                  <a:pt x="29" y="82"/>
                                </a:lnTo>
                                <a:lnTo>
                                  <a:pt x="24" y="74"/>
                                </a:lnTo>
                                <a:lnTo>
                                  <a:pt x="20" y="69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" name="Freeform 2005"/>
                        <wps:cNvSpPr>
                          <a:spLocks/>
                        </wps:cNvSpPr>
                        <wps:spPr bwMode="auto">
                          <a:xfrm>
                            <a:off x="5721" y="886"/>
                            <a:ext cx="12" cy="64"/>
                          </a:xfrm>
                          <a:custGeom>
                            <a:avLst/>
                            <a:gdLst>
                              <a:gd name="T0" fmla="*/ 12 w 12"/>
                              <a:gd name="T1" fmla="*/ 64 h 64"/>
                              <a:gd name="T2" fmla="*/ 0 w 12"/>
                              <a:gd name="T3" fmla="*/ 0 h 64"/>
                              <a:gd name="T4" fmla="*/ 12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" name="Freeform 2006"/>
                        <wps:cNvSpPr>
                          <a:spLocks/>
                        </wps:cNvSpPr>
                        <wps:spPr bwMode="auto">
                          <a:xfrm>
                            <a:off x="5731" y="950"/>
                            <a:ext cx="22" cy="53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3"/>
                              <a:gd name="T2" fmla="*/ 0 w 22"/>
                              <a:gd name="T3" fmla="*/ 15 h 53"/>
                              <a:gd name="T4" fmla="*/ 0 w 22"/>
                              <a:gd name="T5" fmla="*/ 30 h 53"/>
                              <a:gd name="T6" fmla="*/ 7 w 22"/>
                              <a:gd name="T7" fmla="*/ 43 h 53"/>
                              <a:gd name="T8" fmla="*/ 17 w 22"/>
                              <a:gd name="T9" fmla="*/ 53 h 53"/>
                              <a:gd name="T10" fmla="*/ 19 w 22"/>
                              <a:gd name="T11" fmla="*/ 48 h 53"/>
                              <a:gd name="T12" fmla="*/ 22 w 22"/>
                              <a:gd name="T13" fmla="*/ 40 h 53"/>
                              <a:gd name="T14" fmla="*/ 22 w 22"/>
                              <a:gd name="T15" fmla="*/ 33 h 53"/>
                              <a:gd name="T16" fmla="*/ 22 w 22"/>
                              <a:gd name="T17" fmla="*/ 25 h 53"/>
                              <a:gd name="T18" fmla="*/ 19 w 22"/>
                              <a:gd name="T19" fmla="*/ 18 h 53"/>
                              <a:gd name="T20" fmla="*/ 14 w 22"/>
                              <a:gd name="T21" fmla="*/ 10 h 53"/>
                              <a:gd name="T22" fmla="*/ 10 w 22"/>
                              <a:gd name="T23" fmla="*/ 5 h 53"/>
                              <a:gd name="T24" fmla="*/ 2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0"/>
                                </a:lnTo>
                                <a:lnTo>
                                  <a:pt x="7" y="43"/>
                                </a:lnTo>
                                <a:lnTo>
                                  <a:pt x="17" y="53"/>
                                </a:lnTo>
                                <a:lnTo>
                                  <a:pt x="19" y="48"/>
                                </a:lnTo>
                                <a:lnTo>
                                  <a:pt x="22" y="40"/>
                                </a:lnTo>
                                <a:lnTo>
                                  <a:pt x="22" y="33"/>
                                </a:lnTo>
                                <a:lnTo>
                                  <a:pt x="22" y="25"/>
                                </a:lnTo>
                                <a:lnTo>
                                  <a:pt x="19" y="18"/>
                                </a:lnTo>
                                <a:lnTo>
                                  <a:pt x="14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" name="Freeform 2007"/>
                        <wps:cNvSpPr>
                          <a:spLocks noEditPoints="1"/>
                        </wps:cNvSpPr>
                        <wps:spPr bwMode="auto">
                          <a:xfrm>
                            <a:off x="5731" y="1240"/>
                            <a:ext cx="87" cy="85"/>
                          </a:xfrm>
                          <a:custGeom>
                            <a:avLst/>
                            <a:gdLst>
                              <a:gd name="T0" fmla="*/ 44 w 87"/>
                              <a:gd name="T1" fmla="*/ 47 h 85"/>
                              <a:gd name="T2" fmla="*/ 0 w 87"/>
                              <a:gd name="T3" fmla="*/ 0 h 85"/>
                              <a:gd name="T4" fmla="*/ 44 w 87"/>
                              <a:gd name="T5" fmla="*/ 47 h 85"/>
                              <a:gd name="T6" fmla="*/ 44 w 87"/>
                              <a:gd name="T7" fmla="*/ 47 h 85"/>
                              <a:gd name="T8" fmla="*/ 52 w 87"/>
                              <a:gd name="T9" fmla="*/ 62 h 85"/>
                              <a:gd name="T10" fmla="*/ 62 w 87"/>
                              <a:gd name="T11" fmla="*/ 75 h 85"/>
                              <a:gd name="T12" fmla="*/ 72 w 87"/>
                              <a:gd name="T13" fmla="*/ 82 h 85"/>
                              <a:gd name="T14" fmla="*/ 87 w 87"/>
                              <a:gd name="T15" fmla="*/ 85 h 85"/>
                              <a:gd name="T16" fmla="*/ 87 w 87"/>
                              <a:gd name="T17" fmla="*/ 77 h 85"/>
                              <a:gd name="T18" fmla="*/ 84 w 87"/>
                              <a:gd name="T19" fmla="*/ 70 h 85"/>
                              <a:gd name="T20" fmla="*/ 79 w 87"/>
                              <a:gd name="T21" fmla="*/ 65 h 85"/>
                              <a:gd name="T22" fmla="*/ 74 w 87"/>
                              <a:gd name="T23" fmla="*/ 57 h 85"/>
                              <a:gd name="T24" fmla="*/ 69 w 87"/>
                              <a:gd name="T25" fmla="*/ 52 h 85"/>
                              <a:gd name="T26" fmla="*/ 62 w 87"/>
                              <a:gd name="T27" fmla="*/ 50 h 85"/>
                              <a:gd name="T28" fmla="*/ 54 w 87"/>
                              <a:gd name="T29" fmla="*/ 47 h 85"/>
                              <a:gd name="T30" fmla="*/ 44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5"/>
                                </a:lnTo>
                                <a:lnTo>
                                  <a:pt x="72" y="82"/>
                                </a:lnTo>
                                <a:lnTo>
                                  <a:pt x="87" y="85"/>
                                </a:lnTo>
                                <a:lnTo>
                                  <a:pt x="87" y="77"/>
                                </a:lnTo>
                                <a:lnTo>
                                  <a:pt x="84" y="70"/>
                                </a:lnTo>
                                <a:lnTo>
                                  <a:pt x="79" y="65"/>
                                </a:lnTo>
                                <a:lnTo>
                                  <a:pt x="74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6" name="Freeform 2008"/>
                        <wps:cNvSpPr>
                          <a:spLocks/>
                        </wps:cNvSpPr>
                        <wps:spPr bwMode="auto">
                          <a:xfrm>
                            <a:off x="5731" y="1240"/>
                            <a:ext cx="44" cy="47"/>
                          </a:xfrm>
                          <a:custGeom>
                            <a:avLst/>
                            <a:gdLst>
                              <a:gd name="T0" fmla="*/ 44 w 44"/>
                              <a:gd name="T1" fmla="*/ 47 h 47"/>
                              <a:gd name="T2" fmla="*/ 0 w 44"/>
                              <a:gd name="T3" fmla="*/ 0 h 47"/>
                              <a:gd name="T4" fmla="*/ 44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" name="Freeform 2009"/>
                        <wps:cNvSpPr>
                          <a:spLocks/>
                        </wps:cNvSpPr>
                        <wps:spPr bwMode="auto">
                          <a:xfrm>
                            <a:off x="5775" y="1287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8 w 43"/>
                              <a:gd name="T5" fmla="*/ 28 h 38"/>
                              <a:gd name="T6" fmla="*/ 28 w 43"/>
                              <a:gd name="T7" fmla="*/ 35 h 38"/>
                              <a:gd name="T8" fmla="*/ 43 w 43"/>
                              <a:gd name="T9" fmla="*/ 38 h 38"/>
                              <a:gd name="T10" fmla="*/ 43 w 43"/>
                              <a:gd name="T11" fmla="*/ 30 h 38"/>
                              <a:gd name="T12" fmla="*/ 40 w 43"/>
                              <a:gd name="T13" fmla="*/ 23 h 38"/>
                              <a:gd name="T14" fmla="*/ 35 w 43"/>
                              <a:gd name="T15" fmla="*/ 18 h 38"/>
                              <a:gd name="T16" fmla="*/ 30 w 43"/>
                              <a:gd name="T17" fmla="*/ 10 h 38"/>
                              <a:gd name="T18" fmla="*/ 25 w 43"/>
                              <a:gd name="T19" fmla="*/ 5 h 38"/>
                              <a:gd name="T20" fmla="*/ 18 w 43"/>
                              <a:gd name="T21" fmla="*/ 3 h 38"/>
                              <a:gd name="T22" fmla="*/ 10 w 43"/>
                              <a:gd name="T23" fmla="*/ 0 h 38"/>
                              <a:gd name="T24" fmla="*/ 0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8"/>
                                </a:lnTo>
                                <a:lnTo>
                                  <a:pt x="28" y="35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8" name="Freeform 2010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" name="Freeform 2011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" name="Freeform 2012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1" name="Freeform 2013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s:wsp>
                      <wps:cNvPr id="2012" name="Freeform 2014"/>
                      <wps:cNvSpPr>
                        <a:spLocks noEditPoints="1"/>
                      </wps:cNvSpPr>
                      <wps:spPr bwMode="auto">
                        <a:xfrm>
                          <a:off x="71120" y="287020"/>
                          <a:ext cx="13970" cy="71120"/>
                        </a:xfrm>
                        <a:custGeom>
                          <a:avLst/>
                          <a:gdLst>
                            <a:gd name="T0" fmla="*/ 2 w 22"/>
                            <a:gd name="T1" fmla="*/ 62 h 112"/>
                            <a:gd name="T2" fmla="*/ 2 w 22"/>
                            <a:gd name="T3" fmla="*/ 0 h 112"/>
                            <a:gd name="T4" fmla="*/ 2 w 22"/>
                            <a:gd name="T5" fmla="*/ 62 h 112"/>
                            <a:gd name="T6" fmla="*/ 2 w 22"/>
                            <a:gd name="T7" fmla="*/ 62 h 112"/>
                            <a:gd name="T8" fmla="*/ 0 w 22"/>
                            <a:gd name="T9" fmla="*/ 77 h 112"/>
                            <a:gd name="T10" fmla="*/ 0 w 22"/>
                            <a:gd name="T11" fmla="*/ 92 h 112"/>
                            <a:gd name="T12" fmla="*/ 7 w 22"/>
                            <a:gd name="T13" fmla="*/ 102 h 112"/>
                            <a:gd name="T14" fmla="*/ 17 w 22"/>
                            <a:gd name="T15" fmla="*/ 112 h 112"/>
                            <a:gd name="T16" fmla="*/ 20 w 22"/>
                            <a:gd name="T17" fmla="*/ 107 h 112"/>
                            <a:gd name="T18" fmla="*/ 22 w 22"/>
                            <a:gd name="T19" fmla="*/ 99 h 112"/>
                            <a:gd name="T20" fmla="*/ 22 w 22"/>
                            <a:gd name="T21" fmla="*/ 92 h 112"/>
                            <a:gd name="T22" fmla="*/ 22 w 22"/>
                            <a:gd name="T23" fmla="*/ 84 h 112"/>
                            <a:gd name="T24" fmla="*/ 17 w 22"/>
                            <a:gd name="T25" fmla="*/ 77 h 112"/>
                            <a:gd name="T26" fmla="*/ 15 w 22"/>
                            <a:gd name="T27" fmla="*/ 72 h 112"/>
                            <a:gd name="T28" fmla="*/ 7 w 22"/>
                            <a:gd name="T29" fmla="*/ 67 h 112"/>
                            <a:gd name="T30" fmla="*/ 2 w 22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12">
                              <a:moveTo>
                                <a:pt x="2" y="62"/>
                              </a:moveTo>
                              <a:lnTo>
                                <a:pt x="2" y="0"/>
                              </a:lnTo>
                              <a:lnTo>
                                <a:pt x="2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0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0" y="107"/>
                              </a:lnTo>
                              <a:lnTo>
                                <a:pt x="22" y="99"/>
                              </a:lnTo>
                              <a:lnTo>
                                <a:pt x="22" y="92"/>
                              </a:lnTo>
                              <a:lnTo>
                                <a:pt x="22" y="84"/>
                              </a:lnTo>
                              <a:lnTo>
                                <a:pt x="17" y="77"/>
                              </a:lnTo>
                              <a:lnTo>
                                <a:pt x="15" y="72"/>
                              </a:lnTo>
                              <a:lnTo>
                                <a:pt x="7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3" name="Freeform 2015"/>
                      <wps:cNvSpPr>
                        <a:spLocks/>
                      </wps:cNvSpPr>
                      <wps:spPr bwMode="auto">
                        <a:xfrm>
                          <a:off x="72390" y="287020"/>
                          <a:ext cx="635" cy="39370"/>
                        </a:xfrm>
                        <a:custGeom>
                          <a:avLst/>
                          <a:gdLst>
                            <a:gd name="T0" fmla="*/ 62 h 62"/>
                            <a:gd name="T1" fmla="*/ 0 h 62"/>
                            <a:gd name="T2" fmla="*/ 62 h 62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2">
                              <a:moveTo>
                                <a:pt x="0" y="62"/>
                              </a:moveTo>
                              <a:lnTo>
                                <a:pt x="0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4" name="Freeform 2016"/>
                      <wps:cNvSpPr>
                        <a:spLocks/>
                      </wps:cNvSpPr>
                      <wps:spPr bwMode="auto">
                        <a:xfrm>
                          <a:off x="71120" y="326390"/>
                          <a:ext cx="13970" cy="31750"/>
                        </a:xfrm>
                        <a:custGeom>
                          <a:avLst/>
                          <a:gdLst>
                            <a:gd name="T0" fmla="*/ 2 w 22"/>
                            <a:gd name="T1" fmla="*/ 0 h 50"/>
                            <a:gd name="T2" fmla="*/ 0 w 22"/>
                            <a:gd name="T3" fmla="*/ 15 h 50"/>
                            <a:gd name="T4" fmla="*/ 0 w 22"/>
                            <a:gd name="T5" fmla="*/ 30 h 50"/>
                            <a:gd name="T6" fmla="*/ 7 w 22"/>
                            <a:gd name="T7" fmla="*/ 40 h 50"/>
                            <a:gd name="T8" fmla="*/ 17 w 22"/>
                            <a:gd name="T9" fmla="*/ 50 h 50"/>
                            <a:gd name="T10" fmla="*/ 20 w 22"/>
                            <a:gd name="T11" fmla="*/ 45 h 50"/>
                            <a:gd name="T12" fmla="*/ 22 w 22"/>
                            <a:gd name="T13" fmla="*/ 37 h 50"/>
                            <a:gd name="T14" fmla="*/ 22 w 22"/>
                            <a:gd name="T15" fmla="*/ 30 h 50"/>
                            <a:gd name="T16" fmla="*/ 22 w 22"/>
                            <a:gd name="T17" fmla="*/ 22 h 50"/>
                            <a:gd name="T18" fmla="*/ 17 w 22"/>
                            <a:gd name="T19" fmla="*/ 15 h 50"/>
                            <a:gd name="T20" fmla="*/ 15 w 22"/>
                            <a:gd name="T21" fmla="*/ 10 h 50"/>
                            <a:gd name="T22" fmla="*/ 7 w 22"/>
                            <a:gd name="T23" fmla="*/ 5 h 50"/>
                            <a:gd name="T24" fmla="*/ 2 w 22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0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0" y="45"/>
                              </a:lnTo>
                              <a:lnTo>
                                <a:pt x="22" y="37"/>
                              </a:lnTo>
                              <a:lnTo>
                                <a:pt x="22" y="30"/>
                              </a:lnTo>
                              <a:lnTo>
                                <a:pt x="22" y="22"/>
                              </a:lnTo>
                              <a:lnTo>
                                <a:pt x="17" y="15"/>
                              </a:lnTo>
                              <a:lnTo>
                                <a:pt x="15" y="10"/>
                              </a:lnTo>
                              <a:lnTo>
                                <a:pt x="7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5" name="Freeform 2017"/>
                      <wps:cNvSpPr>
                        <a:spLocks noEditPoints="1"/>
                      </wps:cNvSpPr>
                      <wps:spPr bwMode="auto">
                        <a:xfrm>
                          <a:off x="74295" y="262890"/>
                          <a:ext cx="15875" cy="73025"/>
                        </a:xfrm>
                        <a:custGeom>
                          <a:avLst/>
                          <a:gdLst>
                            <a:gd name="T0" fmla="*/ 2 w 25"/>
                            <a:gd name="T1" fmla="*/ 65 h 115"/>
                            <a:gd name="T2" fmla="*/ 7 w 25"/>
                            <a:gd name="T3" fmla="*/ 0 h 115"/>
                            <a:gd name="T4" fmla="*/ 2 w 25"/>
                            <a:gd name="T5" fmla="*/ 65 h 115"/>
                            <a:gd name="T6" fmla="*/ 2 w 25"/>
                            <a:gd name="T7" fmla="*/ 65 h 115"/>
                            <a:gd name="T8" fmla="*/ 0 w 25"/>
                            <a:gd name="T9" fmla="*/ 80 h 115"/>
                            <a:gd name="T10" fmla="*/ 2 w 25"/>
                            <a:gd name="T11" fmla="*/ 92 h 115"/>
                            <a:gd name="T12" fmla="*/ 10 w 25"/>
                            <a:gd name="T13" fmla="*/ 105 h 115"/>
                            <a:gd name="T14" fmla="*/ 20 w 25"/>
                            <a:gd name="T15" fmla="*/ 115 h 115"/>
                            <a:gd name="T16" fmla="*/ 22 w 25"/>
                            <a:gd name="T17" fmla="*/ 107 h 115"/>
                            <a:gd name="T18" fmla="*/ 25 w 25"/>
                            <a:gd name="T19" fmla="*/ 100 h 115"/>
                            <a:gd name="T20" fmla="*/ 25 w 25"/>
                            <a:gd name="T21" fmla="*/ 92 h 115"/>
                            <a:gd name="T22" fmla="*/ 22 w 25"/>
                            <a:gd name="T23" fmla="*/ 88 h 115"/>
                            <a:gd name="T24" fmla="*/ 20 w 25"/>
                            <a:gd name="T25" fmla="*/ 80 h 115"/>
                            <a:gd name="T26" fmla="*/ 15 w 25"/>
                            <a:gd name="T27" fmla="*/ 73 h 115"/>
                            <a:gd name="T28" fmla="*/ 10 w 25"/>
                            <a:gd name="T29" fmla="*/ 68 h 115"/>
                            <a:gd name="T30" fmla="*/ 2 w 25"/>
                            <a:gd name="T31" fmla="*/ 6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5">
                              <a:moveTo>
                                <a:pt x="2" y="65"/>
                              </a:moveTo>
                              <a:lnTo>
                                <a:pt x="7" y="0"/>
                              </a:lnTo>
                              <a:lnTo>
                                <a:pt x="2" y="65"/>
                              </a:lnTo>
                              <a:close/>
                              <a:moveTo>
                                <a:pt x="2" y="65"/>
                              </a:moveTo>
                              <a:lnTo>
                                <a:pt x="0" y="80"/>
                              </a:lnTo>
                              <a:lnTo>
                                <a:pt x="2" y="92"/>
                              </a:lnTo>
                              <a:lnTo>
                                <a:pt x="10" y="105"/>
                              </a:lnTo>
                              <a:lnTo>
                                <a:pt x="20" y="115"/>
                              </a:lnTo>
                              <a:lnTo>
                                <a:pt x="22" y="107"/>
                              </a:lnTo>
                              <a:lnTo>
                                <a:pt x="25" y="100"/>
                              </a:lnTo>
                              <a:lnTo>
                                <a:pt x="25" y="92"/>
                              </a:lnTo>
                              <a:lnTo>
                                <a:pt x="22" y="88"/>
                              </a:lnTo>
                              <a:lnTo>
                                <a:pt x="20" y="80"/>
                              </a:lnTo>
                              <a:lnTo>
                                <a:pt x="15" y="73"/>
                              </a:lnTo>
                              <a:lnTo>
                                <a:pt x="10" y="68"/>
                              </a:lnTo>
                              <a:lnTo>
                                <a:pt x="2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6" name="Freeform 2018"/>
                      <wps:cNvSpPr>
                        <a:spLocks/>
                      </wps:cNvSpPr>
                      <wps:spPr bwMode="auto">
                        <a:xfrm>
                          <a:off x="75565" y="262890"/>
                          <a:ext cx="3175" cy="41275"/>
                        </a:xfrm>
                        <a:custGeom>
                          <a:avLst/>
                          <a:gdLst>
                            <a:gd name="T0" fmla="*/ 0 w 5"/>
                            <a:gd name="T1" fmla="*/ 65 h 65"/>
                            <a:gd name="T2" fmla="*/ 5 w 5"/>
                            <a:gd name="T3" fmla="*/ 0 h 65"/>
                            <a:gd name="T4" fmla="*/ 0 w 5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5">
                              <a:moveTo>
                                <a:pt x="0" y="65"/>
                              </a:moveTo>
                              <a:lnTo>
                                <a:pt x="5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7" name="Freeform 2019"/>
                      <wps:cNvSpPr>
                        <a:spLocks/>
                      </wps:cNvSpPr>
                      <wps:spPr bwMode="auto">
                        <a:xfrm>
                          <a:off x="74295" y="304165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27 h 50"/>
                            <a:gd name="T6" fmla="*/ 10 w 25"/>
                            <a:gd name="T7" fmla="*/ 40 h 50"/>
                            <a:gd name="T8" fmla="*/ 20 w 25"/>
                            <a:gd name="T9" fmla="*/ 50 h 50"/>
                            <a:gd name="T10" fmla="*/ 22 w 25"/>
                            <a:gd name="T11" fmla="*/ 42 h 50"/>
                            <a:gd name="T12" fmla="*/ 25 w 25"/>
                            <a:gd name="T13" fmla="*/ 35 h 50"/>
                            <a:gd name="T14" fmla="*/ 25 w 25"/>
                            <a:gd name="T15" fmla="*/ 27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40"/>
                              </a:lnTo>
                              <a:lnTo>
                                <a:pt x="20" y="50"/>
                              </a:lnTo>
                              <a:lnTo>
                                <a:pt x="22" y="42"/>
                              </a:lnTo>
                              <a:lnTo>
                                <a:pt x="25" y="35"/>
                              </a:lnTo>
                              <a:lnTo>
                                <a:pt x="25" y="27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8" name="Freeform 2020"/>
                      <wps:cNvSpPr>
                        <a:spLocks noEditPoints="1"/>
                      </wps:cNvSpPr>
                      <wps:spPr bwMode="auto">
                        <a:xfrm>
                          <a:off x="78740" y="239395"/>
                          <a:ext cx="15875" cy="74295"/>
                        </a:xfrm>
                        <a:custGeom>
                          <a:avLst/>
                          <a:gdLst>
                            <a:gd name="T0" fmla="*/ 3 w 25"/>
                            <a:gd name="T1" fmla="*/ 67 h 117"/>
                            <a:gd name="T2" fmla="*/ 0 w 25"/>
                            <a:gd name="T3" fmla="*/ 0 h 117"/>
                            <a:gd name="T4" fmla="*/ 3 w 25"/>
                            <a:gd name="T5" fmla="*/ 67 h 117"/>
                            <a:gd name="T6" fmla="*/ 3 w 25"/>
                            <a:gd name="T7" fmla="*/ 67 h 117"/>
                            <a:gd name="T8" fmla="*/ 0 w 25"/>
                            <a:gd name="T9" fmla="*/ 82 h 117"/>
                            <a:gd name="T10" fmla="*/ 3 w 25"/>
                            <a:gd name="T11" fmla="*/ 95 h 117"/>
                            <a:gd name="T12" fmla="*/ 8 w 25"/>
                            <a:gd name="T13" fmla="*/ 107 h 117"/>
                            <a:gd name="T14" fmla="*/ 18 w 25"/>
                            <a:gd name="T15" fmla="*/ 117 h 117"/>
                            <a:gd name="T16" fmla="*/ 23 w 25"/>
                            <a:gd name="T17" fmla="*/ 110 h 117"/>
                            <a:gd name="T18" fmla="*/ 23 w 25"/>
                            <a:gd name="T19" fmla="*/ 102 h 117"/>
                            <a:gd name="T20" fmla="*/ 25 w 25"/>
                            <a:gd name="T21" fmla="*/ 97 h 117"/>
                            <a:gd name="T22" fmla="*/ 23 w 25"/>
                            <a:gd name="T23" fmla="*/ 90 h 117"/>
                            <a:gd name="T24" fmla="*/ 20 w 25"/>
                            <a:gd name="T25" fmla="*/ 82 h 117"/>
                            <a:gd name="T26" fmla="*/ 15 w 25"/>
                            <a:gd name="T27" fmla="*/ 75 h 117"/>
                            <a:gd name="T28" fmla="*/ 10 w 25"/>
                            <a:gd name="T29" fmla="*/ 70 h 117"/>
                            <a:gd name="T30" fmla="*/ 3 w 25"/>
                            <a:gd name="T31" fmla="*/ 67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  <a:moveTo>
                                <a:pt x="3" y="67"/>
                              </a:moveTo>
                              <a:lnTo>
                                <a:pt x="0" y="82"/>
                              </a:lnTo>
                              <a:lnTo>
                                <a:pt x="3" y="95"/>
                              </a:lnTo>
                              <a:lnTo>
                                <a:pt x="8" y="107"/>
                              </a:lnTo>
                              <a:lnTo>
                                <a:pt x="18" y="117"/>
                              </a:lnTo>
                              <a:lnTo>
                                <a:pt x="23" y="110"/>
                              </a:lnTo>
                              <a:lnTo>
                                <a:pt x="23" y="102"/>
                              </a:lnTo>
                              <a:lnTo>
                                <a:pt x="25" y="97"/>
                              </a:lnTo>
                              <a:lnTo>
                                <a:pt x="23" y="90"/>
                              </a:lnTo>
                              <a:lnTo>
                                <a:pt x="20" y="82"/>
                              </a:lnTo>
                              <a:lnTo>
                                <a:pt x="15" y="75"/>
                              </a:lnTo>
                              <a:lnTo>
                                <a:pt x="10" y="7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9" name="Freeform 2021"/>
                      <wps:cNvSpPr>
                        <a:spLocks/>
                      </wps:cNvSpPr>
                      <wps:spPr bwMode="auto">
                        <a:xfrm>
                          <a:off x="78740" y="239395"/>
                          <a:ext cx="1905" cy="42545"/>
                        </a:xfrm>
                        <a:custGeom>
                          <a:avLst/>
                          <a:gdLst>
                            <a:gd name="T0" fmla="*/ 3 w 3"/>
                            <a:gd name="T1" fmla="*/ 67 h 67"/>
                            <a:gd name="T2" fmla="*/ 0 w 3"/>
                            <a:gd name="T3" fmla="*/ 0 h 67"/>
                            <a:gd name="T4" fmla="*/ 3 w 3"/>
                            <a:gd name="T5" fmla="*/ 6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6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0" name="Freeform 2022"/>
                      <wps:cNvSpPr>
                        <a:spLocks/>
                      </wps:cNvSpPr>
                      <wps:spPr bwMode="auto">
                        <a:xfrm>
                          <a:off x="78740" y="281940"/>
                          <a:ext cx="15875" cy="31750"/>
                        </a:xfrm>
                        <a:custGeom>
                          <a:avLst/>
                          <a:gdLst>
                            <a:gd name="T0" fmla="*/ 3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28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3 h 50"/>
                            <a:gd name="T12" fmla="*/ 23 w 25"/>
                            <a:gd name="T13" fmla="*/ 35 h 50"/>
                            <a:gd name="T14" fmla="*/ 25 w 25"/>
                            <a:gd name="T15" fmla="*/ 30 h 50"/>
                            <a:gd name="T16" fmla="*/ 23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3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3" y="0"/>
                              </a:moveTo>
                              <a:lnTo>
                                <a:pt x="0" y="15"/>
                              </a:lnTo>
                              <a:lnTo>
                                <a:pt x="3" y="28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3"/>
                              </a:lnTo>
                              <a:lnTo>
                                <a:pt x="23" y="35"/>
                              </a:lnTo>
                              <a:lnTo>
                                <a:pt x="25" y="30"/>
                              </a:lnTo>
                              <a:lnTo>
                                <a:pt x="23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1" name="Freeform 2023"/>
                      <wps:cNvSpPr>
                        <a:spLocks noEditPoints="1"/>
                      </wps:cNvSpPr>
                      <wps:spPr bwMode="auto">
                        <a:xfrm>
                          <a:off x="81915" y="223520"/>
                          <a:ext cx="15875" cy="69850"/>
                        </a:xfrm>
                        <a:custGeom>
                          <a:avLst/>
                          <a:gdLst>
                            <a:gd name="T0" fmla="*/ 5 w 25"/>
                            <a:gd name="T1" fmla="*/ 60 h 110"/>
                            <a:gd name="T2" fmla="*/ 0 w 25"/>
                            <a:gd name="T3" fmla="*/ 0 h 110"/>
                            <a:gd name="T4" fmla="*/ 5 w 25"/>
                            <a:gd name="T5" fmla="*/ 60 h 110"/>
                            <a:gd name="T6" fmla="*/ 5 w 25"/>
                            <a:gd name="T7" fmla="*/ 60 h 110"/>
                            <a:gd name="T8" fmla="*/ 0 w 25"/>
                            <a:gd name="T9" fmla="*/ 75 h 110"/>
                            <a:gd name="T10" fmla="*/ 3 w 25"/>
                            <a:gd name="T11" fmla="*/ 90 h 110"/>
                            <a:gd name="T12" fmla="*/ 8 w 25"/>
                            <a:gd name="T13" fmla="*/ 100 h 110"/>
                            <a:gd name="T14" fmla="*/ 18 w 25"/>
                            <a:gd name="T15" fmla="*/ 110 h 110"/>
                            <a:gd name="T16" fmla="*/ 23 w 25"/>
                            <a:gd name="T17" fmla="*/ 105 h 110"/>
                            <a:gd name="T18" fmla="*/ 25 w 25"/>
                            <a:gd name="T19" fmla="*/ 97 h 110"/>
                            <a:gd name="T20" fmla="*/ 25 w 25"/>
                            <a:gd name="T21" fmla="*/ 90 h 110"/>
                            <a:gd name="T22" fmla="*/ 23 w 25"/>
                            <a:gd name="T23" fmla="*/ 82 h 110"/>
                            <a:gd name="T24" fmla="*/ 20 w 25"/>
                            <a:gd name="T25" fmla="*/ 75 h 110"/>
                            <a:gd name="T26" fmla="*/ 18 w 25"/>
                            <a:gd name="T27" fmla="*/ 70 h 110"/>
                            <a:gd name="T28" fmla="*/ 10 w 25"/>
                            <a:gd name="T29" fmla="*/ 65 h 110"/>
                            <a:gd name="T30" fmla="*/ 5 w 25"/>
                            <a:gd name="T31" fmla="*/ 6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  <a:moveTo>
                                <a:pt x="5" y="60"/>
                              </a:moveTo>
                              <a:lnTo>
                                <a:pt x="0" y="75"/>
                              </a:lnTo>
                              <a:lnTo>
                                <a:pt x="3" y="90"/>
                              </a:lnTo>
                              <a:lnTo>
                                <a:pt x="8" y="100"/>
                              </a:lnTo>
                              <a:lnTo>
                                <a:pt x="18" y="110"/>
                              </a:lnTo>
                              <a:lnTo>
                                <a:pt x="23" y="105"/>
                              </a:lnTo>
                              <a:lnTo>
                                <a:pt x="25" y="97"/>
                              </a:lnTo>
                              <a:lnTo>
                                <a:pt x="25" y="90"/>
                              </a:lnTo>
                              <a:lnTo>
                                <a:pt x="23" y="82"/>
                              </a:lnTo>
                              <a:lnTo>
                                <a:pt x="20" y="75"/>
                              </a:lnTo>
                              <a:lnTo>
                                <a:pt x="18" y="70"/>
                              </a:lnTo>
                              <a:lnTo>
                                <a:pt x="10" y="65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2" name="Freeform 2024"/>
                      <wps:cNvSpPr>
                        <a:spLocks/>
                      </wps:cNvSpPr>
                      <wps:spPr bwMode="auto">
                        <a:xfrm>
                          <a:off x="81915" y="223520"/>
                          <a:ext cx="3175" cy="38100"/>
                        </a:xfrm>
                        <a:custGeom>
                          <a:avLst/>
                          <a:gdLst>
                            <a:gd name="T0" fmla="*/ 5 w 5"/>
                            <a:gd name="T1" fmla="*/ 60 h 60"/>
                            <a:gd name="T2" fmla="*/ 0 w 5"/>
                            <a:gd name="T3" fmla="*/ 0 h 60"/>
                            <a:gd name="T4" fmla="*/ 5 w 5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3" name="Freeform 2025"/>
                      <wps:cNvSpPr>
                        <a:spLocks/>
                      </wps:cNvSpPr>
                      <wps:spPr bwMode="auto">
                        <a:xfrm>
                          <a:off x="81915" y="261620"/>
                          <a:ext cx="15875" cy="31750"/>
                        </a:xfrm>
                        <a:custGeom>
                          <a:avLst/>
                          <a:gdLst>
                            <a:gd name="T0" fmla="*/ 5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30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5 h 50"/>
                            <a:gd name="T12" fmla="*/ 25 w 25"/>
                            <a:gd name="T13" fmla="*/ 37 h 50"/>
                            <a:gd name="T14" fmla="*/ 25 w 25"/>
                            <a:gd name="T15" fmla="*/ 30 h 50"/>
                            <a:gd name="T16" fmla="*/ 23 w 25"/>
                            <a:gd name="T17" fmla="*/ 22 h 50"/>
                            <a:gd name="T18" fmla="*/ 20 w 25"/>
                            <a:gd name="T19" fmla="*/ 15 h 50"/>
                            <a:gd name="T20" fmla="*/ 18 w 25"/>
                            <a:gd name="T21" fmla="*/ 10 h 50"/>
                            <a:gd name="T22" fmla="*/ 10 w 25"/>
                            <a:gd name="T23" fmla="*/ 5 h 50"/>
                            <a:gd name="T24" fmla="*/ 5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5" y="0"/>
                              </a:moveTo>
                              <a:lnTo>
                                <a:pt x="0" y="15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5"/>
                              </a:lnTo>
                              <a:lnTo>
                                <a:pt x="25" y="37"/>
                              </a:lnTo>
                              <a:lnTo>
                                <a:pt x="25" y="30"/>
                              </a:lnTo>
                              <a:lnTo>
                                <a:pt x="23" y="22"/>
                              </a:lnTo>
                              <a:lnTo>
                                <a:pt x="20" y="15"/>
                              </a:lnTo>
                              <a:lnTo>
                                <a:pt x="18" y="10"/>
                              </a:lnTo>
                              <a:lnTo>
                                <a:pt x="10" y="5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4" name="Freeform 2026"/>
                      <wps:cNvSpPr>
                        <a:spLocks noEditPoints="1"/>
                      </wps:cNvSpPr>
                      <wps:spPr bwMode="auto">
                        <a:xfrm>
                          <a:off x="86995" y="198120"/>
                          <a:ext cx="15875" cy="71120"/>
                        </a:xfrm>
                        <a:custGeom>
                          <a:avLst/>
                          <a:gdLst>
                            <a:gd name="T0" fmla="*/ 5 w 25"/>
                            <a:gd name="T1" fmla="*/ 62 h 112"/>
                            <a:gd name="T2" fmla="*/ 10 w 25"/>
                            <a:gd name="T3" fmla="*/ 0 h 112"/>
                            <a:gd name="T4" fmla="*/ 5 w 25"/>
                            <a:gd name="T5" fmla="*/ 62 h 112"/>
                            <a:gd name="T6" fmla="*/ 2 w 25"/>
                            <a:gd name="T7" fmla="*/ 62 h 112"/>
                            <a:gd name="T8" fmla="*/ 0 w 25"/>
                            <a:gd name="T9" fmla="*/ 77 h 112"/>
                            <a:gd name="T10" fmla="*/ 2 w 25"/>
                            <a:gd name="T11" fmla="*/ 92 h 112"/>
                            <a:gd name="T12" fmla="*/ 7 w 25"/>
                            <a:gd name="T13" fmla="*/ 102 h 112"/>
                            <a:gd name="T14" fmla="*/ 17 w 25"/>
                            <a:gd name="T15" fmla="*/ 112 h 112"/>
                            <a:gd name="T16" fmla="*/ 22 w 25"/>
                            <a:gd name="T17" fmla="*/ 107 h 112"/>
                            <a:gd name="T18" fmla="*/ 22 w 25"/>
                            <a:gd name="T19" fmla="*/ 100 h 112"/>
                            <a:gd name="T20" fmla="*/ 25 w 25"/>
                            <a:gd name="T21" fmla="*/ 92 h 112"/>
                            <a:gd name="T22" fmla="*/ 22 w 25"/>
                            <a:gd name="T23" fmla="*/ 85 h 112"/>
                            <a:gd name="T24" fmla="*/ 20 w 25"/>
                            <a:gd name="T25" fmla="*/ 77 h 112"/>
                            <a:gd name="T26" fmla="*/ 17 w 25"/>
                            <a:gd name="T27" fmla="*/ 72 h 112"/>
                            <a:gd name="T28" fmla="*/ 10 w 25"/>
                            <a:gd name="T29" fmla="*/ 67 h 112"/>
                            <a:gd name="T30" fmla="*/ 2 w 25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2">
                              <a:moveTo>
                                <a:pt x="5" y="62"/>
                              </a:moveTo>
                              <a:lnTo>
                                <a:pt x="10" y="0"/>
                              </a:lnTo>
                              <a:lnTo>
                                <a:pt x="5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2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2" y="107"/>
                              </a:lnTo>
                              <a:lnTo>
                                <a:pt x="22" y="100"/>
                              </a:lnTo>
                              <a:lnTo>
                                <a:pt x="25" y="92"/>
                              </a:lnTo>
                              <a:lnTo>
                                <a:pt x="22" y="85"/>
                              </a:lnTo>
                              <a:lnTo>
                                <a:pt x="20" y="77"/>
                              </a:lnTo>
                              <a:lnTo>
                                <a:pt x="17" y="72"/>
                              </a:lnTo>
                              <a:lnTo>
                                <a:pt x="10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5" name="Freeform 2027"/>
                      <wps:cNvSpPr>
                        <a:spLocks/>
                      </wps:cNvSpPr>
                      <wps:spPr bwMode="auto">
                        <a:xfrm>
                          <a:off x="90170" y="198120"/>
                          <a:ext cx="3175" cy="39370"/>
                        </a:xfrm>
                        <a:custGeom>
                          <a:avLst/>
                          <a:gdLst>
                            <a:gd name="T0" fmla="*/ 0 w 5"/>
                            <a:gd name="T1" fmla="*/ 62 h 62"/>
                            <a:gd name="T2" fmla="*/ 5 w 5"/>
                            <a:gd name="T3" fmla="*/ 0 h 62"/>
                            <a:gd name="T4" fmla="*/ 0 w 5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2">
                              <a:moveTo>
                                <a:pt x="0" y="62"/>
                              </a:moveTo>
                              <a:lnTo>
                                <a:pt x="5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6" name="Freeform 2028"/>
                      <wps:cNvSpPr>
                        <a:spLocks/>
                      </wps:cNvSpPr>
                      <wps:spPr bwMode="auto">
                        <a:xfrm>
                          <a:off x="86995" y="237490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30 h 50"/>
                            <a:gd name="T6" fmla="*/ 7 w 25"/>
                            <a:gd name="T7" fmla="*/ 40 h 50"/>
                            <a:gd name="T8" fmla="*/ 17 w 25"/>
                            <a:gd name="T9" fmla="*/ 50 h 50"/>
                            <a:gd name="T10" fmla="*/ 22 w 25"/>
                            <a:gd name="T11" fmla="*/ 45 h 50"/>
                            <a:gd name="T12" fmla="*/ 22 w 25"/>
                            <a:gd name="T13" fmla="*/ 38 h 50"/>
                            <a:gd name="T14" fmla="*/ 25 w 25"/>
                            <a:gd name="T15" fmla="*/ 30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7 w 25"/>
                            <a:gd name="T21" fmla="*/ 10 h 50"/>
                            <a:gd name="T22" fmla="*/ 10 w 25"/>
                            <a:gd name="T23" fmla="*/ 5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2" y="45"/>
                              </a:lnTo>
                              <a:lnTo>
                                <a:pt x="22" y="38"/>
                              </a:lnTo>
                              <a:lnTo>
                                <a:pt x="25" y="30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7" y="10"/>
                              </a:lnTo>
                              <a:lnTo>
                                <a:pt x="10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7" name="Freeform 2029"/>
                      <wps:cNvSpPr>
                        <a:spLocks noEditPoints="1"/>
                      </wps:cNvSpPr>
                      <wps:spPr bwMode="auto">
                        <a:xfrm>
                          <a:off x="94615" y="175895"/>
                          <a:ext cx="13970" cy="76200"/>
                        </a:xfrm>
                        <a:custGeom>
                          <a:avLst/>
                          <a:gdLst>
                            <a:gd name="T0" fmla="*/ 8 w 22"/>
                            <a:gd name="T1" fmla="*/ 65 h 120"/>
                            <a:gd name="T2" fmla="*/ 20 w 22"/>
                            <a:gd name="T3" fmla="*/ 0 h 120"/>
                            <a:gd name="T4" fmla="*/ 8 w 22"/>
                            <a:gd name="T5" fmla="*/ 65 h 120"/>
                            <a:gd name="T6" fmla="*/ 8 w 22"/>
                            <a:gd name="T7" fmla="*/ 65 h 120"/>
                            <a:gd name="T8" fmla="*/ 3 w 22"/>
                            <a:gd name="T9" fmla="*/ 82 h 120"/>
                            <a:gd name="T10" fmla="*/ 0 w 22"/>
                            <a:gd name="T11" fmla="*/ 95 h 120"/>
                            <a:gd name="T12" fmla="*/ 5 w 22"/>
                            <a:gd name="T13" fmla="*/ 107 h 120"/>
                            <a:gd name="T14" fmla="*/ 13 w 22"/>
                            <a:gd name="T15" fmla="*/ 120 h 120"/>
                            <a:gd name="T16" fmla="*/ 17 w 22"/>
                            <a:gd name="T17" fmla="*/ 112 h 120"/>
                            <a:gd name="T18" fmla="*/ 20 w 22"/>
                            <a:gd name="T19" fmla="*/ 105 h 120"/>
                            <a:gd name="T20" fmla="*/ 22 w 22"/>
                            <a:gd name="T21" fmla="*/ 97 h 120"/>
                            <a:gd name="T22" fmla="*/ 22 w 22"/>
                            <a:gd name="T23" fmla="*/ 90 h 120"/>
                            <a:gd name="T24" fmla="*/ 20 w 22"/>
                            <a:gd name="T25" fmla="*/ 82 h 120"/>
                            <a:gd name="T26" fmla="*/ 17 w 22"/>
                            <a:gd name="T27" fmla="*/ 75 h 120"/>
                            <a:gd name="T28" fmla="*/ 13 w 22"/>
                            <a:gd name="T29" fmla="*/ 70 h 120"/>
                            <a:gd name="T30" fmla="*/ 8 w 22"/>
                            <a:gd name="T31" fmla="*/ 65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20">
                              <a:moveTo>
                                <a:pt x="8" y="65"/>
                              </a:moveTo>
                              <a:lnTo>
                                <a:pt x="20" y="0"/>
                              </a:lnTo>
                              <a:lnTo>
                                <a:pt x="8" y="65"/>
                              </a:lnTo>
                              <a:close/>
                              <a:moveTo>
                                <a:pt x="8" y="65"/>
                              </a:moveTo>
                              <a:lnTo>
                                <a:pt x="3" y="82"/>
                              </a:lnTo>
                              <a:lnTo>
                                <a:pt x="0" y="95"/>
                              </a:lnTo>
                              <a:lnTo>
                                <a:pt x="5" y="107"/>
                              </a:lnTo>
                              <a:lnTo>
                                <a:pt x="13" y="120"/>
                              </a:lnTo>
                              <a:lnTo>
                                <a:pt x="17" y="112"/>
                              </a:lnTo>
                              <a:lnTo>
                                <a:pt x="20" y="105"/>
                              </a:lnTo>
                              <a:lnTo>
                                <a:pt x="22" y="97"/>
                              </a:lnTo>
                              <a:lnTo>
                                <a:pt x="22" y="90"/>
                              </a:lnTo>
                              <a:lnTo>
                                <a:pt x="20" y="82"/>
                              </a:lnTo>
                              <a:lnTo>
                                <a:pt x="17" y="75"/>
                              </a:lnTo>
                              <a:lnTo>
                                <a:pt x="13" y="70"/>
                              </a:lnTo>
                              <a:lnTo>
                                <a:pt x="8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8" name="Freeform 2030"/>
                      <wps:cNvSpPr>
                        <a:spLocks/>
                      </wps:cNvSpPr>
                      <wps:spPr bwMode="auto">
                        <a:xfrm>
                          <a:off x="99695" y="175895"/>
                          <a:ext cx="7620" cy="41275"/>
                        </a:xfrm>
                        <a:custGeom>
                          <a:avLst/>
                          <a:gdLst>
                            <a:gd name="T0" fmla="*/ 0 w 12"/>
                            <a:gd name="T1" fmla="*/ 65 h 65"/>
                            <a:gd name="T2" fmla="*/ 12 w 12"/>
                            <a:gd name="T3" fmla="*/ 0 h 65"/>
                            <a:gd name="T4" fmla="*/ 0 w 12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5">
                              <a:moveTo>
                                <a:pt x="0" y="65"/>
                              </a:moveTo>
                              <a:lnTo>
                                <a:pt x="12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9" name="Freeform 2031"/>
                      <wps:cNvSpPr>
                        <a:spLocks/>
                      </wps:cNvSpPr>
                      <wps:spPr bwMode="auto">
                        <a:xfrm>
                          <a:off x="94615" y="217170"/>
                          <a:ext cx="13970" cy="34925"/>
                        </a:xfrm>
                        <a:custGeom>
                          <a:avLst/>
                          <a:gdLst>
                            <a:gd name="T0" fmla="*/ 8 w 22"/>
                            <a:gd name="T1" fmla="*/ 0 h 55"/>
                            <a:gd name="T2" fmla="*/ 3 w 22"/>
                            <a:gd name="T3" fmla="*/ 17 h 55"/>
                            <a:gd name="T4" fmla="*/ 0 w 22"/>
                            <a:gd name="T5" fmla="*/ 30 h 55"/>
                            <a:gd name="T6" fmla="*/ 5 w 22"/>
                            <a:gd name="T7" fmla="*/ 42 h 55"/>
                            <a:gd name="T8" fmla="*/ 13 w 22"/>
                            <a:gd name="T9" fmla="*/ 55 h 55"/>
                            <a:gd name="T10" fmla="*/ 17 w 22"/>
                            <a:gd name="T11" fmla="*/ 47 h 55"/>
                            <a:gd name="T12" fmla="*/ 20 w 22"/>
                            <a:gd name="T13" fmla="*/ 40 h 55"/>
                            <a:gd name="T14" fmla="*/ 22 w 22"/>
                            <a:gd name="T15" fmla="*/ 32 h 55"/>
                            <a:gd name="T16" fmla="*/ 22 w 22"/>
                            <a:gd name="T17" fmla="*/ 25 h 55"/>
                            <a:gd name="T18" fmla="*/ 20 w 22"/>
                            <a:gd name="T19" fmla="*/ 17 h 55"/>
                            <a:gd name="T20" fmla="*/ 17 w 22"/>
                            <a:gd name="T21" fmla="*/ 10 h 55"/>
                            <a:gd name="T22" fmla="*/ 13 w 22"/>
                            <a:gd name="T23" fmla="*/ 5 h 55"/>
                            <a:gd name="T24" fmla="*/ 8 w 22"/>
                            <a:gd name="T2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5">
                              <a:moveTo>
                                <a:pt x="8" y="0"/>
                              </a:moveTo>
                              <a:lnTo>
                                <a:pt x="3" y="17"/>
                              </a:lnTo>
                              <a:lnTo>
                                <a:pt x="0" y="30"/>
                              </a:lnTo>
                              <a:lnTo>
                                <a:pt x="5" y="42"/>
                              </a:lnTo>
                              <a:lnTo>
                                <a:pt x="13" y="55"/>
                              </a:lnTo>
                              <a:lnTo>
                                <a:pt x="17" y="47"/>
                              </a:lnTo>
                              <a:lnTo>
                                <a:pt x="20" y="40"/>
                              </a:lnTo>
                              <a:lnTo>
                                <a:pt x="22" y="32"/>
                              </a:lnTo>
                              <a:lnTo>
                                <a:pt x="22" y="25"/>
                              </a:lnTo>
                              <a:lnTo>
                                <a:pt x="20" y="17"/>
                              </a:lnTo>
                              <a:lnTo>
                                <a:pt x="17" y="10"/>
                              </a:lnTo>
                              <a:lnTo>
                                <a:pt x="13" y="5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0" name="Freeform 2032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1" name="Freeform 2033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2" name="Freeform 2034"/>
                      <wps:cNvSpPr>
                        <a:spLocks noEditPoints="1"/>
                      </wps:cNvSpPr>
                      <wps:spPr bwMode="auto">
                        <a:xfrm>
                          <a:off x="83820" y="300990"/>
                          <a:ext cx="36195" cy="60325"/>
                        </a:xfrm>
                        <a:custGeom>
                          <a:avLst/>
                          <a:gdLst>
                            <a:gd name="T0" fmla="*/ 30 w 57"/>
                            <a:gd name="T1" fmla="*/ 55 h 95"/>
                            <a:gd name="T2" fmla="*/ 17 w 57"/>
                            <a:gd name="T3" fmla="*/ 60 h 95"/>
                            <a:gd name="T4" fmla="*/ 7 w 57"/>
                            <a:gd name="T5" fmla="*/ 70 h 95"/>
                            <a:gd name="T6" fmla="*/ 2 w 57"/>
                            <a:gd name="T7" fmla="*/ 82 h 95"/>
                            <a:gd name="T8" fmla="*/ 0 w 57"/>
                            <a:gd name="T9" fmla="*/ 95 h 95"/>
                            <a:gd name="T10" fmla="*/ 5 w 57"/>
                            <a:gd name="T11" fmla="*/ 95 h 95"/>
                            <a:gd name="T12" fmla="*/ 10 w 57"/>
                            <a:gd name="T13" fmla="*/ 90 h 95"/>
                            <a:gd name="T14" fmla="*/ 15 w 57"/>
                            <a:gd name="T15" fmla="*/ 87 h 95"/>
                            <a:gd name="T16" fmla="*/ 20 w 57"/>
                            <a:gd name="T17" fmla="*/ 82 h 95"/>
                            <a:gd name="T18" fmla="*/ 27 w 57"/>
                            <a:gd name="T19" fmla="*/ 70 h 95"/>
                            <a:gd name="T20" fmla="*/ 30 w 57"/>
                            <a:gd name="T21" fmla="*/ 55 h 95"/>
                            <a:gd name="T22" fmla="*/ 30 w 57"/>
                            <a:gd name="T23" fmla="*/ 55 h 95"/>
                            <a:gd name="T24" fmla="*/ 57 w 57"/>
                            <a:gd name="T25" fmla="*/ 0 h 95"/>
                            <a:gd name="T26" fmla="*/ 30 w 57"/>
                            <a:gd name="T27" fmla="*/ 55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7" h="95">
                              <a:moveTo>
                                <a:pt x="30" y="55"/>
                              </a:moveTo>
                              <a:lnTo>
                                <a:pt x="17" y="60"/>
                              </a:lnTo>
                              <a:lnTo>
                                <a:pt x="7" y="70"/>
                              </a:lnTo>
                              <a:lnTo>
                                <a:pt x="2" y="82"/>
                              </a:lnTo>
                              <a:lnTo>
                                <a:pt x="0" y="95"/>
                              </a:lnTo>
                              <a:lnTo>
                                <a:pt x="5" y="95"/>
                              </a:lnTo>
                              <a:lnTo>
                                <a:pt x="10" y="90"/>
                              </a:lnTo>
                              <a:lnTo>
                                <a:pt x="15" y="87"/>
                              </a:lnTo>
                              <a:lnTo>
                                <a:pt x="20" y="82"/>
                              </a:lnTo>
                              <a:lnTo>
                                <a:pt x="27" y="70"/>
                              </a:lnTo>
                              <a:lnTo>
                                <a:pt x="30" y="55"/>
                              </a:lnTo>
                              <a:close/>
                              <a:moveTo>
                                <a:pt x="30" y="55"/>
                              </a:moveTo>
                              <a:lnTo>
                                <a:pt x="57" y="0"/>
                              </a:lnTo>
                              <a:lnTo>
                                <a:pt x="3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3" name="Freeform 2035"/>
                      <wps:cNvSpPr>
                        <a:spLocks/>
                      </wps:cNvSpPr>
                      <wps:spPr bwMode="auto">
                        <a:xfrm>
                          <a:off x="83820" y="335915"/>
                          <a:ext cx="19050" cy="25400"/>
                        </a:xfrm>
                        <a:custGeom>
                          <a:avLst/>
                          <a:gdLst>
                            <a:gd name="T0" fmla="*/ 30 w 30"/>
                            <a:gd name="T1" fmla="*/ 0 h 40"/>
                            <a:gd name="T2" fmla="*/ 17 w 30"/>
                            <a:gd name="T3" fmla="*/ 5 h 40"/>
                            <a:gd name="T4" fmla="*/ 7 w 30"/>
                            <a:gd name="T5" fmla="*/ 15 h 40"/>
                            <a:gd name="T6" fmla="*/ 2 w 30"/>
                            <a:gd name="T7" fmla="*/ 27 h 40"/>
                            <a:gd name="T8" fmla="*/ 0 w 30"/>
                            <a:gd name="T9" fmla="*/ 40 h 40"/>
                            <a:gd name="T10" fmla="*/ 5 w 30"/>
                            <a:gd name="T11" fmla="*/ 40 h 40"/>
                            <a:gd name="T12" fmla="*/ 10 w 30"/>
                            <a:gd name="T13" fmla="*/ 35 h 40"/>
                            <a:gd name="T14" fmla="*/ 15 w 30"/>
                            <a:gd name="T15" fmla="*/ 32 h 40"/>
                            <a:gd name="T16" fmla="*/ 20 w 30"/>
                            <a:gd name="T17" fmla="*/ 27 h 40"/>
                            <a:gd name="T18" fmla="*/ 27 w 30"/>
                            <a:gd name="T19" fmla="*/ 15 h 40"/>
                            <a:gd name="T20" fmla="*/ 30 w 30"/>
                            <a:gd name="T21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40">
                              <a:moveTo>
                                <a:pt x="30" y="0"/>
                              </a:moveTo>
                              <a:lnTo>
                                <a:pt x="17" y="5"/>
                              </a:lnTo>
                              <a:lnTo>
                                <a:pt x="7" y="15"/>
                              </a:lnTo>
                              <a:lnTo>
                                <a:pt x="2" y="27"/>
                              </a:lnTo>
                              <a:lnTo>
                                <a:pt x="0" y="40"/>
                              </a:lnTo>
                              <a:lnTo>
                                <a:pt x="5" y="40"/>
                              </a:lnTo>
                              <a:lnTo>
                                <a:pt x="10" y="35"/>
                              </a:lnTo>
                              <a:lnTo>
                                <a:pt x="15" y="32"/>
                              </a:lnTo>
                              <a:lnTo>
                                <a:pt x="20" y="27"/>
                              </a:lnTo>
                              <a:lnTo>
                                <a:pt x="27" y="15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4" name="Freeform 2036"/>
                      <wps:cNvSpPr>
                        <a:spLocks/>
                      </wps:cNvSpPr>
                      <wps:spPr bwMode="auto">
                        <a:xfrm>
                          <a:off x="102870" y="300990"/>
                          <a:ext cx="17145" cy="34925"/>
                        </a:xfrm>
                        <a:custGeom>
                          <a:avLst/>
                          <a:gdLst>
                            <a:gd name="T0" fmla="*/ 0 w 27"/>
                            <a:gd name="T1" fmla="*/ 55 h 55"/>
                            <a:gd name="T2" fmla="*/ 27 w 27"/>
                            <a:gd name="T3" fmla="*/ 0 h 55"/>
                            <a:gd name="T4" fmla="*/ 0 w 27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7" h="55">
                              <a:moveTo>
                                <a:pt x="0" y="55"/>
                              </a:moveTo>
                              <a:lnTo>
                                <a:pt x="27" y="0"/>
                              </a:lnTo>
                              <a:lnTo>
                                <a:pt x="0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5" name="Freeform 2037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6" name="Freeform 2038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7" name="Freeform 2039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8" name="Freeform 2040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9" name="Freeform 2041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0" name="Freeform 2042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1" name="Freeform 2043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2" name="Freeform 2044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3" name="Freeform 2045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4" name="Freeform 2046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5" name="Freeform 2047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6" name="Freeform 2048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7" name="Freeform 2049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8" name="Freeform 2050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9" name="Freeform 2051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0" name="Freeform 2052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1" name="Freeform 2053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2" name="Freeform 2054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3" name="Freeform 2055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4" name="Freeform 2056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5" name="Freeform 2057"/>
                      <wps:cNvSpPr>
                        <a:spLocks noEditPoints="1"/>
                      </wps:cNvSpPr>
                      <wps:spPr bwMode="auto">
                        <a:xfrm>
                          <a:off x="114935" y="521335"/>
                          <a:ext cx="52070" cy="50800"/>
                        </a:xfrm>
                        <a:custGeom>
                          <a:avLst/>
                          <a:gdLst>
                            <a:gd name="T0" fmla="*/ 40 w 82"/>
                            <a:gd name="T1" fmla="*/ 50 h 80"/>
                            <a:gd name="T2" fmla="*/ 0 w 82"/>
                            <a:gd name="T3" fmla="*/ 0 h 80"/>
                            <a:gd name="T4" fmla="*/ 40 w 82"/>
                            <a:gd name="T5" fmla="*/ 50 h 80"/>
                            <a:gd name="T6" fmla="*/ 40 w 82"/>
                            <a:gd name="T7" fmla="*/ 50 h 80"/>
                            <a:gd name="T8" fmla="*/ 45 w 82"/>
                            <a:gd name="T9" fmla="*/ 65 h 80"/>
                            <a:gd name="T10" fmla="*/ 55 w 82"/>
                            <a:gd name="T11" fmla="*/ 75 h 80"/>
                            <a:gd name="T12" fmla="*/ 67 w 82"/>
                            <a:gd name="T13" fmla="*/ 80 h 80"/>
                            <a:gd name="T14" fmla="*/ 82 w 82"/>
                            <a:gd name="T15" fmla="*/ 80 h 80"/>
                            <a:gd name="T16" fmla="*/ 80 w 82"/>
                            <a:gd name="T17" fmla="*/ 72 h 80"/>
                            <a:gd name="T18" fmla="*/ 77 w 82"/>
                            <a:gd name="T19" fmla="*/ 67 h 80"/>
                            <a:gd name="T20" fmla="*/ 72 w 82"/>
                            <a:gd name="T21" fmla="*/ 60 h 80"/>
                            <a:gd name="T22" fmla="*/ 67 w 82"/>
                            <a:gd name="T23" fmla="*/ 55 h 80"/>
                            <a:gd name="T24" fmla="*/ 63 w 82"/>
                            <a:gd name="T25" fmla="*/ 52 h 80"/>
                            <a:gd name="T26" fmla="*/ 55 w 82"/>
                            <a:gd name="T27" fmla="*/ 50 h 80"/>
                            <a:gd name="T28" fmla="*/ 48 w 82"/>
                            <a:gd name="T29" fmla="*/ 50 h 80"/>
                            <a:gd name="T30" fmla="*/ 40 w 82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5" y="65"/>
                              </a:lnTo>
                              <a:lnTo>
                                <a:pt x="55" y="75"/>
                              </a:lnTo>
                              <a:lnTo>
                                <a:pt x="67" y="80"/>
                              </a:lnTo>
                              <a:lnTo>
                                <a:pt x="82" y="80"/>
                              </a:lnTo>
                              <a:lnTo>
                                <a:pt x="80" y="72"/>
                              </a:lnTo>
                              <a:lnTo>
                                <a:pt x="77" y="67"/>
                              </a:lnTo>
                              <a:lnTo>
                                <a:pt x="72" y="60"/>
                              </a:lnTo>
                              <a:lnTo>
                                <a:pt x="67" y="55"/>
                              </a:lnTo>
                              <a:lnTo>
                                <a:pt x="63" y="52"/>
                              </a:lnTo>
                              <a:lnTo>
                                <a:pt x="55" y="50"/>
                              </a:lnTo>
                              <a:lnTo>
                                <a:pt x="48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6" name="Freeform 2058"/>
                      <wps:cNvSpPr>
                        <a:spLocks/>
                      </wps:cNvSpPr>
                      <wps:spPr bwMode="auto">
                        <a:xfrm>
                          <a:off x="114935" y="521335"/>
                          <a:ext cx="25400" cy="31750"/>
                        </a:xfrm>
                        <a:custGeom>
                          <a:avLst/>
                          <a:gdLst>
                            <a:gd name="T0" fmla="*/ 40 w 40"/>
                            <a:gd name="T1" fmla="*/ 50 h 50"/>
                            <a:gd name="T2" fmla="*/ 0 w 40"/>
                            <a:gd name="T3" fmla="*/ 0 h 50"/>
                            <a:gd name="T4" fmla="*/ 40 w 4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5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7" name="Freeform 2059"/>
                      <wps:cNvSpPr>
                        <a:spLocks/>
                      </wps:cNvSpPr>
                      <wps:spPr bwMode="auto">
                        <a:xfrm>
                          <a:off x="140335" y="553085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5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2 h 30"/>
                            <a:gd name="T12" fmla="*/ 37 w 42"/>
                            <a:gd name="T13" fmla="*/ 17 h 30"/>
                            <a:gd name="T14" fmla="*/ 32 w 42"/>
                            <a:gd name="T15" fmla="*/ 10 h 30"/>
                            <a:gd name="T16" fmla="*/ 27 w 42"/>
                            <a:gd name="T17" fmla="*/ 5 h 30"/>
                            <a:gd name="T18" fmla="*/ 23 w 42"/>
                            <a:gd name="T19" fmla="*/ 2 h 30"/>
                            <a:gd name="T20" fmla="*/ 15 w 42"/>
                            <a:gd name="T21" fmla="*/ 0 h 30"/>
                            <a:gd name="T22" fmla="*/ 8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2"/>
                              </a:lnTo>
                              <a:lnTo>
                                <a:pt x="37" y="17"/>
                              </a:lnTo>
                              <a:lnTo>
                                <a:pt x="32" y="10"/>
                              </a:lnTo>
                              <a:lnTo>
                                <a:pt x="27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8" name="Freeform 2060"/>
                      <wps:cNvSpPr>
                        <a:spLocks noEditPoints="1"/>
                      </wps:cNvSpPr>
                      <wps:spPr bwMode="auto">
                        <a:xfrm>
                          <a:off x="107315" y="499110"/>
                          <a:ext cx="48895" cy="50800"/>
                        </a:xfrm>
                        <a:custGeom>
                          <a:avLst/>
                          <a:gdLst>
                            <a:gd name="T0" fmla="*/ 35 w 77"/>
                            <a:gd name="T1" fmla="*/ 52 h 80"/>
                            <a:gd name="T2" fmla="*/ 0 w 77"/>
                            <a:gd name="T3" fmla="*/ 0 h 80"/>
                            <a:gd name="T4" fmla="*/ 35 w 77"/>
                            <a:gd name="T5" fmla="*/ 52 h 80"/>
                            <a:gd name="T6" fmla="*/ 35 w 77"/>
                            <a:gd name="T7" fmla="*/ 52 h 80"/>
                            <a:gd name="T8" fmla="*/ 42 w 77"/>
                            <a:gd name="T9" fmla="*/ 65 h 80"/>
                            <a:gd name="T10" fmla="*/ 52 w 77"/>
                            <a:gd name="T11" fmla="*/ 75 h 80"/>
                            <a:gd name="T12" fmla="*/ 62 w 77"/>
                            <a:gd name="T13" fmla="*/ 80 h 80"/>
                            <a:gd name="T14" fmla="*/ 77 w 77"/>
                            <a:gd name="T15" fmla="*/ 80 h 80"/>
                            <a:gd name="T16" fmla="*/ 75 w 77"/>
                            <a:gd name="T17" fmla="*/ 75 h 80"/>
                            <a:gd name="T18" fmla="*/ 72 w 77"/>
                            <a:gd name="T19" fmla="*/ 67 h 80"/>
                            <a:gd name="T20" fmla="*/ 67 w 77"/>
                            <a:gd name="T21" fmla="*/ 62 h 80"/>
                            <a:gd name="T22" fmla="*/ 62 w 77"/>
                            <a:gd name="T23" fmla="*/ 57 h 80"/>
                            <a:gd name="T24" fmla="*/ 57 w 77"/>
                            <a:gd name="T25" fmla="*/ 52 h 80"/>
                            <a:gd name="T26" fmla="*/ 50 w 77"/>
                            <a:gd name="T27" fmla="*/ 50 h 80"/>
                            <a:gd name="T28" fmla="*/ 42 w 77"/>
                            <a:gd name="T29" fmla="*/ 50 h 80"/>
                            <a:gd name="T30" fmla="*/ 35 w 77"/>
                            <a:gd name="T31" fmla="*/ 52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  <a:moveTo>
                                <a:pt x="35" y="52"/>
                              </a:moveTo>
                              <a:lnTo>
                                <a:pt x="42" y="65"/>
                              </a:lnTo>
                              <a:lnTo>
                                <a:pt x="52" y="75"/>
                              </a:lnTo>
                              <a:lnTo>
                                <a:pt x="62" y="80"/>
                              </a:lnTo>
                              <a:lnTo>
                                <a:pt x="77" y="80"/>
                              </a:lnTo>
                              <a:lnTo>
                                <a:pt x="75" y="75"/>
                              </a:lnTo>
                              <a:lnTo>
                                <a:pt x="72" y="67"/>
                              </a:lnTo>
                              <a:lnTo>
                                <a:pt x="67" y="62"/>
                              </a:lnTo>
                              <a:lnTo>
                                <a:pt x="62" y="57"/>
                              </a:lnTo>
                              <a:lnTo>
                                <a:pt x="57" y="52"/>
                              </a:lnTo>
                              <a:lnTo>
                                <a:pt x="50" y="50"/>
                              </a:lnTo>
                              <a:lnTo>
                                <a:pt x="42" y="5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9" name="Freeform 2061"/>
                      <wps:cNvSpPr>
                        <a:spLocks/>
                      </wps:cNvSpPr>
                      <wps:spPr bwMode="auto">
                        <a:xfrm>
                          <a:off x="107315" y="499110"/>
                          <a:ext cx="22225" cy="33020"/>
                        </a:xfrm>
                        <a:custGeom>
                          <a:avLst/>
                          <a:gdLst>
                            <a:gd name="T0" fmla="*/ 35 w 35"/>
                            <a:gd name="T1" fmla="*/ 52 h 52"/>
                            <a:gd name="T2" fmla="*/ 0 w 35"/>
                            <a:gd name="T3" fmla="*/ 0 h 52"/>
                            <a:gd name="T4" fmla="*/ 35 w 35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5" h="52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0" name="Freeform 2062"/>
                      <wps:cNvSpPr>
                        <a:spLocks/>
                      </wps:cNvSpPr>
                      <wps:spPr bwMode="auto">
                        <a:xfrm>
                          <a:off x="129540" y="5308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2 h 30"/>
                            <a:gd name="T2" fmla="*/ 7 w 42"/>
                            <a:gd name="T3" fmla="*/ 15 h 30"/>
                            <a:gd name="T4" fmla="*/ 17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2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2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1" name="Freeform 2063"/>
                      <wps:cNvSpPr>
                        <a:spLocks noEditPoints="1"/>
                      </wps:cNvSpPr>
                      <wps:spPr bwMode="auto">
                        <a:xfrm>
                          <a:off x="93345" y="480060"/>
                          <a:ext cx="53340" cy="50800"/>
                        </a:xfrm>
                        <a:custGeom>
                          <a:avLst/>
                          <a:gdLst>
                            <a:gd name="T0" fmla="*/ 42 w 84"/>
                            <a:gd name="T1" fmla="*/ 50 h 80"/>
                            <a:gd name="T2" fmla="*/ 0 w 84"/>
                            <a:gd name="T3" fmla="*/ 0 h 80"/>
                            <a:gd name="T4" fmla="*/ 42 w 84"/>
                            <a:gd name="T5" fmla="*/ 50 h 80"/>
                            <a:gd name="T6" fmla="*/ 42 w 84"/>
                            <a:gd name="T7" fmla="*/ 50 h 80"/>
                            <a:gd name="T8" fmla="*/ 47 w 84"/>
                            <a:gd name="T9" fmla="*/ 62 h 80"/>
                            <a:gd name="T10" fmla="*/ 57 w 84"/>
                            <a:gd name="T11" fmla="*/ 72 h 80"/>
                            <a:gd name="T12" fmla="*/ 69 w 84"/>
                            <a:gd name="T13" fmla="*/ 77 h 80"/>
                            <a:gd name="T14" fmla="*/ 84 w 84"/>
                            <a:gd name="T15" fmla="*/ 80 h 80"/>
                            <a:gd name="T16" fmla="*/ 82 w 84"/>
                            <a:gd name="T17" fmla="*/ 72 h 80"/>
                            <a:gd name="T18" fmla="*/ 79 w 84"/>
                            <a:gd name="T19" fmla="*/ 65 h 80"/>
                            <a:gd name="T20" fmla="*/ 74 w 84"/>
                            <a:gd name="T21" fmla="*/ 60 h 80"/>
                            <a:gd name="T22" fmla="*/ 69 w 84"/>
                            <a:gd name="T23" fmla="*/ 55 h 80"/>
                            <a:gd name="T24" fmla="*/ 64 w 84"/>
                            <a:gd name="T25" fmla="*/ 50 h 80"/>
                            <a:gd name="T26" fmla="*/ 57 w 84"/>
                            <a:gd name="T27" fmla="*/ 50 h 80"/>
                            <a:gd name="T28" fmla="*/ 49 w 84"/>
                            <a:gd name="T29" fmla="*/ 47 h 80"/>
                            <a:gd name="T30" fmla="*/ 42 w 84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4" h="8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  <a:moveTo>
                                <a:pt x="42" y="50"/>
                              </a:moveTo>
                              <a:lnTo>
                                <a:pt x="47" y="62"/>
                              </a:lnTo>
                              <a:lnTo>
                                <a:pt x="57" y="72"/>
                              </a:lnTo>
                              <a:lnTo>
                                <a:pt x="69" y="77"/>
                              </a:lnTo>
                              <a:lnTo>
                                <a:pt x="84" y="80"/>
                              </a:lnTo>
                              <a:lnTo>
                                <a:pt x="82" y="72"/>
                              </a:lnTo>
                              <a:lnTo>
                                <a:pt x="79" y="65"/>
                              </a:lnTo>
                              <a:lnTo>
                                <a:pt x="74" y="60"/>
                              </a:lnTo>
                              <a:lnTo>
                                <a:pt x="69" y="55"/>
                              </a:lnTo>
                              <a:lnTo>
                                <a:pt x="64" y="50"/>
                              </a:lnTo>
                              <a:lnTo>
                                <a:pt x="57" y="50"/>
                              </a:lnTo>
                              <a:lnTo>
                                <a:pt x="49" y="47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2" name="Freeform 2064"/>
                      <wps:cNvSpPr>
                        <a:spLocks/>
                      </wps:cNvSpPr>
                      <wps:spPr bwMode="auto">
                        <a:xfrm>
                          <a:off x="93345" y="480060"/>
                          <a:ext cx="26670" cy="31750"/>
                        </a:xfrm>
                        <a:custGeom>
                          <a:avLst/>
                          <a:gdLst>
                            <a:gd name="T0" fmla="*/ 42 w 42"/>
                            <a:gd name="T1" fmla="*/ 50 h 50"/>
                            <a:gd name="T2" fmla="*/ 0 w 42"/>
                            <a:gd name="T3" fmla="*/ 0 h 50"/>
                            <a:gd name="T4" fmla="*/ 42 w 42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" h="5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3" name="Freeform 2065"/>
                      <wps:cNvSpPr>
                        <a:spLocks/>
                      </wps:cNvSpPr>
                      <wps:spPr bwMode="auto">
                        <a:xfrm>
                          <a:off x="120015" y="509905"/>
                          <a:ext cx="26670" cy="20955"/>
                        </a:xfrm>
                        <a:custGeom>
                          <a:avLst/>
                          <a:gdLst>
                            <a:gd name="T0" fmla="*/ 0 w 42"/>
                            <a:gd name="T1" fmla="*/ 3 h 33"/>
                            <a:gd name="T2" fmla="*/ 5 w 42"/>
                            <a:gd name="T3" fmla="*/ 15 h 33"/>
                            <a:gd name="T4" fmla="*/ 15 w 42"/>
                            <a:gd name="T5" fmla="*/ 25 h 33"/>
                            <a:gd name="T6" fmla="*/ 27 w 42"/>
                            <a:gd name="T7" fmla="*/ 30 h 33"/>
                            <a:gd name="T8" fmla="*/ 42 w 42"/>
                            <a:gd name="T9" fmla="*/ 33 h 33"/>
                            <a:gd name="T10" fmla="*/ 40 w 42"/>
                            <a:gd name="T11" fmla="*/ 25 h 33"/>
                            <a:gd name="T12" fmla="*/ 37 w 42"/>
                            <a:gd name="T13" fmla="*/ 18 h 33"/>
                            <a:gd name="T14" fmla="*/ 32 w 42"/>
                            <a:gd name="T15" fmla="*/ 13 h 33"/>
                            <a:gd name="T16" fmla="*/ 27 w 42"/>
                            <a:gd name="T17" fmla="*/ 8 h 33"/>
                            <a:gd name="T18" fmla="*/ 22 w 42"/>
                            <a:gd name="T19" fmla="*/ 3 h 33"/>
                            <a:gd name="T20" fmla="*/ 15 w 42"/>
                            <a:gd name="T21" fmla="*/ 3 h 33"/>
                            <a:gd name="T22" fmla="*/ 7 w 42"/>
                            <a:gd name="T23" fmla="*/ 0 h 33"/>
                            <a:gd name="T24" fmla="*/ 0 w 42"/>
                            <a:gd name="T25" fmla="*/ 3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3">
                              <a:moveTo>
                                <a:pt x="0" y="3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3"/>
                              </a:lnTo>
                              <a:lnTo>
                                <a:pt x="40" y="25"/>
                              </a:lnTo>
                              <a:lnTo>
                                <a:pt x="37" y="18"/>
                              </a:lnTo>
                              <a:lnTo>
                                <a:pt x="32" y="13"/>
                              </a:lnTo>
                              <a:lnTo>
                                <a:pt x="27" y="8"/>
                              </a:lnTo>
                              <a:lnTo>
                                <a:pt x="22" y="3"/>
                              </a:lnTo>
                              <a:lnTo>
                                <a:pt x="15" y="3"/>
                              </a:lnTo>
                              <a:lnTo>
                                <a:pt x="7" y="0"/>
                              </a:ln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4" name="Freeform 2066"/>
                      <wps:cNvSpPr>
                        <a:spLocks noEditPoints="1"/>
                      </wps:cNvSpPr>
                      <wps:spPr bwMode="auto">
                        <a:xfrm>
                          <a:off x="85090" y="464185"/>
                          <a:ext cx="52070" cy="47625"/>
                        </a:xfrm>
                        <a:custGeom>
                          <a:avLst/>
                          <a:gdLst>
                            <a:gd name="T0" fmla="*/ 40 w 82"/>
                            <a:gd name="T1" fmla="*/ 45 h 75"/>
                            <a:gd name="T2" fmla="*/ 0 w 82"/>
                            <a:gd name="T3" fmla="*/ 0 h 75"/>
                            <a:gd name="T4" fmla="*/ 40 w 82"/>
                            <a:gd name="T5" fmla="*/ 45 h 75"/>
                            <a:gd name="T6" fmla="*/ 40 w 82"/>
                            <a:gd name="T7" fmla="*/ 45 h 75"/>
                            <a:gd name="T8" fmla="*/ 47 w 82"/>
                            <a:gd name="T9" fmla="*/ 60 h 75"/>
                            <a:gd name="T10" fmla="*/ 55 w 82"/>
                            <a:gd name="T11" fmla="*/ 70 h 75"/>
                            <a:gd name="T12" fmla="*/ 67 w 82"/>
                            <a:gd name="T13" fmla="*/ 75 h 75"/>
                            <a:gd name="T14" fmla="*/ 82 w 82"/>
                            <a:gd name="T15" fmla="*/ 75 h 75"/>
                            <a:gd name="T16" fmla="*/ 80 w 82"/>
                            <a:gd name="T17" fmla="*/ 70 h 75"/>
                            <a:gd name="T18" fmla="*/ 77 w 82"/>
                            <a:gd name="T19" fmla="*/ 62 h 75"/>
                            <a:gd name="T20" fmla="*/ 72 w 82"/>
                            <a:gd name="T21" fmla="*/ 57 h 75"/>
                            <a:gd name="T22" fmla="*/ 67 w 82"/>
                            <a:gd name="T23" fmla="*/ 52 h 75"/>
                            <a:gd name="T24" fmla="*/ 62 w 82"/>
                            <a:gd name="T25" fmla="*/ 47 h 75"/>
                            <a:gd name="T26" fmla="*/ 55 w 82"/>
                            <a:gd name="T27" fmla="*/ 45 h 75"/>
                            <a:gd name="T28" fmla="*/ 47 w 82"/>
                            <a:gd name="T29" fmla="*/ 45 h 75"/>
                            <a:gd name="T30" fmla="*/ 40 w 82"/>
                            <a:gd name="T31" fmla="*/ 4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7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  <a:moveTo>
                                <a:pt x="40" y="45"/>
                              </a:moveTo>
                              <a:lnTo>
                                <a:pt x="47" y="60"/>
                              </a:lnTo>
                              <a:lnTo>
                                <a:pt x="55" y="70"/>
                              </a:lnTo>
                              <a:lnTo>
                                <a:pt x="67" y="75"/>
                              </a:lnTo>
                              <a:lnTo>
                                <a:pt x="82" y="75"/>
                              </a:lnTo>
                              <a:lnTo>
                                <a:pt x="80" y="70"/>
                              </a:lnTo>
                              <a:lnTo>
                                <a:pt x="77" y="62"/>
                              </a:lnTo>
                              <a:lnTo>
                                <a:pt x="72" y="57"/>
                              </a:lnTo>
                              <a:lnTo>
                                <a:pt x="67" y="52"/>
                              </a:lnTo>
                              <a:lnTo>
                                <a:pt x="62" y="47"/>
                              </a:lnTo>
                              <a:lnTo>
                                <a:pt x="55" y="45"/>
                              </a:lnTo>
                              <a:lnTo>
                                <a:pt x="47" y="45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5" name="Freeform 2067"/>
                      <wps:cNvSpPr>
                        <a:spLocks/>
                      </wps:cNvSpPr>
                      <wps:spPr bwMode="auto">
                        <a:xfrm>
                          <a:off x="85090" y="46418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6" name="Freeform 2068"/>
                      <wps:cNvSpPr>
                        <a:spLocks/>
                      </wps:cNvSpPr>
                      <wps:spPr bwMode="auto">
                        <a:xfrm>
                          <a:off x="110490" y="4927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7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7" name="Freeform 2069"/>
                      <wps:cNvSpPr>
                        <a:spLocks noEditPoints="1"/>
                      </wps:cNvSpPr>
                      <wps:spPr bwMode="auto">
                        <a:xfrm>
                          <a:off x="78740" y="437515"/>
                          <a:ext cx="47625" cy="53340"/>
                        </a:xfrm>
                        <a:custGeom>
                          <a:avLst/>
                          <a:gdLst>
                            <a:gd name="T0" fmla="*/ 33 w 75"/>
                            <a:gd name="T1" fmla="*/ 55 h 84"/>
                            <a:gd name="T2" fmla="*/ 0 w 75"/>
                            <a:gd name="T3" fmla="*/ 0 h 84"/>
                            <a:gd name="T4" fmla="*/ 33 w 75"/>
                            <a:gd name="T5" fmla="*/ 55 h 84"/>
                            <a:gd name="T6" fmla="*/ 33 w 75"/>
                            <a:gd name="T7" fmla="*/ 52 h 84"/>
                            <a:gd name="T8" fmla="*/ 40 w 75"/>
                            <a:gd name="T9" fmla="*/ 67 h 84"/>
                            <a:gd name="T10" fmla="*/ 50 w 75"/>
                            <a:gd name="T11" fmla="*/ 77 h 84"/>
                            <a:gd name="T12" fmla="*/ 60 w 75"/>
                            <a:gd name="T13" fmla="*/ 82 h 84"/>
                            <a:gd name="T14" fmla="*/ 75 w 75"/>
                            <a:gd name="T15" fmla="*/ 84 h 84"/>
                            <a:gd name="T16" fmla="*/ 72 w 75"/>
                            <a:gd name="T17" fmla="*/ 77 h 84"/>
                            <a:gd name="T18" fmla="*/ 70 w 75"/>
                            <a:gd name="T19" fmla="*/ 69 h 84"/>
                            <a:gd name="T20" fmla="*/ 67 w 75"/>
                            <a:gd name="T21" fmla="*/ 65 h 84"/>
                            <a:gd name="T22" fmla="*/ 62 w 75"/>
                            <a:gd name="T23" fmla="*/ 60 h 84"/>
                            <a:gd name="T24" fmla="*/ 55 w 75"/>
                            <a:gd name="T25" fmla="*/ 55 h 84"/>
                            <a:gd name="T26" fmla="*/ 47 w 75"/>
                            <a:gd name="T27" fmla="*/ 52 h 84"/>
                            <a:gd name="T28" fmla="*/ 40 w 75"/>
                            <a:gd name="T29" fmla="*/ 52 h 84"/>
                            <a:gd name="T30" fmla="*/ 33 w 75"/>
                            <a:gd name="T31" fmla="*/ 5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5" h="84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  <a:moveTo>
                                <a:pt x="33" y="52"/>
                              </a:moveTo>
                              <a:lnTo>
                                <a:pt x="40" y="67"/>
                              </a:lnTo>
                              <a:lnTo>
                                <a:pt x="50" y="77"/>
                              </a:lnTo>
                              <a:lnTo>
                                <a:pt x="60" y="82"/>
                              </a:lnTo>
                              <a:lnTo>
                                <a:pt x="75" y="84"/>
                              </a:lnTo>
                              <a:lnTo>
                                <a:pt x="72" y="77"/>
                              </a:lnTo>
                              <a:lnTo>
                                <a:pt x="70" y="69"/>
                              </a:lnTo>
                              <a:lnTo>
                                <a:pt x="67" y="65"/>
                              </a:lnTo>
                              <a:lnTo>
                                <a:pt x="62" y="60"/>
                              </a:lnTo>
                              <a:lnTo>
                                <a:pt x="55" y="55"/>
                              </a:lnTo>
                              <a:lnTo>
                                <a:pt x="47" y="52"/>
                              </a:lnTo>
                              <a:lnTo>
                                <a:pt x="40" y="52"/>
                              </a:lnTo>
                              <a:lnTo>
                                <a:pt x="33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8" name="Freeform 2070"/>
                      <wps:cNvSpPr>
                        <a:spLocks/>
                      </wps:cNvSpPr>
                      <wps:spPr bwMode="auto">
                        <a:xfrm>
                          <a:off x="78740" y="437515"/>
                          <a:ext cx="20955" cy="34925"/>
                        </a:xfrm>
                        <a:custGeom>
                          <a:avLst/>
                          <a:gdLst>
                            <a:gd name="T0" fmla="*/ 33 w 33"/>
                            <a:gd name="T1" fmla="*/ 55 h 55"/>
                            <a:gd name="T2" fmla="*/ 0 w 33"/>
                            <a:gd name="T3" fmla="*/ 0 h 55"/>
                            <a:gd name="T4" fmla="*/ 33 w 33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3" h="55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9" name="Freeform 2071"/>
                      <wps:cNvSpPr>
                        <a:spLocks/>
                      </wps:cNvSpPr>
                      <wps:spPr bwMode="auto">
                        <a:xfrm>
                          <a:off x="99695" y="470535"/>
                          <a:ext cx="26670" cy="20320"/>
                        </a:xfrm>
                        <a:custGeom>
                          <a:avLst/>
                          <a:gdLst>
                            <a:gd name="T0" fmla="*/ 0 w 42"/>
                            <a:gd name="T1" fmla="*/ 0 h 32"/>
                            <a:gd name="T2" fmla="*/ 7 w 42"/>
                            <a:gd name="T3" fmla="*/ 15 h 32"/>
                            <a:gd name="T4" fmla="*/ 17 w 42"/>
                            <a:gd name="T5" fmla="*/ 25 h 32"/>
                            <a:gd name="T6" fmla="*/ 27 w 42"/>
                            <a:gd name="T7" fmla="*/ 30 h 32"/>
                            <a:gd name="T8" fmla="*/ 42 w 42"/>
                            <a:gd name="T9" fmla="*/ 32 h 32"/>
                            <a:gd name="T10" fmla="*/ 39 w 42"/>
                            <a:gd name="T11" fmla="*/ 25 h 32"/>
                            <a:gd name="T12" fmla="*/ 37 w 42"/>
                            <a:gd name="T13" fmla="*/ 17 h 32"/>
                            <a:gd name="T14" fmla="*/ 34 w 42"/>
                            <a:gd name="T15" fmla="*/ 13 h 32"/>
                            <a:gd name="T16" fmla="*/ 29 w 42"/>
                            <a:gd name="T17" fmla="*/ 8 h 32"/>
                            <a:gd name="T18" fmla="*/ 22 w 42"/>
                            <a:gd name="T19" fmla="*/ 3 h 32"/>
                            <a:gd name="T20" fmla="*/ 14 w 42"/>
                            <a:gd name="T21" fmla="*/ 0 h 32"/>
                            <a:gd name="T22" fmla="*/ 7 w 42"/>
                            <a:gd name="T23" fmla="*/ 0 h 32"/>
                            <a:gd name="T24" fmla="*/ 0 w 42"/>
                            <a:gd name="T25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2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2"/>
                              </a:lnTo>
                              <a:lnTo>
                                <a:pt x="39" y="25"/>
                              </a:lnTo>
                              <a:lnTo>
                                <a:pt x="37" y="17"/>
                              </a:lnTo>
                              <a:lnTo>
                                <a:pt x="34" y="13"/>
                              </a:lnTo>
                              <a:lnTo>
                                <a:pt x="29" y="8"/>
                              </a:lnTo>
                              <a:lnTo>
                                <a:pt x="22" y="3"/>
                              </a:lnTo>
                              <a:lnTo>
                                <a:pt x="14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0" name="Freeform 2072"/>
                      <wps:cNvSpPr>
                        <a:spLocks noEditPoints="1"/>
                      </wps:cNvSpPr>
                      <wps:spPr bwMode="auto">
                        <a:xfrm>
                          <a:off x="75565" y="408940"/>
                          <a:ext cx="42545" cy="64770"/>
                        </a:xfrm>
                        <a:custGeom>
                          <a:avLst/>
                          <a:gdLst>
                            <a:gd name="T0" fmla="*/ 30 w 67"/>
                            <a:gd name="T1" fmla="*/ 62 h 102"/>
                            <a:gd name="T2" fmla="*/ 0 w 67"/>
                            <a:gd name="T3" fmla="*/ 0 h 102"/>
                            <a:gd name="T4" fmla="*/ 30 w 67"/>
                            <a:gd name="T5" fmla="*/ 62 h 102"/>
                            <a:gd name="T6" fmla="*/ 30 w 67"/>
                            <a:gd name="T7" fmla="*/ 62 h 102"/>
                            <a:gd name="T8" fmla="*/ 35 w 67"/>
                            <a:gd name="T9" fmla="*/ 80 h 102"/>
                            <a:gd name="T10" fmla="*/ 45 w 67"/>
                            <a:gd name="T11" fmla="*/ 90 h 102"/>
                            <a:gd name="T12" fmla="*/ 55 w 67"/>
                            <a:gd name="T13" fmla="*/ 97 h 102"/>
                            <a:gd name="T14" fmla="*/ 67 w 67"/>
                            <a:gd name="T15" fmla="*/ 102 h 102"/>
                            <a:gd name="T16" fmla="*/ 67 w 67"/>
                            <a:gd name="T17" fmla="*/ 95 h 102"/>
                            <a:gd name="T18" fmla="*/ 65 w 67"/>
                            <a:gd name="T19" fmla="*/ 87 h 102"/>
                            <a:gd name="T20" fmla="*/ 60 w 67"/>
                            <a:gd name="T21" fmla="*/ 80 h 102"/>
                            <a:gd name="T22" fmla="*/ 57 w 67"/>
                            <a:gd name="T23" fmla="*/ 72 h 102"/>
                            <a:gd name="T24" fmla="*/ 50 w 67"/>
                            <a:gd name="T25" fmla="*/ 67 h 102"/>
                            <a:gd name="T26" fmla="*/ 45 w 67"/>
                            <a:gd name="T27" fmla="*/ 65 h 102"/>
                            <a:gd name="T28" fmla="*/ 38 w 67"/>
                            <a:gd name="T29" fmla="*/ 62 h 102"/>
                            <a:gd name="T30" fmla="*/ 30 w 67"/>
                            <a:gd name="T31" fmla="*/ 6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7" h="10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35" y="80"/>
                              </a:lnTo>
                              <a:lnTo>
                                <a:pt x="45" y="90"/>
                              </a:lnTo>
                              <a:lnTo>
                                <a:pt x="55" y="97"/>
                              </a:lnTo>
                              <a:lnTo>
                                <a:pt x="67" y="102"/>
                              </a:lnTo>
                              <a:lnTo>
                                <a:pt x="67" y="95"/>
                              </a:lnTo>
                              <a:lnTo>
                                <a:pt x="65" y="87"/>
                              </a:lnTo>
                              <a:lnTo>
                                <a:pt x="60" y="80"/>
                              </a:lnTo>
                              <a:lnTo>
                                <a:pt x="57" y="72"/>
                              </a:lnTo>
                              <a:lnTo>
                                <a:pt x="50" y="67"/>
                              </a:lnTo>
                              <a:lnTo>
                                <a:pt x="45" y="65"/>
                              </a:lnTo>
                              <a:lnTo>
                                <a:pt x="38" y="62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1" name="Freeform 2073"/>
                      <wps:cNvSpPr>
                        <a:spLocks/>
                      </wps:cNvSpPr>
                      <wps:spPr bwMode="auto">
                        <a:xfrm>
                          <a:off x="75565" y="408940"/>
                          <a:ext cx="19050" cy="39370"/>
                        </a:xfrm>
                        <a:custGeom>
                          <a:avLst/>
                          <a:gdLst>
                            <a:gd name="T0" fmla="*/ 30 w 30"/>
                            <a:gd name="T1" fmla="*/ 62 h 62"/>
                            <a:gd name="T2" fmla="*/ 0 w 30"/>
                            <a:gd name="T3" fmla="*/ 0 h 62"/>
                            <a:gd name="T4" fmla="*/ 30 w 30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6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2" name="Freeform 2074"/>
                      <wps:cNvSpPr>
                        <a:spLocks/>
                      </wps:cNvSpPr>
                      <wps:spPr bwMode="auto">
                        <a:xfrm>
                          <a:off x="94615" y="448310"/>
                          <a:ext cx="23495" cy="25400"/>
                        </a:xfrm>
                        <a:custGeom>
                          <a:avLst/>
                          <a:gdLst>
                            <a:gd name="T0" fmla="*/ 0 w 37"/>
                            <a:gd name="T1" fmla="*/ 0 h 40"/>
                            <a:gd name="T2" fmla="*/ 5 w 37"/>
                            <a:gd name="T3" fmla="*/ 18 h 40"/>
                            <a:gd name="T4" fmla="*/ 15 w 37"/>
                            <a:gd name="T5" fmla="*/ 28 h 40"/>
                            <a:gd name="T6" fmla="*/ 25 w 37"/>
                            <a:gd name="T7" fmla="*/ 35 h 40"/>
                            <a:gd name="T8" fmla="*/ 37 w 37"/>
                            <a:gd name="T9" fmla="*/ 40 h 40"/>
                            <a:gd name="T10" fmla="*/ 37 w 37"/>
                            <a:gd name="T11" fmla="*/ 33 h 40"/>
                            <a:gd name="T12" fmla="*/ 35 w 37"/>
                            <a:gd name="T13" fmla="*/ 25 h 40"/>
                            <a:gd name="T14" fmla="*/ 30 w 37"/>
                            <a:gd name="T15" fmla="*/ 18 h 40"/>
                            <a:gd name="T16" fmla="*/ 27 w 37"/>
                            <a:gd name="T17" fmla="*/ 10 h 40"/>
                            <a:gd name="T18" fmla="*/ 20 w 37"/>
                            <a:gd name="T19" fmla="*/ 5 h 40"/>
                            <a:gd name="T20" fmla="*/ 15 w 37"/>
                            <a:gd name="T21" fmla="*/ 3 h 40"/>
                            <a:gd name="T22" fmla="*/ 8 w 37"/>
                            <a:gd name="T23" fmla="*/ 0 h 40"/>
                            <a:gd name="T24" fmla="*/ 0 w 37"/>
                            <a:gd name="T25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0" y="0"/>
                              </a:moveTo>
                              <a:lnTo>
                                <a:pt x="5" y="18"/>
                              </a:lnTo>
                              <a:lnTo>
                                <a:pt x="15" y="28"/>
                              </a:lnTo>
                              <a:lnTo>
                                <a:pt x="25" y="35"/>
                              </a:lnTo>
                              <a:lnTo>
                                <a:pt x="37" y="40"/>
                              </a:lnTo>
                              <a:lnTo>
                                <a:pt x="37" y="33"/>
                              </a:lnTo>
                              <a:lnTo>
                                <a:pt x="35" y="25"/>
                              </a:lnTo>
                              <a:lnTo>
                                <a:pt x="30" y="18"/>
                              </a:lnTo>
                              <a:lnTo>
                                <a:pt x="27" y="10"/>
                              </a:lnTo>
                              <a:lnTo>
                                <a:pt x="20" y="5"/>
                              </a:lnTo>
                              <a:lnTo>
                                <a:pt x="15" y="3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3" name="Freeform 2075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4" name="Freeform 2076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5" name="Freeform 2077"/>
                      <wps:cNvSpPr>
                        <a:spLocks noEditPoints="1"/>
                      </wps:cNvSpPr>
                      <wps:spPr bwMode="auto">
                        <a:xfrm>
                          <a:off x="160655" y="500380"/>
                          <a:ext cx="12700" cy="73025"/>
                        </a:xfrm>
                        <a:custGeom>
                          <a:avLst/>
                          <a:gdLst>
                            <a:gd name="T0" fmla="*/ 13 w 20"/>
                            <a:gd name="T1" fmla="*/ 63 h 115"/>
                            <a:gd name="T2" fmla="*/ 8 w 20"/>
                            <a:gd name="T3" fmla="*/ 75 h 115"/>
                            <a:gd name="T4" fmla="*/ 5 w 20"/>
                            <a:gd name="T5" fmla="*/ 90 h 115"/>
                            <a:gd name="T6" fmla="*/ 8 w 20"/>
                            <a:gd name="T7" fmla="*/ 103 h 115"/>
                            <a:gd name="T8" fmla="*/ 13 w 20"/>
                            <a:gd name="T9" fmla="*/ 115 h 115"/>
                            <a:gd name="T10" fmla="*/ 20 w 20"/>
                            <a:gd name="T11" fmla="*/ 105 h 115"/>
                            <a:gd name="T12" fmla="*/ 20 w 20"/>
                            <a:gd name="T13" fmla="*/ 90 h 115"/>
                            <a:gd name="T14" fmla="*/ 20 w 20"/>
                            <a:gd name="T15" fmla="*/ 75 h 115"/>
                            <a:gd name="T16" fmla="*/ 13 w 20"/>
                            <a:gd name="T17" fmla="*/ 63 h 115"/>
                            <a:gd name="T18" fmla="*/ 13 w 20"/>
                            <a:gd name="T19" fmla="*/ 63 h 115"/>
                            <a:gd name="T20" fmla="*/ 0 w 20"/>
                            <a:gd name="T21" fmla="*/ 0 h 115"/>
                            <a:gd name="T22" fmla="*/ 13 w 20"/>
                            <a:gd name="T23" fmla="*/ 63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0" h="115">
                              <a:moveTo>
                                <a:pt x="13" y="63"/>
                              </a:moveTo>
                              <a:lnTo>
                                <a:pt x="8" y="75"/>
                              </a:lnTo>
                              <a:lnTo>
                                <a:pt x="5" y="90"/>
                              </a:lnTo>
                              <a:lnTo>
                                <a:pt x="8" y="103"/>
                              </a:lnTo>
                              <a:lnTo>
                                <a:pt x="13" y="115"/>
                              </a:lnTo>
                              <a:lnTo>
                                <a:pt x="20" y="105"/>
                              </a:lnTo>
                              <a:lnTo>
                                <a:pt x="20" y="90"/>
                              </a:lnTo>
                              <a:lnTo>
                                <a:pt x="20" y="75"/>
                              </a:lnTo>
                              <a:lnTo>
                                <a:pt x="13" y="63"/>
                              </a:lnTo>
                              <a:close/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6" name="Freeform 2078"/>
                      <wps:cNvSpPr>
                        <a:spLocks/>
                      </wps:cNvSpPr>
                      <wps:spPr bwMode="auto">
                        <a:xfrm>
                          <a:off x="163830" y="540385"/>
                          <a:ext cx="9525" cy="33020"/>
                        </a:xfrm>
                        <a:custGeom>
                          <a:avLst/>
                          <a:gdLst>
                            <a:gd name="T0" fmla="*/ 8 w 15"/>
                            <a:gd name="T1" fmla="*/ 0 h 52"/>
                            <a:gd name="T2" fmla="*/ 3 w 15"/>
                            <a:gd name="T3" fmla="*/ 12 h 52"/>
                            <a:gd name="T4" fmla="*/ 0 w 15"/>
                            <a:gd name="T5" fmla="*/ 27 h 52"/>
                            <a:gd name="T6" fmla="*/ 3 w 15"/>
                            <a:gd name="T7" fmla="*/ 40 h 52"/>
                            <a:gd name="T8" fmla="*/ 8 w 15"/>
                            <a:gd name="T9" fmla="*/ 52 h 52"/>
                            <a:gd name="T10" fmla="*/ 15 w 15"/>
                            <a:gd name="T11" fmla="*/ 42 h 52"/>
                            <a:gd name="T12" fmla="*/ 15 w 15"/>
                            <a:gd name="T13" fmla="*/ 27 h 52"/>
                            <a:gd name="T14" fmla="*/ 15 w 15"/>
                            <a:gd name="T15" fmla="*/ 12 h 52"/>
                            <a:gd name="T16" fmla="*/ 8 w 15"/>
                            <a:gd name="T17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52">
                              <a:moveTo>
                                <a:pt x="8" y="0"/>
                              </a:moveTo>
                              <a:lnTo>
                                <a:pt x="3" y="12"/>
                              </a:lnTo>
                              <a:lnTo>
                                <a:pt x="0" y="27"/>
                              </a:lnTo>
                              <a:lnTo>
                                <a:pt x="3" y="40"/>
                              </a:lnTo>
                              <a:lnTo>
                                <a:pt x="8" y="52"/>
                              </a:lnTo>
                              <a:lnTo>
                                <a:pt x="15" y="42"/>
                              </a:lnTo>
                              <a:lnTo>
                                <a:pt x="15" y="27"/>
                              </a:lnTo>
                              <a:lnTo>
                                <a:pt x="15" y="12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7" name="Freeform 2079"/>
                      <wps:cNvSpPr>
                        <a:spLocks/>
                      </wps:cNvSpPr>
                      <wps:spPr bwMode="auto">
                        <a:xfrm>
                          <a:off x="160655" y="500380"/>
                          <a:ext cx="8255" cy="40005"/>
                        </a:xfrm>
                        <a:custGeom>
                          <a:avLst/>
                          <a:gdLst>
                            <a:gd name="T0" fmla="*/ 13 w 13"/>
                            <a:gd name="T1" fmla="*/ 63 h 63"/>
                            <a:gd name="T2" fmla="*/ 0 w 13"/>
                            <a:gd name="T3" fmla="*/ 0 h 63"/>
                            <a:gd name="T4" fmla="*/ 13 w 13"/>
                            <a:gd name="T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" h="63"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8" name="Freeform 2080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9" name="Freeform 2081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0" name="Freeform 2082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1" name="Freeform 2083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2" name="Freeform 2084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3" name="Freeform 2085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4" name="Freeform 2086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5" name="Freeform 2087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6" name="Freeform 2088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7" name="Freeform 2089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8" name="Freeform 2090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9" name="Freeform 2091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0" name="Freeform 2092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1" name="Freeform 2093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2" name="Freeform 2094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3" name="Freeform 2095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4" name="Freeform 2096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5" name="Freeform 2097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" name="Freeform 2098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7" name="Freeform 2099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8" name="Freeform 2100"/>
                      <wps:cNvSpPr>
                        <a:spLocks noEditPoints="1"/>
                      </wps:cNvSpPr>
                      <wps:spPr bwMode="auto">
                        <a:xfrm>
                          <a:off x="276225" y="701675"/>
                          <a:ext cx="71120" cy="19050"/>
                        </a:xfrm>
                        <a:custGeom>
                          <a:avLst/>
                          <a:gdLst>
                            <a:gd name="T0" fmla="*/ 60 w 112"/>
                            <a:gd name="T1" fmla="*/ 20 h 30"/>
                            <a:gd name="T2" fmla="*/ 0 w 112"/>
                            <a:gd name="T3" fmla="*/ 0 h 30"/>
                            <a:gd name="T4" fmla="*/ 60 w 112"/>
                            <a:gd name="T5" fmla="*/ 20 h 30"/>
                            <a:gd name="T6" fmla="*/ 60 w 112"/>
                            <a:gd name="T7" fmla="*/ 20 h 30"/>
                            <a:gd name="T8" fmla="*/ 74 w 112"/>
                            <a:gd name="T9" fmla="*/ 28 h 30"/>
                            <a:gd name="T10" fmla="*/ 87 w 112"/>
                            <a:gd name="T11" fmla="*/ 30 h 30"/>
                            <a:gd name="T12" fmla="*/ 99 w 112"/>
                            <a:gd name="T13" fmla="*/ 28 h 30"/>
                            <a:gd name="T14" fmla="*/ 112 w 112"/>
                            <a:gd name="T15" fmla="*/ 20 h 30"/>
                            <a:gd name="T16" fmla="*/ 107 w 112"/>
                            <a:gd name="T17" fmla="*/ 15 h 30"/>
                            <a:gd name="T18" fmla="*/ 99 w 112"/>
                            <a:gd name="T19" fmla="*/ 13 h 30"/>
                            <a:gd name="T20" fmla="*/ 92 w 112"/>
                            <a:gd name="T21" fmla="*/ 10 h 30"/>
                            <a:gd name="T22" fmla="*/ 87 w 112"/>
                            <a:gd name="T23" fmla="*/ 8 h 30"/>
                            <a:gd name="T24" fmla="*/ 79 w 112"/>
                            <a:gd name="T25" fmla="*/ 8 h 30"/>
                            <a:gd name="T26" fmla="*/ 72 w 112"/>
                            <a:gd name="T27" fmla="*/ 10 h 30"/>
                            <a:gd name="T28" fmla="*/ 64 w 112"/>
                            <a:gd name="T29" fmla="*/ 15 h 30"/>
                            <a:gd name="T30" fmla="*/ 60 w 112"/>
                            <a:gd name="T31" fmla="*/ 2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3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  <a:moveTo>
                                <a:pt x="60" y="20"/>
                              </a:moveTo>
                              <a:lnTo>
                                <a:pt x="74" y="28"/>
                              </a:lnTo>
                              <a:lnTo>
                                <a:pt x="87" y="30"/>
                              </a:lnTo>
                              <a:lnTo>
                                <a:pt x="99" y="28"/>
                              </a:lnTo>
                              <a:lnTo>
                                <a:pt x="112" y="20"/>
                              </a:lnTo>
                              <a:lnTo>
                                <a:pt x="107" y="15"/>
                              </a:lnTo>
                              <a:lnTo>
                                <a:pt x="99" y="13"/>
                              </a:lnTo>
                              <a:lnTo>
                                <a:pt x="92" y="10"/>
                              </a:lnTo>
                              <a:lnTo>
                                <a:pt x="87" y="8"/>
                              </a:lnTo>
                              <a:lnTo>
                                <a:pt x="79" y="8"/>
                              </a:lnTo>
                              <a:lnTo>
                                <a:pt x="72" y="10"/>
                              </a:lnTo>
                              <a:lnTo>
                                <a:pt x="64" y="15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9" name="Freeform 2101"/>
                      <wps:cNvSpPr>
                        <a:spLocks/>
                      </wps:cNvSpPr>
                      <wps:spPr bwMode="auto">
                        <a:xfrm>
                          <a:off x="276225" y="701675"/>
                          <a:ext cx="38100" cy="12700"/>
                        </a:xfrm>
                        <a:custGeom>
                          <a:avLst/>
                          <a:gdLst>
                            <a:gd name="T0" fmla="*/ 60 w 60"/>
                            <a:gd name="T1" fmla="*/ 20 h 20"/>
                            <a:gd name="T2" fmla="*/ 0 w 60"/>
                            <a:gd name="T3" fmla="*/ 0 h 20"/>
                            <a:gd name="T4" fmla="*/ 60 w 60"/>
                            <a:gd name="T5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2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0" name="Freeform 2102"/>
                      <wps:cNvSpPr>
                        <a:spLocks/>
                      </wps:cNvSpPr>
                      <wps:spPr bwMode="auto">
                        <a:xfrm>
                          <a:off x="314325" y="70675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4 w 52"/>
                            <a:gd name="T3" fmla="*/ 20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2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4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4" y="20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2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4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1" name="Freeform 2103"/>
                      <wps:cNvSpPr>
                        <a:spLocks noEditPoints="1"/>
                      </wps:cNvSpPr>
                      <wps:spPr bwMode="auto">
                        <a:xfrm>
                          <a:off x="255905" y="687705"/>
                          <a:ext cx="69215" cy="20320"/>
                        </a:xfrm>
                        <a:custGeom>
                          <a:avLst/>
                          <a:gdLst>
                            <a:gd name="T0" fmla="*/ 59 w 109"/>
                            <a:gd name="T1" fmla="*/ 25 h 32"/>
                            <a:gd name="T2" fmla="*/ 0 w 109"/>
                            <a:gd name="T3" fmla="*/ 0 h 32"/>
                            <a:gd name="T4" fmla="*/ 59 w 109"/>
                            <a:gd name="T5" fmla="*/ 25 h 32"/>
                            <a:gd name="T6" fmla="*/ 59 w 109"/>
                            <a:gd name="T7" fmla="*/ 25 h 32"/>
                            <a:gd name="T8" fmla="*/ 72 w 109"/>
                            <a:gd name="T9" fmla="*/ 30 h 32"/>
                            <a:gd name="T10" fmla="*/ 87 w 109"/>
                            <a:gd name="T11" fmla="*/ 32 h 32"/>
                            <a:gd name="T12" fmla="*/ 99 w 109"/>
                            <a:gd name="T13" fmla="*/ 32 h 32"/>
                            <a:gd name="T14" fmla="*/ 109 w 109"/>
                            <a:gd name="T15" fmla="*/ 25 h 32"/>
                            <a:gd name="T16" fmla="*/ 104 w 109"/>
                            <a:gd name="T17" fmla="*/ 20 h 32"/>
                            <a:gd name="T18" fmla="*/ 99 w 109"/>
                            <a:gd name="T19" fmla="*/ 17 h 32"/>
                            <a:gd name="T20" fmla="*/ 92 w 109"/>
                            <a:gd name="T21" fmla="*/ 15 h 32"/>
                            <a:gd name="T22" fmla="*/ 84 w 109"/>
                            <a:gd name="T23" fmla="*/ 12 h 32"/>
                            <a:gd name="T24" fmla="*/ 77 w 109"/>
                            <a:gd name="T25" fmla="*/ 12 h 32"/>
                            <a:gd name="T26" fmla="*/ 72 w 109"/>
                            <a:gd name="T27" fmla="*/ 15 h 32"/>
                            <a:gd name="T28" fmla="*/ 64 w 109"/>
                            <a:gd name="T29" fmla="*/ 20 h 32"/>
                            <a:gd name="T30" fmla="*/ 59 w 109"/>
                            <a:gd name="T31" fmla="*/ 2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2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0"/>
                              </a:lnTo>
                              <a:lnTo>
                                <a:pt x="87" y="32"/>
                              </a:lnTo>
                              <a:lnTo>
                                <a:pt x="99" y="32"/>
                              </a:lnTo>
                              <a:lnTo>
                                <a:pt x="109" y="25"/>
                              </a:lnTo>
                              <a:lnTo>
                                <a:pt x="104" y="20"/>
                              </a:lnTo>
                              <a:lnTo>
                                <a:pt x="99" y="17"/>
                              </a:lnTo>
                              <a:lnTo>
                                <a:pt x="92" y="15"/>
                              </a:lnTo>
                              <a:lnTo>
                                <a:pt x="84" y="12"/>
                              </a:lnTo>
                              <a:lnTo>
                                <a:pt x="77" y="12"/>
                              </a:lnTo>
                              <a:lnTo>
                                <a:pt x="72" y="15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2" name="Freeform 2104"/>
                      <wps:cNvSpPr>
                        <a:spLocks/>
                      </wps:cNvSpPr>
                      <wps:spPr bwMode="auto">
                        <a:xfrm>
                          <a:off x="255905" y="687705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3" name="Freeform 2105"/>
                      <wps:cNvSpPr>
                        <a:spLocks/>
                      </wps:cNvSpPr>
                      <wps:spPr bwMode="auto">
                        <a:xfrm>
                          <a:off x="293370" y="69532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3 h 20"/>
                            <a:gd name="T2" fmla="*/ 13 w 50"/>
                            <a:gd name="T3" fmla="*/ 18 h 20"/>
                            <a:gd name="T4" fmla="*/ 28 w 50"/>
                            <a:gd name="T5" fmla="*/ 20 h 20"/>
                            <a:gd name="T6" fmla="*/ 40 w 50"/>
                            <a:gd name="T7" fmla="*/ 20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5 h 20"/>
                            <a:gd name="T14" fmla="*/ 33 w 50"/>
                            <a:gd name="T15" fmla="*/ 3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8 h 20"/>
                            <a:gd name="T24" fmla="*/ 0 w 50"/>
                            <a:gd name="T25" fmla="*/ 13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3"/>
                              </a:moveTo>
                              <a:lnTo>
                                <a:pt x="13" y="18"/>
                              </a:lnTo>
                              <a:lnTo>
                                <a:pt x="28" y="20"/>
                              </a:lnTo>
                              <a:lnTo>
                                <a:pt x="40" y="20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5"/>
                              </a:lnTo>
                              <a:lnTo>
                                <a:pt x="33" y="3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4" name="Freeform 2106"/>
                      <wps:cNvSpPr>
                        <a:spLocks noEditPoints="1"/>
                      </wps:cNvSpPr>
                      <wps:spPr bwMode="auto">
                        <a:xfrm>
                          <a:off x="233680" y="681355"/>
                          <a:ext cx="72390" cy="17145"/>
                        </a:xfrm>
                        <a:custGeom>
                          <a:avLst/>
                          <a:gdLst>
                            <a:gd name="T0" fmla="*/ 64 w 114"/>
                            <a:gd name="T1" fmla="*/ 17 h 27"/>
                            <a:gd name="T2" fmla="*/ 0 w 114"/>
                            <a:gd name="T3" fmla="*/ 0 h 27"/>
                            <a:gd name="T4" fmla="*/ 64 w 114"/>
                            <a:gd name="T5" fmla="*/ 17 h 27"/>
                            <a:gd name="T6" fmla="*/ 62 w 114"/>
                            <a:gd name="T7" fmla="*/ 17 h 27"/>
                            <a:gd name="T8" fmla="*/ 77 w 114"/>
                            <a:gd name="T9" fmla="*/ 25 h 27"/>
                            <a:gd name="T10" fmla="*/ 89 w 114"/>
                            <a:gd name="T11" fmla="*/ 27 h 27"/>
                            <a:gd name="T12" fmla="*/ 102 w 114"/>
                            <a:gd name="T13" fmla="*/ 25 h 27"/>
                            <a:gd name="T14" fmla="*/ 114 w 114"/>
                            <a:gd name="T15" fmla="*/ 17 h 27"/>
                            <a:gd name="T16" fmla="*/ 109 w 114"/>
                            <a:gd name="T17" fmla="*/ 12 h 27"/>
                            <a:gd name="T18" fmla="*/ 102 w 114"/>
                            <a:gd name="T19" fmla="*/ 10 h 27"/>
                            <a:gd name="T20" fmla="*/ 97 w 114"/>
                            <a:gd name="T21" fmla="*/ 7 h 27"/>
                            <a:gd name="T22" fmla="*/ 89 w 114"/>
                            <a:gd name="T23" fmla="*/ 5 h 27"/>
                            <a:gd name="T24" fmla="*/ 82 w 114"/>
                            <a:gd name="T25" fmla="*/ 5 h 27"/>
                            <a:gd name="T26" fmla="*/ 74 w 114"/>
                            <a:gd name="T27" fmla="*/ 7 h 27"/>
                            <a:gd name="T28" fmla="*/ 69 w 114"/>
                            <a:gd name="T29" fmla="*/ 12 h 27"/>
                            <a:gd name="T30" fmla="*/ 62 w 114"/>
                            <a:gd name="T31" fmla="*/ 1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4" h="2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  <a:moveTo>
                                <a:pt x="62" y="17"/>
                              </a:moveTo>
                              <a:lnTo>
                                <a:pt x="77" y="25"/>
                              </a:lnTo>
                              <a:lnTo>
                                <a:pt x="89" y="27"/>
                              </a:lnTo>
                              <a:lnTo>
                                <a:pt x="102" y="25"/>
                              </a:lnTo>
                              <a:lnTo>
                                <a:pt x="114" y="17"/>
                              </a:lnTo>
                              <a:lnTo>
                                <a:pt x="109" y="12"/>
                              </a:lnTo>
                              <a:lnTo>
                                <a:pt x="102" y="10"/>
                              </a:lnTo>
                              <a:lnTo>
                                <a:pt x="97" y="7"/>
                              </a:lnTo>
                              <a:lnTo>
                                <a:pt x="89" y="5"/>
                              </a:lnTo>
                              <a:lnTo>
                                <a:pt x="82" y="5"/>
                              </a:lnTo>
                              <a:lnTo>
                                <a:pt x="74" y="7"/>
                              </a:lnTo>
                              <a:lnTo>
                                <a:pt x="69" y="12"/>
                              </a:lnTo>
                              <a:lnTo>
                                <a:pt x="6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5" name="Freeform 2107"/>
                      <wps:cNvSpPr>
                        <a:spLocks/>
                      </wps:cNvSpPr>
                      <wps:spPr bwMode="auto">
                        <a:xfrm>
                          <a:off x="233680" y="681355"/>
                          <a:ext cx="40640" cy="10795"/>
                        </a:xfrm>
                        <a:custGeom>
                          <a:avLst/>
                          <a:gdLst>
                            <a:gd name="T0" fmla="*/ 64 w 64"/>
                            <a:gd name="T1" fmla="*/ 17 h 17"/>
                            <a:gd name="T2" fmla="*/ 0 w 64"/>
                            <a:gd name="T3" fmla="*/ 0 h 17"/>
                            <a:gd name="T4" fmla="*/ 64 w 64"/>
                            <a:gd name="T5" fmla="*/ 1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4" h="1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6" name="Freeform 2108"/>
                      <wps:cNvSpPr>
                        <a:spLocks/>
                      </wps:cNvSpPr>
                      <wps:spPr bwMode="auto">
                        <a:xfrm>
                          <a:off x="273050" y="684530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5 w 52"/>
                            <a:gd name="T3" fmla="*/ 20 h 22"/>
                            <a:gd name="T4" fmla="*/ 27 w 52"/>
                            <a:gd name="T5" fmla="*/ 22 h 22"/>
                            <a:gd name="T6" fmla="*/ 40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40 w 52"/>
                            <a:gd name="T13" fmla="*/ 5 h 22"/>
                            <a:gd name="T14" fmla="*/ 35 w 52"/>
                            <a:gd name="T15" fmla="*/ 2 h 22"/>
                            <a:gd name="T16" fmla="*/ 27 w 52"/>
                            <a:gd name="T17" fmla="*/ 0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7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5" y="20"/>
                              </a:lnTo>
                              <a:lnTo>
                                <a:pt x="27" y="22"/>
                              </a:lnTo>
                              <a:lnTo>
                                <a:pt x="40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40" y="5"/>
                              </a:lnTo>
                              <a:lnTo>
                                <a:pt x="35" y="2"/>
                              </a:lnTo>
                              <a:lnTo>
                                <a:pt x="27" y="0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7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" name="Freeform 2109"/>
                      <wps:cNvSpPr>
                        <a:spLocks noEditPoints="1"/>
                      </wps:cNvSpPr>
                      <wps:spPr bwMode="auto">
                        <a:xfrm>
                          <a:off x="219075" y="671830"/>
                          <a:ext cx="69850" cy="17145"/>
                        </a:xfrm>
                        <a:custGeom>
                          <a:avLst/>
                          <a:gdLst>
                            <a:gd name="T0" fmla="*/ 58 w 110"/>
                            <a:gd name="T1" fmla="*/ 15 h 27"/>
                            <a:gd name="T2" fmla="*/ 0 w 110"/>
                            <a:gd name="T3" fmla="*/ 0 h 27"/>
                            <a:gd name="T4" fmla="*/ 58 w 110"/>
                            <a:gd name="T5" fmla="*/ 15 h 27"/>
                            <a:gd name="T6" fmla="*/ 58 w 110"/>
                            <a:gd name="T7" fmla="*/ 15 h 27"/>
                            <a:gd name="T8" fmla="*/ 72 w 110"/>
                            <a:gd name="T9" fmla="*/ 22 h 27"/>
                            <a:gd name="T10" fmla="*/ 85 w 110"/>
                            <a:gd name="T11" fmla="*/ 27 h 27"/>
                            <a:gd name="T12" fmla="*/ 97 w 110"/>
                            <a:gd name="T13" fmla="*/ 25 h 27"/>
                            <a:gd name="T14" fmla="*/ 110 w 110"/>
                            <a:gd name="T15" fmla="*/ 17 h 27"/>
                            <a:gd name="T16" fmla="*/ 105 w 110"/>
                            <a:gd name="T17" fmla="*/ 12 h 27"/>
                            <a:gd name="T18" fmla="*/ 97 w 110"/>
                            <a:gd name="T19" fmla="*/ 10 h 27"/>
                            <a:gd name="T20" fmla="*/ 92 w 110"/>
                            <a:gd name="T21" fmla="*/ 7 h 27"/>
                            <a:gd name="T22" fmla="*/ 85 w 110"/>
                            <a:gd name="T23" fmla="*/ 5 h 27"/>
                            <a:gd name="T24" fmla="*/ 77 w 110"/>
                            <a:gd name="T25" fmla="*/ 5 h 27"/>
                            <a:gd name="T26" fmla="*/ 70 w 110"/>
                            <a:gd name="T27" fmla="*/ 7 h 27"/>
                            <a:gd name="T28" fmla="*/ 63 w 110"/>
                            <a:gd name="T29" fmla="*/ 10 h 27"/>
                            <a:gd name="T30" fmla="*/ 58 w 110"/>
                            <a:gd name="T31" fmla="*/ 15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0" h="27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  <a:moveTo>
                                <a:pt x="58" y="15"/>
                              </a:moveTo>
                              <a:lnTo>
                                <a:pt x="72" y="22"/>
                              </a:lnTo>
                              <a:lnTo>
                                <a:pt x="85" y="27"/>
                              </a:lnTo>
                              <a:lnTo>
                                <a:pt x="97" y="25"/>
                              </a:lnTo>
                              <a:lnTo>
                                <a:pt x="110" y="17"/>
                              </a:lnTo>
                              <a:lnTo>
                                <a:pt x="105" y="12"/>
                              </a:lnTo>
                              <a:lnTo>
                                <a:pt x="97" y="10"/>
                              </a:lnTo>
                              <a:lnTo>
                                <a:pt x="92" y="7"/>
                              </a:lnTo>
                              <a:lnTo>
                                <a:pt x="85" y="5"/>
                              </a:lnTo>
                              <a:lnTo>
                                <a:pt x="77" y="5"/>
                              </a:lnTo>
                              <a:lnTo>
                                <a:pt x="70" y="7"/>
                              </a:lnTo>
                              <a:lnTo>
                                <a:pt x="63" y="1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8" name="Freeform 2110"/>
                      <wps:cNvSpPr>
                        <a:spLocks/>
                      </wps:cNvSpPr>
                      <wps:spPr bwMode="auto">
                        <a:xfrm>
                          <a:off x="219075" y="671830"/>
                          <a:ext cx="36830" cy="9525"/>
                        </a:xfrm>
                        <a:custGeom>
                          <a:avLst/>
                          <a:gdLst>
                            <a:gd name="T0" fmla="*/ 58 w 58"/>
                            <a:gd name="T1" fmla="*/ 15 h 15"/>
                            <a:gd name="T2" fmla="*/ 0 w 58"/>
                            <a:gd name="T3" fmla="*/ 0 h 15"/>
                            <a:gd name="T4" fmla="*/ 58 w 58"/>
                            <a:gd name="T5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8" h="15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9" name="Freeform 2111"/>
                      <wps:cNvSpPr>
                        <a:spLocks/>
                      </wps:cNvSpPr>
                      <wps:spPr bwMode="auto">
                        <a:xfrm>
                          <a:off x="255905" y="6750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0 h 22"/>
                            <a:gd name="T2" fmla="*/ 14 w 52"/>
                            <a:gd name="T3" fmla="*/ 17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4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1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0"/>
                              </a:moveTo>
                              <a:lnTo>
                                <a:pt x="14" y="17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4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0" name="Freeform 2112"/>
                      <wps:cNvSpPr>
                        <a:spLocks noEditPoints="1"/>
                      </wps:cNvSpPr>
                      <wps:spPr bwMode="auto">
                        <a:xfrm>
                          <a:off x="197485" y="654050"/>
                          <a:ext cx="69215" cy="22225"/>
                        </a:xfrm>
                        <a:custGeom>
                          <a:avLst/>
                          <a:gdLst>
                            <a:gd name="T0" fmla="*/ 59 w 109"/>
                            <a:gd name="T1" fmla="*/ 25 h 35"/>
                            <a:gd name="T2" fmla="*/ 0 w 109"/>
                            <a:gd name="T3" fmla="*/ 0 h 35"/>
                            <a:gd name="T4" fmla="*/ 59 w 109"/>
                            <a:gd name="T5" fmla="*/ 25 h 35"/>
                            <a:gd name="T6" fmla="*/ 59 w 109"/>
                            <a:gd name="T7" fmla="*/ 25 h 35"/>
                            <a:gd name="T8" fmla="*/ 72 w 109"/>
                            <a:gd name="T9" fmla="*/ 33 h 35"/>
                            <a:gd name="T10" fmla="*/ 84 w 109"/>
                            <a:gd name="T11" fmla="*/ 35 h 35"/>
                            <a:gd name="T12" fmla="*/ 97 w 109"/>
                            <a:gd name="T13" fmla="*/ 33 h 35"/>
                            <a:gd name="T14" fmla="*/ 109 w 109"/>
                            <a:gd name="T15" fmla="*/ 28 h 35"/>
                            <a:gd name="T16" fmla="*/ 104 w 109"/>
                            <a:gd name="T17" fmla="*/ 23 h 35"/>
                            <a:gd name="T18" fmla="*/ 99 w 109"/>
                            <a:gd name="T19" fmla="*/ 18 h 35"/>
                            <a:gd name="T20" fmla="*/ 92 w 109"/>
                            <a:gd name="T21" fmla="*/ 15 h 35"/>
                            <a:gd name="T22" fmla="*/ 84 w 109"/>
                            <a:gd name="T23" fmla="*/ 15 h 35"/>
                            <a:gd name="T24" fmla="*/ 77 w 109"/>
                            <a:gd name="T25" fmla="*/ 15 h 35"/>
                            <a:gd name="T26" fmla="*/ 72 w 109"/>
                            <a:gd name="T27" fmla="*/ 18 h 35"/>
                            <a:gd name="T28" fmla="*/ 64 w 109"/>
                            <a:gd name="T29" fmla="*/ 20 h 35"/>
                            <a:gd name="T30" fmla="*/ 59 w 109"/>
                            <a:gd name="T31" fmla="*/ 2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3"/>
                              </a:lnTo>
                              <a:lnTo>
                                <a:pt x="84" y="35"/>
                              </a:lnTo>
                              <a:lnTo>
                                <a:pt x="97" y="33"/>
                              </a:lnTo>
                              <a:lnTo>
                                <a:pt x="109" y="28"/>
                              </a:lnTo>
                              <a:lnTo>
                                <a:pt x="104" y="23"/>
                              </a:lnTo>
                              <a:lnTo>
                                <a:pt x="99" y="18"/>
                              </a:lnTo>
                              <a:lnTo>
                                <a:pt x="92" y="15"/>
                              </a:lnTo>
                              <a:lnTo>
                                <a:pt x="84" y="15"/>
                              </a:lnTo>
                              <a:lnTo>
                                <a:pt x="77" y="15"/>
                              </a:lnTo>
                              <a:lnTo>
                                <a:pt x="72" y="18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1" name="Freeform 2113"/>
                      <wps:cNvSpPr>
                        <a:spLocks/>
                      </wps:cNvSpPr>
                      <wps:spPr bwMode="auto">
                        <a:xfrm>
                          <a:off x="197485" y="654050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2" name="Freeform 2114"/>
                      <wps:cNvSpPr>
                        <a:spLocks/>
                      </wps:cNvSpPr>
                      <wps:spPr bwMode="auto">
                        <a:xfrm>
                          <a:off x="234950" y="66357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0 h 20"/>
                            <a:gd name="T2" fmla="*/ 13 w 50"/>
                            <a:gd name="T3" fmla="*/ 18 h 20"/>
                            <a:gd name="T4" fmla="*/ 25 w 50"/>
                            <a:gd name="T5" fmla="*/ 20 h 20"/>
                            <a:gd name="T6" fmla="*/ 38 w 50"/>
                            <a:gd name="T7" fmla="*/ 18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3 h 20"/>
                            <a:gd name="T14" fmla="*/ 33 w 50"/>
                            <a:gd name="T15" fmla="*/ 0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5 h 20"/>
                            <a:gd name="T24" fmla="*/ 0 w 50"/>
                            <a:gd name="T25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0"/>
                              </a:moveTo>
                              <a:lnTo>
                                <a:pt x="13" y="18"/>
                              </a:lnTo>
                              <a:lnTo>
                                <a:pt x="25" y="20"/>
                              </a:lnTo>
                              <a:lnTo>
                                <a:pt x="38" y="18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3"/>
                              </a:ln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3" name="Freeform 2115"/>
                      <wps:cNvSpPr>
                        <a:spLocks noEditPoints="1"/>
                      </wps:cNvSpPr>
                      <wps:spPr bwMode="auto">
                        <a:xfrm>
                          <a:off x="179705" y="633730"/>
                          <a:ext cx="71120" cy="29845"/>
                        </a:xfrm>
                        <a:custGeom>
                          <a:avLst/>
                          <a:gdLst>
                            <a:gd name="T0" fmla="*/ 60 w 112"/>
                            <a:gd name="T1" fmla="*/ 32 h 47"/>
                            <a:gd name="T2" fmla="*/ 0 w 112"/>
                            <a:gd name="T3" fmla="*/ 0 h 47"/>
                            <a:gd name="T4" fmla="*/ 60 w 112"/>
                            <a:gd name="T5" fmla="*/ 32 h 47"/>
                            <a:gd name="T6" fmla="*/ 60 w 112"/>
                            <a:gd name="T7" fmla="*/ 32 h 47"/>
                            <a:gd name="T8" fmla="*/ 75 w 112"/>
                            <a:gd name="T9" fmla="*/ 42 h 47"/>
                            <a:gd name="T10" fmla="*/ 87 w 112"/>
                            <a:gd name="T11" fmla="*/ 47 h 47"/>
                            <a:gd name="T12" fmla="*/ 100 w 112"/>
                            <a:gd name="T13" fmla="*/ 47 h 47"/>
                            <a:gd name="T14" fmla="*/ 112 w 112"/>
                            <a:gd name="T15" fmla="*/ 45 h 47"/>
                            <a:gd name="T16" fmla="*/ 107 w 112"/>
                            <a:gd name="T17" fmla="*/ 37 h 47"/>
                            <a:gd name="T18" fmla="*/ 102 w 112"/>
                            <a:gd name="T19" fmla="*/ 32 h 47"/>
                            <a:gd name="T20" fmla="*/ 95 w 112"/>
                            <a:gd name="T21" fmla="*/ 30 h 47"/>
                            <a:gd name="T22" fmla="*/ 87 w 112"/>
                            <a:gd name="T23" fmla="*/ 27 h 47"/>
                            <a:gd name="T24" fmla="*/ 80 w 112"/>
                            <a:gd name="T25" fmla="*/ 25 h 47"/>
                            <a:gd name="T26" fmla="*/ 72 w 112"/>
                            <a:gd name="T27" fmla="*/ 27 h 47"/>
                            <a:gd name="T28" fmla="*/ 65 w 112"/>
                            <a:gd name="T29" fmla="*/ 30 h 47"/>
                            <a:gd name="T30" fmla="*/ 60 w 112"/>
                            <a:gd name="T31" fmla="*/ 32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47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75" y="42"/>
                              </a:lnTo>
                              <a:lnTo>
                                <a:pt x="87" y="47"/>
                              </a:lnTo>
                              <a:lnTo>
                                <a:pt x="100" y="47"/>
                              </a:lnTo>
                              <a:lnTo>
                                <a:pt x="112" y="45"/>
                              </a:lnTo>
                              <a:lnTo>
                                <a:pt x="107" y="37"/>
                              </a:lnTo>
                              <a:lnTo>
                                <a:pt x="102" y="32"/>
                              </a:lnTo>
                              <a:lnTo>
                                <a:pt x="95" y="30"/>
                              </a:lnTo>
                              <a:lnTo>
                                <a:pt x="87" y="27"/>
                              </a:lnTo>
                              <a:lnTo>
                                <a:pt x="80" y="25"/>
                              </a:lnTo>
                              <a:lnTo>
                                <a:pt x="72" y="27"/>
                              </a:lnTo>
                              <a:lnTo>
                                <a:pt x="65" y="3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4" name="Freeform 2116"/>
                      <wps:cNvSpPr>
                        <a:spLocks/>
                      </wps:cNvSpPr>
                      <wps:spPr bwMode="auto">
                        <a:xfrm>
                          <a:off x="179705" y="633730"/>
                          <a:ext cx="38100" cy="20320"/>
                        </a:xfrm>
                        <a:custGeom>
                          <a:avLst/>
                          <a:gdLst>
                            <a:gd name="T0" fmla="*/ 60 w 60"/>
                            <a:gd name="T1" fmla="*/ 32 h 32"/>
                            <a:gd name="T2" fmla="*/ 0 w 60"/>
                            <a:gd name="T3" fmla="*/ 0 h 32"/>
                            <a:gd name="T4" fmla="*/ 60 w 60"/>
                            <a:gd name="T5" fmla="*/ 32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32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5" name="Freeform 2117"/>
                      <wps:cNvSpPr>
                        <a:spLocks/>
                      </wps:cNvSpPr>
                      <wps:spPr bwMode="auto">
                        <a:xfrm>
                          <a:off x="217805" y="6496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7 h 22"/>
                            <a:gd name="T2" fmla="*/ 15 w 52"/>
                            <a:gd name="T3" fmla="*/ 17 h 22"/>
                            <a:gd name="T4" fmla="*/ 27 w 52"/>
                            <a:gd name="T5" fmla="*/ 22 h 22"/>
                            <a:gd name="T6" fmla="*/ 40 w 52"/>
                            <a:gd name="T7" fmla="*/ 22 h 22"/>
                            <a:gd name="T8" fmla="*/ 52 w 52"/>
                            <a:gd name="T9" fmla="*/ 20 h 22"/>
                            <a:gd name="T10" fmla="*/ 47 w 52"/>
                            <a:gd name="T11" fmla="*/ 12 h 22"/>
                            <a:gd name="T12" fmla="*/ 42 w 52"/>
                            <a:gd name="T13" fmla="*/ 7 h 22"/>
                            <a:gd name="T14" fmla="*/ 35 w 52"/>
                            <a:gd name="T15" fmla="*/ 5 h 22"/>
                            <a:gd name="T16" fmla="*/ 27 w 52"/>
                            <a:gd name="T17" fmla="*/ 2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7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7"/>
                              </a:moveTo>
                              <a:lnTo>
                                <a:pt x="15" y="17"/>
                              </a:lnTo>
                              <a:lnTo>
                                <a:pt x="27" y="22"/>
                              </a:lnTo>
                              <a:lnTo>
                                <a:pt x="40" y="22"/>
                              </a:lnTo>
                              <a:lnTo>
                                <a:pt x="52" y="20"/>
                              </a:lnTo>
                              <a:lnTo>
                                <a:pt x="47" y="12"/>
                              </a:lnTo>
                              <a:lnTo>
                                <a:pt x="42" y="7"/>
                              </a:lnTo>
                              <a:lnTo>
                                <a:pt x="35" y="5"/>
                              </a:lnTo>
                              <a:lnTo>
                                <a:pt x="27" y="2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7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6" name="Freeform 2118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7" name="Freeform 2119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8" name="Freeform 2120"/>
                      <wps:cNvSpPr>
                        <a:spLocks noEditPoints="1"/>
                      </wps:cNvSpPr>
                      <wps:spPr bwMode="auto">
                        <a:xfrm>
                          <a:off x="301625" y="660400"/>
                          <a:ext cx="46990" cy="53975"/>
                        </a:xfrm>
                        <a:custGeom>
                          <a:avLst/>
                          <a:gdLst>
                            <a:gd name="T0" fmla="*/ 44 w 74"/>
                            <a:gd name="T1" fmla="*/ 43 h 85"/>
                            <a:gd name="T2" fmla="*/ 47 w 74"/>
                            <a:gd name="T3" fmla="*/ 58 h 85"/>
                            <a:gd name="T4" fmla="*/ 54 w 74"/>
                            <a:gd name="T5" fmla="*/ 68 h 85"/>
                            <a:gd name="T6" fmla="*/ 64 w 74"/>
                            <a:gd name="T7" fmla="*/ 78 h 85"/>
                            <a:gd name="T8" fmla="*/ 74 w 74"/>
                            <a:gd name="T9" fmla="*/ 85 h 85"/>
                            <a:gd name="T10" fmla="*/ 74 w 74"/>
                            <a:gd name="T11" fmla="*/ 75 h 85"/>
                            <a:gd name="T12" fmla="*/ 69 w 74"/>
                            <a:gd name="T13" fmla="*/ 63 h 85"/>
                            <a:gd name="T14" fmla="*/ 59 w 74"/>
                            <a:gd name="T15" fmla="*/ 50 h 85"/>
                            <a:gd name="T16" fmla="*/ 44 w 74"/>
                            <a:gd name="T17" fmla="*/ 43 h 85"/>
                            <a:gd name="T18" fmla="*/ 44 w 74"/>
                            <a:gd name="T19" fmla="*/ 43 h 85"/>
                            <a:gd name="T20" fmla="*/ 0 w 74"/>
                            <a:gd name="T21" fmla="*/ 0 h 85"/>
                            <a:gd name="T22" fmla="*/ 44 w 74"/>
                            <a:gd name="T23" fmla="*/ 43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74" h="85">
                              <a:moveTo>
                                <a:pt x="44" y="43"/>
                              </a:moveTo>
                              <a:lnTo>
                                <a:pt x="47" y="58"/>
                              </a:lnTo>
                              <a:lnTo>
                                <a:pt x="54" y="68"/>
                              </a:lnTo>
                              <a:lnTo>
                                <a:pt x="64" y="78"/>
                              </a:lnTo>
                              <a:lnTo>
                                <a:pt x="74" y="85"/>
                              </a:lnTo>
                              <a:lnTo>
                                <a:pt x="74" y="75"/>
                              </a:lnTo>
                              <a:lnTo>
                                <a:pt x="69" y="63"/>
                              </a:lnTo>
                              <a:lnTo>
                                <a:pt x="59" y="50"/>
                              </a:lnTo>
                              <a:lnTo>
                                <a:pt x="44" y="43"/>
                              </a:lnTo>
                              <a:close/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9" name="Freeform 2121"/>
                      <wps:cNvSpPr>
                        <a:spLocks/>
                      </wps:cNvSpPr>
                      <wps:spPr bwMode="auto">
                        <a:xfrm>
                          <a:off x="329565" y="687705"/>
                          <a:ext cx="19050" cy="26670"/>
                        </a:xfrm>
                        <a:custGeom>
                          <a:avLst/>
                          <a:gdLst>
                            <a:gd name="T0" fmla="*/ 0 w 30"/>
                            <a:gd name="T1" fmla="*/ 0 h 42"/>
                            <a:gd name="T2" fmla="*/ 3 w 30"/>
                            <a:gd name="T3" fmla="*/ 15 h 42"/>
                            <a:gd name="T4" fmla="*/ 10 w 30"/>
                            <a:gd name="T5" fmla="*/ 25 h 42"/>
                            <a:gd name="T6" fmla="*/ 20 w 30"/>
                            <a:gd name="T7" fmla="*/ 35 h 42"/>
                            <a:gd name="T8" fmla="*/ 30 w 30"/>
                            <a:gd name="T9" fmla="*/ 42 h 42"/>
                            <a:gd name="T10" fmla="*/ 30 w 30"/>
                            <a:gd name="T11" fmla="*/ 32 h 42"/>
                            <a:gd name="T12" fmla="*/ 25 w 30"/>
                            <a:gd name="T13" fmla="*/ 20 h 42"/>
                            <a:gd name="T14" fmla="*/ 15 w 30"/>
                            <a:gd name="T15" fmla="*/ 7 h 42"/>
                            <a:gd name="T16" fmla="*/ 0 w 30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42">
                              <a:moveTo>
                                <a:pt x="0" y="0"/>
                              </a:moveTo>
                              <a:lnTo>
                                <a:pt x="3" y="15"/>
                              </a:lnTo>
                              <a:lnTo>
                                <a:pt x="10" y="25"/>
                              </a:lnTo>
                              <a:lnTo>
                                <a:pt x="20" y="35"/>
                              </a:lnTo>
                              <a:lnTo>
                                <a:pt x="30" y="42"/>
                              </a:lnTo>
                              <a:lnTo>
                                <a:pt x="30" y="32"/>
                              </a:lnTo>
                              <a:lnTo>
                                <a:pt x="25" y="20"/>
                              </a:lnTo>
                              <a:lnTo>
                                <a:pt x="15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0" name="Freeform 2122"/>
                      <wps:cNvSpPr>
                        <a:spLocks/>
                      </wps:cNvSpPr>
                      <wps:spPr bwMode="auto">
                        <a:xfrm>
                          <a:off x="301625" y="660400"/>
                          <a:ext cx="27940" cy="27305"/>
                        </a:xfrm>
                        <a:custGeom>
                          <a:avLst/>
                          <a:gdLst>
                            <a:gd name="T0" fmla="*/ 44 w 44"/>
                            <a:gd name="T1" fmla="*/ 43 h 43"/>
                            <a:gd name="T2" fmla="*/ 0 w 44"/>
                            <a:gd name="T3" fmla="*/ 0 h 43"/>
                            <a:gd name="T4" fmla="*/ 44 w 44"/>
                            <a:gd name="T5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4" h="43"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1" name="Freeform 2123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2" name="Freeform 2124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3" name="Freeform 2125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4" name="Freeform 2126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5" name="Freeform 2127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6" name="Freeform 2128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7" name="Freeform 2129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8" name="Freeform 2130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9" name="Freeform 2131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0" name="Freeform 2132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1" name="Freeform 2133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2" name="Freeform 2134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3" name="Freeform 2135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4" name="Freeform 2136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5" name="Freeform 2137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6" name="Freeform 2138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7" name="Freeform 2139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8" name="Freeform 2140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9" name="Freeform 2141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0" name="Freeform 2142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1" name="Freeform 2143"/>
                      <wps:cNvSpPr>
                        <a:spLocks/>
                      </wps:cNvSpPr>
                      <wps:spPr bwMode="auto">
                        <a:xfrm>
                          <a:off x="356870" y="695325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0 h 5"/>
                            <a:gd name="T2" fmla="*/ 2 w 5"/>
                            <a:gd name="T3" fmla="*/ 0 h 5"/>
                            <a:gd name="T4" fmla="*/ 0 w 5"/>
                            <a:gd name="T5" fmla="*/ 0 h 5"/>
                            <a:gd name="T6" fmla="*/ 2 w 5"/>
                            <a:gd name="T7" fmla="*/ 3 h 5"/>
                            <a:gd name="T8" fmla="*/ 2 w 5"/>
                            <a:gd name="T9" fmla="*/ 5 h 5"/>
                            <a:gd name="T10" fmla="*/ 5 w 5"/>
                            <a:gd name="T11" fmla="*/ 3 h 5"/>
                            <a:gd name="T12" fmla="*/ 5 w 5"/>
                            <a:gd name="T13" fmla="*/ 0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2" y="3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2" name="Freeform 2144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4145" cy="22225"/>
                        </a:xfrm>
                        <a:custGeom>
                          <a:avLst/>
                          <a:gdLst>
                            <a:gd name="T0" fmla="*/ 227 w 227"/>
                            <a:gd name="T1" fmla="*/ 3 h 35"/>
                            <a:gd name="T2" fmla="*/ 224 w 227"/>
                            <a:gd name="T3" fmla="*/ 0 h 35"/>
                            <a:gd name="T4" fmla="*/ 222 w 227"/>
                            <a:gd name="T5" fmla="*/ 0 h 35"/>
                            <a:gd name="T6" fmla="*/ 219 w 227"/>
                            <a:gd name="T7" fmla="*/ 0 h 35"/>
                            <a:gd name="T8" fmla="*/ 222 w 227"/>
                            <a:gd name="T9" fmla="*/ 3 h 35"/>
                            <a:gd name="T10" fmla="*/ 222 w 227"/>
                            <a:gd name="T11" fmla="*/ 5 h 35"/>
                            <a:gd name="T12" fmla="*/ 224 w 227"/>
                            <a:gd name="T13" fmla="*/ 5 h 35"/>
                            <a:gd name="T14" fmla="*/ 227 w 227"/>
                            <a:gd name="T15" fmla="*/ 3 h 35"/>
                            <a:gd name="T16" fmla="*/ 3 w 227"/>
                            <a:gd name="T17" fmla="*/ 35 h 35"/>
                            <a:gd name="T18" fmla="*/ 0 w 227"/>
                            <a:gd name="T19" fmla="*/ 33 h 35"/>
                            <a:gd name="T20" fmla="*/ 3 w 227"/>
                            <a:gd name="T21" fmla="*/ 35 h 35"/>
                            <a:gd name="T22" fmla="*/ 3 w 227"/>
                            <a:gd name="T23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27" h="35">
                              <a:moveTo>
                                <a:pt x="227" y="3"/>
                              </a:moveTo>
                              <a:lnTo>
                                <a:pt x="224" y="0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22" y="3"/>
                              </a:lnTo>
                              <a:lnTo>
                                <a:pt x="222" y="5"/>
                              </a:lnTo>
                              <a:lnTo>
                                <a:pt x="224" y="5"/>
                              </a:lnTo>
                              <a:lnTo>
                                <a:pt x="227" y="3"/>
                              </a:lnTo>
                              <a:close/>
                              <a:moveTo>
                                <a:pt x="3" y="35"/>
                              </a:moveTo>
                              <a:lnTo>
                                <a:pt x="0" y="33"/>
                              </a:lnTo>
                              <a:lnTo>
                                <a:pt x="3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8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3" name="Freeform 2145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2240" cy="22225"/>
                        </a:xfrm>
                        <a:custGeom>
                          <a:avLst/>
                          <a:gdLst>
                            <a:gd name="T0" fmla="*/ 224 w 224"/>
                            <a:gd name="T1" fmla="*/ 5 h 35"/>
                            <a:gd name="T2" fmla="*/ 224 w 224"/>
                            <a:gd name="T3" fmla="*/ 3 h 35"/>
                            <a:gd name="T4" fmla="*/ 222 w 224"/>
                            <a:gd name="T5" fmla="*/ 0 h 35"/>
                            <a:gd name="T6" fmla="*/ 219 w 224"/>
                            <a:gd name="T7" fmla="*/ 0 h 35"/>
                            <a:gd name="T8" fmla="*/ 217 w 224"/>
                            <a:gd name="T9" fmla="*/ 3 h 35"/>
                            <a:gd name="T10" fmla="*/ 219 w 224"/>
                            <a:gd name="T11" fmla="*/ 5 h 35"/>
                            <a:gd name="T12" fmla="*/ 219 w 224"/>
                            <a:gd name="T13" fmla="*/ 8 h 35"/>
                            <a:gd name="T14" fmla="*/ 222 w 224"/>
                            <a:gd name="T15" fmla="*/ 8 h 35"/>
                            <a:gd name="T16" fmla="*/ 224 w 224"/>
                            <a:gd name="T17" fmla="*/ 5 h 35"/>
                            <a:gd name="T18" fmla="*/ 5 w 224"/>
                            <a:gd name="T19" fmla="*/ 35 h 35"/>
                            <a:gd name="T20" fmla="*/ 3 w 224"/>
                            <a:gd name="T21" fmla="*/ 35 h 35"/>
                            <a:gd name="T22" fmla="*/ 0 w 224"/>
                            <a:gd name="T23" fmla="*/ 33 h 35"/>
                            <a:gd name="T24" fmla="*/ 5 w 224"/>
                            <a:gd name="T25" fmla="*/ 35 h 35"/>
                            <a:gd name="T26" fmla="*/ 5 w 224"/>
                            <a:gd name="T27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4" h="35">
                              <a:moveTo>
                                <a:pt x="224" y="5"/>
                              </a:moveTo>
                              <a:lnTo>
                                <a:pt x="224" y="3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17" y="3"/>
                              </a:lnTo>
                              <a:lnTo>
                                <a:pt x="219" y="5"/>
                              </a:lnTo>
                              <a:lnTo>
                                <a:pt x="219" y="8"/>
                              </a:lnTo>
                              <a:lnTo>
                                <a:pt x="222" y="8"/>
                              </a:lnTo>
                              <a:lnTo>
                                <a:pt x="224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3" y="35"/>
                              </a:lnTo>
                              <a:lnTo>
                                <a:pt x="0" y="33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B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4" name="Freeform 2146"/>
                      <wps:cNvSpPr>
                        <a:spLocks noEditPoints="1"/>
                      </wps:cNvSpPr>
                      <wps:spPr bwMode="auto">
                        <a:xfrm>
                          <a:off x="217805" y="695325"/>
                          <a:ext cx="139065" cy="24130"/>
                        </a:xfrm>
                        <a:custGeom>
                          <a:avLst/>
                          <a:gdLst>
                            <a:gd name="T0" fmla="*/ 219 w 219"/>
                            <a:gd name="T1" fmla="*/ 5 h 38"/>
                            <a:gd name="T2" fmla="*/ 219 w 219"/>
                            <a:gd name="T3" fmla="*/ 3 h 38"/>
                            <a:gd name="T4" fmla="*/ 216 w 219"/>
                            <a:gd name="T5" fmla="*/ 0 h 38"/>
                            <a:gd name="T6" fmla="*/ 214 w 219"/>
                            <a:gd name="T7" fmla="*/ 3 h 38"/>
                            <a:gd name="T8" fmla="*/ 211 w 219"/>
                            <a:gd name="T9" fmla="*/ 3 h 38"/>
                            <a:gd name="T10" fmla="*/ 214 w 219"/>
                            <a:gd name="T11" fmla="*/ 8 h 38"/>
                            <a:gd name="T12" fmla="*/ 216 w 219"/>
                            <a:gd name="T13" fmla="*/ 13 h 38"/>
                            <a:gd name="T14" fmla="*/ 216 w 219"/>
                            <a:gd name="T15" fmla="*/ 10 h 38"/>
                            <a:gd name="T16" fmla="*/ 219 w 219"/>
                            <a:gd name="T17" fmla="*/ 5 h 38"/>
                            <a:gd name="T18" fmla="*/ 0 w 219"/>
                            <a:gd name="T19" fmla="*/ 35 h 38"/>
                            <a:gd name="T20" fmla="*/ 0 w 219"/>
                            <a:gd name="T21" fmla="*/ 35 h 38"/>
                            <a:gd name="T22" fmla="*/ 5 w 219"/>
                            <a:gd name="T23" fmla="*/ 38 h 38"/>
                            <a:gd name="T24" fmla="*/ 5 w 219"/>
                            <a:gd name="T25" fmla="*/ 38 h 38"/>
                            <a:gd name="T26" fmla="*/ 5 w 219"/>
                            <a:gd name="T27" fmla="*/ 35 h 38"/>
                            <a:gd name="T28" fmla="*/ 2 w 219"/>
                            <a:gd name="T29" fmla="*/ 35 h 38"/>
                            <a:gd name="T30" fmla="*/ 0 w 219"/>
                            <a:gd name="T31" fmla="*/ 35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19" h="38">
                              <a:moveTo>
                                <a:pt x="219" y="5"/>
                              </a:moveTo>
                              <a:lnTo>
                                <a:pt x="219" y="3"/>
                              </a:lnTo>
                              <a:lnTo>
                                <a:pt x="216" y="0"/>
                              </a:lnTo>
                              <a:lnTo>
                                <a:pt x="214" y="3"/>
                              </a:lnTo>
                              <a:lnTo>
                                <a:pt x="211" y="3"/>
                              </a:lnTo>
                              <a:lnTo>
                                <a:pt x="214" y="8"/>
                              </a:lnTo>
                              <a:lnTo>
                                <a:pt x="216" y="13"/>
                              </a:lnTo>
                              <a:lnTo>
                                <a:pt x="216" y="10"/>
                              </a:lnTo>
                              <a:lnTo>
                                <a:pt x="219" y="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5" y="38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E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5" name="Freeform 2147"/>
                      <wps:cNvSpPr>
                        <a:spLocks noEditPoints="1"/>
                      </wps:cNvSpPr>
                      <wps:spPr bwMode="auto">
                        <a:xfrm>
                          <a:off x="219075" y="697230"/>
                          <a:ext cx="135890" cy="23495"/>
                        </a:xfrm>
                        <a:custGeom>
                          <a:avLst/>
                          <a:gdLst>
                            <a:gd name="T0" fmla="*/ 214 w 214"/>
                            <a:gd name="T1" fmla="*/ 5 h 37"/>
                            <a:gd name="T2" fmla="*/ 214 w 214"/>
                            <a:gd name="T3" fmla="*/ 2 h 37"/>
                            <a:gd name="T4" fmla="*/ 212 w 214"/>
                            <a:gd name="T5" fmla="*/ 0 h 37"/>
                            <a:gd name="T6" fmla="*/ 209 w 214"/>
                            <a:gd name="T7" fmla="*/ 0 h 37"/>
                            <a:gd name="T8" fmla="*/ 207 w 214"/>
                            <a:gd name="T9" fmla="*/ 0 h 37"/>
                            <a:gd name="T10" fmla="*/ 209 w 214"/>
                            <a:gd name="T11" fmla="*/ 5 h 37"/>
                            <a:gd name="T12" fmla="*/ 212 w 214"/>
                            <a:gd name="T13" fmla="*/ 12 h 37"/>
                            <a:gd name="T14" fmla="*/ 212 w 214"/>
                            <a:gd name="T15" fmla="*/ 10 h 37"/>
                            <a:gd name="T16" fmla="*/ 214 w 214"/>
                            <a:gd name="T17" fmla="*/ 5 h 37"/>
                            <a:gd name="T18" fmla="*/ 0 w 214"/>
                            <a:gd name="T19" fmla="*/ 32 h 37"/>
                            <a:gd name="T20" fmla="*/ 0 w 214"/>
                            <a:gd name="T21" fmla="*/ 32 h 37"/>
                            <a:gd name="T22" fmla="*/ 5 w 214"/>
                            <a:gd name="T23" fmla="*/ 37 h 37"/>
                            <a:gd name="T24" fmla="*/ 5 w 214"/>
                            <a:gd name="T25" fmla="*/ 35 h 37"/>
                            <a:gd name="T26" fmla="*/ 5 w 214"/>
                            <a:gd name="T27" fmla="*/ 35 h 37"/>
                            <a:gd name="T28" fmla="*/ 5 w 214"/>
                            <a:gd name="T29" fmla="*/ 32 h 37"/>
                            <a:gd name="T30" fmla="*/ 3 w 214"/>
                            <a:gd name="T31" fmla="*/ 32 h 37"/>
                            <a:gd name="T32" fmla="*/ 0 w 214"/>
                            <a:gd name="T33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14" h="37">
                              <a:moveTo>
                                <a:pt x="214" y="5"/>
                              </a:moveTo>
                              <a:lnTo>
                                <a:pt x="214" y="2"/>
                              </a:lnTo>
                              <a:lnTo>
                                <a:pt x="212" y="0"/>
                              </a:lnTo>
                              <a:lnTo>
                                <a:pt x="209" y="0"/>
                              </a:lnTo>
                              <a:lnTo>
                                <a:pt x="207" y="0"/>
                              </a:lnTo>
                              <a:lnTo>
                                <a:pt x="209" y="5"/>
                              </a:lnTo>
                              <a:lnTo>
                                <a:pt x="212" y="12"/>
                              </a:lnTo>
                              <a:lnTo>
                                <a:pt x="212" y="10"/>
                              </a:lnTo>
                              <a:lnTo>
                                <a:pt x="214" y="5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62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6" name="Freeform 2148"/>
                      <wps:cNvSpPr>
                        <a:spLocks noEditPoints="1"/>
                      </wps:cNvSpPr>
                      <wps:spPr bwMode="auto">
                        <a:xfrm>
                          <a:off x="220980" y="697230"/>
                          <a:ext cx="133985" cy="23495"/>
                        </a:xfrm>
                        <a:custGeom>
                          <a:avLst/>
                          <a:gdLst>
                            <a:gd name="T0" fmla="*/ 211 w 211"/>
                            <a:gd name="T1" fmla="*/ 10 h 37"/>
                            <a:gd name="T2" fmla="*/ 209 w 211"/>
                            <a:gd name="T3" fmla="*/ 5 h 37"/>
                            <a:gd name="T4" fmla="*/ 206 w 211"/>
                            <a:gd name="T5" fmla="*/ 0 h 37"/>
                            <a:gd name="T6" fmla="*/ 204 w 211"/>
                            <a:gd name="T7" fmla="*/ 0 h 37"/>
                            <a:gd name="T8" fmla="*/ 201 w 211"/>
                            <a:gd name="T9" fmla="*/ 0 h 37"/>
                            <a:gd name="T10" fmla="*/ 204 w 211"/>
                            <a:gd name="T11" fmla="*/ 7 h 37"/>
                            <a:gd name="T12" fmla="*/ 206 w 211"/>
                            <a:gd name="T13" fmla="*/ 17 h 37"/>
                            <a:gd name="T14" fmla="*/ 209 w 211"/>
                            <a:gd name="T15" fmla="*/ 12 h 37"/>
                            <a:gd name="T16" fmla="*/ 211 w 211"/>
                            <a:gd name="T17" fmla="*/ 10 h 37"/>
                            <a:gd name="T18" fmla="*/ 0 w 211"/>
                            <a:gd name="T19" fmla="*/ 32 h 37"/>
                            <a:gd name="T20" fmla="*/ 0 w 211"/>
                            <a:gd name="T21" fmla="*/ 35 h 37"/>
                            <a:gd name="T22" fmla="*/ 0 w 211"/>
                            <a:gd name="T23" fmla="*/ 35 h 37"/>
                            <a:gd name="T24" fmla="*/ 5 w 211"/>
                            <a:gd name="T25" fmla="*/ 37 h 37"/>
                            <a:gd name="T26" fmla="*/ 5 w 211"/>
                            <a:gd name="T27" fmla="*/ 35 h 37"/>
                            <a:gd name="T28" fmla="*/ 5 w 211"/>
                            <a:gd name="T29" fmla="*/ 35 h 37"/>
                            <a:gd name="T30" fmla="*/ 5 w 211"/>
                            <a:gd name="T31" fmla="*/ 32 h 37"/>
                            <a:gd name="T32" fmla="*/ 2 w 211"/>
                            <a:gd name="T33" fmla="*/ 32 h 37"/>
                            <a:gd name="T34" fmla="*/ 0 w 211"/>
                            <a:gd name="T35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11" h="37">
                              <a:moveTo>
                                <a:pt x="211" y="10"/>
                              </a:moveTo>
                              <a:lnTo>
                                <a:pt x="209" y="5"/>
                              </a:lnTo>
                              <a:lnTo>
                                <a:pt x="206" y="0"/>
                              </a:lnTo>
                              <a:lnTo>
                                <a:pt x="204" y="0"/>
                              </a:lnTo>
                              <a:lnTo>
                                <a:pt x="201" y="0"/>
                              </a:lnTo>
                              <a:lnTo>
                                <a:pt x="204" y="7"/>
                              </a:lnTo>
                              <a:lnTo>
                                <a:pt x="206" y="17"/>
                              </a:lnTo>
                              <a:lnTo>
                                <a:pt x="209" y="12"/>
                              </a:lnTo>
                              <a:lnTo>
                                <a:pt x="211" y="1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5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7" name="Freeform 2149"/>
                      <wps:cNvSpPr>
                        <a:spLocks noEditPoints="1"/>
                      </wps:cNvSpPr>
                      <wps:spPr bwMode="auto">
                        <a:xfrm>
                          <a:off x="222250" y="697230"/>
                          <a:ext cx="131445" cy="25400"/>
                        </a:xfrm>
                        <a:custGeom>
                          <a:avLst/>
                          <a:gdLst>
                            <a:gd name="T0" fmla="*/ 207 w 207"/>
                            <a:gd name="T1" fmla="*/ 12 h 40"/>
                            <a:gd name="T2" fmla="*/ 204 w 207"/>
                            <a:gd name="T3" fmla="*/ 5 h 40"/>
                            <a:gd name="T4" fmla="*/ 202 w 207"/>
                            <a:gd name="T5" fmla="*/ 0 h 40"/>
                            <a:gd name="T6" fmla="*/ 199 w 207"/>
                            <a:gd name="T7" fmla="*/ 0 h 40"/>
                            <a:gd name="T8" fmla="*/ 197 w 207"/>
                            <a:gd name="T9" fmla="*/ 0 h 40"/>
                            <a:gd name="T10" fmla="*/ 202 w 207"/>
                            <a:gd name="T11" fmla="*/ 12 h 40"/>
                            <a:gd name="T12" fmla="*/ 204 w 207"/>
                            <a:gd name="T13" fmla="*/ 25 h 40"/>
                            <a:gd name="T14" fmla="*/ 204 w 207"/>
                            <a:gd name="T15" fmla="*/ 20 h 40"/>
                            <a:gd name="T16" fmla="*/ 207 w 207"/>
                            <a:gd name="T17" fmla="*/ 12 h 40"/>
                            <a:gd name="T18" fmla="*/ 0 w 207"/>
                            <a:gd name="T19" fmla="*/ 32 h 40"/>
                            <a:gd name="T20" fmla="*/ 0 w 207"/>
                            <a:gd name="T21" fmla="*/ 35 h 40"/>
                            <a:gd name="T22" fmla="*/ 0 w 207"/>
                            <a:gd name="T23" fmla="*/ 35 h 40"/>
                            <a:gd name="T24" fmla="*/ 0 w 207"/>
                            <a:gd name="T25" fmla="*/ 37 h 40"/>
                            <a:gd name="T26" fmla="*/ 5 w 207"/>
                            <a:gd name="T27" fmla="*/ 40 h 40"/>
                            <a:gd name="T28" fmla="*/ 5 w 207"/>
                            <a:gd name="T29" fmla="*/ 37 h 40"/>
                            <a:gd name="T30" fmla="*/ 5 w 207"/>
                            <a:gd name="T31" fmla="*/ 35 h 40"/>
                            <a:gd name="T32" fmla="*/ 5 w 207"/>
                            <a:gd name="T33" fmla="*/ 35 h 40"/>
                            <a:gd name="T34" fmla="*/ 3 w 207"/>
                            <a:gd name="T35" fmla="*/ 32 h 40"/>
                            <a:gd name="T36" fmla="*/ 0 w 207"/>
                            <a:gd name="T37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07" h="40">
                              <a:moveTo>
                                <a:pt x="207" y="12"/>
                              </a:moveTo>
                              <a:lnTo>
                                <a:pt x="204" y="5"/>
                              </a:lnTo>
                              <a:lnTo>
                                <a:pt x="202" y="0"/>
                              </a:lnTo>
                              <a:lnTo>
                                <a:pt x="199" y="0"/>
                              </a:lnTo>
                              <a:lnTo>
                                <a:pt x="197" y="0"/>
                              </a:lnTo>
                              <a:lnTo>
                                <a:pt x="202" y="12"/>
                              </a:lnTo>
                              <a:lnTo>
                                <a:pt x="204" y="25"/>
                              </a:lnTo>
                              <a:lnTo>
                                <a:pt x="204" y="20"/>
                              </a:lnTo>
                              <a:lnTo>
                                <a:pt x="207" y="12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8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8" name="Freeform 2150"/>
                      <wps:cNvSpPr>
                        <a:spLocks noEditPoints="1"/>
                      </wps:cNvSpPr>
                      <wps:spPr bwMode="auto">
                        <a:xfrm>
                          <a:off x="224155" y="697230"/>
                          <a:ext cx="127635" cy="25400"/>
                        </a:xfrm>
                        <a:custGeom>
                          <a:avLst/>
                          <a:gdLst>
                            <a:gd name="T0" fmla="*/ 201 w 201"/>
                            <a:gd name="T1" fmla="*/ 17 h 40"/>
                            <a:gd name="T2" fmla="*/ 199 w 201"/>
                            <a:gd name="T3" fmla="*/ 7 h 40"/>
                            <a:gd name="T4" fmla="*/ 196 w 201"/>
                            <a:gd name="T5" fmla="*/ 0 h 40"/>
                            <a:gd name="T6" fmla="*/ 194 w 201"/>
                            <a:gd name="T7" fmla="*/ 0 h 40"/>
                            <a:gd name="T8" fmla="*/ 191 w 201"/>
                            <a:gd name="T9" fmla="*/ 0 h 40"/>
                            <a:gd name="T10" fmla="*/ 196 w 201"/>
                            <a:gd name="T11" fmla="*/ 17 h 40"/>
                            <a:gd name="T12" fmla="*/ 199 w 201"/>
                            <a:gd name="T13" fmla="*/ 35 h 40"/>
                            <a:gd name="T14" fmla="*/ 199 w 201"/>
                            <a:gd name="T15" fmla="*/ 35 h 40"/>
                            <a:gd name="T16" fmla="*/ 199 w 201"/>
                            <a:gd name="T17" fmla="*/ 37 h 40"/>
                            <a:gd name="T18" fmla="*/ 199 w 201"/>
                            <a:gd name="T19" fmla="*/ 27 h 40"/>
                            <a:gd name="T20" fmla="*/ 201 w 201"/>
                            <a:gd name="T21" fmla="*/ 17 h 40"/>
                            <a:gd name="T22" fmla="*/ 0 w 201"/>
                            <a:gd name="T23" fmla="*/ 32 h 40"/>
                            <a:gd name="T24" fmla="*/ 0 w 201"/>
                            <a:gd name="T25" fmla="*/ 35 h 40"/>
                            <a:gd name="T26" fmla="*/ 0 w 201"/>
                            <a:gd name="T27" fmla="*/ 35 h 40"/>
                            <a:gd name="T28" fmla="*/ 0 w 201"/>
                            <a:gd name="T29" fmla="*/ 37 h 40"/>
                            <a:gd name="T30" fmla="*/ 5 w 201"/>
                            <a:gd name="T31" fmla="*/ 40 h 40"/>
                            <a:gd name="T32" fmla="*/ 5 w 201"/>
                            <a:gd name="T33" fmla="*/ 37 h 40"/>
                            <a:gd name="T34" fmla="*/ 5 w 201"/>
                            <a:gd name="T35" fmla="*/ 35 h 40"/>
                            <a:gd name="T36" fmla="*/ 5 w 201"/>
                            <a:gd name="T37" fmla="*/ 35 h 40"/>
                            <a:gd name="T38" fmla="*/ 2 w 201"/>
                            <a:gd name="T39" fmla="*/ 35 h 40"/>
                            <a:gd name="T40" fmla="*/ 0 w 201"/>
                            <a:gd name="T41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01" h="40">
                              <a:moveTo>
                                <a:pt x="201" y="17"/>
                              </a:moveTo>
                              <a:lnTo>
                                <a:pt x="199" y="7"/>
                              </a:lnTo>
                              <a:lnTo>
                                <a:pt x="196" y="0"/>
                              </a:lnTo>
                              <a:lnTo>
                                <a:pt x="194" y="0"/>
                              </a:lnTo>
                              <a:lnTo>
                                <a:pt x="191" y="0"/>
                              </a:lnTo>
                              <a:lnTo>
                                <a:pt x="196" y="17"/>
                              </a:lnTo>
                              <a:lnTo>
                                <a:pt x="199" y="35"/>
                              </a:lnTo>
                              <a:lnTo>
                                <a:pt x="199" y="37"/>
                              </a:lnTo>
                              <a:lnTo>
                                <a:pt x="199" y="27"/>
                              </a:lnTo>
                              <a:lnTo>
                                <a:pt x="201" y="17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B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9" name="Freeform 2151"/>
                      <wps:cNvSpPr>
                        <a:spLocks noEditPoints="1"/>
                      </wps:cNvSpPr>
                      <wps:spPr bwMode="auto">
                        <a:xfrm>
                          <a:off x="225425" y="697230"/>
                          <a:ext cx="126365" cy="29845"/>
                        </a:xfrm>
                        <a:custGeom>
                          <a:avLst/>
                          <a:gdLst>
                            <a:gd name="T0" fmla="*/ 199 w 199"/>
                            <a:gd name="T1" fmla="*/ 25 h 47"/>
                            <a:gd name="T2" fmla="*/ 197 w 199"/>
                            <a:gd name="T3" fmla="*/ 12 h 47"/>
                            <a:gd name="T4" fmla="*/ 192 w 199"/>
                            <a:gd name="T5" fmla="*/ 0 h 47"/>
                            <a:gd name="T6" fmla="*/ 189 w 199"/>
                            <a:gd name="T7" fmla="*/ 0 h 47"/>
                            <a:gd name="T8" fmla="*/ 187 w 199"/>
                            <a:gd name="T9" fmla="*/ 0 h 47"/>
                            <a:gd name="T10" fmla="*/ 192 w 199"/>
                            <a:gd name="T11" fmla="*/ 17 h 47"/>
                            <a:gd name="T12" fmla="*/ 194 w 199"/>
                            <a:gd name="T13" fmla="*/ 35 h 47"/>
                            <a:gd name="T14" fmla="*/ 194 w 199"/>
                            <a:gd name="T15" fmla="*/ 40 h 47"/>
                            <a:gd name="T16" fmla="*/ 192 w 199"/>
                            <a:gd name="T17" fmla="*/ 47 h 47"/>
                            <a:gd name="T18" fmla="*/ 197 w 199"/>
                            <a:gd name="T19" fmla="*/ 37 h 47"/>
                            <a:gd name="T20" fmla="*/ 199 w 199"/>
                            <a:gd name="T21" fmla="*/ 25 h 47"/>
                            <a:gd name="T22" fmla="*/ 0 w 199"/>
                            <a:gd name="T23" fmla="*/ 35 h 47"/>
                            <a:gd name="T24" fmla="*/ 0 w 199"/>
                            <a:gd name="T25" fmla="*/ 35 h 47"/>
                            <a:gd name="T26" fmla="*/ 0 w 199"/>
                            <a:gd name="T27" fmla="*/ 37 h 47"/>
                            <a:gd name="T28" fmla="*/ 0 w 199"/>
                            <a:gd name="T29" fmla="*/ 40 h 47"/>
                            <a:gd name="T30" fmla="*/ 5 w 199"/>
                            <a:gd name="T31" fmla="*/ 42 h 47"/>
                            <a:gd name="T32" fmla="*/ 5 w 199"/>
                            <a:gd name="T33" fmla="*/ 37 h 47"/>
                            <a:gd name="T34" fmla="*/ 5 w 199"/>
                            <a:gd name="T35" fmla="*/ 35 h 47"/>
                            <a:gd name="T36" fmla="*/ 3 w 199"/>
                            <a:gd name="T37" fmla="*/ 35 h 47"/>
                            <a:gd name="T38" fmla="*/ 0 w 199"/>
                            <a:gd name="T39" fmla="*/ 35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99" h="47">
                              <a:moveTo>
                                <a:pt x="199" y="25"/>
                              </a:moveTo>
                              <a:lnTo>
                                <a:pt x="197" y="12"/>
                              </a:lnTo>
                              <a:lnTo>
                                <a:pt x="192" y="0"/>
                              </a:lnTo>
                              <a:lnTo>
                                <a:pt x="189" y="0"/>
                              </a:lnTo>
                              <a:lnTo>
                                <a:pt x="187" y="0"/>
                              </a:lnTo>
                              <a:lnTo>
                                <a:pt x="192" y="17"/>
                              </a:lnTo>
                              <a:lnTo>
                                <a:pt x="194" y="35"/>
                              </a:lnTo>
                              <a:lnTo>
                                <a:pt x="194" y="40"/>
                              </a:lnTo>
                              <a:lnTo>
                                <a:pt x="192" y="47"/>
                              </a:lnTo>
                              <a:lnTo>
                                <a:pt x="197" y="37"/>
                              </a:lnTo>
                              <a:lnTo>
                                <a:pt x="199" y="2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6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0" name="Freeform 2152"/>
                      <wps:cNvSpPr>
                        <a:spLocks noEditPoints="1"/>
                      </wps:cNvSpPr>
                      <wps:spPr bwMode="auto">
                        <a:xfrm>
                          <a:off x="227330" y="697230"/>
                          <a:ext cx="123190" cy="33020"/>
                        </a:xfrm>
                        <a:custGeom>
                          <a:avLst/>
                          <a:gdLst>
                            <a:gd name="T0" fmla="*/ 194 w 194"/>
                            <a:gd name="T1" fmla="*/ 35 h 52"/>
                            <a:gd name="T2" fmla="*/ 191 w 194"/>
                            <a:gd name="T3" fmla="*/ 17 h 52"/>
                            <a:gd name="T4" fmla="*/ 186 w 194"/>
                            <a:gd name="T5" fmla="*/ 0 h 52"/>
                            <a:gd name="T6" fmla="*/ 184 w 194"/>
                            <a:gd name="T7" fmla="*/ 0 h 52"/>
                            <a:gd name="T8" fmla="*/ 181 w 194"/>
                            <a:gd name="T9" fmla="*/ 0 h 52"/>
                            <a:gd name="T10" fmla="*/ 186 w 194"/>
                            <a:gd name="T11" fmla="*/ 17 h 52"/>
                            <a:gd name="T12" fmla="*/ 189 w 194"/>
                            <a:gd name="T13" fmla="*/ 35 h 52"/>
                            <a:gd name="T14" fmla="*/ 189 w 194"/>
                            <a:gd name="T15" fmla="*/ 45 h 52"/>
                            <a:gd name="T16" fmla="*/ 186 w 194"/>
                            <a:gd name="T17" fmla="*/ 52 h 52"/>
                            <a:gd name="T18" fmla="*/ 191 w 194"/>
                            <a:gd name="T19" fmla="*/ 45 h 52"/>
                            <a:gd name="T20" fmla="*/ 194 w 194"/>
                            <a:gd name="T21" fmla="*/ 37 h 52"/>
                            <a:gd name="T22" fmla="*/ 194 w 194"/>
                            <a:gd name="T23" fmla="*/ 35 h 52"/>
                            <a:gd name="T24" fmla="*/ 194 w 194"/>
                            <a:gd name="T25" fmla="*/ 35 h 52"/>
                            <a:gd name="T26" fmla="*/ 0 w 194"/>
                            <a:gd name="T27" fmla="*/ 35 h 52"/>
                            <a:gd name="T28" fmla="*/ 0 w 194"/>
                            <a:gd name="T29" fmla="*/ 35 h 52"/>
                            <a:gd name="T30" fmla="*/ 0 w 194"/>
                            <a:gd name="T31" fmla="*/ 37 h 52"/>
                            <a:gd name="T32" fmla="*/ 0 w 194"/>
                            <a:gd name="T33" fmla="*/ 40 h 52"/>
                            <a:gd name="T34" fmla="*/ 5 w 194"/>
                            <a:gd name="T35" fmla="*/ 42 h 52"/>
                            <a:gd name="T36" fmla="*/ 5 w 194"/>
                            <a:gd name="T37" fmla="*/ 40 h 52"/>
                            <a:gd name="T38" fmla="*/ 5 w 194"/>
                            <a:gd name="T39" fmla="*/ 35 h 52"/>
                            <a:gd name="T40" fmla="*/ 2 w 194"/>
                            <a:gd name="T41" fmla="*/ 35 h 52"/>
                            <a:gd name="T42" fmla="*/ 0 w 194"/>
                            <a:gd name="T43" fmla="*/ 3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94" h="52">
                              <a:moveTo>
                                <a:pt x="194" y="35"/>
                              </a:moveTo>
                              <a:lnTo>
                                <a:pt x="191" y="17"/>
                              </a:lnTo>
                              <a:lnTo>
                                <a:pt x="186" y="0"/>
                              </a:lnTo>
                              <a:lnTo>
                                <a:pt x="184" y="0"/>
                              </a:lnTo>
                              <a:lnTo>
                                <a:pt x="181" y="0"/>
                              </a:lnTo>
                              <a:lnTo>
                                <a:pt x="186" y="17"/>
                              </a:lnTo>
                              <a:lnTo>
                                <a:pt x="189" y="35"/>
                              </a:lnTo>
                              <a:lnTo>
                                <a:pt x="189" y="45"/>
                              </a:lnTo>
                              <a:lnTo>
                                <a:pt x="186" y="52"/>
                              </a:lnTo>
                              <a:lnTo>
                                <a:pt x="191" y="45"/>
                              </a:lnTo>
                              <a:lnTo>
                                <a:pt x="194" y="37"/>
                              </a:lnTo>
                              <a:lnTo>
                                <a:pt x="19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72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1" name="Freeform 2153"/>
                      <wps:cNvSpPr>
                        <a:spLocks noEditPoints="1"/>
                      </wps:cNvSpPr>
                      <wps:spPr bwMode="auto">
                        <a:xfrm>
                          <a:off x="228600" y="697230"/>
                          <a:ext cx="120015" cy="36195"/>
                        </a:xfrm>
                        <a:custGeom>
                          <a:avLst/>
                          <a:gdLst>
                            <a:gd name="T0" fmla="*/ 189 w 189"/>
                            <a:gd name="T1" fmla="*/ 35 h 57"/>
                            <a:gd name="T2" fmla="*/ 187 w 189"/>
                            <a:gd name="T3" fmla="*/ 17 h 57"/>
                            <a:gd name="T4" fmla="*/ 182 w 189"/>
                            <a:gd name="T5" fmla="*/ 0 h 57"/>
                            <a:gd name="T6" fmla="*/ 179 w 189"/>
                            <a:gd name="T7" fmla="*/ 0 h 57"/>
                            <a:gd name="T8" fmla="*/ 177 w 189"/>
                            <a:gd name="T9" fmla="*/ 0 h 57"/>
                            <a:gd name="T10" fmla="*/ 182 w 189"/>
                            <a:gd name="T11" fmla="*/ 17 h 57"/>
                            <a:gd name="T12" fmla="*/ 184 w 189"/>
                            <a:gd name="T13" fmla="*/ 35 h 57"/>
                            <a:gd name="T14" fmla="*/ 182 w 189"/>
                            <a:gd name="T15" fmla="*/ 45 h 57"/>
                            <a:gd name="T16" fmla="*/ 182 w 189"/>
                            <a:gd name="T17" fmla="*/ 57 h 57"/>
                            <a:gd name="T18" fmla="*/ 184 w 189"/>
                            <a:gd name="T19" fmla="*/ 52 h 57"/>
                            <a:gd name="T20" fmla="*/ 187 w 189"/>
                            <a:gd name="T21" fmla="*/ 47 h 57"/>
                            <a:gd name="T22" fmla="*/ 189 w 189"/>
                            <a:gd name="T23" fmla="*/ 40 h 57"/>
                            <a:gd name="T24" fmla="*/ 189 w 189"/>
                            <a:gd name="T25" fmla="*/ 35 h 57"/>
                            <a:gd name="T26" fmla="*/ 0 w 189"/>
                            <a:gd name="T27" fmla="*/ 35 h 57"/>
                            <a:gd name="T28" fmla="*/ 0 w 189"/>
                            <a:gd name="T29" fmla="*/ 37 h 57"/>
                            <a:gd name="T30" fmla="*/ 0 w 189"/>
                            <a:gd name="T31" fmla="*/ 42 h 57"/>
                            <a:gd name="T32" fmla="*/ 5 w 189"/>
                            <a:gd name="T33" fmla="*/ 45 h 57"/>
                            <a:gd name="T34" fmla="*/ 5 w 189"/>
                            <a:gd name="T35" fmla="*/ 40 h 57"/>
                            <a:gd name="T36" fmla="*/ 5 w 189"/>
                            <a:gd name="T37" fmla="*/ 35 h 57"/>
                            <a:gd name="T38" fmla="*/ 3 w 189"/>
                            <a:gd name="T39" fmla="*/ 35 h 57"/>
                            <a:gd name="T40" fmla="*/ 0 w 189"/>
                            <a:gd name="T41" fmla="*/ 35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89" h="57">
                              <a:moveTo>
                                <a:pt x="189" y="35"/>
                              </a:moveTo>
                              <a:lnTo>
                                <a:pt x="187" y="17"/>
                              </a:lnTo>
                              <a:lnTo>
                                <a:pt x="182" y="0"/>
                              </a:lnTo>
                              <a:lnTo>
                                <a:pt x="179" y="0"/>
                              </a:lnTo>
                              <a:lnTo>
                                <a:pt x="177" y="0"/>
                              </a:lnTo>
                              <a:lnTo>
                                <a:pt x="182" y="17"/>
                              </a:lnTo>
                              <a:lnTo>
                                <a:pt x="184" y="35"/>
                              </a:lnTo>
                              <a:lnTo>
                                <a:pt x="182" y="45"/>
                              </a:lnTo>
                              <a:lnTo>
                                <a:pt x="182" y="57"/>
                              </a:lnTo>
                              <a:lnTo>
                                <a:pt x="184" y="52"/>
                              </a:lnTo>
                              <a:lnTo>
                                <a:pt x="187" y="47"/>
                              </a:lnTo>
                              <a:lnTo>
                                <a:pt x="189" y="40"/>
                              </a:lnTo>
                              <a:lnTo>
                                <a:pt x="18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7"/>
                              </a:lnTo>
                              <a:lnTo>
                                <a:pt x="0" y="42"/>
                              </a:lnTo>
                              <a:lnTo>
                                <a:pt x="5" y="4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5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2" name="Freeform 2154"/>
                      <wps:cNvSpPr>
                        <a:spLocks noEditPoints="1"/>
                      </wps:cNvSpPr>
                      <wps:spPr bwMode="auto">
                        <a:xfrm>
                          <a:off x="230505" y="697230"/>
                          <a:ext cx="116840" cy="38100"/>
                        </a:xfrm>
                        <a:custGeom>
                          <a:avLst/>
                          <a:gdLst>
                            <a:gd name="T0" fmla="*/ 184 w 184"/>
                            <a:gd name="T1" fmla="*/ 35 h 60"/>
                            <a:gd name="T2" fmla="*/ 181 w 184"/>
                            <a:gd name="T3" fmla="*/ 17 h 60"/>
                            <a:gd name="T4" fmla="*/ 176 w 184"/>
                            <a:gd name="T5" fmla="*/ 0 h 60"/>
                            <a:gd name="T6" fmla="*/ 174 w 184"/>
                            <a:gd name="T7" fmla="*/ 0 h 60"/>
                            <a:gd name="T8" fmla="*/ 171 w 184"/>
                            <a:gd name="T9" fmla="*/ 0 h 60"/>
                            <a:gd name="T10" fmla="*/ 176 w 184"/>
                            <a:gd name="T11" fmla="*/ 17 h 60"/>
                            <a:gd name="T12" fmla="*/ 179 w 184"/>
                            <a:gd name="T13" fmla="*/ 35 h 60"/>
                            <a:gd name="T14" fmla="*/ 176 w 184"/>
                            <a:gd name="T15" fmla="*/ 47 h 60"/>
                            <a:gd name="T16" fmla="*/ 174 w 184"/>
                            <a:gd name="T17" fmla="*/ 60 h 60"/>
                            <a:gd name="T18" fmla="*/ 179 w 184"/>
                            <a:gd name="T19" fmla="*/ 57 h 60"/>
                            <a:gd name="T20" fmla="*/ 181 w 184"/>
                            <a:gd name="T21" fmla="*/ 52 h 60"/>
                            <a:gd name="T22" fmla="*/ 184 w 184"/>
                            <a:gd name="T23" fmla="*/ 45 h 60"/>
                            <a:gd name="T24" fmla="*/ 184 w 184"/>
                            <a:gd name="T25" fmla="*/ 35 h 60"/>
                            <a:gd name="T26" fmla="*/ 0 w 184"/>
                            <a:gd name="T27" fmla="*/ 35 h 60"/>
                            <a:gd name="T28" fmla="*/ 0 w 184"/>
                            <a:gd name="T29" fmla="*/ 40 h 60"/>
                            <a:gd name="T30" fmla="*/ 0 w 184"/>
                            <a:gd name="T31" fmla="*/ 42 h 60"/>
                            <a:gd name="T32" fmla="*/ 2 w 184"/>
                            <a:gd name="T33" fmla="*/ 45 h 60"/>
                            <a:gd name="T34" fmla="*/ 5 w 184"/>
                            <a:gd name="T35" fmla="*/ 47 h 60"/>
                            <a:gd name="T36" fmla="*/ 5 w 184"/>
                            <a:gd name="T37" fmla="*/ 40 h 60"/>
                            <a:gd name="T38" fmla="*/ 5 w 184"/>
                            <a:gd name="T39" fmla="*/ 35 h 60"/>
                            <a:gd name="T40" fmla="*/ 2 w 184"/>
                            <a:gd name="T41" fmla="*/ 35 h 60"/>
                            <a:gd name="T42" fmla="*/ 0 w 184"/>
                            <a:gd name="T43" fmla="*/ 3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4" h="60">
                              <a:moveTo>
                                <a:pt x="184" y="35"/>
                              </a:moveTo>
                              <a:lnTo>
                                <a:pt x="181" y="17"/>
                              </a:lnTo>
                              <a:lnTo>
                                <a:pt x="176" y="0"/>
                              </a:lnTo>
                              <a:lnTo>
                                <a:pt x="174" y="0"/>
                              </a:lnTo>
                              <a:lnTo>
                                <a:pt x="171" y="0"/>
                              </a:lnTo>
                              <a:lnTo>
                                <a:pt x="176" y="17"/>
                              </a:lnTo>
                              <a:lnTo>
                                <a:pt x="179" y="35"/>
                              </a:lnTo>
                              <a:lnTo>
                                <a:pt x="176" y="47"/>
                              </a:lnTo>
                              <a:lnTo>
                                <a:pt x="174" y="60"/>
                              </a:lnTo>
                              <a:lnTo>
                                <a:pt x="179" y="57"/>
                              </a:lnTo>
                              <a:lnTo>
                                <a:pt x="181" y="52"/>
                              </a:lnTo>
                              <a:lnTo>
                                <a:pt x="184" y="45"/>
                              </a:lnTo>
                              <a:lnTo>
                                <a:pt x="18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2"/>
                              </a:lnTo>
                              <a:lnTo>
                                <a:pt x="2" y="45"/>
                              </a:lnTo>
                              <a:lnTo>
                                <a:pt x="5" y="47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8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3" name="Freeform 2155"/>
                      <wps:cNvSpPr>
                        <a:spLocks noEditPoints="1"/>
                      </wps:cNvSpPr>
                      <wps:spPr bwMode="auto">
                        <a:xfrm>
                          <a:off x="231775" y="697230"/>
                          <a:ext cx="113665" cy="39370"/>
                        </a:xfrm>
                        <a:custGeom>
                          <a:avLst/>
                          <a:gdLst>
                            <a:gd name="T0" fmla="*/ 179 w 179"/>
                            <a:gd name="T1" fmla="*/ 35 h 62"/>
                            <a:gd name="T2" fmla="*/ 177 w 179"/>
                            <a:gd name="T3" fmla="*/ 17 h 62"/>
                            <a:gd name="T4" fmla="*/ 172 w 179"/>
                            <a:gd name="T5" fmla="*/ 0 h 62"/>
                            <a:gd name="T6" fmla="*/ 169 w 179"/>
                            <a:gd name="T7" fmla="*/ 0 h 62"/>
                            <a:gd name="T8" fmla="*/ 167 w 179"/>
                            <a:gd name="T9" fmla="*/ 2 h 62"/>
                            <a:gd name="T10" fmla="*/ 172 w 179"/>
                            <a:gd name="T11" fmla="*/ 17 h 62"/>
                            <a:gd name="T12" fmla="*/ 174 w 179"/>
                            <a:gd name="T13" fmla="*/ 35 h 62"/>
                            <a:gd name="T14" fmla="*/ 172 w 179"/>
                            <a:gd name="T15" fmla="*/ 47 h 62"/>
                            <a:gd name="T16" fmla="*/ 169 w 179"/>
                            <a:gd name="T17" fmla="*/ 62 h 62"/>
                            <a:gd name="T18" fmla="*/ 172 w 179"/>
                            <a:gd name="T19" fmla="*/ 60 h 62"/>
                            <a:gd name="T20" fmla="*/ 177 w 179"/>
                            <a:gd name="T21" fmla="*/ 57 h 62"/>
                            <a:gd name="T22" fmla="*/ 177 w 179"/>
                            <a:gd name="T23" fmla="*/ 45 h 62"/>
                            <a:gd name="T24" fmla="*/ 179 w 179"/>
                            <a:gd name="T25" fmla="*/ 35 h 62"/>
                            <a:gd name="T26" fmla="*/ 0 w 179"/>
                            <a:gd name="T27" fmla="*/ 35 h 62"/>
                            <a:gd name="T28" fmla="*/ 0 w 179"/>
                            <a:gd name="T29" fmla="*/ 40 h 62"/>
                            <a:gd name="T30" fmla="*/ 0 w 179"/>
                            <a:gd name="T31" fmla="*/ 45 h 62"/>
                            <a:gd name="T32" fmla="*/ 3 w 179"/>
                            <a:gd name="T33" fmla="*/ 47 h 62"/>
                            <a:gd name="T34" fmla="*/ 5 w 179"/>
                            <a:gd name="T35" fmla="*/ 47 h 62"/>
                            <a:gd name="T36" fmla="*/ 5 w 179"/>
                            <a:gd name="T37" fmla="*/ 42 h 62"/>
                            <a:gd name="T38" fmla="*/ 5 w 179"/>
                            <a:gd name="T39" fmla="*/ 35 h 62"/>
                            <a:gd name="T40" fmla="*/ 3 w 179"/>
                            <a:gd name="T41" fmla="*/ 35 h 62"/>
                            <a:gd name="T42" fmla="*/ 0 w 179"/>
                            <a:gd name="T43" fmla="*/ 35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9" h="62">
                              <a:moveTo>
                                <a:pt x="179" y="35"/>
                              </a:moveTo>
                              <a:lnTo>
                                <a:pt x="177" y="17"/>
                              </a:lnTo>
                              <a:lnTo>
                                <a:pt x="172" y="0"/>
                              </a:lnTo>
                              <a:lnTo>
                                <a:pt x="169" y="0"/>
                              </a:lnTo>
                              <a:lnTo>
                                <a:pt x="167" y="2"/>
                              </a:lnTo>
                              <a:lnTo>
                                <a:pt x="172" y="17"/>
                              </a:lnTo>
                              <a:lnTo>
                                <a:pt x="174" y="35"/>
                              </a:lnTo>
                              <a:lnTo>
                                <a:pt x="172" y="47"/>
                              </a:lnTo>
                              <a:lnTo>
                                <a:pt x="169" y="62"/>
                              </a:lnTo>
                              <a:lnTo>
                                <a:pt x="172" y="60"/>
                              </a:lnTo>
                              <a:lnTo>
                                <a:pt x="177" y="57"/>
                              </a:lnTo>
                              <a:lnTo>
                                <a:pt x="177" y="45"/>
                              </a:lnTo>
                              <a:lnTo>
                                <a:pt x="17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3" y="47"/>
                              </a:lnTo>
                              <a:lnTo>
                                <a:pt x="5" y="47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B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4" name="Freeform 2156"/>
                      <wps:cNvSpPr>
                        <a:spLocks noEditPoints="1"/>
                      </wps:cNvSpPr>
                      <wps:spPr bwMode="auto">
                        <a:xfrm>
                          <a:off x="233680" y="697230"/>
                          <a:ext cx="110490" cy="41275"/>
                        </a:xfrm>
                        <a:custGeom>
                          <a:avLst/>
                          <a:gdLst>
                            <a:gd name="T0" fmla="*/ 174 w 174"/>
                            <a:gd name="T1" fmla="*/ 35 h 65"/>
                            <a:gd name="T2" fmla="*/ 171 w 174"/>
                            <a:gd name="T3" fmla="*/ 17 h 65"/>
                            <a:gd name="T4" fmla="*/ 166 w 174"/>
                            <a:gd name="T5" fmla="*/ 0 h 65"/>
                            <a:gd name="T6" fmla="*/ 164 w 174"/>
                            <a:gd name="T7" fmla="*/ 2 h 65"/>
                            <a:gd name="T8" fmla="*/ 161 w 174"/>
                            <a:gd name="T9" fmla="*/ 2 h 65"/>
                            <a:gd name="T10" fmla="*/ 166 w 174"/>
                            <a:gd name="T11" fmla="*/ 17 h 65"/>
                            <a:gd name="T12" fmla="*/ 169 w 174"/>
                            <a:gd name="T13" fmla="*/ 35 h 65"/>
                            <a:gd name="T14" fmla="*/ 166 w 174"/>
                            <a:gd name="T15" fmla="*/ 50 h 65"/>
                            <a:gd name="T16" fmla="*/ 164 w 174"/>
                            <a:gd name="T17" fmla="*/ 65 h 65"/>
                            <a:gd name="T18" fmla="*/ 166 w 174"/>
                            <a:gd name="T19" fmla="*/ 62 h 65"/>
                            <a:gd name="T20" fmla="*/ 169 w 174"/>
                            <a:gd name="T21" fmla="*/ 60 h 65"/>
                            <a:gd name="T22" fmla="*/ 171 w 174"/>
                            <a:gd name="T23" fmla="*/ 47 h 65"/>
                            <a:gd name="T24" fmla="*/ 174 w 174"/>
                            <a:gd name="T25" fmla="*/ 35 h 65"/>
                            <a:gd name="T26" fmla="*/ 0 w 174"/>
                            <a:gd name="T27" fmla="*/ 35 h 65"/>
                            <a:gd name="T28" fmla="*/ 0 w 174"/>
                            <a:gd name="T29" fmla="*/ 40 h 65"/>
                            <a:gd name="T30" fmla="*/ 0 w 174"/>
                            <a:gd name="T31" fmla="*/ 47 h 65"/>
                            <a:gd name="T32" fmla="*/ 2 w 174"/>
                            <a:gd name="T33" fmla="*/ 47 h 65"/>
                            <a:gd name="T34" fmla="*/ 7 w 174"/>
                            <a:gd name="T35" fmla="*/ 50 h 65"/>
                            <a:gd name="T36" fmla="*/ 5 w 174"/>
                            <a:gd name="T37" fmla="*/ 42 h 65"/>
                            <a:gd name="T38" fmla="*/ 5 w 174"/>
                            <a:gd name="T39" fmla="*/ 35 h 65"/>
                            <a:gd name="T40" fmla="*/ 2 w 174"/>
                            <a:gd name="T41" fmla="*/ 35 h 65"/>
                            <a:gd name="T42" fmla="*/ 0 w 174"/>
                            <a:gd name="T43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4" h="65">
                              <a:moveTo>
                                <a:pt x="174" y="35"/>
                              </a:moveTo>
                              <a:lnTo>
                                <a:pt x="171" y="17"/>
                              </a:lnTo>
                              <a:lnTo>
                                <a:pt x="166" y="0"/>
                              </a:lnTo>
                              <a:lnTo>
                                <a:pt x="164" y="2"/>
                              </a:lnTo>
                              <a:lnTo>
                                <a:pt x="161" y="2"/>
                              </a:lnTo>
                              <a:lnTo>
                                <a:pt x="166" y="17"/>
                              </a:lnTo>
                              <a:lnTo>
                                <a:pt x="169" y="35"/>
                              </a:lnTo>
                              <a:lnTo>
                                <a:pt x="166" y="50"/>
                              </a:lnTo>
                              <a:lnTo>
                                <a:pt x="164" y="65"/>
                              </a:lnTo>
                              <a:lnTo>
                                <a:pt x="166" y="62"/>
                              </a:lnTo>
                              <a:lnTo>
                                <a:pt x="169" y="60"/>
                              </a:lnTo>
                              <a:lnTo>
                                <a:pt x="171" y="47"/>
                              </a:lnTo>
                              <a:lnTo>
                                <a:pt x="17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7"/>
                              </a:lnTo>
                              <a:lnTo>
                                <a:pt x="2" y="47"/>
                              </a:lnTo>
                              <a:lnTo>
                                <a:pt x="7" y="50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E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5" name="Freeform 2157"/>
                      <wps:cNvSpPr>
                        <a:spLocks noEditPoints="1"/>
                      </wps:cNvSpPr>
                      <wps:spPr bwMode="auto">
                        <a:xfrm>
                          <a:off x="234950" y="698500"/>
                          <a:ext cx="107315" cy="40005"/>
                        </a:xfrm>
                        <a:custGeom>
                          <a:avLst/>
                          <a:gdLst>
                            <a:gd name="T0" fmla="*/ 169 w 169"/>
                            <a:gd name="T1" fmla="*/ 33 h 63"/>
                            <a:gd name="T2" fmla="*/ 167 w 169"/>
                            <a:gd name="T3" fmla="*/ 15 h 63"/>
                            <a:gd name="T4" fmla="*/ 162 w 169"/>
                            <a:gd name="T5" fmla="*/ 0 h 63"/>
                            <a:gd name="T6" fmla="*/ 159 w 169"/>
                            <a:gd name="T7" fmla="*/ 0 h 63"/>
                            <a:gd name="T8" fmla="*/ 157 w 169"/>
                            <a:gd name="T9" fmla="*/ 0 h 63"/>
                            <a:gd name="T10" fmla="*/ 162 w 169"/>
                            <a:gd name="T11" fmla="*/ 15 h 63"/>
                            <a:gd name="T12" fmla="*/ 164 w 169"/>
                            <a:gd name="T13" fmla="*/ 33 h 63"/>
                            <a:gd name="T14" fmla="*/ 162 w 169"/>
                            <a:gd name="T15" fmla="*/ 48 h 63"/>
                            <a:gd name="T16" fmla="*/ 157 w 169"/>
                            <a:gd name="T17" fmla="*/ 63 h 63"/>
                            <a:gd name="T18" fmla="*/ 159 w 169"/>
                            <a:gd name="T19" fmla="*/ 63 h 63"/>
                            <a:gd name="T20" fmla="*/ 162 w 169"/>
                            <a:gd name="T21" fmla="*/ 60 h 63"/>
                            <a:gd name="T22" fmla="*/ 164 w 169"/>
                            <a:gd name="T23" fmla="*/ 60 h 63"/>
                            <a:gd name="T24" fmla="*/ 167 w 169"/>
                            <a:gd name="T25" fmla="*/ 45 h 63"/>
                            <a:gd name="T26" fmla="*/ 169 w 169"/>
                            <a:gd name="T27" fmla="*/ 33 h 63"/>
                            <a:gd name="T28" fmla="*/ 0 w 169"/>
                            <a:gd name="T29" fmla="*/ 33 h 63"/>
                            <a:gd name="T30" fmla="*/ 0 w 169"/>
                            <a:gd name="T31" fmla="*/ 40 h 63"/>
                            <a:gd name="T32" fmla="*/ 0 w 169"/>
                            <a:gd name="T33" fmla="*/ 45 h 63"/>
                            <a:gd name="T34" fmla="*/ 5 w 169"/>
                            <a:gd name="T35" fmla="*/ 48 h 63"/>
                            <a:gd name="T36" fmla="*/ 8 w 169"/>
                            <a:gd name="T37" fmla="*/ 48 h 63"/>
                            <a:gd name="T38" fmla="*/ 5 w 169"/>
                            <a:gd name="T39" fmla="*/ 43 h 63"/>
                            <a:gd name="T40" fmla="*/ 5 w 169"/>
                            <a:gd name="T41" fmla="*/ 35 h 63"/>
                            <a:gd name="T42" fmla="*/ 3 w 169"/>
                            <a:gd name="T43" fmla="*/ 33 h 63"/>
                            <a:gd name="T44" fmla="*/ 0 w 169"/>
                            <a:gd name="T45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69" h="63">
                              <a:moveTo>
                                <a:pt x="169" y="33"/>
                              </a:moveTo>
                              <a:lnTo>
                                <a:pt x="167" y="15"/>
                              </a:lnTo>
                              <a:lnTo>
                                <a:pt x="162" y="0"/>
                              </a:lnTo>
                              <a:lnTo>
                                <a:pt x="159" y="0"/>
                              </a:lnTo>
                              <a:lnTo>
                                <a:pt x="157" y="0"/>
                              </a:lnTo>
                              <a:lnTo>
                                <a:pt x="162" y="15"/>
                              </a:lnTo>
                              <a:lnTo>
                                <a:pt x="164" y="33"/>
                              </a:lnTo>
                              <a:lnTo>
                                <a:pt x="162" y="48"/>
                              </a:lnTo>
                              <a:lnTo>
                                <a:pt x="157" y="63"/>
                              </a:lnTo>
                              <a:lnTo>
                                <a:pt x="159" y="63"/>
                              </a:lnTo>
                              <a:lnTo>
                                <a:pt x="162" y="60"/>
                              </a:lnTo>
                              <a:lnTo>
                                <a:pt x="164" y="60"/>
                              </a:lnTo>
                              <a:lnTo>
                                <a:pt x="167" y="45"/>
                              </a:lnTo>
                              <a:lnTo>
                                <a:pt x="169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5" y="48"/>
                              </a:lnTo>
                              <a:lnTo>
                                <a:pt x="8" y="48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3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8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6" name="Freeform 2158"/>
                      <wps:cNvSpPr>
                        <a:spLocks noEditPoints="1"/>
                      </wps:cNvSpPr>
                      <wps:spPr bwMode="auto">
                        <a:xfrm>
                          <a:off x="236855" y="698500"/>
                          <a:ext cx="104140" cy="40005"/>
                        </a:xfrm>
                        <a:custGeom>
                          <a:avLst/>
                          <a:gdLst>
                            <a:gd name="T0" fmla="*/ 164 w 164"/>
                            <a:gd name="T1" fmla="*/ 33 h 63"/>
                            <a:gd name="T2" fmla="*/ 161 w 164"/>
                            <a:gd name="T3" fmla="*/ 15 h 63"/>
                            <a:gd name="T4" fmla="*/ 156 w 164"/>
                            <a:gd name="T5" fmla="*/ 0 h 63"/>
                            <a:gd name="T6" fmla="*/ 154 w 164"/>
                            <a:gd name="T7" fmla="*/ 0 h 63"/>
                            <a:gd name="T8" fmla="*/ 151 w 164"/>
                            <a:gd name="T9" fmla="*/ 0 h 63"/>
                            <a:gd name="T10" fmla="*/ 156 w 164"/>
                            <a:gd name="T11" fmla="*/ 15 h 63"/>
                            <a:gd name="T12" fmla="*/ 159 w 164"/>
                            <a:gd name="T13" fmla="*/ 33 h 63"/>
                            <a:gd name="T14" fmla="*/ 156 w 164"/>
                            <a:gd name="T15" fmla="*/ 48 h 63"/>
                            <a:gd name="T16" fmla="*/ 151 w 164"/>
                            <a:gd name="T17" fmla="*/ 63 h 63"/>
                            <a:gd name="T18" fmla="*/ 156 w 164"/>
                            <a:gd name="T19" fmla="*/ 63 h 63"/>
                            <a:gd name="T20" fmla="*/ 159 w 164"/>
                            <a:gd name="T21" fmla="*/ 63 h 63"/>
                            <a:gd name="T22" fmla="*/ 161 w 164"/>
                            <a:gd name="T23" fmla="*/ 48 h 63"/>
                            <a:gd name="T24" fmla="*/ 164 w 164"/>
                            <a:gd name="T25" fmla="*/ 33 h 63"/>
                            <a:gd name="T26" fmla="*/ 0 w 164"/>
                            <a:gd name="T27" fmla="*/ 33 h 63"/>
                            <a:gd name="T28" fmla="*/ 0 w 164"/>
                            <a:gd name="T29" fmla="*/ 40 h 63"/>
                            <a:gd name="T30" fmla="*/ 2 w 164"/>
                            <a:gd name="T31" fmla="*/ 48 h 63"/>
                            <a:gd name="T32" fmla="*/ 5 w 164"/>
                            <a:gd name="T33" fmla="*/ 48 h 63"/>
                            <a:gd name="T34" fmla="*/ 7 w 164"/>
                            <a:gd name="T35" fmla="*/ 50 h 63"/>
                            <a:gd name="T36" fmla="*/ 5 w 164"/>
                            <a:gd name="T37" fmla="*/ 43 h 63"/>
                            <a:gd name="T38" fmla="*/ 5 w 164"/>
                            <a:gd name="T39" fmla="*/ 35 h 63"/>
                            <a:gd name="T40" fmla="*/ 2 w 164"/>
                            <a:gd name="T41" fmla="*/ 35 h 63"/>
                            <a:gd name="T42" fmla="*/ 0 w 164"/>
                            <a:gd name="T43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64" h="63">
                              <a:moveTo>
                                <a:pt x="164" y="33"/>
                              </a:moveTo>
                              <a:lnTo>
                                <a:pt x="161" y="15"/>
                              </a:lnTo>
                              <a:lnTo>
                                <a:pt x="156" y="0"/>
                              </a:lnTo>
                              <a:lnTo>
                                <a:pt x="154" y="0"/>
                              </a:lnTo>
                              <a:lnTo>
                                <a:pt x="151" y="0"/>
                              </a:lnTo>
                              <a:lnTo>
                                <a:pt x="156" y="15"/>
                              </a:lnTo>
                              <a:lnTo>
                                <a:pt x="159" y="33"/>
                              </a:lnTo>
                              <a:lnTo>
                                <a:pt x="156" y="48"/>
                              </a:lnTo>
                              <a:lnTo>
                                <a:pt x="151" y="63"/>
                              </a:lnTo>
                              <a:lnTo>
                                <a:pt x="156" y="63"/>
                              </a:lnTo>
                              <a:lnTo>
                                <a:pt x="159" y="63"/>
                              </a:lnTo>
                              <a:lnTo>
                                <a:pt x="161" y="48"/>
                              </a:lnTo>
                              <a:lnTo>
                                <a:pt x="164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5" y="48"/>
                              </a:lnTo>
                              <a:lnTo>
                                <a:pt x="7" y="50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84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7" name="Freeform 2159"/>
                      <wps:cNvSpPr>
                        <a:spLocks noEditPoints="1"/>
                      </wps:cNvSpPr>
                      <wps:spPr bwMode="auto">
                        <a:xfrm>
                          <a:off x="238125" y="698500"/>
                          <a:ext cx="100965" cy="40005"/>
                        </a:xfrm>
                        <a:custGeom>
                          <a:avLst/>
                          <a:gdLst>
                            <a:gd name="T0" fmla="*/ 159 w 159"/>
                            <a:gd name="T1" fmla="*/ 33 h 63"/>
                            <a:gd name="T2" fmla="*/ 157 w 159"/>
                            <a:gd name="T3" fmla="*/ 15 h 63"/>
                            <a:gd name="T4" fmla="*/ 152 w 159"/>
                            <a:gd name="T5" fmla="*/ 0 h 63"/>
                            <a:gd name="T6" fmla="*/ 149 w 159"/>
                            <a:gd name="T7" fmla="*/ 0 h 63"/>
                            <a:gd name="T8" fmla="*/ 147 w 159"/>
                            <a:gd name="T9" fmla="*/ 0 h 63"/>
                            <a:gd name="T10" fmla="*/ 152 w 159"/>
                            <a:gd name="T11" fmla="*/ 15 h 63"/>
                            <a:gd name="T12" fmla="*/ 154 w 159"/>
                            <a:gd name="T13" fmla="*/ 33 h 63"/>
                            <a:gd name="T14" fmla="*/ 152 w 159"/>
                            <a:gd name="T15" fmla="*/ 48 h 63"/>
                            <a:gd name="T16" fmla="*/ 147 w 159"/>
                            <a:gd name="T17" fmla="*/ 63 h 63"/>
                            <a:gd name="T18" fmla="*/ 152 w 159"/>
                            <a:gd name="T19" fmla="*/ 63 h 63"/>
                            <a:gd name="T20" fmla="*/ 157 w 159"/>
                            <a:gd name="T21" fmla="*/ 48 h 63"/>
                            <a:gd name="T22" fmla="*/ 159 w 159"/>
                            <a:gd name="T23" fmla="*/ 33 h 63"/>
                            <a:gd name="T24" fmla="*/ 0 w 159"/>
                            <a:gd name="T25" fmla="*/ 35 h 63"/>
                            <a:gd name="T26" fmla="*/ 0 w 159"/>
                            <a:gd name="T27" fmla="*/ 43 h 63"/>
                            <a:gd name="T28" fmla="*/ 3 w 159"/>
                            <a:gd name="T29" fmla="*/ 48 h 63"/>
                            <a:gd name="T30" fmla="*/ 5 w 159"/>
                            <a:gd name="T31" fmla="*/ 50 h 63"/>
                            <a:gd name="T32" fmla="*/ 8 w 159"/>
                            <a:gd name="T33" fmla="*/ 53 h 63"/>
                            <a:gd name="T34" fmla="*/ 5 w 159"/>
                            <a:gd name="T35" fmla="*/ 43 h 63"/>
                            <a:gd name="T36" fmla="*/ 5 w 159"/>
                            <a:gd name="T37" fmla="*/ 35 h 63"/>
                            <a:gd name="T38" fmla="*/ 3 w 159"/>
                            <a:gd name="T39" fmla="*/ 35 h 63"/>
                            <a:gd name="T40" fmla="*/ 0 w 15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9" h="63">
                              <a:moveTo>
                                <a:pt x="159" y="33"/>
                              </a:moveTo>
                              <a:lnTo>
                                <a:pt x="157" y="15"/>
                              </a:lnTo>
                              <a:lnTo>
                                <a:pt x="152" y="0"/>
                              </a:lnTo>
                              <a:lnTo>
                                <a:pt x="149" y="0"/>
                              </a:lnTo>
                              <a:lnTo>
                                <a:pt x="147" y="0"/>
                              </a:lnTo>
                              <a:lnTo>
                                <a:pt x="152" y="15"/>
                              </a:lnTo>
                              <a:lnTo>
                                <a:pt x="154" y="33"/>
                              </a:lnTo>
                              <a:lnTo>
                                <a:pt x="152" y="48"/>
                              </a:lnTo>
                              <a:lnTo>
                                <a:pt x="147" y="63"/>
                              </a:lnTo>
                              <a:lnTo>
                                <a:pt x="152" y="63"/>
                              </a:lnTo>
                              <a:lnTo>
                                <a:pt x="157" y="48"/>
                              </a:lnTo>
                              <a:lnTo>
                                <a:pt x="15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48"/>
                              </a:lnTo>
                              <a:lnTo>
                                <a:pt x="5" y="50"/>
                              </a:lnTo>
                              <a:lnTo>
                                <a:pt x="8" y="53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8" name="Freeform 2160"/>
                      <wps:cNvSpPr>
                        <a:spLocks noEditPoints="1"/>
                      </wps:cNvSpPr>
                      <wps:spPr bwMode="auto">
                        <a:xfrm>
                          <a:off x="240030" y="698500"/>
                          <a:ext cx="97790" cy="40005"/>
                        </a:xfrm>
                        <a:custGeom>
                          <a:avLst/>
                          <a:gdLst>
                            <a:gd name="T0" fmla="*/ 154 w 154"/>
                            <a:gd name="T1" fmla="*/ 33 h 63"/>
                            <a:gd name="T2" fmla="*/ 151 w 154"/>
                            <a:gd name="T3" fmla="*/ 15 h 63"/>
                            <a:gd name="T4" fmla="*/ 146 w 154"/>
                            <a:gd name="T5" fmla="*/ 0 h 63"/>
                            <a:gd name="T6" fmla="*/ 144 w 154"/>
                            <a:gd name="T7" fmla="*/ 0 h 63"/>
                            <a:gd name="T8" fmla="*/ 141 w 154"/>
                            <a:gd name="T9" fmla="*/ 0 h 63"/>
                            <a:gd name="T10" fmla="*/ 146 w 154"/>
                            <a:gd name="T11" fmla="*/ 15 h 63"/>
                            <a:gd name="T12" fmla="*/ 149 w 154"/>
                            <a:gd name="T13" fmla="*/ 33 h 63"/>
                            <a:gd name="T14" fmla="*/ 146 w 154"/>
                            <a:gd name="T15" fmla="*/ 48 h 63"/>
                            <a:gd name="T16" fmla="*/ 141 w 154"/>
                            <a:gd name="T17" fmla="*/ 63 h 63"/>
                            <a:gd name="T18" fmla="*/ 146 w 154"/>
                            <a:gd name="T19" fmla="*/ 63 h 63"/>
                            <a:gd name="T20" fmla="*/ 151 w 154"/>
                            <a:gd name="T21" fmla="*/ 48 h 63"/>
                            <a:gd name="T22" fmla="*/ 154 w 154"/>
                            <a:gd name="T23" fmla="*/ 33 h 63"/>
                            <a:gd name="T24" fmla="*/ 0 w 154"/>
                            <a:gd name="T25" fmla="*/ 35 h 63"/>
                            <a:gd name="T26" fmla="*/ 0 w 154"/>
                            <a:gd name="T27" fmla="*/ 43 h 63"/>
                            <a:gd name="T28" fmla="*/ 2 w 154"/>
                            <a:gd name="T29" fmla="*/ 50 h 63"/>
                            <a:gd name="T30" fmla="*/ 5 w 154"/>
                            <a:gd name="T31" fmla="*/ 53 h 63"/>
                            <a:gd name="T32" fmla="*/ 7 w 154"/>
                            <a:gd name="T33" fmla="*/ 53 h 63"/>
                            <a:gd name="T34" fmla="*/ 5 w 154"/>
                            <a:gd name="T35" fmla="*/ 45 h 63"/>
                            <a:gd name="T36" fmla="*/ 5 w 154"/>
                            <a:gd name="T37" fmla="*/ 35 h 63"/>
                            <a:gd name="T38" fmla="*/ 2 w 154"/>
                            <a:gd name="T39" fmla="*/ 35 h 63"/>
                            <a:gd name="T40" fmla="*/ 0 w 154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4" h="63">
                              <a:moveTo>
                                <a:pt x="154" y="33"/>
                              </a:moveTo>
                              <a:lnTo>
                                <a:pt x="151" y="15"/>
                              </a:lnTo>
                              <a:lnTo>
                                <a:pt x="146" y="0"/>
                              </a:lnTo>
                              <a:lnTo>
                                <a:pt x="144" y="0"/>
                              </a:lnTo>
                              <a:lnTo>
                                <a:pt x="141" y="0"/>
                              </a:lnTo>
                              <a:lnTo>
                                <a:pt x="146" y="15"/>
                              </a:lnTo>
                              <a:lnTo>
                                <a:pt x="149" y="33"/>
                              </a:lnTo>
                              <a:lnTo>
                                <a:pt x="146" y="48"/>
                              </a:lnTo>
                              <a:lnTo>
                                <a:pt x="141" y="63"/>
                              </a:lnTo>
                              <a:lnTo>
                                <a:pt x="146" y="63"/>
                              </a:lnTo>
                              <a:lnTo>
                                <a:pt x="151" y="48"/>
                              </a:lnTo>
                              <a:lnTo>
                                <a:pt x="15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2" y="50"/>
                              </a:lnTo>
                              <a:lnTo>
                                <a:pt x="5" y="53"/>
                              </a:lnTo>
                              <a:lnTo>
                                <a:pt x="7" y="53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B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9" name="Freeform 2161"/>
                      <wps:cNvSpPr>
                        <a:spLocks noEditPoints="1"/>
                      </wps:cNvSpPr>
                      <wps:spPr bwMode="auto">
                        <a:xfrm>
                          <a:off x="241300" y="698500"/>
                          <a:ext cx="94615" cy="40005"/>
                        </a:xfrm>
                        <a:custGeom>
                          <a:avLst/>
                          <a:gdLst>
                            <a:gd name="T0" fmla="*/ 149 w 149"/>
                            <a:gd name="T1" fmla="*/ 33 h 63"/>
                            <a:gd name="T2" fmla="*/ 147 w 149"/>
                            <a:gd name="T3" fmla="*/ 15 h 63"/>
                            <a:gd name="T4" fmla="*/ 142 w 149"/>
                            <a:gd name="T5" fmla="*/ 0 h 63"/>
                            <a:gd name="T6" fmla="*/ 139 w 149"/>
                            <a:gd name="T7" fmla="*/ 0 h 63"/>
                            <a:gd name="T8" fmla="*/ 137 w 149"/>
                            <a:gd name="T9" fmla="*/ 3 h 63"/>
                            <a:gd name="T10" fmla="*/ 142 w 149"/>
                            <a:gd name="T11" fmla="*/ 15 h 63"/>
                            <a:gd name="T12" fmla="*/ 144 w 149"/>
                            <a:gd name="T13" fmla="*/ 33 h 63"/>
                            <a:gd name="T14" fmla="*/ 142 w 149"/>
                            <a:gd name="T15" fmla="*/ 48 h 63"/>
                            <a:gd name="T16" fmla="*/ 137 w 149"/>
                            <a:gd name="T17" fmla="*/ 63 h 63"/>
                            <a:gd name="T18" fmla="*/ 142 w 149"/>
                            <a:gd name="T19" fmla="*/ 63 h 63"/>
                            <a:gd name="T20" fmla="*/ 147 w 149"/>
                            <a:gd name="T21" fmla="*/ 48 h 63"/>
                            <a:gd name="T22" fmla="*/ 149 w 149"/>
                            <a:gd name="T23" fmla="*/ 33 h 63"/>
                            <a:gd name="T24" fmla="*/ 0 w 149"/>
                            <a:gd name="T25" fmla="*/ 35 h 63"/>
                            <a:gd name="T26" fmla="*/ 0 w 149"/>
                            <a:gd name="T27" fmla="*/ 43 h 63"/>
                            <a:gd name="T28" fmla="*/ 3 w 149"/>
                            <a:gd name="T29" fmla="*/ 53 h 63"/>
                            <a:gd name="T30" fmla="*/ 5 w 149"/>
                            <a:gd name="T31" fmla="*/ 53 h 63"/>
                            <a:gd name="T32" fmla="*/ 8 w 149"/>
                            <a:gd name="T33" fmla="*/ 55 h 63"/>
                            <a:gd name="T34" fmla="*/ 5 w 149"/>
                            <a:gd name="T35" fmla="*/ 45 h 63"/>
                            <a:gd name="T36" fmla="*/ 5 w 149"/>
                            <a:gd name="T37" fmla="*/ 35 h 63"/>
                            <a:gd name="T38" fmla="*/ 3 w 149"/>
                            <a:gd name="T39" fmla="*/ 35 h 63"/>
                            <a:gd name="T40" fmla="*/ 0 w 14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9" h="63">
                              <a:moveTo>
                                <a:pt x="149" y="33"/>
                              </a:moveTo>
                              <a:lnTo>
                                <a:pt x="147" y="15"/>
                              </a:lnTo>
                              <a:lnTo>
                                <a:pt x="142" y="0"/>
                              </a:lnTo>
                              <a:lnTo>
                                <a:pt x="139" y="0"/>
                              </a:lnTo>
                              <a:lnTo>
                                <a:pt x="137" y="3"/>
                              </a:lnTo>
                              <a:lnTo>
                                <a:pt x="142" y="15"/>
                              </a:lnTo>
                              <a:lnTo>
                                <a:pt x="144" y="33"/>
                              </a:lnTo>
                              <a:lnTo>
                                <a:pt x="142" y="48"/>
                              </a:lnTo>
                              <a:lnTo>
                                <a:pt x="137" y="63"/>
                              </a:lnTo>
                              <a:lnTo>
                                <a:pt x="142" y="63"/>
                              </a:lnTo>
                              <a:lnTo>
                                <a:pt x="147" y="48"/>
                              </a:lnTo>
                              <a:lnTo>
                                <a:pt x="14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53"/>
                              </a:lnTo>
                              <a:lnTo>
                                <a:pt x="5" y="53"/>
                              </a:lnTo>
                              <a:lnTo>
                                <a:pt x="8" y="55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8E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0" name="Freeform 2162"/>
                      <wps:cNvSpPr>
                        <a:spLocks noEditPoints="1"/>
                      </wps:cNvSpPr>
                      <wps:spPr bwMode="auto">
                        <a:xfrm>
                          <a:off x="243205" y="698500"/>
                          <a:ext cx="91440" cy="41275"/>
                        </a:xfrm>
                        <a:custGeom>
                          <a:avLst/>
                          <a:gdLst>
                            <a:gd name="T0" fmla="*/ 144 w 144"/>
                            <a:gd name="T1" fmla="*/ 33 h 65"/>
                            <a:gd name="T2" fmla="*/ 141 w 144"/>
                            <a:gd name="T3" fmla="*/ 15 h 65"/>
                            <a:gd name="T4" fmla="*/ 136 w 144"/>
                            <a:gd name="T5" fmla="*/ 0 h 65"/>
                            <a:gd name="T6" fmla="*/ 134 w 144"/>
                            <a:gd name="T7" fmla="*/ 3 h 65"/>
                            <a:gd name="T8" fmla="*/ 131 w 144"/>
                            <a:gd name="T9" fmla="*/ 3 h 65"/>
                            <a:gd name="T10" fmla="*/ 136 w 144"/>
                            <a:gd name="T11" fmla="*/ 15 h 65"/>
                            <a:gd name="T12" fmla="*/ 139 w 144"/>
                            <a:gd name="T13" fmla="*/ 33 h 65"/>
                            <a:gd name="T14" fmla="*/ 136 w 144"/>
                            <a:gd name="T15" fmla="*/ 48 h 65"/>
                            <a:gd name="T16" fmla="*/ 131 w 144"/>
                            <a:gd name="T17" fmla="*/ 65 h 65"/>
                            <a:gd name="T18" fmla="*/ 136 w 144"/>
                            <a:gd name="T19" fmla="*/ 63 h 65"/>
                            <a:gd name="T20" fmla="*/ 141 w 144"/>
                            <a:gd name="T21" fmla="*/ 48 h 65"/>
                            <a:gd name="T22" fmla="*/ 144 w 144"/>
                            <a:gd name="T23" fmla="*/ 33 h 65"/>
                            <a:gd name="T24" fmla="*/ 0 w 144"/>
                            <a:gd name="T25" fmla="*/ 35 h 65"/>
                            <a:gd name="T26" fmla="*/ 0 w 144"/>
                            <a:gd name="T27" fmla="*/ 45 h 65"/>
                            <a:gd name="T28" fmla="*/ 2 w 144"/>
                            <a:gd name="T29" fmla="*/ 53 h 65"/>
                            <a:gd name="T30" fmla="*/ 5 w 144"/>
                            <a:gd name="T31" fmla="*/ 55 h 65"/>
                            <a:gd name="T32" fmla="*/ 10 w 144"/>
                            <a:gd name="T33" fmla="*/ 55 h 65"/>
                            <a:gd name="T34" fmla="*/ 7 w 144"/>
                            <a:gd name="T35" fmla="*/ 45 h 65"/>
                            <a:gd name="T36" fmla="*/ 5 w 144"/>
                            <a:gd name="T37" fmla="*/ 35 h 65"/>
                            <a:gd name="T38" fmla="*/ 2 w 144"/>
                            <a:gd name="T39" fmla="*/ 35 h 65"/>
                            <a:gd name="T40" fmla="*/ 0 w 144"/>
                            <a:gd name="T41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4" h="65">
                              <a:moveTo>
                                <a:pt x="144" y="33"/>
                              </a:moveTo>
                              <a:lnTo>
                                <a:pt x="141" y="15"/>
                              </a:lnTo>
                              <a:lnTo>
                                <a:pt x="136" y="0"/>
                              </a:lnTo>
                              <a:lnTo>
                                <a:pt x="134" y="3"/>
                              </a:lnTo>
                              <a:lnTo>
                                <a:pt x="131" y="3"/>
                              </a:lnTo>
                              <a:lnTo>
                                <a:pt x="136" y="15"/>
                              </a:lnTo>
                              <a:lnTo>
                                <a:pt x="139" y="33"/>
                              </a:lnTo>
                              <a:lnTo>
                                <a:pt x="136" y="48"/>
                              </a:lnTo>
                              <a:lnTo>
                                <a:pt x="131" y="65"/>
                              </a:lnTo>
                              <a:lnTo>
                                <a:pt x="136" y="63"/>
                              </a:lnTo>
                              <a:lnTo>
                                <a:pt x="141" y="48"/>
                              </a:lnTo>
                              <a:lnTo>
                                <a:pt x="14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5"/>
                              </a:lnTo>
                              <a:lnTo>
                                <a:pt x="2" y="53"/>
                              </a:lnTo>
                              <a:lnTo>
                                <a:pt x="5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1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1" name="Freeform 2163"/>
                      <wps:cNvSpPr>
                        <a:spLocks noEditPoints="1"/>
                      </wps:cNvSpPr>
                      <wps:spPr bwMode="auto">
                        <a:xfrm>
                          <a:off x="244475" y="700405"/>
                          <a:ext cx="88265" cy="39370"/>
                        </a:xfrm>
                        <a:custGeom>
                          <a:avLst/>
                          <a:gdLst>
                            <a:gd name="T0" fmla="*/ 139 w 139"/>
                            <a:gd name="T1" fmla="*/ 30 h 62"/>
                            <a:gd name="T2" fmla="*/ 137 w 139"/>
                            <a:gd name="T3" fmla="*/ 12 h 62"/>
                            <a:gd name="T4" fmla="*/ 132 w 139"/>
                            <a:gd name="T5" fmla="*/ 0 h 62"/>
                            <a:gd name="T6" fmla="*/ 129 w 139"/>
                            <a:gd name="T7" fmla="*/ 0 h 62"/>
                            <a:gd name="T8" fmla="*/ 127 w 139"/>
                            <a:gd name="T9" fmla="*/ 0 h 62"/>
                            <a:gd name="T10" fmla="*/ 132 w 139"/>
                            <a:gd name="T11" fmla="*/ 15 h 62"/>
                            <a:gd name="T12" fmla="*/ 134 w 139"/>
                            <a:gd name="T13" fmla="*/ 30 h 62"/>
                            <a:gd name="T14" fmla="*/ 132 w 139"/>
                            <a:gd name="T15" fmla="*/ 47 h 62"/>
                            <a:gd name="T16" fmla="*/ 124 w 139"/>
                            <a:gd name="T17" fmla="*/ 62 h 62"/>
                            <a:gd name="T18" fmla="*/ 132 w 139"/>
                            <a:gd name="T19" fmla="*/ 60 h 62"/>
                            <a:gd name="T20" fmla="*/ 137 w 139"/>
                            <a:gd name="T21" fmla="*/ 45 h 62"/>
                            <a:gd name="T22" fmla="*/ 139 w 139"/>
                            <a:gd name="T23" fmla="*/ 30 h 62"/>
                            <a:gd name="T24" fmla="*/ 0 w 139"/>
                            <a:gd name="T25" fmla="*/ 32 h 62"/>
                            <a:gd name="T26" fmla="*/ 0 w 139"/>
                            <a:gd name="T27" fmla="*/ 42 h 62"/>
                            <a:gd name="T28" fmla="*/ 3 w 139"/>
                            <a:gd name="T29" fmla="*/ 52 h 62"/>
                            <a:gd name="T30" fmla="*/ 8 w 139"/>
                            <a:gd name="T31" fmla="*/ 52 h 62"/>
                            <a:gd name="T32" fmla="*/ 10 w 139"/>
                            <a:gd name="T33" fmla="*/ 55 h 62"/>
                            <a:gd name="T34" fmla="*/ 8 w 139"/>
                            <a:gd name="T35" fmla="*/ 42 h 62"/>
                            <a:gd name="T36" fmla="*/ 5 w 139"/>
                            <a:gd name="T37" fmla="*/ 32 h 62"/>
                            <a:gd name="T38" fmla="*/ 3 w 139"/>
                            <a:gd name="T39" fmla="*/ 32 h 62"/>
                            <a:gd name="T40" fmla="*/ 0 w 139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9" h="62">
                              <a:moveTo>
                                <a:pt x="139" y="30"/>
                              </a:moveTo>
                              <a:lnTo>
                                <a:pt x="137" y="12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27" y="0"/>
                              </a:lnTo>
                              <a:lnTo>
                                <a:pt x="132" y="15"/>
                              </a:lnTo>
                              <a:lnTo>
                                <a:pt x="134" y="30"/>
                              </a:lnTo>
                              <a:lnTo>
                                <a:pt x="132" y="47"/>
                              </a:lnTo>
                              <a:lnTo>
                                <a:pt x="124" y="62"/>
                              </a:lnTo>
                              <a:lnTo>
                                <a:pt x="132" y="60"/>
                              </a:lnTo>
                              <a:lnTo>
                                <a:pt x="137" y="45"/>
                              </a:lnTo>
                              <a:lnTo>
                                <a:pt x="13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8" y="52"/>
                              </a:lnTo>
                              <a:lnTo>
                                <a:pt x="10" y="55"/>
                              </a:lnTo>
                              <a:lnTo>
                                <a:pt x="8" y="42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5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2" name="Freeform 2164"/>
                      <wps:cNvSpPr>
                        <a:spLocks noEditPoints="1"/>
                      </wps:cNvSpPr>
                      <wps:spPr bwMode="auto">
                        <a:xfrm>
                          <a:off x="246380" y="700405"/>
                          <a:ext cx="85090" cy="39370"/>
                        </a:xfrm>
                        <a:custGeom>
                          <a:avLst/>
                          <a:gdLst>
                            <a:gd name="T0" fmla="*/ 134 w 134"/>
                            <a:gd name="T1" fmla="*/ 30 h 62"/>
                            <a:gd name="T2" fmla="*/ 131 w 134"/>
                            <a:gd name="T3" fmla="*/ 12 h 62"/>
                            <a:gd name="T4" fmla="*/ 126 w 134"/>
                            <a:gd name="T5" fmla="*/ 0 h 62"/>
                            <a:gd name="T6" fmla="*/ 124 w 134"/>
                            <a:gd name="T7" fmla="*/ 0 h 62"/>
                            <a:gd name="T8" fmla="*/ 121 w 134"/>
                            <a:gd name="T9" fmla="*/ 0 h 62"/>
                            <a:gd name="T10" fmla="*/ 126 w 134"/>
                            <a:gd name="T11" fmla="*/ 15 h 62"/>
                            <a:gd name="T12" fmla="*/ 129 w 134"/>
                            <a:gd name="T13" fmla="*/ 30 h 62"/>
                            <a:gd name="T14" fmla="*/ 126 w 134"/>
                            <a:gd name="T15" fmla="*/ 47 h 62"/>
                            <a:gd name="T16" fmla="*/ 119 w 134"/>
                            <a:gd name="T17" fmla="*/ 62 h 62"/>
                            <a:gd name="T18" fmla="*/ 126 w 134"/>
                            <a:gd name="T19" fmla="*/ 62 h 62"/>
                            <a:gd name="T20" fmla="*/ 131 w 134"/>
                            <a:gd name="T21" fmla="*/ 45 h 62"/>
                            <a:gd name="T22" fmla="*/ 134 w 134"/>
                            <a:gd name="T23" fmla="*/ 30 h 62"/>
                            <a:gd name="T24" fmla="*/ 0 w 134"/>
                            <a:gd name="T25" fmla="*/ 32 h 62"/>
                            <a:gd name="T26" fmla="*/ 2 w 134"/>
                            <a:gd name="T27" fmla="*/ 42 h 62"/>
                            <a:gd name="T28" fmla="*/ 5 w 134"/>
                            <a:gd name="T29" fmla="*/ 52 h 62"/>
                            <a:gd name="T30" fmla="*/ 7 w 134"/>
                            <a:gd name="T31" fmla="*/ 55 h 62"/>
                            <a:gd name="T32" fmla="*/ 10 w 134"/>
                            <a:gd name="T33" fmla="*/ 55 h 62"/>
                            <a:gd name="T34" fmla="*/ 7 w 134"/>
                            <a:gd name="T35" fmla="*/ 45 h 62"/>
                            <a:gd name="T36" fmla="*/ 5 w 134"/>
                            <a:gd name="T37" fmla="*/ 32 h 62"/>
                            <a:gd name="T38" fmla="*/ 2 w 134"/>
                            <a:gd name="T39" fmla="*/ 32 h 62"/>
                            <a:gd name="T40" fmla="*/ 0 w 134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4" h="62">
                              <a:moveTo>
                                <a:pt x="134" y="30"/>
                              </a:moveTo>
                              <a:lnTo>
                                <a:pt x="131" y="12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21" y="0"/>
                              </a:lnTo>
                              <a:lnTo>
                                <a:pt x="126" y="15"/>
                              </a:lnTo>
                              <a:lnTo>
                                <a:pt x="129" y="30"/>
                              </a:lnTo>
                              <a:lnTo>
                                <a:pt x="126" y="47"/>
                              </a:lnTo>
                              <a:lnTo>
                                <a:pt x="119" y="62"/>
                              </a:lnTo>
                              <a:lnTo>
                                <a:pt x="126" y="62"/>
                              </a:lnTo>
                              <a:lnTo>
                                <a:pt x="131" y="45"/>
                              </a:lnTo>
                              <a:lnTo>
                                <a:pt x="13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2"/>
                              </a:lnTo>
                              <a:lnTo>
                                <a:pt x="5" y="52"/>
                              </a:lnTo>
                              <a:lnTo>
                                <a:pt x="7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8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3" name="Freeform 2165"/>
                      <wps:cNvSpPr>
                        <a:spLocks noEditPoints="1"/>
                      </wps:cNvSpPr>
                      <wps:spPr bwMode="auto">
                        <a:xfrm>
                          <a:off x="247650" y="700405"/>
                          <a:ext cx="81915" cy="39370"/>
                        </a:xfrm>
                        <a:custGeom>
                          <a:avLst/>
                          <a:gdLst>
                            <a:gd name="T0" fmla="*/ 129 w 129"/>
                            <a:gd name="T1" fmla="*/ 30 h 62"/>
                            <a:gd name="T2" fmla="*/ 127 w 129"/>
                            <a:gd name="T3" fmla="*/ 15 h 62"/>
                            <a:gd name="T4" fmla="*/ 122 w 129"/>
                            <a:gd name="T5" fmla="*/ 0 h 62"/>
                            <a:gd name="T6" fmla="*/ 119 w 129"/>
                            <a:gd name="T7" fmla="*/ 0 h 62"/>
                            <a:gd name="T8" fmla="*/ 117 w 129"/>
                            <a:gd name="T9" fmla="*/ 0 h 62"/>
                            <a:gd name="T10" fmla="*/ 122 w 129"/>
                            <a:gd name="T11" fmla="*/ 15 h 62"/>
                            <a:gd name="T12" fmla="*/ 124 w 129"/>
                            <a:gd name="T13" fmla="*/ 30 h 62"/>
                            <a:gd name="T14" fmla="*/ 124 w 129"/>
                            <a:gd name="T15" fmla="*/ 37 h 62"/>
                            <a:gd name="T16" fmla="*/ 122 w 129"/>
                            <a:gd name="T17" fmla="*/ 47 h 62"/>
                            <a:gd name="T18" fmla="*/ 119 w 129"/>
                            <a:gd name="T19" fmla="*/ 55 h 62"/>
                            <a:gd name="T20" fmla="*/ 114 w 129"/>
                            <a:gd name="T21" fmla="*/ 62 h 62"/>
                            <a:gd name="T22" fmla="*/ 117 w 129"/>
                            <a:gd name="T23" fmla="*/ 62 h 62"/>
                            <a:gd name="T24" fmla="*/ 119 w 129"/>
                            <a:gd name="T25" fmla="*/ 62 h 62"/>
                            <a:gd name="T26" fmla="*/ 127 w 129"/>
                            <a:gd name="T27" fmla="*/ 47 h 62"/>
                            <a:gd name="T28" fmla="*/ 129 w 129"/>
                            <a:gd name="T29" fmla="*/ 30 h 62"/>
                            <a:gd name="T30" fmla="*/ 0 w 129"/>
                            <a:gd name="T31" fmla="*/ 32 h 62"/>
                            <a:gd name="T32" fmla="*/ 3 w 129"/>
                            <a:gd name="T33" fmla="*/ 42 h 62"/>
                            <a:gd name="T34" fmla="*/ 5 w 129"/>
                            <a:gd name="T35" fmla="*/ 55 h 62"/>
                            <a:gd name="T36" fmla="*/ 8 w 129"/>
                            <a:gd name="T37" fmla="*/ 55 h 62"/>
                            <a:gd name="T38" fmla="*/ 13 w 129"/>
                            <a:gd name="T39" fmla="*/ 57 h 62"/>
                            <a:gd name="T40" fmla="*/ 8 w 129"/>
                            <a:gd name="T41" fmla="*/ 45 h 62"/>
                            <a:gd name="T42" fmla="*/ 5 w 129"/>
                            <a:gd name="T43" fmla="*/ 32 h 62"/>
                            <a:gd name="T44" fmla="*/ 3 w 129"/>
                            <a:gd name="T45" fmla="*/ 32 h 62"/>
                            <a:gd name="T46" fmla="*/ 0 w 129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9" h="62">
                              <a:moveTo>
                                <a:pt x="129" y="30"/>
                              </a:moveTo>
                              <a:lnTo>
                                <a:pt x="127" y="15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17" y="0"/>
                              </a:lnTo>
                              <a:lnTo>
                                <a:pt x="122" y="15"/>
                              </a:lnTo>
                              <a:lnTo>
                                <a:pt x="124" y="30"/>
                              </a:lnTo>
                              <a:lnTo>
                                <a:pt x="124" y="37"/>
                              </a:lnTo>
                              <a:lnTo>
                                <a:pt x="122" y="47"/>
                              </a:lnTo>
                              <a:lnTo>
                                <a:pt x="119" y="55"/>
                              </a:lnTo>
                              <a:lnTo>
                                <a:pt x="114" y="62"/>
                              </a:lnTo>
                              <a:lnTo>
                                <a:pt x="117" y="62"/>
                              </a:lnTo>
                              <a:lnTo>
                                <a:pt x="119" y="62"/>
                              </a:lnTo>
                              <a:lnTo>
                                <a:pt x="127" y="47"/>
                              </a:lnTo>
                              <a:lnTo>
                                <a:pt x="12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2"/>
                              </a:lnTo>
                              <a:lnTo>
                                <a:pt x="5" y="55"/>
                              </a:lnTo>
                              <a:lnTo>
                                <a:pt x="8" y="55"/>
                              </a:lnTo>
                              <a:lnTo>
                                <a:pt x="13" y="57"/>
                              </a:lnTo>
                              <a:lnTo>
                                <a:pt x="8" y="4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B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4" name="Freeform 2166"/>
                      <wps:cNvSpPr>
                        <a:spLocks noEditPoints="1"/>
                      </wps:cNvSpPr>
                      <wps:spPr bwMode="auto">
                        <a:xfrm>
                          <a:off x="249555" y="700405"/>
                          <a:ext cx="78740" cy="39370"/>
                        </a:xfrm>
                        <a:custGeom>
                          <a:avLst/>
                          <a:gdLst>
                            <a:gd name="T0" fmla="*/ 124 w 124"/>
                            <a:gd name="T1" fmla="*/ 30 h 62"/>
                            <a:gd name="T2" fmla="*/ 121 w 124"/>
                            <a:gd name="T3" fmla="*/ 15 h 62"/>
                            <a:gd name="T4" fmla="*/ 116 w 124"/>
                            <a:gd name="T5" fmla="*/ 0 h 62"/>
                            <a:gd name="T6" fmla="*/ 114 w 124"/>
                            <a:gd name="T7" fmla="*/ 0 h 62"/>
                            <a:gd name="T8" fmla="*/ 111 w 124"/>
                            <a:gd name="T9" fmla="*/ 2 h 62"/>
                            <a:gd name="T10" fmla="*/ 116 w 124"/>
                            <a:gd name="T11" fmla="*/ 15 h 62"/>
                            <a:gd name="T12" fmla="*/ 119 w 124"/>
                            <a:gd name="T13" fmla="*/ 30 h 62"/>
                            <a:gd name="T14" fmla="*/ 119 w 124"/>
                            <a:gd name="T15" fmla="*/ 37 h 62"/>
                            <a:gd name="T16" fmla="*/ 116 w 124"/>
                            <a:gd name="T17" fmla="*/ 47 h 62"/>
                            <a:gd name="T18" fmla="*/ 111 w 124"/>
                            <a:gd name="T19" fmla="*/ 55 h 62"/>
                            <a:gd name="T20" fmla="*/ 109 w 124"/>
                            <a:gd name="T21" fmla="*/ 62 h 62"/>
                            <a:gd name="T22" fmla="*/ 111 w 124"/>
                            <a:gd name="T23" fmla="*/ 62 h 62"/>
                            <a:gd name="T24" fmla="*/ 114 w 124"/>
                            <a:gd name="T25" fmla="*/ 62 h 62"/>
                            <a:gd name="T26" fmla="*/ 121 w 124"/>
                            <a:gd name="T27" fmla="*/ 47 h 62"/>
                            <a:gd name="T28" fmla="*/ 124 w 124"/>
                            <a:gd name="T29" fmla="*/ 30 h 62"/>
                            <a:gd name="T30" fmla="*/ 0 w 124"/>
                            <a:gd name="T31" fmla="*/ 32 h 62"/>
                            <a:gd name="T32" fmla="*/ 2 w 124"/>
                            <a:gd name="T33" fmla="*/ 45 h 62"/>
                            <a:gd name="T34" fmla="*/ 5 w 124"/>
                            <a:gd name="T35" fmla="*/ 55 h 62"/>
                            <a:gd name="T36" fmla="*/ 10 w 124"/>
                            <a:gd name="T37" fmla="*/ 57 h 62"/>
                            <a:gd name="T38" fmla="*/ 12 w 124"/>
                            <a:gd name="T39" fmla="*/ 57 h 62"/>
                            <a:gd name="T40" fmla="*/ 7 w 124"/>
                            <a:gd name="T41" fmla="*/ 45 h 62"/>
                            <a:gd name="T42" fmla="*/ 5 w 124"/>
                            <a:gd name="T43" fmla="*/ 32 h 62"/>
                            <a:gd name="T44" fmla="*/ 2 w 124"/>
                            <a:gd name="T45" fmla="*/ 32 h 62"/>
                            <a:gd name="T46" fmla="*/ 0 w 124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4" h="62">
                              <a:moveTo>
                                <a:pt x="124" y="30"/>
                              </a:moveTo>
                              <a:lnTo>
                                <a:pt x="121" y="15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11" y="2"/>
                              </a:lnTo>
                              <a:lnTo>
                                <a:pt x="116" y="15"/>
                              </a:lnTo>
                              <a:lnTo>
                                <a:pt x="119" y="30"/>
                              </a:lnTo>
                              <a:lnTo>
                                <a:pt x="119" y="37"/>
                              </a:lnTo>
                              <a:lnTo>
                                <a:pt x="116" y="47"/>
                              </a:lnTo>
                              <a:lnTo>
                                <a:pt x="111" y="55"/>
                              </a:lnTo>
                              <a:lnTo>
                                <a:pt x="109" y="62"/>
                              </a:lnTo>
                              <a:lnTo>
                                <a:pt x="111" y="62"/>
                              </a:lnTo>
                              <a:lnTo>
                                <a:pt x="114" y="62"/>
                              </a:lnTo>
                              <a:lnTo>
                                <a:pt x="121" y="47"/>
                              </a:lnTo>
                              <a:lnTo>
                                <a:pt x="12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5"/>
                              </a:lnTo>
                              <a:lnTo>
                                <a:pt x="5" y="55"/>
                              </a:lnTo>
                              <a:lnTo>
                                <a:pt x="10" y="57"/>
                              </a:lnTo>
                              <a:lnTo>
                                <a:pt x="12" y="57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9E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5" name="Freeform 2167"/>
                      <wps:cNvSpPr>
                        <a:spLocks noEditPoints="1"/>
                      </wps:cNvSpPr>
                      <wps:spPr bwMode="auto">
                        <a:xfrm>
                          <a:off x="250825" y="700405"/>
                          <a:ext cx="75565" cy="39370"/>
                        </a:xfrm>
                        <a:custGeom>
                          <a:avLst/>
                          <a:gdLst>
                            <a:gd name="T0" fmla="*/ 119 w 119"/>
                            <a:gd name="T1" fmla="*/ 30 h 62"/>
                            <a:gd name="T2" fmla="*/ 117 w 119"/>
                            <a:gd name="T3" fmla="*/ 15 h 62"/>
                            <a:gd name="T4" fmla="*/ 112 w 119"/>
                            <a:gd name="T5" fmla="*/ 0 h 62"/>
                            <a:gd name="T6" fmla="*/ 109 w 119"/>
                            <a:gd name="T7" fmla="*/ 2 h 62"/>
                            <a:gd name="T8" fmla="*/ 107 w 119"/>
                            <a:gd name="T9" fmla="*/ 2 h 62"/>
                            <a:gd name="T10" fmla="*/ 112 w 119"/>
                            <a:gd name="T11" fmla="*/ 15 h 62"/>
                            <a:gd name="T12" fmla="*/ 114 w 119"/>
                            <a:gd name="T13" fmla="*/ 30 h 62"/>
                            <a:gd name="T14" fmla="*/ 112 w 119"/>
                            <a:gd name="T15" fmla="*/ 37 h 62"/>
                            <a:gd name="T16" fmla="*/ 112 w 119"/>
                            <a:gd name="T17" fmla="*/ 47 h 62"/>
                            <a:gd name="T18" fmla="*/ 107 w 119"/>
                            <a:gd name="T19" fmla="*/ 55 h 62"/>
                            <a:gd name="T20" fmla="*/ 102 w 119"/>
                            <a:gd name="T21" fmla="*/ 62 h 62"/>
                            <a:gd name="T22" fmla="*/ 104 w 119"/>
                            <a:gd name="T23" fmla="*/ 62 h 62"/>
                            <a:gd name="T24" fmla="*/ 109 w 119"/>
                            <a:gd name="T25" fmla="*/ 62 h 62"/>
                            <a:gd name="T26" fmla="*/ 114 w 119"/>
                            <a:gd name="T27" fmla="*/ 55 h 62"/>
                            <a:gd name="T28" fmla="*/ 117 w 119"/>
                            <a:gd name="T29" fmla="*/ 47 h 62"/>
                            <a:gd name="T30" fmla="*/ 119 w 119"/>
                            <a:gd name="T31" fmla="*/ 37 h 62"/>
                            <a:gd name="T32" fmla="*/ 119 w 119"/>
                            <a:gd name="T33" fmla="*/ 30 h 62"/>
                            <a:gd name="T34" fmla="*/ 0 w 119"/>
                            <a:gd name="T35" fmla="*/ 32 h 62"/>
                            <a:gd name="T36" fmla="*/ 3 w 119"/>
                            <a:gd name="T37" fmla="*/ 45 h 62"/>
                            <a:gd name="T38" fmla="*/ 8 w 119"/>
                            <a:gd name="T39" fmla="*/ 57 h 62"/>
                            <a:gd name="T40" fmla="*/ 10 w 119"/>
                            <a:gd name="T41" fmla="*/ 57 h 62"/>
                            <a:gd name="T42" fmla="*/ 15 w 119"/>
                            <a:gd name="T43" fmla="*/ 60 h 62"/>
                            <a:gd name="T44" fmla="*/ 8 w 119"/>
                            <a:gd name="T45" fmla="*/ 47 h 62"/>
                            <a:gd name="T46" fmla="*/ 5 w 119"/>
                            <a:gd name="T47" fmla="*/ 32 h 62"/>
                            <a:gd name="T48" fmla="*/ 3 w 119"/>
                            <a:gd name="T49" fmla="*/ 32 h 62"/>
                            <a:gd name="T50" fmla="*/ 0 w 119"/>
                            <a:gd name="T5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9" h="62">
                              <a:moveTo>
                                <a:pt x="119" y="30"/>
                              </a:moveTo>
                              <a:lnTo>
                                <a:pt x="117" y="15"/>
                              </a:lnTo>
                              <a:lnTo>
                                <a:pt x="112" y="0"/>
                              </a:lnTo>
                              <a:lnTo>
                                <a:pt x="109" y="2"/>
                              </a:lnTo>
                              <a:lnTo>
                                <a:pt x="107" y="2"/>
                              </a:lnTo>
                              <a:lnTo>
                                <a:pt x="112" y="15"/>
                              </a:lnTo>
                              <a:lnTo>
                                <a:pt x="114" y="30"/>
                              </a:lnTo>
                              <a:lnTo>
                                <a:pt x="112" y="37"/>
                              </a:lnTo>
                              <a:lnTo>
                                <a:pt x="112" y="47"/>
                              </a:lnTo>
                              <a:lnTo>
                                <a:pt x="107" y="55"/>
                              </a:lnTo>
                              <a:lnTo>
                                <a:pt x="102" y="62"/>
                              </a:lnTo>
                              <a:lnTo>
                                <a:pt x="104" y="62"/>
                              </a:lnTo>
                              <a:lnTo>
                                <a:pt x="109" y="62"/>
                              </a:lnTo>
                              <a:lnTo>
                                <a:pt x="114" y="55"/>
                              </a:lnTo>
                              <a:lnTo>
                                <a:pt x="117" y="47"/>
                              </a:lnTo>
                              <a:lnTo>
                                <a:pt x="119" y="37"/>
                              </a:lnTo>
                              <a:lnTo>
                                <a:pt x="11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5"/>
                              </a:lnTo>
                              <a:lnTo>
                                <a:pt x="8" y="57"/>
                              </a:lnTo>
                              <a:lnTo>
                                <a:pt x="10" y="57"/>
                              </a:lnTo>
                              <a:lnTo>
                                <a:pt x="15" y="60"/>
                              </a:lnTo>
                              <a:lnTo>
                                <a:pt x="8" y="47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A2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6" name="Freeform 2168"/>
                      <wps:cNvSpPr>
                        <a:spLocks noEditPoints="1"/>
                      </wps:cNvSpPr>
                      <wps:spPr bwMode="auto">
                        <a:xfrm>
                          <a:off x="252730" y="701675"/>
                          <a:ext cx="72390" cy="38100"/>
                        </a:xfrm>
                        <a:custGeom>
                          <a:avLst/>
                          <a:gdLst>
                            <a:gd name="T0" fmla="*/ 114 w 114"/>
                            <a:gd name="T1" fmla="*/ 28 h 60"/>
                            <a:gd name="T2" fmla="*/ 111 w 114"/>
                            <a:gd name="T3" fmla="*/ 13 h 60"/>
                            <a:gd name="T4" fmla="*/ 106 w 114"/>
                            <a:gd name="T5" fmla="*/ 0 h 60"/>
                            <a:gd name="T6" fmla="*/ 104 w 114"/>
                            <a:gd name="T7" fmla="*/ 0 h 60"/>
                            <a:gd name="T8" fmla="*/ 101 w 114"/>
                            <a:gd name="T9" fmla="*/ 0 h 60"/>
                            <a:gd name="T10" fmla="*/ 106 w 114"/>
                            <a:gd name="T11" fmla="*/ 13 h 60"/>
                            <a:gd name="T12" fmla="*/ 109 w 114"/>
                            <a:gd name="T13" fmla="*/ 28 h 60"/>
                            <a:gd name="T14" fmla="*/ 106 w 114"/>
                            <a:gd name="T15" fmla="*/ 38 h 60"/>
                            <a:gd name="T16" fmla="*/ 104 w 114"/>
                            <a:gd name="T17" fmla="*/ 45 h 60"/>
                            <a:gd name="T18" fmla="*/ 101 w 114"/>
                            <a:gd name="T19" fmla="*/ 53 h 60"/>
                            <a:gd name="T20" fmla="*/ 97 w 114"/>
                            <a:gd name="T21" fmla="*/ 60 h 60"/>
                            <a:gd name="T22" fmla="*/ 99 w 114"/>
                            <a:gd name="T23" fmla="*/ 60 h 60"/>
                            <a:gd name="T24" fmla="*/ 104 w 114"/>
                            <a:gd name="T25" fmla="*/ 60 h 60"/>
                            <a:gd name="T26" fmla="*/ 106 w 114"/>
                            <a:gd name="T27" fmla="*/ 53 h 60"/>
                            <a:gd name="T28" fmla="*/ 111 w 114"/>
                            <a:gd name="T29" fmla="*/ 45 h 60"/>
                            <a:gd name="T30" fmla="*/ 114 w 114"/>
                            <a:gd name="T31" fmla="*/ 35 h 60"/>
                            <a:gd name="T32" fmla="*/ 114 w 114"/>
                            <a:gd name="T33" fmla="*/ 28 h 60"/>
                            <a:gd name="T34" fmla="*/ 0 w 114"/>
                            <a:gd name="T35" fmla="*/ 30 h 60"/>
                            <a:gd name="T36" fmla="*/ 2 w 114"/>
                            <a:gd name="T37" fmla="*/ 43 h 60"/>
                            <a:gd name="T38" fmla="*/ 7 w 114"/>
                            <a:gd name="T39" fmla="*/ 55 h 60"/>
                            <a:gd name="T40" fmla="*/ 12 w 114"/>
                            <a:gd name="T41" fmla="*/ 58 h 60"/>
                            <a:gd name="T42" fmla="*/ 15 w 114"/>
                            <a:gd name="T43" fmla="*/ 58 h 60"/>
                            <a:gd name="T44" fmla="*/ 7 w 114"/>
                            <a:gd name="T45" fmla="*/ 45 h 60"/>
                            <a:gd name="T46" fmla="*/ 5 w 114"/>
                            <a:gd name="T47" fmla="*/ 30 h 60"/>
                            <a:gd name="T48" fmla="*/ 2 w 114"/>
                            <a:gd name="T49" fmla="*/ 30 h 60"/>
                            <a:gd name="T50" fmla="*/ 0 w 114"/>
                            <a:gd name="T51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4" h="60">
                              <a:moveTo>
                                <a:pt x="114" y="28"/>
                              </a:moveTo>
                              <a:lnTo>
                                <a:pt x="111" y="13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01" y="0"/>
                              </a:lnTo>
                              <a:lnTo>
                                <a:pt x="106" y="13"/>
                              </a:lnTo>
                              <a:lnTo>
                                <a:pt x="109" y="28"/>
                              </a:lnTo>
                              <a:lnTo>
                                <a:pt x="106" y="38"/>
                              </a:lnTo>
                              <a:lnTo>
                                <a:pt x="104" y="45"/>
                              </a:lnTo>
                              <a:lnTo>
                                <a:pt x="101" y="53"/>
                              </a:lnTo>
                              <a:lnTo>
                                <a:pt x="97" y="60"/>
                              </a:lnTo>
                              <a:lnTo>
                                <a:pt x="99" y="60"/>
                              </a:lnTo>
                              <a:lnTo>
                                <a:pt x="104" y="60"/>
                              </a:lnTo>
                              <a:lnTo>
                                <a:pt x="106" y="53"/>
                              </a:lnTo>
                              <a:lnTo>
                                <a:pt x="111" y="45"/>
                              </a:lnTo>
                              <a:lnTo>
                                <a:pt x="114" y="35"/>
                              </a:lnTo>
                              <a:lnTo>
                                <a:pt x="11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3"/>
                              </a:lnTo>
                              <a:lnTo>
                                <a:pt x="7" y="55"/>
                              </a:lnTo>
                              <a:lnTo>
                                <a:pt x="12" y="58"/>
                              </a:lnTo>
                              <a:lnTo>
                                <a:pt x="15" y="58"/>
                              </a:lnTo>
                              <a:lnTo>
                                <a:pt x="7" y="45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7" name="Freeform 2169"/>
                      <wps:cNvSpPr>
                        <a:spLocks noEditPoints="1"/>
                      </wps:cNvSpPr>
                      <wps:spPr bwMode="auto">
                        <a:xfrm>
                          <a:off x="254000" y="701675"/>
                          <a:ext cx="69215" cy="40005"/>
                        </a:xfrm>
                        <a:custGeom>
                          <a:avLst/>
                          <a:gdLst>
                            <a:gd name="T0" fmla="*/ 109 w 109"/>
                            <a:gd name="T1" fmla="*/ 28 h 63"/>
                            <a:gd name="T2" fmla="*/ 107 w 109"/>
                            <a:gd name="T3" fmla="*/ 13 h 63"/>
                            <a:gd name="T4" fmla="*/ 102 w 109"/>
                            <a:gd name="T5" fmla="*/ 0 h 63"/>
                            <a:gd name="T6" fmla="*/ 99 w 109"/>
                            <a:gd name="T7" fmla="*/ 0 h 63"/>
                            <a:gd name="T8" fmla="*/ 97 w 109"/>
                            <a:gd name="T9" fmla="*/ 0 h 63"/>
                            <a:gd name="T10" fmla="*/ 102 w 109"/>
                            <a:gd name="T11" fmla="*/ 13 h 63"/>
                            <a:gd name="T12" fmla="*/ 104 w 109"/>
                            <a:gd name="T13" fmla="*/ 28 h 63"/>
                            <a:gd name="T14" fmla="*/ 102 w 109"/>
                            <a:gd name="T15" fmla="*/ 38 h 63"/>
                            <a:gd name="T16" fmla="*/ 99 w 109"/>
                            <a:gd name="T17" fmla="*/ 45 h 63"/>
                            <a:gd name="T18" fmla="*/ 97 w 109"/>
                            <a:gd name="T19" fmla="*/ 55 h 63"/>
                            <a:gd name="T20" fmla="*/ 90 w 109"/>
                            <a:gd name="T21" fmla="*/ 63 h 63"/>
                            <a:gd name="T22" fmla="*/ 95 w 109"/>
                            <a:gd name="T23" fmla="*/ 60 h 63"/>
                            <a:gd name="T24" fmla="*/ 97 w 109"/>
                            <a:gd name="T25" fmla="*/ 60 h 63"/>
                            <a:gd name="T26" fmla="*/ 102 w 109"/>
                            <a:gd name="T27" fmla="*/ 53 h 63"/>
                            <a:gd name="T28" fmla="*/ 107 w 109"/>
                            <a:gd name="T29" fmla="*/ 45 h 63"/>
                            <a:gd name="T30" fmla="*/ 107 w 109"/>
                            <a:gd name="T31" fmla="*/ 35 h 63"/>
                            <a:gd name="T32" fmla="*/ 109 w 109"/>
                            <a:gd name="T33" fmla="*/ 28 h 63"/>
                            <a:gd name="T34" fmla="*/ 0 w 109"/>
                            <a:gd name="T35" fmla="*/ 30 h 63"/>
                            <a:gd name="T36" fmla="*/ 3 w 109"/>
                            <a:gd name="T37" fmla="*/ 45 h 63"/>
                            <a:gd name="T38" fmla="*/ 10 w 109"/>
                            <a:gd name="T39" fmla="*/ 58 h 63"/>
                            <a:gd name="T40" fmla="*/ 13 w 109"/>
                            <a:gd name="T41" fmla="*/ 58 h 63"/>
                            <a:gd name="T42" fmla="*/ 17 w 109"/>
                            <a:gd name="T43" fmla="*/ 60 h 63"/>
                            <a:gd name="T44" fmla="*/ 13 w 109"/>
                            <a:gd name="T45" fmla="*/ 53 h 63"/>
                            <a:gd name="T46" fmla="*/ 8 w 109"/>
                            <a:gd name="T47" fmla="*/ 45 h 63"/>
                            <a:gd name="T48" fmla="*/ 5 w 109"/>
                            <a:gd name="T49" fmla="*/ 38 h 63"/>
                            <a:gd name="T50" fmla="*/ 5 w 109"/>
                            <a:gd name="T51" fmla="*/ 30 h 63"/>
                            <a:gd name="T52" fmla="*/ 3 w 109"/>
                            <a:gd name="T53" fmla="*/ 30 h 63"/>
                            <a:gd name="T54" fmla="*/ 0 w 109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9" h="63">
                              <a:moveTo>
                                <a:pt x="109" y="28"/>
                              </a:moveTo>
                              <a:lnTo>
                                <a:pt x="107" y="13"/>
                              </a:lnTo>
                              <a:lnTo>
                                <a:pt x="102" y="0"/>
                              </a:lnTo>
                              <a:lnTo>
                                <a:pt x="99" y="0"/>
                              </a:lnTo>
                              <a:lnTo>
                                <a:pt x="97" y="0"/>
                              </a:lnTo>
                              <a:lnTo>
                                <a:pt x="102" y="13"/>
                              </a:lnTo>
                              <a:lnTo>
                                <a:pt x="104" y="28"/>
                              </a:lnTo>
                              <a:lnTo>
                                <a:pt x="102" y="38"/>
                              </a:lnTo>
                              <a:lnTo>
                                <a:pt x="99" y="45"/>
                              </a:lnTo>
                              <a:lnTo>
                                <a:pt x="97" y="55"/>
                              </a:lnTo>
                              <a:lnTo>
                                <a:pt x="90" y="63"/>
                              </a:lnTo>
                              <a:lnTo>
                                <a:pt x="95" y="60"/>
                              </a:lnTo>
                              <a:lnTo>
                                <a:pt x="97" y="60"/>
                              </a:lnTo>
                              <a:lnTo>
                                <a:pt x="102" y="53"/>
                              </a:lnTo>
                              <a:lnTo>
                                <a:pt x="107" y="45"/>
                              </a:lnTo>
                              <a:lnTo>
                                <a:pt x="107" y="35"/>
                              </a:lnTo>
                              <a:lnTo>
                                <a:pt x="10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3" y="45"/>
                              </a:lnTo>
                              <a:lnTo>
                                <a:pt x="10" y="58"/>
                              </a:lnTo>
                              <a:lnTo>
                                <a:pt x="13" y="58"/>
                              </a:lnTo>
                              <a:lnTo>
                                <a:pt x="17" y="60"/>
                              </a:lnTo>
                              <a:lnTo>
                                <a:pt x="13" y="53"/>
                              </a:lnTo>
                              <a:lnTo>
                                <a:pt x="8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9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8" name="Freeform 2170"/>
                      <wps:cNvSpPr>
                        <a:spLocks noEditPoints="1"/>
                      </wps:cNvSpPr>
                      <wps:spPr bwMode="auto">
                        <a:xfrm>
                          <a:off x="255905" y="701675"/>
                          <a:ext cx="66040" cy="40005"/>
                        </a:xfrm>
                        <a:custGeom>
                          <a:avLst/>
                          <a:gdLst>
                            <a:gd name="T0" fmla="*/ 104 w 104"/>
                            <a:gd name="T1" fmla="*/ 28 h 63"/>
                            <a:gd name="T2" fmla="*/ 101 w 104"/>
                            <a:gd name="T3" fmla="*/ 13 h 63"/>
                            <a:gd name="T4" fmla="*/ 96 w 104"/>
                            <a:gd name="T5" fmla="*/ 0 h 63"/>
                            <a:gd name="T6" fmla="*/ 94 w 104"/>
                            <a:gd name="T7" fmla="*/ 0 h 63"/>
                            <a:gd name="T8" fmla="*/ 92 w 104"/>
                            <a:gd name="T9" fmla="*/ 3 h 63"/>
                            <a:gd name="T10" fmla="*/ 96 w 104"/>
                            <a:gd name="T11" fmla="*/ 13 h 63"/>
                            <a:gd name="T12" fmla="*/ 99 w 104"/>
                            <a:gd name="T13" fmla="*/ 28 h 63"/>
                            <a:gd name="T14" fmla="*/ 96 w 104"/>
                            <a:gd name="T15" fmla="*/ 38 h 63"/>
                            <a:gd name="T16" fmla="*/ 94 w 104"/>
                            <a:gd name="T17" fmla="*/ 45 h 63"/>
                            <a:gd name="T18" fmla="*/ 89 w 104"/>
                            <a:gd name="T19" fmla="*/ 55 h 63"/>
                            <a:gd name="T20" fmla="*/ 84 w 104"/>
                            <a:gd name="T21" fmla="*/ 63 h 63"/>
                            <a:gd name="T22" fmla="*/ 87 w 104"/>
                            <a:gd name="T23" fmla="*/ 63 h 63"/>
                            <a:gd name="T24" fmla="*/ 92 w 104"/>
                            <a:gd name="T25" fmla="*/ 60 h 63"/>
                            <a:gd name="T26" fmla="*/ 96 w 104"/>
                            <a:gd name="T27" fmla="*/ 53 h 63"/>
                            <a:gd name="T28" fmla="*/ 99 w 104"/>
                            <a:gd name="T29" fmla="*/ 45 h 63"/>
                            <a:gd name="T30" fmla="*/ 101 w 104"/>
                            <a:gd name="T31" fmla="*/ 38 h 63"/>
                            <a:gd name="T32" fmla="*/ 104 w 104"/>
                            <a:gd name="T33" fmla="*/ 28 h 63"/>
                            <a:gd name="T34" fmla="*/ 0 w 104"/>
                            <a:gd name="T35" fmla="*/ 30 h 63"/>
                            <a:gd name="T36" fmla="*/ 2 w 104"/>
                            <a:gd name="T37" fmla="*/ 45 h 63"/>
                            <a:gd name="T38" fmla="*/ 10 w 104"/>
                            <a:gd name="T39" fmla="*/ 58 h 63"/>
                            <a:gd name="T40" fmla="*/ 14 w 104"/>
                            <a:gd name="T41" fmla="*/ 60 h 63"/>
                            <a:gd name="T42" fmla="*/ 17 w 104"/>
                            <a:gd name="T43" fmla="*/ 60 h 63"/>
                            <a:gd name="T44" fmla="*/ 12 w 104"/>
                            <a:gd name="T45" fmla="*/ 53 h 63"/>
                            <a:gd name="T46" fmla="*/ 10 w 104"/>
                            <a:gd name="T47" fmla="*/ 45 h 63"/>
                            <a:gd name="T48" fmla="*/ 5 w 104"/>
                            <a:gd name="T49" fmla="*/ 38 h 63"/>
                            <a:gd name="T50" fmla="*/ 5 w 104"/>
                            <a:gd name="T51" fmla="*/ 30 h 63"/>
                            <a:gd name="T52" fmla="*/ 2 w 104"/>
                            <a:gd name="T53" fmla="*/ 30 h 63"/>
                            <a:gd name="T54" fmla="*/ 0 w 104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4" h="63">
                              <a:moveTo>
                                <a:pt x="104" y="28"/>
                              </a:moveTo>
                              <a:lnTo>
                                <a:pt x="101" y="13"/>
                              </a:lnTo>
                              <a:lnTo>
                                <a:pt x="96" y="0"/>
                              </a:lnTo>
                              <a:lnTo>
                                <a:pt x="94" y="0"/>
                              </a:lnTo>
                              <a:lnTo>
                                <a:pt x="92" y="3"/>
                              </a:lnTo>
                              <a:lnTo>
                                <a:pt x="96" y="13"/>
                              </a:lnTo>
                              <a:lnTo>
                                <a:pt x="99" y="28"/>
                              </a:lnTo>
                              <a:lnTo>
                                <a:pt x="96" y="38"/>
                              </a:lnTo>
                              <a:lnTo>
                                <a:pt x="94" y="45"/>
                              </a:lnTo>
                              <a:lnTo>
                                <a:pt x="89" y="55"/>
                              </a:lnTo>
                              <a:lnTo>
                                <a:pt x="84" y="63"/>
                              </a:lnTo>
                              <a:lnTo>
                                <a:pt x="87" y="63"/>
                              </a:lnTo>
                              <a:lnTo>
                                <a:pt x="92" y="60"/>
                              </a:lnTo>
                              <a:lnTo>
                                <a:pt x="96" y="53"/>
                              </a:lnTo>
                              <a:lnTo>
                                <a:pt x="99" y="45"/>
                              </a:lnTo>
                              <a:lnTo>
                                <a:pt x="101" y="38"/>
                              </a:lnTo>
                              <a:lnTo>
                                <a:pt x="10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5"/>
                              </a:lnTo>
                              <a:lnTo>
                                <a:pt x="10" y="58"/>
                              </a:lnTo>
                              <a:lnTo>
                                <a:pt x="14" y="60"/>
                              </a:lnTo>
                              <a:lnTo>
                                <a:pt x="17" y="60"/>
                              </a:lnTo>
                              <a:lnTo>
                                <a:pt x="12" y="53"/>
                              </a:lnTo>
                              <a:lnTo>
                                <a:pt x="10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C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9" name="Freeform 2171"/>
                      <wps:cNvSpPr>
                        <a:spLocks noEditPoints="1"/>
                      </wps:cNvSpPr>
                      <wps:spPr bwMode="auto">
                        <a:xfrm>
                          <a:off x="257175" y="701675"/>
                          <a:ext cx="62865" cy="40005"/>
                        </a:xfrm>
                        <a:custGeom>
                          <a:avLst/>
                          <a:gdLst>
                            <a:gd name="T0" fmla="*/ 99 w 99"/>
                            <a:gd name="T1" fmla="*/ 28 h 63"/>
                            <a:gd name="T2" fmla="*/ 97 w 99"/>
                            <a:gd name="T3" fmla="*/ 13 h 63"/>
                            <a:gd name="T4" fmla="*/ 92 w 99"/>
                            <a:gd name="T5" fmla="*/ 0 h 63"/>
                            <a:gd name="T6" fmla="*/ 90 w 99"/>
                            <a:gd name="T7" fmla="*/ 3 h 63"/>
                            <a:gd name="T8" fmla="*/ 87 w 99"/>
                            <a:gd name="T9" fmla="*/ 3 h 63"/>
                            <a:gd name="T10" fmla="*/ 92 w 99"/>
                            <a:gd name="T11" fmla="*/ 15 h 63"/>
                            <a:gd name="T12" fmla="*/ 94 w 99"/>
                            <a:gd name="T13" fmla="*/ 28 h 63"/>
                            <a:gd name="T14" fmla="*/ 92 w 99"/>
                            <a:gd name="T15" fmla="*/ 38 h 63"/>
                            <a:gd name="T16" fmla="*/ 90 w 99"/>
                            <a:gd name="T17" fmla="*/ 48 h 63"/>
                            <a:gd name="T18" fmla="*/ 85 w 99"/>
                            <a:gd name="T19" fmla="*/ 55 h 63"/>
                            <a:gd name="T20" fmla="*/ 77 w 99"/>
                            <a:gd name="T21" fmla="*/ 63 h 63"/>
                            <a:gd name="T22" fmla="*/ 82 w 99"/>
                            <a:gd name="T23" fmla="*/ 63 h 63"/>
                            <a:gd name="T24" fmla="*/ 85 w 99"/>
                            <a:gd name="T25" fmla="*/ 63 h 63"/>
                            <a:gd name="T26" fmla="*/ 92 w 99"/>
                            <a:gd name="T27" fmla="*/ 55 h 63"/>
                            <a:gd name="T28" fmla="*/ 94 w 99"/>
                            <a:gd name="T29" fmla="*/ 45 h 63"/>
                            <a:gd name="T30" fmla="*/ 97 w 99"/>
                            <a:gd name="T31" fmla="*/ 38 h 63"/>
                            <a:gd name="T32" fmla="*/ 99 w 99"/>
                            <a:gd name="T33" fmla="*/ 28 h 63"/>
                            <a:gd name="T34" fmla="*/ 0 w 99"/>
                            <a:gd name="T35" fmla="*/ 30 h 63"/>
                            <a:gd name="T36" fmla="*/ 0 w 99"/>
                            <a:gd name="T37" fmla="*/ 38 h 63"/>
                            <a:gd name="T38" fmla="*/ 3 w 99"/>
                            <a:gd name="T39" fmla="*/ 45 h 63"/>
                            <a:gd name="T40" fmla="*/ 8 w 99"/>
                            <a:gd name="T41" fmla="*/ 53 h 63"/>
                            <a:gd name="T42" fmla="*/ 12 w 99"/>
                            <a:gd name="T43" fmla="*/ 60 h 63"/>
                            <a:gd name="T44" fmla="*/ 15 w 99"/>
                            <a:gd name="T45" fmla="*/ 60 h 63"/>
                            <a:gd name="T46" fmla="*/ 20 w 99"/>
                            <a:gd name="T47" fmla="*/ 60 h 63"/>
                            <a:gd name="T48" fmla="*/ 15 w 99"/>
                            <a:gd name="T49" fmla="*/ 55 h 63"/>
                            <a:gd name="T50" fmla="*/ 10 w 99"/>
                            <a:gd name="T51" fmla="*/ 48 h 63"/>
                            <a:gd name="T52" fmla="*/ 5 w 99"/>
                            <a:gd name="T53" fmla="*/ 38 h 63"/>
                            <a:gd name="T54" fmla="*/ 5 w 99"/>
                            <a:gd name="T55" fmla="*/ 28 h 63"/>
                            <a:gd name="T56" fmla="*/ 3 w 99"/>
                            <a:gd name="T57" fmla="*/ 30 h 63"/>
                            <a:gd name="T58" fmla="*/ 0 w 99"/>
                            <a:gd name="T59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9" h="63">
                              <a:moveTo>
                                <a:pt x="99" y="28"/>
                              </a:moveTo>
                              <a:lnTo>
                                <a:pt x="97" y="13"/>
                              </a:lnTo>
                              <a:lnTo>
                                <a:pt x="92" y="0"/>
                              </a:lnTo>
                              <a:lnTo>
                                <a:pt x="90" y="3"/>
                              </a:lnTo>
                              <a:lnTo>
                                <a:pt x="87" y="3"/>
                              </a:lnTo>
                              <a:lnTo>
                                <a:pt x="92" y="15"/>
                              </a:lnTo>
                              <a:lnTo>
                                <a:pt x="94" y="28"/>
                              </a:lnTo>
                              <a:lnTo>
                                <a:pt x="92" y="38"/>
                              </a:lnTo>
                              <a:lnTo>
                                <a:pt x="90" y="48"/>
                              </a:lnTo>
                              <a:lnTo>
                                <a:pt x="85" y="55"/>
                              </a:lnTo>
                              <a:lnTo>
                                <a:pt x="77" y="63"/>
                              </a:lnTo>
                              <a:lnTo>
                                <a:pt x="82" y="63"/>
                              </a:lnTo>
                              <a:lnTo>
                                <a:pt x="85" y="63"/>
                              </a:lnTo>
                              <a:lnTo>
                                <a:pt x="92" y="55"/>
                              </a:lnTo>
                              <a:lnTo>
                                <a:pt x="94" y="45"/>
                              </a:lnTo>
                              <a:lnTo>
                                <a:pt x="97" y="38"/>
                              </a:lnTo>
                              <a:lnTo>
                                <a:pt x="9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0" y="38"/>
                              </a:lnTo>
                              <a:lnTo>
                                <a:pt x="3" y="45"/>
                              </a:lnTo>
                              <a:lnTo>
                                <a:pt x="8" y="53"/>
                              </a:lnTo>
                              <a:lnTo>
                                <a:pt x="12" y="60"/>
                              </a:lnTo>
                              <a:lnTo>
                                <a:pt x="15" y="60"/>
                              </a:lnTo>
                              <a:lnTo>
                                <a:pt x="20" y="60"/>
                              </a:lnTo>
                              <a:lnTo>
                                <a:pt x="15" y="55"/>
                              </a:lnTo>
                              <a:lnTo>
                                <a:pt x="10" y="48"/>
                              </a:lnTo>
                              <a:lnTo>
                                <a:pt x="5" y="38"/>
                              </a:lnTo>
                              <a:lnTo>
                                <a:pt x="5" y="28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B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0" name="Freeform 2172"/>
                      <wps:cNvSpPr>
                        <a:spLocks noEditPoints="1"/>
                      </wps:cNvSpPr>
                      <wps:spPr bwMode="auto">
                        <a:xfrm>
                          <a:off x="259080" y="703580"/>
                          <a:ext cx="59690" cy="38100"/>
                        </a:xfrm>
                        <a:custGeom>
                          <a:avLst/>
                          <a:gdLst>
                            <a:gd name="T0" fmla="*/ 94 w 94"/>
                            <a:gd name="T1" fmla="*/ 25 h 60"/>
                            <a:gd name="T2" fmla="*/ 91 w 94"/>
                            <a:gd name="T3" fmla="*/ 10 h 60"/>
                            <a:gd name="T4" fmla="*/ 87 w 94"/>
                            <a:gd name="T5" fmla="*/ 0 h 60"/>
                            <a:gd name="T6" fmla="*/ 84 w 94"/>
                            <a:gd name="T7" fmla="*/ 0 h 60"/>
                            <a:gd name="T8" fmla="*/ 82 w 94"/>
                            <a:gd name="T9" fmla="*/ 0 h 60"/>
                            <a:gd name="T10" fmla="*/ 87 w 94"/>
                            <a:gd name="T11" fmla="*/ 12 h 60"/>
                            <a:gd name="T12" fmla="*/ 89 w 94"/>
                            <a:gd name="T13" fmla="*/ 25 h 60"/>
                            <a:gd name="T14" fmla="*/ 87 w 94"/>
                            <a:gd name="T15" fmla="*/ 35 h 60"/>
                            <a:gd name="T16" fmla="*/ 84 w 94"/>
                            <a:gd name="T17" fmla="*/ 45 h 60"/>
                            <a:gd name="T18" fmla="*/ 77 w 94"/>
                            <a:gd name="T19" fmla="*/ 52 h 60"/>
                            <a:gd name="T20" fmla="*/ 69 w 94"/>
                            <a:gd name="T21" fmla="*/ 60 h 60"/>
                            <a:gd name="T22" fmla="*/ 74 w 94"/>
                            <a:gd name="T23" fmla="*/ 60 h 60"/>
                            <a:gd name="T24" fmla="*/ 79 w 94"/>
                            <a:gd name="T25" fmla="*/ 60 h 60"/>
                            <a:gd name="T26" fmla="*/ 84 w 94"/>
                            <a:gd name="T27" fmla="*/ 52 h 60"/>
                            <a:gd name="T28" fmla="*/ 89 w 94"/>
                            <a:gd name="T29" fmla="*/ 42 h 60"/>
                            <a:gd name="T30" fmla="*/ 91 w 94"/>
                            <a:gd name="T31" fmla="*/ 35 h 60"/>
                            <a:gd name="T32" fmla="*/ 94 w 94"/>
                            <a:gd name="T33" fmla="*/ 25 h 60"/>
                            <a:gd name="T34" fmla="*/ 0 w 94"/>
                            <a:gd name="T35" fmla="*/ 27 h 60"/>
                            <a:gd name="T36" fmla="*/ 0 w 94"/>
                            <a:gd name="T37" fmla="*/ 35 h 60"/>
                            <a:gd name="T38" fmla="*/ 5 w 94"/>
                            <a:gd name="T39" fmla="*/ 42 h 60"/>
                            <a:gd name="T40" fmla="*/ 7 w 94"/>
                            <a:gd name="T41" fmla="*/ 50 h 60"/>
                            <a:gd name="T42" fmla="*/ 12 w 94"/>
                            <a:gd name="T43" fmla="*/ 57 h 60"/>
                            <a:gd name="T44" fmla="*/ 17 w 94"/>
                            <a:gd name="T45" fmla="*/ 57 h 60"/>
                            <a:gd name="T46" fmla="*/ 22 w 94"/>
                            <a:gd name="T47" fmla="*/ 60 h 60"/>
                            <a:gd name="T48" fmla="*/ 14 w 94"/>
                            <a:gd name="T49" fmla="*/ 52 h 60"/>
                            <a:gd name="T50" fmla="*/ 9 w 94"/>
                            <a:gd name="T51" fmla="*/ 45 h 60"/>
                            <a:gd name="T52" fmla="*/ 7 w 94"/>
                            <a:gd name="T53" fmla="*/ 35 h 60"/>
                            <a:gd name="T54" fmla="*/ 5 w 94"/>
                            <a:gd name="T55" fmla="*/ 25 h 60"/>
                            <a:gd name="T56" fmla="*/ 2 w 94"/>
                            <a:gd name="T57" fmla="*/ 25 h 60"/>
                            <a:gd name="T58" fmla="*/ 0 w 94"/>
                            <a:gd name="T59" fmla="*/ 27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4" h="60">
                              <a:moveTo>
                                <a:pt x="94" y="25"/>
                              </a:moveTo>
                              <a:lnTo>
                                <a:pt x="91" y="10"/>
                              </a:lnTo>
                              <a:lnTo>
                                <a:pt x="87" y="0"/>
                              </a:lnTo>
                              <a:lnTo>
                                <a:pt x="84" y="0"/>
                              </a:lnTo>
                              <a:lnTo>
                                <a:pt x="82" y="0"/>
                              </a:lnTo>
                              <a:lnTo>
                                <a:pt x="87" y="12"/>
                              </a:lnTo>
                              <a:lnTo>
                                <a:pt x="89" y="25"/>
                              </a:lnTo>
                              <a:lnTo>
                                <a:pt x="87" y="35"/>
                              </a:lnTo>
                              <a:lnTo>
                                <a:pt x="84" y="45"/>
                              </a:lnTo>
                              <a:lnTo>
                                <a:pt x="77" y="52"/>
                              </a:lnTo>
                              <a:lnTo>
                                <a:pt x="69" y="60"/>
                              </a:lnTo>
                              <a:lnTo>
                                <a:pt x="74" y="60"/>
                              </a:lnTo>
                              <a:lnTo>
                                <a:pt x="79" y="60"/>
                              </a:lnTo>
                              <a:lnTo>
                                <a:pt x="84" y="52"/>
                              </a:lnTo>
                              <a:lnTo>
                                <a:pt x="89" y="42"/>
                              </a:lnTo>
                              <a:lnTo>
                                <a:pt x="91" y="35"/>
                              </a:lnTo>
                              <a:lnTo>
                                <a:pt x="94" y="25"/>
                              </a:lnTo>
                              <a:close/>
                              <a:moveTo>
                                <a:pt x="0" y="27"/>
                              </a:moveTo>
                              <a:lnTo>
                                <a:pt x="0" y="35"/>
                              </a:lnTo>
                              <a:lnTo>
                                <a:pt x="5" y="42"/>
                              </a:lnTo>
                              <a:lnTo>
                                <a:pt x="7" y="50"/>
                              </a:lnTo>
                              <a:lnTo>
                                <a:pt x="12" y="57"/>
                              </a:lnTo>
                              <a:lnTo>
                                <a:pt x="17" y="57"/>
                              </a:lnTo>
                              <a:lnTo>
                                <a:pt x="22" y="60"/>
                              </a:lnTo>
                              <a:lnTo>
                                <a:pt x="14" y="52"/>
                              </a:lnTo>
                              <a:lnTo>
                                <a:pt x="9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2" y="25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B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1" name="Freeform 2173"/>
                      <wps:cNvSpPr>
                        <a:spLocks noEditPoints="1"/>
                      </wps:cNvSpPr>
                      <wps:spPr bwMode="auto">
                        <a:xfrm>
                          <a:off x="260350" y="703580"/>
                          <a:ext cx="56515" cy="38100"/>
                        </a:xfrm>
                        <a:custGeom>
                          <a:avLst/>
                          <a:gdLst>
                            <a:gd name="T0" fmla="*/ 89 w 89"/>
                            <a:gd name="T1" fmla="*/ 25 h 60"/>
                            <a:gd name="T2" fmla="*/ 87 w 89"/>
                            <a:gd name="T3" fmla="*/ 12 h 60"/>
                            <a:gd name="T4" fmla="*/ 82 w 89"/>
                            <a:gd name="T5" fmla="*/ 0 h 60"/>
                            <a:gd name="T6" fmla="*/ 80 w 89"/>
                            <a:gd name="T7" fmla="*/ 0 h 60"/>
                            <a:gd name="T8" fmla="*/ 77 w 89"/>
                            <a:gd name="T9" fmla="*/ 2 h 60"/>
                            <a:gd name="T10" fmla="*/ 82 w 89"/>
                            <a:gd name="T11" fmla="*/ 12 h 60"/>
                            <a:gd name="T12" fmla="*/ 85 w 89"/>
                            <a:gd name="T13" fmla="*/ 25 h 60"/>
                            <a:gd name="T14" fmla="*/ 82 w 89"/>
                            <a:gd name="T15" fmla="*/ 35 h 60"/>
                            <a:gd name="T16" fmla="*/ 77 w 89"/>
                            <a:gd name="T17" fmla="*/ 45 h 60"/>
                            <a:gd name="T18" fmla="*/ 72 w 89"/>
                            <a:gd name="T19" fmla="*/ 55 h 60"/>
                            <a:gd name="T20" fmla="*/ 62 w 89"/>
                            <a:gd name="T21" fmla="*/ 60 h 60"/>
                            <a:gd name="T22" fmla="*/ 67 w 89"/>
                            <a:gd name="T23" fmla="*/ 60 h 60"/>
                            <a:gd name="T24" fmla="*/ 72 w 89"/>
                            <a:gd name="T25" fmla="*/ 60 h 60"/>
                            <a:gd name="T26" fmla="*/ 80 w 89"/>
                            <a:gd name="T27" fmla="*/ 52 h 60"/>
                            <a:gd name="T28" fmla="*/ 85 w 89"/>
                            <a:gd name="T29" fmla="*/ 45 h 60"/>
                            <a:gd name="T30" fmla="*/ 87 w 89"/>
                            <a:gd name="T31" fmla="*/ 35 h 60"/>
                            <a:gd name="T32" fmla="*/ 89 w 89"/>
                            <a:gd name="T33" fmla="*/ 25 h 60"/>
                            <a:gd name="T34" fmla="*/ 0 w 89"/>
                            <a:gd name="T35" fmla="*/ 25 h 60"/>
                            <a:gd name="T36" fmla="*/ 0 w 89"/>
                            <a:gd name="T37" fmla="*/ 35 h 60"/>
                            <a:gd name="T38" fmla="*/ 5 w 89"/>
                            <a:gd name="T39" fmla="*/ 45 h 60"/>
                            <a:gd name="T40" fmla="*/ 10 w 89"/>
                            <a:gd name="T41" fmla="*/ 52 h 60"/>
                            <a:gd name="T42" fmla="*/ 15 w 89"/>
                            <a:gd name="T43" fmla="*/ 57 h 60"/>
                            <a:gd name="T44" fmla="*/ 20 w 89"/>
                            <a:gd name="T45" fmla="*/ 60 h 60"/>
                            <a:gd name="T46" fmla="*/ 25 w 89"/>
                            <a:gd name="T47" fmla="*/ 60 h 60"/>
                            <a:gd name="T48" fmla="*/ 17 w 89"/>
                            <a:gd name="T49" fmla="*/ 52 h 60"/>
                            <a:gd name="T50" fmla="*/ 10 w 89"/>
                            <a:gd name="T51" fmla="*/ 45 h 60"/>
                            <a:gd name="T52" fmla="*/ 7 w 89"/>
                            <a:gd name="T53" fmla="*/ 35 h 60"/>
                            <a:gd name="T54" fmla="*/ 5 w 89"/>
                            <a:gd name="T55" fmla="*/ 25 h 60"/>
                            <a:gd name="T56" fmla="*/ 3 w 89"/>
                            <a:gd name="T57" fmla="*/ 25 h 60"/>
                            <a:gd name="T58" fmla="*/ 0 w 89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9" h="60">
                              <a:moveTo>
                                <a:pt x="89" y="25"/>
                              </a:moveTo>
                              <a:lnTo>
                                <a:pt x="87" y="12"/>
                              </a:lnTo>
                              <a:lnTo>
                                <a:pt x="82" y="0"/>
                              </a:lnTo>
                              <a:lnTo>
                                <a:pt x="80" y="0"/>
                              </a:lnTo>
                              <a:lnTo>
                                <a:pt x="77" y="2"/>
                              </a:lnTo>
                              <a:lnTo>
                                <a:pt x="82" y="12"/>
                              </a:lnTo>
                              <a:lnTo>
                                <a:pt x="85" y="25"/>
                              </a:lnTo>
                              <a:lnTo>
                                <a:pt x="82" y="35"/>
                              </a:lnTo>
                              <a:lnTo>
                                <a:pt x="77" y="45"/>
                              </a:lnTo>
                              <a:lnTo>
                                <a:pt x="72" y="55"/>
                              </a:lnTo>
                              <a:lnTo>
                                <a:pt x="62" y="60"/>
                              </a:lnTo>
                              <a:lnTo>
                                <a:pt x="67" y="60"/>
                              </a:lnTo>
                              <a:lnTo>
                                <a:pt x="72" y="60"/>
                              </a:lnTo>
                              <a:lnTo>
                                <a:pt x="80" y="52"/>
                              </a:lnTo>
                              <a:lnTo>
                                <a:pt x="85" y="45"/>
                              </a:lnTo>
                              <a:lnTo>
                                <a:pt x="87" y="35"/>
                              </a:lnTo>
                              <a:lnTo>
                                <a:pt x="89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0" y="35"/>
                              </a:lnTo>
                              <a:lnTo>
                                <a:pt x="5" y="45"/>
                              </a:lnTo>
                              <a:lnTo>
                                <a:pt x="10" y="52"/>
                              </a:lnTo>
                              <a:lnTo>
                                <a:pt x="15" y="57"/>
                              </a:lnTo>
                              <a:lnTo>
                                <a:pt x="20" y="60"/>
                              </a:lnTo>
                              <a:lnTo>
                                <a:pt x="25" y="60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3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2" name="Freeform 2174"/>
                      <wps:cNvSpPr>
                        <a:spLocks noEditPoints="1"/>
                      </wps:cNvSpPr>
                      <wps:spPr bwMode="auto">
                        <a:xfrm>
                          <a:off x="262255" y="703580"/>
                          <a:ext cx="53340" cy="38100"/>
                        </a:xfrm>
                        <a:custGeom>
                          <a:avLst/>
                          <a:gdLst>
                            <a:gd name="T0" fmla="*/ 84 w 84"/>
                            <a:gd name="T1" fmla="*/ 25 h 60"/>
                            <a:gd name="T2" fmla="*/ 82 w 84"/>
                            <a:gd name="T3" fmla="*/ 12 h 60"/>
                            <a:gd name="T4" fmla="*/ 77 w 84"/>
                            <a:gd name="T5" fmla="*/ 0 h 60"/>
                            <a:gd name="T6" fmla="*/ 74 w 84"/>
                            <a:gd name="T7" fmla="*/ 2 h 60"/>
                            <a:gd name="T8" fmla="*/ 72 w 84"/>
                            <a:gd name="T9" fmla="*/ 2 h 60"/>
                            <a:gd name="T10" fmla="*/ 77 w 84"/>
                            <a:gd name="T11" fmla="*/ 12 h 60"/>
                            <a:gd name="T12" fmla="*/ 79 w 84"/>
                            <a:gd name="T13" fmla="*/ 25 h 60"/>
                            <a:gd name="T14" fmla="*/ 77 w 84"/>
                            <a:gd name="T15" fmla="*/ 37 h 60"/>
                            <a:gd name="T16" fmla="*/ 72 w 84"/>
                            <a:gd name="T17" fmla="*/ 47 h 60"/>
                            <a:gd name="T18" fmla="*/ 62 w 84"/>
                            <a:gd name="T19" fmla="*/ 55 h 60"/>
                            <a:gd name="T20" fmla="*/ 52 w 84"/>
                            <a:gd name="T21" fmla="*/ 60 h 60"/>
                            <a:gd name="T22" fmla="*/ 57 w 84"/>
                            <a:gd name="T23" fmla="*/ 60 h 60"/>
                            <a:gd name="T24" fmla="*/ 64 w 84"/>
                            <a:gd name="T25" fmla="*/ 60 h 60"/>
                            <a:gd name="T26" fmla="*/ 72 w 84"/>
                            <a:gd name="T27" fmla="*/ 52 h 60"/>
                            <a:gd name="T28" fmla="*/ 79 w 84"/>
                            <a:gd name="T29" fmla="*/ 45 h 60"/>
                            <a:gd name="T30" fmla="*/ 82 w 84"/>
                            <a:gd name="T31" fmla="*/ 35 h 60"/>
                            <a:gd name="T32" fmla="*/ 84 w 84"/>
                            <a:gd name="T33" fmla="*/ 25 h 60"/>
                            <a:gd name="T34" fmla="*/ 0 w 84"/>
                            <a:gd name="T35" fmla="*/ 25 h 60"/>
                            <a:gd name="T36" fmla="*/ 2 w 84"/>
                            <a:gd name="T37" fmla="*/ 35 h 60"/>
                            <a:gd name="T38" fmla="*/ 4 w 84"/>
                            <a:gd name="T39" fmla="*/ 45 h 60"/>
                            <a:gd name="T40" fmla="*/ 9 w 84"/>
                            <a:gd name="T41" fmla="*/ 52 h 60"/>
                            <a:gd name="T42" fmla="*/ 17 w 84"/>
                            <a:gd name="T43" fmla="*/ 60 h 60"/>
                            <a:gd name="T44" fmla="*/ 24 w 84"/>
                            <a:gd name="T45" fmla="*/ 60 h 60"/>
                            <a:gd name="T46" fmla="*/ 32 w 84"/>
                            <a:gd name="T47" fmla="*/ 60 h 60"/>
                            <a:gd name="T48" fmla="*/ 19 w 84"/>
                            <a:gd name="T49" fmla="*/ 55 h 60"/>
                            <a:gd name="T50" fmla="*/ 12 w 84"/>
                            <a:gd name="T51" fmla="*/ 47 h 60"/>
                            <a:gd name="T52" fmla="*/ 7 w 84"/>
                            <a:gd name="T53" fmla="*/ 37 h 60"/>
                            <a:gd name="T54" fmla="*/ 4 w 84"/>
                            <a:gd name="T55" fmla="*/ 25 h 60"/>
                            <a:gd name="T56" fmla="*/ 2 w 84"/>
                            <a:gd name="T57" fmla="*/ 25 h 60"/>
                            <a:gd name="T58" fmla="*/ 0 w 84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4" h="60">
                              <a:moveTo>
                                <a:pt x="84" y="25"/>
                              </a:moveTo>
                              <a:lnTo>
                                <a:pt x="82" y="12"/>
                              </a:lnTo>
                              <a:lnTo>
                                <a:pt x="77" y="0"/>
                              </a:lnTo>
                              <a:lnTo>
                                <a:pt x="74" y="2"/>
                              </a:lnTo>
                              <a:lnTo>
                                <a:pt x="72" y="2"/>
                              </a:lnTo>
                              <a:lnTo>
                                <a:pt x="77" y="12"/>
                              </a:lnTo>
                              <a:lnTo>
                                <a:pt x="79" y="25"/>
                              </a:lnTo>
                              <a:lnTo>
                                <a:pt x="77" y="37"/>
                              </a:lnTo>
                              <a:lnTo>
                                <a:pt x="72" y="47"/>
                              </a:lnTo>
                              <a:lnTo>
                                <a:pt x="62" y="55"/>
                              </a:lnTo>
                              <a:lnTo>
                                <a:pt x="52" y="60"/>
                              </a:lnTo>
                              <a:lnTo>
                                <a:pt x="57" y="60"/>
                              </a:lnTo>
                              <a:lnTo>
                                <a:pt x="64" y="60"/>
                              </a:lnTo>
                              <a:lnTo>
                                <a:pt x="72" y="52"/>
                              </a:lnTo>
                              <a:lnTo>
                                <a:pt x="79" y="45"/>
                              </a:lnTo>
                              <a:lnTo>
                                <a:pt x="82" y="35"/>
                              </a:lnTo>
                              <a:lnTo>
                                <a:pt x="84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2" y="35"/>
                              </a:lnTo>
                              <a:lnTo>
                                <a:pt x="4" y="45"/>
                              </a:lnTo>
                              <a:lnTo>
                                <a:pt x="9" y="52"/>
                              </a:lnTo>
                              <a:lnTo>
                                <a:pt x="17" y="60"/>
                              </a:lnTo>
                              <a:lnTo>
                                <a:pt x="24" y="60"/>
                              </a:lnTo>
                              <a:lnTo>
                                <a:pt x="32" y="60"/>
                              </a:lnTo>
                              <a:lnTo>
                                <a:pt x="19" y="55"/>
                              </a:lnTo>
                              <a:lnTo>
                                <a:pt x="12" y="47"/>
                              </a:lnTo>
                              <a:lnTo>
                                <a:pt x="7" y="37"/>
                              </a:lnTo>
                              <a:lnTo>
                                <a:pt x="4" y="25"/>
                              </a:lnTo>
                              <a:lnTo>
                                <a:pt x="2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B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3" name="Freeform 2175"/>
                      <wps:cNvSpPr>
                        <a:spLocks/>
                      </wps:cNvSpPr>
                      <wps:spPr bwMode="auto">
                        <a:xfrm>
                          <a:off x="263525" y="704850"/>
                          <a:ext cx="50800" cy="36830"/>
                        </a:xfrm>
                        <a:custGeom>
                          <a:avLst/>
                          <a:gdLst>
                            <a:gd name="T0" fmla="*/ 80 w 80"/>
                            <a:gd name="T1" fmla="*/ 23 h 58"/>
                            <a:gd name="T2" fmla="*/ 77 w 80"/>
                            <a:gd name="T3" fmla="*/ 10 h 58"/>
                            <a:gd name="T4" fmla="*/ 72 w 80"/>
                            <a:gd name="T5" fmla="*/ 0 h 58"/>
                            <a:gd name="T6" fmla="*/ 70 w 80"/>
                            <a:gd name="T7" fmla="*/ 0 h 58"/>
                            <a:gd name="T8" fmla="*/ 67 w 80"/>
                            <a:gd name="T9" fmla="*/ 0 h 58"/>
                            <a:gd name="T10" fmla="*/ 72 w 80"/>
                            <a:gd name="T11" fmla="*/ 10 h 58"/>
                            <a:gd name="T12" fmla="*/ 75 w 80"/>
                            <a:gd name="T13" fmla="*/ 23 h 58"/>
                            <a:gd name="T14" fmla="*/ 75 w 80"/>
                            <a:gd name="T15" fmla="*/ 30 h 58"/>
                            <a:gd name="T16" fmla="*/ 72 w 80"/>
                            <a:gd name="T17" fmla="*/ 35 h 58"/>
                            <a:gd name="T18" fmla="*/ 67 w 80"/>
                            <a:gd name="T19" fmla="*/ 43 h 58"/>
                            <a:gd name="T20" fmla="*/ 65 w 80"/>
                            <a:gd name="T21" fmla="*/ 48 h 58"/>
                            <a:gd name="T22" fmla="*/ 60 w 80"/>
                            <a:gd name="T23" fmla="*/ 50 h 58"/>
                            <a:gd name="T24" fmla="*/ 52 w 80"/>
                            <a:gd name="T25" fmla="*/ 55 h 58"/>
                            <a:gd name="T26" fmla="*/ 47 w 80"/>
                            <a:gd name="T27" fmla="*/ 55 h 58"/>
                            <a:gd name="T28" fmla="*/ 40 w 80"/>
                            <a:gd name="T29" fmla="*/ 58 h 58"/>
                            <a:gd name="T30" fmla="*/ 32 w 80"/>
                            <a:gd name="T31" fmla="*/ 55 h 58"/>
                            <a:gd name="T32" fmla="*/ 25 w 80"/>
                            <a:gd name="T33" fmla="*/ 55 h 58"/>
                            <a:gd name="T34" fmla="*/ 20 w 80"/>
                            <a:gd name="T35" fmla="*/ 50 h 58"/>
                            <a:gd name="T36" fmla="*/ 15 w 80"/>
                            <a:gd name="T37" fmla="*/ 48 h 58"/>
                            <a:gd name="T38" fmla="*/ 10 w 80"/>
                            <a:gd name="T39" fmla="*/ 43 h 58"/>
                            <a:gd name="T40" fmla="*/ 7 w 80"/>
                            <a:gd name="T41" fmla="*/ 35 h 58"/>
                            <a:gd name="T42" fmla="*/ 5 w 80"/>
                            <a:gd name="T43" fmla="*/ 30 h 58"/>
                            <a:gd name="T44" fmla="*/ 5 w 80"/>
                            <a:gd name="T45" fmla="*/ 23 h 58"/>
                            <a:gd name="T46" fmla="*/ 2 w 80"/>
                            <a:gd name="T47" fmla="*/ 23 h 58"/>
                            <a:gd name="T48" fmla="*/ 0 w 80"/>
                            <a:gd name="T49" fmla="*/ 23 h 58"/>
                            <a:gd name="T50" fmla="*/ 2 w 80"/>
                            <a:gd name="T51" fmla="*/ 33 h 58"/>
                            <a:gd name="T52" fmla="*/ 5 w 80"/>
                            <a:gd name="T53" fmla="*/ 43 h 58"/>
                            <a:gd name="T54" fmla="*/ 12 w 80"/>
                            <a:gd name="T55" fmla="*/ 50 h 58"/>
                            <a:gd name="T56" fmla="*/ 20 w 80"/>
                            <a:gd name="T57" fmla="*/ 58 h 58"/>
                            <a:gd name="T58" fmla="*/ 37 w 80"/>
                            <a:gd name="T59" fmla="*/ 58 h 58"/>
                            <a:gd name="T60" fmla="*/ 57 w 80"/>
                            <a:gd name="T61" fmla="*/ 58 h 58"/>
                            <a:gd name="T62" fmla="*/ 67 w 80"/>
                            <a:gd name="T63" fmla="*/ 53 h 58"/>
                            <a:gd name="T64" fmla="*/ 72 w 80"/>
                            <a:gd name="T65" fmla="*/ 43 h 58"/>
                            <a:gd name="T66" fmla="*/ 77 w 80"/>
                            <a:gd name="T67" fmla="*/ 33 h 58"/>
                            <a:gd name="T68" fmla="*/ 80 w 80"/>
                            <a:gd name="T69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58">
                              <a:moveTo>
                                <a:pt x="80" y="23"/>
                              </a:moveTo>
                              <a:lnTo>
                                <a:pt x="77" y="10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67" y="0"/>
                              </a:lnTo>
                              <a:lnTo>
                                <a:pt x="72" y="10"/>
                              </a:lnTo>
                              <a:lnTo>
                                <a:pt x="75" y="23"/>
                              </a:lnTo>
                              <a:lnTo>
                                <a:pt x="75" y="30"/>
                              </a:lnTo>
                              <a:lnTo>
                                <a:pt x="72" y="35"/>
                              </a:lnTo>
                              <a:lnTo>
                                <a:pt x="67" y="43"/>
                              </a:lnTo>
                              <a:lnTo>
                                <a:pt x="65" y="48"/>
                              </a:lnTo>
                              <a:lnTo>
                                <a:pt x="60" y="50"/>
                              </a:lnTo>
                              <a:lnTo>
                                <a:pt x="52" y="55"/>
                              </a:lnTo>
                              <a:lnTo>
                                <a:pt x="47" y="55"/>
                              </a:lnTo>
                              <a:lnTo>
                                <a:pt x="40" y="58"/>
                              </a:lnTo>
                              <a:lnTo>
                                <a:pt x="32" y="55"/>
                              </a:lnTo>
                              <a:lnTo>
                                <a:pt x="25" y="55"/>
                              </a:lnTo>
                              <a:lnTo>
                                <a:pt x="20" y="50"/>
                              </a:lnTo>
                              <a:lnTo>
                                <a:pt x="15" y="48"/>
                              </a:lnTo>
                              <a:lnTo>
                                <a:pt x="10" y="43"/>
                              </a:lnTo>
                              <a:lnTo>
                                <a:pt x="7" y="35"/>
                              </a:lnTo>
                              <a:lnTo>
                                <a:pt x="5" y="30"/>
                              </a:lnTo>
                              <a:lnTo>
                                <a:pt x="5" y="23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2" y="33"/>
                              </a:lnTo>
                              <a:lnTo>
                                <a:pt x="5" y="43"/>
                              </a:lnTo>
                              <a:lnTo>
                                <a:pt x="12" y="50"/>
                              </a:lnTo>
                              <a:lnTo>
                                <a:pt x="20" y="58"/>
                              </a:lnTo>
                              <a:lnTo>
                                <a:pt x="37" y="58"/>
                              </a:lnTo>
                              <a:lnTo>
                                <a:pt x="57" y="58"/>
                              </a:lnTo>
                              <a:lnTo>
                                <a:pt x="67" y="53"/>
                              </a:lnTo>
                              <a:lnTo>
                                <a:pt x="72" y="43"/>
                              </a:lnTo>
                              <a:lnTo>
                                <a:pt x="77" y="33"/>
                              </a:lnTo>
                              <a:lnTo>
                                <a:pt x="8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C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4" name="Freeform 2176"/>
                      <wps:cNvSpPr>
                        <a:spLocks/>
                      </wps:cNvSpPr>
                      <wps:spPr bwMode="auto">
                        <a:xfrm>
                          <a:off x="264795" y="704850"/>
                          <a:ext cx="47625" cy="36830"/>
                        </a:xfrm>
                        <a:custGeom>
                          <a:avLst/>
                          <a:gdLst>
                            <a:gd name="T0" fmla="*/ 75 w 75"/>
                            <a:gd name="T1" fmla="*/ 23 h 58"/>
                            <a:gd name="T2" fmla="*/ 73 w 75"/>
                            <a:gd name="T3" fmla="*/ 10 h 58"/>
                            <a:gd name="T4" fmla="*/ 68 w 75"/>
                            <a:gd name="T5" fmla="*/ 0 h 58"/>
                            <a:gd name="T6" fmla="*/ 65 w 75"/>
                            <a:gd name="T7" fmla="*/ 0 h 58"/>
                            <a:gd name="T8" fmla="*/ 63 w 75"/>
                            <a:gd name="T9" fmla="*/ 3 h 58"/>
                            <a:gd name="T10" fmla="*/ 68 w 75"/>
                            <a:gd name="T11" fmla="*/ 10 h 58"/>
                            <a:gd name="T12" fmla="*/ 70 w 75"/>
                            <a:gd name="T13" fmla="*/ 23 h 58"/>
                            <a:gd name="T14" fmla="*/ 68 w 75"/>
                            <a:gd name="T15" fmla="*/ 35 h 58"/>
                            <a:gd name="T16" fmla="*/ 60 w 75"/>
                            <a:gd name="T17" fmla="*/ 45 h 58"/>
                            <a:gd name="T18" fmla="*/ 50 w 75"/>
                            <a:gd name="T19" fmla="*/ 53 h 58"/>
                            <a:gd name="T20" fmla="*/ 38 w 75"/>
                            <a:gd name="T21" fmla="*/ 55 h 58"/>
                            <a:gd name="T22" fmla="*/ 25 w 75"/>
                            <a:gd name="T23" fmla="*/ 53 h 58"/>
                            <a:gd name="T24" fmla="*/ 15 w 75"/>
                            <a:gd name="T25" fmla="*/ 45 h 58"/>
                            <a:gd name="T26" fmla="*/ 8 w 75"/>
                            <a:gd name="T27" fmla="*/ 35 h 58"/>
                            <a:gd name="T28" fmla="*/ 5 w 75"/>
                            <a:gd name="T29" fmla="*/ 23 h 58"/>
                            <a:gd name="T30" fmla="*/ 5 w 75"/>
                            <a:gd name="T31" fmla="*/ 23 h 58"/>
                            <a:gd name="T32" fmla="*/ 3 w 75"/>
                            <a:gd name="T33" fmla="*/ 23 h 58"/>
                            <a:gd name="T34" fmla="*/ 0 w 75"/>
                            <a:gd name="T35" fmla="*/ 23 h 58"/>
                            <a:gd name="T36" fmla="*/ 3 w 75"/>
                            <a:gd name="T37" fmla="*/ 35 h 58"/>
                            <a:gd name="T38" fmla="*/ 8 w 75"/>
                            <a:gd name="T39" fmla="*/ 45 h 58"/>
                            <a:gd name="T40" fmla="*/ 15 w 75"/>
                            <a:gd name="T41" fmla="*/ 53 h 58"/>
                            <a:gd name="T42" fmla="*/ 28 w 75"/>
                            <a:gd name="T43" fmla="*/ 58 h 58"/>
                            <a:gd name="T44" fmla="*/ 38 w 75"/>
                            <a:gd name="T45" fmla="*/ 58 h 58"/>
                            <a:gd name="T46" fmla="*/ 48 w 75"/>
                            <a:gd name="T47" fmla="*/ 58 h 58"/>
                            <a:gd name="T48" fmla="*/ 58 w 75"/>
                            <a:gd name="T49" fmla="*/ 53 h 58"/>
                            <a:gd name="T50" fmla="*/ 68 w 75"/>
                            <a:gd name="T51" fmla="*/ 45 h 58"/>
                            <a:gd name="T52" fmla="*/ 73 w 75"/>
                            <a:gd name="T53" fmla="*/ 35 h 58"/>
                            <a:gd name="T54" fmla="*/ 75 w 75"/>
                            <a:gd name="T55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75" h="58">
                              <a:moveTo>
                                <a:pt x="75" y="23"/>
                              </a:moveTo>
                              <a:lnTo>
                                <a:pt x="73" y="10"/>
                              </a:lnTo>
                              <a:lnTo>
                                <a:pt x="68" y="0"/>
                              </a:lnTo>
                              <a:lnTo>
                                <a:pt x="65" y="0"/>
                              </a:lnTo>
                              <a:lnTo>
                                <a:pt x="63" y="3"/>
                              </a:lnTo>
                              <a:lnTo>
                                <a:pt x="68" y="10"/>
                              </a:lnTo>
                              <a:lnTo>
                                <a:pt x="70" y="23"/>
                              </a:lnTo>
                              <a:lnTo>
                                <a:pt x="68" y="35"/>
                              </a:lnTo>
                              <a:lnTo>
                                <a:pt x="60" y="45"/>
                              </a:lnTo>
                              <a:lnTo>
                                <a:pt x="50" y="53"/>
                              </a:lnTo>
                              <a:lnTo>
                                <a:pt x="38" y="55"/>
                              </a:lnTo>
                              <a:lnTo>
                                <a:pt x="25" y="53"/>
                              </a:lnTo>
                              <a:lnTo>
                                <a:pt x="15" y="45"/>
                              </a:lnTo>
                              <a:lnTo>
                                <a:pt x="8" y="35"/>
                              </a:lnTo>
                              <a:lnTo>
                                <a:pt x="5" y="23"/>
                              </a:lnTo>
                              <a:lnTo>
                                <a:pt x="3" y="23"/>
                              </a:lnTo>
                              <a:lnTo>
                                <a:pt x="0" y="23"/>
                              </a:lnTo>
                              <a:lnTo>
                                <a:pt x="3" y="35"/>
                              </a:lnTo>
                              <a:lnTo>
                                <a:pt x="8" y="45"/>
                              </a:lnTo>
                              <a:lnTo>
                                <a:pt x="15" y="53"/>
                              </a:lnTo>
                              <a:lnTo>
                                <a:pt x="28" y="58"/>
                              </a:lnTo>
                              <a:lnTo>
                                <a:pt x="38" y="58"/>
                              </a:lnTo>
                              <a:lnTo>
                                <a:pt x="48" y="58"/>
                              </a:lnTo>
                              <a:lnTo>
                                <a:pt x="58" y="53"/>
                              </a:lnTo>
                              <a:lnTo>
                                <a:pt x="68" y="45"/>
                              </a:lnTo>
                              <a:lnTo>
                                <a:pt x="73" y="35"/>
                              </a:lnTo>
                              <a:lnTo>
                                <a:pt x="75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C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5" name="Freeform 2177"/>
                      <wps:cNvSpPr>
                        <a:spLocks/>
                      </wps:cNvSpPr>
                      <wps:spPr bwMode="auto">
                        <a:xfrm>
                          <a:off x="266700" y="704850"/>
                          <a:ext cx="44450" cy="36830"/>
                        </a:xfrm>
                        <a:custGeom>
                          <a:avLst/>
                          <a:gdLst>
                            <a:gd name="T0" fmla="*/ 70 w 70"/>
                            <a:gd name="T1" fmla="*/ 23 h 58"/>
                            <a:gd name="T2" fmla="*/ 67 w 70"/>
                            <a:gd name="T3" fmla="*/ 10 h 58"/>
                            <a:gd name="T4" fmla="*/ 62 w 70"/>
                            <a:gd name="T5" fmla="*/ 0 h 58"/>
                            <a:gd name="T6" fmla="*/ 60 w 70"/>
                            <a:gd name="T7" fmla="*/ 3 h 58"/>
                            <a:gd name="T8" fmla="*/ 57 w 70"/>
                            <a:gd name="T9" fmla="*/ 3 h 58"/>
                            <a:gd name="T10" fmla="*/ 62 w 70"/>
                            <a:gd name="T11" fmla="*/ 10 h 58"/>
                            <a:gd name="T12" fmla="*/ 65 w 70"/>
                            <a:gd name="T13" fmla="*/ 23 h 58"/>
                            <a:gd name="T14" fmla="*/ 62 w 70"/>
                            <a:gd name="T15" fmla="*/ 33 h 58"/>
                            <a:gd name="T16" fmla="*/ 55 w 70"/>
                            <a:gd name="T17" fmla="*/ 43 h 58"/>
                            <a:gd name="T18" fmla="*/ 47 w 70"/>
                            <a:gd name="T19" fmla="*/ 50 h 58"/>
                            <a:gd name="T20" fmla="*/ 35 w 70"/>
                            <a:gd name="T21" fmla="*/ 53 h 58"/>
                            <a:gd name="T22" fmla="*/ 22 w 70"/>
                            <a:gd name="T23" fmla="*/ 50 h 58"/>
                            <a:gd name="T24" fmla="*/ 12 w 70"/>
                            <a:gd name="T25" fmla="*/ 43 h 58"/>
                            <a:gd name="T26" fmla="*/ 7 w 70"/>
                            <a:gd name="T27" fmla="*/ 33 h 58"/>
                            <a:gd name="T28" fmla="*/ 5 w 70"/>
                            <a:gd name="T29" fmla="*/ 23 h 58"/>
                            <a:gd name="T30" fmla="*/ 5 w 70"/>
                            <a:gd name="T31" fmla="*/ 20 h 58"/>
                            <a:gd name="T32" fmla="*/ 2 w 70"/>
                            <a:gd name="T33" fmla="*/ 23 h 58"/>
                            <a:gd name="T34" fmla="*/ 0 w 70"/>
                            <a:gd name="T35" fmla="*/ 23 h 58"/>
                            <a:gd name="T36" fmla="*/ 0 w 70"/>
                            <a:gd name="T37" fmla="*/ 30 h 58"/>
                            <a:gd name="T38" fmla="*/ 2 w 70"/>
                            <a:gd name="T39" fmla="*/ 35 h 58"/>
                            <a:gd name="T40" fmla="*/ 5 w 70"/>
                            <a:gd name="T41" fmla="*/ 43 h 58"/>
                            <a:gd name="T42" fmla="*/ 10 w 70"/>
                            <a:gd name="T43" fmla="*/ 48 h 58"/>
                            <a:gd name="T44" fmla="*/ 15 w 70"/>
                            <a:gd name="T45" fmla="*/ 50 h 58"/>
                            <a:gd name="T46" fmla="*/ 20 w 70"/>
                            <a:gd name="T47" fmla="*/ 55 h 58"/>
                            <a:gd name="T48" fmla="*/ 27 w 70"/>
                            <a:gd name="T49" fmla="*/ 55 h 58"/>
                            <a:gd name="T50" fmla="*/ 35 w 70"/>
                            <a:gd name="T51" fmla="*/ 58 h 58"/>
                            <a:gd name="T52" fmla="*/ 42 w 70"/>
                            <a:gd name="T53" fmla="*/ 55 h 58"/>
                            <a:gd name="T54" fmla="*/ 47 w 70"/>
                            <a:gd name="T55" fmla="*/ 55 h 58"/>
                            <a:gd name="T56" fmla="*/ 55 w 70"/>
                            <a:gd name="T57" fmla="*/ 50 h 58"/>
                            <a:gd name="T58" fmla="*/ 60 w 70"/>
                            <a:gd name="T59" fmla="*/ 48 h 58"/>
                            <a:gd name="T60" fmla="*/ 62 w 70"/>
                            <a:gd name="T61" fmla="*/ 43 h 58"/>
                            <a:gd name="T62" fmla="*/ 67 w 70"/>
                            <a:gd name="T63" fmla="*/ 35 h 58"/>
                            <a:gd name="T64" fmla="*/ 70 w 70"/>
                            <a:gd name="T65" fmla="*/ 30 h 58"/>
                            <a:gd name="T66" fmla="*/ 70 w 70"/>
                            <a:gd name="T67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0" h="58">
                              <a:moveTo>
                                <a:pt x="70" y="23"/>
                              </a:moveTo>
                              <a:lnTo>
                                <a:pt x="67" y="10"/>
                              </a:lnTo>
                              <a:lnTo>
                                <a:pt x="62" y="0"/>
                              </a:lnTo>
                              <a:lnTo>
                                <a:pt x="60" y="3"/>
                              </a:lnTo>
                              <a:lnTo>
                                <a:pt x="57" y="3"/>
                              </a:lnTo>
                              <a:lnTo>
                                <a:pt x="62" y="10"/>
                              </a:lnTo>
                              <a:lnTo>
                                <a:pt x="65" y="23"/>
                              </a:lnTo>
                              <a:lnTo>
                                <a:pt x="62" y="33"/>
                              </a:lnTo>
                              <a:lnTo>
                                <a:pt x="55" y="43"/>
                              </a:lnTo>
                              <a:lnTo>
                                <a:pt x="47" y="50"/>
                              </a:lnTo>
                              <a:lnTo>
                                <a:pt x="35" y="53"/>
                              </a:lnTo>
                              <a:lnTo>
                                <a:pt x="22" y="50"/>
                              </a:lnTo>
                              <a:lnTo>
                                <a:pt x="12" y="43"/>
                              </a:lnTo>
                              <a:lnTo>
                                <a:pt x="7" y="33"/>
                              </a:lnTo>
                              <a:lnTo>
                                <a:pt x="5" y="23"/>
                              </a:lnTo>
                              <a:lnTo>
                                <a:pt x="5" y="20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0" y="30"/>
                              </a:lnTo>
                              <a:lnTo>
                                <a:pt x="2" y="35"/>
                              </a:lnTo>
                              <a:lnTo>
                                <a:pt x="5" y="43"/>
                              </a:lnTo>
                              <a:lnTo>
                                <a:pt x="10" y="48"/>
                              </a:lnTo>
                              <a:lnTo>
                                <a:pt x="15" y="50"/>
                              </a:lnTo>
                              <a:lnTo>
                                <a:pt x="20" y="55"/>
                              </a:lnTo>
                              <a:lnTo>
                                <a:pt x="27" y="55"/>
                              </a:lnTo>
                              <a:lnTo>
                                <a:pt x="35" y="58"/>
                              </a:lnTo>
                              <a:lnTo>
                                <a:pt x="42" y="55"/>
                              </a:lnTo>
                              <a:lnTo>
                                <a:pt x="47" y="55"/>
                              </a:lnTo>
                              <a:lnTo>
                                <a:pt x="55" y="50"/>
                              </a:lnTo>
                              <a:lnTo>
                                <a:pt x="60" y="48"/>
                              </a:lnTo>
                              <a:lnTo>
                                <a:pt x="62" y="43"/>
                              </a:lnTo>
                              <a:lnTo>
                                <a:pt x="67" y="35"/>
                              </a:lnTo>
                              <a:lnTo>
                                <a:pt x="70" y="30"/>
                              </a:lnTo>
                              <a:lnTo>
                                <a:pt x="7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6" name="Freeform 2178"/>
                      <wps:cNvSpPr>
                        <a:spLocks/>
                      </wps:cNvSpPr>
                      <wps:spPr bwMode="auto">
                        <a:xfrm>
                          <a:off x="267970" y="706755"/>
                          <a:ext cx="41275" cy="33020"/>
                        </a:xfrm>
                        <a:custGeom>
                          <a:avLst/>
                          <a:gdLst>
                            <a:gd name="T0" fmla="*/ 65 w 65"/>
                            <a:gd name="T1" fmla="*/ 20 h 52"/>
                            <a:gd name="T2" fmla="*/ 63 w 65"/>
                            <a:gd name="T3" fmla="*/ 7 h 52"/>
                            <a:gd name="T4" fmla="*/ 58 w 65"/>
                            <a:gd name="T5" fmla="*/ 0 h 52"/>
                            <a:gd name="T6" fmla="*/ 55 w 65"/>
                            <a:gd name="T7" fmla="*/ 0 h 52"/>
                            <a:gd name="T8" fmla="*/ 53 w 65"/>
                            <a:gd name="T9" fmla="*/ 0 h 52"/>
                            <a:gd name="T10" fmla="*/ 58 w 65"/>
                            <a:gd name="T11" fmla="*/ 10 h 52"/>
                            <a:gd name="T12" fmla="*/ 60 w 65"/>
                            <a:gd name="T13" fmla="*/ 20 h 52"/>
                            <a:gd name="T14" fmla="*/ 58 w 65"/>
                            <a:gd name="T15" fmla="*/ 30 h 52"/>
                            <a:gd name="T16" fmla="*/ 53 w 65"/>
                            <a:gd name="T17" fmla="*/ 40 h 52"/>
                            <a:gd name="T18" fmla="*/ 43 w 65"/>
                            <a:gd name="T19" fmla="*/ 45 h 52"/>
                            <a:gd name="T20" fmla="*/ 33 w 65"/>
                            <a:gd name="T21" fmla="*/ 47 h 52"/>
                            <a:gd name="T22" fmla="*/ 23 w 65"/>
                            <a:gd name="T23" fmla="*/ 45 h 52"/>
                            <a:gd name="T24" fmla="*/ 13 w 65"/>
                            <a:gd name="T25" fmla="*/ 40 h 52"/>
                            <a:gd name="T26" fmla="*/ 8 w 65"/>
                            <a:gd name="T27" fmla="*/ 30 h 52"/>
                            <a:gd name="T28" fmla="*/ 5 w 65"/>
                            <a:gd name="T29" fmla="*/ 20 h 52"/>
                            <a:gd name="T30" fmla="*/ 5 w 65"/>
                            <a:gd name="T31" fmla="*/ 17 h 52"/>
                            <a:gd name="T32" fmla="*/ 5 w 65"/>
                            <a:gd name="T33" fmla="*/ 17 h 52"/>
                            <a:gd name="T34" fmla="*/ 3 w 65"/>
                            <a:gd name="T35" fmla="*/ 17 h 52"/>
                            <a:gd name="T36" fmla="*/ 0 w 65"/>
                            <a:gd name="T37" fmla="*/ 20 h 52"/>
                            <a:gd name="T38" fmla="*/ 0 w 65"/>
                            <a:gd name="T39" fmla="*/ 20 h 52"/>
                            <a:gd name="T40" fmla="*/ 3 w 65"/>
                            <a:gd name="T41" fmla="*/ 32 h 52"/>
                            <a:gd name="T42" fmla="*/ 10 w 65"/>
                            <a:gd name="T43" fmla="*/ 42 h 52"/>
                            <a:gd name="T44" fmla="*/ 20 w 65"/>
                            <a:gd name="T45" fmla="*/ 50 h 52"/>
                            <a:gd name="T46" fmla="*/ 33 w 65"/>
                            <a:gd name="T47" fmla="*/ 52 h 52"/>
                            <a:gd name="T48" fmla="*/ 45 w 65"/>
                            <a:gd name="T49" fmla="*/ 50 h 52"/>
                            <a:gd name="T50" fmla="*/ 55 w 65"/>
                            <a:gd name="T51" fmla="*/ 42 h 52"/>
                            <a:gd name="T52" fmla="*/ 63 w 65"/>
                            <a:gd name="T53" fmla="*/ 32 h 52"/>
                            <a:gd name="T54" fmla="*/ 65 w 65"/>
                            <a:gd name="T55" fmla="*/ 2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52">
                              <a:moveTo>
                                <a:pt x="65" y="20"/>
                              </a:moveTo>
                              <a:lnTo>
                                <a:pt x="63" y="7"/>
                              </a:lnTo>
                              <a:lnTo>
                                <a:pt x="58" y="0"/>
                              </a:lnTo>
                              <a:lnTo>
                                <a:pt x="55" y="0"/>
                              </a:lnTo>
                              <a:lnTo>
                                <a:pt x="53" y="0"/>
                              </a:lnTo>
                              <a:lnTo>
                                <a:pt x="58" y="10"/>
                              </a:lnTo>
                              <a:lnTo>
                                <a:pt x="60" y="20"/>
                              </a:lnTo>
                              <a:lnTo>
                                <a:pt x="58" y="30"/>
                              </a:lnTo>
                              <a:lnTo>
                                <a:pt x="53" y="40"/>
                              </a:lnTo>
                              <a:lnTo>
                                <a:pt x="43" y="45"/>
                              </a:lnTo>
                              <a:lnTo>
                                <a:pt x="33" y="47"/>
                              </a:lnTo>
                              <a:lnTo>
                                <a:pt x="23" y="45"/>
                              </a:lnTo>
                              <a:lnTo>
                                <a:pt x="13" y="40"/>
                              </a:lnTo>
                              <a:lnTo>
                                <a:pt x="8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20"/>
                              </a:lnTo>
                              <a:lnTo>
                                <a:pt x="3" y="32"/>
                              </a:lnTo>
                              <a:lnTo>
                                <a:pt x="10" y="42"/>
                              </a:lnTo>
                              <a:lnTo>
                                <a:pt x="20" y="50"/>
                              </a:lnTo>
                              <a:lnTo>
                                <a:pt x="33" y="52"/>
                              </a:lnTo>
                              <a:lnTo>
                                <a:pt x="45" y="50"/>
                              </a:lnTo>
                              <a:lnTo>
                                <a:pt x="55" y="42"/>
                              </a:lnTo>
                              <a:lnTo>
                                <a:pt x="63" y="32"/>
                              </a:lnTo>
                              <a:lnTo>
                                <a:pt x="6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7" name="Freeform 2179"/>
                      <wps:cNvSpPr>
                        <a:spLocks/>
                      </wps:cNvSpPr>
                      <wps:spPr bwMode="auto">
                        <a:xfrm>
                          <a:off x="269875" y="706755"/>
                          <a:ext cx="38100" cy="31750"/>
                        </a:xfrm>
                        <a:custGeom>
                          <a:avLst/>
                          <a:gdLst>
                            <a:gd name="T0" fmla="*/ 60 w 60"/>
                            <a:gd name="T1" fmla="*/ 20 h 50"/>
                            <a:gd name="T2" fmla="*/ 57 w 60"/>
                            <a:gd name="T3" fmla="*/ 7 h 50"/>
                            <a:gd name="T4" fmla="*/ 52 w 60"/>
                            <a:gd name="T5" fmla="*/ 0 h 50"/>
                            <a:gd name="T6" fmla="*/ 50 w 60"/>
                            <a:gd name="T7" fmla="*/ 0 h 50"/>
                            <a:gd name="T8" fmla="*/ 47 w 60"/>
                            <a:gd name="T9" fmla="*/ 2 h 50"/>
                            <a:gd name="T10" fmla="*/ 52 w 60"/>
                            <a:gd name="T11" fmla="*/ 10 h 50"/>
                            <a:gd name="T12" fmla="*/ 55 w 60"/>
                            <a:gd name="T13" fmla="*/ 20 h 50"/>
                            <a:gd name="T14" fmla="*/ 52 w 60"/>
                            <a:gd name="T15" fmla="*/ 30 h 50"/>
                            <a:gd name="T16" fmla="*/ 47 w 60"/>
                            <a:gd name="T17" fmla="*/ 37 h 50"/>
                            <a:gd name="T18" fmla="*/ 40 w 60"/>
                            <a:gd name="T19" fmla="*/ 42 h 50"/>
                            <a:gd name="T20" fmla="*/ 30 w 60"/>
                            <a:gd name="T21" fmla="*/ 45 h 50"/>
                            <a:gd name="T22" fmla="*/ 20 w 60"/>
                            <a:gd name="T23" fmla="*/ 42 h 50"/>
                            <a:gd name="T24" fmla="*/ 12 w 60"/>
                            <a:gd name="T25" fmla="*/ 37 h 50"/>
                            <a:gd name="T26" fmla="*/ 7 w 60"/>
                            <a:gd name="T27" fmla="*/ 30 h 50"/>
                            <a:gd name="T28" fmla="*/ 5 w 60"/>
                            <a:gd name="T29" fmla="*/ 20 h 50"/>
                            <a:gd name="T30" fmla="*/ 5 w 60"/>
                            <a:gd name="T31" fmla="*/ 17 h 50"/>
                            <a:gd name="T32" fmla="*/ 5 w 60"/>
                            <a:gd name="T33" fmla="*/ 17 h 50"/>
                            <a:gd name="T34" fmla="*/ 2 w 60"/>
                            <a:gd name="T35" fmla="*/ 17 h 50"/>
                            <a:gd name="T36" fmla="*/ 0 w 60"/>
                            <a:gd name="T37" fmla="*/ 17 h 50"/>
                            <a:gd name="T38" fmla="*/ 0 w 60"/>
                            <a:gd name="T39" fmla="*/ 20 h 50"/>
                            <a:gd name="T40" fmla="*/ 2 w 60"/>
                            <a:gd name="T41" fmla="*/ 30 h 50"/>
                            <a:gd name="T42" fmla="*/ 7 w 60"/>
                            <a:gd name="T43" fmla="*/ 40 h 50"/>
                            <a:gd name="T44" fmla="*/ 17 w 60"/>
                            <a:gd name="T45" fmla="*/ 47 h 50"/>
                            <a:gd name="T46" fmla="*/ 30 w 60"/>
                            <a:gd name="T47" fmla="*/ 50 h 50"/>
                            <a:gd name="T48" fmla="*/ 42 w 60"/>
                            <a:gd name="T49" fmla="*/ 47 h 50"/>
                            <a:gd name="T50" fmla="*/ 50 w 60"/>
                            <a:gd name="T51" fmla="*/ 40 h 50"/>
                            <a:gd name="T52" fmla="*/ 57 w 60"/>
                            <a:gd name="T53" fmla="*/ 30 h 50"/>
                            <a:gd name="T54" fmla="*/ 60 w 60"/>
                            <a:gd name="T55" fmla="*/ 2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0" h="50">
                              <a:moveTo>
                                <a:pt x="60" y="20"/>
                              </a:moveTo>
                              <a:lnTo>
                                <a:pt x="57" y="7"/>
                              </a:lnTo>
                              <a:lnTo>
                                <a:pt x="52" y="0"/>
                              </a:lnTo>
                              <a:lnTo>
                                <a:pt x="50" y="0"/>
                              </a:lnTo>
                              <a:lnTo>
                                <a:pt x="47" y="2"/>
                              </a:lnTo>
                              <a:lnTo>
                                <a:pt x="52" y="10"/>
                              </a:lnTo>
                              <a:lnTo>
                                <a:pt x="55" y="20"/>
                              </a:lnTo>
                              <a:lnTo>
                                <a:pt x="52" y="30"/>
                              </a:lnTo>
                              <a:lnTo>
                                <a:pt x="47" y="37"/>
                              </a:lnTo>
                              <a:lnTo>
                                <a:pt x="40" y="42"/>
                              </a:lnTo>
                              <a:lnTo>
                                <a:pt x="30" y="45"/>
                              </a:lnTo>
                              <a:lnTo>
                                <a:pt x="20" y="42"/>
                              </a:lnTo>
                              <a:lnTo>
                                <a:pt x="12" y="37"/>
                              </a:lnTo>
                              <a:lnTo>
                                <a:pt x="7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2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47"/>
                              </a:lnTo>
                              <a:lnTo>
                                <a:pt x="30" y="50"/>
                              </a:lnTo>
                              <a:lnTo>
                                <a:pt x="42" y="47"/>
                              </a:lnTo>
                              <a:lnTo>
                                <a:pt x="50" y="40"/>
                              </a:lnTo>
                              <a:lnTo>
                                <a:pt x="57" y="3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D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8" name="Freeform 2180"/>
                      <wps:cNvSpPr>
                        <a:spLocks/>
                      </wps:cNvSpPr>
                      <wps:spPr bwMode="auto">
                        <a:xfrm>
                          <a:off x="271145" y="706755"/>
                          <a:ext cx="34925" cy="29845"/>
                        </a:xfrm>
                        <a:custGeom>
                          <a:avLst/>
                          <a:gdLst>
                            <a:gd name="T0" fmla="*/ 55 w 55"/>
                            <a:gd name="T1" fmla="*/ 20 h 47"/>
                            <a:gd name="T2" fmla="*/ 53 w 55"/>
                            <a:gd name="T3" fmla="*/ 10 h 47"/>
                            <a:gd name="T4" fmla="*/ 48 w 55"/>
                            <a:gd name="T5" fmla="*/ 0 h 47"/>
                            <a:gd name="T6" fmla="*/ 45 w 55"/>
                            <a:gd name="T7" fmla="*/ 2 h 47"/>
                            <a:gd name="T8" fmla="*/ 43 w 55"/>
                            <a:gd name="T9" fmla="*/ 2 h 47"/>
                            <a:gd name="T10" fmla="*/ 48 w 55"/>
                            <a:gd name="T11" fmla="*/ 10 h 47"/>
                            <a:gd name="T12" fmla="*/ 50 w 55"/>
                            <a:gd name="T13" fmla="*/ 20 h 47"/>
                            <a:gd name="T14" fmla="*/ 48 w 55"/>
                            <a:gd name="T15" fmla="*/ 27 h 47"/>
                            <a:gd name="T16" fmla="*/ 43 w 55"/>
                            <a:gd name="T17" fmla="*/ 35 h 47"/>
                            <a:gd name="T18" fmla="*/ 35 w 55"/>
                            <a:gd name="T19" fmla="*/ 40 h 47"/>
                            <a:gd name="T20" fmla="*/ 28 w 55"/>
                            <a:gd name="T21" fmla="*/ 42 h 47"/>
                            <a:gd name="T22" fmla="*/ 18 w 55"/>
                            <a:gd name="T23" fmla="*/ 40 h 47"/>
                            <a:gd name="T24" fmla="*/ 13 w 55"/>
                            <a:gd name="T25" fmla="*/ 35 h 47"/>
                            <a:gd name="T26" fmla="*/ 8 w 55"/>
                            <a:gd name="T27" fmla="*/ 27 h 47"/>
                            <a:gd name="T28" fmla="*/ 5 w 55"/>
                            <a:gd name="T29" fmla="*/ 20 h 47"/>
                            <a:gd name="T30" fmla="*/ 5 w 55"/>
                            <a:gd name="T31" fmla="*/ 17 h 47"/>
                            <a:gd name="T32" fmla="*/ 5 w 55"/>
                            <a:gd name="T33" fmla="*/ 17 h 47"/>
                            <a:gd name="T34" fmla="*/ 3 w 55"/>
                            <a:gd name="T35" fmla="*/ 17 h 47"/>
                            <a:gd name="T36" fmla="*/ 0 w 55"/>
                            <a:gd name="T37" fmla="*/ 17 h 47"/>
                            <a:gd name="T38" fmla="*/ 0 w 55"/>
                            <a:gd name="T39" fmla="*/ 17 h 47"/>
                            <a:gd name="T40" fmla="*/ 0 w 55"/>
                            <a:gd name="T41" fmla="*/ 20 h 47"/>
                            <a:gd name="T42" fmla="*/ 3 w 55"/>
                            <a:gd name="T43" fmla="*/ 30 h 47"/>
                            <a:gd name="T44" fmla="*/ 8 w 55"/>
                            <a:gd name="T45" fmla="*/ 40 h 47"/>
                            <a:gd name="T46" fmla="*/ 18 w 55"/>
                            <a:gd name="T47" fmla="*/ 45 h 47"/>
                            <a:gd name="T48" fmla="*/ 28 w 55"/>
                            <a:gd name="T49" fmla="*/ 47 h 47"/>
                            <a:gd name="T50" fmla="*/ 38 w 55"/>
                            <a:gd name="T51" fmla="*/ 45 h 47"/>
                            <a:gd name="T52" fmla="*/ 48 w 55"/>
                            <a:gd name="T53" fmla="*/ 40 h 47"/>
                            <a:gd name="T54" fmla="*/ 53 w 55"/>
                            <a:gd name="T55" fmla="*/ 30 h 47"/>
                            <a:gd name="T56" fmla="*/ 55 w 55"/>
                            <a:gd name="T57" fmla="*/ 2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5" h="47">
                              <a:moveTo>
                                <a:pt x="55" y="20"/>
                              </a:moveTo>
                              <a:lnTo>
                                <a:pt x="53" y="10"/>
                              </a:lnTo>
                              <a:lnTo>
                                <a:pt x="48" y="0"/>
                              </a:lnTo>
                              <a:lnTo>
                                <a:pt x="45" y="2"/>
                              </a:lnTo>
                              <a:lnTo>
                                <a:pt x="43" y="2"/>
                              </a:lnTo>
                              <a:lnTo>
                                <a:pt x="48" y="10"/>
                              </a:lnTo>
                              <a:lnTo>
                                <a:pt x="50" y="20"/>
                              </a:lnTo>
                              <a:lnTo>
                                <a:pt x="48" y="27"/>
                              </a:lnTo>
                              <a:lnTo>
                                <a:pt x="43" y="35"/>
                              </a:lnTo>
                              <a:lnTo>
                                <a:pt x="35" y="40"/>
                              </a:lnTo>
                              <a:lnTo>
                                <a:pt x="28" y="42"/>
                              </a:lnTo>
                              <a:lnTo>
                                <a:pt x="18" y="40"/>
                              </a:lnTo>
                              <a:lnTo>
                                <a:pt x="13" y="35"/>
                              </a:lnTo>
                              <a:lnTo>
                                <a:pt x="8" y="27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45"/>
                              </a:lnTo>
                              <a:lnTo>
                                <a:pt x="28" y="47"/>
                              </a:lnTo>
                              <a:lnTo>
                                <a:pt x="38" y="45"/>
                              </a:lnTo>
                              <a:lnTo>
                                <a:pt x="48" y="40"/>
                              </a:lnTo>
                              <a:lnTo>
                                <a:pt x="53" y="30"/>
                              </a:lnTo>
                              <a:lnTo>
                                <a:pt x="5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9" name="Freeform 2181"/>
                      <wps:cNvSpPr>
                        <a:spLocks/>
                      </wps:cNvSpPr>
                      <wps:spPr bwMode="auto">
                        <a:xfrm>
                          <a:off x="273050" y="708025"/>
                          <a:ext cx="31750" cy="27305"/>
                        </a:xfrm>
                        <a:custGeom>
                          <a:avLst/>
                          <a:gdLst>
                            <a:gd name="T0" fmla="*/ 50 w 50"/>
                            <a:gd name="T1" fmla="*/ 18 h 43"/>
                            <a:gd name="T2" fmla="*/ 47 w 50"/>
                            <a:gd name="T3" fmla="*/ 8 h 43"/>
                            <a:gd name="T4" fmla="*/ 42 w 50"/>
                            <a:gd name="T5" fmla="*/ 0 h 43"/>
                            <a:gd name="T6" fmla="*/ 40 w 50"/>
                            <a:gd name="T7" fmla="*/ 0 h 43"/>
                            <a:gd name="T8" fmla="*/ 37 w 50"/>
                            <a:gd name="T9" fmla="*/ 0 h 43"/>
                            <a:gd name="T10" fmla="*/ 42 w 50"/>
                            <a:gd name="T11" fmla="*/ 8 h 43"/>
                            <a:gd name="T12" fmla="*/ 45 w 50"/>
                            <a:gd name="T13" fmla="*/ 18 h 43"/>
                            <a:gd name="T14" fmla="*/ 42 w 50"/>
                            <a:gd name="T15" fmla="*/ 25 h 43"/>
                            <a:gd name="T16" fmla="*/ 40 w 50"/>
                            <a:gd name="T17" fmla="*/ 30 h 43"/>
                            <a:gd name="T18" fmla="*/ 32 w 50"/>
                            <a:gd name="T19" fmla="*/ 35 h 43"/>
                            <a:gd name="T20" fmla="*/ 25 w 50"/>
                            <a:gd name="T21" fmla="*/ 38 h 43"/>
                            <a:gd name="T22" fmla="*/ 17 w 50"/>
                            <a:gd name="T23" fmla="*/ 35 h 43"/>
                            <a:gd name="T24" fmla="*/ 10 w 50"/>
                            <a:gd name="T25" fmla="*/ 30 h 43"/>
                            <a:gd name="T26" fmla="*/ 7 w 50"/>
                            <a:gd name="T27" fmla="*/ 25 h 43"/>
                            <a:gd name="T28" fmla="*/ 5 w 50"/>
                            <a:gd name="T29" fmla="*/ 18 h 43"/>
                            <a:gd name="T30" fmla="*/ 5 w 50"/>
                            <a:gd name="T31" fmla="*/ 15 h 43"/>
                            <a:gd name="T32" fmla="*/ 5 w 50"/>
                            <a:gd name="T33" fmla="*/ 13 h 43"/>
                            <a:gd name="T34" fmla="*/ 2 w 50"/>
                            <a:gd name="T35" fmla="*/ 15 h 43"/>
                            <a:gd name="T36" fmla="*/ 0 w 50"/>
                            <a:gd name="T37" fmla="*/ 15 h 43"/>
                            <a:gd name="T38" fmla="*/ 0 w 50"/>
                            <a:gd name="T39" fmla="*/ 15 h 43"/>
                            <a:gd name="T40" fmla="*/ 0 w 50"/>
                            <a:gd name="T41" fmla="*/ 18 h 43"/>
                            <a:gd name="T42" fmla="*/ 2 w 50"/>
                            <a:gd name="T43" fmla="*/ 28 h 43"/>
                            <a:gd name="T44" fmla="*/ 7 w 50"/>
                            <a:gd name="T45" fmla="*/ 35 h 43"/>
                            <a:gd name="T46" fmla="*/ 15 w 50"/>
                            <a:gd name="T47" fmla="*/ 40 h 43"/>
                            <a:gd name="T48" fmla="*/ 25 w 50"/>
                            <a:gd name="T49" fmla="*/ 43 h 43"/>
                            <a:gd name="T50" fmla="*/ 35 w 50"/>
                            <a:gd name="T51" fmla="*/ 40 h 43"/>
                            <a:gd name="T52" fmla="*/ 42 w 50"/>
                            <a:gd name="T53" fmla="*/ 35 h 43"/>
                            <a:gd name="T54" fmla="*/ 47 w 50"/>
                            <a:gd name="T55" fmla="*/ 28 h 43"/>
                            <a:gd name="T56" fmla="*/ 50 w 50"/>
                            <a:gd name="T57" fmla="*/ 18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0" h="43">
                              <a:moveTo>
                                <a:pt x="50" y="18"/>
                              </a:moveTo>
                              <a:lnTo>
                                <a:pt x="47" y="8"/>
                              </a:lnTo>
                              <a:lnTo>
                                <a:pt x="42" y="0"/>
                              </a:lnTo>
                              <a:lnTo>
                                <a:pt x="40" y="0"/>
                              </a:lnTo>
                              <a:lnTo>
                                <a:pt x="37" y="0"/>
                              </a:lnTo>
                              <a:lnTo>
                                <a:pt x="42" y="8"/>
                              </a:lnTo>
                              <a:lnTo>
                                <a:pt x="45" y="18"/>
                              </a:lnTo>
                              <a:lnTo>
                                <a:pt x="42" y="25"/>
                              </a:lnTo>
                              <a:lnTo>
                                <a:pt x="40" y="30"/>
                              </a:lnTo>
                              <a:lnTo>
                                <a:pt x="32" y="35"/>
                              </a:lnTo>
                              <a:lnTo>
                                <a:pt x="25" y="38"/>
                              </a:lnTo>
                              <a:lnTo>
                                <a:pt x="17" y="35"/>
                              </a:lnTo>
                              <a:lnTo>
                                <a:pt x="10" y="30"/>
                              </a:lnTo>
                              <a:lnTo>
                                <a:pt x="7" y="25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2" y="15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8"/>
                              </a:lnTo>
                              <a:lnTo>
                                <a:pt x="7" y="35"/>
                              </a:lnTo>
                              <a:lnTo>
                                <a:pt x="15" y="40"/>
                              </a:lnTo>
                              <a:lnTo>
                                <a:pt x="25" y="43"/>
                              </a:lnTo>
                              <a:lnTo>
                                <a:pt x="35" y="40"/>
                              </a:lnTo>
                              <a:lnTo>
                                <a:pt x="42" y="35"/>
                              </a:lnTo>
                              <a:lnTo>
                                <a:pt x="47" y="28"/>
                              </a:lnTo>
                              <a:lnTo>
                                <a:pt x="5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D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0" name="Freeform 2182"/>
                      <wps:cNvSpPr>
                        <a:spLocks/>
                      </wps:cNvSpPr>
                      <wps:spPr bwMode="auto">
                        <a:xfrm>
                          <a:off x="274320" y="70802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18 h 40"/>
                            <a:gd name="T2" fmla="*/ 43 w 45"/>
                            <a:gd name="T3" fmla="*/ 8 h 40"/>
                            <a:gd name="T4" fmla="*/ 38 w 45"/>
                            <a:gd name="T5" fmla="*/ 0 h 40"/>
                            <a:gd name="T6" fmla="*/ 35 w 45"/>
                            <a:gd name="T7" fmla="*/ 0 h 40"/>
                            <a:gd name="T8" fmla="*/ 33 w 45"/>
                            <a:gd name="T9" fmla="*/ 3 h 40"/>
                            <a:gd name="T10" fmla="*/ 38 w 45"/>
                            <a:gd name="T11" fmla="*/ 8 h 40"/>
                            <a:gd name="T12" fmla="*/ 40 w 45"/>
                            <a:gd name="T13" fmla="*/ 18 h 40"/>
                            <a:gd name="T14" fmla="*/ 38 w 45"/>
                            <a:gd name="T15" fmla="*/ 23 h 40"/>
                            <a:gd name="T16" fmla="*/ 35 w 45"/>
                            <a:gd name="T17" fmla="*/ 30 h 40"/>
                            <a:gd name="T18" fmla="*/ 30 w 45"/>
                            <a:gd name="T19" fmla="*/ 33 h 40"/>
                            <a:gd name="T20" fmla="*/ 23 w 45"/>
                            <a:gd name="T21" fmla="*/ 35 h 40"/>
                            <a:gd name="T22" fmla="*/ 15 w 45"/>
                            <a:gd name="T23" fmla="*/ 33 h 40"/>
                            <a:gd name="T24" fmla="*/ 10 w 45"/>
                            <a:gd name="T25" fmla="*/ 30 h 40"/>
                            <a:gd name="T26" fmla="*/ 5 w 45"/>
                            <a:gd name="T27" fmla="*/ 23 h 40"/>
                            <a:gd name="T28" fmla="*/ 5 w 45"/>
                            <a:gd name="T29" fmla="*/ 18 h 40"/>
                            <a:gd name="T30" fmla="*/ 5 w 45"/>
                            <a:gd name="T31" fmla="*/ 15 h 40"/>
                            <a:gd name="T32" fmla="*/ 5 w 45"/>
                            <a:gd name="T33" fmla="*/ 13 h 40"/>
                            <a:gd name="T34" fmla="*/ 3 w 45"/>
                            <a:gd name="T35" fmla="*/ 13 h 40"/>
                            <a:gd name="T36" fmla="*/ 0 w 45"/>
                            <a:gd name="T37" fmla="*/ 15 h 40"/>
                            <a:gd name="T38" fmla="*/ 0 w 45"/>
                            <a:gd name="T39" fmla="*/ 15 h 40"/>
                            <a:gd name="T40" fmla="*/ 0 w 45"/>
                            <a:gd name="T41" fmla="*/ 18 h 40"/>
                            <a:gd name="T42" fmla="*/ 3 w 45"/>
                            <a:gd name="T43" fmla="*/ 25 h 40"/>
                            <a:gd name="T44" fmla="*/ 8 w 45"/>
                            <a:gd name="T45" fmla="*/ 33 h 40"/>
                            <a:gd name="T46" fmla="*/ 13 w 45"/>
                            <a:gd name="T47" fmla="*/ 38 h 40"/>
                            <a:gd name="T48" fmla="*/ 23 w 45"/>
                            <a:gd name="T49" fmla="*/ 40 h 40"/>
                            <a:gd name="T50" fmla="*/ 30 w 45"/>
                            <a:gd name="T51" fmla="*/ 38 h 40"/>
                            <a:gd name="T52" fmla="*/ 38 w 45"/>
                            <a:gd name="T53" fmla="*/ 33 h 40"/>
                            <a:gd name="T54" fmla="*/ 43 w 45"/>
                            <a:gd name="T55" fmla="*/ 25 h 40"/>
                            <a:gd name="T56" fmla="*/ 45 w 45"/>
                            <a:gd name="T57" fmla="*/ 18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18"/>
                              </a:moveTo>
                              <a:lnTo>
                                <a:pt x="43" y="8"/>
                              </a:lnTo>
                              <a:lnTo>
                                <a:pt x="38" y="0"/>
                              </a:lnTo>
                              <a:lnTo>
                                <a:pt x="35" y="0"/>
                              </a:lnTo>
                              <a:lnTo>
                                <a:pt x="33" y="3"/>
                              </a:lnTo>
                              <a:lnTo>
                                <a:pt x="38" y="8"/>
                              </a:lnTo>
                              <a:lnTo>
                                <a:pt x="40" y="18"/>
                              </a:lnTo>
                              <a:lnTo>
                                <a:pt x="38" y="23"/>
                              </a:lnTo>
                              <a:lnTo>
                                <a:pt x="35" y="30"/>
                              </a:lnTo>
                              <a:lnTo>
                                <a:pt x="30" y="33"/>
                              </a:lnTo>
                              <a:lnTo>
                                <a:pt x="23" y="35"/>
                              </a:lnTo>
                              <a:lnTo>
                                <a:pt x="15" y="33"/>
                              </a:lnTo>
                              <a:lnTo>
                                <a:pt x="10" y="30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3" y="13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3" y="25"/>
                              </a:lnTo>
                              <a:lnTo>
                                <a:pt x="8" y="33"/>
                              </a:lnTo>
                              <a:lnTo>
                                <a:pt x="13" y="38"/>
                              </a:lnTo>
                              <a:lnTo>
                                <a:pt x="23" y="40"/>
                              </a:lnTo>
                              <a:lnTo>
                                <a:pt x="30" y="38"/>
                              </a:lnTo>
                              <a:lnTo>
                                <a:pt x="38" y="33"/>
                              </a:lnTo>
                              <a:lnTo>
                                <a:pt x="43" y="25"/>
                              </a:lnTo>
                              <a:lnTo>
                                <a:pt x="45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D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1" name="Freeform 2183"/>
                      <wps:cNvSpPr>
                        <a:spLocks/>
                      </wps:cNvSpPr>
                      <wps:spPr bwMode="auto">
                        <a:xfrm>
                          <a:off x="276225" y="708025"/>
                          <a:ext cx="25400" cy="24130"/>
                        </a:xfrm>
                        <a:custGeom>
                          <a:avLst/>
                          <a:gdLst>
                            <a:gd name="T0" fmla="*/ 40 w 40"/>
                            <a:gd name="T1" fmla="*/ 18 h 38"/>
                            <a:gd name="T2" fmla="*/ 37 w 40"/>
                            <a:gd name="T3" fmla="*/ 8 h 38"/>
                            <a:gd name="T4" fmla="*/ 32 w 40"/>
                            <a:gd name="T5" fmla="*/ 0 h 38"/>
                            <a:gd name="T6" fmla="*/ 25 w 40"/>
                            <a:gd name="T7" fmla="*/ 3 h 38"/>
                            <a:gd name="T8" fmla="*/ 32 w 40"/>
                            <a:gd name="T9" fmla="*/ 8 h 38"/>
                            <a:gd name="T10" fmla="*/ 35 w 40"/>
                            <a:gd name="T11" fmla="*/ 18 h 38"/>
                            <a:gd name="T12" fmla="*/ 32 w 40"/>
                            <a:gd name="T13" fmla="*/ 23 h 38"/>
                            <a:gd name="T14" fmla="*/ 30 w 40"/>
                            <a:gd name="T15" fmla="*/ 28 h 38"/>
                            <a:gd name="T16" fmla="*/ 25 w 40"/>
                            <a:gd name="T17" fmla="*/ 30 h 38"/>
                            <a:gd name="T18" fmla="*/ 20 w 40"/>
                            <a:gd name="T19" fmla="*/ 33 h 38"/>
                            <a:gd name="T20" fmla="*/ 15 w 40"/>
                            <a:gd name="T21" fmla="*/ 30 h 38"/>
                            <a:gd name="T22" fmla="*/ 10 w 40"/>
                            <a:gd name="T23" fmla="*/ 28 h 38"/>
                            <a:gd name="T24" fmla="*/ 5 w 40"/>
                            <a:gd name="T25" fmla="*/ 23 h 38"/>
                            <a:gd name="T26" fmla="*/ 5 w 40"/>
                            <a:gd name="T27" fmla="*/ 18 h 38"/>
                            <a:gd name="T28" fmla="*/ 5 w 40"/>
                            <a:gd name="T29" fmla="*/ 15 h 38"/>
                            <a:gd name="T30" fmla="*/ 5 w 40"/>
                            <a:gd name="T31" fmla="*/ 10 h 38"/>
                            <a:gd name="T32" fmla="*/ 2 w 40"/>
                            <a:gd name="T33" fmla="*/ 13 h 38"/>
                            <a:gd name="T34" fmla="*/ 0 w 40"/>
                            <a:gd name="T35" fmla="*/ 13 h 38"/>
                            <a:gd name="T36" fmla="*/ 0 w 40"/>
                            <a:gd name="T37" fmla="*/ 15 h 38"/>
                            <a:gd name="T38" fmla="*/ 0 w 40"/>
                            <a:gd name="T39" fmla="*/ 18 h 38"/>
                            <a:gd name="T40" fmla="*/ 2 w 40"/>
                            <a:gd name="T41" fmla="*/ 25 h 38"/>
                            <a:gd name="T42" fmla="*/ 5 w 40"/>
                            <a:gd name="T43" fmla="*/ 30 h 38"/>
                            <a:gd name="T44" fmla="*/ 12 w 40"/>
                            <a:gd name="T45" fmla="*/ 35 h 38"/>
                            <a:gd name="T46" fmla="*/ 20 w 40"/>
                            <a:gd name="T47" fmla="*/ 38 h 38"/>
                            <a:gd name="T48" fmla="*/ 27 w 40"/>
                            <a:gd name="T49" fmla="*/ 35 h 38"/>
                            <a:gd name="T50" fmla="*/ 35 w 40"/>
                            <a:gd name="T51" fmla="*/ 30 h 38"/>
                            <a:gd name="T52" fmla="*/ 37 w 40"/>
                            <a:gd name="T53" fmla="*/ 25 h 38"/>
                            <a:gd name="T54" fmla="*/ 40 w 40"/>
                            <a:gd name="T55" fmla="*/ 18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40" h="38">
                              <a:moveTo>
                                <a:pt x="40" y="18"/>
                              </a:moveTo>
                              <a:lnTo>
                                <a:pt x="37" y="8"/>
                              </a:lnTo>
                              <a:lnTo>
                                <a:pt x="32" y="0"/>
                              </a:lnTo>
                              <a:lnTo>
                                <a:pt x="25" y="3"/>
                              </a:lnTo>
                              <a:lnTo>
                                <a:pt x="32" y="8"/>
                              </a:lnTo>
                              <a:lnTo>
                                <a:pt x="35" y="18"/>
                              </a:lnTo>
                              <a:lnTo>
                                <a:pt x="32" y="23"/>
                              </a:lnTo>
                              <a:lnTo>
                                <a:pt x="30" y="28"/>
                              </a:lnTo>
                              <a:lnTo>
                                <a:pt x="25" y="30"/>
                              </a:lnTo>
                              <a:lnTo>
                                <a:pt x="20" y="33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2" y="13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20" y="38"/>
                              </a:lnTo>
                              <a:lnTo>
                                <a:pt x="27" y="35"/>
                              </a:lnTo>
                              <a:lnTo>
                                <a:pt x="35" y="30"/>
                              </a:lnTo>
                              <a:lnTo>
                                <a:pt x="37" y="25"/>
                              </a:lnTo>
                              <a:lnTo>
                                <a:pt x="4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2" name="Freeform 2184"/>
                      <wps:cNvSpPr>
                        <a:spLocks/>
                      </wps:cNvSpPr>
                      <wps:spPr bwMode="auto">
                        <a:xfrm>
                          <a:off x="277495" y="709930"/>
                          <a:ext cx="22225" cy="20320"/>
                        </a:xfrm>
                        <a:custGeom>
                          <a:avLst/>
                          <a:gdLst>
                            <a:gd name="T0" fmla="*/ 35 w 35"/>
                            <a:gd name="T1" fmla="*/ 15 h 32"/>
                            <a:gd name="T2" fmla="*/ 33 w 35"/>
                            <a:gd name="T3" fmla="*/ 5 h 32"/>
                            <a:gd name="T4" fmla="*/ 28 w 35"/>
                            <a:gd name="T5" fmla="*/ 0 h 32"/>
                            <a:gd name="T6" fmla="*/ 23 w 35"/>
                            <a:gd name="T7" fmla="*/ 0 h 32"/>
                            <a:gd name="T8" fmla="*/ 20 w 35"/>
                            <a:gd name="T9" fmla="*/ 2 h 32"/>
                            <a:gd name="T10" fmla="*/ 25 w 35"/>
                            <a:gd name="T11" fmla="*/ 5 h 32"/>
                            <a:gd name="T12" fmla="*/ 28 w 35"/>
                            <a:gd name="T13" fmla="*/ 7 h 32"/>
                            <a:gd name="T14" fmla="*/ 30 w 35"/>
                            <a:gd name="T15" fmla="*/ 10 h 32"/>
                            <a:gd name="T16" fmla="*/ 30 w 35"/>
                            <a:gd name="T17" fmla="*/ 15 h 32"/>
                            <a:gd name="T18" fmla="*/ 28 w 35"/>
                            <a:gd name="T19" fmla="*/ 20 h 32"/>
                            <a:gd name="T20" fmla="*/ 25 w 35"/>
                            <a:gd name="T21" fmla="*/ 22 h 32"/>
                            <a:gd name="T22" fmla="*/ 23 w 35"/>
                            <a:gd name="T23" fmla="*/ 25 h 32"/>
                            <a:gd name="T24" fmla="*/ 18 w 35"/>
                            <a:gd name="T25" fmla="*/ 27 h 32"/>
                            <a:gd name="T26" fmla="*/ 13 w 35"/>
                            <a:gd name="T27" fmla="*/ 25 h 32"/>
                            <a:gd name="T28" fmla="*/ 8 w 35"/>
                            <a:gd name="T29" fmla="*/ 22 h 32"/>
                            <a:gd name="T30" fmla="*/ 5 w 35"/>
                            <a:gd name="T31" fmla="*/ 20 h 32"/>
                            <a:gd name="T32" fmla="*/ 5 w 35"/>
                            <a:gd name="T33" fmla="*/ 15 h 32"/>
                            <a:gd name="T34" fmla="*/ 5 w 35"/>
                            <a:gd name="T35" fmla="*/ 10 h 32"/>
                            <a:gd name="T36" fmla="*/ 8 w 35"/>
                            <a:gd name="T37" fmla="*/ 7 h 32"/>
                            <a:gd name="T38" fmla="*/ 3 w 35"/>
                            <a:gd name="T39" fmla="*/ 7 h 32"/>
                            <a:gd name="T40" fmla="*/ 0 w 35"/>
                            <a:gd name="T41" fmla="*/ 10 h 32"/>
                            <a:gd name="T42" fmla="*/ 0 w 35"/>
                            <a:gd name="T43" fmla="*/ 12 h 32"/>
                            <a:gd name="T44" fmla="*/ 0 w 35"/>
                            <a:gd name="T45" fmla="*/ 15 h 32"/>
                            <a:gd name="T46" fmla="*/ 0 w 35"/>
                            <a:gd name="T47" fmla="*/ 20 h 32"/>
                            <a:gd name="T48" fmla="*/ 5 w 35"/>
                            <a:gd name="T49" fmla="*/ 27 h 32"/>
                            <a:gd name="T50" fmla="*/ 10 w 35"/>
                            <a:gd name="T51" fmla="*/ 30 h 32"/>
                            <a:gd name="T52" fmla="*/ 18 w 35"/>
                            <a:gd name="T53" fmla="*/ 32 h 32"/>
                            <a:gd name="T54" fmla="*/ 25 w 35"/>
                            <a:gd name="T55" fmla="*/ 30 h 32"/>
                            <a:gd name="T56" fmla="*/ 30 w 35"/>
                            <a:gd name="T57" fmla="*/ 27 h 32"/>
                            <a:gd name="T58" fmla="*/ 33 w 35"/>
                            <a:gd name="T59" fmla="*/ 20 h 32"/>
                            <a:gd name="T60" fmla="*/ 35 w 35"/>
                            <a:gd name="T61" fmla="*/ 1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35" h="32">
                              <a:moveTo>
                                <a:pt x="35" y="15"/>
                              </a:moveTo>
                              <a:lnTo>
                                <a:pt x="33" y="5"/>
                              </a:lnTo>
                              <a:lnTo>
                                <a:pt x="28" y="0"/>
                              </a:lnTo>
                              <a:lnTo>
                                <a:pt x="23" y="0"/>
                              </a:lnTo>
                              <a:lnTo>
                                <a:pt x="20" y="2"/>
                              </a:lnTo>
                              <a:lnTo>
                                <a:pt x="25" y="5"/>
                              </a:lnTo>
                              <a:lnTo>
                                <a:pt x="28" y="7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lnTo>
                                <a:pt x="28" y="20"/>
                              </a:lnTo>
                              <a:lnTo>
                                <a:pt x="25" y="22"/>
                              </a:lnTo>
                              <a:lnTo>
                                <a:pt x="23" y="25"/>
                              </a:lnTo>
                              <a:lnTo>
                                <a:pt x="18" y="27"/>
                              </a:lnTo>
                              <a:lnTo>
                                <a:pt x="13" y="25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8" y="7"/>
                              </a:lnTo>
                              <a:lnTo>
                                <a:pt x="3" y="7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7"/>
                              </a:lnTo>
                              <a:lnTo>
                                <a:pt x="10" y="30"/>
                              </a:lnTo>
                              <a:lnTo>
                                <a:pt x="18" y="32"/>
                              </a:lnTo>
                              <a:lnTo>
                                <a:pt x="25" y="30"/>
                              </a:lnTo>
                              <a:lnTo>
                                <a:pt x="30" y="27"/>
                              </a:lnTo>
                              <a:lnTo>
                                <a:pt x="33" y="20"/>
                              </a:lnTo>
                              <a:lnTo>
                                <a:pt x="3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3" name="Freeform 2185"/>
                      <wps:cNvSpPr>
                        <a:spLocks noEditPoints="1"/>
                      </wps:cNvSpPr>
                      <wps:spPr bwMode="auto">
                        <a:xfrm>
                          <a:off x="279400" y="709930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27 w 30"/>
                            <a:gd name="T3" fmla="*/ 5 h 30"/>
                            <a:gd name="T4" fmla="*/ 20 w 30"/>
                            <a:gd name="T5" fmla="*/ 0 h 30"/>
                            <a:gd name="T6" fmla="*/ 10 w 30"/>
                            <a:gd name="T7" fmla="*/ 5 h 30"/>
                            <a:gd name="T8" fmla="*/ 0 w 30"/>
                            <a:gd name="T9" fmla="*/ 7 h 30"/>
                            <a:gd name="T10" fmla="*/ 0 w 30"/>
                            <a:gd name="T11" fmla="*/ 12 h 30"/>
                            <a:gd name="T12" fmla="*/ 0 w 30"/>
                            <a:gd name="T13" fmla="*/ 15 h 30"/>
                            <a:gd name="T14" fmla="*/ 0 w 30"/>
                            <a:gd name="T15" fmla="*/ 20 h 30"/>
                            <a:gd name="T16" fmla="*/ 5 w 30"/>
                            <a:gd name="T17" fmla="*/ 25 h 30"/>
                            <a:gd name="T18" fmla="*/ 10 w 30"/>
                            <a:gd name="T19" fmla="*/ 27 h 30"/>
                            <a:gd name="T20" fmla="*/ 15 w 30"/>
                            <a:gd name="T21" fmla="*/ 30 h 30"/>
                            <a:gd name="T22" fmla="*/ 20 w 30"/>
                            <a:gd name="T23" fmla="*/ 27 h 30"/>
                            <a:gd name="T24" fmla="*/ 25 w 30"/>
                            <a:gd name="T25" fmla="*/ 25 h 30"/>
                            <a:gd name="T26" fmla="*/ 27 w 30"/>
                            <a:gd name="T27" fmla="*/ 20 h 30"/>
                            <a:gd name="T28" fmla="*/ 30 w 30"/>
                            <a:gd name="T29" fmla="*/ 15 h 30"/>
                            <a:gd name="T30" fmla="*/ 25 w 30"/>
                            <a:gd name="T31" fmla="*/ 15 h 30"/>
                            <a:gd name="T32" fmla="*/ 25 w 30"/>
                            <a:gd name="T33" fmla="*/ 17 h 30"/>
                            <a:gd name="T34" fmla="*/ 22 w 30"/>
                            <a:gd name="T35" fmla="*/ 22 h 30"/>
                            <a:gd name="T36" fmla="*/ 17 w 30"/>
                            <a:gd name="T37" fmla="*/ 22 h 30"/>
                            <a:gd name="T38" fmla="*/ 15 w 30"/>
                            <a:gd name="T39" fmla="*/ 25 h 30"/>
                            <a:gd name="T40" fmla="*/ 10 w 30"/>
                            <a:gd name="T41" fmla="*/ 22 h 30"/>
                            <a:gd name="T42" fmla="*/ 7 w 30"/>
                            <a:gd name="T43" fmla="*/ 22 h 30"/>
                            <a:gd name="T44" fmla="*/ 5 w 30"/>
                            <a:gd name="T45" fmla="*/ 17 h 30"/>
                            <a:gd name="T46" fmla="*/ 5 w 30"/>
                            <a:gd name="T47" fmla="*/ 15 h 30"/>
                            <a:gd name="T48" fmla="*/ 5 w 30"/>
                            <a:gd name="T49" fmla="*/ 10 h 30"/>
                            <a:gd name="T50" fmla="*/ 7 w 30"/>
                            <a:gd name="T51" fmla="*/ 7 h 30"/>
                            <a:gd name="T52" fmla="*/ 10 w 30"/>
                            <a:gd name="T53" fmla="*/ 5 h 30"/>
                            <a:gd name="T54" fmla="*/ 15 w 30"/>
                            <a:gd name="T55" fmla="*/ 5 h 30"/>
                            <a:gd name="T56" fmla="*/ 17 w 30"/>
                            <a:gd name="T57" fmla="*/ 5 h 30"/>
                            <a:gd name="T58" fmla="*/ 22 w 30"/>
                            <a:gd name="T59" fmla="*/ 7 h 30"/>
                            <a:gd name="T60" fmla="*/ 25 w 30"/>
                            <a:gd name="T61" fmla="*/ 10 h 30"/>
                            <a:gd name="T62" fmla="*/ 25 w 30"/>
                            <a:gd name="T63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27" y="5"/>
                              </a:lnTo>
                              <a:lnTo>
                                <a:pt x="20" y="0"/>
                              </a:lnTo>
                              <a:lnTo>
                                <a:pt x="10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5"/>
                              </a:lnTo>
                              <a:lnTo>
                                <a:pt x="10" y="27"/>
                              </a:lnTo>
                              <a:lnTo>
                                <a:pt x="15" y="30"/>
                              </a:lnTo>
                              <a:lnTo>
                                <a:pt x="20" y="27"/>
                              </a:lnTo>
                              <a:lnTo>
                                <a:pt x="25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17"/>
                              </a:lnTo>
                              <a:lnTo>
                                <a:pt x="22" y="22"/>
                              </a:lnTo>
                              <a:lnTo>
                                <a:pt x="17" y="22"/>
                              </a:lnTo>
                              <a:lnTo>
                                <a:pt x="15" y="25"/>
                              </a:lnTo>
                              <a:lnTo>
                                <a:pt x="10" y="22"/>
                              </a:lnTo>
                              <a:lnTo>
                                <a:pt x="7" y="22"/>
                              </a:lnTo>
                              <a:lnTo>
                                <a:pt x="5" y="17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lnTo>
                                <a:pt x="15" y="5"/>
                              </a:lnTo>
                              <a:lnTo>
                                <a:pt x="17" y="5"/>
                              </a:lnTo>
                              <a:lnTo>
                                <a:pt x="22" y="7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4" name="Freeform 2186"/>
                      <wps:cNvSpPr>
                        <a:spLocks noEditPoints="1"/>
                      </wps:cNvSpPr>
                      <wps:spPr bwMode="auto">
                        <a:xfrm>
                          <a:off x="280670" y="71120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3 h 25"/>
                            <a:gd name="T2" fmla="*/ 25 w 25"/>
                            <a:gd name="T3" fmla="*/ 8 h 25"/>
                            <a:gd name="T4" fmla="*/ 23 w 25"/>
                            <a:gd name="T5" fmla="*/ 5 h 25"/>
                            <a:gd name="T6" fmla="*/ 20 w 25"/>
                            <a:gd name="T7" fmla="*/ 3 h 25"/>
                            <a:gd name="T8" fmla="*/ 15 w 25"/>
                            <a:gd name="T9" fmla="*/ 0 h 25"/>
                            <a:gd name="T10" fmla="*/ 8 w 25"/>
                            <a:gd name="T11" fmla="*/ 3 h 25"/>
                            <a:gd name="T12" fmla="*/ 3 w 25"/>
                            <a:gd name="T13" fmla="*/ 5 h 25"/>
                            <a:gd name="T14" fmla="*/ 0 w 25"/>
                            <a:gd name="T15" fmla="*/ 8 h 25"/>
                            <a:gd name="T16" fmla="*/ 0 w 25"/>
                            <a:gd name="T17" fmla="*/ 13 h 25"/>
                            <a:gd name="T18" fmla="*/ 0 w 25"/>
                            <a:gd name="T19" fmla="*/ 18 h 25"/>
                            <a:gd name="T20" fmla="*/ 3 w 25"/>
                            <a:gd name="T21" fmla="*/ 20 h 25"/>
                            <a:gd name="T22" fmla="*/ 8 w 25"/>
                            <a:gd name="T23" fmla="*/ 23 h 25"/>
                            <a:gd name="T24" fmla="*/ 13 w 25"/>
                            <a:gd name="T25" fmla="*/ 25 h 25"/>
                            <a:gd name="T26" fmla="*/ 18 w 25"/>
                            <a:gd name="T27" fmla="*/ 23 h 25"/>
                            <a:gd name="T28" fmla="*/ 20 w 25"/>
                            <a:gd name="T29" fmla="*/ 20 h 25"/>
                            <a:gd name="T30" fmla="*/ 23 w 25"/>
                            <a:gd name="T31" fmla="*/ 18 h 25"/>
                            <a:gd name="T32" fmla="*/ 25 w 25"/>
                            <a:gd name="T33" fmla="*/ 13 h 25"/>
                            <a:gd name="T34" fmla="*/ 20 w 25"/>
                            <a:gd name="T35" fmla="*/ 13 h 25"/>
                            <a:gd name="T36" fmla="*/ 18 w 25"/>
                            <a:gd name="T37" fmla="*/ 18 h 25"/>
                            <a:gd name="T38" fmla="*/ 13 w 25"/>
                            <a:gd name="T39" fmla="*/ 20 h 25"/>
                            <a:gd name="T40" fmla="*/ 8 w 25"/>
                            <a:gd name="T41" fmla="*/ 18 h 25"/>
                            <a:gd name="T42" fmla="*/ 5 w 25"/>
                            <a:gd name="T43" fmla="*/ 13 h 25"/>
                            <a:gd name="T44" fmla="*/ 8 w 25"/>
                            <a:gd name="T45" fmla="*/ 8 h 25"/>
                            <a:gd name="T46" fmla="*/ 13 w 25"/>
                            <a:gd name="T47" fmla="*/ 5 h 25"/>
                            <a:gd name="T48" fmla="*/ 18 w 25"/>
                            <a:gd name="T49" fmla="*/ 8 h 25"/>
                            <a:gd name="T50" fmla="*/ 20 w 25"/>
                            <a:gd name="T51" fmla="*/ 13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3"/>
                              </a:moveTo>
                              <a:lnTo>
                                <a:pt x="25" y="8"/>
                              </a:lnTo>
                              <a:lnTo>
                                <a:pt x="23" y="5"/>
                              </a:lnTo>
                              <a:lnTo>
                                <a:pt x="20" y="3"/>
                              </a:lnTo>
                              <a:lnTo>
                                <a:pt x="15" y="0"/>
                              </a:lnTo>
                              <a:lnTo>
                                <a:pt x="8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13"/>
                              </a:lnTo>
                              <a:lnTo>
                                <a:pt x="0" y="18"/>
                              </a:lnTo>
                              <a:lnTo>
                                <a:pt x="3" y="20"/>
                              </a:lnTo>
                              <a:lnTo>
                                <a:pt x="8" y="23"/>
                              </a:lnTo>
                              <a:lnTo>
                                <a:pt x="13" y="25"/>
                              </a:lnTo>
                              <a:lnTo>
                                <a:pt x="18" y="23"/>
                              </a:lnTo>
                              <a:lnTo>
                                <a:pt x="20" y="20"/>
                              </a:lnTo>
                              <a:lnTo>
                                <a:pt x="23" y="18"/>
                              </a:lnTo>
                              <a:lnTo>
                                <a:pt x="25" y="13"/>
                              </a:lnTo>
                              <a:close/>
                              <a:moveTo>
                                <a:pt x="20" y="13"/>
                              </a:moveTo>
                              <a:lnTo>
                                <a:pt x="18" y="18"/>
                              </a:lnTo>
                              <a:lnTo>
                                <a:pt x="13" y="20"/>
                              </a:lnTo>
                              <a:lnTo>
                                <a:pt x="8" y="18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5"/>
                              </a:lnTo>
                              <a:lnTo>
                                <a:pt x="18" y="8"/>
                              </a:lnTo>
                              <a:lnTo>
                                <a:pt x="20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5" name="Freeform 2187"/>
                      <wps:cNvSpPr>
                        <a:spLocks noEditPoints="1"/>
                      </wps:cNvSpPr>
                      <wps:spPr bwMode="auto">
                        <a:xfrm>
                          <a:off x="282575" y="713105"/>
                          <a:ext cx="12700" cy="12700"/>
                        </a:xfrm>
                        <a:custGeom>
                          <a:avLst/>
                          <a:gdLst>
                            <a:gd name="T0" fmla="*/ 20 w 20"/>
                            <a:gd name="T1" fmla="*/ 10 h 20"/>
                            <a:gd name="T2" fmla="*/ 20 w 20"/>
                            <a:gd name="T3" fmla="*/ 5 h 20"/>
                            <a:gd name="T4" fmla="*/ 17 w 20"/>
                            <a:gd name="T5" fmla="*/ 2 h 20"/>
                            <a:gd name="T6" fmla="*/ 12 w 20"/>
                            <a:gd name="T7" fmla="*/ 0 h 20"/>
                            <a:gd name="T8" fmla="*/ 10 w 20"/>
                            <a:gd name="T9" fmla="*/ 0 h 20"/>
                            <a:gd name="T10" fmla="*/ 5 w 20"/>
                            <a:gd name="T11" fmla="*/ 0 h 20"/>
                            <a:gd name="T12" fmla="*/ 2 w 20"/>
                            <a:gd name="T13" fmla="*/ 2 h 20"/>
                            <a:gd name="T14" fmla="*/ 0 w 20"/>
                            <a:gd name="T15" fmla="*/ 5 h 20"/>
                            <a:gd name="T16" fmla="*/ 0 w 20"/>
                            <a:gd name="T17" fmla="*/ 10 h 20"/>
                            <a:gd name="T18" fmla="*/ 0 w 20"/>
                            <a:gd name="T19" fmla="*/ 12 h 20"/>
                            <a:gd name="T20" fmla="*/ 2 w 20"/>
                            <a:gd name="T21" fmla="*/ 17 h 20"/>
                            <a:gd name="T22" fmla="*/ 5 w 20"/>
                            <a:gd name="T23" fmla="*/ 17 h 20"/>
                            <a:gd name="T24" fmla="*/ 10 w 20"/>
                            <a:gd name="T25" fmla="*/ 20 h 20"/>
                            <a:gd name="T26" fmla="*/ 12 w 20"/>
                            <a:gd name="T27" fmla="*/ 17 h 20"/>
                            <a:gd name="T28" fmla="*/ 17 w 20"/>
                            <a:gd name="T29" fmla="*/ 17 h 20"/>
                            <a:gd name="T30" fmla="*/ 20 w 20"/>
                            <a:gd name="T31" fmla="*/ 12 h 20"/>
                            <a:gd name="T32" fmla="*/ 20 w 20"/>
                            <a:gd name="T33" fmla="*/ 10 h 20"/>
                            <a:gd name="T34" fmla="*/ 15 w 20"/>
                            <a:gd name="T35" fmla="*/ 10 h 20"/>
                            <a:gd name="T36" fmla="*/ 12 w 20"/>
                            <a:gd name="T37" fmla="*/ 12 h 20"/>
                            <a:gd name="T38" fmla="*/ 10 w 20"/>
                            <a:gd name="T39" fmla="*/ 15 h 20"/>
                            <a:gd name="T40" fmla="*/ 5 w 20"/>
                            <a:gd name="T41" fmla="*/ 12 h 20"/>
                            <a:gd name="T42" fmla="*/ 5 w 20"/>
                            <a:gd name="T43" fmla="*/ 10 h 20"/>
                            <a:gd name="T44" fmla="*/ 5 w 20"/>
                            <a:gd name="T45" fmla="*/ 5 h 20"/>
                            <a:gd name="T46" fmla="*/ 10 w 20"/>
                            <a:gd name="T47" fmla="*/ 5 h 20"/>
                            <a:gd name="T48" fmla="*/ 12 w 20"/>
                            <a:gd name="T49" fmla="*/ 5 h 20"/>
                            <a:gd name="T50" fmla="*/ 15 w 20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20" y="10"/>
                              </a:moveTo>
                              <a:lnTo>
                                <a:pt x="20" y="5"/>
                              </a:lnTo>
                              <a:lnTo>
                                <a:pt x="17" y="2"/>
                              </a:lnTo>
                              <a:lnTo>
                                <a:pt x="12" y="0"/>
                              </a:ln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2" y="2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17"/>
                              </a:lnTo>
                              <a:lnTo>
                                <a:pt x="10" y="20"/>
                              </a:lnTo>
                              <a:lnTo>
                                <a:pt x="12" y="17"/>
                              </a:lnTo>
                              <a:lnTo>
                                <a:pt x="17" y="17"/>
                              </a:lnTo>
                              <a:lnTo>
                                <a:pt x="20" y="12"/>
                              </a:lnTo>
                              <a:lnTo>
                                <a:pt x="20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2" y="12"/>
                              </a:lnTo>
                              <a:lnTo>
                                <a:pt x="10" y="15"/>
                              </a:lnTo>
                              <a:lnTo>
                                <a:pt x="5" y="12"/>
                              </a:lnTo>
                              <a:lnTo>
                                <a:pt x="5" y="10"/>
                              </a:lnTo>
                              <a:lnTo>
                                <a:pt x="5" y="5"/>
                              </a:lnTo>
                              <a:lnTo>
                                <a:pt x="10" y="5"/>
                              </a:lnTo>
                              <a:lnTo>
                                <a:pt x="12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6" name="Freeform 2188"/>
                      <wps:cNvSpPr>
                        <a:spLocks/>
                      </wps:cNvSpPr>
                      <wps:spPr bwMode="auto">
                        <a:xfrm>
                          <a:off x="283845" y="71437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8 h 15"/>
                            <a:gd name="T2" fmla="*/ 13 w 15"/>
                            <a:gd name="T3" fmla="*/ 3 h 15"/>
                            <a:gd name="T4" fmla="*/ 8 w 15"/>
                            <a:gd name="T5" fmla="*/ 0 h 15"/>
                            <a:gd name="T6" fmla="*/ 3 w 15"/>
                            <a:gd name="T7" fmla="*/ 3 h 15"/>
                            <a:gd name="T8" fmla="*/ 0 w 15"/>
                            <a:gd name="T9" fmla="*/ 8 h 15"/>
                            <a:gd name="T10" fmla="*/ 3 w 15"/>
                            <a:gd name="T11" fmla="*/ 13 h 15"/>
                            <a:gd name="T12" fmla="*/ 8 w 15"/>
                            <a:gd name="T13" fmla="*/ 15 h 15"/>
                            <a:gd name="T14" fmla="*/ 13 w 15"/>
                            <a:gd name="T15" fmla="*/ 13 h 15"/>
                            <a:gd name="T16" fmla="*/ 15 w 15"/>
                            <a:gd name="T17" fmla="*/ 8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8"/>
                              </a:moveTo>
                              <a:lnTo>
                                <a:pt x="13" y="3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0" y="8"/>
                              </a:lnTo>
                              <a:lnTo>
                                <a:pt x="3" y="13"/>
                              </a:lnTo>
                              <a:lnTo>
                                <a:pt x="8" y="15"/>
                              </a:lnTo>
                              <a:lnTo>
                                <a:pt x="13" y="13"/>
                              </a:lnTo>
                              <a:lnTo>
                                <a:pt x="1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7" name="Freeform 2189"/>
                      <wps:cNvSpPr>
                        <a:spLocks/>
                      </wps:cNvSpPr>
                      <wps:spPr bwMode="auto">
                        <a:xfrm>
                          <a:off x="285750" y="716280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7 w 10"/>
                            <a:gd name="T3" fmla="*/ 0 h 10"/>
                            <a:gd name="T4" fmla="*/ 5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5 h 10"/>
                            <a:gd name="T10" fmla="*/ 0 w 10"/>
                            <a:gd name="T11" fmla="*/ 7 h 10"/>
                            <a:gd name="T12" fmla="*/ 5 w 10"/>
                            <a:gd name="T13" fmla="*/ 10 h 10"/>
                            <a:gd name="T14" fmla="*/ 7 w 10"/>
                            <a:gd name="T15" fmla="*/ 7 h 10"/>
                            <a:gd name="T16" fmla="*/ 10 w 10"/>
                            <a:gd name="T1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7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8" name="Freeform 2190"/>
                      <wps:cNvSpPr>
                        <a:spLocks/>
                      </wps:cNvSpPr>
                      <wps:spPr bwMode="auto">
                        <a:xfrm>
                          <a:off x="287020" y="717550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3 h 5"/>
                            <a:gd name="T2" fmla="*/ 5 w 5"/>
                            <a:gd name="T3" fmla="*/ 0 h 5"/>
                            <a:gd name="T4" fmla="*/ 3 w 5"/>
                            <a:gd name="T5" fmla="*/ 0 h 5"/>
                            <a:gd name="T6" fmla="*/ 0 w 5"/>
                            <a:gd name="T7" fmla="*/ 0 h 5"/>
                            <a:gd name="T8" fmla="*/ 0 w 5"/>
                            <a:gd name="T9" fmla="*/ 3 h 5"/>
                            <a:gd name="T10" fmla="*/ 0 w 5"/>
                            <a:gd name="T11" fmla="*/ 3 h 5"/>
                            <a:gd name="T12" fmla="*/ 3 w 5"/>
                            <a:gd name="T13" fmla="*/ 5 h 5"/>
                            <a:gd name="T14" fmla="*/ 5 w 5"/>
                            <a:gd name="T15" fmla="*/ 3 h 5"/>
                            <a:gd name="T16" fmla="*/ 5 w 5"/>
                            <a:gd name="T17" fmla="*/ 3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3"/>
                              </a:move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E9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9" name="Freeform 2191"/>
                      <wps:cNvSpPr>
                        <a:spLocks/>
                      </wps:cNvSpPr>
                      <wps:spPr bwMode="auto">
                        <a:xfrm>
                          <a:off x="215900" y="695325"/>
                          <a:ext cx="144145" cy="46355"/>
                        </a:xfrm>
                        <a:custGeom>
                          <a:avLst/>
                          <a:gdLst>
                            <a:gd name="T0" fmla="*/ 227 w 227"/>
                            <a:gd name="T1" fmla="*/ 0 h 73"/>
                            <a:gd name="T2" fmla="*/ 187 w 227"/>
                            <a:gd name="T3" fmla="*/ 5 h 73"/>
                            <a:gd name="T4" fmla="*/ 155 w 227"/>
                            <a:gd name="T5" fmla="*/ 13 h 73"/>
                            <a:gd name="T6" fmla="*/ 130 w 227"/>
                            <a:gd name="T7" fmla="*/ 20 h 73"/>
                            <a:gd name="T8" fmla="*/ 110 w 227"/>
                            <a:gd name="T9" fmla="*/ 28 h 73"/>
                            <a:gd name="T10" fmla="*/ 90 w 227"/>
                            <a:gd name="T11" fmla="*/ 35 h 73"/>
                            <a:gd name="T12" fmla="*/ 65 w 227"/>
                            <a:gd name="T13" fmla="*/ 40 h 73"/>
                            <a:gd name="T14" fmla="*/ 38 w 227"/>
                            <a:gd name="T15" fmla="*/ 40 h 73"/>
                            <a:gd name="T16" fmla="*/ 0 w 227"/>
                            <a:gd name="T17" fmla="*/ 33 h 73"/>
                            <a:gd name="T18" fmla="*/ 23 w 227"/>
                            <a:gd name="T19" fmla="*/ 45 h 73"/>
                            <a:gd name="T20" fmla="*/ 43 w 227"/>
                            <a:gd name="T21" fmla="*/ 55 h 73"/>
                            <a:gd name="T22" fmla="*/ 60 w 227"/>
                            <a:gd name="T23" fmla="*/ 65 h 73"/>
                            <a:gd name="T24" fmla="*/ 77 w 227"/>
                            <a:gd name="T25" fmla="*/ 70 h 73"/>
                            <a:gd name="T26" fmla="*/ 97 w 227"/>
                            <a:gd name="T27" fmla="*/ 73 h 73"/>
                            <a:gd name="T28" fmla="*/ 122 w 227"/>
                            <a:gd name="T29" fmla="*/ 73 h 73"/>
                            <a:gd name="T30" fmla="*/ 152 w 227"/>
                            <a:gd name="T31" fmla="*/ 70 h 73"/>
                            <a:gd name="T32" fmla="*/ 189 w 227"/>
                            <a:gd name="T33" fmla="*/ 68 h 73"/>
                            <a:gd name="T34" fmla="*/ 199 w 227"/>
                            <a:gd name="T35" fmla="*/ 60 h 73"/>
                            <a:gd name="T36" fmla="*/ 207 w 227"/>
                            <a:gd name="T37" fmla="*/ 53 h 73"/>
                            <a:gd name="T38" fmla="*/ 209 w 227"/>
                            <a:gd name="T39" fmla="*/ 45 h 73"/>
                            <a:gd name="T40" fmla="*/ 212 w 227"/>
                            <a:gd name="T41" fmla="*/ 35 h 73"/>
                            <a:gd name="T42" fmla="*/ 214 w 227"/>
                            <a:gd name="T43" fmla="*/ 25 h 73"/>
                            <a:gd name="T44" fmla="*/ 217 w 227"/>
                            <a:gd name="T45" fmla="*/ 15 h 73"/>
                            <a:gd name="T46" fmla="*/ 222 w 227"/>
                            <a:gd name="T47" fmla="*/ 8 h 73"/>
                            <a:gd name="T48" fmla="*/ 227 w 227"/>
                            <a:gd name="T49" fmla="*/ 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27" h="73">
                              <a:moveTo>
                                <a:pt x="227" y="0"/>
                              </a:moveTo>
                              <a:lnTo>
                                <a:pt x="187" y="5"/>
                              </a:lnTo>
                              <a:lnTo>
                                <a:pt x="155" y="13"/>
                              </a:lnTo>
                              <a:lnTo>
                                <a:pt x="130" y="20"/>
                              </a:lnTo>
                              <a:lnTo>
                                <a:pt x="110" y="28"/>
                              </a:lnTo>
                              <a:lnTo>
                                <a:pt x="90" y="35"/>
                              </a:lnTo>
                              <a:lnTo>
                                <a:pt x="65" y="40"/>
                              </a:lnTo>
                              <a:lnTo>
                                <a:pt x="38" y="40"/>
                              </a:lnTo>
                              <a:lnTo>
                                <a:pt x="0" y="33"/>
                              </a:lnTo>
                              <a:lnTo>
                                <a:pt x="23" y="45"/>
                              </a:lnTo>
                              <a:lnTo>
                                <a:pt x="43" y="55"/>
                              </a:lnTo>
                              <a:lnTo>
                                <a:pt x="60" y="65"/>
                              </a:lnTo>
                              <a:lnTo>
                                <a:pt x="77" y="70"/>
                              </a:lnTo>
                              <a:lnTo>
                                <a:pt x="97" y="73"/>
                              </a:lnTo>
                              <a:lnTo>
                                <a:pt x="122" y="73"/>
                              </a:lnTo>
                              <a:lnTo>
                                <a:pt x="152" y="70"/>
                              </a:lnTo>
                              <a:lnTo>
                                <a:pt x="189" y="68"/>
                              </a:lnTo>
                              <a:lnTo>
                                <a:pt x="199" y="60"/>
                              </a:lnTo>
                              <a:lnTo>
                                <a:pt x="207" y="53"/>
                              </a:lnTo>
                              <a:lnTo>
                                <a:pt x="209" y="45"/>
                              </a:lnTo>
                              <a:lnTo>
                                <a:pt x="212" y="35"/>
                              </a:lnTo>
                              <a:lnTo>
                                <a:pt x="214" y="25"/>
                              </a:lnTo>
                              <a:lnTo>
                                <a:pt x="217" y="15"/>
                              </a:lnTo>
                              <a:lnTo>
                                <a:pt x="222" y="8"/>
                              </a:lnTo>
                              <a:lnTo>
                                <a:pt x="22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0" name="Freeform 2192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1" name="Freeform 2193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2" name="Freeform 2194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3" name="Freeform 2195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4" name="Freeform 2196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5" name="Freeform 2197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6" name="Freeform 2198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1F7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7" name="Freeform 2199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8" name="Rectangle 2200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9" name="Rectangle 2201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0" name="Freeform 2202"/>
                      <wps:cNvSpPr>
                        <a:spLocks noEditPoints="1"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  <a:gd name="T82" fmla="*/ 266 w 273"/>
                            <a:gd name="T83" fmla="*/ 22 h 82"/>
                            <a:gd name="T84" fmla="*/ 266 w 273"/>
                            <a:gd name="T85" fmla="*/ 7 h 82"/>
                            <a:gd name="T86" fmla="*/ 266 w 273"/>
                            <a:gd name="T87" fmla="*/ 2 h 82"/>
                            <a:gd name="T88" fmla="*/ 271 w 273"/>
                            <a:gd name="T89" fmla="*/ 7 h 82"/>
                            <a:gd name="T90" fmla="*/ 268 w 273"/>
                            <a:gd name="T91" fmla="*/ 15 h 82"/>
                            <a:gd name="T92" fmla="*/ 266 w 273"/>
                            <a:gd name="T93" fmla="*/ 22 h 82"/>
                            <a:gd name="T94" fmla="*/ 176 w 273"/>
                            <a:gd name="T95" fmla="*/ 5 h 82"/>
                            <a:gd name="T96" fmla="*/ 184 w 273"/>
                            <a:gd name="T97" fmla="*/ 7 h 82"/>
                            <a:gd name="T98" fmla="*/ 176 w 273"/>
                            <a:gd name="T99" fmla="*/ 5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  <a:close/>
                              <a:moveTo>
                                <a:pt x="266" y="22"/>
                              </a:moveTo>
                              <a:lnTo>
                                <a:pt x="268" y="15"/>
                              </a:lnTo>
                              <a:lnTo>
                                <a:pt x="266" y="7"/>
                              </a:lnTo>
                              <a:lnTo>
                                <a:pt x="263" y="5"/>
                              </a:lnTo>
                              <a:lnTo>
                                <a:pt x="266" y="2"/>
                              </a:lnTo>
                              <a:lnTo>
                                <a:pt x="268" y="5"/>
                              </a:lnTo>
                              <a:lnTo>
                                <a:pt x="271" y="7"/>
                              </a:lnTo>
                              <a:lnTo>
                                <a:pt x="271" y="12"/>
                              </a:lnTo>
                              <a:lnTo>
                                <a:pt x="268" y="15"/>
                              </a:lnTo>
                              <a:lnTo>
                                <a:pt x="266" y="20"/>
                              </a:lnTo>
                              <a:lnTo>
                                <a:pt x="266" y="22"/>
                              </a:lnTo>
                              <a:close/>
                              <a:moveTo>
                                <a:pt x="171" y="5"/>
                              </a:moveTo>
                              <a:lnTo>
                                <a:pt x="176" y="5"/>
                              </a:lnTo>
                              <a:lnTo>
                                <a:pt x="181" y="7"/>
                              </a:lnTo>
                              <a:lnTo>
                                <a:pt x="184" y="7"/>
                              </a:lnTo>
                              <a:lnTo>
                                <a:pt x="176" y="5"/>
                              </a:lnTo>
                              <a:lnTo>
                                <a:pt x="171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1" name="Freeform 2203"/>
                      <wps:cNvSpPr>
                        <a:spLocks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2" name="Freeform 2204"/>
                      <wps:cNvSpPr>
                        <a:spLocks/>
                      </wps:cNvSpPr>
                      <wps:spPr bwMode="auto">
                        <a:xfrm>
                          <a:off x="531495" y="173990"/>
                          <a:ext cx="5080" cy="12700"/>
                        </a:xfrm>
                        <a:custGeom>
                          <a:avLst/>
                          <a:gdLst>
                            <a:gd name="T0" fmla="*/ 3 w 8"/>
                            <a:gd name="T1" fmla="*/ 20 h 20"/>
                            <a:gd name="T2" fmla="*/ 5 w 8"/>
                            <a:gd name="T3" fmla="*/ 13 h 20"/>
                            <a:gd name="T4" fmla="*/ 3 w 8"/>
                            <a:gd name="T5" fmla="*/ 5 h 20"/>
                            <a:gd name="T6" fmla="*/ 0 w 8"/>
                            <a:gd name="T7" fmla="*/ 3 h 20"/>
                            <a:gd name="T8" fmla="*/ 3 w 8"/>
                            <a:gd name="T9" fmla="*/ 0 h 20"/>
                            <a:gd name="T10" fmla="*/ 3 w 8"/>
                            <a:gd name="T11" fmla="*/ 0 h 20"/>
                            <a:gd name="T12" fmla="*/ 5 w 8"/>
                            <a:gd name="T13" fmla="*/ 3 h 20"/>
                            <a:gd name="T14" fmla="*/ 8 w 8"/>
                            <a:gd name="T15" fmla="*/ 5 h 20"/>
                            <a:gd name="T16" fmla="*/ 8 w 8"/>
                            <a:gd name="T17" fmla="*/ 10 h 20"/>
                            <a:gd name="T18" fmla="*/ 5 w 8"/>
                            <a:gd name="T19" fmla="*/ 13 h 20"/>
                            <a:gd name="T20" fmla="*/ 3 w 8"/>
                            <a:gd name="T21" fmla="*/ 18 h 20"/>
                            <a:gd name="T22" fmla="*/ 3 w 8"/>
                            <a:gd name="T23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" h="20">
                              <a:moveTo>
                                <a:pt x="3" y="20"/>
                              </a:moveTo>
                              <a:lnTo>
                                <a:pt x="5" y="13"/>
                              </a:lnTo>
                              <a:lnTo>
                                <a:pt x="3" y="5"/>
                              </a:lnTo>
                              <a:lnTo>
                                <a:pt x="0" y="3"/>
                              </a:lnTo>
                              <a:lnTo>
                                <a:pt x="3" y="0"/>
                              </a:lnTo>
                              <a:lnTo>
                                <a:pt x="5" y="3"/>
                              </a:lnTo>
                              <a:lnTo>
                                <a:pt x="8" y="5"/>
                              </a:lnTo>
                              <a:lnTo>
                                <a:pt x="8" y="10"/>
                              </a:lnTo>
                              <a:lnTo>
                                <a:pt x="5" y="13"/>
                              </a:lnTo>
                              <a:lnTo>
                                <a:pt x="3" y="18"/>
                              </a:lnTo>
                              <a:lnTo>
                                <a:pt x="3" y="2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3" name="Freeform 2205"/>
                      <wps:cNvSpPr>
                        <a:spLocks/>
                      </wps:cNvSpPr>
                      <wps:spPr bwMode="auto">
                        <a:xfrm>
                          <a:off x="473075" y="175895"/>
                          <a:ext cx="8255" cy="1270"/>
                        </a:xfrm>
                        <a:custGeom>
                          <a:avLst/>
                          <a:gdLst>
                            <a:gd name="T0" fmla="*/ 0 w 13"/>
                            <a:gd name="T1" fmla="*/ 0 h 2"/>
                            <a:gd name="T2" fmla="*/ 5 w 13"/>
                            <a:gd name="T3" fmla="*/ 0 h 2"/>
                            <a:gd name="T4" fmla="*/ 10 w 13"/>
                            <a:gd name="T5" fmla="*/ 2 h 2"/>
                            <a:gd name="T6" fmla="*/ 13 w 13"/>
                            <a:gd name="T7" fmla="*/ 2 h 2"/>
                            <a:gd name="T8" fmla="*/ 13 w 13"/>
                            <a:gd name="T9" fmla="*/ 2 h 2"/>
                            <a:gd name="T10" fmla="*/ 13 w 13"/>
                            <a:gd name="T11" fmla="*/ 2 h 2"/>
                            <a:gd name="T12" fmla="*/ 5 w 13"/>
                            <a:gd name="T13" fmla="*/ 0 h 2"/>
                            <a:gd name="T14" fmla="*/ 0 w 13"/>
                            <a:gd name="T15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" h="2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10" y="2"/>
                              </a:lnTo>
                              <a:lnTo>
                                <a:pt x="13" y="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4" name="Freeform 2206"/>
                      <wps:cNvSpPr>
                        <a:spLocks/>
                      </wps:cNvSpPr>
                      <wps:spPr bwMode="auto">
                        <a:xfrm>
                          <a:off x="467360" y="324485"/>
                          <a:ext cx="104140" cy="44450"/>
                        </a:xfrm>
                        <a:custGeom>
                          <a:avLst/>
                          <a:gdLst>
                            <a:gd name="T0" fmla="*/ 0 w 164"/>
                            <a:gd name="T1" fmla="*/ 60 h 70"/>
                            <a:gd name="T2" fmla="*/ 27 w 164"/>
                            <a:gd name="T3" fmla="*/ 55 h 70"/>
                            <a:gd name="T4" fmla="*/ 47 w 164"/>
                            <a:gd name="T5" fmla="*/ 48 h 70"/>
                            <a:gd name="T6" fmla="*/ 64 w 164"/>
                            <a:gd name="T7" fmla="*/ 38 h 70"/>
                            <a:gd name="T8" fmla="*/ 82 w 164"/>
                            <a:gd name="T9" fmla="*/ 28 h 70"/>
                            <a:gd name="T10" fmla="*/ 96 w 164"/>
                            <a:gd name="T11" fmla="*/ 18 h 70"/>
                            <a:gd name="T12" fmla="*/ 114 w 164"/>
                            <a:gd name="T13" fmla="*/ 8 h 70"/>
                            <a:gd name="T14" fmla="*/ 136 w 164"/>
                            <a:gd name="T15" fmla="*/ 3 h 70"/>
                            <a:gd name="T16" fmla="*/ 164 w 164"/>
                            <a:gd name="T17" fmla="*/ 0 h 70"/>
                            <a:gd name="T18" fmla="*/ 164 w 164"/>
                            <a:gd name="T19" fmla="*/ 13 h 70"/>
                            <a:gd name="T20" fmla="*/ 164 w 164"/>
                            <a:gd name="T21" fmla="*/ 28 h 70"/>
                            <a:gd name="T22" fmla="*/ 144 w 164"/>
                            <a:gd name="T23" fmla="*/ 25 h 70"/>
                            <a:gd name="T24" fmla="*/ 124 w 164"/>
                            <a:gd name="T25" fmla="*/ 25 h 70"/>
                            <a:gd name="T26" fmla="*/ 104 w 164"/>
                            <a:gd name="T27" fmla="*/ 30 h 70"/>
                            <a:gd name="T28" fmla="*/ 84 w 164"/>
                            <a:gd name="T29" fmla="*/ 38 h 70"/>
                            <a:gd name="T30" fmla="*/ 44 w 164"/>
                            <a:gd name="T31" fmla="*/ 55 h 70"/>
                            <a:gd name="T32" fmla="*/ 0 w 164"/>
                            <a:gd name="T33" fmla="*/ 70 h 70"/>
                            <a:gd name="T34" fmla="*/ 0 w 164"/>
                            <a:gd name="T35" fmla="*/ 65 h 70"/>
                            <a:gd name="T36" fmla="*/ 0 w 164"/>
                            <a:gd name="T37" fmla="*/ 6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64" h="70">
                              <a:moveTo>
                                <a:pt x="0" y="60"/>
                              </a:moveTo>
                              <a:lnTo>
                                <a:pt x="27" y="55"/>
                              </a:lnTo>
                              <a:lnTo>
                                <a:pt x="47" y="48"/>
                              </a:lnTo>
                              <a:lnTo>
                                <a:pt x="64" y="38"/>
                              </a:lnTo>
                              <a:lnTo>
                                <a:pt x="82" y="28"/>
                              </a:lnTo>
                              <a:lnTo>
                                <a:pt x="96" y="18"/>
                              </a:lnTo>
                              <a:lnTo>
                                <a:pt x="114" y="8"/>
                              </a:lnTo>
                              <a:lnTo>
                                <a:pt x="136" y="3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8"/>
                              </a:lnTo>
                              <a:lnTo>
                                <a:pt x="144" y="25"/>
                              </a:lnTo>
                              <a:lnTo>
                                <a:pt x="124" y="25"/>
                              </a:lnTo>
                              <a:lnTo>
                                <a:pt x="104" y="30"/>
                              </a:lnTo>
                              <a:lnTo>
                                <a:pt x="84" y="38"/>
                              </a:lnTo>
                              <a:lnTo>
                                <a:pt x="44" y="55"/>
                              </a:lnTo>
                              <a:lnTo>
                                <a:pt x="0" y="70"/>
                              </a:lnTo>
                              <a:lnTo>
                                <a:pt x="0" y="65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5" name="Freeform 2207"/>
                      <wps:cNvSpPr>
                        <a:spLocks/>
                      </wps:cNvSpPr>
                      <wps:spPr bwMode="auto">
                        <a:xfrm>
                          <a:off x="465455" y="302895"/>
                          <a:ext cx="104140" cy="58420"/>
                        </a:xfrm>
                        <a:custGeom>
                          <a:avLst/>
                          <a:gdLst>
                            <a:gd name="T0" fmla="*/ 0 w 164"/>
                            <a:gd name="T1" fmla="*/ 82 h 92"/>
                            <a:gd name="T2" fmla="*/ 15 w 164"/>
                            <a:gd name="T3" fmla="*/ 79 h 92"/>
                            <a:gd name="T4" fmla="*/ 27 w 164"/>
                            <a:gd name="T5" fmla="*/ 74 h 92"/>
                            <a:gd name="T6" fmla="*/ 40 w 164"/>
                            <a:gd name="T7" fmla="*/ 72 h 92"/>
                            <a:gd name="T8" fmla="*/ 50 w 164"/>
                            <a:gd name="T9" fmla="*/ 64 h 92"/>
                            <a:gd name="T10" fmla="*/ 67 w 164"/>
                            <a:gd name="T11" fmla="*/ 52 h 92"/>
                            <a:gd name="T12" fmla="*/ 82 w 164"/>
                            <a:gd name="T13" fmla="*/ 37 h 92"/>
                            <a:gd name="T14" fmla="*/ 99 w 164"/>
                            <a:gd name="T15" fmla="*/ 22 h 92"/>
                            <a:gd name="T16" fmla="*/ 117 w 164"/>
                            <a:gd name="T17" fmla="*/ 12 h 92"/>
                            <a:gd name="T18" fmla="*/ 127 w 164"/>
                            <a:gd name="T19" fmla="*/ 7 h 92"/>
                            <a:gd name="T20" fmla="*/ 137 w 164"/>
                            <a:gd name="T21" fmla="*/ 2 h 92"/>
                            <a:gd name="T22" fmla="*/ 149 w 164"/>
                            <a:gd name="T23" fmla="*/ 0 h 92"/>
                            <a:gd name="T24" fmla="*/ 164 w 164"/>
                            <a:gd name="T25" fmla="*/ 0 h 92"/>
                            <a:gd name="T26" fmla="*/ 164 w 164"/>
                            <a:gd name="T27" fmla="*/ 12 h 92"/>
                            <a:gd name="T28" fmla="*/ 164 w 164"/>
                            <a:gd name="T29" fmla="*/ 25 h 92"/>
                            <a:gd name="T30" fmla="*/ 142 w 164"/>
                            <a:gd name="T31" fmla="*/ 27 h 92"/>
                            <a:gd name="T32" fmla="*/ 122 w 164"/>
                            <a:gd name="T33" fmla="*/ 32 h 92"/>
                            <a:gd name="T34" fmla="*/ 104 w 164"/>
                            <a:gd name="T35" fmla="*/ 42 h 92"/>
                            <a:gd name="T36" fmla="*/ 85 w 164"/>
                            <a:gd name="T37" fmla="*/ 52 h 92"/>
                            <a:gd name="T38" fmla="*/ 65 w 164"/>
                            <a:gd name="T39" fmla="*/ 62 h 92"/>
                            <a:gd name="T40" fmla="*/ 45 w 164"/>
                            <a:gd name="T41" fmla="*/ 74 h 92"/>
                            <a:gd name="T42" fmla="*/ 22 w 164"/>
                            <a:gd name="T43" fmla="*/ 84 h 92"/>
                            <a:gd name="T44" fmla="*/ 0 w 164"/>
                            <a:gd name="T45" fmla="*/ 92 h 92"/>
                            <a:gd name="T46" fmla="*/ 0 w 164"/>
                            <a:gd name="T47" fmla="*/ 87 h 92"/>
                            <a:gd name="T48" fmla="*/ 0 w 164"/>
                            <a:gd name="T49" fmla="*/ 8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64" h="92">
                              <a:moveTo>
                                <a:pt x="0" y="82"/>
                              </a:moveTo>
                              <a:lnTo>
                                <a:pt x="15" y="79"/>
                              </a:lnTo>
                              <a:lnTo>
                                <a:pt x="27" y="74"/>
                              </a:lnTo>
                              <a:lnTo>
                                <a:pt x="40" y="72"/>
                              </a:lnTo>
                              <a:lnTo>
                                <a:pt x="50" y="64"/>
                              </a:lnTo>
                              <a:lnTo>
                                <a:pt x="67" y="52"/>
                              </a:lnTo>
                              <a:lnTo>
                                <a:pt x="82" y="37"/>
                              </a:lnTo>
                              <a:lnTo>
                                <a:pt x="99" y="22"/>
                              </a:lnTo>
                              <a:lnTo>
                                <a:pt x="117" y="12"/>
                              </a:lnTo>
                              <a:lnTo>
                                <a:pt x="127" y="7"/>
                              </a:lnTo>
                              <a:lnTo>
                                <a:pt x="137" y="2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42" y="27"/>
                              </a:lnTo>
                              <a:lnTo>
                                <a:pt x="122" y="32"/>
                              </a:lnTo>
                              <a:lnTo>
                                <a:pt x="104" y="42"/>
                              </a:lnTo>
                              <a:lnTo>
                                <a:pt x="85" y="52"/>
                              </a:lnTo>
                              <a:lnTo>
                                <a:pt x="65" y="62"/>
                              </a:lnTo>
                              <a:lnTo>
                                <a:pt x="45" y="74"/>
                              </a:lnTo>
                              <a:lnTo>
                                <a:pt x="22" y="84"/>
                              </a:lnTo>
                              <a:lnTo>
                                <a:pt x="0" y="92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6" name="Freeform 2208"/>
                      <wps:cNvSpPr>
                        <a:spLocks/>
                      </wps:cNvSpPr>
                      <wps:spPr bwMode="auto">
                        <a:xfrm>
                          <a:off x="465455" y="278765"/>
                          <a:ext cx="104140" cy="69850"/>
                        </a:xfrm>
                        <a:custGeom>
                          <a:avLst/>
                          <a:gdLst>
                            <a:gd name="T0" fmla="*/ 0 w 164"/>
                            <a:gd name="T1" fmla="*/ 100 h 110"/>
                            <a:gd name="T2" fmla="*/ 15 w 164"/>
                            <a:gd name="T3" fmla="*/ 97 h 110"/>
                            <a:gd name="T4" fmla="*/ 27 w 164"/>
                            <a:gd name="T5" fmla="*/ 92 h 110"/>
                            <a:gd name="T6" fmla="*/ 40 w 164"/>
                            <a:gd name="T7" fmla="*/ 87 h 110"/>
                            <a:gd name="T8" fmla="*/ 50 w 164"/>
                            <a:gd name="T9" fmla="*/ 82 h 110"/>
                            <a:gd name="T10" fmla="*/ 67 w 164"/>
                            <a:gd name="T11" fmla="*/ 65 h 110"/>
                            <a:gd name="T12" fmla="*/ 82 w 164"/>
                            <a:gd name="T13" fmla="*/ 48 h 110"/>
                            <a:gd name="T14" fmla="*/ 99 w 164"/>
                            <a:gd name="T15" fmla="*/ 30 h 110"/>
                            <a:gd name="T16" fmla="*/ 117 w 164"/>
                            <a:gd name="T17" fmla="*/ 15 h 110"/>
                            <a:gd name="T18" fmla="*/ 127 w 164"/>
                            <a:gd name="T19" fmla="*/ 8 h 110"/>
                            <a:gd name="T20" fmla="*/ 137 w 164"/>
                            <a:gd name="T21" fmla="*/ 3 h 110"/>
                            <a:gd name="T22" fmla="*/ 149 w 164"/>
                            <a:gd name="T23" fmla="*/ 0 h 110"/>
                            <a:gd name="T24" fmla="*/ 164 w 164"/>
                            <a:gd name="T25" fmla="*/ 0 h 110"/>
                            <a:gd name="T26" fmla="*/ 164 w 164"/>
                            <a:gd name="T27" fmla="*/ 13 h 110"/>
                            <a:gd name="T28" fmla="*/ 164 w 164"/>
                            <a:gd name="T29" fmla="*/ 25 h 110"/>
                            <a:gd name="T30" fmla="*/ 154 w 164"/>
                            <a:gd name="T31" fmla="*/ 28 h 110"/>
                            <a:gd name="T32" fmla="*/ 142 w 164"/>
                            <a:gd name="T33" fmla="*/ 28 h 110"/>
                            <a:gd name="T34" fmla="*/ 132 w 164"/>
                            <a:gd name="T35" fmla="*/ 33 h 110"/>
                            <a:gd name="T36" fmla="*/ 122 w 164"/>
                            <a:gd name="T37" fmla="*/ 38 h 110"/>
                            <a:gd name="T38" fmla="*/ 104 w 164"/>
                            <a:gd name="T39" fmla="*/ 48 h 110"/>
                            <a:gd name="T40" fmla="*/ 85 w 164"/>
                            <a:gd name="T41" fmla="*/ 63 h 110"/>
                            <a:gd name="T42" fmla="*/ 65 w 164"/>
                            <a:gd name="T43" fmla="*/ 75 h 110"/>
                            <a:gd name="T44" fmla="*/ 45 w 164"/>
                            <a:gd name="T45" fmla="*/ 90 h 110"/>
                            <a:gd name="T46" fmla="*/ 22 w 164"/>
                            <a:gd name="T47" fmla="*/ 102 h 110"/>
                            <a:gd name="T48" fmla="*/ 0 w 164"/>
                            <a:gd name="T49" fmla="*/ 110 h 110"/>
                            <a:gd name="T50" fmla="*/ 0 w 164"/>
                            <a:gd name="T51" fmla="*/ 105 h 110"/>
                            <a:gd name="T52" fmla="*/ 0 w 164"/>
                            <a:gd name="T53" fmla="*/ 10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164" h="110">
                              <a:moveTo>
                                <a:pt x="0" y="100"/>
                              </a:moveTo>
                              <a:lnTo>
                                <a:pt x="15" y="97"/>
                              </a:lnTo>
                              <a:lnTo>
                                <a:pt x="27" y="92"/>
                              </a:lnTo>
                              <a:lnTo>
                                <a:pt x="40" y="87"/>
                              </a:lnTo>
                              <a:lnTo>
                                <a:pt x="50" y="82"/>
                              </a:lnTo>
                              <a:lnTo>
                                <a:pt x="67" y="65"/>
                              </a:lnTo>
                              <a:lnTo>
                                <a:pt x="82" y="48"/>
                              </a:lnTo>
                              <a:lnTo>
                                <a:pt x="99" y="30"/>
                              </a:lnTo>
                              <a:lnTo>
                                <a:pt x="117" y="15"/>
                              </a:lnTo>
                              <a:lnTo>
                                <a:pt x="127" y="8"/>
                              </a:lnTo>
                              <a:lnTo>
                                <a:pt x="137" y="3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5"/>
                              </a:lnTo>
                              <a:lnTo>
                                <a:pt x="154" y="28"/>
                              </a:lnTo>
                              <a:lnTo>
                                <a:pt x="142" y="28"/>
                              </a:lnTo>
                              <a:lnTo>
                                <a:pt x="132" y="33"/>
                              </a:lnTo>
                              <a:lnTo>
                                <a:pt x="122" y="38"/>
                              </a:lnTo>
                              <a:lnTo>
                                <a:pt x="104" y="48"/>
                              </a:lnTo>
                              <a:lnTo>
                                <a:pt x="85" y="63"/>
                              </a:lnTo>
                              <a:lnTo>
                                <a:pt x="65" y="75"/>
                              </a:lnTo>
                              <a:lnTo>
                                <a:pt x="45" y="90"/>
                              </a:lnTo>
                              <a:lnTo>
                                <a:pt x="22" y="102"/>
                              </a:lnTo>
                              <a:lnTo>
                                <a:pt x="0" y="110"/>
                              </a:lnTo>
                              <a:lnTo>
                                <a:pt x="0" y="105"/>
                              </a:lnTo>
                              <a:lnTo>
                                <a:pt x="0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7" name="Freeform 2209"/>
                      <wps:cNvSpPr>
                        <a:spLocks/>
                      </wps:cNvSpPr>
                      <wps:spPr bwMode="auto">
                        <a:xfrm>
                          <a:off x="465455" y="255270"/>
                          <a:ext cx="104140" cy="80645"/>
                        </a:xfrm>
                        <a:custGeom>
                          <a:avLst/>
                          <a:gdLst>
                            <a:gd name="T0" fmla="*/ 0 w 164"/>
                            <a:gd name="T1" fmla="*/ 117 h 127"/>
                            <a:gd name="T2" fmla="*/ 15 w 164"/>
                            <a:gd name="T3" fmla="*/ 114 h 127"/>
                            <a:gd name="T4" fmla="*/ 27 w 164"/>
                            <a:gd name="T5" fmla="*/ 109 h 127"/>
                            <a:gd name="T6" fmla="*/ 40 w 164"/>
                            <a:gd name="T7" fmla="*/ 104 h 127"/>
                            <a:gd name="T8" fmla="*/ 50 w 164"/>
                            <a:gd name="T9" fmla="*/ 97 h 127"/>
                            <a:gd name="T10" fmla="*/ 67 w 164"/>
                            <a:gd name="T11" fmla="*/ 77 h 127"/>
                            <a:gd name="T12" fmla="*/ 82 w 164"/>
                            <a:gd name="T13" fmla="*/ 55 h 127"/>
                            <a:gd name="T14" fmla="*/ 99 w 164"/>
                            <a:gd name="T15" fmla="*/ 35 h 127"/>
                            <a:gd name="T16" fmla="*/ 117 w 164"/>
                            <a:gd name="T17" fmla="*/ 17 h 127"/>
                            <a:gd name="T18" fmla="*/ 127 w 164"/>
                            <a:gd name="T19" fmla="*/ 10 h 127"/>
                            <a:gd name="T20" fmla="*/ 137 w 164"/>
                            <a:gd name="T21" fmla="*/ 5 h 127"/>
                            <a:gd name="T22" fmla="*/ 149 w 164"/>
                            <a:gd name="T23" fmla="*/ 0 h 127"/>
                            <a:gd name="T24" fmla="*/ 164 w 164"/>
                            <a:gd name="T25" fmla="*/ 0 h 127"/>
                            <a:gd name="T26" fmla="*/ 164 w 164"/>
                            <a:gd name="T27" fmla="*/ 12 h 127"/>
                            <a:gd name="T28" fmla="*/ 164 w 164"/>
                            <a:gd name="T29" fmla="*/ 25 h 127"/>
                            <a:gd name="T30" fmla="*/ 154 w 164"/>
                            <a:gd name="T31" fmla="*/ 27 h 127"/>
                            <a:gd name="T32" fmla="*/ 142 w 164"/>
                            <a:gd name="T33" fmla="*/ 30 h 127"/>
                            <a:gd name="T34" fmla="*/ 132 w 164"/>
                            <a:gd name="T35" fmla="*/ 32 h 127"/>
                            <a:gd name="T36" fmla="*/ 122 w 164"/>
                            <a:gd name="T37" fmla="*/ 40 h 127"/>
                            <a:gd name="T38" fmla="*/ 104 w 164"/>
                            <a:gd name="T39" fmla="*/ 52 h 127"/>
                            <a:gd name="T40" fmla="*/ 85 w 164"/>
                            <a:gd name="T41" fmla="*/ 70 h 127"/>
                            <a:gd name="T42" fmla="*/ 65 w 164"/>
                            <a:gd name="T43" fmla="*/ 87 h 127"/>
                            <a:gd name="T44" fmla="*/ 45 w 164"/>
                            <a:gd name="T45" fmla="*/ 104 h 127"/>
                            <a:gd name="T46" fmla="*/ 35 w 164"/>
                            <a:gd name="T47" fmla="*/ 112 h 127"/>
                            <a:gd name="T48" fmla="*/ 22 w 164"/>
                            <a:gd name="T49" fmla="*/ 119 h 127"/>
                            <a:gd name="T50" fmla="*/ 12 w 164"/>
                            <a:gd name="T51" fmla="*/ 124 h 127"/>
                            <a:gd name="T52" fmla="*/ 0 w 164"/>
                            <a:gd name="T53" fmla="*/ 127 h 127"/>
                            <a:gd name="T54" fmla="*/ 0 w 164"/>
                            <a:gd name="T55" fmla="*/ 122 h 127"/>
                            <a:gd name="T56" fmla="*/ 0 w 164"/>
                            <a:gd name="T57" fmla="*/ 117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64" h="127">
                              <a:moveTo>
                                <a:pt x="0" y="117"/>
                              </a:moveTo>
                              <a:lnTo>
                                <a:pt x="15" y="114"/>
                              </a:lnTo>
                              <a:lnTo>
                                <a:pt x="27" y="109"/>
                              </a:lnTo>
                              <a:lnTo>
                                <a:pt x="40" y="104"/>
                              </a:lnTo>
                              <a:lnTo>
                                <a:pt x="50" y="97"/>
                              </a:lnTo>
                              <a:lnTo>
                                <a:pt x="67" y="77"/>
                              </a:lnTo>
                              <a:lnTo>
                                <a:pt x="82" y="55"/>
                              </a:lnTo>
                              <a:lnTo>
                                <a:pt x="99" y="35"/>
                              </a:lnTo>
                              <a:lnTo>
                                <a:pt x="117" y="17"/>
                              </a:lnTo>
                              <a:lnTo>
                                <a:pt x="127" y="10"/>
                              </a:lnTo>
                              <a:lnTo>
                                <a:pt x="137" y="5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54" y="27"/>
                              </a:lnTo>
                              <a:lnTo>
                                <a:pt x="142" y="30"/>
                              </a:lnTo>
                              <a:lnTo>
                                <a:pt x="132" y="32"/>
                              </a:lnTo>
                              <a:lnTo>
                                <a:pt x="122" y="40"/>
                              </a:lnTo>
                              <a:lnTo>
                                <a:pt x="104" y="52"/>
                              </a:lnTo>
                              <a:lnTo>
                                <a:pt x="85" y="70"/>
                              </a:lnTo>
                              <a:lnTo>
                                <a:pt x="65" y="87"/>
                              </a:lnTo>
                              <a:lnTo>
                                <a:pt x="45" y="104"/>
                              </a:lnTo>
                              <a:lnTo>
                                <a:pt x="35" y="112"/>
                              </a:lnTo>
                              <a:lnTo>
                                <a:pt x="22" y="119"/>
                              </a:lnTo>
                              <a:lnTo>
                                <a:pt x="12" y="124"/>
                              </a:lnTo>
                              <a:lnTo>
                                <a:pt x="0" y="127"/>
                              </a:lnTo>
                              <a:lnTo>
                                <a:pt x="0" y="122"/>
                              </a:lnTo>
                              <a:lnTo>
                                <a:pt x="0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8" name="Freeform 2210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9" name="Freeform 2211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0" name="Freeform 2212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1" name="Freeform 2213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  <a:gd name="T60" fmla="*/ 102 w 202"/>
                            <a:gd name="T61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2" name="Freeform 2214"/>
                      <wps:cNvSpPr>
                        <a:spLocks/>
                      </wps:cNvSpPr>
                      <wps:spPr bwMode="auto">
                        <a:xfrm>
                          <a:off x="325120" y="234315"/>
                          <a:ext cx="111760" cy="136525"/>
                        </a:xfrm>
                        <a:custGeom>
                          <a:avLst/>
                          <a:gdLst>
                            <a:gd name="T0" fmla="*/ 176 w 176"/>
                            <a:gd name="T1" fmla="*/ 215 h 215"/>
                            <a:gd name="T2" fmla="*/ 176 w 176"/>
                            <a:gd name="T3" fmla="*/ 93 h 215"/>
                            <a:gd name="T4" fmla="*/ 161 w 176"/>
                            <a:gd name="T5" fmla="*/ 93 h 215"/>
                            <a:gd name="T6" fmla="*/ 161 w 176"/>
                            <a:gd name="T7" fmla="*/ 73 h 215"/>
                            <a:gd name="T8" fmla="*/ 147 w 176"/>
                            <a:gd name="T9" fmla="*/ 73 h 215"/>
                            <a:gd name="T10" fmla="*/ 142 w 176"/>
                            <a:gd name="T11" fmla="*/ 53 h 215"/>
                            <a:gd name="T12" fmla="*/ 137 w 176"/>
                            <a:gd name="T13" fmla="*/ 33 h 215"/>
                            <a:gd name="T14" fmla="*/ 132 w 176"/>
                            <a:gd name="T15" fmla="*/ 25 h 215"/>
                            <a:gd name="T16" fmla="*/ 124 w 176"/>
                            <a:gd name="T17" fmla="*/ 18 h 215"/>
                            <a:gd name="T18" fmla="*/ 117 w 176"/>
                            <a:gd name="T19" fmla="*/ 10 h 215"/>
                            <a:gd name="T20" fmla="*/ 107 w 176"/>
                            <a:gd name="T21" fmla="*/ 3 h 215"/>
                            <a:gd name="T22" fmla="*/ 99 w 176"/>
                            <a:gd name="T23" fmla="*/ 0 h 215"/>
                            <a:gd name="T24" fmla="*/ 89 w 176"/>
                            <a:gd name="T25" fmla="*/ 0 h 215"/>
                            <a:gd name="T26" fmla="*/ 79 w 176"/>
                            <a:gd name="T27" fmla="*/ 0 h 215"/>
                            <a:gd name="T28" fmla="*/ 67 w 176"/>
                            <a:gd name="T29" fmla="*/ 3 h 215"/>
                            <a:gd name="T30" fmla="*/ 60 w 176"/>
                            <a:gd name="T31" fmla="*/ 8 h 215"/>
                            <a:gd name="T32" fmla="*/ 52 w 176"/>
                            <a:gd name="T33" fmla="*/ 13 h 215"/>
                            <a:gd name="T34" fmla="*/ 47 w 176"/>
                            <a:gd name="T35" fmla="*/ 20 h 215"/>
                            <a:gd name="T36" fmla="*/ 42 w 176"/>
                            <a:gd name="T37" fmla="*/ 28 h 215"/>
                            <a:gd name="T38" fmla="*/ 32 w 176"/>
                            <a:gd name="T39" fmla="*/ 48 h 215"/>
                            <a:gd name="T40" fmla="*/ 27 w 176"/>
                            <a:gd name="T41" fmla="*/ 73 h 215"/>
                            <a:gd name="T42" fmla="*/ 12 w 176"/>
                            <a:gd name="T43" fmla="*/ 73 h 215"/>
                            <a:gd name="T44" fmla="*/ 12 w 176"/>
                            <a:gd name="T45" fmla="*/ 93 h 215"/>
                            <a:gd name="T46" fmla="*/ 0 w 176"/>
                            <a:gd name="T47" fmla="*/ 93 h 215"/>
                            <a:gd name="T48" fmla="*/ 0 w 176"/>
                            <a:gd name="T49" fmla="*/ 215 h 215"/>
                            <a:gd name="T50" fmla="*/ 176 w 176"/>
                            <a:gd name="T51" fmla="*/ 215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6" h="215">
                              <a:moveTo>
                                <a:pt x="176" y="215"/>
                              </a:moveTo>
                              <a:lnTo>
                                <a:pt x="176" y="93"/>
                              </a:lnTo>
                              <a:lnTo>
                                <a:pt x="161" y="93"/>
                              </a:lnTo>
                              <a:lnTo>
                                <a:pt x="161" y="73"/>
                              </a:lnTo>
                              <a:lnTo>
                                <a:pt x="147" y="73"/>
                              </a:lnTo>
                              <a:lnTo>
                                <a:pt x="142" y="53"/>
                              </a:lnTo>
                              <a:lnTo>
                                <a:pt x="137" y="33"/>
                              </a:lnTo>
                              <a:lnTo>
                                <a:pt x="132" y="25"/>
                              </a:lnTo>
                              <a:lnTo>
                                <a:pt x="124" y="18"/>
                              </a:lnTo>
                              <a:lnTo>
                                <a:pt x="117" y="10"/>
                              </a:lnTo>
                              <a:lnTo>
                                <a:pt x="107" y="3"/>
                              </a:lnTo>
                              <a:lnTo>
                                <a:pt x="99" y="0"/>
                              </a:lnTo>
                              <a:lnTo>
                                <a:pt x="89" y="0"/>
                              </a:lnTo>
                              <a:lnTo>
                                <a:pt x="79" y="0"/>
                              </a:lnTo>
                              <a:lnTo>
                                <a:pt x="67" y="3"/>
                              </a:lnTo>
                              <a:lnTo>
                                <a:pt x="60" y="8"/>
                              </a:lnTo>
                              <a:lnTo>
                                <a:pt x="52" y="13"/>
                              </a:lnTo>
                              <a:lnTo>
                                <a:pt x="47" y="20"/>
                              </a:lnTo>
                              <a:lnTo>
                                <a:pt x="42" y="28"/>
                              </a:lnTo>
                              <a:lnTo>
                                <a:pt x="32" y="48"/>
                              </a:lnTo>
                              <a:lnTo>
                                <a:pt x="27" y="73"/>
                              </a:lnTo>
                              <a:lnTo>
                                <a:pt x="12" y="73"/>
                              </a:lnTo>
                              <a:lnTo>
                                <a:pt x="12" y="93"/>
                              </a:lnTo>
                              <a:lnTo>
                                <a:pt x="0" y="93"/>
                              </a:lnTo>
                              <a:lnTo>
                                <a:pt x="0" y="215"/>
                              </a:lnTo>
                              <a:lnTo>
                                <a:pt x="176" y="21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3" name="Line 2215"/>
                      <wps:cNvCnPr>
                        <a:cxnSpLocks noChangeShapeType="1"/>
                      </wps:cNvCnPr>
                      <wps:spPr bwMode="auto">
                        <a:xfrm>
                          <a:off x="363220" y="205740"/>
                          <a:ext cx="3619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4" name="Freeform 2216"/>
                      <wps:cNvSpPr>
                        <a:spLocks/>
                      </wps:cNvSpPr>
                      <wps:spPr bwMode="auto">
                        <a:xfrm>
                          <a:off x="363220" y="226695"/>
                          <a:ext cx="36195" cy="4445"/>
                        </a:xfrm>
                        <a:custGeom>
                          <a:avLst/>
                          <a:gdLst>
                            <a:gd name="T0" fmla="*/ 0 w 57"/>
                            <a:gd name="T1" fmla="*/ 7 h 7"/>
                            <a:gd name="T2" fmla="*/ 12 w 57"/>
                            <a:gd name="T3" fmla="*/ 2 h 7"/>
                            <a:gd name="T4" fmla="*/ 27 w 57"/>
                            <a:gd name="T5" fmla="*/ 0 h 7"/>
                            <a:gd name="T6" fmla="*/ 42 w 57"/>
                            <a:gd name="T7" fmla="*/ 2 h 7"/>
                            <a:gd name="T8" fmla="*/ 57 w 57"/>
                            <a:gd name="T9" fmla="*/ 7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7" h="7">
                              <a:moveTo>
                                <a:pt x="0" y="7"/>
                              </a:moveTo>
                              <a:lnTo>
                                <a:pt x="12" y="2"/>
                              </a:lnTo>
                              <a:lnTo>
                                <a:pt x="27" y="0"/>
                              </a:lnTo>
                              <a:lnTo>
                                <a:pt x="42" y="2"/>
                              </a:lnTo>
                              <a:lnTo>
                                <a:pt x="57" y="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5" name="Rectangle 2217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6" name="Rectangle 2218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7" name="Line 2219"/>
                      <wps:cNvCnPr>
                        <a:cxnSpLocks noChangeShapeType="1"/>
                      </wps:cNvCnPr>
                      <wps:spPr bwMode="auto">
                        <a:xfrm>
                          <a:off x="368935" y="205740"/>
                          <a:ext cx="635" cy="2413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8" name="Line 2220"/>
                      <wps:cNvCnPr>
                        <a:cxnSpLocks noChangeShapeType="1"/>
                      </wps:cNvCnPr>
                      <wps:spPr bwMode="auto">
                        <a:xfrm>
                          <a:off x="393065" y="205740"/>
                          <a:ext cx="635" cy="2222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9" name="Freeform 2221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0" name="Freeform 2222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1" name="Freeform 2223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2" name="Freeform 2224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3" name="Freeform 2225"/>
                      <wps:cNvSpPr>
                        <a:spLocks noEditPoints="1"/>
                      </wps:cNvSpPr>
                      <wps:spPr bwMode="auto">
                        <a:xfrm>
                          <a:off x="212725" y="275590"/>
                          <a:ext cx="101600" cy="86995"/>
                        </a:xfrm>
                        <a:custGeom>
                          <a:avLst/>
                          <a:gdLst>
                            <a:gd name="T0" fmla="*/ 120 w 160"/>
                            <a:gd name="T1" fmla="*/ 132 h 137"/>
                            <a:gd name="T2" fmla="*/ 43 w 160"/>
                            <a:gd name="T3" fmla="*/ 130 h 137"/>
                            <a:gd name="T4" fmla="*/ 0 w 160"/>
                            <a:gd name="T5" fmla="*/ 100 h 137"/>
                            <a:gd name="T6" fmla="*/ 0 w 160"/>
                            <a:gd name="T7" fmla="*/ 33 h 137"/>
                            <a:gd name="T8" fmla="*/ 18 w 160"/>
                            <a:gd name="T9" fmla="*/ 0 h 137"/>
                            <a:gd name="T10" fmla="*/ 43 w 160"/>
                            <a:gd name="T11" fmla="*/ 8 h 137"/>
                            <a:gd name="T12" fmla="*/ 58 w 160"/>
                            <a:gd name="T13" fmla="*/ 20 h 137"/>
                            <a:gd name="T14" fmla="*/ 65 w 160"/>
                            <a:gd name="T15" fmla="*/ 28 h 137"/>
                            <a:gd name="T16" fmla="*/ 75 w 160"/>
                            <a:gd name="T17" fmla="*/ 30 h 137"/>
                            <a:gd name="T18" fmla="*/ 87 w 160"/>
                            <a:gd name="T19" fmla="*/ 43 h 137"/>
                            <a:gd name="T20" fmla="*/ 95 w 160"/>
                            <a:gd name="T21" fmla="*/ 53 h 137"/>
                            <a:gd name="T22" fmla="*/ 105 w 160"/>
                            <a:gd name="T23" fmla="*/ 60 h 137"/>
                            <a:gd name="T24" fmla="*/ 120 w 160"/>
                            <a:gd name="T25" fmla="*/ 75 h 137"/>
                            <a:gd name="T26" fmla="*/ 125 w 160"/>
                            <a:gd name="T27" fmla="*/ 90 h 137"/>
                            <a:gd name="T28" fmla="*/ 140 w 160"/>
                            <a:gd name="T29" fmla="*/ 100 h 137"/>
                            <a:gd name="T30" fmla="*/ 157 w 160"/>
                            <a:gd name="T31" fmla="*/ 122 h 137"/>
                            <a:gd name="T32" fmla="*/ 92 w 160"/>
                            <a:gd name="T33" fmla="*/ 92 h 137"/>
                            <a:gd name="T34" fmla="*/ 112 w 160"/>
                            <a:gd name="T35" fmla="*/ 95 h 137"/>
                            <a:gd name="T36" fmla="*/ 130 w 160"/>
                            <a:gd name="T37" fmla="*/ 102 h 137"/>
                            <a:gd name="T38" fmla="*/ 150 w 160"/>
                            <a:gd name="T39" fmla="*/ 127 h 137"/>
                            <a:gd name="T40" fmla="*/ 112 w 160"/>
                            <a:gd name="T41" fmla="*/ 122 h 137"/>
                            <a:gd name="T42" fmla="*/ 105 w 160"/>
                            <a:gd name="T43" fmla="*/ 107 h 137"/>
                            <a:gd name="T44" fmla="*/ 92 w 160"/>
                            <a:gd name="T45" fmla="*/ 92 h 137"/>
                            <a:gd name="T46" fmla="*/ 15 w 160"/>
                            <a:gd name="T47" fmla="*/ 5 h 137"/>
                            <a:gd name="T48" fmla="*/ 30 w 160"/>
                            <a:gd name="T49" fmla="*/ 13 h 137"/>
                            <a:gd name="T50" fmla="*/ 25 w 160"/>
                            <a:gd name="T51" fmla="*/ 20 h 137"/>
                            <a:gd name="T52" fmla="*/ 5 w 160"/>
                            <a:gd name="T53" fmla="*/ 13 h 137"/>
                            <a:gd name="T54" fmla="*/ 5 w 160"/>
                            <a:gd name="T55" fmla="*/ 18 h 137"/>
                            <a:gd name="T56" fmla="*/ 28 w 160"/>
                            <a:gd name="T57" fmla="*/ 30 h 137"/>
                            <a:gd name="T58" fmla="*/ 40 w 160"/>
                            <a:gd name="T59" fmla="*/ 43 h 137"/>
                            <a:gd name="T60" fmla="*/ 5 w 160"/>
                            <a:gd name="T61" fmla="*/ 38 h 137"/>
                            <a:gd name="T62" fmla="*/ 5 w 160"/>
                            <a:gd name="T63" fmla="*/ 18 h 137"/>
                            <a:gd name="T64" fmla="*/ 92 w 160"/>
                            <a:gd name="T65" fmla="*/ 65 h 137"/>
                            <a:gd name="T66" fmla="*/ 112 w 160"/>
                            <a:gd name="T67" fmla="*/ 80 h 137"/>
                            <a:gd name="T68" fmla="*/ 107 w 160"/>
                            <a:gd name="T69" fmla="*/ 87 h 137"/>
                            <a:gd name="T70" fmla="*/ 95 w 160"/>
                            <a:gd name="T71" fmla="*/ 80 h 137"/>
                            <a:gd name="T72" fmla="*/ 85 w 160"/>
                            <a:gd name="T73" fmla="*/ 65 h 137"/>
                            <a:gd name="T74" fmla="*/ 33 w 160"/>
                            <a:gd name="T75" fmla="*/ 20 h 137"/>
                            <a:gd name="T76" fmla="*/ 65 w 160"/>
                            <a:gd name="T77" fmla="*/ 38 h 137"/>
                            <a:gd name="T78" fmla="*/ 80 w 160"/>
                            <a:gd name="T79" fmla="*/ 53 h 137"/>
                            <a:gd name="T80" fmla="*/ 50 w 160"/>
                            <a:gd name="T81" fmla="*/ 45 h 137"/>
                            <a:gd name="T82" fmla="*/ 33 w 160"/>
                            <a:gd name="T83" fmla="*/ 20 h 137"/>
                            <a:gd name="T84" fmla="*/ 30 w 160"/>
                            <a:gd name="T85" fmla="*/ 48 h 137"/>
                            <a:gd name="T86" fmla="*/ 63 w 160"/>
                            <a:gd name="T87" fmla="*/ 63 h 137"/>
                            <a:gd name="T88" fmla="*/ 80 w 160"/>
                            <a:gd name="T89" fmla="*/ 75 h 137"/>
                            <a:gd name="T90" fmla="*/ 75 w 160"/>
                            <a:gd name="T91" fmla="*/ 82 h 137"/>
                            <a:gd name="T92" fmla="*/ 40 w 160"/>
                            <a:gd name="T93" fmla="*/ 68 h 137"/>
                            <a:gd name="T94" fmla="*/ 5 w 160"/>
                            <a:gd name="T95" fmla="*/ 60 h 137"/>
                            <a:gd name="T96" fmla="*/ 5 w 160"/>
                            <a:gd name="T97" fmla="*/ 70 h 137"/>
                            <a:gd name="T98" fmla="*/ 65 w 160"/>
                            <a:gd name="T99" fmla="*/ 87 h 137"/>
                            <a:gd name="T100" fmla="*/ 87 w 160"/>
                            <a:gd name="T101" fmla="*/ 102 h 137"/>
                            <a:gd name="T102" fmla="*/ 102 w 160"/>
                            <a:gd name="T103" fmla="*/ 125 h 137"/>
                            <a:gd name="T104" fmla="*/ 58 w 160"/>
                            <a:gd name="T105" fmla="*/ 120 h 137"/>
                            <a:gd name="T106" fmla="*/ 5 w 160"/>
                            <a:gd name="T107" fmla="*/ 122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60" h="137">
                              <a:moveTo>
                                <a:pt x="160" y="137"/>
                              </a:moveTo>
                              <a:lnTo>
                                <a:pt x="120" y="132"/>
                              </a:lnTo>
                              <a:lnTo>
                                <a:pt x="82" y="130"/>
                              </a:lnTo>
                              <a:lnTo>
                                <a:pt x="43" y="130"/>
                              </a:lnTo>
                              <a:lnTo>
                                <a:pt x="0" y="132"/>
                              </a:lnTo>
                              <a:lnTo>
                                <a:pt x="0" y="100"/>
                              </a:lnTo>
                              <a:lnTo>
                                <a:pt x="0" y="65"/>
                              </a:lnTo>
                              <a:lnTo>
                                <a:pt x="0" y="33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30" y="3"/>
                              </a:lnTo>
                              <a:lnTo>
                                <a:pt x="43" y="8"/>
                              </a:lnTo>
                              <a:lnTo>
                                <a:pt x="50" y="13"/>
                              </a:lnTo>
                              <a:lnTo>
                                <a:pt x="58" y="20"/>
                              </a:lnTo>
                              <a:lnTo>
                                <a:pt x="63" y="25"/>
                              </a:lnTo>
                              <a:lnTo>
                                <a:pt x="65" y="28"/>
                              </a:lnTo>
                              <a:lnTo>
                                <a:pt x="75" y="30"/>
                              </a:lnTo>
                              <a:lnTo>
                                <a:pt x="82" y="35"/>
                              </a:lnTo>
                              <a:lnTo>
                                <a:pt x="87" y="43"/>
                              </a:lnTo>
                              <a:lnTo>
                                <a:pt x="92" y="50"/>
                              </a:lnTo>
                              <a:lnTo>
                                <a:pt x="95" y="53"/>
                              </a:lnTo>
                              <a:lnTo>
                                <a:pt x="105" y="60"/>
                              </a:lnTo>
                              <a:lnTo>
                                <a:pt x="112" y="65"/>
                              </a:lnTo>
                              <a:lnTo>
                                <a:pt x="120" y="75"/>
                              </a:lnTo>
                              <a:lnTo>
                                <a:pt x="125" y="87"/>
                              </a:lnTo>
                              <a:lnTo>
                                <a:pt x="125" y="90"/>
                              </a:lnTo>
                              <a:lnTo>
                                <a:pt x="127" y="92"/>
                              </a:lnTo>
                              <a:lnTo>
                                <a:pt x="140" y="100"/>
                              </a:lnTo>
                              <a:lnTo>
                                <a:pt x="150" y="110"/>
                              </a:lnTo>
                              <a:lnTo>
                                <a:pt x="157" y="122"/>
                              </a:lnTo>
                              <a:lnTo>
                                <a:pt x="160" y="137"/>
                              </a:lnTo>
                              <a:close/>
                              <a:moveTo>
                                <a:pt x="92" y="92"/>
                              </a:moveTo>
                              <a:lnTo>
                                <a:pt x="102" y="92"/>
                              </a:lnTo>
                              <a:lnTo>
                                <a:pt x="112" y="95"/>
                              </a:lnTo>
                              <a:lnTo>
                                <a:pt x="120" y="100"/>
                              </a:lnTo>
                              <a:lnTo>
                                <a:pt x="130" y="102"/>
                              </a:lnTo>
                              <a:lnTo>
                                <a:pt x="142" y="115"/>
                              </a:lnTo>
                              <a:lnTo>
                                <a:pt x="150" y="127"/>
                              </a:lnTo>
                              <a:lnTo>
                                <a:pt x="132" y="122"/>
                              </a:lnTo>
                              <a:lnTo>
                                <a:pt x="112" y="122"/>
                              </a:lnTo>
                              <a:lnTo>
                                <a:pt x="110" y="115"/>
                              </a:lnTo>
                              <a:lnTo>
                                <a:pt x="105" y="107"/>
                              </a:lnTo>
                              <a:lnTo>
                                <a:pt x="97" y="100"/>
                              </a:lnTo>
                              <a:lnTo>
                                <a:pt x="92" y="92"/>
                              </a:lnTo>
                              <a:close/>
                              <a:moveTo>
                                <a:pt x="5" y="3"/>
                              </a:moveTo>
                              <a:lnTo>
                                <a:pt x="15" y="5"/>
                              </a:lnTo>
                              <a:lnTo>
                                <a:pt x="23" y="8"/>
                              </a:lnTo>
                              <a:lnTo>
                                <a:pt x="30" y="13"/>
                              </a:lnTo>
                              <a:lnTo>
                                <a:pt x="38" y="18"/>
                              </a:lnTo>
                              <a:lnTo>
                                <a:pt x="25" y="20"/>
                              </a:lnTo>
                              <a:lnTo>
                                <a:pt x="15" y="15"/>
                              </a:lnTo>
                              <a:lnTo>
                                <a:pt x="5" y="13"/>
                              </a:lnTo>
                              <a:lnTo>
                                <a:pt x="5" y="3"/>
                              </a:lnTo>
                              <a:close/>
                              <a:moveTo>
                                <a:pt x="5" y="18"/>
                              </a:moveTo>
                              <a:lnTo>
                                <a:pt x="15" y="23"/>
                              </a:lnTo>
                              <a:lnTo>
                                <a:pt x="28" y="30"/>
                              </a:lnTo>
                              <a:lnTo>
                                <a:pt x="35" y="38"/>
                              </a:lnTo>
                              <a:lnTo>
                                <a:pt x="40" y="43"/>
                              </a:lnTo>
                              <a:lnTo>
                                <a:pt x="25" y="40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5" y="18"/>
                              </a:lnTo>
                              <a:close/>
                              <a:moveTo>
                                <a:pt x="80" y="60"/>
                              </a:moveTo>
                              <a:lnTo>
                                <a:pt x="92" y="65"/>
                              </a:lnTo>
                              <a:lnTo>
                                <a:pt x="102" y="72"/>
                              </a:lnTo>
                              <a:lnTo>
                                <a:pt x="112" y="80"/>
                              </a:lnTo>
                              <a:lnTo>
                                <a:pt x="117" y="90"/>
                              </a:lnTo>
                              <a:lnTo>
                                <a:pt x="107" y="87"/>
                              </a:lnTo>
                              <a:lnTo>
                                <a:pt x="95" y="87"/>
                              </a:lnTo>
                              <a:lnTo>
                                <a:pt x="95" y="80"/>
                              </a:lnTo>
                              <a:lnTo>
                                <a:pt x="90" y="72"/>
                              </a:lnTo>
                              <a:lnTo>
                                <a:pt x="85" y="65"/>
                              </a:lnTo>
                              <a:lnTo>
                                <a:pt x="80" y="60"/>
                              </a:lnTo>
                              <a:close/>
                              <a:moveTo>
                                <a:pt x="33" y="20"/>
                              </a:moveTo>
                              <a:lnTo>
                                <a:pt x="50" y="28"/>
                              </a:lnTo>
                              <a:lnTo>
                                <a:pt x="65" y="38"/>
                              </a:lnTo>
                              <a:lnTo>
                                <a:pt x="75" y="45"/>
                              </a:lnTo>
                              <a:lnTo>
                                <a:pt x="80" y="53"/>
                              </a:lnTo>
                              <a:lnTo>
                                <a:pt x="65" y="48"/>
                              </a:lnTo>
                              <a:lnTo>
                                <a:pt x="50" y="45"/>
                              </a:lnTo>
                              <a:lnTo>
                                <a:pt x="40" y="30"/>
                              </a:lnTo>
                              <a:lnTo>
                                <a:pt x="33" y="20"/>
                              </a:lnTo>
                              <a:close/>
                              <a:moveTo>
                                <a:pt x="5" y="43"/>
                              </a:moveTo>
                              <a:lnTo>
                                <a:pt x="30" y="48"/>
                              </a:lnTo>
                              <a:lnTo>
                                <a:pt x="53" y="55"/>
                              </a:lnTo>
                              <a:lnTo>
                                <a:pt x="63" y="63"/>
                              </a:lnTo>
                              <a:lnTo>
                                <a:pt x="73" y="68"/>
                              </a:lnTo>
                              <a:lnTo>
                                <a:pt x="80" y="75"/>
                              </a:lnTo>
                              <a:lnTo>
                                <a:pt x="87" y="85"/>
                              </a:lnTo>
                              <a:lnTo>
                                <a:pt x="75" y="82"/>
                              </a:lnTo>
                              <a:lnTo>
                                <a:pt x="55" y="75"/>
                              </a:lnTo>
                              <a:lnTo>
                                <a:pt x="40" y="68"/>
                              </a:lnTo>
                              <a:lnTo>
                                <a:pt x="23" y="63"/>
                              </a:lnTo>
                              <a:lnTo>
                                <a:pt x="5" y="60"/>
                              </a:lnTo>
                              <a:lnTo>
                                <a:pt x="5" y="43"/>
                              </a:lnTo>
                              <a:close/>
                              <a:moveTo>
                                <a:pt x="5" y="70"/>
                              </a:moveTo>
                              <a:lnTo>
                                <a:pt x="38" y="75"/>
                              </a:lnTo>
                              <a:lnTo>
                                <a:pt x="65" y="87"/>
                              </a:lnTo>
                              <a:lnTo>
                                <a:pt x="78" y="92"/>
                              </a:lnTo>
                              <a:lnTo>
                                <a:pt x="87" y="102"/>
                              </a:lnTo>
                              <a:lnTo>
                                <a:pt x="97" y="112"/>
                              </a:lnTo>
                              <a:lnTo>
                                <a:pt x="102" y="125"/>
                              </a:lnTo>
                              <a:lnTo>
                                <a:pt x="80" y="122"/>
                              </a:lnTo>
                              <a:lnTo>
                                <a:pt x="58" y="120"/>
                              </a:lnTo>
                              <a:lnTo>
                                <a:pt x="33" y="122"/>
                              </a:lnTo>
                              <a:lnTo>
                                <a:pt x="5" y="122"/>
                              </a:lnTo>
                              <a:lnTo>
                                <a:pt x="5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4" name="Freeform 2226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4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5" name="Freeform 2227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6" name="Freeform 2228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7" name="Freeform 2229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5565"/>
                        </a:xfrm>
                        <a:custGeom>
                          <a:avLst/>
                          <a:gdLst>
                            <a:gd name="T0" fmla="*/ 151 w 151"/>
                            <a:gd name="T1" fmla="*/ 42 h 119"/>
                            <a:gd name="T2" fmla="*/ 151 w 151"/>
                            <a:gd name="T3" fmla="*/ 30 h 119"/>
                            <a:gd name="T4" fmla="*/ 149 w 151"/>
                            <a:gd name="T5" fmla="*/ 20 h 119"/>
                            <a:gd name="T6" fmla="*/ 144 w 151"/>
                            <a:gd name="T7" fmla="*/ 10 h 119"/>
                            <a:gd name="T8" fmla="*/ 139 w 151"/>
                            <a:gd name="T9" fmla="*/ 0 h 119"/>
                            <a:gd name="T10" fmla="*/ 136 w 151"/>
                            <a:gd name="T11" fmla="*/ 0 h 119"/>
                            <a:gd name="T12" fmla="*/ 141 w 151"/>
                            <a:gd name="T13" fmla="*/ 10 h 119"/>
                            <a:gd name="T14" fmla="*/ 146 w 151"/>
                            <a:gd name="T15" fmla="*/ 20 h 119"/>
                            <a:gd name="T16" fmla="*/ 149 w 151"/>
                            <a:gd name="T17" fmla="*/ 30 h 119"/>
                            <a:gd name="T18" fmla="*/ 149 w 151"/>
                            <a:gd name="T19" fmla="*/ 42 h 119"/>
                            <a:gd name="T20" fmla="*/ 149 w 151"/>
                            <a:gd name="T21" fmla="*/ 57 h 119"/>
                            <a:gd name="T22" fmla="*/ 144 w 151"/>
                            <a:gd name="T23" fmla="*/ 72 h 119"/>
                            <a:gd name="T24" fmla="*/ 136 w 151"/>
                            <a:gd name="T25" fmla="*/ 84 h 119"/>
                            <a:gd name="T26" fmla="*/ 129 w 151"/>
                            <a:gd name="T27" fmla="*/ 94 h 119"/>
                            <a:gd name="T28" fmla="*/ 117 w 151"/>
                            <a:gd name="T29" fmla="*/ 104 h 119"/>
                            <a:gd name="T30" fmla="*/ 104 w 151"/>
                            <a:gd name="T31" fmla="*/ 112 h 119"/>
                            <a:gd name="T32" fmla="*/ 89 w 151"/>
                            <a:gd name="T33" fmla="*/ 114 h 119"/>
                            <a:gd name="T34" fmla="*/ 74 w 151"/>
                            <a:gd name="T35" fmla="*/ 117 h 119"/>
                            <a:gd name="T36" fmla="*/ 59 w 151"/>
                            <a:gd name="T37" fmla="*/ 114 h 119"/>
                            <a:gd name="T38" fmla="*/ 47 w 151"/>
                            <a:gd name="T39" fmla="*/ 112 h 119"/>
                            <a:gd name="T40" fmla="*/ 35 w 151"/>
                            <a:gd name="T41" fmla="*/ 104 h 119"/>
                            <a:gd name="T42" fmla="*/ 22 w 151"/>
                            <a:gd name="T43" fmla="*/ 94 h 119"/>
                            <a:gd name="T44" fmla="*/ 15 w 151"/>
                            <a:gd name="T45" fmla="*/ 84 h 119"/>
                            <a:gd name="T46" fmla="*/ 7 w 151"/>
                            <a:gd name="T47" fmla="*/ 72 h 119"/>
                            <a:gd name="T48" fmla="*/ 2 w 151"/>
                            <a:gd name="T49" fmla="*/ 57 h 119"/>
                            <a:gd name="T50" fmla="*/ 0 w 151"/>
                            <a:gd name="T51" fmla="*/ 42 h 119"/>
                            <a:gd name="T52" fmla="*/ 2 w 151"/>
                            <a:gd name="T53" fmla="*/ 30 h 119"/>
                            <a:gd name="T54" fmla="*/ 5 w 151"/>
                            <a:gd name="T55" fmla="*/ 20 h 119"/>
                            <a:gd name="T56" fmla="*/ 7 w 151"/>
                            <a:gd name="T57" fmla="*/ 10 h 119"/>
                            <a:gd name="T58" fmla="*/ 15 w 151"/>
                            <a:gd name="T59" fmla="*/ 0 h 119"/>
                            <a:gd name="T60" fmla="*/ 12 w 151"/>
                            <a:gd name="T61" fmla="*/ 0 h 119"/>
                            <a:gd name="T62" fmla="*/ 7 w 151"/>
                            <a:gd name="T63" fmla="*/ 10 h 119"/>
                            <a:gd name="T64" fmla="*/ 2 w 151"/>
                            <a:gd name="T65" fmla="*/ 20 h 119"/>
                            <a:gd name="T66" fmla="*/ 0 w 151"/>
                            <a:gd name="T67" fmla="*/ 30 h 119"/>
                            <a:gd name="T68" fmla="*/ 0 w 151"/>
                            <a:gd name="T69" fmla="*/ 42 h 119"/>
                            <a:gd name="T70" fmla="*/ 0 w 151"/>
                            <a:gd name="T71" fmla="*/ 57 h 119"/>
                            <a:gd name="T72" fmla="*/ 5 w 151"/>
                            <a:gd name="T73" fmla="*/ 72 h 119"/>
                            <a:gd name="T74" fmla="*/ 12 w 151"/>
                            <a:gd name="T75" fmla="*/ 84 h 119"/>
                            <a:gd name="T76" fmla="*/ 22 w 151"/>
                            <a:gd name="T77" fmla="*/ 97 h 119"/>
                            <a:gd name="T78" fmla="*/ 32 w 151"/>
                            <a:gd name="T79" fmla="*/ 104 h 119"/>
                            <a:gd name="T80" fmla="*/ 47 w 151"/>
                            <a:gd name="T81" fmla="*/ 112 h 119"/>
                            <a:gd name="T82" fmla="*/ 59 w 151"/>
                            <a:gd name="T83" fmla="*/ 117 h 119"/>
                            <a:gd name="T84" fmla="*/ 74 w 151"/>
                            <a:gd name="T85" fmla="*/ 119 h 119"/>
                            <a:gd name="T86" fmla="*/ 92 w 151"/>
                            <a:gd name="T87" fmla="*/ 117 h 119"/>
                            <a:gd name="T88" fmla="*/ 104 w 151"/>
                            <a:gd name="T89" fmla="*/ 112 h 119"/>
                            <a:gd name="T90" fmla="*/ 117 w 151"/>
                            <a:gd name="T91" fmla="*/ 104 h 119"/>
                            <a:gd name="T92" fmla="*/ 129 w 151"/>
                            <a:gd name="T93" fmla="*/ 97 h 119"/>
                            <a:gd name="T94" fmla="*/ 139 w 151"/>
                            <a:gd name="T95" fmla="*/ 84 h 119"/>
                            <a:gd name="T96" fmla="*/ 146 w 151"/>
                            <a:gd name="T97" fmla="*/ 72 h 119"/>
                            <a:gd name="T98" fmla="*/ 149 w 151"/>
                            <a:gd name="T99" fmla="*/ 57 h 119"/>
                            <a:gd name="T100" fmla="*/ 151 w 151"/>
                            <a:gd name="T101" fmla="*/ 42 h 1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9">
                              <a:moveTo>
                                <a:pt x="151" y="42"/>
                              </a:moveTo>
                              <a:lnTo>
                                <a:pt x="151" y="30"/>
                              </a:lnTo>
                              <a:lnTo>
                                <a:pt x="149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9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9" y="94"/>
                              </a:lnTo>
                              <a:lnTo>
                                <a:pt x="117" y="104"/>
                              </a:lnTo>
                              <a:lnTo>
                                <a:pt x="104" y="112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12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2" y="84"/>
                              </a:lnTo>
                              <a:lnTo>
                                <a:pt x="22" y="97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9"/>
                              </a:lnTo>
                              <a:lnTo>
                                <a:pt x="92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7"/>
                              </a:lnTo>
                              <a:lnTo>
                                <a:pt x="139" y="84"/>
                              </a:lnTo>
                              <a:lnTo>
                                <a:pt x="146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8" name="Freeform 2230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4295"/>
                        </a:xfrm>
                        <a:custGeom>
                          <a:avLst/>
                          <a:gdLst>
                            <a:gd name="T0" fmla="*/ 151 w 151"/>
                            <a:gd name="T1" fmla="*/ 42 h 117"/>
                            <a:gd name="T2" fmla="*/ 149 w 151"/>
                            <a:gd name="T3" fmla="*/ 30 h 117"/>
                            <a:gd name="T4" fmla="*/ 146 w 151"/>
                            <a:gd name="T5" fmla="*/ 20 h 117"/>
                            <a:gd name="T6" fmla="*/ 144 w 151"/>
                            <a:gd name="T7" fmla="*/ 10 h 117"/>
                            <a:gd name="T8" fmla="*/ 139 w 151"/>
                            <a:gd name="T9" fmla="*/ 0 h 117"/>
                            <a:gd name="T10" fmla="*/ 136 w 151"/>
                            <a:gd name="T11" fmla="*/ 0 h 117"/>
                            <a:gd name="T12" fmla="*/ 141 w 151"/>
                            <a:gd name="T13" fmla="*/ 10 h 117"/>
                            <a:gd name="T14" fmla="*/ 146 w 151"/>
                            <a:gd name="T15" fmla="*/ 20 h 117"/>
                            <a:gd name="T16" fmla="*/ 149 w 151"/>
                            <a:gd name="T17" fmla="*/ 30 h 117"/>
                            <a:gd name="T18" fmla="*/ 149 w 151"/>
                            <a:gd name="T19" fmla="*/ 42 h 117"/>
                            <a:gd name="T20" fmla="*/ 146 w 151"/>
                            <a:gd name="T21" fmla="*/ 57 h 117"/>
                            <a:gd name="T22" fmla="*/ 144 w 151"/>
                            <a:gd name="T23" fmla="*/ 72 h 117"/>
                            <a:gd name="T24" fmla="*/ 136 w 151"/>
                            <a:gd name="T25" fmla="*/ 84 h 117"/>
                            <a:gd name="T26" fmla="*/ 126 w 151"/>
                            <a:gd name="T27" fmla="*/ 94 h 117"/>
                            <a:gd name="T28" fmla="*/ 117 w 151"/>
                            <a:gd name="T29" fmla="*/ 104 h 117"/>
                            <a:gd name="T30" fmla="*/ 104 w 151"/>
                            <a:gd name="T31" fmla="*/ 109 h 117"/>
                            <a:gd name="T32" fmla="*/ 89 w 151"/>
                            <a:gd name="T33" fmla="*/ 114 h 117"/>
                            <a:gd name="T34" fmla="*/ 74 w 151"/>
                            <a:gd name="T35" fmla="*/ 117 h 117"/>
                            <a:gd name="T36" fmla="*/ 59 w 151"/>
                            <a:gd name="T37" fmla="*/ 114 h 117"/>
                            <a:gd name="T38" fmla="*/ 47 w 151"/>
                            <a:gd name="T39" fmla="*/ 109 h 117"/>
                            <a:gd name="T40" fmla="*/ 35 w 151"/>
                            <a:gd name="T41" fmla="*/ 104 h 117"/>
                            <a:gd name="T42" fmla="*/ 22 w 151"/>
                            <a:gd name="T43" fmla="*/ 94 h 117"/>
                            <a:gd name="T44" fmla="*/ 15 w 151"/>
                            <a:gd name="T45" fmla="*/ 84 h 117"/>
                            <a:gd name="T46" fmla="*/ 7 w 151"/>
                            <a:gd name="T47" fmla="*/ 72 h 117"/>
                            <a:gd name="T48" fmla="*/ 2 w 151"/>
                            <a:gd name="T49" fmla="*/ 57 h 117"/>
                            <a:gd name="T50" fmla="*/ 2 w 151"/>
                            <a:gd name="T51" fmla="*/ 42 h 117"/>
                            <a:gd name="T52" fmla="*/ 2 w 151"/>
                            <a:gd name="T53" fmla="*/ 30 h 117"/>
                            <a:gd name="T54" fmla="*/ 5 w 151"/>
                            <a:gd name="T55" fmla="*/ 20 h 117"/>
                            <a:gd name="T56" fmla="*/ 10 w 151"/>
                            <a:gd name="T57" fmla="*/ 10 h 117"/>
                            <a:gd name="T58" fmla="*/ 15 w 151"/>
                            <a:gd name="T59" fmla="*/ 0 h 117"/>
                            <a:gd name="T60" fmla="*/ 12 w 151"/>
                            <a:gd name="T61" fmla="*/ 0 h 117"/>
                            <a:gd name="T62" fmla="*/ 7 w 151"/>
                            <a:gd name="T63" fmla="*/ 10 h 117"/>
                            <a:gd name="T64" fmla="*/ 2 w 151"/>
                            <a:gd name="T65" fmla="*/ 20 h 117"/>
                            <a:gd name="T66" fmla="*/ 0 w 151"/>
                            <a:gd name="T67" fmla="*/ 30 h 117"/>
                            <a:gd name="T68" fmla="*/ 0 w 151"/>
                            <a:gd name="T69" fmla="*/ 42 h 117"/>
                            <a:gd name="T70" fmla="*/ 2 w 151"/>
                            <a:gd name="T71" fmla="*/ 57 h 117"/>
                            <a:gd name="T72" fmla="*/ 7 w 151"/>
                            <a:gd name="T73" fmla="*/ 72 h 117"/>
                            <a:gd name="T74" fmla="*/ 12 w 151"/>
                            <a:gd name="T75" fmla="*/ 84 h 117"/>
                            <a:gd name="T76" fmla="*/ 22 w 151"/>
                            <a:gd name="T77" fmla="*/ 94 h 117"/>
                            <a:gd name="T78" fmla="*/ 32 w 151"/>
                            <a:gd name="T79" fmla="*/ 104 h 117"/>
                            <a:gd name="T80" fmla="*/ 47 w 151"/>
                            <a:gd name="T81" fmla="*/ 112 h 117"/>
                            <a:gd name="T82" fmla="*/ 59 w 151"/>
                            <a:gd name="T83" fmla="*/ 117 h 117"/>
                            <a:gd name="T84" fmla="*/ 74 w 151"/>
                            <a:gd name="T85" fmla="*/ 117 h 117"/>
                            <a:gd name="T86" fmla="*/ 89 w 151"/>
                            <a:gd name="T87" fmla="*/ 117 h 117"/>
                            <a:gd name="T88" fmla="*/ 104 w 151"/>
                            <a:gd name="T89" fmla="*/ 112 h 117"/>
                            <a:gd name="T90" fmla="*/ 117 w 151"/>
                            <a:gd name="T91" fmla="*/ 104 h 117"/>
                            <a:gd name="T92" fmla="*/ 129 w 151"/>
                            <a:gd name="T93" fmla="*/ 94 h 117"/>
                            <a:gd name="T94" fmla="*/ 136 w 151"/>
                            <a:gd name="T95" fmla="*/ 84 h 117"/>
                            <a:gd name="T96" fmla="*/ 144 w 151"/>
                            <a:gd name="T97" fmla="*/ 72 h 117"/>
                            <a:gd name="T98" fmla="*/ 149 w 151"/>
                            <a:gd name="T99" fmla="*/ 57 h 117"/>
                            <a:gd name="T100" fmla="*/ 151 w 151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7">
                              <a:moveTo>
                                <a:pt x="151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6" y="94"/>
                              </a:lnTo>
                              <a:lnTo>
                                <a:pt x="117" y="104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2" y="84"/>
                              </a:lnTo>
                              <a:lnTo>
                                <a:pt x="22" y="94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7"/>
                              </a:lnTo>
                              <a:lnTo>
                                <a:pt x="89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9" name="Freeform 2231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4615" cy="74295"/>
                        </a:xfrm>
                        <a:custGeom>
                          <a:avLst/>
                          <a:gdLst>
                            <a:gd name="T0" fmla="*/ 149 w 149"/>
                            <a:gd name="T1" fmla="*/ 42 h 117"/>
                            <a:gd name="T2" fmla="*/ 149 w 149"/>
                            <a:gd name="T3" fmla="*/ 30 h 117"/>
                            <a:gd name="T4" fmla="*/ 146 w 149"/>
                            <a:gd name="T5" fmla="*/ 20 h 117"/>
                            <a:gd name="T6" fmla="*/ 141 w 149"/>
                            <a:gd name="T7" fmla="*/ 10 h 117"/>
                            <a:gd name="T8" fmla="*/ 136 w 149"/>
                            <a:gd name="T9" fmla="*/ 0 h 117"/>
                            <a:gd name="T10" fmla="*/ 136 w 149"/>
                            <a:gd name="T11" fmla="*/ 0 h 117"/>
                            <a:gd name="T12" fmla="*/ 141 w 149"/>
                            <a:gd name="T13" fmla="*/ 10 h 117"/>
                            <a:gd name="T14" fmla="*/ 144 w 149"/>
                            <a:gd name="T15" fmla="*/ 20 h 117"/>
                            <a:gd name="T16" fmla="*/ 146 w 149"/>
                            <a:gd name="T17" fmla="*/ 30 h 117"/>
                            <a:gd name="T18" fmla="*/ 149 w 149"/>
                            <a:gd name="T19" fmla="*/ 42 h 117"/>
                            <a:gd name="T20" fmla="*/ 146 w 149"/>
                            <a:gd name="T21" fmla="*/ 57 h 117"/>
                            <a:gd name="T22" fmla="*/ 141 w 149"/>
                            <a:gd name="T23" fmla="*/ 69 h 117"/>
                            <a:gd name="T24" fmla="*/ 136 w 149"/>
                            <a:gd name="T25" fmla="*/ 82 h 117"/>
                            <a:gd name="T26" fmla="*/ 126 w 149"/>
                            <a:gd name="T27" fmla="*/ 94 h 117"/>
                            <a:gd name="T28" fmla="*/ 117 w 149"/>
                            <a:gd name="T29" fmla="*/ 102 h 117"/>
                            <a:gd name="T30" fmla="*/ 104 w 149"/>
                            <a:gd name="T31" fmla="*/ 109 h 117"/>
                            <a:gd name="T32" fmla="*/ 89 w 149"/>
                            <a:gd name="T33" fmla="*/ 114 h 117"/>
                            <a:gd name="T34" fmla="*/ 74 w 149"/>
                            <a:gd name="T35" fmla="*/ 114 h 117"/>
                            <a:gd name="T36" fmla="*/ 59 w 149"/>
                            <a:gd name="T37" fmla="*/ 114 h 117"/>
                            <a:gd name="T38" fmla="*/ 47 w 149"/>
                            <a:gd name="T39" fmla="*/ 109 h 117"/>
                            <a:gd name="T40" fmla="*/ 35 w 149"/>
                            <a:gd name="T41" fmla="*/ 102 h 117"/>
                            <a:gd name="T42" fmla="*/ 25 w 149"/>
                            <a:gd name="T43" fmla="*/ 94 h 117"/>
                            <a:gd name="T44" fmla="*/ 15 w 149"/>
                            <a:gd name="T45" fmla="*/ 82 h 117"/>
                            <a:gd name="T46" fmla="*/ 7 w 149"/>
                            <a:gd name="T47" fmla="*/ 69 h 117"/>
                            <a:gd name="T48" fmla="*/ 5 w 149"/>
                            <a:gd name="T49" fmla="*/ 57 h 117"/>
                            <a:gd name="T50" fmla="*/ 2 w 149"/>
                            <a:gd name="T51" fmla="*/ 42 h 117"/>
                            <a:gd name="T52" fmla="*/ 2 w 149"/>
                            <a:gd name="T53" fmla="*/ 30 h 117"/>
                            <a:gd name="T54" fmla="*/ 5 w 149"/>
                            <a:gd name="T55" fmla="*/ 20 h 117"/>
                            <a:gd name="T56" fmla="*/ 10 w 149"/>
                            <a:gd name="T57" fmla="*/ 10 h 117"/>
                            <a:gd name="T58" fmla="*/ 15 w 149"/>
                            <a:gd name="T59" fmla="*/ 0 h 117"/>
                            <a:gd name="T60" fmla="*/ 15 w 149"/>
                            <a:gd name="T61" fmla="*/ 0 h 117"/>
                            <a:gd name="T62" fmla="*/ 7 w 149"/>
                            <a:gd name="T63" fmla="*/ 10 h 117"/>
                            <a:gd name="T64" fmla="*/ 5 w 149"/>
                            <a:gd name="T65" fmla="*/ 20 h 117"/>
                            <a:gd name="T66" fmla="*/ 2 w 149"/>
                            <a:gd name="T67" fmla="*/ 30 h 117"/>
                            <a:gd name="T68" fmla="*/ 0 w 149"/>
                            <a:gd name="T69" fmla="*/ 42 h 117"/>
                            <a:gd name="T70" fmla="*/ 2 w 149"/>
                            <a:gd name="T71" fmla="*/ 57 h 117"/>
                            <a:gd name="T72" fmla="*/ 7 w 149"/>
                            <a:gd name="T73" fmla="*/ 72 h 117"/>
                            <a:gd name="T74" fmla="*/ 15 w 149"/>
                            <a:gd name="T75" fmla="*/ 84 h 117"/>
                            <a:gd name="T76" fmla="*/ 22 w 149"/>
                            <a:gd name="T77" fmla="*/ 94 h 117"/>
                            <a:gd name="T78" fmla="*/ 35 w 149"/>
                            <a:gd name="T79" fmla="*/ 104 h 117"/>
                            <a:gd name="T80" fmla="*/ 47 w 149"/>
                            <a:gd name="T81" fmla="*/ 112 h 117"/>
                            <a:gd name="T82" fmla="*/ 59 w 149"/>
                            <a:gd name="T83" fmla="*/ 114 h 117"/>
                            <a:gd name="T84" fmla="*/ 74 w 149"/>
                            <a:gd name="T85" fmla="*/ 117 h 117"/>
                            <a:gd name="T86" fmla="*/ 89 w 149"/>
                            <a:gd name="T87" fmla="*/ 114 h 117"/>
                            <a:gd name="T88" fmla="*/ 104 w 149"/>
                            <a:gd name="T89" fmla="*/ 112 h 117"/>
                            <a:gd name="T90" fmla="*/ 117 w 149"/>
                            <a:gd name="T91" fmla="*/ 104 h 117"/>
                            <a:gd name="T92" fmla="*/ 129 w 149"/>
                            <a:gd name="T93" fmla="*/ 94 h 117"/>
                            <a:gd name="T94" fmla="*/ 136 w 149"/>
                            <a:gd name="T95" fmla="*/ 84 h 117"/>
                            <a:gd name="T96" fmla="*/ 144 w 149"/>
                            <a:gd name="T97" fmla="*/ 72 h 117"/>
                            <a:gd name="T98" fmla="*/ 149 w 149"/>
                            <a:gd name="T99" fmla="*/ 57 h 117"/>
                            <a:gd name="T100" fmla="*/ 149 w 149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9" h="117">
                              <a:moveTo>
                                <a:pt x="149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1" y="1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4" y="20"/>
                              </a:lnTo>
                              <a:lnTo>
                                <a:pt x="146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1" y="69"/>
                              </a:lnTo>
                              <a:lnTo>
                                <a:pt x="136" y="82"/>
                              </a:lnTo>
                              <a:lnTo>
                                <a:pt x="126" y="94"/>
                              </a:lnTo>
                              <a:lnTo>
                                <a:pt x="117" y="102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4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2"/>
                              </a:lnTo>
                              <a:lnTo>
                                <a:pt x="25" y="94"/>
                              </a:lnTo>
                              <a:lnTo>
                                <a:pt x="15" y="82"/>
                              </a:lnTo>
                              <a:lnTo>
                                <a:pt x="7" y="69"/>
                              </a:lnTo>
                              <a:lnTo>
                                <a:pt x="5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5" y="84"/>
                              </a:lnTo>
                              <a:lnTo>
                                <a:pt x="22" y="94"/>
                              </a:lnTo>
                              <a:lnTo>
                                <a:pt x="35" y="104"/>
                              </a:lnTo>
                              <a:lnTo>
                                <a:pt x="47" y="112"/>
                              </a:lnTo>
                              <a:lnTo>
                                <a:pt x="59" y="114"/>
                              </a:lnTo>
                              <a:lnTo>
                                <a:pt x="74" y="117"/>
                              </a:lnTo>
                              <a:lnTo>
                                <a:pt x="89" y="114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4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3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0" name="Freeform 2232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4295"/>
                        </a:xfrm>
                        <a:custGeom>
                          <a:avLst/>
                          <a:gdLst>
                            <a:gd name="T0" fmla="*/ 147 w 147"/>
                            <a:gd name="T1" fmla="*/ 42 h 117"/>
                            <a:gd name="T2" fmla="*/ 147 w 147"/>
                            <a:gd name="T3" fmla="*/ 30 h 117"/>
                            <a:gd name="T4" fmla="*/ 144 w 147"/>
                            <a:gd name="T5" fmla="*/ 20 h 117"/>
                            <a:gd name="T6" fmla="*/ 139 w 147"/>
                            <a:gd name="T7" fmla="*/ 10 h 117"/>
                            <a:gd name="T8" fmla="*/ 134 w 147"/>
                            <a:gd name="T9" fmla="*/ 0 h 117"/>
                            <a:gd name="T10" fmla="*/ 132 w 147"/>
                            <a:gd name="T11" fmla="*/ 0 h 117"/>
                            <a:gd name="T12" fmla="*/ 137 w 147"/>
                            <a:gd name="T13" fmla="*/ 10 h 117"/>
                            <a:gd name="T14" fmla="*/ 142 w 147"/>
                            <a:gd name="T15" fmla="*/ 20 h 117"/>
                            <a:gd name="T16" fmla="*/ 144 w 147"/>
                            <a:gd name="T17" fmla="*/ 30 h 117"/>
                            <a:gd name="T18" fmla="*/ 144 w 147"/>
                            <a:gd name="T19" fmla="*/ 42 h 117"/>
                            <a:gd name="T20" fmla="*/ 144 w 147"/>
                            <a:gd name="T21" fmla="*/ 57 h 117"/>
                            <a:gd name="T22" fmla="*/ 139 w 147"/>
                            <a:gd name="T23" fmla="*/ 69 h 117"/>
                            <a:gd name="T24" fmla="*/ 132 w 147"/>
                            <a:gd name="T25" fmla="*/ 82 h 117"/>
                            <a:gd name="T26" fmla="*/ 124 w 147"/>
                            <a:gd name="T27" fmla="*/ 94 h 117"/>
                            <a:gd name="T28" fmla="*/ 115 w 147"/>
                            <a:gd name="T29" fmla="*/ 102 h 117"/>
                            <a:gd name="T30" fmla="*/ 102 w 147"/>
                            <a:gd name="T31" fmla="*/ 109 h 117"/>
                            <a:gd name="T32" fmla="*/ 87 w 147"/>
                            <a:gd name="T33" fmla="*/ 112 h 117"/>
                            <a:gd name="T34" fmla="*/ 72 w 147"/>
                            <a:gd name="T35" fmla="*/ 114 h 117"/>
                            <a:gd name="T36" fmla="*/ 60 w 147"/>
                            <a:gd name="T37" fmla="*/ 112 h 117"/>
                            <a:gd name="T38" fmla="*/ 45 w 147"/>
                            <a:gd name="T39" fmla="*/ 109 h 117"/>
                            <a:gd name="T40" fmla="*/ 33 w 147"/>
                            <a:gd name="T41" fmla="*/ 102 h 117"/>
                            <a:gd name="T42" fmla="*/ 23 w 147"/>
                            <a:gd name="T43" fmla="*/ 94 h 117"/>
                            <a:gd name="T44" fmla="*/ 13 w 147"/>
                            <a:gd name="T45" fmla="*/ 82 h 117"/>
                            <a:gd name="T46" fmla="*/ 8 w 147"/>
                            <a:gd name="T47" fmla="*/ 69 h 117"/>
                            <a:gd name="T48" fmla="*/ 3 w 147"/>
                            <a:gd name="T49" fmla="*/ 57 h 117"/>
                            <a:gd name="T50" fmla="*/ 0 w 147"/>
                            <a:gd name="T51" fmla="*/ 42 h 117"/>
                            <a:gd name="T52" fmla="*/ 3 w 147"/>
                            <a:gd name="T53" fmla="*/ 30 h 117"/>
                            <a:gd name="T54" fmla="*/ 5 w 147"/>
                            <a:gd name="T55" fmla="*/ 20 h 117"/>
                            <a:gd name="T56" fmla="*/ 8 w 147"/>
                            <a:gd name="T57" fmla="*/ 10 h 117"/>
                            <a:gd name="T58" fmla="*/ 15 w 147"/>
                            <a:gd name="T59" fmla="*/ 0 h 117"/>
                            <a:gd name="T60" fmla="*/ 13 w 147"/>
                            <a:gd name="T61" fmla="*/ 0 h 117"/>
                            <a:gd name="T62" fmla="*/ 8 w 147"/>
                            <a:gd name="T63" fmla="*/ 10 h 117"/>
                            <a:gd name="T64" fmla="*/ 3 w 147"/>
                            <a:gd name="T65" fmla="*/ 20 h 117"/>
                            <a:gd name="T66" fmla="*/ 0 w 147"/>
                            <a:gd name="T67" fmla="*/ 30 h 117"/>
                            <a:gd name="T68" fmla="*/ 0 w 147"/>
                            <a:gd name="T69" fmla="*/ 42 h 117"/>
                            <a:gd name="T70" fmla="*/ 0 w 147"/>
                            <a:gd name="T71" fmla="*/ 57 h 117"/>
                            <a:gd name="T72" fmla="*/ 5 w 147"/>
                            <a:gd name="T73" fmla="*/ 72 h 117"/>
                            <a:gd name="T74" fmla="*/ 13 w 147"/>
                            <a:gd name="T75" fmla="*/ 84 h 117"/>
                            <a:gd name="T76" fmla="*/ 20 w 147"/>
                            <a:gd name="T77" fmla="*/ 94 h 117"/>
                            <a:gd name="T78" fmla="*/ 33 w 147"/>
                            <a:gd name="T79" fmla="*/ 104 h 117"/>
                            <a:gd name="T80" fmla="*/ 45 w 147"/>
                            <a:gd name="T81" fmla="*/ 109 h 117"/>
                            <a:gd name="T82" fmla="*/ 57 w 147"/>
                            <a:gd name="T83" fmla="*/ 114 h 117"/>
                            <a:gd name="T84" fmla="*/ 72 w 147"/>
                            <a:gd name="T85" fmla="*/ 117 h 117"/>
                            <a:gd name="T86" fmla="*/ 87 w 147"/>
                            <a:gd name="T87" fmla="*/ 114 h 117"/>
                            <a:gd name="T88" fmla="*/ 102 w 147"/>
                            <a:gd name="T89" fmla="*/ 109 h 117"/>
                            <a:gd name="T90" fmla="*/ 115 w 147"/>
                            <a:gd name="T91" fmla="*/ 104 h 117"/>
                            <a:gd name="T92" fmla="*/ 124 w 147"/>
                            <a:gd name="T93" fmla="*/ 94 h 117"/>
                            <a:gd name="T94" fmla="*/ 134 w 147"/>
                            <a:gd name="T95" fmla="*/ 84 h 117"/>
                            <a:gd name="T96" fmla="*/ 142 w 147"/>
                            <a:gd name="T97" fmla="*/ 72 h 117"/>
                            <a:gd name="T98" fmla="*/ 144 w 147"/>
                            <a:gd name="T99" fmla="*/ 57 h 117"/>
                            <a:gd name="T100" fmla="*/ 147 w 147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7">
                              <a:moveTo>
                                <a:pt x="147" y="42"/>
                              </a:moveTo>
                              <a:lnTo>
                                <a:pt x="147" y="30"/>
                              </a:lnTo>
                              <a:lnTo>
                                <a:pt x="144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4"/>
                              </a:lnTo>
                              <a:lnTo>
                                <a:pt x="115" y="102"/>
                              </a:lnTo>
                              <a:lnTo>
                                <a:pt x="102" y="109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9"/>
                              </a:lnTo>
                              <a:lnTo>
                                <a:pt x="33" y="102"/>
                              </a:lnTo>
                              <a:lnTo>
                                <a:pt x="23" y="94"/>
                              </a:lnTo>
                              <a:lnTo>
                                <a:pt x="13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3" y="84"/>
                              </a:lnTo>
                              <a:lnTo>
                                <a:pt x="20" y="94"/>
                              </a:lnTo>
                              <a:lnTo>
                                <a:pt x="33" y="104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7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4"/>
                              </a:lnTo>
                              <a:lnTo>
                                <a:pt x="124" y="94"/>
                              </a:lnTo>
                              <a:lnTo>
                                <a:pt x="134" y="84"/>
                              </a:lnTo>
                              <a:lnTo>
                                <a:pt x="142" y="72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4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1" name="Freeform 2233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2390"/>
                        </a:xfrm>
                        <a:custGeom>
                          <a:avLst/>
                          <a:gdLst>
                            <a:gd name="T0" fmla="*/ 147 w 147"/>
                            <a:gd name="T1" fmla="*/ 42 h 114"/>
                            <a:gd name="T2" fmla="*/ 144 w 147"/>
                            <a:gd name="T3" fmla="*/ 30 h 114"/>
                            <a:gd name="T4" fmla="*/ 142 w 147"/>
                            <a:gd name="T5" fmla="*/ 20 h 114"/>
                            <a:gd name="T6" fmla="*/ 139 w 147"/>
                            <a:gd name="T7" fmla="*/ 10 h 114"/>
                            <a:gd name="T8" fmla="*/ 134 w 147"/>
                            <a:gd name="T9" fmla="*/ 0 h 114"/>
                            <a:gd name="T10" fmla="*/ 132 w 147"/>
                            <a:gd name="T11" fmla="*/ 0 h 114"/>
                            <a:gd name="T12" fmla="*/ 137 w 147"/>
                            <a:gd name="T13" fmla="*/ 10 h 114"/>
                            <a:gd name="T14" fmla="*/ 142 w 147"/>
                            <a:gd name="T15" fmla="*/ 20 h 114"/>
                            <a:gd name="T16" fmla="*/ 144 w 147"/>
                            <a:gd name="T17" fmla="*/ 30 h 114"/>
                            <a:gd name="T18" fmla="*/ 144 w 147"/>
                            <a:gd name="T19" fmla="*/ 42 h 114"/>
                            <a:gd name="T20" fmla="*/ 144 w 147"/>
                            <a:gd name="T21" fmla="*/ 57 h 114"/>
                            <a:gd name="T22" fmla="*/ 139 w 147"/>
                            <a:gd name="T23" fmla="*/ 69 h 114"/>
                            <a:gd name="T24" fmla="*/ 132 w 147"/>
                            <a:gd name="T25" fmla="*/ 82 h 114"/>
                            <a:gd name="T26" fmla="*/ 124 w 147"/>
                            <a:gd name="T27" fmla="*/ 92 h 114"/>
                            <a:gd name="T28" fmla="*/ 112 w 147"/>
                            <a:gd name="T29" fmla="*/ 102 h 114"/>
                            <a:gd name="T30" fmla="*/ 102 w 147"/>
                            <a:gd name="T31" fmla="*/ 107 h 114"/>
                            <a:gd name="T32" fmla="*/ 87 w 147"/>
                            <a:gd name="T33" fmla="*/ 112 h 114"/>
                            <a:gd name="T34" fmla="*/ 72 w 147"/>
                            <a:gd name="T35" fmla="*/ 114 h 114"/>
                            <a:gd name="T36" fmla="*/ 60 w 147"/>
                            <a:gd name="T37" fmla="*/ 112 h 114"/>
                            <a:gd name="T38" fmla="*/ 45 w 147"/>
                            <a:gd name="T39" fmla="*/ 107 h 114"/>
                            <a:gd name="T40" fmla="*/ 33 w 147"/>
                            <a:gd name="T41" fmla="*/ 102 h 114"/>
                            <a:gd name="T42" fmla="*/ 23 w 147"/>
                            <a:gd name="T43" fmla="*/ 92 h 114"/>
                            <a:gd name="T44" fmla="*/ 15 w 147"/>
                            <a:gd name="T45" fmla="*/ 82 h 114"/>
                            <a:gd name="T46" fmla="*/ 8 w 147"/>
                            <a:gd name="T47" fmla="*/ 69 h 114"/>
                            <a:gd name="T48" fmla="*/ 3 w 147"/>
                            <a:gd name="T49" fmla="*/ 57 h 114"/>
                            <a:gd name="T50" fmla="*/ 3 w 147"/>
                            <a:gd name="T51" fmla="*/ 42 h 114"/>
                            <a:gd name="T52" fmla="*/ 3 w 147"/>
                            <a:gd name="T53" fmla="*/ 30 h 114"/>
                            <a:gd name="T54" fmla="*/ 5 w 147"/>
                            <a:gd name="T55" fmla="*/ 20 h 114"/>
                            <a:gd name="T56" fmla="*/ 10 w 147"/>
                            <a:gd name="T57" fmla="*/ 10 h 114"/>
                            <a:gd name="T58" fmla="*/ 15 w 147"/>
                            <a:gd name="T59" fmla="*/ 0 h 114"/>
                            <a:gd name="T60" fmla="*/ 13 w 147"/>
                            <a:gd name="T61" fmla="*/ 0 h 114"/>
                            <a:gd name="T62" fmla="*/ 8 w 147"/>
                            <a:gd name="T63" fmla="*/ 10 h 114"/>
                            <a:gd name="T64" fmla="*/ 3 w 147"/>
                            <a:gd name="T65" fmla="*/ 20 h 114"/>
                            <a:gd name="T66" fmla="*/ 0 w 147"/>
                            <a:gd name="T67" fmla="*/ 30 h 114"/>
                            <a:gd name="T68" fmla="*/ 0 w 147"/>
                            <a:gd name="T69" fmla="*/ 42 h 114"/>
                            <a:gd name="T70" fmla="*/ 3 w 147"/>
                            <a:gd name="T71" fmla="*/ 57 h 114"/>
                            <a:gd name="T72" fmla="*/ 5 w 147"/>
                            <a:gd name="T73" fmla="*/ 69 h 114"/>
                            <a:gd name="T74" fmla="*/ 13 w 147"/>
                            <a:gd name="T75" fmla="*/ 82 h 114"/>
                            <a:gd name="T76" fmla="*/ 23 w 147"/>
                            <a:gd name="T77" fmla="*/ 94 h 114"/>
                            <a:gd name="T78" fmla="*/ 33 w 147"/>
                            <a:gd name="T79" fmla="*/ 102 h 114"/>
                            <a:gd name="T80" fmla="*/ 45 w 147"/>
                            <a:gd name="T81" fmla="*/ 109 h 114"/>
                            <a:gd name="T82" fmla="*/ 57 w 147"/>
                            <a:gd name="T83" fmla="*/ 114 h 114"/>
                            <a:gd name="T84" fmla="*/ 72 w 147"/>
                            <a:gd name="T85" fmla="*/ 114 h 114"/>
                            <a:gd name="T86" fmla="*/ 87 w 147"/>
                            <a:gd name="T87" fmla="*/ 114 h 114"/>
                            <a:gd name="T88" fmla="*/ 102 w 147"/>
                            <a:gd name="T89" fmla="*/ 109 h 114"/>
                            <a:gd name="T90" fmla="*/ 115 w 147"/>
                            <a:gd name="T91" fmla="*/ 102 h 114"/>
                            <a:gd name="T92" fmla="*/ 124 w 147"/>
                            <a:gd name="T93" fmla="*/ 94 h 114"/>
                            <a:gd name="T94" fmla="*/ 134 w 147"/>
                            <a:gd name="T95" fmla="*/ 82 h 114"/>
                            <a:gd name="T96" fmla="*/ 139 w 147"/>
                            <a:gd name="T97" fmla="*/ 69 h 114"/>
                            <a:gd name="T98" fmla="*/ 144 w 147"/>
                            <a:gd name="T99" fmla="*/ 57 h 114"/>
                            <a:gd name="T100" fmla="*/ 147 w 147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4">
                              <a:moveTo>
                                <a:pt x="147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2" y="107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5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4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4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5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2" name="Freeform 2234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1440" cy="72390"/>
                        </a:xfrm>
                        <a:custGeom>
                          <a:avLst/>
                          <a:gdLst>
                            <a:gd name="T0" fmla="*/ 144 w 144"/>
                            <a:gd name="T1" fmla="*/ 42 h 114"/>
                            <a:gd name="T2" fmla="*/ 144 w 144"/>
                            <a:gd name="T3" fmla="*/ 30 h 114"/>
                            <a:gd name="T4" fmla="*/ 142 w 144"/>
                            <a:gd name="T5" fmla="*/ 20 h 114"/>
                            <a:gd name="T6" fmla="*/ 137 w 144"/>
                            <a:gd name="T7" fmla="*/ 10 h 114"/>
                            <a:gd name="T8" fmla="*/ 132 w 144"/>
                            <a:gd name="T9" fmla="*/ 0 h 114"/>
                            <a:gd name="T10" fmla="*/ 129 w 144"/>
                            <a:gd name="T11" fmla="*/ 0 h 114"/>
                            <a:gd name="T12" fmla="*/ 137 w 144"/>
                            <a:gd name="T13" fmla="*/ 10 h 114"/>
                            <a:gd name="T14" fmla="*/ 139 w 144"/>
                            <a:gd name="T15" fmla="*/ 20 h 114"/>
                            <a:gd name="T16" fmla="*/ 142 w 144"/>
                            <a:gd name="T17" fmla="*/ 30 h 114"/>
                            <a:gd name="T18" fmla="*/ 144 w 144"/>
                            <a:gd name="T19" fmla="*/ 42 h 114"/>
                            <a:gd name="T20" fmla="*/ 142 w 144"/>
                            <a:gd name="T21" fmla="*/ 57 h 114"/>
                            <a:gd name="T22" fmla="*/ 139 w 144"/>
                            <a:gd name="T23" fmla="*/ 69 h 114"/>
                            <a:gd name="T24" fmla="*/ 132 w 144"/>
                            <a:gd name="T25" fmla="*/ 82 h 114"/>
                            <a:gd name="T26" fmla="*/ 124 w 144"/>
                            <a:gd name="T27" fmla="*/ 92 h 114"/>
                            <a:gd name="T28" fmla="*/ 112 w 144"/>
                            <a:gd name="T29" fmla="*/ 102 h 114"/>
                            <a:gd name="T30" fmla="*/ 100 w 144"/>
                            <a:gd name="T31" fmla="*/ 107 h 114"/>
                            <a:gd name="T32" fmla="*/ 87 w 144"/>
                            <a:gd name="T33" fmla="*/ 112 h 114"/>
                            <a:gd name="T34" fmla="*/ 72 w 144"/>
                            <a:gd name="T35" fmla="*/ 112 h 114"/>
                            <a:gd name="T36" fmla="*/ 60 w 144"/>
                            <a:gd name="T37" fmla="*/ 112 h 114"/>
                            <a:gd name="T38" fmla="*/ 45 w 144"/>
                            <a:gd name="T39" fmla="*/ 107 h 114"/>
                            <a:gd name="T40" fmla="*/ 33 w 144"/>
                            <a:gd name="T41" fmla="*/ 102 h 114"/>
                            <a:gd name="T42" fmla="*/ 23 w 144"/>
                            <a:gd name="T43" fmla="*/ 92 h 114"/>
                            <a:gd name="T44" fmla="*/ 15 w 144"/>
                            <a:gd name="T45" fmla="*/ 82 h 114"/>
                            <a:gd name="T46" fmla="*/ 8 w 144"/>
                            <a:gd name="T47" fmla="*/ 69 h 114"/>
                            <a:gd name="T48" fmla="*/ 5 w 144"/>
                            <a:gd name="T49" fmla="*/ 57 h 114"/>
                            <a:gd name="T50" fmla="*/ 3 w 144"/>
                            <a:gd name="T51" fmla="*/ 42 h 114"/>
                            <a:gd name="T52" fmla="*/ 3 w 144"/>
                            <a:gd name="T53" fmla="*/ 30 h 114"/>
                            <a:gd name="T54" fmla="*/ 5 w 144"/>
                            <a:gd name="T55" fmla="*/ 20 h 114"/>
                            <a:gd name="T56" fmla="*/ 10 w 144"/>
                            <a:gd name="T57" fmla="*/ 10 h 114"/>
                            <a:gd name="T58" fmla="*/ 15 w 144"/>
                            <a:gd name="T59" fmla="*/ 0 h 114"/>
                            <a:gd name="T60" fmla="*/ 15 w 144"/>
                            <a:gd name="T61" fmla="*/ 0 h 114"/>
                            <a:gd name="T62" fmla="*/ 8 w 144"/>
                            <a:gd name="T63" fmla="*/ 10 h 114"/>
                            <a:gd name="T64" fmla="*/ 5 w 144"/>
                            <a:gd name="T65" fmla="*/ 20 h 114"/>
                            <a:gd name="T66" fmla="*/ 3 w 144"/>
                            <a:gd name="T67" fmla="*/ 30 h 114"/>
                            <a:gd name="T68" fmla="*/ 0 w 144"/>
                            <a:gd name="T69" fmla="*/ 42 h 114"/>
                            <a:gd name="T70" fmla="*/ 3 w 144"/>
                            <a:gd name="T71" fmla="*/ 57 h 114"/>
                            <a:gd name="T72" fmla="*/ 8 w 144"/>
                            <a:gd name="T73" fmla="*/ 69 h 114"/>
                            <a:gd name="T74" fmla="*/ 13 w 144"/>
                            <a:gd name="T75" fmla="*/ 82 h 114"/>
                            <a:gd name="T76" fmla="*/ 23 w 144"/>
                            <a:gd name="T77" fmla="*/ 94 h 114"/>
                            <a:gd name="T78" fmla="*/ 33 w 144"/>
                            <a:gd name="T79" fmla="*/ 102 h 114"/>
                            <a:gd name="T80" fmla="*/ 45 w 144"/>
                            <a:gd name="T81" fmla="*/ 109 h 114"/>
                            <a:gd name="T82" fmla="*/ 60 w 144"/>
                            <a:gd name="T83" fmla="*/ 112 h 114"/>
                            <a:gd name="T84" fmla="*/ 72 w 144"/>
                            <a:gd name="T85" fmla="*/ 114 h 114"/>
                            <a:gd name="T86" fmla="*/ 87 w 144"/>
                            <a:gd name="T87" fmla="*/ 112 h 114"/>
                            <a:gd name="T88" fmla="*/ 102 w 144"/>
                            <a:gd name="T89" fmla="*/ 109 h 114"/>
                            <a:gd name="T90" fmla="*/ 115 w 144"/>
                            <a:gd name="T91" fmla="*/ 102 h 114"/>
                            <a:gd name="T92" fmla="*/ 124 w 144"/>
                            <a:gd name="T93" fmla="*/ 94 h 114"/>
                            <a:gd name="T94" fmla="*/ 132 w 144"/>
                            <a:gd name="T95" fmla="*/ 82 h 114"/>
                            <a:gd name="T96" fmla="*/ 139 w 144"/>
                            <a:gd name="T97" fmla="*/ 69 h 114"/>
                            <a:gd name="T98" fmla="*/ 144 w 144"/>
                            <a:gd name="T99" fmla="*/ 57 h 114"/>
                            <a:gd name="T100" fmla="*/ 144 w 144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4" h="114">
                              <a:moveTo>
                                <a:pt x="144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7" y="10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37" y="10"/>
                              </a:lnTo>
                              <a:lnTo>
                                <a:pt x="139" y="20"/>
                              </a:lnTo>
                              <a:lnTo>
                                <a:pt x="142" y="30"/>
                              </a:lnTo>
                              <a:lnTo>
                                <a:pt x="144" y="42"/>
                              </a:lnTo>
                              <a:lnTo>
                                <a:pt x="142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0" y="107"/>
                              </a:lnTo>
                              <a:lnTo>
                                <a:pt x="87" y="112"/>
                              </a:lnTo>
                              <a:lnTo>
                                <a:pt x="72" y="112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5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8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60" y="112"/>
                              </a:lnTo>
                              <a:lnTo>
                                <a:pt x="72" y="114"/>
                              </a:lnTo>
                              <a:lnTo>
                                <a:pt x="87" y="112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2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3" name="Freeform 2235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2390"/>
                        </a:xfrm>
                        <a:custGeom>
                          <a:avLst/>
                          <a:gdLst>
                            <a:gd name="T0" fmla="*/ 141 w 141"/>
                            <a:gd name="T1" fmla="*/ 42 h 114"/>
                            <a:gd name="T2" fmla="*/ 141 w 141"/>
                            <a:gd name="T3" fmla="*/ 30 h 114"/>
                            <a:gd name="T4" fmla="*/ 139 w 141"/>
                            <a:gd name="T5" fmla="*/ 20 h 114"/>
                            <a:gd name="T6" fmla="*/ 134 w 141"/>
                            <a:gd name="T7" fmla="*/ 10 h 114"/>
                            <a:gd name="T8" fmla="*/ 129 w 141"/>
                            <a:gd name="T9" fmla="*/ 0 h 114"/>
                            <a:gd name="T10" fmla="*/ 126 w 141"/>
                            <a:gd name="T11" fmla="*/ 0 h 114"/>
                            <a:gd name="T12" fmla="*/ 131 w 141"/>
                            <a:gd name="T13" fmla="*/ 10 h 114"/>
                            <a:gd name="T14" fmla="*/ 136 w 141"/>
                            <a:gd name="T15" fmla="*/ 20 h 114"/>
                            <a:gd name="T16" fmla="*/ 139 w 141"/>
                            <a:gd name="T17" fmla="*/ 30 h 114"/>
                            <a:gd name="T18" fmla="*/ 141 w 141"/>
                            <a:gd name="T19" fmla="*/ 42 h 114"/>
                            <a:gd name="T20" fmla="*/ 139 w 141"/>
                            <a:gd name="T21" fmla="*/ 57 h 114"/>
                            <a:gd name="T22" fmla="*/ 134 w 141"/>
                            <a:gd name="T23" fmla="*/ 69 h 114"/>
                            <a:gd name="T24" fmla="*/ 129 w 141"/>
                            <a:gd name="T25" fmla="*/ 82 h 114"/>
                            <a:gd name="T26" fmla="*/ 119 w 141"/>
                            <a:gd name="T27" fmla="*/ 92 h 114"/>
                            <a:gd name="T28" fmla="*/ 109 w 141"/>
                            <a:gd name="T29" fmla="*/ 99 h 114"/>
                            <a:gd name="T30" fmla="*/ 97 w 141"/>
                            <a:gd name="T31" fmla="*/ 107 h 114"/>
                            <a:gd name="T32" fmla="*/ 84 w 141"/>
                            <a:gd name="T33" fmla="*/ 112 h 114"/>
                            <a:gd name="T34" fmla="*/ 69 w 141"/>
                            <a:gd name="T35" fmla="*/ 112 h 114"/>
                            <a:gd name="T36" fmla="*/ 57 w 141"/>
                            <a:gd name="T37" fmla="*/ 112 h 114"/>
                            <a:gd name="T38" fmla="*/ 42 w 141"/>
                            <a:gd name="T39" fmla="*/ 107 h 114"/>
                            <a:gd name="T40" fmla="*/ 32 w 141"/>
                            <a:gd name="T41" fmla="*/ 99 h 114"/>
                            <a:gd name="T42" fmla="*/ 20 w 141"/>
                            <a:gd name="T43" fmla="*/ 92 h 114"/>
                            <a:gd name="T44" fmla="*/ 12 w 141"/>
                            <a:gd name="T45" fmla="*/ 82 h 114"/>
                            <a:gd name="T46" fmla="*/ 5 w 141"/>
                            <a:gd name="T47" fmla="*/ 69 h 114"/>
                            <a:gd name="T48" fmla="*/ 2 w 141"/>
                            <a:gd name="T49" fmla="*/ 57 h 114"/>
                            <a:gd name="T50" fmla="*/ 0 w 141"/>
                            <a:gd name="T51" fmla="*/ 42 h 114"/>
                            <a:gd name="T52" fmla="*/ 2 w 141"/>
                            <a:gd name="T53" fmla="*/ 30 h 114"/>
                            <a:gd name="T54" fmla="*/ 5 w 141"/>
                            <a:gd name="T55" fmla="*/ 20 h 114"/>
                            <a:gd name="T56" fmla="*/ 7 w 141"/>
                            <a:gd name="T57" fmla="*/ 10 h 114"/>
                            <a:gd name="T58" fmla="*/ 15 w 141"/>
                            <a:gd name="T59" fmla="*/ 0 h 114"/>
                            <a:gd name="T60" fmla="*/ 12 w 141"/>
                            <a:gd name="T61" fmla="*/ 0 h 114"/>
                            <a:gd name="T62" fmla="*/ 7 w 141"/>
                            <a:gd name="T63" fmla="*/ 10 h 114"/>
                            <a:gd name="T64" fmla="*/ 2 w 141"/>
                            <a:gd name="T65" fmla="*/ 20 h 114"/>
                            <a:gd name="T66" fmla="*/ 0 w 141"/>
                            <a:gd name="T67" fmla="*/ 30 h 114"/>
                            <a:gd name="T68" fmla="*/ 0 w 141"/>
                            <a:gd name="T69" fmla="*/ 42 h 114"/>
                            <a:gd name="T70" fmla="*/ 0 w 141"/>
                            <a:gd name="T71" fmla="*/ 57 h 114"/>
                            <a:gd name="T72" fmla="*/ 5 w 141"/>
                            <a:gd name="T73" fmla="*/ 69 h 114"/>
                            <a:gd name="T74" fmla="*/ 12 w 141"/>
                            <a:gd name="T75" fmla="*/ 82 h 114"/>
                            <a:gd name="T76" fmla="*/ 20 w 141"/>
                            <a:gd name="T77" fmla="*/ 92 h 114"/>
                            <a:gd name="T78" fmla="*/ 30 w 141"/>
                            <a:gd name="T79" fmla="*/ 102 h 114"/>
                            <a:gd name="T80" fmla="*/ 42 w 141"/>
                            <a:gd name="T81" fmla="*/ 107 h 114"/>
                            <a:gd name="T82" fmla="*/ 57 w 141"/>
                            <a:gd name="T83" fmla="*/ 112 h 114"/>
                            <a:gd name="T84" fmla="*/ 69 w 141"/>
                            <a:gd name="T85" fmla="*/ 114 h 114"/>
                            <a:gd name="T86" fmla="*/ 84 w 141"/>
                            <a:gd name="T87" fmla="*/ 112 h 114"/>
                            <a:gd name="T88" fmla="*/ 99 w 141"/>
                            <a:gd name="T89" fmla="*/ 107 h 114"/>
                            <a:gd name="T90" fmla="*/ 109 w 141"/>
                            <a:gd name="T91" fmla="*/ 102 h 114"/>
                            <a:gd name="T92" fmla="*/ 121 w 141"/>
                            <a:gd name="T93" fmla="*/ 92 h 114"/>
                            <a:gd name="T94" fmla="*/ 129 w 141"/>
                            <a:gd name="T95" fmla="*/ 82 h 114"/>
                            <a:gd name="T96" fmla="*/ 136 w 141"/>
                            <a:gd name="T97" fmla="*/ 69 h 114"/>
                            <a:gd name="T98" fmla="*/ 141 w 141"/>
                            <a:gd name="T99" fmla="*/ 57 h 114"/>
                            <a:gd name="T100" fmla="*/ 141 w 141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4">
                              <a:moveTo>
                                <a:pt x="141" y="42"/>
                              </a:moveTo>
                              <a:lnTo>
                                <a:pt x="141" y="30"/>
                              </a:lnTo>
                              <a:lnTo>
                                <a:pt x="139" y="20"/>
                              </a:lnTo>
                              <a:lnTo>
                                <a:pt x="134" y="10"/>
                              </a:lnTo>
                              <a:lnTo>
                                <a:pt x="129" y="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41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9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12"/>
                              </a:lnTo>
                              <a:lnTo>
                                <a:pt x="69" y="112"/>
                              </a:lnTo>
                              <a:lnTo>
                                <a:pt x="57" y="112"/>
                              </a:lnTo>
                              <a:lnTo>
                                <a:pt x="42" y="107"/>
                              </a:lnTo>
                              <a:lnTo>
                                <a:pt x="32" y="99"/>
                              </a:lnTo>
                              <a:lnTo>
                                <a:pt x="20" y="92"/>
                              </a:lnTo>
                              <a:lnTo>
                                <a:pt x="12" y="82"/>
                              </a:lnTo>
                              <a:lnTo>
                                <a:pt x="5" y="69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4"/>
                              </a:lnTo>
                              <a:lnTo>
                                <a:pt x="84" y="112"/>
                              </a:lnTo>
                              <a:lnTo>
                                <a:pt x="99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41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8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4" name="Freeform 2236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4 w 141"/>
                            <a:gd name="T7" fmla="*/ 10 h 112"/>
                            <a:gd name="T8" fmla="*/ 126 w 141"/>
                            <a:gd name="T9" fmla="*/ 0 h 112"/>
                            <a:gd name="T10" fmla="*/ 126 w 141"/>
                            <a:gd name="T11" fmla="*/ 0 h 112"/>
                            <a:gd name="T12" fmla="*/ 131 w 141"/>
                            <a:gd name="T13" fmla="*/ 10 h 112"/>
                            <a:gd name="T14" fmla="*/ 136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9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82 h 112"/>
                            <a:gd name="T26" fmla="*/ 119 w 141"/>
                            <a:gd name="T27" fmla="*/ 92 h 112"/>
                            <a:gd name="T28" fmla="*/ 109 w 141"/>
                            <a:gd name="T29" fmla="*/ 99 h 112"/>
                            <a:gd name="T30" fmla="*/ 97 w 141"/>
                            <a:gd name="T31" fmla="*/ 107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7 h 112"/>
                            <a:gd name="T40" fmla="*/ 32 w 141"/>
                            <a:gd name="T41" fmla="*/ 99 h 112"/>
                            <a:gd name="T42" fmla="*/ 22 w 141"/>
                            <a:gd name="T43" fmla="*/ 92 h 112"/>
                            <a:gd name="T44" fmla="*/ 12 w 141"/>
                            <a:gd name="T45" fmla="*/ 82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2 w 141"/>
                            <a:gd name="T61" fmla="*/ 0 h 112"/>
                            <a:gd name="T62" fmla="*/ 7 w 141"/>
                            <a:gd name="T63" fmla="*/ 10 h 112"/>
                            <a:gd name="T64" fmla="*/ 2 w 141"/>
                            <a:gd name="T65" fmla="*/ 20 h 112"/>
                            <a:gd name="T66" fmla="*/ 0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0 w 141"/>
                            <a:gd name="T79" fmla="*/ 102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102 h 112"/>
                            <a:gd name="T92" fmla="*/ 121 w 141"/>
                            <a:gd name="T93" fmla="*/ 92 h 112"/>
                            <a:gd name="T94" fmla="*/ 129 w 141"/>
                            <a:gd name="T95" fmla="*/ 82 h 112"/>
                            <a:gd name="T96" fmla="*/ 136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4" y="1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6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7"/>
                              </a:lnTo>
                              <a:lnTo>
                                <a:pt x="32" y="99"/>
                              </a:lnTo>
                              <a:lnTo>
                                <a:pt x="22" y="92"/>
                              </a:lnTo>
                              <a:lnTo>
                                <a:pt x="12" y="82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A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5" name="Freeform 2237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1 w 141"/>
                            <a:gd name="T7" fmla="*/ 10 h 112"/>
                            <a:gd name="T8" fmla="*/ 126 w 141"/>
                            <a:gd name="T9" fmla="*/ 0 h 112"/>
                            <a:gd name="T10" fmla="*/ 124 w 141"/>
                            <a:gd name="T11" fmla="*/ 0 h 112"/>
                            <a:gd name="T12" fmla="*/ 131 w 141"/>
                            <a:gd name="T13" fmla="*/ 10 h 112"/>
                            <a:gd name="T14" fmla="*/ 134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6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79 h 112"/>
                            <a:gd name="T26" fmla="*/ 119 w 141"/>
                            <a:gd name="T27" fmla="*/ 89 h 112"/>
                            <a:gd name="T28" fmla="*/ 109 w 141"/>
                            <a:gd name="T29" fmla="*/ 99 h 112"/>
                            <a:gd name="T30" fmla="*/ 97 w 141"/>
                            <a:gd name="T31" fmla="*/ 104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4 h 112"/>
                            <a:gd name="T40" fmla="*/ 32 w 141"/>
                            <a:gd name="T41" fmla="*/ 99 h 112"/>
                            <a:gd name="T42" fmla="*/ 22 w 141"/>
                            <a:gd name="T43" fmla="*/ 89 h 112"/>
                            <a:gd name="T44" fmla="*/ 15 w 141"/>
                            <a:gd name="T45" fmla="*/ 79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5 w 141"/>
                            <a:gd name="T61" fmla="*/ 0 h 112"/>
                            <a:gd name="T62" fmla="*/ 7 w 141"/>
                            <a:gd name="T63" fmla="*/ 10 h 112"/>
                            <a:gd name="T64" fmla="*/ 5 w 141"/>
                            <a:gd name="T65" fmla="*/ 20 h 112"/>
                            <a:gd name="T66" fmla="*/ 2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2 w 141"/>
                            <a:gd name="T79" fmla="*/ 99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99 h 112"/>
                            <a:gd name="T92" fmla="*/ 119 w 141"/>
                            <a:gd name="T93" fmla="*/ 92 h 112"/>
                            <a:gd name="T94" fmla="*/ 129 w 141"/>
                            <a:gd name="T95" fmla="*/ 82 h 112"/>
                            <a:gd name="T96" fmla="*/ 134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1" y="10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31" y="10"/>
                              </a:lnTo>
                              <a:lnTo>
                                <a:pt x="134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6" y="57"/>
                              </a:lnTo>
                              <a:lnTo>
                                <a:pt x="134" y="69"/>
                              </a:lnTo>
                              <a:lnTo>
                                <a:pt x="126" y="79"/>
                              </a:lnTo>
                              <a:lnTo>
                                <a:pt x="119" y="89"/>
                              </a:lnTo>
                              <a:lnTo>
                                <a:pt x="109" y="99"/>
                              </a:lnTo>
                              <a:lnTo>
                                <a:pt x="97" y="104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4"/>
                              </a:lnTo>
                              <a:lnTo>
                                <a:pt x="32" y="99"/>
                              </a:lnTo>
                              <a:lnTo>
                                <a:pt x="22" y="89"/>
                              </a:lnTo>
                              <a:lnTo>
                                <a:pt x="15" y="79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2" y="99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99"/>
                              </a:lnTo>
                              <a:lnTo>
                                <a:pt x="119" y="92"/>
                              </a:lnTo>
                              <a:lnTo>
                                <a:pt x="129" y="82"/>
                              </a:lnTo>
                              <a:lnTo>
                                <a:pt x="134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6" name="Freeform 2238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4 w 137"/>
                            <a:gd name="T5" fmla="*/ 20 h 112"/>
                            <a:gd name="T6" fmla="*/ 129 w 137"/>
                            <a:gd name="T7" fmla="*/ 10 h 112"/>
                            <a:gd name="T8" fmla="*/ 124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7 w 137"/>
                            <a:gd name="T19" fmla="*/ 42 h 112"/>
                            <a:gd name="T20" fmla="*/ 134 w 137"/>
                            <a:gd name="T21" fmla="*/ 55 h 112"/>
                            <a:gd name="T22" fmla="*/ 132 w 137"/>
                            <a:gd name="T23" fmla="*/ 69 h 112"/>
                            <a:gd name="T24" fmla="*/ 124 w 137"/>
                            <a:gd name="T25" fmla="*/ 79 h 112"/>
                            <a:gd name="T26" fmla="*/ 117 w 137"/>
                            <a:gd name="T27" fmla="*/ 89 h 112"/>
                            <a:gd name="T28" fmla="*/ 107 w 137"/>
                            <a:gd name="T29" fmla="*/ 99 h 112"/>
                            <a:gd name="T30" fmla="*/ 95 w 137"/>
                            <a:gd name="T31" fmla="*/ 104 h 112"/>
                            <a:gd name="T32" fmla="*/ 82 w 137"/>
                            <a:gd name="T33" fmla="*/ 109 h 112"/>
                            <a:gd name="T34" fmla="*/ 67 w 137"/>
                            <a:gd name="T35" fmla="*/ 109 h 112"/>
                            <a:gd name="T36" fmla="*/ 55 w 137"/>
                            <a:gd name="T37" fmla="*/ 109 h 112"/>
                            <a:gd name="T38" fmla="*/ 42 w 137"/>
                            <a:gd name="T39" fmla="*/ 104 h 112"/>
                            <a:gd name="T40" fmla="*/ 30 w 137"/>
                            <a:gd name="T41" fmla="*/ 99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5 w 137"/>
                            <a:gd name="T47" fmla="*/ 69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8 w 137"/>
                            <a:gd name="T57" fmla="*/ 10 h 112"/>
                            <a:gd name="T58" fmla="*/ 15 w 137"/>
                            <a:gd name="T59" fmla="*/ 0 h 112"/>
                            <a:gd name="T60" fmla="*/ 13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0 w 137"/>
                            <a:gd name="T75" fmla="*/ 82 h 112"/>
                            <a:gd name="T76" fmla="*/ 20 w 137"/>
                            <a:gd name="T77" fmla="*/ 92 h 112"/>
                            <a:gd name="T78" fmla="*/ 30 w 137"/>
                            <a:gd name="T79" fmla="*/ 99 h 112"/>
                            <a:gd name="T80" fmla="*/ 42 w 137"/>
                            <a:gd name="T81" fmla="*/ 107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7 h 112"/>
                            <a:gd name="T90" fmla="*/ 107 w 137"/>
                            <a:gd name="T91" fmla="*/ 99 h 112"/>
                            <a:gd name="T92" fmla="*/ 117 w 137"/>
                            <a:gd name="T93" fmla="*/ 92 h 112"/>
                            <a:gd name="T94" fmla="*/ 124 w 137"/>
                            <a:gd name="T95" fmla="*/ 82 h 112"/>
                            <a:gd name="T96" fmla="*/ 132 w 137"/>
                            <a:gd name="T97" fmla="*/ 69 h 112"/>
                            <a:gd name="T98" fmla="*/ 137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4" y="20"/>
                              </a:lnTo>
                              <a:lnTo>
                                <a:pt x="129" y="10"/>
                              </a:lnTo>
                              <a:lnTo>
                                <a:pt x="124" y="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7" y="42"/>
                              </a:lnTo>
                              <a:lnTo>
                                <a:pt x="134" y="55"/>
                              </a:lnTo>
                              <a:lnTo>
                                <a:pt x="132" y="69"/>
                              </a:lnTo>
                              <a:lnTo>
                                <a:pt x="124" y="79"/>
                              </a:lnTo>
                              <a:lnTo>
                                <a:pt x="117" y="89"/>
                              </a:lnTo>
                              <a:lnTo>
                                <a:pt x="107" y="99"/>
                              </a:lnTo>
                              <a:lnTo>
                                <a:pt x="95" y="104"/>
                              </a:lnTo>
                              <a:lnTo>
                                <a:pt x="82" y="109"/>
                              </a:lnTo>
                              <a:lnTo>
                                <a:pt x="67" y="109"/>
                              </a:lnTo>
                              <a:lnTo>
                                <a:pt x="55" y="109"/>
                              </a:lnTo>
                              <a:lnTo>
                                <a:pt x="42" y="104"/>
                              </a:lnTo>
                              <a:lnTo>
                                <a:pt x="30" y="99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5" y="69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0" y="82"/>
                              </a:lnTo>
                              <a:lnTo>
                                <a:pt x="20" y="92"/>
                              </a:lnTo>
                              <a:lnTo>
                                <a:pt x="30" y="99"/>
                              </a:lnTo>
                              <a:lnTo>
                                <a:pt x="42" y="107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7"/>
                              </a:lnTo>
                              <a:lnTo>
                                <a:pt x="107" y="99"/>
                              </a:lnTo>
                              <a:lnTo>
                                <a:pt x="117" y="92"/>
                              </a:lnTo>
                              <a:lnTo>
                                <a:pt x="124" y="82"/>
                              </a:lnTo>
                              <a:lnTo>
                                <a:pt x="132" y="69"/>
                              </a:lnTo>
                              <a:lnTo>
                                <a:pt x="137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C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7" name="Freeform 2239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2 w 137"/>
                            <a:gd name="T5" fmla="*/ 20 h 112"/>
                            <a:gd name="T6" fmla="*/ 129 w 137"/>
                            <a:gd name="T7" fmla="*/ 10 h 112"/>
                            <a:gd name="T8" fmla="*/ 122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4 w 137"/>
                            <a:gd name="T19" fmla="*/ 42 h 112"/>
                            <a:gd name="T20" fmla="*/ 134 w 137"/>
                            <a:gd name="T21" fmla="*/ 55 h 112"/>
                            <a:gd name="T22" fmla="*/ 129 w 137"/>
                            <a:gd name="T23" fmla="*/ 67 h 112"/>
                            <a:gd name="T24" fmla="*/ 124 w 137"/>
                            <a:gd name="T25" fmla="*/ 79 h 112"/>
                            <a:gd name="T26" fmla="*/ 114 w 137"/>
                            <a:gd name="T27" fmla="*/ 89 h 112"/>
                            <a:gd name="T28" fmla="*/ 105 w 137"/>
                            <a:gd name="T29" fmla="*/ 97 h 112"/>
                            <a:gd name="T30" fmla="*/ 95 w 137"/>
                            <a:gd name="T31" fmla="*/ 104 h 112"/>
                            <a:gd name="T32" fmla="*/ 82 w 137"/>
                            <a:gd name="T33" fmla="*/ 107 h 112"/>
                            <a:gd name="T34" fmla="*/ 67 w 137"/>
                            <a:gd name="T35" fmla="*/ 109 h 112"/>
                            <a:gd name="T36" fmla="*/ 55 w 137"/>
                            <a:gd name="T37" fmla="*/ 107 h 112"/>
                            <a:gd name="T38" fmla="*/ 42 w 137"/>
                            <a:gd name="T39" fmla="*/ 104 h 112"/>
                            <a:gd name="T40" fmla="*/ 30 w 137"/>
                            <a:gd name="T41" fmla="*/ 97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8 w 137"/>
                            <a:gd name="T47" fmla="*/ 67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10 w 137"/>
                            <a:gd name="T57" fmla="*/ 10 h 112"/>
                            <a:gd name="T58" fmla="*/ 15 w 137"/>
                            <a:gd name="T59" fmla="*/ 0 h 112"/>
                            <a:gd name="T60" fmla="*/ 15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3 w 137"/>
                            <a:gd name="T75" fmla="*/ 79 h 112"/>
                            <a:gd name="T76" fmla="*/ 20 w 137"/>
                            <a:gd name="T77" fmla="*/ 89 h 112"/>
                            <a:gd name="T78" fmla="*/ 30 w 137"/>
                            <a:gd name="T79" fmla="*/ 99 h 112"/>
                            <a:gd name="T80" fmla="*/ 42 w 137"/>
                            <a:gd name="T81" fmla="*/ 104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4 h 112"/>
                            <a:gd name="T90" fmla="*/ 107 w 137"/>
                            <a:gd name="T91" fmla="*/ 99 h 112"/>
                            <a:gd name="T92" fmla="*/ 117 w 137"/>
                            <a:gd name="T93" fmla="*/ 89 h 112"/>
                            <a:gd name="T94" fmla="*/ 124 w 137"/>
                            <a:gd name="T95" fmla="*/ 79 h 112"/>
                            <a:gd name="T96" fmla="*/ 132 w 137"/>
                            <a:gd name="T97" fmla="*/ 69 h 112"/>
                            <a:gd name="T98" fmla="*/ 134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2" y="20"/>
                              </a:lnTo>
                              <a:lnTo>
                                <a:pt x="129" y="1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D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8" name="Freeform 2240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69215"/>
                        </a:xfrm>
                        <a:custGeom>
                          <a:avLst/>
                          <a:gdLst>
                            <a:gd name="T0" fmla="*/ 137 w 137"/>
                            <a:gd name="T1" fmla="*/ 42 h 109"/>
                            <a:gd name="T2" fmla="*/ 134 w 137"/>
                            <a:gd name="T3" fmla="*/ 30 h 109"/>
                            <a:gd name="T4" fmla="*/ 132 w 137"/>
                            <a:gd name="T5" fmla="*/ 20 h 109"/>
                            <a:gd name="T6" fmla="*/ 127 w 137"/>
                            <a:gd name="T7" fmla="*/ 10 h 109"/>
                            <a:gd name="T8" fmla="*/ 122 w 137"/>
                            <a:gd name="T9" fmla="*/ 0 h 109"/>
                            <a:gd name="T10" fmla="*/ 119 w 137"/>
                            <a:gd name="T11" fmla="*/ 0 h 109"/>
                            <a:gd name="T12" fmla="*/ 127 w 137"/>
                            <a:gd name="T13" fmla="*/ 10 h 109"/>
                            <a:gd name="T14" fmla="*/ 129 w 137"/>
                            <a:gd name="T15" fmla="*/ 20 h 109"/>
                            <a:gd name="T16" fmla="*/ 134 w 137"/>
                            <a:gd name="T17" fmla="*/ 30 h 109"/>
                            <a:gd name="T18" fmla="*/ 134 w 137"/>
                            <a:gd name="T19" fmla="*/ 42 h 109"/>
                            <a:gd name="T20" fmla="*/ 134 w 137"/>
                            <a:gd name="T21" fmla="*/ 55 h 109"/>
                            <a:gd name="T22" fmla="*/ 129 w 137"/>
                            <a:gd name="T23" fmla="*/ 67 h 109"/>
                            <a:gd name="T24" fmla="*/ 124 w 137"/>
                            <a:gd name="T25" fmla="*/ 79 h 109"/>
                            <a:gd name="T26" fmla="*/ 114 w 137"/>
                            <a:gd name="T27" fmla="*/ 89 h 109"/>
                            <a:gd name="T28" fmla="*/ 105 w 137"/>
                            <a:gd name="T29" fmla="*/ 97 h 109"/>
                            <a:gd name="T30" fmla="*/ 95 w 137"/>
                            <a:gd name="T31" fmla="*/ 104 h 109"/>
                            <a:gd name="T32" fmla="*/ 82 w 137"/>
                            <a:gd name="T33" fmla="*/ 107 h 109"/>
                            <a:gd name="T34" fmla="*/ 67 w 137"/>
                            <a:gd name="T35" fmla="*/ 109 h 109"/>
                            <a:gd name="T36" fmla="*/ 55 w 137"/>
                            <a:gd name="T37" fmla="*/ 107 h 109"/>
                            <a:gd name="T38" fmla="*/ 42 w 137"/>
                            <a:gd name="T39" fmla="*/ 104 h 109"/>
                            <a:gd name="T40" fmla="*/ 30 w 137"/>
                            <a:gd name="T41" fmla="*/ 97 h 109"/>
                            <a:gd name="T42" fmla="*/ 23 w 137"/>
                            <a:gd name="T43" fmla="*/ 89 h 109"/>
                            <a:gd name="T44" fmla="*/ 13 w 137"/>
                            <a:gd name="T45" fmla="*/ 79 h 109"/>
                            <a:gd name="T46" fmla="*/ 8 w 137"/>
                            <a:gd name="T47" fmla="*/ 67 h 109"/>
                            <a:gd name="T48" fmla="*/ 3 w 137"/>
                            <a:gd name="T49" fmla="*/ 55 h 109"/>
                            <a:gd name="T50" fmla="*/ 3 w 137"/>
                            <a:gd name="T51" fmla="*/ 42 h 109"/>
                            <a:gd name="T52" fmla="*/ 3 w 137"/>
                            <a:gd name="T53" fmla="*/ 30 h 109"/>
                            <a:gd name="T54" fmla="*/ 5 w 137"/>
                            <a:gd name="T55" fmla="*/ 20 h 109"/>
                            <a:gd name="T56" fmla="*/ 10 w 137"/>
                            <a:gd name="T57" fmla="*/ 10 h 109"/>
                            <a:gd name="T58" fmla="*/ 18 w 137"/>
                            <a:gd name="T59" fmla="*/ 0 h 109"/>
                            <a:gd name="T60" fmla="*/ 15 w 137"/>
                            <a:gd name="T61" fmla="*/ 0 h 109"/>
                            <a:gd name="T62" fmla="*/ 8 w 137"/>
                            <a:gd name="T63" fmla="*/ 10 h 109"/>
                            <a:gd name="T64" fmla="*/ 5 w 137"/>
                            <a:gd name="T65" fmla="*/ 20 h 109"/>
                            <a:gd name="T66" fmla="*/ 3 w 137"/>
                            <a:gd name="T67" fmla="*/ 30 h 109"/>
                            <a:gd name="T68" fmla="*/ 0 w 137"/>
                            <a:gd name="T69" fmla="*/ 42 h 109"/>
                            <a:gd name="T70" fmla="*/ 3 w 137"/>
                            <a:gd name="T71" fmla="*/ 55 h 109"/>
                            <a:gd name="T72" fmla="*/ 5 w 137"/>
                            <a:gd name="T73" fmla="*/ 69 h 109"/>
                            <a:gd name="T74" fmla="*/ 13 w 137"/>
                            <a:gd name="T75" fmla="*/ 79 h 109"/>
                            <a:gd name="T76" fmla="*/ 20 w 137"/>
                            <a:gd name="T77" fmla="*/ 89 h 109"/>
                            <a:gd name="T78" fmla="*/ 30 w 137"/>
                            <a:gd name="T79" fmla="*/ 99 h 109"/>
                            <a:gd name="T80" fmla="*/ 42 w 137"/>
                            <a:gd name="T81" fmla="*/ 104 h 109"/>
                            <a:gd name="T82" fmla="*/ 55 w 137"/>
                            <a:gd name="T83" fmla="*/ 109 h 109"/>
                            <a:gd name="T84" fmla="*/ 67 w 137"/>
                            <a:gd name="T85" fmla="*/ 109 h 109"/>
                            <a:gd name="T86" fmla="*/ 82 w 137"/>
                            <a:gd name="T87" fmla="*/ 109 h 109"/>
                            <a:gd name="T88" fmla="*/ 95 w 137"/>
                            <a:gd name="T89" fmla="*/ 104 h 109"/>
                            <a:gd name="T90" fmla="*/ 107 w 137"/>
                            <a:gd name="T91" fmla="*/ 99 h 109"/>
                            <a:gd name="T92" fmla="*/ 117 w 137"/>
                            <a:gd name="T93" fmla="*/ 89 h 109"/>
                            <a:gd name="T94" fmla="*/ 124 w 137"/>
                            <a:gd name="T95" fmla="*/ 79 h 109"/>
                            <a:gd name="T96" fmla="*/ 132 w 137"/>
                            <a:gd name="T97" fmla="*/ 69 h 109"/>
                            <a:gd name="T98" fmla="*/ 134 w 137"/>
                            <a:gd name="T99" fmla="*/ 55 h 109"/>
                            <a:gd name="T100" fmla="*/ 137 w 137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09">
                              <a:moveTo>
                                <a:pt x="137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7" y="10"/>
                              </a:lnTo>
                              <a:lnTo>
                                <a:pt x="129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3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09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5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9" name="Freeform 2241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5090" cy="69215"/>
                        </a:xfrm>
                        <a:custGeom>
                          <a:avLst/>
                          <a:gdLst>
                            <a:gd name="T0" fmla="*/ 134 w 134"/>
                            <a:gd name="T1" fmla="*/ 42 h 109"/>
                            <a:gd name="T2" fmla="*/ 134 w 134"/>
                            <a:gd name="T3" fmla="*/ 30 h 109"/>
                            <a:gd name="T4" fmla="*/ 132 w 134"/>
                            <a:gd name="T5" fmla="*/ 20 h 109"/>
                            <a:gd name="T6" fmla="*/ 127 w 134"/>
                            <a:gd name="T7" fmla="*/ 10 h 109"/>
                            <a:gd name="T8" fmla="*/ 122 w 134"/>
                            <a:gd name="T9" fmla="*/ 0 h 109"/>
                            <a:gd name="T10" fmla="*/ 119 w 134"/>
                            <a:gd name="T11" fmla="*/ 0 h 109"/>
                            <a:gd name="T12" fmla="*/ 124 w 134"/>
                            <a:gd name="T13" fmla="*/ 10 h 109"/>
                            <a:gd name="T14" fmla="*/ 129 w 134"/>
                            <a:gd name="T15" fmla="*/ 20 h 109"/>
                            <a:gd name="T16" fmla="*/ 132 w 134"/>
                            <a:gd name="T17" fmla="*/ 30 h 109"/>
                            <a:gd name="T18" fmla="*/ 134 w 134"/>
                            <a:gd name="T19" fmla="*/ 42 h 109"/>
                            <a:gd name="T20" fmla="*/ 132 w 134"/>
                            <a:gd name="T21" fmla="*/ 55 h 109"/>
                            <a:gd name="T22" fmla="*/ 129 w 134"/>
                            <a:gd name="T23" fmla="*/ 67 h 109"/>
                            <a:gd name="T24" fmla="*/ 122 w 134"/>
                            <a:gd name="T25" fmla="*/ 79 h 109"/>
                            <a:gd name="T26" fmla="*/ 114 w 134"/>
                            <a:gd name="T27" fmla="*/ 89 h 109"/>
                            <a:gd name="T28" fmla="*/ 105 w 134"/>
                            <a:gd name="T29" fmla="*/ 97 h 109"/>
                            <a:gd name="T30" fmla="*/ 95 w 134"/>
                            <a:gd name="T31" fmla="*/ 102 h 109"/>
                            <a:gd name="T32" fmla="*/ 82 w 134"/>
                            <a:gd name="T33" fmla="*/ 107 h 109"/>
                            <a:gd name="T34" fmla="*/ 67 w 134"/>
                            <a:gd name="T35" fmla="*/ 107 h 109"/>
                            <a:gd name="T36" fmla="*/ 55 w 134"/>
                            <a:gd name="T37" fmla="*/ 107 h 109"/>
                            <a:gd name="T38" fmla="*/ 42 w 134"/>
                            <a:gd name="T39" fmla="*/ 102 h 109"/>
                            <a:gd name="T40" fmla="*/ 32 w 134"/>
                            <a:gd name="T41" fmla="*/ 97 h 109"/>
                            <a:gd name="T42" fmla="*/ 23 w 134"/>
                            <a:gd name="T43" fmla="*/ 89 h 109"/>
                            <a:gd name="T44" fmla="*/ 15 w 134"/>
                            <a:gd name="T45" fmla="*/ 79 h 109"/>
                            <a:gd name="T46" fmla="*/ 8 w 134"/>
                            <a:gd name="T47" fmla="*/ 67 h 109"/>
                            <a:gd name="T48" fmla="*/ 5 w 134"/>
                            <a:gd name="T49" fmla="*/ 55 h 109"/>
                            <a:gd name="T50" fmla="*/ 3 w 134"/>
                            <a:gd name="T51" fmla="*/ 42 h 109"/>
                            <a:gd name="T52" fmla="*/ 3 w 134"/>
                            <a:gd name="T53" fmla="*/ 30 h 109"/>
                            <a:gd name="T54" fmla="*/ 8 w 134"/>
                            <a:gd name="T55" fmla="*/ 20 h 109"/>
                            <a:gd name="T56" fmla="*/ 13 w 134"/>
                            <a:gd name="T57" fmla="*/ 10 h 109"/>
                            <a:gd name="T58" fmla="*/ 18 w 134"/>
                            <a:gd name="T59" fmla="*/ 0 h 109"/>
                            <a:gd name="T60" fmla="*/ 15 w 134"/>
                            <a:gd name="T61" fmla="*/ 0 h 109"/>
                            <a:gd name="T62" fmla="*/ 10 w 134"/>
                            <a:gd name="T63" fmla="*/ 10 h 109"/>
                            <a:gd name="T64" fmla="*/ 5 w 134"/>
                            <a:gd name="T65" fmla="*/ 20 h 109"/>
                            <a:gd name="T66" fmla="*/ 3 w 134"/>
                            <a:gd name="T67" fmla="*/ 30 h 109"/>
                            <a:gd name="T68" fmla="*/ 0 w 134"/>
                            <a:gd name="T69" fmla="*/ 42 h 109"/>
                            <a:gd name="T70" fmla="*/ 3 w 134"/>
                            <a:gd name="T71" fmla="*/ 55 h 109"/>
                            <a:gd name="T72" fmla="*/ 8 w 134"/>
                            <a:gd name="T73" fmla="*/ 67 h 109"/>
                            <a:gd name="T74" fmla="*/ 13 w 134"/>
                            <a:gd name="T75" fmla="*/ 79 h 109"/>
                            <a:gd name="T76" fmla="*/ 20 w 134"/>
                            <a:gd name="T77" fmla="*/ 89 h 109"/>
                            <a:gd name="T78" fmla="*/ 30 w 134"/>
                            <a:gd name="T79" fmla="*/ 97 h 109"/>
                            <a:gd name="T80" fmla="*/ 42 w 134"/>
                            <a:gd name="T81" fmla="*/ 104 h 109"/>
                            <a:gd name="T82" fmla="*/ 55 w 134"/>
                            <a:gd name="T83" fmla="*/ 107 h 109"/>
                            <a:gd name="T84" fmla="*/ 67 w 134"/>
                            <a:gd name="T85" fmla="*/ 109 h 109"/>
                            <a:gd name="T86" fmla="*/ 82 w 134"/>
                            <a:gd name="T87" fmla="*/ 107 h 109"/>
                            <a:gd name="T88" fmla="*/ 95 w 134"/>
                            <a:gd name="T89" fmla="*/ 104 h 109"/>
                            <a:gd name="T90" fmla="*/ 105 w 134"/>
                            <a:gd name="T91" fmla="*/ 97 h 109"/>
                            <a:gd name="T92" fmla="*/ 114 w 134"/>
                            <a:gd name="T93" fmla="*/ 89 h 109"/>
                            <a:gd name="T94" fmla="*/ 124 w 134"/>
                            <a:gd name="T95" fmla="*/ 79 h 109"/>
                            <a:gd name="T96" fmla="*/ 129 w 134"/>
                            <a:gd name="T97" fmla="*/ 67 h 109"/>
                            <a:gd name="T98" fmla="*/ 134 w 134"/>
                            <a:gd name="T99" fmla="*/ 55 h 109"/>
                            <a:gd name="T100" fmla="*/ 134 w 134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4" h="109">
                              <a:moveTo>
                                <a:pt x="134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4" y="10"/>
                              </a:lnTo>
                              <a:lnTo>
                                <a:pt x="129" y="20"/>
                              </a:lnTo>
                              <a:lnTo>
                                <a:pt x="132" y="30"/>
                              </a:lnTo>
                              <a:lnTo>
                                <a:pt x="134" y="42"/>
                              </a:lnTo>
                              <a:lnTo>
                                <a:pt x="132" y="55"/>
                              </a:lnTo>
                              <a:lnTo>
                                <a:pt x="129" y="67"/>
                              </a:lnTo>
                              <a:lnTo>
                                <a:pt x="122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2"/>
                              </a:lnTo>
                              <a:lnTo>
                                <a:pt x="82" y="107"/>
                              </a:lnTo>
                              <a:lnTo>
                                <a:pt x="67" y="107"/>
                              </a:lnTo>
                              <a:lnTo>
                                <a:pt x="55" y="107"/>
                              </a:lnTo>
                              <a:lnTo>
                                <a:pt x="42" y="102"/>
                              </a:lnTo>
                              <a:lnTo>
                                <a:pt x="32" y="97"/>
                              </a:lnTo>
                              <a:lnTo>
                                <a:pt x="23" y="89"/>
                              </a:lnTo>
                              <a:lnTo>
                                <a:pt x="15" y="79"/>
                              </a:lnTo>
                              <a:lnTo>
                                <a:pt x="8" y="67"/>
                              </a:lnTo>
                              <a:lnTo>
                                <a:pt x="5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8" y="67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7"/>
                              </a:lnTo>
                              <a:lnTo>
                                <a:pt x="42" y="104"/>
                              </a:lnTo>
                              <a:lnTo>
                                <a:pt x="55" y="107"/>
                              </a:lnTo>
                              <a:lnTo>
                                <a:pt x="67" y="109"/>
                              </a:lnTo>
                              <a:lnTo>
                                <a:pt x="82" y="107"/>
                              </a:lnTo>
                              <a:lnTo>
                                <a:pt x="95" y="104"/>
                              </a:lnTo>
                              <a:lnTo>
                                <a:pt x="105" y="97"/>
                              </a:lnTo>
                              <a:lnTo>
                                <a:pt x="114" y="89"/>
                              </a:lnTo>
                              <a:lnTo>
                                <a:pt x="124" y="79"/>
                              </a:lnTo>
                              <a:lnTo>
                                <a:pt x="129" y="67"/>
                              </a:lnTo>
                              <a:lnTo>
                                <a:pt x="134" y="55"/>
                              </a:lnTo>
                              <a:lnTo>
                                <a:pt x="13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0" name="Freeform 2242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9215"/>
                        </a:xfrm>
                        <a:custGeom>
                          <a:avLst/>
                          <a:gdLst>
                            <a:gd name="T0" fmla="*/ 131 w 131"/>
                            <a:gd name="T1" fmla="*/ 42 h 109"/>
                            <a:gd name="T2" fmla="*/ 131 w 131"/>
                            <a:gd name="T3" fmla="*/ 30 h 109"/>
                            <a:gd name="T4" fmla="*/ 126 w 131"/>
                            <a:gd name="T5" fmla="*/ 20 h 109"/>
                            <a:gd name="T6" fmla="*/ 124 w 131"/>
                            <a:gd name="T7" fmla="*/ 10 h 109"/>
                            <a:gd name="T8" fmla="*/ 116 w 131"/>
                            <a:gd name="T9" fmla="*/ 0 h 109"/>
                            <a:gd name="T10" fmla="*/ 114 w 131"/>
                            <a:gd name="T11" fmla="*/ 0 h 109"/>
                            <a:gd name="T12" fmla="*/ 121 w 131"/>
                            <a:gd name="T13" fmla="*/ 10 h 109"/>
                            <a:gd name="T14" fmla="*/ 126 w 131"/>
                            <a:gd name="T15" fmla="*/ 20 h 109"/>
                            <a:gd name="T16" fmla="*/ 129 w 131"/>
                            <a:gd name="T17" fmla="*/ 30 h 109"/>
                            <a:gd name="T18" fmla="*/ 129 w 131"/>
                            <a:gd name="T19" fmla="*/ 42 h 109"/>
                            <a:gd name="T20" fmla="*/ 129 w 131"/>
                            <a:gd name="T21" fmla="*/ 55 h 109"/>
                            <a:gd name="T22" fmla="*/ 124 w 131"/>
                            <a:gd name="T23" fmla="*/ 67 h 109"/>
                            <a:gd name="T24" fmla="*/ 119 w 131"/>
                            <a:gd name="T25" fmla="*/ 79 h 109"/>
                            <a:gd name="T26" fmla="*/ 111 w 131"/>
                            <a:gd name="T27" fmla="*/ 87 h 109"/>
                            <a:gd name="T28" fmla="*/ 102 w 131"/>
                            <a:gd name="T29" fmla="*/ 97 h 109"/>
                            <a:gd name="T30" fmla="*/ 92 w 131"/>
                            <a:gd name="T31" fmla="*/ 102 h 109"/>
                            <a:gd name="T32" fmla="*/ 79 w 131"/>
                            <a:gd name="T33" fmla="*/ 107 h 109"/>
                            <a:gd name="T34" fmla="*/ 64 w 131"/>
                            <a:gd name="T35" fmla="*/ 107 h 109"/>
                            <a:gd name="T36" fmla="*/ 52 w 131"/>
                            <a:gd name="T37" fmla="*/ 107 h 109"/>
                            <a:gd name="T38" fmla="*/ 39 w 131"/>
                            <a:gd name="T39" fmla="*/ 102 h 109"/>
                            <a:gd name="T40" fmla="*/ 29 w 131"/>
                            <a:gd name="T41" fmla="*/ 97 h 109"/>
                            <a:gd name="T42" fmla="*/ 20 w 131"/>
                            <a:gd name="T43" fmla="*/ 87 h 109"/>
                            <a:gd name="T44" fmla="*/ 12 w 131"/>
                            <a:gd name="T45" fmla="*/ 79 h 109"/>
                            <a:gd name="T46" fmla="*/ 5 w 131"/>
                            <a:gd name="T47" fmla="*/ 67 h 109"/>
                            <a:gd name="T48" fmla="*/ 2 w 131"/>
                            <a:gd name="T49" fmla="*/ 55 h 109"/>
                            <a:gd name="T50" fmla="*/ 0 w 131"/>
                            <a:gd name="T51" fmla="*/ 42 h 109"/>
                            <a:gd name="T52" fmla="*/ 2 w 131"/>
                            <a:gd name="T53" fmla="*/ 30 h 109"/>
                            <a:gd name="T54" fmla="*/ 5 w 131"/>
                            <a:gd name="T55" fmla="*/ 20 h 109"/>
                            <a:gd name="T56" fmla="*/ 10 w 131"/>
                            <a:gd name="T57" fmla="*/ 10 h 109"/>
                            <a:gd name="T58" fmla="*/ 15 w 131"/>
                            <a:gd name="T59" fmla="*/ 0 h 109"/>
                            <a:gd name="T60" fmla="*/ 15 w 131"/>
                            <a:gd name="T61" fmla="*/ 0 h 109"/>
                            <a:gd name="T62" fmla="*/ 7 w 131"/>
                            <a:gd name="T63" fmla="*/ 10 h 109"/>
                            <a:gd name="T64" fmla="*/ 2 w 131"/>
                            <a:gd name="T65" fmla="*/ 20 h 109"/>
                            <a:gd name="T66" fmla="*/ 0 w 131"/>
                            <a:gd name="T67" fmla="*/ 30 h 109"/>
                            <a:gd name="T68" fmla="*/ 0 w 131"/>
                            <a:gd name="T69" fmla="*/ 42 h 109"/>
                            <a:gd name="T70" fmla="*/ 0 w 131"/>
                            <a:gd name="T71" fmla="*/ 55 h 109"/>
                            <a:gd name="T72" fmla="*/ 5 w 131"/>
                            <a:gd name="T73" fmla="*/ 67 h 109"/>
                            <a:gd name="T74" fmla="*/ 10 w 131"/>
                            <a:gd name="T75" fmla="*/ 79 h 109"/>
                            <a:gd name="T76" fmla="*/ 20 w 131"/>
                            <a:gd name="T77" fmla="*/ 89 h 109"/>
                            <a:gd name="T78" fmla="*/ 27 w 131"/>
                            <a:gd name="T79" fmla="*/ 97 h 109"/>
                            <a:gd name="T80" fmla="*/ 39 w 131"/>
                            <a:gd name="T81" fmla="*/ 104 h 109"/>
                            <a:gd name="T82" fmla="*/ 52 w 131"/>
                            <a:gd name="T83" fmla="*/ 107 h 109"/>
                            <a:gd name="T84" fmla="*/ 64 w 131"/>
                            <a:gd name="T85" fmla="*/ 109 h 109"/>
                            <a:gd name="T86" fmla="*/ 79 w 131"/>
                            <a:gd name="T87" fmla="*/ 107 h 109"/>
                            <a:gd name="T88" fmla="*/ 92 w 131"/>
                            <a:gd name="T89" fmla="*/ 104 h 109"/>
                            <a:gd name="T90" fmla="*/ 102 w 131"/>
                            <a:gd name="T91" fmla="*/ 97 h 109"/>
                            <a:gd name="T92" fmla="*/ 111 w 131"/>
                            <a:gd name="T93" fmla="*/ 89 h 109"/>
                            <a:gd name="T94" fmla="*/ 121 w 131"/>
                            <a:gd name="T95" fmla="*/ 79 h 109"/>
                            <a:gd name="T96" fmla="*/ 126 w 131"/>
                            <a:gd name="T97" fmla="*/ 67 h 109"/>
                            <a:gd name="T98" fmla="*/ 131 w 131"/>
                            <a:gd name="T99" fmla="*/ 55 h 109"/>
                            <a:gd name="T100" fmla="*/ 131 w 131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9">
                              <a:moveTo>
                                <a:pt x="131" y="42"/>
                              </a:moveTo>
                              <a:lnTo>
                                <a:pt x="131" y="30"/>
                              </a:lnTo>
                              <a:lnTo>
                                <a:pt x="126" y="20"/>
                              </a:lnTo>
                              <a:lnTo>
                                <a:pt x="124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9"/>
                              </a:lnTo>
                              <a:lnTo>
                                <a:pt x="111" y="87"/>
                              </a:lnTo>
                              <a:lnTo>
                                <a:pt x="102" y="97"/>
                              </a:lnTo>
                              <a:lnTo>
                                <a:pt x="92" y="102"/>
                              </a:lnTo>
                              <a:lnTo>
                                <a:pt x="79" y="107"/>
                              </a:lnTo>
                              <a:lnTo>
                                <a:pt x="64" y="107"/>
                              </a:lnTo>
                              <a:lnTo>
                                <a:pt x="52" y="107"/>
                              </a:lnTo>
                              <a:lnTo>
                                <a:pt x="39" y="102"/>
                              </a:lnTo>
                              <a:lnTo>
                                <a:pt x="29" y="97"/>
                              </a:lnTo>
                              <a:lnTo>
                                <a:pt x="20" y="87"/>
                              </a:lnTo>
                              <a:lnTo>
                                <a:pt x="12" y="79"/>
                              </a:lnTo>
                              <a:lnTo>
                                <a:pt x="5" y="67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9"/>
                              </a:lnTo>
                              <a:lnTo>
                                <a:pt x="20" y="89"/>
                              </a:lnTo>
                              <a:lnTo>
                                <a:pt x="27" y="97"/>
                              </a:lnTo>
                              <a:lnTo>
                                <a:pt x="39" y="104"/>
                              </a:lnTo>
                              <a:lnTo>
                                <a:pt x="52" y="107"/>
                              </a:lnTo>
                              <a:lnTo>
                                <a:pt x="64" y="109"/>
                              </a:lnTo>
                              <a:lnTo>
                                <a:pt x="79" y="107"/>
                              </a:lnTo>
                              <a:lnTo>
                                <a:pt x="92" y="104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21" y="79"/>
                              </a:lnTo>
                              <a:lnTo>
                                <a:pt x="126" y="67"/>
                              </a:lnTo>
                              <a:lnTo>
                                <a:pt x="131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1" name="Freeform 2243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7945"/>
                        </a:xfrm>
                        <a:custGeom>
                          <a:avLst/>
                          <a:gdLst>
                            <a:gd name="T0" fmla="*/ 131 w 131"/>
                            <a:gd name="T1" fmla="*/ 42 h 107"/>
                            <a:gd name="T2" fmla="*/ 129 w 131"/>
                            <a:gd name="T3" fmla="*/ 30 h 107"/>
                            <a:gd name="T4" fmla="*/ 126 w 131"/>
                            <a:gd name="T5" fmla="*/ 20 h 107"/>
                            <a:gd name="T6" fmla="*/ 121 w 131"/>
                            <a:gd name="T7" fmla="*/ 10 h 107"/>
                            <a:gd name="T8" fmla="*/ 116 w 131"/>
                            <a:gd name="T9" fmla="*/ 0 h 107"/>
                            <a:gd name="T10" fmla="*/ 114 w 131"/>
                            <a:gd name="T11" fmla="*/ 0 h 107"/>
                            <a:gd name="T12" fmla="*/ 121 w 131"/>
                            <a:gd name="T13" fmla="*/ 10 h 107"/>
                            <a:gd name="T14" fmla="*/ 126 w 131"/>
                            <a:gd name="T15" fmla="*/ 20 h 107"/>
                            <a:gd name="T16" fmla="*/ 129 w 131"/>
                            <a:gd name="T17" fmla="*/ 30 h 107"/>
                            <a:gd name="T18" fmla="*/ 129 w 131"/>
                            <a:gd name="T19" fmla="*/ 42 h 107"/>
                            <a:gd name="T20" fmla="*/ 129 w 131"/>
                            <a:gd name="T21" fmla="*/ 55 h 107"/>
                            <a:gd name="T22" fmla="*/ 124 w 131"/>
                            <a:gd name="T23" fmla="*/ 67 h 107"/>
                            <a:gd name="T24" fmla="*/ 119 w 131"/>
                            <a:gd name="T25" fmla="*/ 77 h 107"/>
                            <a:gd name="T26" fmla="*/ 111 w 131"/>
                            <a:gd name="T27" fmla="*/ 87 h 107"/>
                            <a:gd name="T28" fmla="*/ 102 w 131"/>
                            <a:gd name="T29" fmla="*/ 94 h 107"/>
                            <a:gd name="T30" fmla="*/ 89 w 131"/>
                            <a:gd name="T31" fmla="*/ 102 h 107"/>
                            <a:gd name="T32" fmla="*/ 79 w 131"/>
                            <a:gd name="T33" fmla="*/ 104 h 107"/>
                            <a:gd name="T34" fmla="*/ 64 w 131"/>
                            <a:gd name="T35" fmla="*/ 107 h 107"/>
                            <a:gd name="T36" fmla="*/ 52 w 131"/>
                            <a:gd name="T37" fmla="*/ 104 h 107"/>
                            <a:gd name="T38" fmla="*/ 39 w 131"/>
                            <a:gd name="T39" fmla="*/ 102 h 107"/>
                            <a:gd name="T40" fmla="*/ 29 w 131"/>
                            <a:gd name="T41" fmla="*/ 94 h 107"/>
                            <a:gd name="T42" fmla="*/ 20 w 131"/>
                            <a:gd name="T43" fmla="*/ 87 h 107"/>
                            <a:gd name="T44" fmla="*/ 12 w 131"/>
                            <a:gd name="T45" fmla="*/ 77 h 107"/>
                            <a:gd name="T46" fmla="*/ 7 w 131"/>
                            <a:gd name="T47" fmla="*/ 67 h 107"/>
                            <a:gd name="T48" fmla="*/ 2 w 131"/>
                            <a:gd name="T49" fmla="*/ 55 h 107"/>
                            <a:gd name="T50" fmla="*/ 2 w 131"/>
                            <a:gd name="T51" fmla="*/ 42 h 107"/>
                            <a:gd name="T52" fmla="*/ 2 w 131"/>
                            <a:gd name="T53" fmla="*/ 30 h 107"/>
                            <a:gd name="T54" fmla="*/ 5 w 131"/>
                            <a:gd name="T55" fmla="*/ 20 h 107"/>
                            <a:gd name="T56" fmla="*/ 10 w 131"/>
                            <a:gd name="T57" fmla="*/ 10 h 107"/>
                            <a:gd name="T58" fmla="*/ 17 w 131"/>
                            <a:gd name="T59" fmla="*/ 0 h 107"/>
                            <a:gd name="T60" fmla="*/ 15 w 131"/>
                            <a:gd name="T61" fmla="*/ 0 h 107"/>
                            <a:gd name="T62" fmla="*/ 10 w 131"/>
                            <a:gd name="T63" fmla="*/ 10 h 107"/>
                            <a:gd name="T64" fmla="*/ 5 w 131"/>
                            <a:gd name="T65" fmla="*/ 20 h 107"/>
                            <a:gd name="T66" fmla="*/ 0 w 131"/>
                            <a:gd name="T67" fmla="*/ 30 h 107"/>
                            <a:gd name="T68" fmla="*/ 0 w 131"/>
                            <a:gd name="T69" fmla="*/ 42 h 107"/>
                            <a:gd name="T70" fmla="*/ 2 w 131"/>
                            <a:gd name="T71" fmla="*/ 55 h 107"/>
                            <a:gd name="T72" fmla="*/ 5 w 131"/>
                            <a:gd name="T73" fmla="*/ 67 h 107"/>
                            <a:gd name="T74" fmla="*/ 12 w 131"/>
                            <a:gd name="T75" fmla="*/ 79 h 107"/>
                            <a:gd name="T76" fmla="*/ 20 w 131"/>
                            <a:gd name="T77" fmla="*/ 89 h 107"/>
                            <a:gd name="T78" fmla="*/ 29 w 131"/>
                            <a:gd name="T79" fmla="*/ 97 h 107"/>
                            <a:gd name="T80" fmla="*/ 39 w 131"/>
                            <a:gd name="T81" fmla="*/ 102 h 107"/>
                            <a:gd name="T82" fmla="*/ 52 w 131"/>
                            <a:gd name="T83" fmla="*/ 107 h 107"/>
                            <a:gd name="T84" fmla="*/ 64 w 131"/>
                            <a:gd name="T85" fmla="*/ 107 h 107"/>
                            <a:gd name="T86" fmla="*/ 79 w 131"/>
                            <a:gd name="T87" fmla="*/ 107 h 107"/>
                            <a:gd name="T88" fmla="*/ 92 w 131"/>
                            <a:gd name="T89" fmla="*/ 102 h 107"/>
                            <a:gd name="T90" fmla="*/ 102 w 131"/>
                            <a:gd name="T91" fmla="*/ 97 h 107"/>
                            <a:gd name="T92" fmla="*/ 111 w 131"/>
                            <a:gd name="T93" fmla="*/ 89 h 107"/>
                            <a:gd name="T94" fmla="*/ 119 w 131"/>
                            <a:gd name="T95" fmla="*/ 79 h 107"/>
                            <a:gd name="T96" fmla="*/ 126 w 131"/>
                            <a:gd name="T97" fmla="*/ 67 h 107"/>
                            <a:gd name="T98" fmla="*/ 129 w 131"/>
                            <a:gd name="T99" fmla="*/ 55 h 107"/>
                            <a:gd name="T100" fmla="*/ 131 w 131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7">
                              <a:moveTo>
                                <a:pt x="131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11" y="87"/>
                              </a:lnTo>
                              <a:lnTo>
                                <a:pt x="102" y="94"/>
                              </a:lnTo>
                              <a:lnTo>
                                <a:pt x="89" y="102"/>
                              </a:lnTo>
                              <a:lnTo>
                                <a:pt x="79" y="104"/>
                              </a:lnTo>
                              <a:lnTo>
                                <a:pt x="64" y="107"/>
                              </a:lnTo>
                              <a:lnTo>
                                <a:pt x="52" y="104"/>
                              </a:lnTo>
                              <a:lnTo>
                                <a:pt x="39" y="102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9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19" y="79"/>
                              </a:lnTo>
                              <a:lnTo>
                                <a:pt x="126" y="67"/>
                              </a:lnTo>
                              <a:lnTo>
                                <a:pt x="129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2" name="Freeform 2244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1915" cy="67945"/>
                        </a:xfrm>
                        <a:custGeom>
                          <a:avLst/>
                          <a:gdLst>
                            <a:gd name="T0" fmla="*/ 129 w 129"/>
                            <a:gd name="T1" fmla="*/ 42 h 107"/>
                            <a:gd name="T2" fmla="*/ 129 w 129"/>
                            <a:gd name="T3" fmla="*/ 30 h 107"/>
                            <a:gd name="T4" fmla="*/ 126 w 129"/>
                            <a:gd name="T5" fmla="*/ 20 h 107"/>
                            <a:gd name="T6" fmla="*/ 121 w 129"/>
                            <a:gd name="T7" fmla="*/ 10 h 107"/>
                            <a:gd name="T8" fmla="*/ 114 w 129"/>
                            <a:gd name="T9" fmla="*/ 0 h 107"/>
                            <a:gd name="T10" fmla="*/ 114 w 129"/>
                            <a:gd name="T11" fmla="*/ 0 h 107"/>
                            <a:gd name="T12" fmla="*/ 119 w 129"/>
                            <a:gd name="T13" fmla="*/ 10 h 107"/>
                            <a:gd name="T14" fmla="*/ 124 w 129"/>
                            <a:gd name="T15" fmla="*/ 20 h 107"/>
                            <a:gd name="T16" fmla="*/ 126 w 129"/>
                            <a:gd name="T17" fmla="*/ 30 h 107"/>
                            <a:gd name="T18" fmla="*/ 129 w 129"/>
                            <a:gd name="T19" fmla="*/ 42 h 107"/>
                            <a:gd name="T20" fmla="*/ 126 w 129"/>
                            <a:gd name="T21" fmla="*/ 55 h 107"/>
                            <a:gd name="T22" fmla="*/ 124 w 129"/>
                            <a:gd name="T23" fmla="*/ 67 h 107"/>
                            <a:gd name="T24" fmla="*/ 119 w 129"/>
                            <a:gd name="T25" fmla="*/ 77 h 107"/>
                            <a:gd name="T26" fmla="*/ 109 w 129"/>
                            <a:gd name="T27" fmla="*/ 87 h 107"/>
                            <a:gd name="T28" fmla="*/ 102 w 129"/>
                            <a:gd name="T29" fmla="*/ 94 h 107"/>
                            <a:gd name="T30" fmla="*/ 89 w 129"/>
                            <a:gd name="T31" fmla="*/ 99 h 107"/>
                            <a:gd name="T32" fmla="*/ 79 w 129"/>
                            <a:gd name="T33" fmla="*/ 104 h 107"/>
                            <a:gd name="T34" fmla="*/ 64 w 129"/>
                            <a:gd name="T35" fmla="*/ 104 h 107"/>
                            <a:gd name="T36" fmla="*/ 52 w 129"/>
                            <a:gd name="T37" fmla="*/ 104 h 107"/>
                            <a:gd name="T38" fmla="*/ 39 w 129"/>
                            <a:gd name="T39" fmla="*/ 99 h 107"/>
                            <a:gd name="T40" fmla="*/ 29 w 129"/>
                            <a:gd name="T41" fmla="*/ 94 h 107"/>
                            <a:gd name="T42" fmla="*/ 20 w 129"/>
                            <a:gd name="T43" fmla="*/ 87 h 107"/>
                            <a:gd name="T44" fmla="*/ 12 w 129"/>
                            <a:gd name="T45" fmla="*/ 77 h 107"/>
                            <a:gd name="T46" fmla="*/ 7 w 129"/>
                            <a:gd name="T47" fmla="*/ 67 h 107"/>
                            <a:gd name="T48" fmla="*/ 2 w 129"/>
                            <a:gd name="T49" fmla="*/ 55 h 107"/>
                            <a:gd name="T50" fmla="*/ 2 w 129"/>
                            <a:gd name="T51" fmla="*/ 42 h 107"/>
                            <a:gd name="T52" fmla="*/ 2 w 129"/>
                            <a:gd name="T53" fmla="*/ 30 h 107"/>
                            <a:gd name="T54" fmla="*/ 7 w 129"/>
                            <a:gd name="T55" fmla="*/ 20 h 107"/>
                            <a:gd name="T56" fmla="*/ 12 w 129"/>
                            <a:gd name="T57" fmla="*/ 10 h 107"/>
                            <a:gd name="T58" fmla="*/ 17 w 129"/>
                            <a:gd name="T59" fmla="*/ 0 h 107"/>
                            <a:gd name="T60" fmla="*/ 15 w 129"/>
                            <a:gd name="T61" fmla="*/ 0 h 107"/>
                            <a:gd name="T62" fmla="*/ 10 w 129"/>
                            <a:gd name="T63" fmla="*/ 10 h 107"/>
                            <a:gd name="T64" fmla="*/ 5 w 129"/>
                            <a:gd name="T65" fmla="*/ 20 h 107"/>
                            <a:gd name="T66" fmla="*/ 2 w 129"/>
                            <a:gd name="T67" fmla="*/ 30 h 107"/>
                            <a:gd name="T68" fmla="*/ 0 w 129"/>
                            <a:gd name="T69" fmla="*/ 42 h 107"/>
                            <a:gd name="T70" fmla="*/ 2 w 129"/>
                            <a:gd name="T71" fmla="*/ 55 h 107"/>
                            <a:gd name="T72" fmla="*/ 5 w 129"/>
                            <a:gd name="T73" fmla="*/ 67 h 107"/>
                            <a:gd name="T74" fmla="*/ 12 w 129"/>
                            <a:gd name="T75" fmla="*/ 79 h 107"/>
                            <a:gd name="T76" fmla="*/ 20 w 129"/>
                            <a:gd name="T77" fmla="*/ 87 h 107"/>
                            <a:gd name="T78" fmla="*/ 29 w 129"/>
                            <a:gd name="T79" fmla="*/ 97 h 107"/>
                            <a:gd name="T80" fmla="*/ 39 w 129"/>
                            <a:gd name="T81" fmla="*/ 102 h 107"/>
                            <a:gd name="T82" fmla="*/ 52 w 129"/>
                            <a:gd name="T83" fmla="*/ 107 h 107"/>
                            <a:gd name="T84" fmla="*/ 64 w 129"/>
                            <a:gd name="T85" fmla="*/ 107 h 107"/>
                            <a:gd name="T86" fmla="*/ 79 w 129"/>
                            <a:gd name="T87" fmla="*/ 107 h 107"/>
                            <a:gd name="T88" fmla="*/ 92 w 129"/>
                            <a:gd name="T89" fmla="*/ 102 h 107"/>
                            <a:gd name="T90" fmla="*/ 102 w 129"/>
                            <a:gd name="T91" fmla="*/ 97 h 107"/>
                            <a:gd name="T92" fmla="*/ 111 w 129"/>
                            <a:gd name="T93" fmla="*/ 87 h 107"/>
                            <a:gd name="T94" fmla="*/ 119 w 129"/>
                            <a:gd name="T95" fmla="*/ 79 h 107"/>
                            <a:gd name="T96" fmla="*/ 124 w 129"/>
                            <a:gd name="T97" fmla="*/ 67 h 107"/>
                            <a:gd name="T98" fmla="*/ 129 w 129"/>
                            <a:gd name="T99" fmla="*/ 55 h 107"/>
                            <a:gd name="T100" fmla="*/ 129 w 129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9" h="107">
                              <a:moveTo>
                                <a:pt x="129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4" y="0"/>
                              </a:lnTo>
                              <a:lnTo>
                                <a:pt x="119" y="10"/>
                              </a:lnTo>
                              <a:lnTo>
                                <a:pt x="124" y="20"/>
                              </a:lnTo>
                              <a:lnTo>
                                <a:pt x="126" y="30"/>
                              </a:lnTo>
                              <a:lnTo>
                                <a:pt x="129" y="42"/>
                              </a:lnTo>
                              <a:lnTo>
                                <a:pt x="126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09" y="87"/>
                              </a:lnTo>
                              <a:lnTo>
                                <a:pt x="102" y="94"/>
                              </a:lnTo>
                              <a:lnTo>
                                <a:pt x="89" y="99"/>
                              </a:lnTo>
                              <a:lnTo>
                                <a:pt x="79" y="104"/>
                              </a:lnTo>
                              <a:lnTo>
                                <a:pt x="64" y="104"/>
                              </a:lnTo>
                              <a:lnTo>
                                <a:pt x="52" y="104"/>
                              </a:lnTo>
                              <a:lnTo>
                                <a:pt x="39" y="99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7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7"/>
                              </a:lnTo>
                              <a:lnTo>
                                <a:pt x="119" y="79"/>
                              </a:lnTo>
                              <a:lnTo>
                                <a:pt x="124" y="67"/>
                              </a:lnTo>
                              <a:lnTo>
                                <a:pt x="129" y="55"/>
                              </a:lnTo>
                              <a:lnTo>
                                <a:pt x="12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84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3" name="Freeform 2245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7945"/>
                        </a:xfrm>
                        <a:custGeom>
                          <a:avLst/>
                          <a:gdLst>
                            <a:gd name="T0" fmla="*/ 127 w 127"/>
                            <a:gd name="T1" fmla="*/ 42 h 107"/>
                            <a:gd name="T2" fmla="*/ 127 w 127"/>
                            <a:gd name="T3" fmla="*/ 30 h 107"/>
                            <a:gd name="T4" fmla="*/ 124 w 127"/>
                            <a:gd name="T5" fmla="*/ 20 h 107"/>
                            <a:gd name="T6" fmla="*/ 119 w 127"/>
                            <a:gd name="T7" fmla="*/ 10 h 107"/>
                            <a:gd name="T8" fmla="*/ 112 w 127"/>
                            <a:gd name="T9" fmla="*/ 0 h 107"/>
                            <a:gd name="T10" fmla="*/ 109 w 127"/>
                            <a:gd name="T11" fmla="*/ 0 h 107"/>
                            <a:gd name="T12" fmla="*/ 117 w 127"/>
                            <a:gd name="T13" fmla="*/ 10 h 107"/>
                            <a:gd name="T14" fmla="*/ 122 w 127"/>
                            <a:gd name="T15" fmla="*/ 20 h 107"/>
                            <a:gd name="T16" fmla="*/ 124 w 127"/>
                            <a:gd name="T17" fmla="*/ 30 h 107"/>
                            <a:gd name="T18" fmla="*/ 127 w 127"/>
                            <a:gd name="T19" fmla="*/ 42 h 107"/>
                            <a:gd name="T20" fmla="*/ 124 w 127"/>
                            <a:gd name="T21" fmla="*/ 55 h 107"/>
                            <a:gd name="T22" fmla="*/ 122 w 127"/>
                            <a:gd name="T23" fmla="*/ 67 h 107"/>
                            <a:gd name="T24" fmla="*/ 114 w 127"/>
                            <a:gd name="T25" fmla="*/ 77 h 107"/>
                            <a:gd name="T26" fmla="*/ 107 w 127"/>
                            <a:gd name="T27" fmla="*/ 87 h 107"/>
                            <a:gd name="T28" fmla="*/ 97 w 127"/>
                            <a:gd name="T29" fmla="*/ 94 h 107"/>
                            <a:gd name="T30" fmla="*/ 87 w 127"/>
                            <a:gd name="T31" fmla="*/ 99 h 107"/>
                            <a:gd name="T32" fmla="*/ 75 w 127"/>
                            <a:gd name="T33" fmla="*/ 104 h 107"/>
                            <a:gd name="T34" fmla="*/ 62 w 127"/>
                            <a:gd name="T35" fmla="*/ 104 h 107"/>
                            <a:gd name="T36" fmla="*/ 50 w 127"/>
                            <a:gd name="T37" fmla="*/ 104 h 107"/>
                            <a:gd name="T38" fmla="*/ 40 w 127"/>
                            <a:gd name="T39" fmla="*/ 99 h 107"/>
                            <a:gd name="T40" fmla="*/ 27 w 127"/>
                            <a:gd name="T41" fmla="*/ 94 h 107"/>
                            <a:gd name="T42" fmla="*/ 20 w 127"/>
                            <a:gd name="T43" fmla="*/ 87 h 107"/>
                            <a:gd name="T44" fmla="*/ 13 w 127"/>
                            <a:gd name="T45" fmla="*/ 77 h 107"/>
                            <a:gd name="T46" fmla="*/ 5 w 127"/>
                            <a:gd name="T47" fmla="*/ 67 h 107"/>
                            <a:gd name="T48" fmla="*/ 3 w 127"/>
                            <a:gd name="T49" fmla="*/ 55 h 107"/>
                            <a:gd name="T50" fmla="*/ 0 w 127"/>
                            <a:gd name="T51" fmla="*/ 42 h 107"/>
                            <a:gd name="T52" fmla="*/ 3 w 127"/>
                            <a:gd name="T53" fmla="*/ 30 h 107"/>
                            <a:gd name="T54" fmla="*/ 5 w 127"/>
                            <a:gd name="T55" fmla="*/ 20 h 107"/>
                            <a:gd name="T56" fmla="*/ 10 w 127"/>
                            <a:gd name="T57" fmla="*/ 10 h 107"/>
                            <a:gd name="T58" fmla="*/ 18 w 127"/>
                            <a:gd name="T59" fmla="*/ 0 h 107"/>
                            <a:gd name="T60" fmla="*/ 15 w 127"/>
                            <a:gd name="T61" fmla="*/ 0 h 107"/>
                            <a:gd name="T62" fmla="*/ 8 w 127"/>
                            <a:gd name="T63" fmla="*/ 10 h 107"/>
                            <a:gd name="T64" fmla="*/ 3 w 127"/>
                            <a:gd name="T65" fmla="*/ 20 h 107"/>
                            <a:gd name="T66" fmla="*/ 0 w 127"/>
                            <a:gd name="T67" fmla="*/ 30 h 107"/>
                            <a:gd name="T68" fmla="*/ 0 w 127"/>
                            <a:gd name="T69" fmla="*/ 42 h 107"/>
                            <a:gd name="T70" fmla="*/ 0 w 127"/>
                            <a:gd name="T71" fmla="*/ 55 h 107"/>
                            <a:gd name="T72" fmla="*/ 5 w 127"/>
                            <a:gd name="T73" fmla="*/ 67 h 107"/>
                            <a:gd name="T74" fmla="*/ 10 w 127"/>
                            <a:gd name="T75" fmla="*/ 77 h 107"/>
                            <a:gd name="T76" fmla="*/ 18 w 127"/>
                            <a:gd name="T77" fmla="*/ 87 h 107"/>
                            <a:gd name="T78" fmla="*/ 27 w 127"/>
                            <a:gd name="T79" fmla="*/ 94 h 107"/>
                            <a:gd name="T80" fmla="*/ 37 w 127"/>
                            <a:gd name="T81" fmla="*/ 102 h 107"/>
                            <a:gd name="T82" fmla="*/ 50 w 127"/>
                            <a:gd name="T83" fmla="*/ 104 h 107"/>
                            <a:gd name="T84" fmla="*/ 62 w 127"/>
                            <a:gd name="T85" fmla="*/ 107 h 107"/>
                            <a:gd name="T86" fmla="*/ 77 w 127"/>
                            <a:gd name="T87" fmla="*/ 104 h 107"/>
                            <a:gd name="T88" fmla="*/ 87 w 127"/>
                            <a:gd name="T89" fmla="*/ 102 h 107"/>
                            <a:gd name="T90" fmla="*/ 100 w 127"/>
                            <a:gd name="T91" fmla="*/ 94 h 107"/>
                            <a:gd name="T92" fmla="*/ 109 w 127"/>
                            <a:gd name="T93" fmla="*/ 87 h 107"/>
                            <a:gd name="T94" fmla="*/ 117 w 127"/>
                            <a:gd name="T95" fmla="*/ 77 h 107"/>
                            <a:gd name="T96" fmla="*/ 122 w 127"/>
                            <a:gd name="T97" fmla="*/ 67 h 107"/>
                            <a:gd name="T98" fmla="*/ 127 w 127"/>
                            <a:gd name="T99" fmla="*/ 55 h 107"/>
                            <a:gd name="T100" fmla="*/ 127 w 127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7">
                              <a:moveTo>
                                <a:pt x="127" y="42"/>
                              </a:moveTo>
                              <a:lnTo>
                                <a:pt x="127" y="30"/>
                              </a:lnTo>
                              <a:lnTo>
                                <a:pt x="124" y="20"/>
                              </a:lnTo>
                              <a:lnTo>
                                <a:pt x="119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7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7" y="42"/>
                              </a:lnTo>
                              <a:lnTo>
                                <a:pt x="124" y="55"/>
                              </a:lnTo>
                              <a:lnTo>
                                <a:pt x="122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4"/>
                              </a:lnTo>
                              <a:lnTo>
                                <a:pt x="62" y="104"/>
                              </a:lnTo>
                              <a:lnTo>
                                <a:pt x="50" y="104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102"/>
                              </a:lnTo>
                              <a:lnTo>
                                <a:pt x="50" y="104"/>
                              </a:lnTo>
                              <a:lnTo>
                                <a:pt x="62" y="107"/>
                              </a:lnTo>
                              <a:lnTo>
                                <a:pt x="77" y="104"/>
                              </a:lnTo>
                              <a:lnTo>
                                <a:pt x="87" y="102"/>
                              </a:lnTo>
                              <a:lnTo>
                                <a:pt x="100" y="94"/>
                              </a:lnTo>
                              <a:lnTo>
                                <a:pt x="109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7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85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4" name="Freeform 2246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12 w 127"/>
                            <a:gd name="T9" fmla="*/ 0 h 104"/>
                            <a:gd name="T10" fmla="*/ 109 w 127"/>
                            <a:gd name="T11" fmla="*/ 0 h 104"/>
                            <a:gd name="T12" fmla="*/ 114 w 127"/>
                            <a:gd name="T13" fmla="*/ 10 h 104"/>
                            <a:gd name="T14" fmla="*/ 122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4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7 h 104"/>
                            <a:gd name="T28" fmla="*/ 97 w 127"/>
                            <a:gd name="T29" fmla="*/ 94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27 w 127"/>
                            <a:gd name="T41" fmla="*/ 94 h 104"/>
                            <a:gd name="T42" fmla="*/ 20 w 127"/>
                            <a:gd name="T43" fmla="*/ 87 h 104"/>
                            <a:gd name="T44" fmla="*/ 13 w 127"/>
                            <a:gd name="T45" fmla="*/ 77 h 104"/>
                            <a:gd name="T46" fmla="*/ 5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5 w 127"/>
                            <a:gd name="T55" fmla="*/ 20 h 104"/>
                            <a:gd name="T56" fmla="*/ 10 w 127"/>
                            <a:gd name="T57" fmla="*/ 10 h 104"/>
                            <a:gd name="T58" fmla="*/ 18 w 127"/>
                            <a:gd name="T59" fmla="*/ 0 h 104"/>
                            <a:gd name="T60" fmla="*/ 15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0 w 127"/>
                            <a:gd name="T67" fmla="*/ 30 h 104"/>
                            <a:gd name="T68" fmla="*/ 0 w 127"/>
                            <a:gd name="T69" fmla="*/ 42 h 104"/>
                            <a:gd name="T70" fmla="*/ 0 w 127"/>
                            <a:gd name="T71" fmla="*/ 55 h 104"/>
                            <a:gd name="T72" fmla="*/ 5 w 127"/>
                            <a:gd name="T73" fmla="*/ 67 h 104"/>
                            <a:gd name="T74" fmla="*/ 10 w 127"/>
                            <a:gd name="T75" fmla="*/ 77 h 104"/>
                            <a:gd name="T76" fmla="*/ 18 w 127"/>
                            <a:gd name="T77" fmla="*/ 87 h 104"/>
                            <a:gd name="T78" fmla="*/ 27 w 127"/>
                            <a:gd name="T79" fmla="*/ 94 h 104"/>
                            <a:gd name="T80" fmla="*/ 37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7 w 127"/>
                            <a:gd name="T87" fmla="*/ 104 h 104"/>
                            <a:gd name="T88" fmla="*/ 87 w 127"/>
                            <a:gd name="T89" fmla="*/ 99 h 104"/>
                            <a:gd name="T90" fmla="*/ 100 w 127"/>
                            <a:gd name="T91" fmla="*/ 94 h 104"/>
                            <a:gd name="T92" fmla="*/ 107 w 127"/>
                            <a:gd name="T93" fmla="*/ 87 h 104"/>
                            <a:gd name="T94" fmla="*/ 117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4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4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7" y="104"/>
                              </a:lnTo>
                              <a:lnTo>
                                <a:pt x="87" y="99"/>
                              </a:lnTo>
                              <a:lnTo>
                                <a:pt x="100" y="94"/>
                              </a:lnTo>
                              <a:lnTo>
                                <a:pt x="107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86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5" name="Freeform 2247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09 w 127"/>
                            <a:gd name="T9" fmla="*/ 0 h 104"/>
                            <a:gd name="T10" fmla="*/ 107 w 127"/>
                            <a:gd name="T11" fmla="*/ 0 h 104"/>
                            <a:gd name="T12" fmla="*/ 114 w 127"/>
                            <a:gd name="T13" fmla="*/ 10 h 104"/>
                            <a:gd name="T14" fmla="*/ 119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2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4 h 104"/>
                            <a:gd name="T28" fmla="*/ 97 w 127"/>
                            <a:gd name="T29" fmla="*/ 92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30 w 127"/>
                            <a:gd name="T41" fmla="*/ 92 h 104"/>
                            <a:gd name="T42" fmla="*/ 20 w 127"/>
                            <a:gd name="T43" fmla="*/ 84 h 104"/>
                            <a:gd name="T44" fmla="*/ 13 w 127"/>
                            <a:gd name="T45" fmla="*/ 77 h 104"/>
                            <a:gd name="T46" fmla="*/ 8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8 w 127"/>
                            <a:gd name="T55" fmla="*/ 20 h 104"/>
                            <a:gd name="T56" fmla="*/ 13 w 127"/>
                            <a:gd name="T57" fmla="*/ 10 h 104"/>
                            <a:gd name="T58" fmla="*/ 18 w 127"/>
                            <a:gd name="T59" fmla="*/ 0 h 104"/>
                            <a:gd name="T60" fmla="*/ 18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3 w 127"/>
                            <a:gd name="T67" fmla="*/ 30 h 104"/>
                            <a:gd name="T68" fmla="*/ 0 w 127"/>
                            <a:gd name="T69" fmla="*/ 42 h 104"/>
                            <a:gd name="T70" fmla="*/ 3 w 127"/>
                            <a:gd name="T71" fmla="*/ 55 h 104"/>
                            <a:gd name="T72" fmla="*/ 5 w 127"/>
                            <a:gd name="T73" fmla="*/ 67 h 104"/>
                            <a:gd name="T74" fmla="*/ 13 w 127"/>
                            <a:gd name="T75" fmla="*/ 77 h 104"/>
                            <a:gd name="T76" fmla="*/ 20 w 127"/>
                            <a:gd name="T77" fmla="*/ 87 h 104"/>
                            <a:gd name="T78" fmla="*/ 27 w 127"/>
                            <a:gd name="T79" fmla="*/ 94 h 104"/>
                            <a:gd name="T80" fmla="*/ 40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5 w 127"/>
                            <a:gd name="T87" fmla="*/ 104 h 104"/>
                            <a:gd name="T88" fmla="*/ 87 w 127"/>
                            <a:gd name="T89" fmla="*/ 99 h 104"/>
                            <a:gd name="T90" fmla="*/ 97 w 127"/>
                            <a:gd name="T91" fmla="*/ 94 h 104"/>
                            <a:gd name="T92" fmla="*/ 107 w 127"/>
                            <a:gd name="T93" fmla="*/ 87 h 104"/>
                            <a:gd name="T94" fmla="*/ 114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09" y="0"/>
                              </a:lnTo>
                              <a:lnTo>
                                <a:pt x="107" y="0"/>
                              </a:lnTo>
                              <a:lnTo>
                                <a:pt x="114" y="10"/>
                              </a:lnTo>
                              <a:lnTo>
                                <a:pt x="119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2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4"/>
                              </a:lnTo>
                              <a:lnTo>
                                <a:pt x="97" y="92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30" y="92"/>
                              </a:lnTo>
                              <a:lnTo>
                                <a:pt x="20" y="84"/>
                              </a:lnTo>
                              <a:lnTo>
                                <a:pt x="13" y="77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7"/>
                              </a:lnTo>
                              <a:lnTo>
                                <a:pt x="13" y="77"/>
                              </a:lnTo>
                              <a:lnTo>
                                <a:pt x="20" y="87"/>
                              </a:lnTo>
                              <a:lnTo>
                                <a:pt x="27" y="94"/>
                              </a:lnTo>
                              <a:lnTo>
                                <a:pt x="40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5" y="104"/>
                              </a:lnTo>
                              <a:lnTo>
                                <a:pt x="87" y="99"/>
                              </a:lnTo>
                              <a:lnTo>
                                <a:pt x="97" y="94"/>
                              </a:lnTo>
                              <a:lnTo>
                                <a:pt x="107" y="87"/>
                              </a:lnTo>
                              <a:lnTo>
                                <a:pt x="114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87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6" name="Freeform 2248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9 w 121"/>
                            <a:gd name="T5" fmla="*/ 20 h 104"/>
                            <a:gd name="T6" fmla="*/ 111 w 121"/>
                            <a:gd name="T7" fmla="*/ 10 h 104"/>
                            <a:gd name="T8" fmla="*/ 106 w 121"/>
                            <a:gd name="T9" fmla="*/ 0 h 104"/>
                            <a:gd name="T10" fmla="*/ 104 w 121"/>
                            <a:gd name="T11" fmla="*/ 0 h 104"/>
                            <a:gd name="T12" fmla="*/ 111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21 w 121"/>
                            <a:gd name="T19" fmla="*/ 42 h 104"/>
                            <a:gd name="T20" fmla="*/ 119 w 121"/>
                            <a:gd name="T21" fmla="*/ 55 h 104"/>
                            <a:gd name="T22" fmla="*/ 116 w 121"/>
                            <a:gd name="T23" fmla="*/ 64 h 104"/>
                            <a:gd name="T24" fmla="*/ 111 w 121"/>
                            <a:gd name="T25" fmla="*/ 77 h 104"/>
                            <a:gd name="T26" fmla="*/ 104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102 h 104"/>
                            <a:gd name="T34" fmla="*/ 59 w 121"/>
                            <a:gd name="T35" fmla="*/ 102 h 104"/>
                            <a:gd name="T36" fmla="*/ 49 w 121"/>
                            <a:gd name="T37" fmla="*/ 102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0 w 121"/>
                            <a:gd name="T45" fmla="*/ 77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7 w 121"/>
                            <a:gd name="T63" fmla="*/ 10 h 104"/>
                            <a:gd name="T64" fmla="*/ 2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2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7 h 104"/>
                            <a:gd name="T78" fmla="*/ 24 w 121"/>
                            <a:gd name="T79" fmla="*/ 94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4 h 104"/>
                            <a:gd name="T92" fmla="*/ 104 w 121"/>
                            <a:gd name="T93" fmla="*/ 87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21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9" y="20"/>
                              </a:lnTo>
                              <a:lnTo>
                                <a:pt x="111" y="10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11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21" y="42"/>
                              </a:lnTo>
                              <a:lnTo>
                                <a:pt x="119" y="55"/>
                              </a:lnTo>
                              <a:lnTo>
                                <a:pt x="116" y="64"/>
                              </a:lnTo>
                              <a:lnTo>
                                <a:pt x="111" y="77"/>
                              </a:lnTo>
                              <a:lnTo>
                                <a:pt x="104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102"/>
                              </a:lnTo>
                              <a:lnTo>
                                <a:pt x="59" y="102"/>
                              </a:lnTo>
                              <a:lnTo>
                                <a:pt x="49" y="102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0" y="77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7"/>
                              </a:lnTo>
                              <a:lnTo>
                                <a:pt x="10" y="77"/>
                              </a:lnTo>
                              <a:lnTo>
                                <a:pt x="17" y="87"/>
                              </a:lnTo>
                              <a:lnTo>
                                <a:pt x="24" y="94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4"/>
                              </a:lnTo>
                              <a:lnTo>
                                <a:pt x="104" y="87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21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8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7" name="Freeform 2249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6 w 121"/>
                            <a:gd name="T5" fmla="*/ 20 h 104"/>
                            <a:gd name="T6" fmla="*/ 111 w 121"/>
                            <a:gd name="T7" fmla="*/ 10 h 104"/>
                            <a:gd name="T8" fmla="*/ 104 w 121"/>
                            <a:gd name="T9" fmla="*/ 0 h 104"/>
                            <a:gd name="T10" fmla="*/ 104 w 121"/>
                            <a:gd name="T11" fmla="*/ 0 h 104"/>
                            <a:gd name="T12" fmla="*/ 109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19 w 121"/>
                            <a:gd name="T19" fmla="*/ 42 h 104"/>
                            <a:gd name="T20" fmla="*/ 119 w 121"/>
                            <a:gd name="T21" fmla="*/ 55 h 104"/>
                            <a:gd name="T22" fmla="*/ 114 w 121"/>
                            <a:gd name="T23" fmla="*/ 64 h 104"/>
                            <a:gd name="T24" fmla="*/ 109 w 121"/>
                            <a:gd name="T25" fmla="*/ 74 h 104"/>
                            <a:gd name="T26" fmla="*/ 102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99 h 104"/>
                            <a:gd name="T34" fmla="*/ 59 w 121"/>
                            <a:gd name="T35" fmla="*/ 102 h 104"/>
                            <a:gd name="T36" fmla="*/ 49 w 121"/>
                            <a:gd name="T37" fmla="*/ 99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2 w 121"/>
                            <a:gd name="T45" fmla="*/ 74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10 w 121"/>
                            <a:gd name="T63" fmla="*/ 10 h 104"/>
                            <a:gd name="T64" fmla="*/ 5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5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4 h 104"/>
                            <a:gd name="T78" fmla="*/ 27 w 121"/>
                            <a:gd name="T79" fmla="*/ 92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2 h 104"/>
                            <a:gd name="T92" fmla="*/ 104 w 121"/>
                            <a:gd name="T93" fmla="*/ 84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19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9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2" y="74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8A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8" name="Freeform 2250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4770"/>
                        </a:xfrm>
                        <a:custGeom>
                          <a:avLst/>
                          <a:gdLst>
                            <a:gd name="T0" fmla="*/ 121 w 121"/>
                            <a:gd name="T1" fmla="*/ 42 h 102"/>
                            <a:gd name="T2" fmla="*/ 119 w 121"/>
                            <a:gd name="T3" fmla="*/ 30 h 102"/>
                            <a:gd name="T4" fmla="*/ 116 w 121"/>
                            <a:gd name="T5" fmla="*/ 20 h 102"/>
                            <a:gd name="T6" fmla="*/ 111 w 121"/>
                            <a:gd name="T7" fmla="*/ 10 h 102"/>
                            <a:gd name="T8" fmla="*/ 104 w 121"/>
                            <a:gd name="T9" fmla="*/ 0 h 102"/>
                            <a:gd name="T10" fmla="*/ 102 w 121"/>
                            <a:gd name="T11" fmla="*/ 0 h 102"/>
                            <a:gd name="T12" fmla="*/ 109 w 121"/>
                            <a:gd name="T13" fmla="*/ 10 h 102"/>
                            <a:gd name="T14" fmla="*/ 114 w 121"/>
                            <a:gd name="T15" fmla="*/ 20 h 102"/>
                            <a:gd name="T16" fmla="*/ 119 w 121"/>
                            <a:gd name="T17" fmla="*/ 30 h 102"/>
                            <a:gd name="T18" fmla="*/ 119 w 121"/>
                            <a:gd name="T19" fmla="*/ 42 h 102"/>
                            <a:gd name="T20" fmla="*/ 119 w 121"/>
                            <a:gd name="T21" fmla="*/ 55 h 102"/>
                            <a:gd name="T22" fmla="*/ 114 w 121"/>
                            <a:gd name="T23" fmla="*/ 64 h 102"/>
                            <a:gd name="T24" fmla="*/ 109 w 121"/>
                            <a:gd name="T25" fmla="*/ 74 h 102"/>
                            <a:gd name="T26" fmla="*/ 102 w 121"/>
                            <a:gd name="T27" fmla="*/ 84 h 102"/>
                            <a:gd name="T28" fmla="*/ 94 w 121"/>
                            <a:gd name="T29" fmla="*/ 92 h 102"/>
                            <a:gd name="T30" fmla="*/ 84 w 121"/>
                            <a:gd name="T31" fmla="*/ 97 h 102"/>
                            <a:gd name="T32" fmla="*/ 72 w 121"/>
                            <a:gd name="T33" fmla="*/ 99 h 102"/>
                            <a:gd name="T34" fmla="*/ 59 w 121"/>
                            <a:gd name="T35" fmla="*/ 102 h 102"/>
                            <a:gd name="T36" fmla="*/ 49 w 121"/>
                            <a:gd name="T37" fmla="*/ 99 h 102"/>
                            <a:gd name="T38" fmla="*/ 37 w 121"/>
                            <a:gd name="T39" fmla="*/ 97 h 102"/>
                            <a:gd name="T40" fmla="*/ 27 w 121"/>
                            <a:gd name="T41" fmla="*/ 92 h 102"/>
                            <a:gd name="T42" fmla="*/ 20 w 121"/>
                            <a:gd name="T43" fmla="*/ 84 h 102"/>
                            <a:gd name="T44" fmla="*/ 12 w 121"/>
                            <a:gd name="T45" fmla="*/ 74 h 102"/>
                            <a:gd name="T46" fmla="*/ 7 w 121"/>
                            <a:gd name="T47" fmla="*/ 64 h 102"/>
                            <a:gd name="T48" fmla="*/ 2 w 121"/>
                            <a:gd name="T49" fmla="*/ 55 h 102"/>
                            <a:gd name="T50" fmla="*/ 2 w 121"/>
                            <a:gd name="T51" fmla="*/ 42 h 102"/>
                            <a:gd name="T52" fmla="*/ 2 w 121"/>
                            <a:gd name="T53" fmla="*/ 30 h 102"/>
                            <a:gd name="T54" fmla="*/ 7 w 121"/>
                            <a:gd name="T55" fmla="*/ 20 h 102"/>
                            <a:gd name="T56" fmla="*/ 12 w 121"/>
                            <a:gd name="T57" fmla="*/ 10 h 102"/>
                            <a:gd name="T58" fmla="*/ 20 w 121"/>
                            <a:gd name="T59" fmla="*/ 0 h 102"/>
                            <a:gd name="T60" fmla="*/ 17 w 121"/>
                            <a:gd name="T61" fmla="*/ 0 h 102"/>
                            <a:gd name="T62" fmla="*/ 10 w 121"/>
                            <a:gd name="T63" fmla="*/ 10 h 102"/>
                            <a:gd name="T64" fmla="*/ 5 w 121"/>
                            <a:gd name="T65" fmla="*/ 20 h 102"/>
                            <a:gd name="T66" fmla="*/ 2 w 121"/>
                            <a:gd name="T67" fmla="*/ 30 h 102"/>
                            <a:gd name="T68" fmla="*/ 0 w 121"/>
                            <a:gd name="T69" fmla="*/ 42 h 102"/>
                            <a:gd name="T70" fmla="*/ 2 w 121"/>
                            <a:gd name="T71" fmla="*/ 55 h 102"/>
                            <a:gd name="T72" fmla="*/ 5 w 121"/>
                            <a:gd name="T73" fmla="*/ 64 h 102"/>
                            <a:gd name="T74" fmla="*/ 10 w 121"/>
                            <a:gd name="T75" fmla="*/ 77 h 102"/>
                            <a:gd name="T76" fmla="*/ 17 w 121"/>
                            <a:gd name="T77" fmla="*/ 84 h 102"/>
                            <a:gd name="T78" fmla="*/ 27 w 121"/>
                            <a:gd name="T79" fmla="*/ 92 h 102"/>
                            <a:gd name="T80" fmla="*/ 37 w 121"/>
                            <a:gd name="T81" fmla="*/ 97 h 102"/>
                            <a:gd name="T82" fmla="*/ 49 w 121"/>
                            <a:gd name="T83" fmla="*/ 102 h 102"/>
                            <a:gd name="T84" fmla="*/ 59 w 121"/>
                            <a:gd name="T85" fmla="*/ 102 h 102"/>
                            <a:gd name="T86" fmla="*/ 72 w 121"/>
                            <a:gd name="T87" fmla="*/ 102 h 102"/>
                            <a:gd name="T88" fmla="*/ 84 w 121"/>
                            <a:gd name="T89" fmla="*/ 97 h 102"/>
                            <a:gd name="T90" fmla="*/ 94 w 121"/>
                            <a:gd name="T91" fmla="*/ 92 h 102"/>
                            <a:gd name="T92" fmla="*/ 104 w 121"/>
                            <a:gd name="T93" fmla="*/ 84 h 102"/>
                            <a:gd name="T94" fmla="*/ 111 w 121"/>
                            <a:gd name="T95" fmla="*/ 77 h 102"/>
                            <a:gd name="T96" fmla="*/ 116 w 121"/>
                            <a:gd name="T97" fmla="*/ 64 h 102"/>
                            <a:gd name="T98" fmla="*/ 119 w 121"/>
                            <a:gd name="T99" fmla="*/ 55 h 102"/>
                            <a:gd name="T100" fmla="*/ 121 w 121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2">
                              <a:moveTo>
                                <a:pt x="121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102"/>
                              </a:lnTo>
                              <a:lnTo>
                                <a:pt x="59" y="102"/>
                              </a:lnTo>
                              <a:lnTo>
                                <a:pt x="72" y="102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4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8B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9" name="Freeform 2251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5565" cy="64770"/>
                        </a:xfrm>
                        <a:custGeom>
                          <a:avLst/>
                          <a:gdLst>
                            <a:gd name="T0" fmla="*/ 119 w 119"/>
                            <a:gd name="T1" fmla="*/ 42 h 102"/>
                            <a:gd name="T2" fmla="*/ 119 w 119"/>
                            <a:gd name="T3" fmla="*/ 30 h 102"/>
                            <a:gd name="T4" fmla="*/ 116 w 119"/>
                            <a:gd name="T5" fmla="*/ 20 h 102"/>
                            <a:gd name="T6" fmla="*/ 109 w 119"/>
                            <a:gd name="T7" fmla="*/ 10 h 102"/>
                            <a:gd name="T8" fmla="*/ 104 w 119"/>
                            <a:gd name="T9" fmla="*/ 0 h 102"/>
                            <a:gd name="T10" fmla="*/ 102 w 119"/>
                            <a:gd name="T11" fmla="*/ 0 h 102"/>
                            <a:gd name="T12" fmla="*/ 109 w 119"/>
                            <a:gd name="T13" fmla="*/ 10 h 102"/>
                            <a:gd name="T14" fmla="*/ 114 w 119"/>
                            <a:gd name="T15" fmla="*/ 20 h 102"/>
                            <a:gd name="T16" fmla="*/ 116 w 119"/>
                            <a:gd name="T17" fmla="*/ 30 h 102"/>
                            <a:gd name="T18" fmla="*/ 119 w 119"/>
                            <a:gd name="T19" fmla="*/ 42 h 102"/>
                            <a:gd name="T20" fmla="*/ 116 w 119"/>
                            <a:gd name="T21" fmla="*/ 55 h 102"/>
                            <a:gd name="T22" fmla="*/ 114 w 119"/>
                            <a:gd name="T23" fmla="*/ 64 h 102"/>
                            <a:gd name="T24" fmla="*/ 109 w 119"/>
                            <a:gd name="T25" fmla="*/ 74 h 102"/>
                            <a:gd name="T26" fmla="*/ 102 w 119"/>
                            <a:gd name="T27" fmla="*/ 84 h 102"/>
                            <a:gd name="T28" fmla="*/ 92 w 119"/>
                            <a:gd name="T29" fmla="*/ 89 h 102"/>
                            <a:gd name="T30" fmla="*/ 82 w 119"/>
                            <a:gd name="T31" fmla="*/ 97 h 102"/>
                            <a:gd name="T32" fmla="*/ 72 w 119"/>
                            <a:gd name="T33" fmla="*/ 99 h 102"/>
                            <a:gd name="T34" fmla="*/ 59 w 119"/>
                            <a:gd name="T35" fmla="*/ 99 h 102"/>
                            <a:gd name="T36" fmla="*/ 49 w 119"/>
                            <a:gd name="T37" fmla="*/ 99 h 102"/>
                            <a:gd name="T38" fmla="*/ 37 w 119"/>
                            <a:gd name="T39" fmla="*/ 97 h 102"/>
                            <a:gd name="T40" fmla="*/ 27 w 119"/>
                            <a:gd name="T41" fmla="*/ 89 h 102"/>
                            <a:gd name="T42" fmla="*/ 20 w 119"/>
                            <a:gd name="T43" fmla="*/ 84 h 102"/>
                            <a:gd name="T44" fmla="*/ 12 w 119"/>
                            <a:gd name="T45" fmla="*/ 74 h 102"/>
                            <a:gd name="T46" fmla="*/ 7 w 119"/>
                            <a:gd name="T47" fmla="*/ 64 h 102"/>
                            <a:gd name="T48" fmla="*/ 5 w 119"/>
                            <a:gd name="T49" fmla="*/ 55 h 102"/>
                            <a:gd name="T50" fmla="*/ 2 w 119"/>
                            <a:gd name="T51" fmla="*/ 42 h 102"/>
                            <a:gd name="T52" fmla="*/ 5 w 119"/>
                            <a:gd name="T53" fmla="*/ 30 h 102"/>
                            <a:gd name="T54" fmla="*/ 7 w 119"/>
                            <a:gd name="T55" fmla="*/ 20 h 102"/>
                            <a:gd name="T56" fmla="*/ 12 w 119"/>
                            <a:gd name="T57" fmla="*/ 10 h 102"/>
                            <a:gd name="T58" fmla="*/ 20 w 119"/>
                            <a:gd name="T59" fmla="*/ 0 h 102"/>
                            <a:gd name="T60" fmla="*/ 17 w 119"/>
                            <a:gd name="T61" fmla="*/ 0 h 102"/>
                            <a:gd name="T62" fmla="*/ 10 w 119"/>
                            <a:gd name="T63" fmla="*/ 10 h 102"/>
                            <a:gd name="T64" fmla="*/ 5 w 119"/>
                            <a:gd name="T65" fmla="*/ 20 h 102"/>
                            <a:gd name="T66" fmla="*/ 2 w 119"/>
                            <a:gd name="T67" fmla="*/ 30 h 102"/>
                            <a:gd name="T68" fmla="*/ 0 w 119"/>
                            <a:gd name="T69" fmla="*/ 42 h 102"/>
                            <a:gd name="T70" fmla="*/ 2 w 119"/>
                            <a:gd name="T71" fmla="*/ 55 h 102"/>
                            <a:gd name="T72" fmla="*/ 5 w 119"/>
                            <a:gd name="T73" fmla="*/ 64 h 102"/>
                            <a:gd name="T74" fmla="*/ 12 w 119"/>
                            <a:gd name="T75" fmla="*/ 74 h 102"/>
                            <a:gd name="T76" fmla="*/ 17 w 119"/>
                            <a:gd name="T77" fmla="*/ 84 h 102"/>
                            <a:gd name="T78" fmla="*/ 27 w 119"/>
                            <a:gd name="T79" fmla="*/ 92 h 102"/>
                            <a:gd name="T80" fmla="*/ 37 w 119"/>
                            <a:gd name="T81" fmla="*/ 97 h 102"/>
                            <a:gd name="T82" fmla="*/ 49 w 119"/>
                            <a:gd name="T83" fmla="*/ 99 h 102"/>
                            <a:gd name="T84" fmla="*/ 59 w 119"/>
                            <a:gd name="T85" fmla="*/ 102 h 102"/>
                            <a:gd name="T86" fmla="*/ 72 w 119"/>
                            <a:gd name="T87" fmla="*/ 99 h 102"/>
                            <a:gd name="T88" fmla="*/ 84 w 119"/>
                            <a:gd name="T89" fmla="*/ 97 h 102"/>
                            <a:gd name="T90" fmla="*/ 94 w 119"/>
                            <a:gd name="T91" fmla="*/ 92 h 102"/>
                            <a:gd name="T92" fmla="*/ 102 w 119"/>
                            <a:gd name="T93" fmla="*/ 84 h 102"/>
                            <a:gd name="T94" fmla="*/ 109 w 119"/>
                            <a:gd name="T95" fmla="*/ 74 h 102"/>
                            <a:gd name="T96" fmla="*/ 114 w 119"/>
                            <a:gd name="T97" fmla="*/ 64 h 102"/>
                            <a:gd name="T98" fmla="*/ 119 w 119"/>
                            <a:gd name="T99" fmla="*/ 55 h 102"/>
                            <a:gd name="T100" fmla="*/ 119 w 119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9" h="102">
                              <a:moveTo>
                                <a:pt x="119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09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6" y="30"/>
                              </a:lnTo>
                              <a:lnTo>
                                <a:pt x="119" y="42"/>
                              </a:lnTo>
                              <a:lnTo>
                                <a:pt x="116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2" y="89"/>
                              </a:lnTo>
                              <a:lnTo>
                                <a:pt x="82" y="97"/>
                              </a:lnTo>
                              <a:lnTo>
                                <a:pt x="72" y="99"/>
                              </a:lnTo>
                              <a:lnTo>
                                <a:pt x="59" y="99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89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5" y="55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2" y="74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99"/>
                              </a:lnTo>
                              <a:lnTo>
                                <a:pt x="59" y="102"/>
                              </a:lnTo>
                              <a:lnTo>
                                <a:pt x="72" y="99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2" y="84"/>
                              </a:lnTo>
                              <a:lnTo>
                                <a:pt x="109" y="74"/>
                              </a:lnTo>
                              <a:lnTo>
                                <a:pt x="114" y="64"/>
                              </a:lnTo>
                              <a:lnTo>
                                <a:pt x="119" y="55"/>
                              </a:lnTo>
                              <a:lnTo>
                                <a:pt x="11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8C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0" name="Freeform 2252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4770"/>
                        </a:xfrm>
                        <a:custGeom>
                          <a:avLst/>
                          <a:gdLst>
                            <a:gd name="T0" fmla="*/ 117 w 117"/>
                            <a:gd name="T1" fmla="*/ 42 h 102"/>
                            <a:gd name="T2" fmla="*/ 117 w 117"/>
                            <a:gd name="T3" fmla="*/ 30 h 102"/>
                            <a:gd name="T4" fmla="*/ 112 w 117"/>
                            <a:gd name="T5" fmla="*/ 20 h 102"/>
                            <a:gd name="T6" fmla="*/ 107 w 117"/>
                            <a:gd name="T7" fmla="*/ 10 h 102"/>
                            <a:gd name="T8" fmla="*/ 100 w 117"/>
                            <a:gd name="T9" fmla="*/ 0 h 102"/>
                            <a:gd name="T10" fmla="*/ 97 w 117"/>
                            <a:gd name="T11" fmla="*/ 0 h 102"/>
                            <a:gd name="T12" fmla="*/ 104 w 117"/>
                            <a:gd name="T13" fmla="*/ 10 h 102"/>
                            <a:gd name="T14" fmla="*/ 112 w 117"/>
                            <a:gd name="T15" fmla="*/ 20 h 102"/>
                            <a:gd name="T16" fmla="*/ 114 w 117"/>
                            <a:gd name="T17" fmla="*/ 30 h 102"/>
                            <a:gd name="T18" fmla="*/ 114 w 117"/>
                            <a:gd name="T19" fmla="*/ 42 h 102"/>
                            <a:gd name="T20" fmla="*/ 114 w 117"/>
                            <a:gd name="T21" fmla="*/ 55 h 102"/>
                            <a:gd name="T22" fmla="*/ 112 w 117"/>
                            <a:gd name="T23" fmla="*/ 64 h 102"/>
                            <a:gd name="T24" fmla="*/ 107 w 117"/>
                            <a:gd name="T25" fmla="*/ 74 h 102"/>
                            <a:gd name="T26" fmla="*/ 100 w 117"/>
                            <a:gd name="T27" fmla="*/ 82 h 102"/>
                            <a:gd name="T28" fmla="*/ 90 w 117"/>
                            <a:gd name="T29" fmla="*/ 89 h 102"/>
                            <a:gd name="T30" fmla="*/ 80 w 117"/>
                            <a:gd name="T31" fmla="*/ 94 h 102"/>
                            <a:gd name="T32" fmla="*/ 70 w 117"/>
                            <a:gd name="T33" fmla="*/ 99 h 102"/>
                            <a:gd name="T34" fmla="*/ 57 w 117"/>
                            <a:gd name="T35" fmla="*/ 99 h 102"/>
                            <a:gd name="T36" fmla="*/ 47 w 117"/>
                            <a:gd name="T37" fmla="*/ 99 h 102"/>
                            <a:gd name="T38" fmla="*/ 35 w 117"/>
                            <a:gd name="T39" fmla="*/ 94 h 102"/>
                            <a:gd name="T40" fmla="*/ 27 w 117"/>
                            <a:gd name="T41" fmla="*/ 89 h 102"/>
                            <a:gd name="T42" fmla="*/ 18 w 117"/>
                            <a:gd name="T43" fmla="*/ 82 h 102"/>
                            <a:gd name="T44" fmla="*/ 10 w 117"/>
                            <a:gd name="T45" fmla="*/ 74 h 102"/>
                            <a:gd name="T46" fmla="*/ 5 w 117"/>
                            <a:gd name="T47" fmla="*/ 64 h 102"/>
                            <a:gd name="T48" fmla="*/ 3 w 117"/>
                            <a:gd name="T49" fmla="*/ 55 h 102"/>
                            <a:gd name="T50" fmla="*/ 0 w 117"/>
                            <a:gd name="T51" fmla="*/ 42 h 102"/>
                            <a:gd name="T52" fmla="*/ 3 w 117"/>
                            <a:gd name="T53" fmla="*/ 30 h 102"/>
                            <a:gd name="T54" fmla="*/ 5 w 117"/>
                            <a:gd name="T55" fmla="*/ 20 h 102"/>
                            <a:gd name="T56" fmla="*/ 13 w 117"/>
                            <a:gd name="T57" fmla="*/ 10 h 102"/>
                            <a:gd name="T58" fmla="*/ 20 w 117"/>
                            <a:gd name="T59" fmla="*/ 0 h 102"/>
                            <a:gd name="T60" fmla="*/ 18 w 117"/>
                            <a:gd name="T61" fmla="*/ 0 h 102"/>
                            <a:gd name="T62" fmla="*/ 10 w 117"/>
                            <a:gd name="T63" fmla="*/ 10 h 102"/>
                            <a:gd name="T64" fmla="*/ 5 w 117"/>
                            <a:gd name="T65" fmla="*/ 20 h 102"/>
                            <a:gd name="T66" fmla="*/ 0 w 117"/>
                            <a:gd name="T67" fmla="*/ 30 h 102"/>
                            <a:gd name="T68" fmla="*/ 0 w 117"/>
                            <a:gd name="T69" fmla="*/ 42 h 102"/>
                            <a:gd name="T70" fmla="*/ 0 w 117"/>
                            <a:gd name="T71" fmla="*/ 55 h 102"/>
                            <a:gd name="T72" fmla="*/ 5 w 117"/>
                            <a:gd name="T73" fmla="*/ 64 h 102"/>
                            <a:gd name="T74" fmla="*/ 10 w 117"/>
                            <a:gd name="T75" fmla="*/ 74 h 102"/>
                            <a:gd name="T76" fmla="*/ 18 w 117"/>
                            <a:gd name="T77" fmla="*/ 84 h 102"/>
                            <a:gd name="T78" fmla="*/ 25 w 117"/>
                            <a:gd name="T79" fmla="*/ 92 h 102"/>
                            <a:gd name="T80" fmla="*/ 35 w 117"/>
                            <a:gd name="T81" fmla="*/ 97 h 102"/>
                            <a:gd name="T82" fmla="*/ 47 w 117"/>
                            <a:gd name="T83" fmla="*/ 99 h 102"/>
                            <a:gd name="T84" fmla="*/ 57 w 117"/>
                            <a:gd name="T85" fmla="*/ 102 h 102"/>
                            <a:gd name="T86" fmla="*/ 70 w 117"/>
                            <a:gd name="T87" fmla="*/ 99 h 102"/>
                            <a:gd name="T88" fmla="*/ 82 w 117"/>
                            <a:gd name="T89" fmla="*/ 97 h 102"/>
                            <a:gd name="T90" fmla="*/ 92 w 117"/>
                            <a:gd name="T91" fmla="*/ 92 h 102"/>
                            <a:gd name="T92" fmla="*/ 100 w 117"/>
                            <a:gd name="T93" fmla="*/ 84 h 102"/>
                            <a:gd name="T94" fmla="*/ 107 w 117"/>
                            <a:gd name="T95" fmla="*/ 74 h 102"/>
                            <a:gd name="T96" fmla="*/ 112 w 117"/>
                            <a:gd name="T97" fmla="*/ 64 h 102"/>
                            <a:gd name="T98" fmla="*/ 117 w 117"/>
                            <a:gd name="T99" fmla="*/ 55 h 102"/>
                            <a:gd name="T100" fmla="*/ 117 w 117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102">
                              <a:moveTo>
                                <a:pt x="117" y="42"/>
                              </a:moveTo>
                              <a:lnTo>
                                <a:pt x="117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12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12" y="64"/>
                              </a:lnTo>
                              <a:lnTo>
                                <a:pt x="107" y="74"/>
                              </a:lnTo>
                              <a:lnTo>
                                <a:pt x="100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9"/>
                              </a:lnTo>
                              <a:lnTo>
                                <a:pt x="57" y="99"/>
                              </a:lnTo>
                              <a:lnTo>
                                <a:pt x="47" y="99"/>
                              </a:lnTo>
                              <a:lnTo>
                                <a:pt x="35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0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92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102"/>
                              </a:lnTo>
                              <a:lnTo>
                                <a:pt x="70" y="99"/>
                              </a:lnTo>
                              <a:lnTo>
                                <a:pt x="82" y="97"/>
                              </a:lnTo>
                              <a:lnTo>
                                <a:pt x="92" y="92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7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8E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1" name="Freeform 2253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2865"/>
                        </a:xfrm>
                        <a:custGeom>
                          <a:avLst/>
                          <a:gdLst>
                            <a:gd name="T0" fmla="*/ 117 w 117"/>
                            <a:gd name="T1" fmla="*/ 42 h 99"/>
                            <a:gd name="T2" fmla="*/ 114 w 117"/>
                            <a:gd name="T3" fmla="*/ 30 h 99"/>
                            <a:gd name="T4" fmla="*/ 112 w 117"/>
                            <a:gd name="T5" fmla="*/ 20 h 99"/>
                            <a:gd name="T6" fmla="*/ 107 w 117"/>
                            <a:gd name="T7" fmla="*/ 10 h 99"/>
                            <a:gd name="T8" fmla="*/ 100 w 117"/>
                            <a:gd name="T9" fmla="*/ 0 h 99"/>
                            <a:gd name="T10" fmla="*/ 97 w 117"/>
                            <a:gd name="T11" fmla="*/ 0 h 99"/>
                            <a:gd name="T12" fmla="*/ 104 w 117"/>
                            <a:gd name="T13" fmla="*/ 10 h 99"/>
                            <a:gd name="T14" fmla="*/ 109 w 117"/>
                            <a:gd name="T15" fmla="*/ 20 h 99"/>
                            <a:gd name="T16" fmla="*/ 114 w 117"/>
                            <a:gd name="T17" fmla="*/ 30 h 99"/>
                            <a:gd name="T18" fmla="*/ 114 w 117"/>
                            <a:gd name="T19" fmla="*/ 42 h 99"/>
                            <a:gd name="T20" fmla="*/ 114 w 117"/>
                            <a:gd name="T21" fmla="*/ 55 h 99"/>
                            <a:gd name="T22" fmla="*/ 109 w 117"/>
                            <a:gd name="T23" fmla="*/ 64 h 99"/>
                            <a:gd name="T24" fmla="*/ 104 w 117"/>
                            <a:gd name="T25" fmla="*/ 74 h 99"/>
                            <a:gd name="T26" fmla="*/ 97 w 117"/>
                            <a:gd name="T27" fmla="*/ 82 h 99"/>
                            <a:gd name="T28" fmla="*/ 90 w 117"/>
                            <a:gd name="T29" fmla="*/ 89 h 99"/>
                            <a:gd name="T30" fmla="*/ 80 w 117"/>
                            <a:gd name="T31" fmla="*/ 94 h 99"/>
                            <a:gd name="T32" fmla="*/ 70 w 117"/>
                            <a:gd name="T33" fmla="*/ 97 h 99"/>
                            <a:gd name="T34" fmla="*/ 57 w 117"/>
                            <a:gd name="T35" fmla="*/ 99 h 99"/>
                            <a:gd name="T36" fmla="*/ 47 w 117"/>
                            <a:gd name="T37" fmla="*/ 97 h 99"/>
                            <a:gd name="T38" fmla="*/ 37 w 117"/>
                            <a:gd name="T39" fmla="*/ 94 h 99"/>
                            <a:gd name="T40" fmla="*/ 27 w 117"/>
                            <a:gd name="T41" fmla="*/ 89 h 99"/>
                            <a:gd name="T42" fmla="*/ 18 w 117"/>
                            <a:gd name="T43" fmla="*/ 82 h 99"/>
                            <a:gd name="T44" fmla="*/ 13 w 117"/>
                            <a:gd name="T45" fmla="*/ 74 h 99"/>
                            <a:gd name="T46" fmla="*/ 5 w 117"/>
                            <a:gd name="T47" fmla="*/ 64 h 99"/>
                            <a:gd name="T48" fmla="*/ 3 w 117"/>
                            <a:gd name="T49" fmla="*/ 55 h 99"/>
                            <a:gd name="T50" fmla="*/ 3 w 117"/>
                            <a:gd name="T51" fmla="*/ 42 h 99"/>
                            <a:gd name="T52" fmla="*/ 3 w 117"/>
                            <a:gd name="T53" fmla="*/ 30 h 99"/>
                            <a:gd name="T54" fmla="*/ 8 w 117"/>
                            <a:gd name="T55" fmla="*/ 20 h 99"/>
                            <a:gd name="T56" fmla="*/ 13 w 117"/>
                            <a:gd name="T57" fmla="*/ 10 h 99"/>
                            <a:gd name="T58" fmla="*/ 20 w 117"/>
                            <a:gd name="T59" fmla="*/ 0 h 99"/>
                            <a:gd name="T60" fmla="*/ 18 w 117"/>
                            <a:gd name="T61" fmla="*/ 0 h 99"/>
                            <a:gd name="T62" fmla="*/ 10 w 117"/>
                            <a:gd name="T63" fmla="*/ 10 h 99"/>
                            <a:gd name="T64" fmla="*/ 5 w 117"/>
                            <a:gd name="T65" fmla="*/ 20 h 99"/>
                            <a:gd name="T66" fmla="*/ 3 w 117"/>
                            <a:gd name="T67" fmla="*/ 30 h 99"/>
                            <a:gd name="T68" fmla="*/ 0 w 117"/>
                            <a:gd name="T69" fmla="*/ 42 h 99"/>
                            <a:gd name="T70" fmla="*/ 3 w 117"/>
                            <a:gd name="T71" fmla="*/ 55 h 99"/>
                            <a:gd name="T72" fmla="*/ 5 w 117"/>
                            <a:gd name="T73" fmla="*/ 64 h 99"/>
                            <a:gd name="T74" fmla="*/ 10 w 117"/>
                            <a:gd name="T75" fmla="*/ 74 h 99"/>
                            <a:gd name="T76" fmla="*/ 18 w 117"/>
                            <a:gd name="T77" fmla="*/ 84 h 99"/>
                            <a:gd name="T78" fmla="*/ 25 w 117"/>
                            <a:gd name="T79" fmla="*/ 89 h 99"/>
                            <a:gd name="T80" fmla="*/ 35 w 117"/>
                            <a:gd name="T81" fmla="*/ 97 h 99"/>
                            <a:gd name="T82" fmla="*/ 47 w 117"/>
                            <a:gd name="T83" fmla="*/ 99 h 99"/>
                            <a:gd name="T84" fmla="*/ 57 w 117"/>
                            <a:gd name="T85" fmla="*/ 99 h 99"/>
                            <a:gd name="T86" fmla="*/ 70 w 117"/>
                            <a:gd name="T87" fmla="*/ 99 h 99"/>
                            <a:gd name="T88" fmla="*/ 80 w 117"/>
                            <a:gd name="T89" fmla="*/ 97 h 99"/>
                            <a:gd name="T90" fmla="*/ 90 w 117"/>
                            <a:gd name="T91" fmla="*/ 89 h 99"/>
                            <a:gd name="T92" fmla="*/ 100 w 117"/>
                            <a:gd name="T93" fmla="*/ 84 h 99"/>
                            <a:gd name="T94" fmla="*/ 107 w 117"/>
                            <a:gd name="T95" fmla="*/ 74 h 99"/>
                            <a:gd name="T96" fmla="*/ 112 w 117"/>
                            <a:gd name="T97" fmla="*/ 64 h 99"/>
                            <a:gd name="T98" fmla="*/ 114 w 117"/>
                            <a:gd name="T99" fmla="*/ 55 h 99"/>
                            <a:gd name="T100" fmla="*/ 117 w 117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99">
                              <a:moveTo>
                                <a:pt x="117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09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9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3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89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7"/>
                              </a:lnTo>
                              <a:lnTo>
                                <a:pt x="90" y="89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8F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2" name="Freeform 2254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2390" cy="62865"/>
                        </a:xfrm>
                        <a:custGeom>
                          <a:avLst/>
                          <a:gdLst>
                            <a:gd name="T0" fmla="*/ 114 w 114"/>
                            <a:gd name="T1" fmla="*/ 42 h 99"/>
                            <a:gd name="T2" fmla="*/ 114 w 114"/>
                            <a:gd name="T3" fmla="*/ 30 h 99"/>
                            <a:gd name="T4" fmla="*/ 112 w 114"/>
                            <a:gd name="T5" fmla="*/ 20 h 99"/>
                            <a:gd name="T6" fmla="*/ 104 w 114"/>
                            <a:gd name="T7" fmla="*/ 10 h 99"/>
                            <a:gd name="T8" fmla="*/ 97 w 114"/>
                            <a:gd name="T9" fmla="*/ 0 h 99"/>
                            <a:gd name="T10" fmla="*/ 95 w 114"/>
                            <a:gd name="T11" fmla="*/ 0 h 99"/>
                            <a:gd name="T12" fmla="*/ 102 w 114"/>
                            <a:gd name="T13" fmla="*/ 10 h 99"/>
                            <a:gd name="T14" fmla="*/ 109 w 114"/>
                            <a:gd name="T15" fmla="*/ 20 h 99"/>
                            <a:gd name="T16" fmla="*/ 112 w 114"/>
                            <a:gd name="T17" fmla="*/ 30 h 99"/>
                            <a:gd name="T18" fmla="*/ 114 w 114"/>
                            <a:gd name="T19" fmla="*/ 42 h 99"/>
                            <a:gd name="T20" fmla="*/ 112 w 114"/>
                            <a:gd name="T21" fmla="*/ 55 h 99"/>
                            <a:gd name="T22" fmla="*/ 109 w 114"/>
                            <a:gd name="T23" fmla="*/ 64 h 99"/>
                            <a:gd name="T24" fmla="*/ 104 w 114"/>
                            <a:gd name="T25" fmla="*/ 74 h 99"/>
                            <a:gd name="T26" fmla="*/ 97 w 114"/>
                            <a:gd name="T27" fmla="*/ 82 h 99"/>
                            <a:gd name="T28" fmla="*/ 90 w 114"/>
                            <a:gd name="T29" fmla="*/ 89 h 99"/>
                            <a:gd name="T30" fmla="*/ 80 w 114"/>
                            <a:gd name="T31" fmla="*/ 94 h 99"/>
                            <a:gd name="T32" fmla="*/ 70 w 114"/>
                            <a:gd name="T33" fmla="*/ 97 h 99"/>
                            <a:gd name="T34" fmla="*/ 57 w 114"/>
                            <a:gd name="T35" fmla="*/ 97 h 99"/>
                            <a:gd name="T36" fmla="*/ 47 w 114"/>
                            <a:gd name="T37" fmla="*/ 97 h 99"/>
                            <a:gd name="T38" fmla="*/ 37 w 114"/>
                            <a:gd name="T39" fmla="*/ 94 h 99"/>
                            <a:gd name="T40" fmla="*/ 27 w 114"/>
                            <a:gd name="T41" fmla="*/ 89 h 99"/>
                            <a:gd name="T42" fmla="*/ 20 w 114"/>
                            <a:gd name="T43" fmla="*/ 82 h 99"/>
                            <a:gd name="T44" fmla="*/ 13 w 114"/>
                            <a:gd name="T45" fmla="*/ 74 h 99"/>
                            <a:gd name="T46" fmla="*/ 8 w 114"/>
                            <a:gd name="T47" fmla="*/ 64 h 99"/>
                            <a:gd name="T48" fmla="*/ 3 w 114"/>
                            <a:gd name="T49" fmla="*/ 55 h 99"/>
                            <a:gd name="T50" fmla="*/ 3 w 114"/>
                            <a:gd name="T51" fmla="*/ 42 h 99"/>
                            <a:gd name="T52" fmla="*/ 3 w 114"/>
                            <a:gd name="T53" fmla="*/ 30 h 99"/>
                            <a:gd name="T54" fmla="*/ 8 w 114"/>
                            <a:gd name="T55" fmla="*/ 20 h 99"/>
                            <a:gd name="T56" fmla="*/ 13 w 114"/>
                            <a:gd name="T57" fmla="*/ 10 h 99"/>
                            <a:gd name="T58" fmla="*/ 20 w 114"/>
                            <a:gd name="T59" fmla="*/ 0 h 99"/>
                            <a:gd name="T60" fmla="*/ 20 w 114"/>
                            <a:gd name="T61" fmla="*/ 0 h 99"/>
                            <a:gd name="T62" fmla="*/ 13 w 114"/>
                            <a:gd name="T63" fmla="*/ 10 h 99"/>
                            <a:gd name="T64" fmla="*/ 5 w 114"/>
                            <a:gd name="T65" fmla="*/ 20 h 99"/>
                            <a:gd name="T66" fmla="*/ 3 w 114"/>
                            <a:gd name="T67" fmla="*/ 30 h 99"/>
                            <a:gd name="T68" fmla="*/ 0 w 114"/>
                            <a:gd name="T69" fmla="*/ 42 h 99"/>
                            <a:gd name="T70" fmla="*/ 3 w 114"/>
                            <a:gd name="T71" fmla="*/ 55 h 99"/>
                            <a:gd name="T72" fmla="*/ 5 w 114"/>
                            <a:gd name="T73" fmla="*/ 64 h 99"/>
                            <a:gd name="T74" fmla="*/ 10 w 114"/>
                            <a:gd name="T75" fmla="*/ 74 h 99"/>
                            <a:gd name="T76" fmla="*/ 18 w 114"/>
                            <a:gd name="T77" fmla="*/ 82 h 99"/>
                            <a:gd name="T78" fmla="*/ 27 w 114"/>
                            <a:gd name="T79" fmla="*/ 89 h 99"/>
                            <a:gd name="T80" fmla="*/ 35 w 114"/>
                            <a:gd name="T81" fmla="*/ 94 h 99"/>
                            <a:gd name="T82" fmla="*/ 47 w 114"/>
                            <a:gd name="T83" fmla="*/ 99 h 99"/>
                            <a:gd name="T84" fmla="*/ 57 w 114"/>
                            <a:gd name="T85" fmla="*/ 99 h 99"/>
                            <a:gd name="T86" fmla="*/ 70 w 114"/>
                            <a:gd name="T87" fmla="*/ 99 h 99"/>
                            <a:gd name="T88" fmla="*/ 80 w 114"/>
                            <a:gd name="T89" fmla="*/ 94 h 99"/>
                            <a:gd name="T90" fmla="*/ 90 w 114"/>
                            <a:gd name="T91" fmla="*/ 89 h 99"/>
                            <a:gd name="T92" fmla="*/ 100 w 114"/>
                            <a:gd name="T93" fmla="*/ 82 h 99"/>
                            <a:gd name="T94" fmla="*/ 107 w 114"/>
                            <a:gd name="T95" fmla="*/ 74 h 99"/>
                            <a:gd name="T96" fmla="*/ 112 w 114"/>
                            <a:gd name="T97" fmla="*/ 64 h 99"/>
                            <a:gd name="T98" fmla="*/ 114 w 114"/>
                            <a:gd name="T99" fmla="*/ 55 h 99"/>
                            <a:gd name="T100" fmla="*/ 114 w 114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4" h="99">
                              <a:moveTo>
                                <a:pt x="114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4" y="10"/>
                              </a:lnTo>
                              <a:lnTo>
                                <a:pt x="97" y="0"/>
                              </a:lnTo>
                              <a:lnTo>
                                <a:pt x="95" y="0"/>
                              </a:lnTo>
                              <a:lnTo>
                                <a:pt x="102" y="10"/>
                              </a:lnTo>
                              <a:lnTo>
                                <a:pt x="109" y="20"/>
                              </a:lnTo>
                              <a:lnTo>
                                <a:pt x="112" y="30"/>
                              </a:lnTo>
                              <a:lnTo>
                                <a:pt x="114" y="42"/>
                              </a:lnTo>
                              <a:lnTo>
                                <a:pt x="112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7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20" y="82"/>
                              </a:lnTo>
                              <a:lnTo>
                                <a:pt x="13" y="74"/>
                              </a:lnTo>
                              <a:lnTo>
                                <a:pt x="8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2"/>
                              </a:lnTo>
                              <a:lnTo>
                                <a:pt x="27" y="89"/>
                              </a:lnTo>
                              <a:lnTo>
                                <a:pt x="35" y="94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4"/>
                              </a:lnTo>
                              <a:lnTo>
                                <a:pt x="90" y="89"/>
                              </a:lnTo>
                              <a:lnTo>
                                <a:pt x="100" y="82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90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3" name="Freeform 2255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2865"/>
                        </a:xfrm>
                        <a:custGeom>
                          <a:avLst/>
                          <a:gdLst>
                            <a:gd name="T0" fmla="*/ 111 w 111"/>
                            <a:gd name="T1" fmla="*/ 42 h 99"/>
                            <a:gd name="T2" fmla="*/ 111 w 111"/>
                            <a:gd name="T3" fmla="*/ 30 h 99"/>
                            <a:gd name="T4" fmla="*/ 106 w 111"/>
                            <a:gd name="T5" fmla="*/ 20 h 99"/>
                            <a:gd name="T6" fmla="*/ 101 w 111"/>
                            <a:gd name="T7" fmla="*/ 10 h 99"/>
                            <a:gd name="T8" fmla="*/ 94 w 111"/>
                            <a:gd name="T9" fmla="*/ 0 h 99"/>
                            <a:gd name="T10" fmla="*/ 92 w 111"/>
                            <a:gd name="T11" fmla="*/ 0 h 99"/>
                            <a:gd name="T12" fmla="*/ 99 w 111"/>
                            <a:gd name="T13" fmla="*/ 10 h 99"/>
                            <a:gd name="T14" fmla="*/ 104 w 111"/>
                            <a:gd name="T15" fmla="*/ 20 h 99"/>
                            <a:gd name="T16" fmla="*/ 109 w 111"/>
                            <a:gd name="T17" fmla="*/ 30 h 99"/>
                            <a:gd name="T18" fmla="*/ 111 w 111"/>
                            <a:gd name="T19" fmla="*/ 42 h 99"/>
                            <a:gd name="T20" fmla="*/ 109 w 111"/>
                            <a:gd name="T21" fmla="*/ 52 h 99"/>
                            <a:gd name="T22" fmla="*/ 106 w 111"/>
                            <a:gd name="T23" fmla="*/ 64 h 99"/>
                            <a:gd name="T24" fmla="*/ 101 w 111"/>
                            <a:gd name="T25" fmla="*/ 72 h 99"/>
                            <a:gd name="T26" fmla="*/ 94 w 111"/>
                            <a:gd name="T27" fmla="*/ 82 h 99"/>
                            <a:gd name="T28" fmla="*/ 87 w 111"/>
                            <a:gd name="T29" fmla="*/ 87 h 99"/>
                            <a:gd name="T30" fmla="*/ 77 w 111"/>
                            <a:gd name="T31" fmla="*/ 92 h 99"/>
                            <a:gd name="T32" fmla="*/ 67 w 111"/>
                            <a:gd name="T33" fmla="*/ 97 h 99"/>
                            <a:gd name="T34" fmla="*/ 54 w 111"/>
                            <a:gd name="T35" fmla="*/ 97 h 99"/>
                            <a:gd name="T36" fmla="*/ 44 w 111"/>
                            <a:gd name="T37" fmla="*/ 97 h 99"/>
                            <a:gd name="T38" fmla="*/ 34 w 111"/>
                            <a:gd name="T39" fmla="*/ 92 h 99"/>
                            <a:gd name="T40" fmla="*/ 24 w 111"/>
                            <a:gd name="T41" fmla="*/ 87 h 99"/>
                            <a:gd name="T42" fmla="*/ 17 w 111"/>
                            <a:gd name="T43" fmla="*/ 82 h 99"/>
                            <a:gd name="T44" fmla="*/ 10 w 111"/>
                            <a:gd name="T45" fmla="*/ 72 h 99"/>
                            <a:gd name="T46" fmla="*/ 5 w 111"/>
                            <a:gd name="T47" fmla="*/ 64 h 99"/>
                            <a:gd name="T48" fmla="*/ 2 w 111"/>
                            <a:gd name="T49" fmla="*/ 52 h 99"/>
                            <a:gd name="T50" fmla="*/ 0 w 111"/>
                            <a:gd name="T51" fmla="*/ 42 h 99"/>
                            <a:gd name="T52" fmla="*/ 2 w 111"/>
                            <a:gd name="T53" fmla="*/ 30 h 99"/>
                            <a:gd name="T54" fmla="*/ 5 w 111"/>
                            <a:gd name="T55" fmla="*/ 20 h 99"/>
                            <a:gd name="T56" fmla="*/ 12 w 111"/>
                            <a:gd name="T57" fmla="*/ 10 h 99"/>
                            <a:gd name="T58" fmla="*/ 19 w 111"/>
                            <a:gd name="T59" fmla="*/ 0 h 99"/>
                            <a:gd name="T60" fmla="*/ 17 w 111"/>
                            <a:gd name="T61" fmla="*/ 0 h 99"/>
                            <a:gd name="T62" fmla="*/ 10 w 111"/>
                            <a:gd name="T63" fmla="*/ 10 h 99"/>
                            <a:gd name="T64" fmla="*/ 5 w 111"/>
                            <a:gd name="T65" fmla="*/ 20 h 99"/>
                            <a:gd name="T66" fmla="*/ 0 w 111"/>
                            <a:gd name="T67" fmla="*/ 30 h 99"/>
                            <a:gd name="T68" fmla="*/ 0 w 111"/>
                            <a:gd name="T69" fmla="*/ 42 h 99"/>
                            <a:gd name="T70" fmla="*/ 0 w 111"/>
                            <a:gd name="T71" fmla="*/ 55 h 99"/>
                            <a:gd name="T72" fmla="*/ 2 w 111"/>
                            <a:gd name="T73" fmla="*/ 64 h 99"/>
                            <a:gd name="T74" fmla="*/ 10 w 111"/>
                            <a:gd name="T75" fmla="*/ 74 h 99"/>
                            <a:gd name="T76" fmla="*/ 15 w 111"/>
                            <a:gd name="T77" fmla="*/ 82 h 99"/>
                            <a:gd name="T78" fmla="*/ 24 w 111"/>
                            <a:gd name="T79" fmla="*/ 89 h 99"/>
                            <a:gd name="T80" fmla="*/ 34 w 111"/>
                            <a:gd name="T81" fmla="*/ 94 h 99"/>
                            <a:gd name="T82" fmla="*/ 44 w 111"/>
                            <a:gd name="T83" fmla="*/ 97 h 99"/>
                            <a:gd name="T84" fmla="*/ 54 w 111"/>
                            <a:gd name="T85" fmla="*/ 99 h 99"/>
                            <a:gd name="T86" fmla="*/ 67 w 111"/>
                            <a:gd name="T87" fmla="*/ 97 h 99"/>
                            <a:gd name="T88" fmla="*/ 77 w 111"/>
                            <a:gd name="T89" fmla="*/ 94 h 99"/>
                            <a:gd name="T90" fmla="*/ 87 w 111"/>
                            <a:gd name="T91" fmla="*/ 89 h 99"/>
                            <a:gd name="T92" fmla="*/ 94 w 111"/>
                            <a:gd name="T93" fmla="*/ 82 h 99"/>
                            <a:gd name="T94" fmla="*/ 101 w 111"/>
                            <a:gd name="T95" fmla="*/ 74 h 99"/>
                            <a:gd name="T96" fmla="*/ 106 w 111"/>
                            <a:gd name="T97" fmla="*/ 64 h 99"/>
                            <a:gd name="T98" fmla="*/ 111 w 111"/>
                            <a:gd name="T99" fmla="*/ 55 h 99"/>
                            <a:gd name="T100" fmla="*/ 111 w 111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9">
                              <a:moveTo>
                                <a:pt x="111" y="42"/>
                              </a:moveTo>
                              <a:lnTo>
                                <a:pt x="111" y="30"/>
                              </a:lnTo>
                              <a:lnTo>
                                <a:pt x="106" y="20"/>
                              </a:lnTo>
                              <a:lnTo>
                                <a:pt x="101" y="10"/>
                              </a:lnTo>
                              <a:lnTo>
                                <a:pt x="94" y="0"/>
                              </a:lnTo>
                              <a:lnTo>
                                <a:pt x="92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11" y="42"/>
                              </a:lnTo>
                              <a:lnTo>
                                <a:pt x="109" y="52"/>
                              </a:lnTo>
                              <a:lnTo>
                                <a:pt x="106" y="64"/>
                              </a:lnTo>
                              <a:lnTo>
                                <a:pt x="101" y="72"/>
                              </a:lnTo>
                              <a:lnTo>
                                <a:pt x="94" y="82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7"/>
                              </a:lnTo>
                              <a:lnTo>
                                <a:pt x="54" y="97"/>
                              </a:lnTo>
                              <a:lnTo>
                                <a:pt x="44" y="97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82"/>
                              </a:lnTo>
                              <a:lnTo>
                                <a:pt x="10" y="72"/>
                              </a:lnTo>
                              <a:lnTo>
                                <a:pt x="5" y="64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4"/>
                              </a:lnTo>
                              <a:lnTo>
                                <a:pt x="10" y="74"/>
                              </a:lnTo>
                              <a:lnTo>
                                <a:pt x="15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9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11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91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4" name="Freeform 2256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6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9 w 111"/>
                            <a:gd name="T13" fmla="*/ 10 h 97"/>
                            <a:gd name="T14" fmla="*/ 104 w 111"/>
                            <a:gd name="T15" fmla="*/ 20 h 97"/>
                            <a:gd name="T16" fmla="*/ 109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6 w 111"/>
                            <a:gd name="T23" fmla="*/ 62 h 97"/>
                            <a:gd name="T24" fmla="*/ 101 w 111"/>
                            <a:gd name="T25" fmla="*/ 72 h 97"/>
                            <a:gd name="T26" fmla="*/ 94 w 111"/>
                            <a:gd name="T27" fmla="*/ 79 h 97"/>
                            <a:gd name="T28" fmla="*/ 87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0 w 111"/>
                            <a:gd name="T45" fmla="*/ 72 h 97"/>
                            <a:gd name="T46" fmla="*/ 5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2 w 111"/>
                            <a:gd name="T57" fmla="*/ 10 h 97"/>
                            <a:gd name="T58" fmla="*/ 19 w 111"/>
                            <a:gd name="T59" fmla="*/ 0 h 97"/>
                            <a:gd name="T60" fmla="*/ 17 w 111"/>
                            <a:gd name="T61" fmla="*/ 0 h 97"/>
                            <a:gd name="T62" fmla="*/ 10 w 111"/>
                            <a:gd name="T63" fmla="*/ 10 h 97"/>
                            <a:gd name="T64" fmla="*/ 5 w 111"/>
                            <a:gd name="T65" fmla="*/ 20 h 97"/>
                            <a:gd name="T66" fmla="*/ 0 w 111"/>
                            <a:gd name="T67" fmla="*/ 30 h 97"/>
                            <a:gd name="T68" fmla="*/ 0 w 111"/>
                            <a:gd name="T69" fmla="*/ 42 h 97"/>
                            <a:gd name="T70" fmla="*/ 0 w 111"/>
                            <a:gd name="T71" fmla="*/ 55 h 97"/>
                            <a:gd name="T72" fmla="*/ 5 w 111"/>
                            <a:gd name="T73" fmla="*/ 64 h 97"/>
                            <a:gd name="T74" fmla="*/ 10 w 111"/>
                            <a:gd name="T75" fmla="*/ 74 h 97"/>
                            <a:gd name="T76" fmla="*/ 17 w 111"/>
                            <a:gd name="T77" fmla="*/ 82 h 97"/>
                            <a:gd name="T78" fmla="*/ 24 w 111"/>
                            <a:gd name="T79" fmla="*/ 89 h 97"/>
                            <a:gd name="T80" fmla="*/ 34 w 111"/>
                            <a:gd name="T81" fmla="*/ 94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4 h 97"/>
                            <a:gd name="T90" fmla="*/ 87 w 111"/>
                            <a:gd name="T91" fmla="*/ 89 h 97"/>
                            <a:gd name="T92" fmla="*/ 94 w 111"/>
                            <a:gd name="T93" fmla="*/ 82 h 97"/>
                            <a:gd name="T94" fmla="*/ 101 w 111"/>
                            <a:gd name="T95" fmla="*/ 74 h 97"/>
                            <a:gd name="T96" fmla="*/ 106 w 111"/>
                            <a:gd name="T97" fmla="*/ 64 h 97"/>
                            <a:gd name="T98" fmla="*/ 109 w 111"/>
                            <a:gd name="T99" fmla="*/ 55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6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6" y="62"/>
                              </a:lnTo>
                              <a:lnTo>
                                <a:pt x="101" y="72"/>
                              </a:lnTo>
                              <a:lnTo>
                                <a:pt x="94" y="79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7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09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93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5" name="Freeform 2257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4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7 w 111"/>
                            <a:gd name="T13" fmla="*/ 10 h 97"/>
                            <a:gd name="T14" fmla="*/ 104 w 111"/>
                            <a:gd name="T15" fmla="*/ 20 h 97"/>
                            <a:gd name="T16" fmla="*/ 106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4 w 111"/>
                            <a:gd name="T23" fmla="*/ 62 h 97"/>
                            <a:gd name="T24" fmla="*/ 99 w 111"/>
                            <a:gd name="T25" fmla="*/ 72 h 97"/>
                            <a:gd name="T26" fmla="*/ 94 w 111"/>
                            <a:gd name="T27" fmla="*/ 79 h 97"/>
                            <a:gd name="T28" fmla="*/ 84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2 w 111"/>
                            <a:gd name="T45" fmla="*/ 72 h 97"/>
                            <a:gd name="T46" fmla="*/ 7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5 w 111"/>
                            <a:gd name="T57" fmla="*/ 10 h 97"/>
                            <a:gd name="T58" fmla="*/ 22 w 111"/>
                            <a:gd name="T59" fmla="*/ 0 h 97"/>
                            <a:gd name="T60" fmla="*/ 19 w 111"/>
                            <a:gd name="T61" fmla="*/ 0 h 97"/>
                            <a:gd name="T62" fmla="*/ 12 w 111"/>
                            <a:gd name="T63" fmla="*/ 10 h 97"/>
                            <a:gd name="T64" fmla="*/ 5 w 111"/>
                            <a:gd name="T65" fmla="*/ 20 h 97"/>
                            <a:gd name="T66" fmla="*/ 2 w 111"/>
                            <a:gd name="T67" fmla="*/ 30 h 97"/>
                            <a:gd name="T68" fmla="*/ 0 w 111"/>
                            <a:gd name="T69" fmla="*/ 42 h 97"/>
                            <a:gd name="T70" fmla="*/ 2 w 111"/>
                            <a:gd name="T71" fmla="*/ 52 h 97"/>
                            <a:gd name="T72" fmla="*/ 5 w 111"/>
                            <a:gd name="T73" fmla="*/ 64 h 97"/>
                            <a:gd name="T74" fmla="*/ 10 w 111"/>
                            <a:gd name="T75" fmla="*/ 72 h 97"/>
                            <a:gd name="T76" fmla="*/ 17 w 111"/>
                            <a:gd name="T77" fmla="*/ 82 h 97"/>
                            <a:gd name="T78" fmla="*/ 24 w 111"/>
                            <a:gd name="T79" fmla="*/ 87 h 97"/>
                            <a:gd name="T80" fmla="*/ 34 w 111"/>
                            <a:gd name="T81" fmla="*/ 92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2 h 97"/>
                            <a:gd name="T90" fmla="*/ 87 w 111"/>
                            <a:gd name="T91" fmla="*/ 87 h 97"/>
                            <a:gd name="T92" fmla="*/ 94 w 111"/>
                            <a:gd name="T93" fmla="*/ 82 h 97"/>
                            <a:gd name="T94" fmla="*/ 101 w 111"/>
                            <a:gd name="T95" fmla="*/ 72 h 97"/>
                            <a:gd name="T96" fmla="*/ 106 w 111"/>
                            <a:gd name="T97" fmla="*/ 64 h 97"/>
                            <a:gd name="T98" fmla="*/ 109 w 111"/>
                            <a:gd name="T99" fmla="*/ 52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4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7" y="10"/>
                              </a:lnTo>
                              <a:lnTo>
                                <a:pt x="104" y="20"/>
                              </a:lnTo>
                              <a:lnTo>
                                <a:pt x="106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4" y="62"/>
                              </a:lnTo>
                              <a:lnTo>
                                <a:pt x="99" y="72"/>
                              </a:lnTo>
                              <a:lnTo>
                                <a:pt x="94" y="79"/>
                              </a:lnTo>
                              <a:lnTo>
                                <a:pt x="84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2" y="72"/>
                              </a:lnTo>
                              <a:lnTo>
                                <a:pt x="7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5" y="10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4"/>
                              </a:lnTo>
                              <a:lnTo>
                                <a:pt x="10" y="72"/>
                              </a:lnTo>
                              <a:lnTo>
                                <a:pt x="17" y="82"/>
                              </a:lnTo>
                              <a:lnTo>
                                <a:pt x="24" y="87"/>
                              </a:lnTo>
                              <a:lnTo>
                                <a:pt x="34" y="92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2"/>
                              </a:lnTo>
                              <a:lnTo>
                                <a:pt x="87" y="87"/>
                              </a:lnTo>
                              <a:lnTo>
                                <a:pt x="94" y="82"/>
                              </a:lnTo>
                              <a:lnTo>
                                <a:pt x="101" y="72"/>
                              </a:lnTo>
                              <a:lnTo>
                                <a:pt x="106" y="64"/>
                              </a:lnTo>
                              <a:lnTo>
                                <a:pt x="109" y="52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94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6" name="Freeform 2258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7 w 107"/>
                            <a:gd name="T3" fmla="*/ 30 h 97"/>
                            <a:gd name="T4" fmla="*/ 102 w 107"/>
                            <a:gd name="T5" fmla="*/ 20 h 97"/>
                            <a:gd name="T6" fmla="*/ 97 w 107"/>
                            <a:gd name="T7" fmla="*/ 10 h 97"/>
                            <a:gd name="T8" fmla="*/ 87 w 107"/>
                            <a:gd name="T9" fmla="*/ 0 h 97"/>
                            <a:gd name="T10" fmla="*/ 87 w 107"/>
                            <a:gd name="T11" fmla="*/ 0 h 97"/>
                            <a:gd name="T12" fmla="*/ 95 w 107"/>
                            <a:gd name="T13" fmla="*/ 10 h 97"/>
                            <a:gd name="T14" fmla="*/ 99 w 107"/>
                            <a:gd name="T15" fmla="*/ 20 h 97"/>
                            <a:gd name="T16" fmla="*/ 104 w 107"/>
                            <a:gd name="T17" fmla="*/ 30 h 97"/>
                            <a:gd name="T18" fmla="*/ 107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7 h 97"/>
                            <a:gd name="T30" fmla="*/ 75 w 107"/>
                            <a:gd name="T31" fmla="*/ 92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92 h 97"/>
                            <a:gd name="T40" fmla="*/ 25 w 107"/>
                            <a:gd name="T41" fmla="*/ 87 h 97"/>
                            <a:gd name="T42" fmla="*/ 15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5 w 107"/>
                            <a:gd name="T55" fmla="*/ 20 h 97"/>
                            <a:gd name="T56" fmla="*/ 13 w 107"/>
                            <a:gd name="T57" fmla="*/ 10 h 97"/>
                            <a:gd name="T58" fmla="*/ 20 w 107"/>
                            <a:gd name="T59" fmla="*/ 0 h 97"/>
                            <a:gd name="T60" fmla="*/ 17 w 107"/>
                            <a:gd name="T61" fmla="*/ 0 h 97"/>
                            <a:gd name="T62" fmla="*/ 10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3 w 107"/>
                            <a:gd name="T73" fmla="*/ 62 h 97"/>
                            <a:gd name="T74" fmla="*/ 8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5 w 107"/>
                            <a:gd name="T91" fmla="*/ 87 h 97"/>
                            <a:gd name="T92" fmla="*/ 92 w 107"/>
                            <a:gd name="T93" fmla="*/ 79 h 97"/>
                            <a:gd name="T94" fmla="*/ 99 w 107"/>
                            <a:gd name="T95" fmla="*/ 72 h 97"/>
                            <a:gd name="T96" fmla="*/ 104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7" y="30"/>
                              </a:lnTo>
                              <a:lnTo>
                                <a:pt x="102" y="20"/>
                              </a:lnTo>
                              <a:lnTo>
                                <a:pt x="97" y="10"/>
                              </a:lnTo>
                              <a:lnTo>
                                <a:pt x="87" y="0"/>
                              </a:lnTo>
                              <a:lnTo>
                                <a:pt x="95" y="10"/>
                              </a:lnTo>
                              <a:lnTo>
                                <a:pt x="99" y="20"/>
                              </a:lnTo>
                              <a:lnTo>
                                <a:pt x="104" y="30"/>
                              </a:lnTo>
                              <a:lnTo>
                                <a:pt x="107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7"/>
                              </a:lnTo>
                              <a:lnTo>
                                <a:pt x="75" y="92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92"/>
                              </a:lnTo>
                              <a:lnTo>
                                <a:pt x="25" y="87"/>
                              </a:lnTo>
                              <a:lnTo>
                                <a:pt x="15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5" y="87"/>
                              </a:lnTo>
                              <a:lnTo>
                                <a:pt x="92" y="79"/>
                              </a:lnTo>
                              <a:lnTo>
                                <a:pt x="99" y="72"/>
                              </a:lnTo>
                              <a:lnTo>
                                <a:pt x="104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96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7" name="Freeform 2259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4 w 107"/>
                            <a:gd name="T3" fmla="*/ 30 h 97"/>
                            <a:gd name="T4" fmla="*/ 102 w 107"/>
                            <a:gd name="T5" fmla="*/ 20 h 97"/>
                            <a:gd name="T6" fmla="*/ 95 w 107"/>
                            <a:gd name="T7" fmla="*/ 10 h 97"/>
                            <a:gd name="T8" fmla="*/ 87 w 107"/>
                            <a:gd name="T9" fmla="*/ 0 h 97"/>
                            <a:gd name="T10" fmla="*/ 85 w 107"/>
                            <a:gd name="T11" fmla="*/ 0 h 97"/>
                            <a:gd name="T12" fmla="*/ 92 w 107"/>
                            <a:gd name="T13" fmla="*/ 10 h 97"/>
                            <a:gd name="T14" fmla="*/ 99 w 107"/>
                            <a:gd name="T15" fmla="*/ 17 h 97"/>
                            <a:gd name="T16" fmla="*/ 104 w 107"/>
                            <a:gd name="T17" fmla="*/ 30 h 97"/>
                            <a:gd name="T18" fmla="*/ 104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4 h 97"/>
                            <a:gd name="T30" fmla="*/ 75 w 107"/>
                            <a:gd name="T31" fmla="*/ 89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89 h 97"/>
                            <a:gd name="T40" fmla="*/ 25 w 107"/>
                            <a:gd name="T41" fmla="*/ 84 h 97"/>
                            <a:gd name="T42" fmla="*/ 17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8 w 107"/>
                            <a:gd name="T55" fmla="*/ 17 h 97"/>
                            <a:gd name="T56" fmla="*/ 13 w 107"/>
                            <a:gd name="T57" fmla="*/ 10 h 97"/>
                            <a:gd name="T58" fmla="*/ 22 w 107"/>
                            <a:gd name="T59" fmla="*/ 0 h 97"/>
                            <a:gd name="T60" fmla="*/ 20 w 107"/>
                            <a:gd name="T61" fmla="*/ 0 h 97"/>
                            <a:gd name="T62" fmla="*/ 13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5 w 107"/>
                            <a:gd name="T73" fmla="*/ 62 h 97"/>
                            <a:gd name="T74" fmla="*/ 10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2 w 107"/>
                            <a:gd name="T91" fmla="*/ 87 h 97"/>
                            <a:gd name="T92" fmla="*/ 92 w 107"/>
                            <a:gd name="T93" fmla="*/ 79 h 97"/>
                            <a:gd name="T94" fmla="*/ 97 w 107"/>
                            <a:gd name="T95" fmla="*/ 72 h 97"/>
                            <a:gd name="T96" fmla="*/ 102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102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10"/>
                              </a:lnTo>
                              <a:lnTo>
                                <a:pt x="99" y="17"/>
                              </a:lnTo>
                              <a:lnTo>
                                <a:pt x="104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5" y="89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3" y="10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2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97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8" name="Freeform 2260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59690"/>
                        </a:xfrm>
                        <a:custGeom>
                          <a:avLst/>
                          <a:gdLst>
                            <a:gd name="T0" fmla="*/ 107 w 107"/>
                            <a:gd name="T1" fmla="*/ 42 h 94"/>
                            <a:gd name="T2" fmla="*/ 104 w 107"/>
                            <a:gd name="T3" fmla="*/ 30 h 94"/>
                            <a:gd name="T4" fmla="*/ 99 w 107"/>
                            <a:gd name="T5" fmla="*/ 20 h 94"/>
                            <a:gd name="T6" fmla="*/ 95 w 107"/>
                            <a:gd name="T7" fmla="*/ 10 h 94"/>
                            <a:gd name="T8" fmla="*/ 87 w 107"/>
                            <a:gd name="T9" fmla="*/ 0 h 94"/>
                            <a:gd name="T10" fmla="*/ 85 w 107"/>
                            <a:gd name="T11" fmla="*/ 0 h 94"/>
                            <a:gd name="T12" fmla="*/ 92 w 107"/>
                            <a:gd name="T13" fmla="*/ 7 h 94"/>
                            <a:gd name="T14" fmla="*/ 99 w 107"/>
                            <a:gd name="T15" fmla="*/ 17 h 94"/>
                            <a:gd name="T16" fmla="*/ 102 w 107"/>
                            <a:gd name="T17" fmla="*/ 30 h 94"/>
                            <a:gd name="T18" fmla="*/ 104 w 107"/>
                            <a:gd name="T19" fmla="*/ 42 h 94"/>
                            <a:gd name="T20" fmla="*/ 104 w 107"/>
                            <a:gd name="T21" fmla="*/ 52 h 94"/>
                            <a:gd name="T22" fmla="*/ 99 w 107"/>
                            <a:gd name="T23" fmla="*/ 62 h 94"/>
                            <a:gd name="T24" fmla="*/ 97 w 107"/>
                            <a:gd name="T25" fmla="*/ 72 h 94"/>
                            <a:gd name="T26" fmla="*/ 90 w 107"/>
                            <a:gd name="T27" fmla="*/ 79 h 94"/>
                            <a:gd name="T28" fmla="*/ 82 w 107"/>
                            <a:gd name="T29" fmla="*/ 84 h 94"/>
                            <a:gd name="T30" fmla="*/ 72 w 107"/>
                            <a:gd name="T31" fmla="*/ 89 h 94"/>
                            <a:gd name="T32" fmla="*/ 65 w 107"/>
                            <a:gd name="T33" fmla="*/ 92 h 94"/>
                            <a:gd name="T34" fmla="*/ 52 w 107"/>
                            <a:gd name="T35" fmla="*/ 94 h 94"/>
                            <a:gd name="T36" fmla="*/ 42 w 107"/>
                            <a:gd name="T37" fmla="*/ 92 h 94"/>
                            <a:gd name="T38" fmla="*/ 32 w 107"/>
                            <a:gd name="T39" fmla="*/ 89 h 94"/>
                            <a:gd name="T40" fmla="*/ 25 w 107"/>
                            <a:gd name="T41" fmla="*/ 84 h 94"/>
                            <a:gd name="T42" fmla="*/ 17 w 107"/>
                            <a:gd name="T43" fmla="*/ 79 h 94"/>
                            <a:gd name="T44" fmla="*/ 10 w 107"/>
                            <a:gd name="T45" fmla="*/ 72 h 94"/>
                            <a:gd name="T46" fmla="*/ 5 w 107"/>
                            <a:gd name="T47" fmla="*/ 62 h 94"/>
                            <a:gd name="T48" fmla="*/ 3 w 107"/>
                            <a:gd name="T49" fmla="*/ 52 h 94"/>
                            <a:gd name="T50" fmla="*/ 3 w 107"/>
                            <a:gd name="T51" fmla="*/ 42 h 94"/>
                            <a:gd name="T52" fmla="*/ 3 w 107"/>
                            <a:gd name="T53" fmla="*/ 30 h 94"/>
                            <a:gd name="T54" fmla="*/ 8 w 107"/>
                            <a:gd name="T55" fmla="*/ 17 h 94"/>
                            <a:gd name="T56" fmla="*/ 15 w 107"/>
                            <a:gd name="T57" fmla="*/ 7 h 94"/>
                            <a:gd name="T58" fmla="*/ 22 w 107"/>
                            <a:gd name="T59" fmla="*/ 0 h 94"/>
                            <a:gd name="T60" fmla="*/ 20 w 107"/>
                            <a:gd name="T61" fmla="*/ 0 h 94"/>
                            <a:gd name="T62" fmla="*/ 13 w 107"/>
                            <a:gd name="T63" fmla="*/ 10 h 94"/>
                            <a:gd name="T64" fmla="*/ 5 w 107"/>
                            <a:gd name="T65" fmla="*/ 20 h 94"/>
                            <a:gd name="T66" fmla="*/ 3 w 107"/>
                            <a:gd name="T67" fmla="*/ 30 h 94"/>
                            <a:gd name="T68" fmla="*/ 0 w 107"/>
                            <a:gd name="T69" fmla="*/ 42 h 94"/>
                            <a:gd name="T70" fmla="*/ 3 w 107"/>
                            <a:gd name="T71" fmla="*/ 52 h 94"/>
                            <a:gd name="T72" fmla="*/ 5 w 107"/>
                            <a:gd name="T73" fmla="*/ 62 h 94"/>
                            <a:gd name="T74" fmla="*/ 10 w 107"/>
                            <a:gd name="T75" fmla="*/ 72 h 94"/>
                            <a:gd name="T76" fmla="*/ 15 w 107"/>
                            <a:gd name="T77" fmla="*/ 79 h 94"/>
                            <a:gd name="T78" fmla="*/ 25 w 107"/>
                            <a:gd name="T79" fmla="*/ 87 h 94"/>
                            <a:gd name="T80" fmla="*/ 32 w 107"/>
                            <a:gd name="T81" fmla="*/ 92 h 94"/>
                            <a:gd name="T82" fmla="*/ 42 w 107"/>
                            <a:gd name="T83" fmla="*/ 94 h 94"/>
                            <a:gd name="T84" fmla="*/ 52 w 107"/>
                            <a:gd name="T85" fmla="*/ 94 h 94"/>
                            <a:gd name="T86" fmla="*/ 65 w 107"/>
                            <a:gd name="T87" fmla="*/ 94 h 94"/>
                            <a:gd name="T88" fmla="*/ 75 w 107"/>
                            <a:gd name="T89" fmla="*/ 92 h 94"/>
                            <a:gd name="T90" fmla="*/ 82 w 107"/>
                            <a:gd name="T91" fmla="*/ 87 h 94"/>
                            <a:gd name="T92" fmla="*/ 90 w 107"/>
                            <a:gd name="T93" fmla="*/ 79 h 94"/>
                            <a:gd name="T94" fmla="*/ 97 w 107"/>
                            <a:gd name="T95" fmla="*/ 72 h 94"/>
                            <a:gd name="T96" fmla="*/ 102 w 107"/>
                            <a:gd name="T97" fmla="*/ 62 h 94"/>
                            <a:gd name="T98" fmla="*/ 104 w 107"/>
                            <a:gd name="T99" fmla="*/ 52 h 94"/>
                            <a:gd name="T100" fmla="*/ 107 w 107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4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99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7"/>
                              </a:lnTo>
                              <a:lnTo>
                                <a:pt x="99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99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4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5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8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9" name="Freeform 2261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6040" cy="59690"/>
                        </a:xfrm>
                        <a:custGeom>
                          <a:avLst/>
                          <a:gdLst>
                            <a:gd name="T0" fmla="*/ 104 w 104"/>
                            <a:gd name="T1" fmla="*/ 42 h 94"/>
                            <a:gd name="T2" fmla="*/ 104 w 104"/>
                            <a:gd name="T3" fmla="*/ 30 h 94"/>
                            <a:gd name="T4" fmla="*/ 99 w 104"/>
                            <a:gd name="T5" fmla="*/ 17 h 94"/>
                            <a:gd name="T6" fmla="*/ 92 w 104"/>
                            <a:gd name="T7" fmla="*/ 10 h 94"/>
                            <a:gd name="T8" fmla="*/ 85 w 104"/>
                            <a:gd name="T9" fmla="*/ 0 h 94"/>
                            <a:gd name="T10" fmla="*/ 82 w 104"/>
                            <a:gd name="T11" fmla="*/ 0 h 94"/>
                            <a:gd name="T12" fmla="*/ 92 w 104"/>
                            <a:gd name="T13" fmla="*/ 7 h 94"/>
                            <a:gd name="T14" fmla="*/ 97 w 104"/>
                            <a:gd name="T15" fmla="*/ 17 h 94"/>
                            <a:gd name="T16" fmla="*/ 102 w 104"/>
                            <a:gd name="T17" fmla="*/ 30 h 94"/>
                            <a:gd name="T18" fmla="*/ 104 w 104"/>
                            <a:gd name="T19" fmla="*/ 42 h 94"/>
                            <a:gd name="T20" fmla="*/ 102 w 104"/>
                            <a:gd name="T21" fmla="*/ 52 h 94"/>
                            <a:gd name="T22" fmla="*/ 99 w 104"/>
                            <a:gd name="T23" fmla="*/ 62 h 94"/>
                            <a:gd name="T24" fmla="*/ 95 w 104"/>
                            <a:gd name="T25" fmla="*/ 69 h 94"/>
                            <a:gd name="T26" fmla="*/ 90 w 104"/>
                            <a:gd name="T27" fmla="*/ 77 h 94"/>
                            <a:gd name="T28" fmla="*/ 82 w 104"/>
                            <a:gd name="T29" fmla="*/ 84 h 94"/>
                            <a:gd name="T30" fmla="*/ 72 w 104"/>
                            <a:gd name="T31" fmla="*/ 89 h 94"/>
                            <a:gd name="T32" fmla="*/ 65 w 104"/>
                            <a:gd name="T33" fmla="*/ 92 h 94"/>
                            <a:gd name="T34" fmla="*/ 52 w 104"/>
                            <a:gd name="T35" fmla="*/ 92 h 94"/>
                            <a:gd name="T36" fmla="*/ 42 w 104"/>
                            <a:gd name="T37" fmla="*/ 92 h 94"/>
                            <a:gd name="T38" fmla="*/ 32 w 104"/>
                            <a:gd name="T39" fmla="*/ 89 h 94"/>
                            <a:gd name="T40" fmla="*/ 25 w 104"/>
                            <a:gd name="T41" fmla="*/ 84 h 94"/>
                            <a:gd name="T42" fmla="*/ 17 w 104"/>
                            <a:gd name="T43" fmla="*/ 77 h 94"/>
                            <a:gd name="T44" fmla="*/ 13 w 104"/>
                            <a:gd name="T45" fmla="*/ 69 h 94"/>
                            <a:gd name="T46" fmla="*/ 8 w 104"/>
                            <a:gd name="T47" fmla="*/ 62 h 94"/>
                            <a:gd name="T48" fmla="*/ 3 w 104"/>
                            <a:gd name="T49" fmla="*/ 52 h 94"/>
                            <a:gd name="T50" fmla="*/ 3 w 104"/>
                            <a:gd name="T51" fmla="*/ 42 h 94"/>
                            <a:gd name="T52" fmla="*/ 5 w 104"/>
                            <a:gd name="T53" fmla="*/ 30 h 94"/>
                            <a:gd name="T54" fmla="*/ 8 w 104"/>
                            <a:gd name="T55" fmla="*/ 17 h 94"/>
                            <a:gd name="T56" fmla="*/ 15 w 104"/>
                            <a:gd name="T57" fmla="*/ 7 h 94"/>
                            <a:gd name="T58" fmla="*/ 25 w 104"/>
                            <a:gd name="T59" fmla="*/ 0 h 94"/>
                            <a:gd name="T60" fmla="*/ 22 w 104"/>
                            <a:gd name="T61" fmla="*/ 0 h 94"/>
                            <a:gd name="T62" fmla="*/ 13 w 104"/>
                            <a:gd name="T63" fmla="*/ 10 h 94"/>
                            <a:gd name="T64" fmla="*/ 8 w 104"/>
                            <a:gd name="T65" fmla="*/ 17 h 94"/>
                            <a:gd name="T66" fmla="*/ 3 w 104"/>
                            <a:gd name="T67" fmla="*/ 30 h 94"/>
                            <a:gd name="T68" fmla="*/ 0 w 104"/>
                            <a:gd name="T69" fmla="*/ 42 h 94"/>
                            <a:gd name="T70" fmla="*/ 3 w 104"/>
                            <a:gd name="T71" fmla="*/ 52 h 94"/>
                            <a:gd name="T72" fmla="*/ 5 w 104"/>
                            <a:gd name="T73" fmla="*/ 62 h 94"/>
                            <a:gd name="T74" fmla="*/ 10 w 104"/>
                            <a:gd name="T75" fmla="*/ 72 h 94"/>
                            <a:gd name="T76" fmla="*/ 17 w 104"/>
                            <a:gd name="T77" fmla="*/ 79 h 94"/>
                            <a:gd name="T78" fmla="*/ 25 w 104"/>
                            <a:gd name="T79" fmla="*/ 84 h 94"/>
                            <a:gd name="T80" fmla="*/ 32 w 104"/>
                            <a:gd name="T81" fmla="*/ 89 h 94"/>
                            <a:gd name="T82" fmla="*/ 42 w 104"/>
                            <a:gd name="T83" fmla="*/ 94 h 94"/>
                            <a:gd name="T84" fmla="*/ 52 w 104"/>
                            <a:gd name="T85" fmla="*/ 94 h 94"/>
                            <a:gd name="T86" fmla="*/ 65 w 104"/>
                            <a:gd name="T87" fmla="*/ 94 h 94"/>
                            <a:gd name="T88" fmla="*/ 75 w 104"/>
                            <a:gd name="T89" fmla="*/ 89 h 94"/>
                            <a:gd name="T90" fmla="*/ 82 w 104"/>
                            <a:gd name="T91" fmla="*/ 84 h 94"/>
                            <a:gd name="T92" fmla="*/ 90 w 104"/>
                            <a:gd name="T93" fmla="*/ 79 h 94"/>
                            <a:gd name="T94" fmla="*/ 97 w 104"/>
                            <a:gd name="T95" fmla="*/ 72 h 94"/>
                            <a:gd name="T96" fmla="*/ 102 w 104"/>
                            <a:gd name="T97" fmla="*/ 62 h 94"/>
                            <a:gd name="T98" fmla="*/ 104 w 104"/>
                            <a:gd name="T99" fmla="*/ 52 h 94"/>
                            <a:gd name="T100" fmla="*/ 104 w 104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4" h="94">
                              <a:moveTo>
                                <a:pt x="104" y="42"/>
                              </a:moveTo>
                              <a:lnTo>
                                <a:pt x="104" y="30"/>
                              </a:lnTo>
                              <a:lnTo>
                                <a:pt x="99" y="17"/>
                              </a:lnTo>
                              <a:lnTo>
                                <a:pt x="92" y="10"/>
                              </a:lnTo>
                              <a:lnTo>
                                <a:pt x="85" y="0"/>
                              </a:lnTo>
                              <a:lnTo>
                                <a:pt x="82" y="0"/>
                              </a:lnTo>
                              <a:lnTo>
                                <a:pt x="92" y="7"/>
                              </a:lnTo>
                              <a:lnTo>
                                <a:pt x="97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2" y="52"/>
                              </a:lnTo>
                              <a:lnTo>
                                <a:pt x="99" y="62"/>
                              </a:lnTo>
                              <a:lnTo>
                                <a:pt x="95" y="69"/>
                              </a:lnTo>
                              <a:lnTo>
                                <a:pt x="90" y="77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2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7"/>
                              </a:lnTo>
                              <a:lnTo>
                                <a:pt x="13" y="69"/>
                              </a:lnTo>
                              <a:lnTo>
                                <a:pt x="8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3" y="10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7" y="79"/>
                              </a:lnTo>
                              <a:lnTo>
                                <a:pt x="25" y="84"/>
                              </a:lnTo>
                              <a:lnTo>
                                <a:pt x="32" y="89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89"/>
                              </a:lnTo>
                              <a:lnTo>
                                <a:pt x="82" y="84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199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0" name="Freeform 2262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9690"/>
                        </a:xfrm>
                        <a:custGeom>
                          <a:avLst/>
                          <a:gdLst>
                            <a:gd name="T0" fmla="*/ 101 w 101"/>
                            <a:gd name="T1" fmla="*/ 42 h 94"/>
                            <a:gd name="T2" fmla="*/ 99 w 101"/>
                            <a:gd name="T3" fmla="*/ 30 h 94"/>
                            <a:gd name="T4" fmla="*/ 96 w 101"/>
                            <a:gd name="T5" fmla="*/ 17 h 94"/>
                            <a:gd name="T6" fmla="*/ 89 w 101"/>
                            <a:gd name="T7" fmla="*/ 7 h 94"/>
                            <a:gd name="T8" fmla="*/ 82 w 101"/>
                            <a:gd name="T9" fmla="*/ 0 h 94"/>
                            <a:gd name="T10" fmla="*/ 77 w 101"/>
                            <a:gd name="T11" fmla="*/ 0 h 94"/>
                            <a:gd name="T12" fmla="*/ 87 w 101"/>
                            <a:gd name="T13" fmla="*/ 7 h 94"/>
                            <a:gd name="T14" fmla="*/ 94 w 101"/>
                            <a:gd name="T15" fmla="*/ 17 h 94"/>
                            <a:gd name="T16" fmla="*/ 99 w 101"/>
                            <a:gd name="T17" fmla="*/ 30 h 94"/>
                            <a:gd name="T18" fmla="*/ 99 w 101"/>
                            <a:gd name="T19" fmla="*/ 42 h 94"/>
                            <a:gd name="T20" fmla="*/ 99 w 101"/>
                            <a:gd name="T21" fmla="*/ 52 h 94"/>
                            <a:gd name="T22" fmla="*/ 96 w 101"/>
                            <a:gd name="T23" fmla="*/ 62 h 94"/>
                            <a:gd name="T24" fmla="*/ 92 w 101"/>
                            <a:gd name="T25" fmla="*/ 69 h 94"/>
                            <a:gd name="T26" fmla="*/ 87 w 101"/>
                            <a:gd name="T27" fmla="*/ 77 h 94"/>
                            <a:gd name="T28" fmla="*/ 79 w 101"/>
                            <a:gd name="T29" fmla="*/ 84 h 94"/>
                            <a:gd name="T30" fmla="*/ 69 w 101"/>
                            <a:gd name="T31" fmla="*/ 87 h 94"/>
                            <a:gd name="T32" fmla="*/ 59 w 101"/>
                            <a:gd name="T33" fmla="*/ 92 h 94"/>
                            <a:gd name="T34" fmla="*/ 49 w 101"/>
                            <a:gd name="T35" fmla="*/ 92 h 94"/>
                            <a:gd name="T36" fmla="*/ 39 w 101"/>
                            <a:gd name="T37" fmla="*/ 92 h 94"/>
                            <a:gd name="T38" fmla="*/ 32 w 101"/>
                            <a:gd name="T39" fmla="*/ 87 h 94"/>
                            <a:gd name="T40" fmla="*/ 22 w 101"/>
                            <a:gd name="T41" fmla="*/ 84 h 94"/>
                            <a:gd name="T42" fmla="*/ 14 w 101"/>
                            <a:gd name="T43" fmla="*/ 77 h 94"/>
                            <a:gd name="T44" fmla="*/ 10 w 101"/>
                            <a:gd name="T45" fmla="*/ 69 h 94"/>
                            <a:gd name="T46" fmla="*/ 5 w 101"/>
                            <a:gd name="T47" fmla="*/ 62 h 94"/>
                            <a:gd name="T48" fmla="*/ 2 w 101"/>
                            <a:gd name="T49" fmla="*/ 52 h 94"/>
                            <a:gd name="T50" fmla="*/ 0 w 101"/>
                            <a:gd name="T51" fmla="*/ 42 h 94"/>
                            <a:gd name="T52" fmla="*/ 2 w 101"/>
                            <a:gd name="T53" fmla="*/ 30 h 94"/>
                            <a:gd name="T54" fmla="*/ 7 w 101"/>
                            <a:gd name="T55" fmla="*/ 17 h 94"/>
                            <a:gd name="T56" fmla="*/ 14 w 101"/>
                            <a:gd name="T57" fmla="*/ 7 h 94"/>
                            <a:gd name="T58" fmla="*/ 22 w 101"/>
                            <a:gd name="T59" fmla="*/ 0 h 94"/>
                            <a:gd name="T60" fmla="*/ 19 w 101"/>
                            <a:gd name="T61" fmla="*/ 0 h 94"/>
                            <a:gd name="T62" fmla="*/ 12 w 101"/>
                            <a:gd name="T63" fmla="*/ 7 h 94"/>
                            <a:gd name="T64" fmla="*/ 5 w 101"/>
                            <a:gd name="T65" fmla="*/ 17 h 94"/>
                            <a:gd name="T66" fmla="*/ 0 w 101"/>
                            <a:gd name="T67" fmla="*/ 30 h 94"/>
                            <a:gd name="T68" fmla="*/ 0 w 101"/>
                            <a:gd name="T69" fmla="*/ 42 h 94"/>
                            <a:gd name="T70" fmla="*/ 0 w 101"/>
                            <a:gd name="T71" fmla="*/ 52 h 94"/>
                            <a:gd name="T72" fmla="*/ 2 w 101"/>
                            <a:gd name="T73" fmla="*/ 62 h 94"/>
                            <a:gd name="T74" fmla="*/ 7 w 101"/>
                            <a:gd name="T75" fmla="*/ 72 h 94"/>
                            <a:gd name="T76" fmla="*/ 14 w 101"/>
                            <a:gd name="T77" fmla="*/ 79 h 94"/>
                            <a:gd name="T78" fmla="*/ 22 w 101"/>
                            <a:gd name="T79" fmla="*/ 84 h 94"/>
                            <a:gd name="T80" fmla="*/ 29 w 101"/>
                            <a:gd name="T81" fmla="*/ 89 h 94"/>
                            <a:gd name="T82" fmla="*/ 39 w 101"/>
                            <a:gd name="T83" fmla="*/ 92 h 94"/>
                            <a:gd name="T84" fmla="*/ 49 w 101"/>
                            <a:gd name="T85" fmla="*/ 94 h 94"/>
                            <a:gd name="T86" fmla="*/ 62 w 101"/>
                            <a:gd name="T87" fmla="*/ 92 h 94"/>
                            <a:gd name="T88" fmla="*/ 69 w 101"/>
                            <a:gd name="T89" fmla="*/ 89 h 94"/>
                            <a:gd name="T90" fmla="*/ 79 w 101"/>
                            <a:gd name="T91" fmla="*/ 84 h 94"/>
                            <a:gd name="T92" fmla="*/ 87 w 101"/>
                            <a:gd name="T93" fmla="*/ 79 h 94"/>
                            <a:gd name="T94" fmla="*/ 94 w 101"/>
                            <a:gd name="T95" fmla="*/ 72 h 94"/>
                            <a:gd name="T96" fmla="*/ 96 w 101"/>
                            <a:gd name="T97" fmla="*/ 62 h 94"/>
                            <a:gd name="T98" fmla="*/ 101 w 101"/>
                            <a:gd name="T99" fmla="*/ 52 h 94"/>
                            <a:gd name="T100" fmla="*/ 101 w 101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4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6" y="17"/>
                              </a:lnTo>
                              <a:lnTo>
                                <a:pt x="89" y="7"/>
                              </a:lnTo>
                              <a:lnTo>
                                <a:pt x="82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7" y="77"/>
                              </a:lnTo>
                              <a:lnTo>
                                <a:pt x="79" y="84"/>
                              </a:lnTo>
                              <a:lnTo>
                                <a:pt x="69" y="87"/>
                              </a:lnTo>
                              <a:lnTo>
                                <a:pt x="59" y="92"/>
                              </a:lnTo>
                              <a:lnTo>
                                <a:pt x="49" y="92"/>
                              </a:lnTo>
                              <a:lnTo>
                                <a:pt x="39" y="92"/>
                              </a:lnTo>
                              <a:lnTo>
                                <a:pt x="32" y="87"/>
                              </a:lnTo>
                              <a:lnTo>
                                <a:pt x="22" y="84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2"/>
                              </a:lnTo>
                              <a:lnTo>
                                <a:pt x="7" y="72"/>
                              </a:lnTo>
                              <a:lnTo>
                                <a:pt x="14" y="79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4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9"/>
                              </a:lnTo>
                              <a:lnTo>
                                <a:pt x="94" y="72"/>
                              </a:lnTo>
                              <a:lnTo>
                                <a:pt x="96" y="62"/>
                              </a:lnTo>
                              <a:lnTo>
                                <a:pt x="101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9B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1" name="Freeform 2263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8420"/>
                        </a:xfrm>
                        <a:custGeom>
                          <a:avLst/>
                          <a:gdLst>
                            <a:gd name="T0" fmla="*/ 101 w 101"/>
                            <a:gd name="T1" fmla="*/ 42 h 92"/>
                            <a:gd name="T2" fmla="*/ 99 w 101"/>
                            <a:gd name="T3" fmla="*/ 30 h 92"/>
                            <a:gd name="T4" fmla="*/ 94 w 101"/>
                            <a:gd name="T5" fmla="*/ 17 h 92"/>
                            <a:gd name="T6" fmla="*/ 89 w 101"/>
                            <a:gd name="T7" fmla="*/ 7 h 92"/>
                            <a:gd name="T8" fmla="*/ 79 w 101"/>
                            <a:gd name="T9" fmla="*/ 0 h 92"/>
                            <a:gd name="T10" fmla="*/ 77 w 101"/>
                            <a:gd name="T11" fmla="*/ 0 h 92"/>
                            <a:gd name="T12" fmla="*/ 87 w 101"/>
                            <a:gd name="T13" fmla="*/ 7 h 92"/>
                            <a:gd name="T14" fmla="*/ 94 w 101"/>
                            <a:gd name="T15" fmla="*/ 17 h 92"/>
                            <a:gd name="T16" fmla="*/ 99 w 101"/>
                            <a:gd name="T17" fmla="*/ 30 h 92"/>
                            <a:gd name="T18" fmla="*/ 99 w 101"/>
                            <a:gd name="T19" fmla="*/ 42 h 92"/>
                            <a:gd name="T20" fmla="*/ 99 w 101"/>
                            <a:gd name="T21" fmla="*/ 52 h 92"/>
                            <a:gd name="T22" fmla="*/ 96 w 101"/>
                            <a:gd name="T23" fmla="*/ 62 h 92"/>
                            <a:gd name="T24" fmla="*/ 92 w 101"/>
                            <a:gd name="T25" fmla="*/ 69 h 92"/>
                            <a:gd name="T26" fmla="*/ 84 w 101"/>
                            <a:gd name="T27" fmla="*/ 77 h 92"/>
                            <a:gd name="T28" fmla="*/ 77 w 101"/>
                            <a:gd name="T29" fmla="*/ 82 h 92"/>
                            <a:gd name="T30" fmla="*/ 69 w 101"/>
                            <a:gd name="T31" fmla="*/ 87 h 92"/>
                            <a:gd name="T32" fmla="*/ 59 w 101"/>
                            <a:gd name="T33" fmla="*/ 89 h 92"/>
                            <a:gd name="T34" fmla="*/ 49 w 101"/>
                            <a:gd name="T35" fmla="*/ 92 h 92"/>
                            <a:gd name="T36" fmla="*/ 39 w 101"/>
                            <a:gd name="T37" fmla="*/ 89 h 92"/>
                            <a:gd name="T38" fmla="*/ 32 w 101"/>
                            <a:gd name="T39" fmla="*/ 87 h 92"/>
                            <a:gd name="T40" fmla="*/ 22 w 101"/>
                            <a:gd name="T41" fmla="*/ 82 h 92"/>
                            <a:gd name="T42" fmla="*/ 14 w 101"/>
                            <a:gd name="T43" fmla="*/ 77 h 92"/>
                            <a:gd name="T44" fmla="*/ 10 w 101"/>
                            <a:gd name="T45" fmla="*/ 69 h 92"/>
                            <a:gd name="T46" fmla="*/ 5 w 101"/>
                            <a:gd name="T47" fmla="*/ 62 h 92"/>
                            <a:gd name="T48" fmla="*/ 2 w 101"/>
                            <a:gd name="T49" fmla="*/ 52 h 92"/>
                            <a:gd name="T50" fmla="*/ 2 w 101"/>
                            <a:gd name="T51" fmla="*/ 42 h 92"/>
                            <a:gd name="T52" fmla="*/ 2 w 101"/>
                            <a:gd name="T53" fmla="*/ 30 h 92"/>
                            <a:gd name="T54" fmla="*/ 7 w 101"/>
                            <a:gd name="T55" fmla="*/ 17 h 92"/>
                            <a:gd name="T56" fmla="*/ 14 w 101"/>
                            <a:gd name="T57" fmla="*/ 7 h 92"/>
                            <a:gd name="T58" fmla="*/ 24 w 101"/>
                            <a:gd name="T59" fmla="*/ 0 h 92"/>
                            <a:gd name="T60" fmla="*/ 22 w 101"/>
                            <a:gd name="T61" fmla="*/ 0 h 92"/>
                            <a:gd name="T62" fmla="*/ 12 w 101"/>
                            <a:gd name="T63" fmla="*/ 7 h 92"/>
                            <a:gd name="T64" fmla="*/ 5 w 101"/>
                            <a:gd name="T65" fmla="*/ 17 h 92"/>
                            <a:gd name="T66" fmla="*/ 2 w 101"/>
                            <a:gd name="T67" fmla="*/ 30 h 92"/>
                            <a:gd name="T68" fmla="*/ 0 w 101"/>
                            <a:gd name="T69" fmla="*/ 42 h 92"/>
                            <a:gd name="T70" fmla="*/ 0 w 101"/>
                            <a:gd name="T71" fmla="*/ 52 h 92"/>
                            <a:gd name="T72" fmla="*/ 5 w 101"/>
                            <a:gd name="T73" fmla="*/ 62 h 92"/>
                            <a:gd name="T74" fmla="*/ 10 w 101"/>
                            <a:gd name="T75" fmla="*/ 69 h 92"/>
                            <a:gd name="T76" fmla="*/ 14 w 101"/>
                            <a:gd name="T77" fmla="*/ 77 h 92"/>
                            <a:gd name="T78" fmla="*/ 22 w 101"/>
                            <a:gd name="T79" fmla="*/ 84 h 92"/>
                            <a:gd name="T80" fmla="*/ 29 w 101"/>
                            <a:gd name="T81" fmla="*/ 89 h 92"/>
                            <a:gd name="T82" fmla="*/ 39 w 101"/>
                            <a:gd name="T83" fmla="*/ 92 h 92"/>
                            <a:gd name="T84" fmla="*/ 49 w 101"/>
                            <a:gd name="T85" fmla="*/ 92 h 92"/>
                            <a:gd name="T86" fmla="*/ 62 w 101"/>
                            <a:gd name="T87" fmla="*/ 92 h 92"/>
                            <a:gd name="T88" fmla="*/ 69 w 101"/>
                            <a:gd name="T89" fmla="*/ 89 h 92"/>
                            <a:gd name="T90" fmla="*/ 79 w 101"/>
                            <a:gd name="T91" fmla="*/ 84 h 92"/>
                            <a:gd name="T92" fmla="*/ 87 w 101"/>
                            <a:gd name="T93" fmla="*/ 77 h 92"/>
                            <a:gd name="T94" fmla="*/ 92 w 101"/>
                            <a:gd name="T95" fmla="*/ 69 h 92"/>
                            <a:gd name="T96" fmla="*/ 96 w 101"/>
                            <a:gd name="T97" fmla="*/ 62 h 92"/>
                            <a:gd name="T98" fmla="*/ 99 w 101"/>
                            <a:gd name="T99" fmla="*/ 52 h 92"/>
                            <a:gd name="T100" fmla="*/ 101 w 101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2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9" y="7"/>
                              </a:lnTo>
                              <a:lnTo>
                                <a:pt x="79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92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2" y="82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69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2" name="Freeform 2264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2865" cy="58420"/>
                        </a:xfrm>
                        <a:custGeom>
                          <a:avLst/>
                          <a:gdLst>
                            <a:gd name="T0" fmla="*/ 99 w 99"/>
                            <a:gd name="T1" fmla="*/ 42 h 92"/>
                            <a:gd name="T2" fmla="*/ 99 w 99"/>
                            <a:gd name="T3" fmla="*/ 30 h 92"/>
                            <a:gd name="T4" fmla="*/ 94 w 99"/>
                            <a:gd name="T5" fmla="*/ 17 h 92"/>
                            <a:gd name="T6" fmla="*/ 87 w 99"/>
                            <a:gd name="T7" fmla="*/ 7 h 92"/>
                            <a:gd name="T8" fmla="*/ 77 w 99"/>
                            <a:gd name="T9" fmla="*/ 0 h 92"/>
                            <a:gd name="T10" fmla="*/ 74 w 99"/>
                            <a:gd name="T11" fmla="*/ 0 h 92"/>
                            <a:gd name="T12" fmla="*/ 84 w 99"/>
                            <a:gd name="T13" fmla="*/ 7 h 92"/>
                            <a:gd name="T14" fmla="*/ 92 w 99"/>
                            <a:gd name="T15" fmla="*/ 17 h 92"/>
                            <a:gd name="T16" fmla="*/ 96 w 99"/>
                            <a:gd name="T17" fmla="*/ 30 h 92"/>
                            <a:gd name="T18" fmla="*/ 99 w 99"/>
                            <a:gd name="T19" fmla="*/ 42 h 92"/>
                            <a:gd name="T20" fmla="*/ 96 w 99"/>
                            <a:gd name="T21" fmla="*/ 52 h 92"/>
                            <a:gd name="T22" fmla="*/ 94 w 99"/>
                            <a:gd name="T23" fmla="*/ 62 h 92"/>
                            <a:gd name="T24" fmla="*/ 92 w 99"/>
                            <a:gd name="T25" fmla="*/ 69 h 92"/>
                            <a:gd name="T26" fmla="*/ 84 w 99"/>
                            <a:gd name="T27" fmla="*/ 77 h 92"/>
                            <a:gd name="T28" fmla="*/ 77 w 99"/>
                            <a:gd name="T29" fmla="*/ 82 h 92"/>
                            <a:gd name="T30" fmla="*/ 69 w 99"/>
                            <a:gd name="T31" fmla="*/ 87 h 92"/>
                            <a:gd name="T32" fmla="*/ 59 w 99"/>
                            <a:gd name="T33" fmla="*/ 89 h 92"/>
                            <a:gd name="T34" fmla="*/ 49 w 99"/>
                            <a:gd name="T35" fmla="*/ 89 h 92"/>
                            <a:gd name="T36" fmla="*/ 39 w 99"/>
                            <a:gd name="T37" fmla="*/ 89 h 92"/>
                            <a:gd name="T38" fmla="*/ 32 w 99"/>
                            <a:gd name="T39" fmla="*/ 87 h 92"/>
                            <a:gd name="T40" fmla="*/ 24 w 99"/>
                            <a:gd name="T41" fmla="*/ 82 h 92"/>
                            <a:gd name="T42" fmla="*/ 17 w 99"/>
                            <a:gd name="T43" fmla="*/ 77 h 92"/>
                            <a:gd name="T44" fmla="*/ 10 w 99"/>
                            <a:gd name="T45" fmla="*/ 69 h 92"/>
                            <a:gd name="T46" fmla="*/ 5 w 99"/>
                            <a:gd name="T47" fmla="*/ 62 h 92"/>
                            <a:gd name="T48" fmla="*/ 2 w 99"/>
                            <a:gd name="T49" fmla="*/ 52 h 92"/>
                            <a:gd name="T50" fmla="*/ 2 w 99"/>
                            <a:gd name="T51" fmla="*/ 42 h 92"/>
                            <a:gd name="T52" fmla="*/ 5 w 99"/>
                            <a:gd name="T53" fmla="*/ 30 h 92"/>
                            <a:gd name="T54" fmla="*/ 10 w 99"/>
                            <a:gd name="T55" fmla="*/ 17 h 92"/>
                            <a:gd name="T56" fmla="*/ 17 w 99"/>
                            <a:gd name="T57" fmla="*/ 7 h 92"/>
                            <a:gd name="T58" fmla="*/ 24 w 99"/>
                            <a:gd name="T59" fmla="*/ 0 h 92"/>
                            <a:gd name="T60" fmla="*/ 22 w 99"/>
                            <a:gd name="T61" fmla="*/ 0 h 92"/>
                            <a:gd name="T62" fmla="*/ 14 w 99"/>
                            <a:gd name="T63" fmla="*/ 7 h 92"/>
                            <a:gd name="T64" fmla="*/ 7 w 99"/>
                            <a:gd name="T65" fmla="*/ 17 h 92"/>
                            <a:gd name="T66" fmla="*/ 2 w 99"/>
                            <a:gd name="T67" fmla="*/ 30 h 92"/>
                            <a:gd name="T68" fmla="*/ 0 w 99"/>
                            <a:gd name="T69" fmla="*/ 42 h 92"/>
                            <a:gd name="T70" fmla="*/ 2 w 99"/>
                            <a:gd name="T71" fmla="*/ 52 h 92"/>
                            <a:gd name="T72" fmla="*/ 5 w 99"/>
                            <a:gd name="T73" fmla="*/ 62 h 92"/>
                            <a:gd name="T74" fmla="*/ 10 w 99"/>
                            <a:gd name="T75" fmla="*/ 69 h 92"/>
                            <a:gd name="T76" fmla="*/ 14 w 99"/>
                            <a:gd name="T77" fmla="*/ 77 h 92"/>
                            <a:gd name="T78" fmla="*/ 22 w 99"/>
                            <a:gd name="T79" fmla="*/ 84 h 92"/>
                            <a:gd name="T80" fmla="*/ 32 w 99"/>
                            <a:gd name="T81" fmla="*/ 87 h 92"/>
                            <a:gd name="T82" fmla="*/ 39 w 99"/>
                            <a:gd name="T83" fmla="*/ 92 h 92"/>
                            <a:gd name="T84" fmla="*/ 49 w 99"/>
                            <a:gd name="T85" fmla="*/ 92 h 92"/>
                            <a:gd name="T86" fmla="*/ 59 w 99"/>
                            <a:gd name="T87" fmla="*/ 92 h 92"/>
                            <a:gd name="T88" fmla="*/ 69 w 99"/>
                            <a:gd name="T89" fmla="*/ 87 h 92"/>
                            <a:gd name="T90" fmla="*/ 79 w 99"/>
                            <a:gd name="T91" fmla="*/ 84 h 92"/>
                            <a:gd name="T92" fmla="*/ 87 w 99"/>
                            <a:gd name="T93" fmla="*/ 77 h 92"/>
                            <a:gd name="T94" fmla="*/ 92 w 99"/>
                            <a:gd name="T95" fmla="*/ 69 h 92"/>
                            <a:gd name="T96" fmla="*/ 96 w 99"/>
                            <a:gd name="T97" fmla="*/ 62 h 92"/>
                            <a:gd name="T98" fmla="*/ 99 w 99"/>
                            <a:gd name="T99" fmla="*/ 52 h 92"/>
                            <a:gd name="T100" fmla="*/ 99 w 99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9" h="92">
                              <a:moveTo>
                                <a:pt x="99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7" y="7"/>
                              </a:lnTo>
                              <a:lnTo>
                                <a:pt x="77" y="0"/>
                              </a:lnTo>
                              <a:lnTo>
                                <a:pt x="74" y="0"/>
                              </a:lnTo>
                              <a:lnTo>
                                <a:pt x="84" y="7"/>
                              </a:lnTo>
                              <a:lnTo>
                                <a:pt x="92" y="17"/>
                              </a:lnTo>
                              <a:lnTo>
                                <a:pt x="96" y="30"/>
                              </a:lnTo>
                              <a:lnTo>
                                <a:pt x="99" y="42"/>
                              </a:lnTo>
                              <a:lnTo>
                                <a:pt x="96" y="52"/>
                              </a:lnTo>
                              <a:lnTo>
                                <a:pt x="94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89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4" y="82"/>
                              </a:lnTo>
                              <a:lnTo>
                                <a:pt x="17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32" y="87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59" y="92"/>
                              </a:lnTo>
                              <a:lnTo>
                                <a:pt x="69" y="87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9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9E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3" name="Freeform 2265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8420"/>
                        </a:xfrm>
                        <a:custGeom>
                          <a:avLst/>
                          <a:gdLst>
                            <a:gd name="T0" fmla="*/ 97 w 97"/>
                            <a:gd name="T1" fmla="*/ 42 h 92"/>
                            <a:gd name="T2" fmla="*/ 97 w 97"/>
                            <a:gd name="T3" fmla="*/ 30 h 92"/>
                            <a:gd name="T4" fmla="*/ 92 w 97"/>
                            <a:gd name="T5" fmla="*/ 17 h 92"/>
                            <a:gd name="T6" fmla="*/ 85 w 97"/>
                            <a:gd name="T7" fmla="*/ 7 h 92"/>
                            <a:gd name="T8" fmla="*/ 75 w 97"/>
                            <a:gd name="T9" fmla="*/ 0 h 92"/>
                            <a:gd name="T10" fmla="*/ 72 w 97"/>
                            <a:gd name="T11" fmla="*/ 0 h 92"/>
                            <a:gd name="T12" fmla="*/ 82 w 97"/>
                            <a:gd name="T13" fmla="*/ 7 h 92"/>
                            <a:gd name="T14" fmla="*/ 90 w 97"/>
                            <a:gd name="T15" fmla="*/ 17 h 92"/>
                            <a:gd name="T16" fmla="*/ 94 w 97"/>
                            <a:gd name="T17" fmla="*/ 30 h 92"/>
                            <a:gd name="T18" fmla="*/ 97 w 97"/>
                            <a:gd name="T19" fmla="*/ 42 h 92"/>
                            <a:gd name="T20" fmla="*/ 94 w 97"/>
                            <a:gd name="T21" fmla="*/ 52 h 92"/>
                            <a:gd name="T22" fmla="*/ 92 w 97"/>
                            <a:gd name="T23" fmla="*/ 60 h 92"/>
                            <a:gd name="T24" fmla="*/ 87 w 97"/>
                            <a:gd name="T25" fmla="*/ 69 h 92"/>
                            <a:gd name="T26" fmla="*/ 82 w 97"/>
                            <a:gd name="T27" fmla="*/ 77 h 92"/>
                            <a:gd name="T28" fmla="*/ 75 w 97"/>
                            <a:gd name="T29" fmla="*/ 82 h 92"/>
                            <a:gd name="T30" fmla="*/ 67 w 97"/>
                            <a:gd name="T31" fmla="*/ 87 h 92"/>
                            <a:gd name="T32" fmla="*/ 57 w 97"/>
                            <a:gd name="T33" fmla="*/ 89 h 92"/>
                            <a:gd name="T34" fmla="*/ 47 w 97"/>
                            <a:gd name="T35" fmla="*/ 89 h 92"/>
                            <a:gd name="T36" fmla="*/ 40 w 97"/>
                            <a:gd name="T37" fmla="*/ 89 h 92"/>
                            <a:gd name="T38" fmla="*/ 30 w 97"/>
                            <a:gd name="T39" fmla="*/ 87 h 92"/>
                            <a:gd name="T40" fmla="*/ 22 w 97"/>
                            <a:gd name="T41" fmla="*/ 82 h 92"/>
                            <a:gd name="T42" fmla="*/ 15 w 97"/>
                            <a:gd name="T43" fmla="*/ 77 h 92"/>
                            <a:gd name="T44" fmla="*/ 10 w 97"/>
                            <a:gd name="T45" fmla="*/ 69 h 92"/>
                            <a:gd name="T46" fmla="*/ 5 w 97"/>
                            <a:gd name="T47" fmla="*/ 60 h 92"/>
                            <a:gd name="T48" fmla="*/ 3 w 97"/>
                            <a:gd name="T49" fmla="*/ 52 h 92"/>
                            <a:gd name="T50" fmla="*/ 0 w 97"/>
                            <a:gd name="T51" fmla="*/ 42 h 92"/>
                            <a:gd name="T52" fmla="*/ 3 w 97"/>
                            <a:gd name="T53" fmla="*/ 30 h 92"/>
                            <a:gd name="T54" fmla="*/ 8 w 97"/>
                            <a:gd name="T55" fmla="*/ 17 h 92"/>
                            <a:gd name="T56" fmla="*/ 15 w 97"/>
                            <a:gd name="T57" fmla="*/ 7 h 92"/>
                            <a:gd name="T58" fmla="*/ 25 w 97"/>
                            <a:gd name="T59" fmla="*/ 0 h 92"/>
                            <a:gd name="T60" fmla="*/ 22 w 97"/>
                            <a:gd name="T61" fmla="*/ 0 h 92"/>
                            <a:gd name="T62" fmla="*/ 12 w 97"/>
                            <a:gd name="T63" fmla="*/ 7 h 92"/>
                            <a:gd name="T64" fmla="*/ 5 w 97"/>
                            <a:gd name="T65" fmla="*/ 17 h 92"/>
                            <a:gd name="T66" fmla="*/ 0 w 97"/>
                            <a:gd name="T67" fmla="*/ 30 h 92"/>
                            <a:gd name="T68" fmla="*/ 0 w 97"/>
                            <a:gd name="T69" fmla="*/ 42 h 92"/>
                            <a:gd name="T70" fmla="*/ 0 w 97"/>
                            <a:gd name="T71" fmla="*/ 52 h 92"/>
                            <a:gd name="T72" fmla="*/ 3 w 97"/>
                            <a:gd name="T73" fmla="*/ 62 h 92"/>
                            <a:gd name="T74" fmla="*/ 8 w 97"/>
                            <a:gd name="T75" fmla="*/ 69 h 92"/>
                            <a:gd name="T76" fmla="*/ 12 w 97"/>
                            <a:gd name="T77" fmla="*/ 77 h 92"/>
                            <a:gd name="T78" fmla="*/ 20 w 97"/>
                            <a:gd name="T79" fmla="*/ 82 h 92"/>
                            <a:gd name="T80" fmla="*/ 30 w 97"/>
                            <a:gd name="T81" fmla="*/ 87 h 92"/>
                            <a:gd name="T82" fmla="*/ 37 w 97"/>
                            <a:gd name="T83" fmla="*/ 89 h 92"/>
                            <a:gd name="T84" fmla="*/ 47 w 97"/>
                            <a:gd name="T85" fmla="*/ 92 h 92"/>
                            <a:gd name="T86" fmla="*/ 57 w 97"/>
                            <a:gd name="T87" fmla="*/ 89 h 92"/>
                            <a:gd name="T88" fmla="*/ 67 w 97"/>
                            <a:gd name="T89" fmla="*/ 87 h 92"/>
                            <a:gd name="T90" fmla="*/ 75 w 97"/>
                            <a:gd name="T91" fmla="*/ 82 h 92"/>
                            <a:gd name="T92" fmla="*/ 82 w 97"/>
                            <a:gd name="T93" fmla="*/ 77 h 92"/>
                            <a:gd name="T94" fmla="*/ 90 w 97"/>
                            <a:gd name="T95" fmla="*/ 69 h 92"/>
                            <a:gd name="T96" fmla="*/ 94 w 97"/>
                            <a:gd name="T97" fmla="*/ 62 h 92"/>
                            <a:gd name="T98" fmla="*/ 97 w 97"/>
                            <a:gd name="T99" fmla="*/ 52 h 92"/>
                            <a:gd name="T100" fmla="*/ 97 w 97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92">
                              <a:moveTo>
                                <a:pt x="97" y="42"/>
                              </a:moveTo>
                              <a:lnTo>
                                <a:pt x="97" y="30"/>
                              </a:lnTo>
                              <a:lnTo>
                                <a:pt x="92" y="17"/>
                              </a:lnTo>
                              <a:lnTo>
                                <a:pt x="85" y="7"/>
                              </a:lnTo>
                              <a:lnTo>
                                <a:pt x="75" y="0"/>
                              </a:lnTo>
                              <a:lnTo>
                                <a:pt x="72" y="0"/>
                              </a:lnTo>
                              <a:lnTo>
                                <a:pt x="82" y="7"/>
                              </a:lnTo>
                              <a:lnTo>
                                <a:pt x="90" y="17"/>
                              </a:lnTo>
                              <a:lnTo>
                                <a:pt x="94" y="30"/>
                              </a:lnTo>
                              <a:lnTo>
                                <a:pt x="97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7"/>
                              </a:lnTo>
                              <a:lnTo>
                                <a:pt x="75" y="82"/>
                              </a:lnTo>
                              <a:lnTo>
                                <a:pt x="67" y="87"/>
                              </a:lnTo>
                              <a:lnTo>
                                <a:pt x="57" y="89"/>
                              </a:lnTo>
                              <a:lnTo>
                                <a:pt x="47" y="89"/>
                              </a:lnTo>
                              <a:lnTo>
                                <a:pt x="40" y="89"/>
                              </a:lnTo>
                              <a:lnTo>
                                <a:pt x="30" y="87"/>
                              </a:lnTo>
                              <a:lnTo>
                                <a:pt x="22" y="82"/>
                              </a:lnTo>
                              <a:lnTo>
                                <a:pt x="15" y="77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2" y="77"/>
                              </a:lnTo>
                              <a:lnTo>
                                <a:pt x="20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92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4" y="62"/>
                              </a:lnTo>
                              <a:lnTo>
                                <a:pt x="97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F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4" name="Freeform 2266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70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4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9 h 89"/>
                            <a:gd name="T26" fmla="*/ 82 w 97"/>
                            <a:gd name="T27" fmla="*/ 74 h 89"/>
                            <a:gd name="T28" fmla="*/ 75 w 97"/>
                            <a:gd name="T29" fmla="*/ 82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82 h 89"/>
                            <a:gd name="T42" fmla="*/ 15 w 97"/>
                            <a:gd name="T43" fmla="*/ 74 h 89"/>
                            <a:gd name="T44" fmla="*/ 10 w 97"/>
                            <a:gd name="T45" fmla="*/ 69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3 w 97"/>
                            <a:gd name="T53" fmla="*/ 30 h 89"/>
                            <a:gd name="T54" fmla="*/ 8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2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0 w 97"/>
                            <a:gd name="T71" fmla="*/ 52 h 89"/>
                            <a:gd name="T72" fmla="*/ 3 w 97"/>
                            <a:gd name="T73" fmla="*/ 62 h 89"/>
                            <a:gd name="T74" fmla="*/ 8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37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90 w 97"/>
                            <a:gd name="T95" fmla="*/ 69 h 89"/>
                            <a:gd name="T96" fmla="*/ 92 w 97"/>
                            <a:gd name="T97" fmla="*/ 62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4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4"/>
                              </a:lnTo>
                              <a:lnTo>
                                <a:pt x="75" y="82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82"/>
                              </a:lnTo>
                              <a:lnTo>
                                <a:pt x="15" y="74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2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2" y="62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A1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5" name="Freeform 2267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67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2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7 h 89"/>
                            <a:gd name="T26" fmla="*/ 82 w 97"/>
                            <a:gd name="T27" fmla="*/ 74 h 89"/>
                            <a:gd name="T28" fmla="*/ 75 w 97"/>
                            <a:gd name="T29" fmla="*/ 79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79 h 89"/>
                            <a:gd name="T42" fmla="*/ 15 w 97"/>
                            <a:gd name="T43" fmla="*/ 74 h 89"/>
                            <a:gd name="T44" fmla="*/ 10 w 97"/>
                            <a:gd name="T45" fmla="*/ 67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5 w 97"/>
                            <a:gd name="T53" fmla="*/ 30 h 89"/>
                            <a:gd name="T54" fmla="*/ 10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5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3 w 97"/>
                            <a:gd name="T71" fmla="*/ 52 h 89"/>
                            <a:gd name="T72" fmla="*/ 5 w 97"/>
                            <a:gd name="T73" fmla="*/ 60 h 89"/>
                            <a:gd name="T74" fmla="*/ 10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40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87 w 97"/>
                            <a:gd name="T95" fmla="*/ 69 h 89"/>
                            <a:gd name="T96" fmla="*/ 92 w 97"/>
                            <a:gd name="T97" fmla="*/ 60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67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2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7"/>
                              </a:lnTo>
                              <a:lnTo>
                                <a:pt x="82" y="74"/>
                              </a:lnTo>
                              <a:lnTo>
                                <a:pt x="75" y="79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79"/>
                              </a:lnTo>
                              <a:lnTo>
                                <a:pt x="15" y="74"/>
                              </a:lnTo>
                              <a:lnTo>
                                <a:pt x="10" y="67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5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0"/>
                              </a:lnTo>
                              <a:lnTo>
                                <a:pt x="10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40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87" y="69"/>
                              </a:lnTo>
                              <a:lnTo>
                                <a:pt x="92" y="60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A2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6" name="Freeform 2268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91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7 w 91"/>
                            <a:gd name="T9" fmla="*/ 0 h 89"/>
                            <a:gd name="T10" fmla="*/ 64 w 91"/>
                            <a:gd name="T11" fmla="*/ 0 h 89"/>
                            <a:gd name="T12" fmla="*/ 74 w 91"/>
                            <a:gd name="T13" fmla="*/ 7 h 89"/>
                            <a:gd name="T14" fmla="*/ 84 w 91"/>
                            <a:gd name="T15" fmla="*/ 17 h 89"/>
                            <a:gd name="T16" fmla="*/ 89 w 91"/>
                            <a:gd name="T17" fmla="*/ 30 h 89"/>
                            <a:gd name="T18" fmla="*/ 91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4 w 91"/>
                            <a:gd name="T25" fmla="*/ 67 h 89"/>
                            <a:gd name="T26" fmla="*/ 77 w 91"/>
                            <a:gd name="T27" fmla="*/ 74 h 89"/>
                            <a:gd name="T28" fmla="*/ 72 w 91"/>
                            <a:gd name="T29" fmla="*/ 79 h 89"/>
                            <a:gd name="T30" fmla="*/ 64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2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7 w 91"/>
                            <a:gd name="T55" fmla="*/ 17 h 89"/>
                            <a:gd name="T56" fmla="*/ 17 w 91"/>
                            <a:gd name="T57" fmla="*/ 7 h 89"/>
                            <a:gd name="T58" fmla="*/ 27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5 w 91"/>
                            <a:gd name="T65" fmla="*/ 17 h 89"/>
                            <a:gd name="T66" fmla="*/ 0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9 h 89"/>
                            <a:gd name="T76" fmla="*/ 12 w 91"/>
                            <a:gd name="T77" fmla="*/ 74 h 89"/>
                            <a:gd name="T78" fmla="*/ 19 w 91"/>
                            <a:gd name="T79" fmla="*/ 82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82 h 89"/>
                            <a:gd name="T92" fmla="*/ 79 w 91"/>
                            <a:gd name="T93" fmla="*/ 74 h 89"/>
                            <a:gd name="T94" fmla="*/ 84 w 91"/>
                            <a:gd name="T95" fmla="*/ 69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91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7" y="0"/>
                              </a:lnTo>
                              <a:lnTo>
                                <a:pt x="64" y="0"/>
                              </a:lnTo>
                              <a:lnTo>
                                <a:pt x="74" y="7"/>
                              </a:lnTo>
                              <a:lnTo>
                                <a:pt x="84" y="17"/>
                              </a:lnTo>
                              <a:lnTo>
                                <a:pt x="89" y="30"/>
                              </a:lnTo>
                              <a:lnTo>
                                <a:pt x="91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4" y="67"/>
                              </a:lnTo>
                              <a:lnTo>
                                <a:pt x="77" y="74"/>
                              </a:lnTo>
                              <a:lnTo>
                                <a:pt x="72" y="79"/>
                              </a:lnTo>
                              <a:lnTo>
                                <a:pt x="64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2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9"/>
                              </a:lnTo>
                              <a:lnTo>
                                <a:pt x="12" y="74"/>
                              </a:lnTo>
                              <a:lnTo>
                                <a:pt x="19" y="82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82"/>
                              </a:lnTo>
                              <a:lnTo>
                                <a:pt x="79" y="74"/>
                              </a:lnTo>
                              <a:lnTo>
                                <a:pt x="84" y="69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A4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7" name="Freeform 2269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89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4 w 91"/>
                            <a:gd name="T9" fmla="*/ 0 h 89"/>
                            <a:gd name="T10" fmla="*/ 62 w 91"/>
                            <a:gd name="T11" fmla="*/ 0 h 89"/>
                            <a:gd name="T12" fmla="*/ 74 w 91"/>
                            <a:gd name="T13" fmla="*/ 7 h 89"/>
                            <a:gd name="T14" fmla="*/ 82 w 91"/>
                            <a:gd name="T15" fmla="*/ 17 h 89"/>
                            <a:gd name="T16" fmla="*/ 89 w 91"/>
                            <a:gd name="T17" fmla="*/ 30 h 89"/>
                            <a:gd name="T18" fmla="*/ 89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2 w 91"/>
                            <a:gd name="T25" fmla="*/ 67 h 89"/>
                            <a:gd name="T26" fmla="*/ 77 w 91"/>
                            <a:gd name="T27" fmla="*/ 74 h 89"/>
                            <a:gd name="T28" fmla="*/ 69 w 91"/>
                            <a:gd name="T29" fmla="*/ 79 h 89"/>
                            <a:gd name="T30" fmla="*/ 62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4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9 w 91"/>
                            <a:gd name="T55" fmla="*/ 17 h 89"/>
                            <a:gd name="T56" fmla="*/ 17 w 91"/>
                            <a:gd name="T57" fmla="*/ 7 h 89"/>
                            <a:gd name="T58" fmla="*/ 29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7 w 91"/>
                            <a:gd name="T65" fmla="*/ 17 h 89"/>
                            <a:gd name="T66" fmla="*/ 2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7 h 89"/>
                            <a:gd name="T76" fmla="*/ 12 w 91"/>
                            <a:gd name="T77" fmla="*/ 74 h 89"/>
                            <a:gd name="T78" fmla="*/ 19 w 91"/>
                            <a:gd name="T79" fmla="*/ 79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79 h 89"/>
                            <a:gd name="T92" fmla="*/ 79 w 91"/>
                            <a:gd name="T93" fmla="*/ 74 h 89"/>
                            <a:gd name="T94" fmla="*/ 84 w 91"/>
                            <a:gd name="T95" fmla="*/ 67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4" y="0"/>
                              </a:lnTo>
                              <a:lnTo>
                                <a:pt x="62" y="0"/>
                              </a:lnTo>
                              <a:lnTo>
                                <a:pt x="74" y="7"/>
                              </a:lnTo>
                              <a:lnTo>
                                <a:pt x="82" y="17"/>
                              </a:lnTo>
                              <a:lnTo>
                                <a:pt x="89" y="30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4"/>
                              </a:lnTo>
                              <a:lnTo>
                                <a:pt x="69" y="79"/>
                              </a:lnTo>
                              <a:lnTo>
                                <a:pt x="62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4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9" y="17"/>
                              </a:lnTo>
                              <a:lnTo>
                                <a:pt x="17" y="7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9" y="74"/>
                              </a:lnTo>
                              <a:lnTo>
                                <a:pt x="84" y="67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A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8" name="Freeform 2270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5245"/>
                        </a:xfrm>
                        <a:custGeom>
                          <a:avLst/>
                          <a:gdLst>
                            <a:gd name="T0" fmla="*/ 91 w 91"/>
                            <a:gd name="T1" fmla="*/ 42 h 87"/>
                            <a:gd name="T2" fmla="*/ 89 w 91"/>
                            <a:gd name="T3" fmla="*/ 30 h 87"/>
                            <a:gd name="T4" fmla="*/ 84 w 91"/>
                            <a:gd name="T5" fmla="*/ 17 h 87"/>
                            <a:gd name="T6" fmla="*/ 74 w 91"/>
                            <a:gd name="T7" fmla="*/ 7 h 87"/>
                            <a:gd name="T8" fmla="*/ 64 w 91"/>
                            <a:gd name="T9" fmla="*/ 0 h 87"/>
                            <a:gd name="T10" fmla="*/ 59 w 91"/>
                            <a:gd name="T11" fmla="*/ 0 h 87"/>
                            <a:gd name="T12" fmla="*/ 72 w 91"/>
                            <a:gd name="T13" fmla="*/ 7 h 87"/>
                            <a:gd name="T14" fmla="*/ 82 w 91"/>
                            <a:gd name="T15" fmla="*/ 17 h 87"/>
                            <a:gd name="T16" fmla="*/ 87 w 91"/>
                            <a:gd name="T17" fmla="*/ 27 h 87"/>
                            <a:gd name="T18" fmla="*/ 89 w 91"/>
                            <a:gd name="T19" fmla="*/ 42 h 87"/>
                            <a:gd name="T20" fmla="*/ 89 w 91"/>
                            <a:gd name="T21" fmla="*/ 52 h 87"/>
                            <a:gd name="T22" fmla="*/ 87 w 91"/>
                            <a:gd name="T23" fmla="*/ 60 h 87"/>
                            <a:gd name="T24" fmla="*/ 82 w 91"/>
                            <a:gd name="T25" fmla="*/ 67 h 87"/>
                            <a:gd name="T26" fmla="*/ 77 w 91"/>
                            <a:gd name="T27" fmla="*/ 72 h 87"/>
                            <a:gd name="T28" fmla="*/ 69 w 91"/>
                            <a:gd name="T29" fmla="*/ 79 h 87"/>
                            <a:gd name="T30" fmla="*/ 62 w 91"/>
                            <a:gd name="T31" fmla="*/ 82 h 87"/>
                            <a:gd name="T32" fmla="*/ 54 w 91"/>
                            <a:gd name="T33" fmla="*/ 84 h 87"/>
                            <a:gd name="T34" fmla="*/ 44 w 91"/>
                            <a:gd name="T35" fmla="*/ 87 h 87"/>
                            <a:gd name="T36" fmla="*/ 37 w 91"/>
                            <a:gd name="T37" fmla="*/ 84 h 87"/>
                            <a:gd name="T38" fmla="*/ 29 w 91"/>
                            <a:gd name="T39" fmla="*/ 82 h 87"/>
                            <a:gd name="T40" fmla="*/ 22 w 91"/>
                            <a:gd name="T41" fmla="*/ 79 h 87"/>
                            <a:gd name="T42" fmla="*/ 14 w 91"/>
                            <a:gd name="T43" fmla="*/ 72 h 87"/>
                            <a:gd name="T44" fmla="*/ 9 w 91"/>
                            <a:gd name="T45" fmla="*/ 67 h 87"/>
                            <a:gd name="T46" fmla="*/ 5 w 91"/>
                            <a:gd name="T47" fmla="*/ 60 h 87"/>
                            <a:gd name="T48" fmla="*/ 2 w 91"/>
                            <a:gd name="T49" fmla="*/ 52 h 87"/>
                            <a:gd name="T50" fmla="*/ 2 w 91"/>
                            <a:gd name="T51" fmla="*/ 42 h 87"/>
                            <a:gd name="T52" fmla="*/ 5 w 91"/>
                            <a:gd name="T53" fmla="*/ 27 h 87"/>
                            <a:gd name="T54" fmla="*/ 9 w 91"/>
                            <a:gd name="T55" fmla="*/ 17 h 87"/>
                            <a:gd name="T56" fmla="*/ 19 w 91"/>
                            <a:gd name="T57" fmla="*/ 7 h 87"/>
                            <a:gd name="T58" fmla="*/ 32 w 91"/>
                            <a:gd name="T59" fmla="*/ 0 h 87"/>
                            <a:gd name="T60" fmla="*/ 27 w 91"/>
                            <a:gd name="T61" fmla="*/ 0 h 87"/>
                            <a:gd name="T62" fmla="*/ 17 w 91"/>
                            <a:gd name="T63" fmla="*/ 7 h 87"/>
                            <a:gd name="T64" fmla="*/ 7 w 91"/>
                            <a:gd name="T65" fmla="*/ 17 h 87"/>
                            <a:gd name="T66" fmla="*/ 2 w 91"/>
                            <a:gd name="T67" fmla="*/ 30 h 87"/>
                            <a:gd name="T68" fmla="*/ 0 w 91"/>
                            <a:gd name="T69" fmla="*/ 42 h 87"/>
                            <a:gd name="T70" fmla="*/ 0 w 91"/>
                            <a:gd name="T71" fmla="*/ 52 h 87"/>
                            <a:gd name="T72" fmla="*/ 5 w 91"/>
                            <a:gd name="T73" fmla="*/ 60 h 87"/>
                            <a:gd name="T74" fmla="*/ 7 w 91"/>
                            <a:gd name="T75" fmla="*/ 67 h 87"/>
                            <a:gd name="T76" fmla="*/ 12 w 91"/>
                            <a:gd name="T77" fmla="*/ 74 h 87"/>
                            <a:gd name="T78" fmla="*/ 19 w 91"/>
                            <a:gd name="T79" fmla="*/ 79 h 87"/>
                            <a:gd name="T80" fmla="*/ 27 w 91"/>
                            <a:gd name="T81" fmla="*/ 84 h 87"/>
                            <a:gd name="T82" fmla="*/ 37 w 91"/>
                            <a:gd name="T83" fmla="*/ 87 h 87"/>
                            <a:gd name="T84" fmla="*/ 44 w 91"/>
                            <a:gd name="T85" fmla="*/ 87 h 87"/>
                            <a:gd name="T86" fmla="*/ 54 w 91"/>
                            <a:gd name="T87" fmla="*/ 87 h 87"/>
                            <a:gd name="T88" fmla="*/ 64 w 91"/>
                            <a:gd name="T89" fmla="*/ 84 h 87"/>
                            <a:gd name="T90" fmla="*/ 72 w 91"/>
                            <a:gd name="T91" fmla="*/ 79 h 87"/>
                            <a:gd name="T92" fmla="*/ 77 w 91"/>
                            <a:gd name="T93" fmla="*/ 74 h 87"/>
                            <a:gd name="T94" fmla="*/ 84 w 91"/>
                            <a:gd name="T95" fmla="*/ 67 h 87"/>
                            <a:gd name="T96" fmla="*/ 87 w 91"/>
                            <a:gd name="T97" fmla="*/ 60 h 87"/>
                            <a:gd name="T98" fmla="*/ 89 w 91"/>
                            <a:gd name="T99" fmla="*/ 52 h 87"/>
                            <a:gd name="T100" fmla="*/ 91 w 91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7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4" y="7"/>
                              </a:lnTo>
                              <a:lnTo>
                                <a:pt x="64" y="0"/>
                              </a:lnTo>
                              <a:lnTo>
                                <a:pt x="59" y="0"/>
                              </a:lnTo>
                              <a:lnTo>
                                <a:pt x="72" y="7"/>
                              </a:lnTo>
                              <a:lnTo>
                                <a:pt x="82" y="17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9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7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9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9" y="17"/>
                              </a:lnTo>
                              <a:lnTo>
                                <a:pt x="19" y="7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7" y="74"/>
                              </a:lnTo>
                              <a:lnTo>
                                <a:pt x="84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A66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9" name="Freeform 2271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6515" cy="55245"/>
                        </a:xfrm>
                        <a:custGeom>
                          <a:avLst/>
                          <a:gdLst>
                            <a:gd name="T0" fmla="*/ 89 w 89"/>
                            <a:gd name="T1" fmla="*/ 42 h 87"/>
                            <a:gd name="T2" fmla="*/ 89 w 89"/>
                            <a:gd name="T3" fmla="*/ 30 h 87"/>
                            <a:gd name="T4" fmla="*/ 82 w 89"/>
                            <a:gd name="T5" fmla="*/ 17 h 87"/>
                            <a:gd name="T6" fmla="*/ 74 w 89"/>
                            <a:gd name="T7" fmla="*/ 7 h 87"/>
                            <a:gd name="T8" fmla="*/ 62 w 89"/>
                            <a:gd name="T9" fmla="*/ 0 h 87"/>
                            <a:gd name="T10" fmla="*/ 57 w 89"/>
                            <a:gd name="T11" fmla="*/ 0 h 87"/>
                            <a:gd name="T12" fmla="*/ 69 w 89"/>
                            <a:gd name="T13" fmla="*/ 7 h 87"/>
                            <a:gd name="T14" fmla="*/ 79 w 89"/>
                            <a:gd name="T15" fmla="*/ 15 h 87"/>
                            <a:gd name="T16" fmla="*/ 87 w 89"/>
                            <a:gd name="T17" fmla="*/ 27 h 87"/>
                            <a:gd name="T18" fmla="*/ 89 w 89"/>
                            <a:gd name="T19" fmla="*/ 42 h 87"/>
                            <a:gd name="T20" fmla="*/ 87 w 89"/>
                            <a:gd name="T21" fmla="*/ 50 h 87"/>
                            <a:gd name="T22" fmla="*/ 84 w 89"/>
                            <a:gd name="T23" fmla="*/ 60 h 87"/>
                            <a:gd name="T24" fmla="*/ 82 w 89"/>
                            <a:gd name="T25" fmla="*/ 67 h 87"/>
                            <a:gd name="T26" fmla="*/ 77 w 89"/>
                            <a:gd name="T27" fmla="*/ 72 h 87"/>
                            <a:gd name="T28" fmla="*/ 69 w 89"/>
                            <a:gd name="T29" fmla="*/ 77 h 87"/>
                            <a:gd name="T30" fmla="*/ 62 w 89"/>
                            <a:gd name="T31" fmla="*/ 82 h 87"/>
                            <a:gd name="T32" fmla="*/ 54 w 89"/>
                            <a:gd name="T33" fmla="*/ 84 h 87"/>
                            <a:gd name="T34" fmla="*/ 44 w 89"/>
                            <a:gd name="T35" fmla="*/ 84 h 87"/>
                            <a:gd name="T36" fmla="*/ 37 w 89"/>
                            <a:gd name="T37" fmla="*/ 84 h 87"/>
                            <a:gd name="T38" fmla="*/ 29 w 89"/>
                            <a:gd name="T39" fmla="*/ 82 h 87"/>
                            <a:gd name="T40" fmla="*/ 22 w 89"/>
                            <a:gd name="T41" fmla="*/ 77 h 87"/>
                            <a:gd name="T42" fmla="*/ 14 w 89"/>
                            <a:gd name="T43" fmla="*/ 72 h 87"/>
                            <a:gd name="T44" fmla="*/ 9 w 89"/>
                            <a:gd name="T45" fmla="*/ 67 h 87"/>
                            <a:gd name="T46" fmla="*/ 5 w 89"/>
                            <a:gd name="T47" fmla="*/ 60 h 87"/>
                            <a:gd name="T48" fmla="*/ 2 w 89"/>
                            <a:gd name="T49" fmla="*/ 50 h 87"/>
                            <a:gd name="T50" fmla="*/ 2 w 89"/>
                            <a:gd name="T51" fmla="*/ 42 h 87"/>
                            <a:gd name="T52" fmla="*/ 5 w 89"/>
                            <a:gd name="T53" fmla="*/ 27 h 87"/>
                            <a:gd name="T54" fmla="*/ 12 w 89"/>
                            <a:gd name="T55" fmla="*/ 15 h 87"/>
                            <a:gd name="T56" fmla="*/ 22 w 89"/>
                            <a:gd name="T57" fmla="*/ 7 h 87"/>
                            <a:gd name="T58" fmla="*/ 34 w 89"/>
                            <a:gd name="T59" fmla="*/ 0 h 87"/>
                            <a:gd name="T60" fmla="*/ 29 w 89"/>
                            <a:gd name="T61" fmla="*/ 0 h 87"/>
                            <a:gd name="T62" fmla="*/ 17 w 89"/>
                            <a:gd name="T63" fmla="*/ 7 h 87"/>
                            <a:gd name="T64" fmla="*/ 9 w 89"/>
                            <a:gd name="T65" fmla="*/ 17 h 87"/>
                            <a:gd name="T66" fmla="*/ 2 w 89"/>
                            <a:gd name="T67" fmla="*/ 30 h 87"/>
                            <a:gd name="T68" fmla="*/ 0 w 89"/>
                            <a:gd name="T69" fmla="*/ 42 h 87"/>
                            <a:gd name="T70" fmla="*/ 2 w 89"/>
                            <a:gd name="T71" fmla="*/ 52 h 87"/>
                            <a:gd name="T72" fmla="*/ 5 w 89"/>
                            <a:gd name="T73" fmla="*/ 60 h 87"/>
                            <a:gd name="T74" fmla="*/ 7 w 89"/>
                            <a:gd name="T75" fmla="*/ 67 h 87"/>
                            <a:gd name="T76" fmla="*/ 14 w 89"/>
                            <a:gd name="T77" fmla="*/ 74 h 87"/>
                            <a:gd name="T78" fmla="*/ 19 w 89"/>
                            <a:gd name="T79" fmla="*/ 79 h 87"/>
                            <a:gd name="T80" fmla="*/ 27 w 89"/>
                            <a:gd name="T81" fmla="*/ 84 h 87"/>
                            <a:gd name="T82" fmla="*/ 37 w 89"/>
                            <a:gd name="T83" fmla="*/ 87 h 87"/>
                            <a:gd name="T84" fmla="*/ 44 w 89"/>
                            <a:gd name="T85" fmla="*/ 87 h 87"/>
                            <a:gd name="T86" fmla="*/ 54 w 89"/>
                            <a:gd name="T87" fmla="*/ 87 h 87"/>
                            <a:gd name="T88" fmla="*/ 62 w 89"/>
                            <a:gd name="T89" fmla="*/ 84 h 87"/>
                            <a:gd name="T90" fmla="*/ 69 w 89"/>
                            <a:gd name="T91" fmla="*/ 79 h 87"/>
                            <a:gd name="T92" fmla="*/ 77 w 89"/>
                            <a:gd name="T93" fmla="*/ 74 h 87"/>
                            <a:gd name="T94" fmla="*/ 82 w 89"/>
                            <a:gd name="T95" fmla="*/ 67 h 87"/>
                            <a:gd name="T96" fmla="*/ 87 w 89"/>
                            <a:gd name="T97" fmla="*/ 60 h 87"/>
                            <a:gd name="T98" fmla="*/ 89 w 89"/>
                            <a:gd name="T99" fmla="*/ 52 h 87"/>
                            <a:gd name="T100" fmla="*/ 89 w 89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89" h="87">
                              <a:moveTo>
                                <a:pt x="89" y="42"/>
                              </a:moveTo>
                              <a:lnTo>
                                <a:pt x="89" y="30"/>
                              </a:lnTo>
                              <a:lnTo>
                                <a:pt x="82" y="17"/>
                              </a:lnTo>
                              <a:lnTo>
                                <a:pt x="74" y="7"/>
                              </a:lnTo>
                              <a:lnTo>
                                <a:pt x="62" y="0"/>
                              </a:lnTo>
                              <a:lnTo>
                                <a:pt x="57" y="0"/>
                              </a:lnTo>
                              <a:lnTo>
                                <a:pt x="69" y="7"/>
                              </a:lnTo>
                              <a:lnTo>
                                <a:pt x="79" y="15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7" y="50"/>
                              </a:lnTo>
                              <a:lnTo>
                                <a:pt x="84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7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4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7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12" y="15"/>
                              </a:lnTo>
                              <a:lnTo>
                                <a:pt x="22" y="7"/>
                              </a:lnTo>
                              <a:lnTo>
                                <a:pt x="34" y="0"/>
                              </a:lnTo>
                              <a:lnTo>
                                <a:pt x="29" y="0"/>
                              </a:lnTo>
                              <a:lnTo>
                                <a:pt x="17" y="7"/>
                              </a:lnTo>
                              <a:lnTo>
                                <a:pt x="9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4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2" y="84"/>
                              </a:lnTo>
                              <a:lnTo>
                                <a:pt x="69" y="79"/>
                              </a:lnTo>
                              <a:lnTo>
                                <a:pt x="77" y="74"/>
                              </a:lnTo>
                              <a:lnTo>
                                <a:pt x="82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8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A76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0" name="Freeform 2272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5245"/>
                        </a:xfrm>
                        <a:custGeom>
                          <a:avLst/>
                          <a:gdLst>
                            <a:gd name="T0" fmla="*/ 87 w 87"/>
                            <a:gd name="T1" fmla="*/ 42 h 87"/>
                            <a:gd name="T2" fmla="*/ 85 w 87"/>
                            <a:gd name="T3" fmla="*/ 27 h 87"/>
                            <a:gd name="T4" fmla="*/ 80 w 87"/>
                            <a:gd name="T5" fmla="*/ 17 h 87"/>
                            <a:gd name="T6" fmla="*/ 70 w 87"/>
                            <a:gd name="T7" fmla="*/ 7 h 87"/>
                            <a:gd name="T8" fmla="*/ 57 w 87"/>
                            <a:gd name="T9" fmla="*/ 0 h 87"/>
                            <a:gd name="T10" fmla="*/ 52 w 87"/>
                            <a:gd name="T11" fmla="*/ 0 h 87"/>
                            <a:gd name="T12" fmla="*/ 65 w 87"/>
                            <a:gd name="T13" fmla="*/ 5 h 87"/>
                            <a:gd name="T14" fmla="*/ 77 w 87"/>
                            <a:gd name="T15" fmla="*/ 15 h 87"/>
                            <a:gd name="T16" fmla="*/ 80 w 87"/>
                            <a:gd name="T17" fmla="*/ 20 h 87"/>
                            <a:gd name="T18" fmla="*/ 82 w 87"/>
                            <a:gd name="T19" fmla="*/ 27 h 87"/>
                            <a:gd name="T20" fmla="*/ 85 w 87"/>
                            <a:gd name="T21" fmla="*/ 35 h 87"/>
                            <a:gd name="T22" fmla="*/ 85 w 87"/>
                            <a:gd name="T23" fmla="*/ 42 h 87"/>
                            <a:gd name="T24" fmla="*/ 85 w 87"/>
                            <a:gd name="T25" fmla="*/ 50 h 87"/>
                            <a:gd name="T26" fmla="*/ 82 w 87"/>
                            <a:gd name="T27" fmla="*/ 60 h 87"/>
                            <a:gd name="T28" fmla="*/ 80 w 87"/>
                            <a:gd name="T29" fmla="*/ 67 h 87"/>
                            <a:gd name="T30" fmla="*/ 72 w 87"/>
                            <a:gd name="T31" fmla="*/ 72 h 87"/>
                            <a:gd name="T32" fmla="*/ 67 w 87"/>
                            <a:gd name="T33" fmla="*/ 77 h 87"/>
                            <a:gd name="T34" fmla="*/ 60 w 87"/>
                            <a:gd name="T35" fmla="*/ 82 h 87"/>
                            <a:gd name="T36" fmla="*/ 52 w 87"/>
                            <a:gd name="T37" fmla="*/ 84 h 87"/>
                            <a:gd name="T38" fmla="*/ 42 w 87"/>
                            <a:gd name="T39" fmla="*/ 84 h 87"/>
                            <a:gd name="T40" fmla="*/ 35 w 87"/>
                            <a:gd name="T41" fmla="*/ 84 h 87"/>
                            <a:gd name="T42" fmla="*/ 27 w 87"/>
                            <a:gd name="T43" fmla="*/ 82 h 87"/>
                            <a:gd name="T44" fmla="*/ 20 w 87"/>
                            <a:gd name="T45" fmla="*/ 77 h 87"/>
                            <a:gd name="T46" fmla="*/ 12 w 87"/>
                            <a:gd name="T47" fmla="*/ 72 h 87"/>
                            <a:gd name="T48" fmla="*/ 7 w 87"/>
                            <a:gd name="T49" fmla="*/ 67 h 87"/>
                            <a:gd name="T50" fmla="*/ 5 w 87"/>
                            <a:gd name="T51" fmla="*/ 60 h 87"/>
                            <a:gd name="T52" fmla="*/ 3 w 87"/>
                            <a:gd name="T53" fmla="*/ 50 h 87"/>
                            <a:gd name="T54" fmla="*/ 0 w 87"/>
                            <a:gd name="T55" fmla="*/ 42 h 87"/>
                            <a:gd name="T56" fmla="*/ 3 w 87"/>
                            <a:gd name="T57" fmla="*/ 35 h 87"/>
                            <a:gd name="T58" fmla="*/ 3 w 87"/>
                            <a:gd name="T59" fmla="*/ 27 h 87"/>
                            <a:gd name="T60" fmla="*/ 7 w 87"/>
                            <a:gd name="T61" fmla="*/ 20 h 87"/>
                            <a:gd name="T62" fmla="*/ 10 w 87"/>
                            <a:gd name="T63" fmla="*/ 15 h 87"/>
                            <a:gd name="T64" fmla="*/ 22 w 87"/>
                            <a:gd name="T65" fmla="*/ 5 h 87"/>
                            <a:gd name="T66" fmla="*/ 35 w 87"/>
                            <a:gd name="T67" fmla="*/ 0 h 87"/>
                            <a:gd name="T68" fmla="*/ 30 w 87"/>
                            <a:gd name="T69" fmla="*/ 0 h 87"/>
                            <a:gd name="T70" fmla="*/ 17 w 87"/>
                            <a:gd name="T71" fmla="*/ 7 h 87"/>
                            <a:gd name="T72" fmla="*/ 7 w 87"/>
                            <a:gd name="T73" fmla="*/ 17 h 87"/>
                            <a:gd name="T74" fmla="*/ 3 w 87"/>
                            <a:gd name="T75" fmla="*/ 27 h 87"/>
                            <a:gd name="T76" fmla="*/ 0 w 87"/>
                            <a:gd name="T77" fmla="*/ 42 h 87"/>
                            <a:gd name="T78" fmla="*/ 0 w 87"/>
                            <a:gd name="T79" fmla="*/ 52 h 87"/>
                            <a:gd name="T80" fmla="*/ 3 w 87"/>
                            <a:gd name="T81" fmla="*/ 60 h 87"/>
                            <a:gd name="T82" fmla="*/ 7 w 87"/>
                            <a:gd name="T83" fmla="*/ 67 h 87"/>
                            <a:gd name="T84" fmla="*/ 12 w 87"/>
                            <a:gd name="T85" fmla="*/ 72 h 87"/>
                            <a:gd name="T86" fmla="*/ 20 w 87"/>
                            <a:gd name="T87" fmla="*/ 79 h 87"/>
                            <a:gd name="T88" fmla="*/ 27 w 87"/>
                            <a:gd name="T89" fmla="*/ 82 h 87"/>
                            <a:gd name="T90" fmla="*/ 35 w 87"/>
                            <a:gd name="T91" fmla="*/ 84 h 87"/>
                            <a:gd name="T92" fmla="*/ 42 w 87"/>
                            <a:gd name="T93" fmla="*/ 87 h 87"/>
                            <a:gd name="T94" fmla="*/ 52 w 87"/>
                            <a:gd name="T95" fmla="*/ 84 h 87"/>
                            <a:gd name="T96" fmla="*/ 60 w 87"/>
                            <a:gd name="T97" fmla="*/ 82 h 87"/>
                            <a:gd name="T98" fmla="*/ 67 w 87"/>
                            <a:gd name="T99" fmla="*/ 79 h 87"/>
                            <a:gd name="T100" fmla="*/ 75 w 87"/>
                            <a:gd name="T101" fmla="*/ 72 h 87"/>
                            <a:gd name="T102" fmla="*/ 80 w 87"/>
                            <a:gd name="T103" fmla="*/ 67 h 87"/>
                            <a:gd name="T104" fmla="*/ 85 w 87"/>
                            <a:gd name="T105" fmla="*/ 60 h 87"/>
                            <a:gd name="T106" fmla="*/ 87 w 87"/>
                            <a:gd name="T107" fmla="*/ 52 h 87"/>
                            <a:gd name="T108" fmla="*/ 87 w 87"/>
                            <a:gd name="T109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80" y="17"/>
                              </a:lnTo>
                              <a:lnTo>
                                <a:pt x="70" y="7"/>
                              </a:lnTo>
                              <a:lnTo>
                                <a:pt x="57" y="0"/>
                              </a:lnTo>
                              <a:lnTo>
                                <a:pt x="52" y="0"/>
                              </a:lnTo>
                              <a:lnTo>
                                <a:pt x="65" y="5"/>
                              </a:lnTo>
                              <a:lnTo>
                                <a:pt x="77" y="15"/>
                              </a:lnTo>
                              <a:lnTo>
                                <a:pt x="80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80" y="67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82"/>
                              </a:lnTo>
                              <a:lnTo>
                                <a:pt x="52" y="84"/>
                              </a:lnTo>
                              <a:lnTo>
                                <a:pt x="42" y="84"/>
                              </a:lnTo>
                              <a:lnTo>
                                <a:pt x="35" y="84"/>
                              </a:lnTo>
                              <a:lnTo>
                                <a:pt x="27" y="82"/>
                              </a:lnTo>
                              <a:lnTo>
                                <a:pt x="20" y="77"/>
                              </a:lnTo>
                              <a:lnTo>
                                <a:pt x="12" y="72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0" y="42"/>
                              </a:lnTo>
                              <a:lnTo>
                                <a:pt x="3" y="35"/>
                              </a:lnTo>
                              <a:lnTo>
                                <a:pt x="3" y="27"/>
                              </a:lnTo>
                              <a:lnTo>
                                <a:pt x="7" y="20"/>
                              </a:lnTo>
                              <a:lnTo>
                                <a:pt x="10" y="15"/>
                              </a:lnTo>
                              <a:lnTo>
                                <a:pt x="22" y="5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9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7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9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5" y="60"/>
                              </a:lnTo>
                              <a:lnTo>
                                <a:pt x="87" y="52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A96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1" name="Freeform 2273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3340"/>
                        </a:xfrm>
                        <a:custGeom>
                          <a:avLst/>
                          <a:gdLst>
                            <a:gd name="T0" fmla="*/ 87 w 87"/>
                            <a:gd name="T1" fmla="*/ 42 h 84"/>
                            <a:gd name="T2" fmla="*/ 85 w 87"/>
                            <a:gd name="T3" fmla="*/ 27 h 84"/>
                            <a:gd name="T4" fmla="*/ 77 w 87"/>
                            <a:gd name="T5" fmla="*/ 15 h 84"/>
                            <a:gd name="T6" fmla="*/ 67 w 87"/>
                            <a:gd name="T7" fmla="*/ 7 h 84"/>
                            <a:gd name="T8" fmla="*/ 55 w 87"/>
                            <a:gd name="T9" fmla="*/ 0 h 84"/>
                            <a:gd name="T10" fmla="*/ 45 w 87"/>
                            <a:gd name="T11" fmla="*/ 0 h 84"/>
                            <a:gd name="T12" fmla="*/ 55 w 87"/>
                            <a:gd name="T13" fmla="*/ 2 h 84"/>
                            <a:gd name="T14" fmla="*/ 62 w 87"/>
                            <a:gd name="T15" fmla="*/ 5 h 84"/>
                            <a:gd name="T16" fmla="*/ 67 w 87"/>
                            <a:gd name="T17" fmla="*/ 7 h 84"/>
                            <a:gd name="T18" fmla="*/ 75 w 87"/>
                            <a:gd name="T19" fmla="*/ 12 h 84"/>
                            <a:gd name="T20" fmla="*/ 77 w 87"/>
                            <a:gd name="T21" fmla="*/ 20 h 84"/>
                            <a:gd name="T22" fmla="*/ 82 w 87"/>
                            <a:gd name="T23" fmla="*/ 27 h 84"/>
                            <a:gd name="T24" fmla="*/ 85 w 87"/>
                            <a:gd name="T25" fmla="*/ 35 h 84"/>
                            <a:gd name="T26" fmla="*/ 85 w 87"/>
                            <a:gd name="T27" fmla="*/ 42 h 84"/>
                            <a:gd name="T28" fmla="*/ 85 w 87"/>
                            <a:gd name="T29" fmla="*/ 50 h 84"/>
                            <a:gd name="T30" fmla="*/ 82 w 87"/>
                            <a:gd name="T31" fmla="*/ 60 h 84"/>
                            <a:gd name="T32" fmla="*/ 77 w 87"/>
                            <a:gd name="T33" fmla="*/ 64 h 84"/>
                            <a:gd name="T34" fmla="*/ 72 w 87"/>
                            <a:gd name="T35" fmla="*/ 72 h 84"/>
                            <a:gd name="T36" fmla="*/ 67 w 87"/>
                            <a:gd name="T37" fmla="*/ 77 h 84"/>
                            <a:gd name="T38" fmla="*/ 60 w 87"/>
                            <a:gd name="T39" fmla="*/ 79 h 84"/>
                            <a:gd name="T40" fmla="*/ 52 w 87"/>
                            <a:gd name="T41" fmla="*/ 82 h 84"/>
                            <a:gd name="T42" fmla="*/ 42 w 87"/>
                            <a:gd name="T43" fmla="*/ 84 h 84"/>
                            <a:gd name="T44" fmla="*/ 35 w 87"/>
                            <a:gd name="T45" fmla="*/ 82 h 84"/>
                            <a:gd name="T46" fmla="*/ 27 w 87"/>
                            <a:gd name="T47" fmla="*/ 79 h 84"/>
                            <a:gd name="T48" fmla="*/ 20 w 87"/>
                            <a:gd name="T49" fmla="*/ 77 h 84"/>
                            <a:gd name="T50" fmla="*/ 15 w 87"/>
                            <a:gd name="T51" fmla="*/ 72 h 84"/>
                            <a:gd name="T52" fmla="*/ 7 w 87"/>
                            <a:gd name="T53" fmla="*/ 64 h 84"/>
                            <a:gd name="T54" fmla="*/ 5 w 87"/>
                            <a:gd name="T55" fmla="*/ 60 h 84"/>
                            <a:gd name="T56" fmla="*/ 3 w 87"/>
                            <a:gd name="T57" fmla="*/ 50 h 84"/>
                            <a:gd name="T58" fmla="*/ 3 w 87"/>
                            <a:gd name="T59" fmla="*/ 42 h 84"/>
                            <a:gd name="T60" fmla="*/ 3 w 87"/>
                            <a:gd name="T61" fmla="*/ 35 h 84"/>
                            <a:gd name="T62" fmla="*/ 5 w 87"/>
                            <a:gd name="T63" fmla="*/ 27 h 84"/>
                            <a:gd name="T64" fmla="*/ 7 w 87"/>
                            <a:gd name="T65" fmla="*/ 20 h 84"/>
                            <a:gd name="T66" fmla="*/ 12 w 87"/>
                            <a:gd name="T67" fmla="*/ 12 h 84"/>
                            <a:gd name="T68" fmla="*/ 20 w 87"/>
                            <a:gd name="T69" fmla="*/ 7 h 84"/>
                            <a:gd name="T70" fmla="*/ 25 w 87"/>
                            <a:gd name="T71" fmla="*/ 5 h 84"/>
                            <a:gd name="T72" fmla="*/ 32 w 87"/>
                            <a:gd name="T73" fmla="*/ 2 h 84"/>
                            <a:gd name="T74" fmla="*/ 40 w 87"/>
                            <a:gd name="T75" fmla="*/ 0 h 84"/>
                            <a:gd name="T76" fmla="*/ 32 w 87"/>
                            <a:gd name="T77" fmla="*/ 0 h 84"/>
                            <a:gd name="T78" fmla="*/ 20 w 87"/>
                            <a:gd name="T79" fmla="*/ 7 h 84"/>
                            <a:gd name="T80" fmla="*/ 10 w 87"/>
                            <a:gd name="T81" fmla="*/ 15 h 84"/>
                            <a:gd name="T82" fmla="*/ 3 w 87"/>
                            <a:gd name="T83" fmla="*/ 27 h 84"/>
                            <a:gd name="T84" fmla="*/ 0 w 87"/>
                            <a:gd name="T85" fmla="*/ 42 h 84"/>
                            <a:gd name="T86" fmla="*/ 0 w 87"/>
                            <a:gd name="T87" fmla="*/ 50 h 84"/>
                            <a:gd name="T88" fmla="*/ 3 w 87"/>
                            <a:gd name="T89" fmla="*/ 60 h 84"/>
                            <a:gd name="T90" fmla="*/ 7 w 87"/>
                            <a:gd name="T91" fmla="*/ 67 h 84"/>
                            <a:gd name="T92" fmla="*/ 12 w 87"/>
                            <a:gd name="T93" fmla="*/ 72 h 84"/>
                            <a:gd name="T94" fmla="*/ 20 w 87"/>
                            <a:gd name="T95" fmla="*/ 77 h 84"/>
                            <a:gd name="T96" fmla="*/ 27 w 87"/>
                            <a:gd name="T97" fmla="*/ 82 h 84"/>
                            <a:gd name="T98" fmla="*/ 35 w 87"/>
                            <a:gd name="T99" fmla="*/ 84 h 84"/>
                            <a:gd name="T100" fmla="*/ 42 w 87"/>
                            <a:gd name="T101" fmla="*/ 84 h 84"/>
                            <a:gd name="T102" fmla="*/ 52 w 87"/>
                            <a:gd name="T103" fmla="*/ 84 h 84"/>
                            <a:gd name="T104" fmla="*/ 60 w 87"/>
                            <a:gd name="T105" fmla="*/ 82 h 84"/>
                            <a:gd name="T106" fmla="*/ 67 w 87"/>
                            <a:gd name="T107" fmla="*/ 77 h 84"/>
                            <a:gd name="T108" fmla="*/ 75 w 87"/>
                            <a:gd name="T109" fmla="*/ 72 h 84"/>
                            <a:gd name="T110" fmla="*/ 80 w 87"/>
                            <a:gd name="T111" fmla="*/ 67 h 84"/>
                            <a:gd name="T112" fmla="*/ 82 w 87"/>
                            <a:gd name="T113" fmla="*/ 60 h 84"/>
                            <a:gd name="T114" fmla="*/ 85 w 87"/>
                            <a:gd name="T115" fmla="*/ 50 h 84"/>
                            <a:gd name="T116" fmla="*/ 87 w 87"/>
                            <a:gd name="T11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87" h="84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77" y="15"/>
                              </a:lnTo>
                              <a:lnTo>
                                <a:pt x="67" y="7"/>
                              </a:lnTo>
                              <a:lnTo>
                                <a:pt x="55" y="0"/>
                              </a:lnTo>
                              <a:lnTo>
                                <a:pt x="45" y="0"/>
                              </a:lnTo>
                              <a:lnTo>
                                <a:pt x="55" y="2"/>
                              </a:lnTo>
                              <a:lnTo>
                                <a:pt x="62" y="5"/>
                              </a:lnTo>
                              <a:lnTo>
                                <a:pt x="67" y="7"/>
                              </a:lnTo>
                              <a:lnTo>
                                <a:pt x="75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4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7" y="64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7" y="20"/>
                              </a:lnTo>
                              <a:lnTo>
                                <a:pt x="12" y="12"/>
                              </a:lnTo>
                              <a:lnTo>
                                <a:pt x="20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0" y="7"/>
                              </a:lnTo>
                              <a:lnTo>
                                <a:pt x="10" y="15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A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2" name="Freeform 2274"/>
                      <wps:cNvSpPr>
                        <a:spLocks noEditPoints="1"/>
                      </wps:cNvSpPr>
                      <wps:spPr bwMode="auto">
                        <a:xfrm>
                          <a:off x="364490" y="440690"/>
                          <a:ext cx="53975" cy="53340"/>
                        </a:xfrm>
                        <a:custGeom>
                          <a:avLst/>
                          <a:gdLst>
                            <a:gd name="T0" fmla="*/ 85 w 85"/>
                            <a:gd name="T1" fmla="*/ 35 h 84"/>
                            <a:gd name="T2" fmla="*/ 80 w 85"/>
                            <a:gd name="T3" fmla="*/ 20 h 84"/>
                            <a:gd name="T4" fmla="*/ 65 w 85"/>
                            <a:gd name="T5" fmla="*/ 5 h 84"/>
                            <a:gd name="T6" fmla="*/ 42 w 85"/>
                            <a:gd name="T7" fmla="*/ 0 h 84"/>
                            <a:gd name="T8" fmla="*/ 22 w 85"/>
                            <a:gd name="T9" fmla="*/ 5 h 84"/>
                            <a:gd name="T10" fmla="*/ 7 w 85"/>
                            <a:gd name="T11" fmla="*/ 20 h 84"/>
                            <a:gd name="T12" fmla="*/ 3 w 85"/>
                            <a:gd name="T13" fmla="*/ 35 h 84"/>
                            <a:gd name="T14" fmla="*/ 3 w 85"/>
                            <a:gd name="T15" fmla="*/ 50 h 84"/>
                            <a:gd name="T16" fmla="*/ 7 w 85"/>
                            <a:gd name="T17" fmla="*/ 67 h 84"/>
                            <a:gd name="T18" fmla="*/ 20 w 85"/>
                            <a:gd name="T19" fmla="*/ 77 h 84"/>
                            <a:gd name="T20" fmla="*/ 35 w 85"/>
                            <a:gd name="T21" fmla="*/ 84 h 84"/>
                            <a:gd name="T22" fmla="*/ 52 w 85"/>
                            <a:gd name="T23" fmla="*/ 84 h 84"/>
                            <a:gd name="T24" fmla="*/ 67 w 85"/>
                            <a:gd name="T25" fmla="*/ 77 h 84"/>
                            <a:gd name="T26" fmla="*/ 80 w 85"/>
                            <a:gd name="T27" fmla="*/ 67 h 84"/>
                            <a:gd name="T28" fmla="*/ 85 w 85"/>
                            <a:gd name="T29" fmla="*/ 50 h 84"/>
                            <a:gd name="T30" fmla="*/ 85 w 85"/>
                            <a:gd name="T31" fmla="*/ 42 h 84"/>
                            <a:gd name="T32" fmla="*/ 82 w 85"/>
                            <a:gd name="T33" fmla="*/ 57 h 84"/>
                            <a:gd name="T34" fmla="*/ 72 w 85"/>
                            <a:gd name="T35" fmla="*/ 72 h 84"/>
                            <a:gd name="T36" fmla="*/ 60 w 85"/>
                            <a:gd name="T37" fmla="*/ 79 h 84"/>
                            <a:gd name="T38" fmla="*/ 42 w 85"/>
                            <a:gd name="T39" fmla="*/ 82 h 84"/>
                            <a:gd name="T40" fmla="*/ 27 w 85"/>
                            <a:gd name="T41" fmla="*/ 79 h 84"/>
                            <a:gd name="T42" fmla="*/ 15 w 85"/>
                            <a:gd name="T43" fmla="*/ 72 h 84"/>
                            <a:gd name="T44" fmla="*/ 5 w 85"/>
                            <a:gd name="T45" fmla="*/ 57 h 84"/>
                            <a:gd name="T46" fmla="*/ 3 w 85"/>
                            <a:gd name="T47" fmla="*/ 42 h 84"/>
                            <a:gd name="T48" fmla="*/ 5 w 85"/>
                            <a:gd name="T49" fmla="*/ 27 h 84"/>
                            <a:gd name="T50" fmla="*/ 15 w 85"/>
                            <a:gd name="T51" fmla="*/ 12 h 84"/>
                            <a:gd name="T52" fmla="*/ 27 w 85"/>
                            <a:gd name="T53" fmla="*/ 5 h 84"/>
                            <a:gd name="T54" fmla="*/ 42 w 85"/>
                            <a:gd name="T55" fmla="*/ 0 h 84"/>
                            <a:gd name="T56" fmla="*/ 60 w 85"/>
                            <a:gd name="T57" fmla="*/ 5 h 84"/>
                            <a:gd name="T58" fmla="*/ 72 w 85"/>
                            <a:gd name="T59" fmla="*/ 12 h 84"/>
                            <a:gd name="T60" fmla="*/ 82 w 85"/>
                            <a:gd name="T61" fmla="*/ 27 h 84"/>
                            <a:gd name="T62" fmla="*/ 85 w 85"/>
                            <a:gd name="T63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5" h="84">
                              <a:moveTo>
                                <a:pt x="85" y="42"/>
                              </a:moveTo>
                              <a:lnTo>
                                <a:pt x="85" y="35"/>
                              </a:lnTo>
                              <a:lnTo>
                                <a:pt x="82" y="27"/>
                              </a:lnTo>
                              <a:lnTo>
                                <a:pt x="80" y="20"/>
                              </a:lnTo>
                              <a:lnTo>
                                <a:pt x="77" y="15"/>
                              </a:lnTo>
                              <a:lnTo>
                                <a:pt x="65" y="5"/>
                              </a:lnTo>
                              <a:lnTo>
                                <a:pt x="52" y="0"/>
                              </a:lnTo>
                              <a:lnTo>
                                <a:pt x="42" y="0"/>
                              </a:lnTo>
                              <a:lnTo>
                                <a:pt x="35" y="0"/>
                              </a:lnTo>
                              <a:lnTo>
                                <a:pt x="22" y="5"/>
                              </a:lnTo>
                              <a:lnTo>
                                <a:pt x="10" y="15"/>
                              </a:lnTo>
                              <a:lnTo>
                                <a:pt x="7" y="20"/>
                              </a:lnTo>
                              <a:lnTo>
                                <a:pt x="3" y="27"/>
                              </a:lnTo>
                              <a:lnTo>
                                <a:pt x="3" y="35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2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5" y="42"/>
                              </a:lnTo>
                              <a:close/>
                              <a:moveTo>
                                <a:pt x="85" y="42"/>
                              </a:moveTo>
                              <a:lnTo>
                                <a:pt x="85" y="50"/>
                              </a:lnTo>
                              <a:lnTo>
                                <a:pt x="82" y="57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2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10" y="64"/>
                              </a:lnTo>
                              <a:lnTo>
                                <a:pt x="5" y="57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10" y="20"/>
                              </a:lnTo>
                              <a:lnTo>
                                <a:pt x="15" y="12"/>
                              </a:lnTo>
                              <a:lnTo>
                                <a:pt x="20" y="7"/>
                              </a:lnTo>
                              <a:lnTo>
                                <a:pt x="27" y="5"/>
                              </a:lnTo>
                              <a:lnTo>
                                <a:pt x="35" y="2"/>
                              </a:lnTo>
                              <a:lnTo>
                                <a:pt x="42" y="0"/>
                              </a:lnTo>
                              <a:lnTo>
                                <a:pt x="52" y="2"/>
                              </a:lnTo>
                              <a:lnTo>
                                <a:pt x="60" y="5"/>
                              </a:lnTo>
                              <a:lnTo>
                                <a:pt x="67" y="7"/>
                              </a:lnTo>
                              <a:lnTo>
                                <a:pt x="72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AC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3" name="Freeform 2275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3340"/>
                        </a:xfrm>
                        <a:custGeom>
                          <a:avLst/>
                          <a:gdLst>
                            <a:gd name="T0" fmla="*/ 82 w 82"/>
                            <a:gd name="T1" fmla="*/ 35 h 84"/>
                            <a:gd name="T2" fmla="*/ 74 w 82"/>
                            <a:gd name="T3" fmla="*/ 20 h 84"/>
                            <a:gd name="T4" fmla="*/ 64 w 82"/>
                            <a:gd name="T5" fmla="*/ 7 h 84"/>
                            <a:gd name="T6" fmla="*/ 52 w 82"/>
                            <a:gd name="T7" fmla="*/ 2 h 84"/>
                            <a:gd name="T8" fmla="*/ 39 w 82"/>
                            <a:gd name="T9" fmla="*/ 0 h 84"/>
                            <a:gd name="T10" fmla="*/ 29 w 82"/>
                            <a:gd name="T11" fmla="*/ 2 h 84"/>
                            <a:gd name="T12" fmla="*/ 17 w 82"/>
                            <a:gd name="T13" fmla="*/ 7 h 84"/>
                            <a:gd name="T14" fmla="*/ 4 w 82"/>
                            <a:gd name="T15" fmla="*/ 20 h 84"/>
                            <a:gd name="T16" fmla="*/ 0 w 82"/>
                            <a:gd name="T17" fmla="*/ 35 h 84"/>
                            <a:gd name="T18" fmla="*/ 0 w 82"/>
                            <a:gd name="T19" fmla="*/ 50 h 84"/>
                            <a:gd name="T20" fmla="*/ 4 w 82"/>
                            <a:gd name="T21" fmla="*/ 64 h 84"/>
                            <a:gd name="T22" fmla="*/ 17 w 82"/>
                            <a:gd name="T23" fmla="*/ 77 h 84"/>
                            <a:gd name="T24" fmla="*/ 32 w 82"/>
                            <a:gd name="T25" fmla="*/ 82 h 84"/>
                            <a:gd name="T26" fmla="*/ 49 w 82"/>
                            <a:gd name="T27" fmla="*/ 82 h 84"/>
                            <a:gd name="T28" fmla="*/ 64 w 82"/>
                            <a:gd name="T29" fmla="*/ 77 h 84"/>
                            <a:gd name="T30" fmla="*/ 74 w 82"/>
                            <a:gd name="T31" fmla="*/ 64 h 84"/>
                            <a:gd name="T32" fmla="*/ 82 w 82"/>
                            <a:gd name="T33" fmla="*/ 50 h 84"/>
                            <a:gd name="T34" fmla="*/ 82 w 82"/>
                            <a:gd name="T35" fmla="*/ 42 h 84"/>
                            <a:gd name="T36" fmla="*/ 77 w 82"/>
                            <a:gd name="T37" fmla="*/ 57 h 84"/>
                            <a:gd name="T38" fmla="*/ 69 w 82"/>
                            <a:gd name="T39" fmla="*/ 69 h 84"/>
                            <a:gd name="T40" fmla="*/ 57 w 82"/>
                            <a:gd name="T41" fmla="*/ 79 h 84"/>
                            <a:gd name="T42" fmla="*/ 39 w 82"/>
                            <a:gd name="T43" fmla="*/ 82 h 84"/>
                            <a:gd name="T44" fmla="*/ 24 w 82"/>
                            <a:gd name="T45" fmla="*/ 79 h 84"/>
                            <a:gd name="T46" fmla="*/ 12 w 82"/>
                            <a:gd name="T47" fmla="*/ 69 h 84"/>
                            <a:gd name="T48" fmla="*/ 2 w 82"/>
                            <a:gd name="T49" fmla="*/ 57 h 84"/>
                            <a:gd name="T50" fmla="*/ 0 w 82"/>
                            <a:gd name="T51" fmla="*/ 42 h 84"/>
                            <a:gd name="T52" fmla="*/ 2 w 82"/>
                            <a:gd name="T53" fmla="*/ 27 h 84"/>
                            <a:gd name="T54" fmla="*/ 12 w 82"/>
                            <a:gd name="T55" fmla="*/ 15 h 84"/>
                            <a:gd name="T56" fmla="*/ 24 w 82"/>
                            <a:gd name="T57" fmla="*/ 5 h 84"/>
                            <a:gd name="T58" fmla="*/ 39 w 82"/>
                            <a:gd name="T59" fmla="*/ 2 h 84"/>
                            <a:gd name="T60" fmla="*/ 57 w 82"/>
                            <a:gd name="T61" fmla="*/ 5 h 84"/>
                            <a:gd name="T62" fmla="*/ 69 w 82"/>
                            <a:gd name="T63" fmla="*/ 15 h 84"/>
                            <a:gd name="T64" fmla="*/ 77 w 82"/>
                            <a:gd name="T65" fmla="*/ 27 h 84"/>
                            <a:gd name="T66" fmla="*/ 82 w 82"/>
                            <a:gd name="T6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82" h="84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72" y="12"/>
                              </a:lnTo>
                              <a:lnTo>
                                <a:pt x="64" y="7"/>
                              </a:lnTo>
                              <a:lnTo>
                                <a:pt x="59" y="5"/>
                              </a:lnTo>
                              <a:lnTo>
                                <a:pt x="52" y="2"/>
                              </a:lnTo>
                              <a:lnTo>
                                <a:pt x="42" y="0"/>
                              </a:lnTo>
                              <a:lnTo>
                                <a:pt x="39" y="0"/>
                              </a:lnTo>
                              <a:lnTo>
                                <a:pt x="37" y="0"/>
                              </a:lnTo>
                              <a:lnTo>
                                <a:pt x="29" y="2"/>
                              </a:lnTo>
                              <a:lnTo>
                                <a:pt x="22" y="5"/>
                              </a:lnTo>
                              <a:lnTo>
                                <a:pt x="17" y="7"/>
                              </a:lnTo>
                              <a:lnTo>
                                <a:pt x="9" y="12"/>
                              </a:lnTo>
                              <a:lnTo>
                                <a:pt x="4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60"/>
                              </a:lnTo>
                              <a:lnTo>
                                <a:pt x="4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4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60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82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7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2" y="57"/>
                              </a:lnTo>
                              <a:lnTo>
                                <a:pt x="2" y="50"/>
                              </a:lnTo>
                              <a:lnTo>
                                <a:pt x="0" y="42"/>
                              </a:lnTo>
                              <a:lnTo>
                                <a:pt x="2" y="35"/>
                              </a:lnTo>
                              <a:lnTo>
                                <a:pt x="2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7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82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AD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4" name="Freeform 2276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2070"/>
                        </a:xfrm>
                        <a:custGeom>
                          <a:avLst/>
                          <a:gdLst>
                            <a:gd name="T0" fmla="*/ 82 w 82"/>
                            <a:gd name="T1" fmla="*/ 35 h 82"/>
                            <a:gd name="T2" fmla="*/ 74 w 82"/>
                            <a:gd name="T3" fmla="*/ 20 h 82"/>
                            <a:gd name="T4" fmla="*/ 64 w 82"/>
                            <a:gd name="T5" fmla="*/ 7 h 82"/>
                            <a:gd name="T6" fmla="*/ 49 w 82"/>
                            <a:gd name="T7" fmla="*/ 2 h 82"/>
                            <a:gd name="T8" fmla="*/ 32 w 82"/>
                            <a:gd name="T9" fmla="*/ 2 h 82"/>
                            <a:gd name="T10" fmla="*/ 17 w 82"/>
                            <a:gd name="T11" fmla="*/ 7 h 82"/>
                            <a:gd name="T12" fmla="*/ 7 w 82"/>
                            <a:gd name="T13" fmla="*/ 20 h 82"/>
                            <a:gd name="T14" fmla="*/ 0 w 82"/>
                            <a:gd name="T15" fmla="*/ 35 h 82"/>
                            <a:gd name="T16" fmla="*/ 0 w 82"/>
                            <a:gd name="T17" fmla="*/ 50 h 82"/>
                            <a:gd name="T18" fmla="*/ 7 w 82"/>
                            <a:gd name="T19" fmla="*/ 64 h 82"/>
                            <a:gd name="T20" fmla="*/ 17 w 82"/>
                            <a:gd name="T21" fmla="*/ 77 h 82"/>
                            <a:gd name="T22" fmla="*/ 32 w 82"/>
                            <a:gd name="T23" fmla="*/ 82 h 82"/>
                            <a:gd name="T24" fmla="*/ 49 w 82"/>
                            <a:gd name="T25" fmla="*/ 82 h 82"/>
                            <a:gd name="T26" fmla="*/ 64 w 82"/>
                            <a:gd name="T27" fmla="*/ 77 h 82"/>
                            <a:gd name="T28" fmla="*/ 74 w 82"/>
                            <a:gd name="T29" fmla="*/ 64 h 82"/>
                            <a:gd name="T30" fmla="*/ 82 w 82"/>
                            <a:gd name="T31" fmla="*/ 50 h 82"/>
                            <a:gd name="T32" fmla="*/ 79 w 82"/>
                            <a:gd name="T33" fmla="*/ 42 h 82"/>
                            <a:gd name="T34" fmla="*/ 77 w 82"/>
                            <a:gd name="T35" fmla="*/ 57 h 82"/>
                            <a:gd name="T36" fmla="*/ 69 w 82"/>
                            <a:gd name="T37" fmla="*/ 69 h 82"/>
                            <a:gd name="T38" fmla="*/ 57 w 82"/>
                            <a:gd name="T39" fmla="*/ 79 h 82"/>
                            <a:gd name="T40" fmla="*/ 39 w 82"/>
                            <a:gd name="T41" fmla="*/ 82 h 82"/>
                            <a:gd name="T42" fmla="*/ 24 w 82"/>
                            <a:gd name="T43" fmla="*/ 79 h 82"/>
                            <a:gd name="T44" fmla="*/ 12 w 82"/>
                            <a:gd name="T45" fmla="*/ 69 h 82"/>
                            <a:gd name="T46" fmla="*/ 4 w 82"/>
                            <a:gd name="T47" fmla="*/ 57 h 82"/>
                            <a:gd name="T48" fmla="*/ 2 w 82"/>
                            <a:gd name="T49" fmla="*/ 42 h 82"/>
                            <a:gd name="T50" fmla="*/ 4 w 82"/>
                            <a:gd name="T51" fmla="*/ 27 h 82"/>
                            <a:gd name="T52" fmla="*/ 12 w 82"/>
                            <a:gd name="T53" fmla="*/ 15 h 82"/>
                            <a:gd name="T54" fmla="*/ 24 w 82"/>
                            <a:gd name="T55" fmla="*/ 5 h 82"/>
                            <a:gd name="T56" fmla="*/ 39 w 82"/>
                            <a:gd name="T57" fmla="*/ 2 h 82"/>
                            <a:gd name="T58" fmla="*/ 57 w 82"/>
                            <a:gd name="T59" fmla="*/ 5 h 82"/>
                            <a:gd name="T60" fmla="*/ 69 w 82"/>
                            <a:gd name="T61" fmla="*/ 15 h 82"/>
                            <a:gd name="T62" fmla="*/ 77 w 82"/>
                            <a:gd name="T63" fmla="*/ 27 h 82"/>
                            <a:gd name="T64" fmla="*/ 79 w 82"/>
                            <a:gd name="T65" fmla="*/ 4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2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69" y="12"/>
                              </a:lnTo>
                              <a:lnTo>
                                <a:pt x="64" y="7"/>
                              </a:lnTo>
                              <a:lnTo>
                                <a:pt x="57" y="5"/>
                              </a:lnTo>
                              <a:lnTo>
                                <a:pt x="49" y="2"/>
                              </a:lnTo>
                              <a:lnTo>
                                <a:pt x="39" y="0"/>
                              </a:lnTo>
                              <a:lnTo>
                                <a:pt x="32" y="2"/>
                              </a:lnTo>
                              <a:lnTo>
                                <a:pt x="24" y="5"/>
                              </a:lnTo>
                              <a:lnTo>
                                <a:pt x="17" y="7"/>
                              </a:lnTo>
                              <a:lnTo>
                                <a:pt x="12" y="12"/>
                              </a:lnTo>
                              <a:lnTo>
                                <a:pt x="7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57"/>
                              </a:lnTo>
                              <a:lnTo>
                                <a:pt x="7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2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57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79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9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4" y="57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2" y="35"/>
                              </a:lnTo>
                              <a:lnTo>
                                <a:pt x="4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9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7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AF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5" name="Freeform 2277"/>
                      <wps:cNvSpPr>
                        <a:spLocks noEditPoints="1"/>
                      </wps:cNvSpPr>
                      <wps:spPr bwMode="auto">
                        <a:xfrm>
                          <a:off x="366395" y="441960"/>
                          <a:ext cx="52070" cy="50800"/>
                        </a:xfrm>
                        <a:custGeom>
                          <a:avLst/>
                          <a:gdLst>
                            <a:gd name="T0" fmla="*/ 79 w 82"/>
                            <a:gd name="T1" fmla="*/ 33 h 80"/>
                            <a:gd name="T2" fmla="*/ 74 w 82"/>
                            <a:gd name="T3" fmla="*/ 18 h 80"/>
                            <a:gd name="T4" fmla="*/ 62 w 82"/>
                            <a:gd name="T5" fmla="*/ 8 h 80"/>
                            <a:gd name="T6" fmla="*/ 49 w 82"/>
                            <a:gd name="T7" fmla="*/ 0 h 80"/>
                            <a:gd name="T8" fmla="*/ 32 w 82"/>
                            <a:gd name="T9" fmla="*/ 0 h 80"/>
                            <a:gd name="T10" fmla="*/ 17 w 82"/>
                            <a:gd name="T11" fmla="*/ 8 h 80"/>
                            <a:gd name="T12" fmla="*/ 7 w 82"/>
                            <a:gd name="T13" fmla="*/ 18 h 80"/>
                            <a:gd name="T14" fmla="*/ 2 w 82"/>
                            <a:gd name="T15" fmla="*/ 33 h 80"/>
                            <a:gd name="T16" fmla="*/ 2 w 82"/>
                            <a:gd name="T17" fmla="*/ 48 h 80"/>
                            <a:gd name="T18" fmla="*/ 7 w 82"/>
                            <a:gd name="T19" fmla="*/ 62 h 80"/>
                            <a:gd name="T20" fmla="*/ 17 w 82"/>
                            <a:gd name="T21" fmla="*/ 72 h 80"/>
                            <a:gd name="T22" fmla="*/ 32 w 82"/>
                            <a:gd name="T23" fmla="*/ 80 h 80"/>
                            <a:gd name="T24" fmla="*/ 49 w 82"/>
                            <a:gd name="T25" fmla="*/ 80 h 80"/>
                            <a:gd name="T26" fmla="*/ 62 w 82"/>
                            <a:gd name="T27" fmla="*/ 72 h 80"/>
                            <a:gd name="T28" fmla="*/ 74 w 82"/>
                            <a:gd name="T29" fmla="*/ 62 h 80"/>
                            <a:gd name="T30" fmla="*/ 79 w 82"/>
                            <a:gd name="T31" fmla="*/ 48 h 80"/>
                            <a:gd name="T32" fmla="*/ 79 w 82"/>
                            <a:gd name="T33" fmla="*/ 40 h 80"/>
                            <a:gd name="T34" fmla="*/ 77 w 82"/>
                            <a:gd name="T35" fmla="*/ 55 h 80"/>
                            <a:gd name="T36" fmla="*/ 67 w 82"/>
                            <a:gd name="T37" fmla="*/ 67 h 80"/>
                            <a:gd name="T38" fmla="*/ 54 w 82"/>
                            <a:gd name="T39" fmla="*/ 75 h 80"/>
                            <a:gd name="T40" fmla="*/ 39 w 82"/>
                            <a:gd name="T41" fmla="*/ 80 h 80"/>
                            <a:gd name="T42" fmla="*/ 24 w 82"/>
                            <a:gd name="T43" fmla="*/ 75 h 80"/>
                            <a:gd name="T44" fmla="*/ 12 w 82"/>
                            <a:gd name="T45" fmla="*/ 67 h 80"/>
                            <a:gd name="T46" fmla="*/ 4 w 82"/>
                            <a:gd name="T47" fmla="*/ 55 h 80"/>
                            <a:gd name="T48" fmla="*/ 2 w 82"/>
                            <a:gd name="T49" fmla="*/ 40 h 80"/>
                            <a:gd name="T50" fmla="*/ 4 w 82"/>
                            <a:gd name="T51" fmla="*/ 25 h 80"/>
                            <a:gd name="T52" fmla="*/ 12 w 82"/>
                            <a:gd name="T53" fmla="*/ 13 h 80"/>
                            <a:gd name="T54" fmla="*/ 24 w 82"/>
                            <a:gd name="T55" fmla="*/ 5 h 80"/>
                            <a:gd name="T56" fmla="*/ 39 w 82"/>
                            <a:gd name="T57" fmla="*/ 0 h 80"/>
                            <a:gd name="T58" fmla="*/ 54 w 82"/>
                            <a:gd name="T59" fmla="*/ 5 h 80"/>
                            <a:gd name="T60" fmla="*/ 67 w 82"/>
                            <a:gd name="T61" fmla="*/ 13 h 80"/>
                            <a:gd name="T62" fmla="*/ 77 w 82"/>
                            <a:gd name="T63" fmla="*/ 25 h 80"/>
                            <a:gd name="T64" fmla="*/ 79 w 82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82" y="40"/>
                              </a:moveTo>
                              <a:lnTo>
                                <a:pt x="79" y="33"/>
                              </a:lnTo>
                              <a:lnTo>
                                <a:pt x="77" y="25"/>
                              </a:lnTo>
                              <a:lnTo>
                                <a:pt x="74" y="18"/>
                              </a:lnTo>
                              <a:lnTo>
                                <a:pt x="69" y="13"/>
                              </a:lnTo>
                              <a:lnTo>
                                <a:pt x="62" y="8"/>
                              </a:lnTo>
                              <a:lnTo>
                                <a:pt x="57" y="3"/>
                              </a:lnTo>
                              <a:lnTo>
                                <a:pt x="49" y="0"/>
                              </a:lnTo>
                              <a:lnTo>
                                <a:pt x="39" y="0"/>
                              </a:lnTo>
                              <a:lnTo>
                                <a:pt x="32" y="0"/>
                              </a:lnTo>
                              <a:lnTo>
                                <a:pt x="24" y="3"/>
                              </a:lnTo>
                              <a:lnTo>
                                <a:pt x="17" y="8"/>
                              </a:lnTo>
                              <a:lnTo>
                                <a:pt x="12" y="13"/>
                              </a:lnTo>
                              <a:lnTo>
                                <a:pt x="7" y="18"/>
                              </a:lnTo>
                              <a:lnTo>
                                <a:pt x="2" y="25"/>
                              </a:lnTo>
                              <a:lnTo>
                                <a:pt x="2" y="33"/>
                              </a:ln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2" y="55"/>
                              </a:lnTo>
                              <a:lnTo>
                                <a:pt x="7" y="62"/>
                              </a:lnTo>
                              <a:lnTo>
                                <a:pt x="12" y="67"/>
                              </a:lnTo>
                              <a:lnTo>
                                <a:pt x="17" y="72"/>
                              </a:lnTo>
                              <a:lnTo>
                                <a:pt x="24" y="77"/>
                              </a:lnTo>
                              <a:lnTo>
                                <a:pt x="32" y="80"/>
                              </a:lnTo>
                              <a:lnTo>
                                <a:pt x="39" y="80"/>
                              </a:lnTo>
                              <a:lnTo>
                                <a:pt x="49" y="80"/>
                              </a:lnTo>
                              <a:lnTo>
                                <a:pt x="57" y="77"/>
                              </a:lnTo>
                              <a:lnTo>
                                <a:pt x="62" y="72"/>
                              </a:lnTo>
                              <a:lnTo>
                                <a:pt x="69" y="67"/>
                              </a:lnTo>
                              <a:lnTo>
                                <a:pt x="74" y="62"/>
                              </a:lnTo>
                              <a:lnTo>
                                <a:pt x="77" y="55"/>
                              </a:lnTo>
                              <a:lnTo>
                                <a:pt x="79" y="48"/>
                              </a:lnTo>
                              <a:lnTo>
                                <a:pt x="82" y="40"/>
                              </a:lnTo>
                              <a:close/>
                              <a:moveTo>
                                <a:pt x="79" y="40"/>
                              </a:moveTo>
                              <a:lnTo>
                                <a:pt x="79" y="48"/>
                              </a:lnTo>
                              <a:lnTo>
                                <a:pt x="77" y="55"/>
                              </a:lnTo>
                              <a:lnTo>
                                <a:pt x="72" y="62"/>
                              </a:lnTo>
                              <a:lnTo>
                                <a:pt x="67" y="67"/>
                              </a:lnTo>
                              <a:lnTo>
                                <a:pt x="62" y="72"/>
                              </a:lnTo>
                              <a:lnTo>
                                <a:pt x="54" y="75"/>
                              </a:lnTo>
                              <a:lnTo>
                                <a:pt x="49" y="77"/>
                              </a:lnTo>
                              <a:lnTo>
                                <a:pt x="39" y="80"/>
                              </a:lnTo>
                              <a:lnTo>
                                <a:pt x="32" y="77"/>
                              </a:lnTo>
                              <a:lnTo>
                                <a:pt x="24" y="75"/>
                              </a:lnTo>
                              <a:lnTo>
                                <a:pt x="19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4" y="55"/>
                              </a:lnTo>
                              <a:lnTo>
                                <a:pt x="2" y="48"/>
                              </a:lnTo>
                              <a:lnTo>
                                <a:pt x="2" y="40"/>
                              </a:lnTo>
                              <a:lnTo>
                                <a:pt x="2" y="33"/>
                              </a:lnTo>
                              <a:lnTo>
                                <a:pt x="4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9" y="8"/>
                              </a:lnTo>
                              <a:lnTo>
                                <a:pt x="24" y="5"/>
                              </a:lnTo>
                              <a:lnTo>
                                <a:pt x="32" y="3"/>
                              </a:lnTo>
                              <a:lnTo>
                                <a:pt x="39" y="0"/>
                              </a:lnTo>
                              <a:lnTo>
                                <a:pt x="49" y="3"/>
                              </a:lnTo>
                              <a:lnTo>
                                <a:pt x="54" y="5"/>
                              </a:lnTo>
                              <a:lnTo>
                                <a:pt x="62" y="8"/>
                              </a:lnTo>
                              <a:lnTo>
                                <a:pt x="67" y="13"/>
                              </a:lnTo>
                              <a:lnTo>
                                <a:pt x="72" y="18"/>
                              </a:lnTo>
                              <a:lnTo>
                                <a:pt x="77" y="25"/>
                              </a:lnTo>
                              <a:lnTo>
                                <a:pt x="79" y="33"/>
                              </a:lnTo>
                              <a:lnTo>
                                <a:pt x="79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B0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6" name="Freeform 2278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2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0 h 80"/>
                            <a:gd name="T8" fmla="*/ 30 w 77"/>
                            <a:gd name="T9" fmla="*/ 0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80 h 80"/>
                            <a:gd name="T24" fmla="*/ 47 w 77"/>
                            <a:gd name="T25" fmla="*/ 80 h 80"/>
                            <a:gd name="T26" fmla="*/ 60 w 77"/>
                            <a:gd name="T27" fmla="*/ 72 h 80"/>
                            <a:gd name="T28" fmla="*/ 72 w 77"/>
                            <a:gd name="T29" fmla="*/ 62 h 80"/>
                            <a:gd name="T30" fmla="*/ 77 w 77"/>
                            <a:gd name="T31" fmla="*/ 48 h 80"/>
                            <a:gd name="T32" fmla="*/ 77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2 w 77"/>
                            <a:gd name="T43" fmla="*/ 75 h 80"/>
                            <a:gd name="T44" fmla="*/ 12 w 77"/>
                            <a:gd name="T45" fmla="*/ 67 h 80"/>
                            <a:gd name="T46" fmla="*/ 2 w 77"/>
                            <a:gd name="T47" fmla="*/ 55 h 80"/>
                            <a:gd name="T48" fmla="*/ 0 w 77"/>
                            <a:gd name="T49" fmla="*/ 40 h 80"/>
                            <a:gd name="T50" fmla="*/ 2 w 77"/>
                            <a:gd name="T51" fmla="*/ 25 h 80"/>
                            <a:gd name="T52" fmla="*/ 12 w 77"/>
                            <a:gd name="T53" fmla="*/ 13 h 80"/>
                            <a:gd name="T54" fmla="*/ 22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7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2" y="18"/>
                              </a:lnTo>
                              <a:lnTo>
                                <a:pt x="67" y="13"/>
                              </a:lnTo>
                              <a:lnTo>
                                <a:pt x="60" y="8"/>
                              </a:lnTo>
                              <a:lnTo>
                                <a:pt x="55" y="3"/>
                              </a:lnTo>
                              <a:lnTo>
                                <a:pt x="47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7"/>
                              </a:lnTo>
                              <a:lnTo>
                                <a:pt x="30" y="80"/>
                              </a:lnTo>
                              <a:lnTo>
                                <a:pt x="37" y="80"/>
                              </a:lnTo>
                              <a:lnTo>
                                <a:pt x="47" y="80"/>
                              </a:lnTo>
                              <a:lnTo>
                                <a:pt x="55" y="77"/>
                              </a:lnTo>
                              <a:lnTo>
                                <a:pt x="60" y="72"/>
                              </a:lnTo>
                              <a:lnTo>
                                <a:pt x="67" y="67"/>
                              </a:lnTo>
                              <a:lnTo>
                                <a:pt x="72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7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2"/>
                              </a:lnTo>
                              <a:lnTo>
                                <a:pt x="65" y="67"/>
                              </a:lnTo>
                              <a:lnTo>
                                <a:pt x="60" y="72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2" y="75"/>
                              </a:lnTo>
                              <a:lnTo>
                                <a:pt x="17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2" y="55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3"/>
                              </a:lnTo>
                              <a:lnTo>
                                <a:pt x="2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7" y="8"/>
                              </a:lnTo>
                              <a:lnTo>
                                <a:pt x="22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8"/>
                              </a:lnTo>
                              <a:lnTo>
                                <a:pt x="65" y="13"/>
                              </a:lnTo>
                              <a:lnTo>
                                <a:pt x="70" y="18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7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B17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7" name="Freeform 2279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0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3 h 80"/>
                            <a:gd name="T8" fmla="*/ 30 w 77"/>
                            <a:gd name="T9" fmla="*/ 3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77 h 80"/>
                            <a:gd name="T24" fmla="*/ 47 w 77"/>
                            <a:gd name="T25" fmla="*/ 77 h 80"/>
                            <a:gd name="T26" fmla="*/ 60 w 77"/>
                            <a:gd name="T27" fmla="*/ 72 h 80"/>
                            <a:gd name="T28" fmla="*/ 70 w 77"/>
                            <a:gd name="T29" fmla="*/ 62 h 80"/>
                            <a:gd name="T30" fmla="*/ 77 w 77"/>
                            <a:gd name="T31" fmla="*/ 48 h 80"/>
                            <a:gd name="T32" fmla="*/ 75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5 w 77"/>
                            <a:gd name="T43" fmla="*/ 75 h 80"/>
                            <a:gd name="T44" fmla="*/ 12 w 77"/>
                            <a:gd name="T45" fmla="*/ 67 h 80"/>
                            <a:gd name="T46" fmla="*/ 5 w 77"/>
                            <a:gd name="T47" fmla="*/ 55 h 80"/>
                            <a:gd name="T48" fmla="*/ 0 w 77"/>
                            <a:gd name="T49" fmla="*/ 40 h 80"/>
                            <a:gd name="T50" fmla="*/ 5 w 77"/>
                            <a:gd name="T51" fmla="*/ 25 h 80"/>
                            <a:gd name="T52" fmla="*/ 12 w 77"/>
                            <a:gd name="T53" fmla="*/ 13 h 80"/>
                            <a:gd name="T54" fmla="*/ 25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5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0" y="18"/>
                              </a:lnTo>
                              <a:lnTo>
                                <a:pt x="65" y="13"/>
                              </a:lnTo>
                              <a:lnTo>
                                <a:pt x="60" y="8"/>
                              </a:lnTo>
                              <a:lnTo>
                                <a:pt x="52" y="5"/>
                              </a:lnTo>
                              <a:lnTo>
                                <a:pt x="47" y="3"/>
                              </a:lnTo>
                              <a:lnTo>
                                <a:pt x="37" y="0"/>
                              </a:lnTo>
                              <a:lnTo>
                                <a:pt x="30" y="3"/>
                              </a:lnTo>
                              <a:lnTo>
                                <a:pt x="22" y="5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5"/>
                              </a:lnTo>
                              <a:lnTo>
                                <a:pt x="30" y="77"/>
                              </a:lnTo>
                              <a:lnTo>
                                <a:pt x="37" y="80"/>
                              </a:lnTo>
                              <a:lnTo>
                                <a:pt x="47" y="77"/>
                              </a:lnTo>
                              <a:lnTo>
                                <a:pt x="52" y="75"/>
                              </a:lnTo>
                              <a:lnTo>
                                <a:pt x="60" y="72"/>
                              </a:lnTo>
                              <a:lnTo>
                                <a:pt x="65" y="67"/>
                              </a:lnTo>
                              <a:lnTo>
                                <a:pt x="70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5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0"/>
                              </a:lnTo>
                              <a:lnTo>
                                <a:pt x="65" y="67"/>
                              </a:lnTo>
                              <a:lnTo>
                                <a:pt x="60" y="70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5" y="75"/>
                              </a:lnTo>
                              <a:lnTo>
                                <a:pt x="17" y="70"/>
                              </a:lnTo>
                              <a:lnTo>
                                <a:pt x="12" y="67"/>
                              </a:lnTo>
                              <a:lnTo>
                                <a:pt x="7" y="60"/>
                              </a:lnTo>
                              <a:lnTo>
                                <a:pt x="5" y="55"/>
                              </a:lnTo>
                              <a:lnTo>
                                <a:pt x="2" y="48"/>
                              </a:lnTo>
                              <a:lnTo>
                                <a:pt x="0" y="40"/>
                              </a:lnTo>
                              <a:lnTo>
                                <a:pt x="2" y="33"/>
                              </a:lnTo>
                              <a:lnTo>
                                <a:pt x="5" y="25"/>
                              </a:lnTo>
                              <a:lnTo>
                                <a:pt x="7" y="20"/>
                              </a:lnTo>
                              <a:lnTo>
                                <a:pt x="12" y="13"/>
                              </a:lnTo>
                              <a:lnTo>
                                <a:pt x="17" y="10"/>
                              </a:lnTo>
                              <a:lnTo>
                                <a:pt x="25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10"/>
                              </a:lnTo>
                              <a:lnTo>
                                <a:pt x="65" y="13"/>
                              </a:lnTo>
                              <a:lnTo>
                                <a:pt x="70" y="20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B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8" name="Freeform 2280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8895" cy="46990"/>
                        </a:xfrm>
                        <a:custGeom>
                          <a:avLst/>
                          <a:gdLst>
                            <a:gd name="T0" fmla="*/ 75 w 77"/>
                            <a:gd name="T1" fmla="*/ 30 h 74"/>
                            <a:gd name="T2" fmla="*/ 70 w 77"/>
                            <a:gd name="T3" fmla="*/ 15 h 74"/>
                            <a:gd name="T4" fmla="*/ 60 w 77"/>
                            <a:gd name="T5" fmla="*/ 5 h 74"/>
                            <a:gd name="T6" fmla="*/ 45 w 77"/>
                            <a:gd name="T7" fmla="*/ 0 h 74"/>
                            <a:gd name="T8" fmla="*/ 30 w 77"/>
                            <a:gd name="T9" fmla="*/ 0 h 74"/>
                            <a:gd name="T10" fmla="*/ 17 w 77"/>
                            <a:gd name="T11" fmla="*/ 5 h 74"/>
                            <a:gd name="T12" fmla="*/ 7 w 77"/>
                            <a:gd name="T13" fmla="*/ 15 h 74"/>
                            <a:gd name="T14" fmla="*/ 0 w 77"/>
                            <a:gd name="T15" fmla="*/ 30 h 74"/>
                            <a:gd name="T16" fmla="*/ 0 w 77"/>
                            <a:gd name="T17" fmla="*/ 45 h 74"/>
                            <a:gd name="T18" fmla="*/ 7 w 77"/>
                            <a:gd name="T19" fmla="*/ 59 h 74"/>
                            <a:gd name="T20" fmla="*/ 17 w 77"/>
                            <a:gd name="T21" fmla="*/ 69 h 74"/>
                            <a:gd name="T22" fmla="*/ 30 w 77"/>
                            <a:gd name="T23" fmla="*/ 74 h 74"/>
                            <a:gd name="T24" fmla="*/ 45 w 77"/>
                            <a:gd name="T25" fmla="*/ 74 h 74"/>
                            <a:gd name="T26" fmla="*/ 60 w 77"/>
                            <a:gd name="T27" fmla="*/ 69 h 74"/>
                            <a:gd name="T28" fmla="*/ 70 w 77"/>
                            <a:gd name="T29" fmla="*/ 59 h 74"/>
                            <a:gd name="T30" fmla="*/ 75 w 77"/>
                            <a:gd name="T31" fmla="*/ 45 h 74"/>
                            <a:gd name="T32" fmla="*/ 75 w 77"/>
                            <a:gd name="T33" fmla="*/ 37 h 74"/>
                            <a:gd name="T34" fmla="*/ 72 w 77"/>
                            <a:gd name="T35" fmla="*/ 52 h 74"/>
                            <a:gd name="T36" fmla="*/ 65 w 77"/>
                            <a:gd name="T37" fmla="*/ 62 h 74"/>
                            <a:gd name="T38" fmla="*/ 52 w 77"/>
                            <a:gd name="T39" fmla="*/ 72 h 74"/>
                            <a:gd name="T40" fmla="*/ 37 w 77"/>
                            <a:gd name="T41" fmla="*/ 74 h 74"/>
                            <a:gd name="T42" fmla="*/ 25 w 77"/>
                            <a:gd name="T43" fmla="*/ 72 h 74"/>
                            <a:gd name="T44" fmla="*/ 12 w 77"/>
                            <a:gd name="T45" fmla="*/ 62 h 74"/>
                            <a:gd name="T46" fmla="*/ 5 w 77"/>
                            <a:gd name="T47" fmla="*/ 52 h 74"/>
                            <a:gd name="T48" fmla="*/ 2 w 77"/>
                            <a:gd name="T49" fmla="*/ 37 h 74"/>
                            <a:gd name="T50" fmla="*/ 5 w 77"/>
                            <a:gd name="T51" fmla="*/ 22 h 74"/>
                            <a:gd name="T52" fmla="*/ 12 w 77"/>
                            <a:gd name="T53" fmla="*/ 12 h 74"/>
                            <a:gd name="T54" fmla="*/ 25 w 77"/>
                            <a:gd name="T55" fmla="*/ 2 h 74"/>
                            <a:gd name="T56" fmla="*/ 37 w 77"/>
                            <a:gd name="T57" fmla="*/ 0 h 74"/>
                            <a:gd name="T58" fmla="*/ 52 w 77"/>
                            <a:gd name="T59" fmla="*/ 2 h 74"/>
                            <a:gd name="T60" fmla="*/ 65 w 77"/>
                            <a:gd name="T61" fmla="*/ 12 h 74"/>
                            <a:gd name="T62" fmla="*/ 72 w 77"/>
                            <a:gd name="T63" fmla="*/ 22 h 74"/>
                            <a:gd name="T64" fmla="*/ 75 w 77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74">
                              <a:moveTo>
                                <a:pt x="77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5"/>
                              </a:lnTo>
                              <a:lnTo>
                                <a:pt x="65" y="10"/>
                              </a:lnTo>
                              <a:lnTo>
                                <a:pt x="60" y="5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2"/>
                              </a:lnTo>
                              <a:lnTo>
                                <a:pt x="17" y="5"/>
                              </a:lnTo>
                              <a:lnTo>
                                <a:pt x="12" y="10"/>
                              </a:lnTo>
                              <a:lnTo>
                                <a:pt x="7" y="15"/>
                              </a:lnTo>
                              <a:lnTo>
                                <a:pt x="2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2" y="52"/>
                              </a:lnTo>
                              <a:lnTo>
                                <a:pt x="7" y="59"/>
                              </a:lnTo>
                              <a:lnTo>
                                <a:pt x="12" y="64"/>
                              </a:lnTo>
                              <a:lnTo>
                                <a:pt x="17" y="69"/>
                              </a:lnTo>
                              <a:lnTo>
                                <a:pt x="22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9"/>
                              </a:lnTo>
                              <a:lnTo>
                                <a:pt x="65" y="64"/>
                              </a:lnTo>
                              <a:lnTo>
                                <a:pt x="70" y="59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7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5" y="45"/>
                              </a:lnTo>
                              <a:lnTo>
                                <a:pt x="72" y="52"/>
                              </a:lnTo>
                              <a:lnTo>
                                <a:pt x="70" y="57"/>
                              </a:lnTo>
                              <a:lnTo>
                                <a:pt x="65" y="62"/>
                              </a:lnTo>
                              <a:lnTo>
                                <a:pt x="60" y="67"/>
                              </a:lnTo>
                              <a:lnTo>
                                <a:pt x="52" y="72"/>
                              </a:lnTo>
                              <a:lnTo>
                                <a:pt x="45" y="72"/>
                              </a:lnTo>
                              <a:lnTo>
                                <a:pt x="37" y="74"/>
                              </a:lnTo>
                              <a:lnTo>
                                <a:pt x="30" y="72"/>
                              </a:lnTo>
                              <a:lnTo>
                                <a:pt x="25" y="72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2"/>
                              </a:lnTo>
                              <a:lnTo>
                                <a:pt x="30" y="2"/>
                              </a:lnTo>
                              <a:lnTo>
                                <a:pt x="37" y="0"/>
                              </a:lnTo>
                              <a:lnTo>
                                <a:pt x="45" y="2"/>
                              </a:lnTo>
                              <a:lnTo>
                                <a:pt x="52" y="2"/>
                              </a:lnTo>
                              <a:lnTo>
                                <a:pt x="60" y="7"/>
                              </a:lnTo>
                              <a:lnTo>
                                <a:pt x="65" y="12"/>
                              </a:lnTo>
                              <a:lnTo>
                                <a:pt x="70" y="17"/>
                              </a:lnTo>
                              <a:lnTo>
                                <a:pt x="72" y="22"/>
                              </a:lnTo>
                              <a:lnTo>
                                <a:pt x="75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B4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9" name="Freeform 2281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7625" cy="46990"/>
                        </a:xfrm>
                        <a:custGeom>
                          <a:avLst/>
                          <a:gdLst>
                            <a:gd name="T0" fmla="*/ 75 w 75"/>
                            <a:gd name="T1" fmla="*/ 30 h 74"/>
                            <a:gd name="T2" fmla="*/ 70 w 75"/>
                            <a:gd name="T3" fmla="*/ 17 h 74"/>
                            <a:gd name="T4" fmla="*/ 60 w 75"/>
                            <a:gd name="T5" fmla="*/ 7 h 74"/>
                            <a:gd name="T6" fmla="*/ 45 w 75"/>
                            <a:gd name="T7" fmla="*/ 0 h 74"/>
                            <a:gd name="T8" fmla="*/ 30 w 75"/>
                            <a:gd name="T9" fmla="*/ 0 h 74"/>
                            <a:gd name="T10" fmla="*/ 17 w 75"/>
                            <a:gd name="T11" fmla="*/ 7 h 74"/>
                            <a:gd name="T12" fmla="*/ 7 w 75"/>
                            <a:gd name="T13" fmla="*/ 17 h 74"/>
                            <a:gd name="T14" fmla="*/ 2 w 75"/>
                            <a:gd name="T15" fmla="*/ 30 h 74"/>
                            <a:gd name="T16" fmla="*/ 2 w 75"/>
                            <a:gd name="T17" fmla="*/ 45 h 74"/>
                            <a:gd name="T18" fmla="*/ 7 w 75"/>
                            <a:gd name="T19" fmla="*/ 57 h 74"/>
                            <a:gd name="T20" fmla="*/ 17 w 75"/>
                            <a:gd name="T21" fmla="*/ 67 h 74"/>
                            <a:gd name="T22" fmla="*/ 30 w 75"/>
                            <a:gd name="T23" fmla="*/ 74 h 74"/>
                            <a:gd name="T24" fmla="*/ 45 w 75"/>
                            <a:gd name="T25" fmla="*/ 74 h 74"/>
                            <a:gd name="T26" fmla="*/ 60 w 75"/>
                            <a:gd name="T27" fmla="*/ 67 h 74"/>
                            <a:gd name="T28" fmla="*/ 70 w 75"/>
                            <a:gd name="T29" fmla="*/ 57 h 74"/>
                            <a:gd name="T30" fmla="*/ 75 w 75"/>
                            <a:gd name="T31" fmla="*/ 45 h 74"/>
                            <a:gd name="T32" fmla="*/ 75 w 75"/>
                            <a:gd name="T33" fmla="*/ 37 h 74"/>
                            <a:gd name="T34" fmla="*/ 72 w 75"/>
                            <a:gd name="T35" fmla="*/ 52 h 74"/>
                            <a:gd name="T36" fmla="*/ 65 w 75"/>
                            <a:gd name="T37" fmla="*/ 62 h 74"/>
                            <a:gd name="T38" fmla="*/ 52 w 75"/>
                            <a:gd name="T39" fmla="*/ 69 h 74"/>
                            <a:gd name="T40" fmla="*/ 37 w 75"/>
                            <a:gd name="T41" fmla="*/ 72 h 74"/>
                            <a:gd name="T42" fmla="*/ 25 w 75"/>
                            <a:gd name="T43" fmla="*/ 69 h 74"/>
                            <a:gd name="T44" fmla="*/ 12 w 75"/>
                            <a:gd name="T45" fmla="*/ 62 h 74"/>
                            <a:gd name="T46" fmla="*/ 5 w 75"/>
                            <a:gd name="T47" fmla="*/ 52 h 74"/>
                            <a:gd name="T48" fmla="*/ 2 w 75"/>
                            <a:gd name="T49" fmla="*/ 37 h 74"/>
                            <a:gd name="T50" fmla="*/ 5 w 75"/>
                            <a:gd name="T51" fmla="*/ 22 h 74"/>
                            <a:gd name="T52" fmla="*/ 12 w 75"/>
                            <a:gd name="T53" fmla="*/ 12 h 74"/>
                            <a:gd name="T54" fmla="*/ 25 w 75"/>
                            <a:gd name="T55" fmla="*/ 5 h 74"/>
                            <a:gd name="T56" fmla="*/ 37 w 75"/>
                            <a:gd name="T57" fmla="*/ 2 h 74"/>
                            <a:gd name="T58" fmla="*/ 52 w 75"/>
                            <a:gd name="T59" fmla="*/ 5 h 74"/>
                            <a:gd name="T60" fmla="*/ 65 w 75"/>
                            <a:gd name="T61" fmla="*/ 12 h 74"/>
                            <a:gd name="T62" fmla="*/ 72 w 75"/>
                            <a:gd name="T63" fmla="*/ 22 h 74"/>
                            <a:gd name="T64" fmla="*/ 75 w 75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5" h="74">
                              <a:moveTo>
                                <a:pt x="75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7"/>
                              </a:lnTo>
                              <a:lnTo>
                                <a:pt x="65" y="10"/>
                              </a:lnTo>
                              <a:lnTo>
                                <a:pt x="60" y="7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5" y="2"/>
                              </a:lnTo>
                              <a:lnTo>
                                <a:pt x="17" y="7"/>
                              </a:lnTo>
                              <a:lnTo>
                                <a:pt x="12" y="10"/>
                              </a:lnTo>
                              <a:lnTo>
                                <a:pt x="7" y="17"/>
                              </a:lnTo>
                              <a:lnTo>
                                <a:pt x="5" y="22"/>
                              </a:lnTo>
                              <a:lnTo>
                                <a:pt x="2" y="30"/>
                              </a:lnTo>
                              <a:lnTo>
                                <a:pt x="0" y="37"/>
                              </a:lnTo>
                              <a:lnTo>
                                <a:pt x="2" y="45"/>
                              </a:lnTo>
                              <a:lnTo>
                                <a:pt x="5" y="52"/>
                              </a:lnTo>
                              <a:lnTo>
                                <a:pt x="7" y="57"/>
                              </a:lnTo>
                              <a:lnTo>
                                <a:pt x="12" y="64"/>
                              </a:lnTo>
                              <a:lnTo>
                                <a:pt x="17" y="67"/>
                              </a:lnTo>
                              <a:lnTo>
                                <a:pt x="25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7"/>
                              </a:lnTo>
                              <a:lnTo>
                                <a:pt x="65" y="64"/>
                              </a:lnTo>
                              <a:lnTo>
                                <a:pt x="70" y="57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5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2" y="45"/>
                              </a:lnTo>
                              <a:lnTo>
                                <a:pt x="72" y="52"/>
                              </a:lnTo>
                              <a:lnTo>
                                <a:pt x="67" y="57"/>
                              </a:lnTo>
                              <a:lnTo>
                                <a:pt x="65" y="62"/>
                              </a:lnTo>
                              <a:lnTo>
                                <a:pt x="57" y="67"/>
                              </a:lnTo>
                              <a:lnTo>
                                <a:pt x="52" y="69"/>
                              </a:lnTo>
                              <a:lnTo>
                                <a:pt x="45" y="72"/>
                              </a:lnTo>
                              <a:lnTo>
                                <a:pt x="37" y="72"/>
                              </a:lnTo>
                              <a:lnTo>
                                <a:pt x="32" y="72"/>
                              </a:lnTo>
                              <a:lnTo>
                                <a:pt x="25" y="69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37" y="2"/>
                              </a:lnTo>
                              <a:lnTo>
                                <a:pt x="45" y="2"/>
                              </a:lnTo>
                              <a:lnTo>
                                <a:pt x="52" y="5"/>
                              </a:lnTo>
                              <a:lnTo>
                                <a:pt x="57" y="7"/>
                              </a:lnTo>
                              <a:lnTo>
                                <a:pt x="65" y="12"/>
                              </a:lnTo>
                              <a:lnTo>
                                <a:pt x="67" y="17"/>
                              </a:lnTo>
                              <a:lnTo>
                                <a:pt x="72" y="22"/>
                              </a:lnTo>
                              <a:lnTo>
                                <a:pt x="72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B5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0" name="Freeform 2282"/>
                      <wps:cNvSpPr>
                        <a:spLocks noEditPoints="1"/>
                      </wps:cNvSpPr>
                      <wps:spPr bwMode="auto">
                        <a:xfrm>
                          <a:off x="368935" y="443865"/>
                          <a:ext cx="46355" cy="46990"/>
                        </a:xfrm>
                        <a:custGeom>
                          <a:avLst/>
                          <a:gdLst>
                            <a:gd name="T0" fmla="*/ 73 w 73"/>
                            <a:gd name="T1" fmla="*/ 30 h 74"/>
                            <a:gd name="T2" fmla="*/ 68 w 73"/>
                            <a:gd name="T3" fmla="*/ 17 h 74"/>
                            <a:gd name="T4" fmla="*/ 58 w 73"/>
                            <a:gd name="T5" fmla="*/ 7 h 74"/>
                            <a:gd name="T6" fmla="*/ 43 w 73"/>
                            <a:gd name="T7" fmla="*/ 2 h 74"/>
                            <a:gd name="T8" fmla="*/ 28 w 73"/>
                            <a:gd name="T9" fmla="*/ 2 h 74"/>
                            <a:gd name="T10" fmla="*/ 15 w 73"/>
                            <a:gd name="T11" fmla="*/ 7 h 74"/>
                            <a:gd name="T12" fmla="*/ 5 w 73"/>
                            <a:gd name="T13" fmla="*/ 17 h 74"/>
                            <a:gd name="T14" fmla="*/ 0 w 73"/>
                            <a:gd name="T15" fmla="*/ 30 h 74"/>
                            <a:gd name="T16" fmla="*/ 0 w 73"/>
                            <a:gd name="T17" fmla="*/ 45 h 74"/>
                            <a:gd name="T18" fmla="*/ 5 w 73"/>
                            <a:gd name="T19" fmla="*/ 57 h 74"/>
                            <a:gd name="T20" fmla="*/ 15 w 73"/>
                            <a:gd name="T21" fmla="*/ 67 h 74"/>
                            <a:gd name="T22" fmla="*/ 28 w 73"/>
                            <a:gd name="T23" fmla="*/ 72 h 74"/>
                            <a:gd name="T24" fmla="*/ 43 w 73"/>
                            <a:gd name="T25" fmla="*/ 72 h 74"/>
                            <a:gd name="T26" fmla="*/ 58 w 73"/>
                            <a:gd name="T27" fmla="*/ 67 h 74"/>
                            <a:gd name="T28" fmla="*/ 68 w 73"/>
                            <a:gd name="T29" fmla="*/ 57 h 74"/>
                            <a:gd name="T30" fmla="*/ 73 w 73"/>
                            <a:gd name="T31" fmla="*/ 45 h 74"/>
                            <a:gd name="T32" fmla="*/ 70 w 73"/>
                            <a:gd name="T33" fmla="*/ 37 h 74"/>
                            <a:gd name="T34" fmla="*/ 68 w 73"/>
                            <a:gd name="T35" fmla="*/ 50 h 74"/>
                            <a:gd name="T36" fmla="*/ 60 w 73"/>
                            <a:gd name="T37" fmla="*/ 62 h 74"/>
                            <a:gd name="T38" fmla="*/ 50 w 73"/>
                            <a:gd name="T39" fmla="*/ 69 h 74"/>
                            <a:gd name="T40" fmla="*/ 35 w 73"/>
                            <a:gd name="T41" fmla="*/ 72 h 74"/>
                            <a:gd name="T42" fmla="*/ 23 w 73"/>
                            <a:gd name="T43" fmla="*/ 69 h 74"/>
                            <a:gd name="T44" fmla="*/ 10 w 73"/>
                            <a:gd name="T45" fmla="*/ 62 h 74"/>
                            <a:gd name="T46" fmla="*/ 3 w 73"/>
                            <a:gd name="T47" fmla="*/ 50 h 74"/>
                            <a:gd name="T48" fmla="*/ 0 w 73"/>
                            <a:gd name="T49" fmla="*/ 37 h 74"/>
                            <a:gd name="T50" fmla="*/ 3 w 73"/>
                            <a:gd name="T51" fmla="*/ 22 h 74"/>
                            <a:gd name="T52" fmla="*/ 10 w 73"/>
                            <a:gd name="T53" fmla="*/ 12 h 74"/>
                            <a:gd name="T54" fmla="*/ 23 w 73"/>
                            <a:gd name="T55" fmla="*/ 5 h 74"/>
                            <a:gd name="T56" fmla="*/ 35 w 73"/>
                            <a:gd name="T57" fmla="*/ 2 h 74"/>
                            <a:gd name="T58" fmla="*/ 50 w 73"/>
                            <a:gd name="T59" fmla="*/ 5 h 74"/>
                            <a:gd name="T60" fmla="*/ 60 w 73"/>
                            <a:gd name="T61" fmla="*/ 12 h 74"/>
                            <a:gd name="T62" fmla="*/ 68 w 73"/>
                            <a:gd name="T63" fmla="*/ 22 h 74"/>
                            <a:gd name="T64" fmla="*/ 70 w 73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4">
                              <a:moveTo>
                                <a:pt x="73" y="37"/>
                              </a:moveTo>
                              <a:lnTo>
                                <a:pt x="73" y="30"/>
                              </a:lnTo>
                              <a:lnTo>
                                <a:pt x="70" y="22"/>
                              </a:lnTo>
                              <a:lnTo>
                                <a:pt x="68" y="17"/>
                              </a:lnTo>
                              <a:lnTo>
                                <a:pt x="63" y="12"/>
                              </a:lnTo>
                              <a:lnTo>
                                <a:pt x="58" y="7"/>
                              </a:lnTo>
                              <a:lnTo>
                                <a:pt x="50" y="2"/>
                              </a:lnTo>
                              <a:lnTo>
                                <a:pt x="43" y="2"/>
                              </a:lnTo>
                              <a:lnTo>
                                <a:pt x="35" y="0"/>
                              </a:lnTo>
                              <a:lnTo>
                                <a:pt x="28" y="2"/>
                              </a:lnTo>
                              <a:lnTo>
                                <a:pt x="23" y="2"/>
                              </a:lnTo>
                              <a:lnTo>
                                <a:pt x="15" y="7"/>
                              </a:lnTo>
                              <a:lnTo>
                                <a:pt x="10" y="12"/>
                              </a:lnTo>
                              <a:lnTo>
                                <a:pt x="5" y="17"/>
                              </a:lnTo>
                              <a:lnTo>
                                <a:pt x="3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3" y="52"/>
                              </a:lnTo>
                              <a:lnTo>
                                <a:pt x="5" y="57"/>
                              </a:lnTo>
                              <a:lnTo>
                                <a:pt x="10" y="62"/>
                              </a:lnTo>
                              <a:lnTo>
                                <a:pt x="15" y="67"/>
                              </a:lnTo>
                              <a:lnTo>
                                <a:pt x="23" y="72"/>
                              </a:lnTo>
                              <a:lnTo>
                                <a:pt x="28" y="72"/>
                              </a:lnTo>
                              <a:lnTo>
                                <a:pt x="35" y="74"/>
                              </a:lnTo>
                              <a:lnTo>
                                <a:pt x="43" y="72"/>
                              </a:lnTo>
                              <a:lnTo>
                                <a:pt x="50" y="72"/>
                              </a:lnTo>
                              <a:lnTo>
                                <a:pt x="58" y="67"/>
                              </a:lnTo>
                              <a:lnTo>
                                <a:pt x="63" y="62"/>
                              </a:lnTo>
                              <a:lnTo>
                                <a:pt x="68" y="57"/>
                              </a:lnTo>
                              <a:lnTo>
                                <a:pt x="70" y="52"/>
                              </a:lnTo>
                              <a:lnTo>
                                <a:pt x="73" y="45"/>
                              </a:lnTo>
                              <a:lnTo>
                                <a:pt x="73" y="37"/>
                              </a:lnTo>
                              <a:close/>
                              <a:moveTo>
                                <a:pt x="70" y="37"/>
                              </a:moveTo>
                              <a:lnTo>
                                <a:pt x="70" y="45"/>
                              </a:lnTo>
                              <a:lnTo>
                                <a:pt x="68" y="50"/>
                              </a:lnTo>
                              <a:lnTo>
                                <a:pt x="65" y="57"/>
                              </a:lnTo>
                              <a:lnTo>
                                <a:pt x="60" y="62"/>
                              </a:lnTo>
                              <a:lnTo>
                                <a:pt x="55" y="67"/>
                              </a:lnTo>
                              <a:lnTo>
                                <a:pt x="50" y="69"/>
                              </a:lnTo>
                              <a:lnTo>
                                <a:pt x="43" y="72"/>
                              </a:lnTo>
                              <a:lnTo>
                                <a:pt x="35" y="72"/>
                              </a:lnTo>
                              <a:lnTo>
                                <a:pt x="30" y="72"/>
                              </a:lnTo>
                              <a:lnTo>
                                <a:pt x="23" y="69"/>
                              </a:lnTo>
                              <a:lnTo>
                                <a:pt x="18" y="67"/>
                              </a:lnTo>
                              <a:lnTo>
                                <a:pt x="10" y="62"/>
                              </a:lnTo>
                              <a:lnTo>
                                <a:pt x="8" y="57"/>
                              </a:lnTo>
                              <a:lnTo>
                                <a:pt x="3" y="50"/>
                              </a:lnTo>
                              <a:lnTo>
                                <a:pt x="3" y="45"/>
                              </a:lnTo>
                              <a:lnTo>
                                <a:pt x="0" y="37"/>
                              </a:lnTo>
                              <a:lnTo>
                                <a:pt x="3" y="30"/>
                              </a:lnTo>
                              <a:lnTo>
                                <a:pt x="3" y="22"/>
                              </a:lnTo>
                              <a:lnTo>
                                <a:pt x="8" y="17"/>
                              </a:lnTo>
                              <a:lnTo>
                                <a:pt x="10" y="12"/>
                              </a:lnTo>
                              <a:lnTo>
                                <a:pt x="18" y="7"/>
                              </a:lnTo>
                              <a:lnTo>
                                <a:pt x="23" y="5"/>
                              </a:lnTo>
                              <a:lnTo>
                                <a:pt x="30" y="2"/>
                              </a:lnTo>
                              <a:lnTo>
                                <a:pt x="35" y="2"/>
                              </a:lnTo>
                              <a:lnTo>
                                <a:pt x="43" y="2"/>
                              </a:lnTo>
                              <a:lnTo>
                                <a:pt x="50" y="5"/>
                              </a:lnTo>
                              <a:lnTo>
                                <a:pt x="55" y="7"/>
                              </a:lnTo>
                              <a:lnTo>
                                <a:pt x="60" y="12"/>
                              </a:lnTo>
                              <a:lnTo>
                                <a:pt x="65" y="17"/>
                              </a:lnTo>
                              <a:lnTo>
                                <a:pt x="68" y="22"/>
                              </a:lnTo>
                              <a:lnTo>
                                <a:pt x="70" y="30"/>
                              </a:lnTo>
                              <a:lnTo>
                                <a:pt x="70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B7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1" name="Freeform 2283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6355" cy="44450"/>
                        </a:xfrm>
                        <a:custGeom>
                          <a:avLst/>
                          <a:gdLst>
                            <a:gd name="T0" fmla="*/ 70 w 73"/>
                            <a:gd name="T1" fmla="*/ 28 h 70"/>
                            <a:gd name="T2" fmla="*/ 65 w 73"/>
                            <a:gd name="T3" fmla="*/ 15 h 70"/>
                            <a:gd name="T4" fmla="*/ 55 w 73"/>
                            <a:gd name="T5" fmla="*/ 5 h 70"/>
                            <a:gd name="T6" fmla="*/ 43 w 73"/>
                            <a:gd name="T7" fmla="*/ 0 h 70"/>
                            <a:gd name="T8" fmla="*/ 30 w 73"/>
                            <a:gd name="T9" fmla="*/ 0 h 70"/>
                            <a:gd name="T10" fmla="*/ 15 w 73"/>
                            <a:gd name="T11" fmla="*/ 5 h 70"/>
                            <a:gd name="T12" fmla="*/ 5 w 73"/>
                            <a:gd name="T13" fmla="*/ 15 h 70"/>
                            <a:gd name="T14" fmla="*/ 0 w 73"/>
                            <a:gd name="T15" fmla="*/ 28 h 70"/>
                            <a:gd name="T16" fmla="*/ 0 w 73"/>
                            <a:gd name="T17" fmla="*/ 43 h 70"/>
                            <a:gd name="T18" fmla="*/ 5 w 73"/>
                            <a:gd name="T19" fmla="*/ 55 h 70"/>
                            <a:gd name="T20" fmla="*/ 15 w 73"/>
                            <a:gd name="T21" fmla="*/ 65 h 70"/>
                            <a:gd name="T22" fmla="*/ 30 w 73"/>
                            <a:gd name="T23" fmla="*/ 70 h 70"/>
                            <a:gd name="T24" fmla="*/ 43 w 73"/>
                            <a:gd name="T25" fmla="*/ 70 h 70"/>
                            <a:gd name="T26" fmla="*/ 55 w 73"/>
                            <a:gd name="T27" fmla="*/ 65 h 70"/>
                            <a:gd name="T28" fmla="*/ 65 w 73"/>
                            <a:gd name="T29" fmla="*/ 55 h 70"/>
                            <a:gd name="T30" fmla="*/ 70 w 73"/>
                            <a:gd name="T31" fmla="*/ 43 h 70"/>
                            <a:gd name="T32" fmla="*/ 70 w 73"/>
                            <a:gd name="T33" fmla="*/ 35 h 70"/>
                            <a:gd name="T34" fmla="*/ 68 w 73"/>
                            <a:gd name="T35" fmla="*/ 48 h 70"/>
                            <a:gd name="T36" fmla="*/ 60 w 73"/>
                            <a:gd name="T37" fmla="*/ 60 h 70"/>
                            <a:gd name="T38" fmla="*/ 50 w 73"/>
                            <a:gd name="T39" fmla="*/ 67 h 70"/>
                            <a:gd name="T40" fmla="*/ 35 w 73"/>
                            <a:gd name="T41" fmla="*/ 70 h 70"/>
                            <a:gd name="T42" fmla="*/ 23 w 73"/>
                            <a:gd name="T43" fmla="*/ 67 h 70"/>
                            <a:gd name="T44" fmla="*/ 13 w 73"/>
                            <a:gd name="T45" fmla="*/ 60 h 70"/>
                            <a:gd name="T46" fmla="*/ 5 w 73"/>
                            <a:gd name="T47" fmla="*/ 48 h 70"/>
                            <a:gd name="T48" fmla="*/ 3 w 73"/>
                            <a:gd name="T49" fmla="*/ 35 h 70"/>
                            <a:gd name="T50" fmla="*/ 5 w 73"/>
                            <a:gd name="T51" fmla="*/ 23 h 70"/>
                            <a:gd name="T52" fmla="*/ 13 w 73"/>
                            <a:gd name="T53" fmla="*/ 10 h 70"/>
                            <a:gd name="T54" fmla="*/ 23 w 73"/>
                            <a:gd name="T55" fmla="*/ 3 h 70"/>
                            <a:gd name="T56" fmla="*/ 35 w 73"/>
                            <a:gd name="T57" fmla="*/ 0 h 70"/>
                            <a:gd name="T58" fmla="*/ 50 w 73"/>
                            <a:gd name="T59" fmla="*/ 3 h 70"/>
                            <a:gd name="T60" fmla="*/ 60 w 73"/>
                            <a:gd name="T61" fmla="*/ 10 h 70"/>
                            <a:gd name="T62" fmla="*/ 68 w 73"/>
                            <a:gd name="T63" fmla="*/ 23 h 70"/>
                            <a:gd name="T64" fmla="*/ 70 w 73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0">
                              <a:moveTo>
                                <a:pt x="73" y="35"/>
                              </a:moveTo>
                              <a:lnTo>
                                <a:pt x="70" y="28"/>
                              </a:lnTo>
                              <a:lnTo>
                                <a:pt x="70" y="20"/>
                              </a:lnTo>
                              <a:lnTo>
                                <a:pt x="65" y="15"/>
                              </a:lnTo>
                              <a:lnTo>
                                <a:pt x="63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3" y="20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3" y="50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3" y="60"/>
                              </a:lnTo>
                              <a:lnTo>
                                <a:pt x="65" y="55"/>
                              </a:lnTo>
                              <a:lnTo>
                                <a:pt x="70" y="50"/>
                              </a:lnTo>
                              <a:lnTo>
                                <a:pt x="70" y="43"/>
                              </a:lnTo>
                              <a:lnTo>
                                <a:pt x="73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7"/>
                              </a:lnTo>
                              <a:lnTo>
                                <a:pt x="43" y="67"/>
                              </a:lnTo>
                              <a:lnTo>
                                <a:pt x="35" y="70"/>
                              </a:lnTo>
                              <a:lnTo>
                                <a:pt x="30" y="67"/>
                              </a:lnTo>
                              <a:lnTo>
                                <a:pt x="23" y="67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3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lnTo>
                                <a:pt x="43" y="0"/>
                              </a:lnTo>
                              <a:lnTo>
                                <a:pt x="50" y="3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B8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2" name="Freeform 2284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4450" cy="44450"/>
                        </a:xfrm>
                        <a:custGeom>
                          <a:avLst/>
                          <a:gdLst>
                            <a:gd name="T0" fmla="*/ 70 w 70"/>
                            <a:gd name="T1" fmla="*/ 28 h 70"/>
                            <a:gd name="T2" fmla="*/ 65 w 70"/>
                            <a:gd name="T3" fmla="*/ 15 h 70"/>
                            <a:gd name="T4" fmla="*/ 55 w 70"/>
                            <a:gd name="T5" fmla="*/ 5 h 70"/>
                            <a:gd name="T6" fmla="*/ 43 w 70"/>
                            <a:gd name="T7" fmla="*/ 0 h 70"/>
                            <a:gd name="T8" fmla="*/ 30 w 70"/>
                            <a:gd name="T9" fmla="*/ 0 h 70"/>
                            <a:gd name="T10" fmla="*/ 18 w 70"/>
                            <a:gd name="T11" fmla="*/ 5 h 70"/>
                            <a:gd name="T12" fmla="*/ 8 w 70"/>
                            <a:gd name="T13" fmla="*/ 15 h 70"/>
                            <a:gd name="T14" fmla="*/ 3 w 70"/>
                            <a:gd name="T15" fmla="*/ 28 h 70"/>
                            <a:gd name="T16" fmla="*/ 3 w 70"/>
                            <a:gd name="T17" fmla="*/ 43 h 70"/>
                            <a:gd name="T18" fmla="*/ 8 w 70"/>
                            <a:gd name="T19" fmla="*/ 55 h 70"/>
                            <a:gd name="T20" fmla="*/ 18 w 70"/>
                            <a:gd name="T21" fmla="*/ 65 h 70"/>
                            <a:gd name="T22" fmla="*/ 30 w 70"/>
                            <a:gd name="T23" fmla="*/ 70 h 70"/>
                            <a:gd name="T24" fmla="*/ 43 w 70"/>
                            <a:gd name="T25" fmla="*/ 70 h 70"/>
                            <a:gd name="T26" fmla="*/ 55 w 70"/>
                            <a:gd name="T27" fmla="*/ 65 h 70"/>
                            <a:gd name="T28" fmla="*/ 65 w 70"/>
                            <a:gd name="T29" fmla="*/ 55 h 70"/>
                            <a:gd name="T30" fmla="*/ 70 w 70"/>
                            <a:gd name="T31" fmla="*/ 43 h 70"/>
                            <a:gd name="T32" fmla="*/ 70 w 70"/>
                            <a:gd name="T33" fmla="*/ 35 h 70"/>
                            <a:gd name="T34" fmla="*/ 68 w 70"/>
                            <a:gd name="T35" fmla="*/ 48 h 70"/>
                            <a:gd name="T36" fmla="*/ 60 w 70"/>
                            <a:gd name="T37" fmla="*/ 60 h 70"/>
                            <a:gd name="T38" fmla="*/ 50 w 70"/>
                            <a:gd name="T39" fmla="*/ 65 h 70"/>
                            <a:gd name="T40" fmla="*/ 35 w 70"/>
                            <a:gd name="T41" fmla="*/ 67 h 70"/>
                            <a:gd name="T42" fmla="*/ 23 w 70"/>
                            <a:gd name="T43" fmla="*/ 65 h 70"/>
                            <a:gd name="T44" fmla="*/ 13 w 70"/>
                            <a:gd name="T45" fmla="*/ 60 h 70"/>
                            <a:gd name="T46" fmla="*/ 5 w 70"/>
                            <a:gd name="T47" fmla="*/ 48 h 70"/>
                            <a:gd name="T48" fmla="*/ 3 w 70"/>
                            <a:gd name="T49" fmla="*/ 35 h 70"/>
                            <a:gd name="T50" fmla="*/ 5 w 70"/>
                            <a:gd name="T51" fmla="*/ 23 h 70"/>
                            <a:gd name="T52" fmla="*/ 13 w 70"/>
                            <a:gd name="T53" fmla="*/ 10 h 70"/>
                            <a:gd name="T54" fmla="*/ 23 w 70"/>
                            <a:gd name="T55" fmla="*/ 5 h 70"/>
                            <a:gd name="T56" fmla="*/ 35 w 70"/>
                            <a:gd name="T57" fmla="*/ 0 h 70"/>
                            <a:gd name="T58" fmla="*/ 50 w 70"/>
                            <a:gd name="T59" fmla="*/ 5 h 70"/>
                            <a:gd name="T60" fmla="*/ 60 w 70"/>
                            <a:gd name="T61" fmla="*/ 10 h 70"/>
                            <a:gd name="T62" fmla="*/ 68 w 70"/>
                            <a:gd name="T63" fmla="*/ 23 h 70"/>
                            <a:gd name="T64" fmla="*/ 70 w 70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0" h="70">
                              <a:moveTo>
                                <a:pt x="70" y="35"/>
                              </a:moveTo>
                              <a:lnTo>
                                <a:pt x="70" y="28"/>
                              </a:lnTo>
                              <a:lnTo>
                                <a:pt x="68" y="20"/>
                              </a:lnTo>
                              <a:lnTo>
                                <a:pt x="65" y="15"/>
                              </a:lnTo>
                              <a:lnTo>
                                <a:pt x="60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8" y="5"/>
                              </a:lnTo>
                              <a:lnTo>
                                <a:pt x="10" y="10"/>
                              </a:lnTo>
                              <a:lnTo>
                                <a:pt x="8" y="15"/>
                              </a:lnTo>
                              <a:lnTo>
                                <a:pt x="3" y="20"/>
                              </a:lnTo>
                              <a:lnTo>
                                <a:pt x="3" y="28"/>
                              </a:lnTo>
                              <a:lnTo>
                                <a:pt x="0" y="35"/>
                              </a:lnTo>
                              <a:lnTo>
                                <a:pt x="3" y="43"/>
                              </a:lnTo>
                              <a:lnTo>
                                <a:pt x="3" y="48"/>
                              </a:lnTo>
                              <a:lnTo>
                                <a:pt x="8" y="55"/>
                              </a:lnTo>
                              <a:lnTo>
                                <a:pt x="10" y="60"/>
                              </a:lnTo>
                              <a:lnTo>
                                <a:pt x="18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0" y="60"/>
                              </a:lnTo>
                              <a:lnTo>
                                <a:pt x="65" y="55"/>
                              </a:lnTo>
                              <a:lnTo>
                                <a:pt x="68" y="48"/>
                              </a:lnTo>
                              <a:lnTo>
                                <a:pt x="70" y="43"/>
                              </a:lnTo>
                              <a:lnTo>
                                <a:pt x="70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5"/>
                              </a:lnTo>
                              <a:lnTo>
                                <a:pt x="43" y="67"/>
                              </a:lnTo>
                              <a:lnTo>
                                <a:pt x="35" y="67"/>
                              </a:lnTo>
                              <a:lnTo>
                                <a:pt x="30" y="67"/>
                              </a:lnTo>
                              <a:lnTo>
                                <a:pt x="23" y="65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5"/>
                              </a:lnTo>
                              <a:lnTo>
                                <a:pt x="30" y="3"/>
                              </a:lnTo>
                              <a:lnTo>
                                <a:pt x="35" y="0"/>
                              </a:lnTo>
                              <a:lnTo>
                                <a:pt x="43" y="3"/>
                              </a:lnTo>
                              <a:lnTo>
                                <a:pt x="50" y="5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A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3" name="Freeform 2285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4450"/>
                        </a:xfrm>
                        <a:custGeom>
                          <a:avLst/>
                          <a:gdLst>
                            <a:gd name="T0" fmla="*/ 67 w 67"/>
                            <a:gd name="T1" fmla="*/ 28 h 70"/>
                            <a:gd name="T2" fmla="*/ 62 w 67"/>
                            <a:gd name="T3" fmla="*/ 15 h 70"/>
                            <a:gd name="T4" fmla="*/ 52 w 67"/>
                            <a:gd name="T5" fmla="*/ 8 h 70"/>
                            <a:gd name="T6" fmla="*/ 40 w 67"/>
                            <a:gd name="T7" fmla="*/ 0 h 70"/>
                            <a:gd name="T8" fmla="*/ 27 w 67"/>
                            <a:gd name="T9" fmla="*/ 0 h 70"/>
                            <a:gd name="T10" fmla="*/ 15 w 67"/>
                            <a:gd name="T11" fmla="*/ 8 h 70"/>
                            <a:gd name="T12" fmla="*/ 5 w 67"/>
                            <a:gd name="T13" fmla="*/ 15 h 70"/>
                            <a:gd name="T14" fmla="*/ 0 w 67"/>
                            <a:gd name="T15" fmla="*/ 28 h 70"/>
                            <a:gd name="T16" fmla="*/ 0 w 67"/>
                            <a:gd name="T17" fmla="*/ 43 h 70"/>
                            <a:gd name="T18" fmla="*/ 5 w 67"/>
                            <a:gd name="T19" fmla="*/ 55 h 70"/>
                            <a:gd name="T20" fmla="*/ 15 w 67"/>
                            <a:gd name="T21" fmla="*/ 62 h 70"/>
                            <a:gd name="T22" fmla="*/ 27 w 67"/>
                            <a:gd name="T23" fmla="*/ 67 h 70"/>
                            <a:gd name="T24" fmla="*/ 40 w 67"/>
                            <a:gd name="T25" fmla="*/ 67 h 70"/>
                            <a:gd name="T26" fmla="*/ 52 w 67"/>
                            <a:gd name="T27" fmla="*/ 62 h 70"/>
                            <a:gd name="T28" fmla="*/ 62 w 67"/>
                            <a:gd name="T29" fmla="*/ 55 h 70"/>
                            <a:gd name="T30" fmla="*/ 67 w 67"/>
                            <a:gd name="T31" fmla="*/ 43 h 70"/>
                            <a:gd name="T32" fmla="*/ 67 w 67"/>
                            <a:gd name="T33" fmla="*/ 35 h 70"/>
                            <a:gd name="T34" fmla="*/ 65 w 67"/>
                            <a:gd name="T35" fmla="*/ 48 h 70"/>
                            <a:gd name="T36" fmla="*/ 57 w 67"/>
                            <a:gd name="T37" fmla="*/ 57 h 70"/>
                            <a:gd name="T38" fmla="*/ 47 w 67"/>
                            <a:gd name="T39" fmla="*/ 65 h 70"/>
                            <a:gd name="T40" fmla="*/ 32 w 67"/>
                            <a:gd name="T41" fmla="*/ 67 h 70"/>
                            <a:gd name="T42" fmla="*/ 20 w 67"/>
                            <a:gd name="T43" fmla="*/ 65 h 70"/>
                            <a:gd name="T44" fmla="*/ 10 w 67"/>
                            <a:gd name="T45" fmla="*/ 57 h 70"/>
                            <a:gd name="T46" fmla="*/ 2 w 67"/>
                            <a:gd name="T47" fmla="*/ 48 h 70"/>
                            <a:gd name="T48" fmla="*/ 0 w 67"/>
                            <a:gd name="T49" fmla="*/ 35 h 70"/>
                            <a:gd name="T50" fmla="*/ 2 w 67"/>
                            <a:gd name="T51" fmla="*/ 23 h 70"/>
                            <a:gd name="T52" fmla="*/ 10 w 67"/>
                            <a:gd name="T53" fmla="*/ 13 h 70"/>
                            <a:gd name="T54" fmla="*/ 20 w 67"/>
                            <a:gd name="T55" fmla="*/ 5 h 70"/>
                            <a:gd name="T56" fmla="*/ 32 w 67"/>
                            <a:gd name="T57" fmla="*/ 3 h 70"/>
                            <a:gd name="T58" fmla="*/ 47 w 67"/>
                            <a:gd name="T59" fmla="*/ 5 h 70"/>
                            <a:gd name="T60" fmla="*/ 57 w 67"/>
                            <a:gd name="T61" fmla="*/ 13 h 70"/>
                            <a:gd name="T62" fmla="*/ 65 w 67"/>
                            <a:gd name="T63" fmla="*/ 23 h 70"/>
                            <a:gd name="T64" fmla="*/ 67 w 67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7" h="70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3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3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7"/>
                              </a:lnTo>
                              <a:lnTo>
                                <a:pt x="27" y="67"/>
                              </a:lnTo>
                              <a:lnTo>
                                <a:pt x="32" y="70"/>
                              </a:lnTo>
                              <a:lnTo>
                                <a:pt x="40" y="67"/>
                              </a:lnTo>
                              <a:lnTo>
                                <a:pt x="47" y="67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7" y="35"/>
                              </a:moveTo>
                              <a:lnTo>
                                <a:pt x="65" y="43"/>
                              </a:lnTo>
                              <a:lnTo>
                                <a:pt x="65" y="48"/>
                              </a:lnTo>
                              <a:lnTo>
                                <a:pt x="60" y="53"/>
                              </a:lnTo>
                              <a:lnTo>
                                <a:pt x="57" y="57"/>
                              </a:lnTo>
                              <a:lnTo>
                                <a:pt x="52" y="62"/>
                              </a:lnTo>
                              <a:lnTo>
                                <a:pt x="47" y="65"/>
                              </a:lnTo>
                              <a:lnTo>
                                <a:pt x="40" y="67"/>
                              </a:lnTo>
                              <a:lnTo>
                                <a:pt x="32" y="67"/>
                              </a:lnTo>
                              <a:lnTo>
                                <a:pt x="27" y="67"/>
                              </a:lnTo>
                              <a:lnTo>
                                <a:pt x="20" y="65"/>
                              </a:lnTo>
                              <a:lnTo>
                                <a:pt x="15" y="62"/>
                              </a:lnTo>
                              <a:lnTo>
                                <a:pt x="10" y="57"/>
                              </a:lnTo>
                              <a:lnTo>
                                <a:pt x="5" y="53"/>
                              </a:lnTo>
                              <a:lnTo>
                                <a:pt x="2" y="48"/>
                              </a:lnTo>
                              <a:lnTo>
                                <a:pt x="0" y="43"/>
                              </a:lnTo>
                              <a:lnTo>
                                <a:pt x="0" y="35"/>
                              </a:lnTo>
                              <a:lnTo>
                                <a:pt x="0" y="28"/>
                              </a:lnTo>
                              <a:lnTo>
                                <a:pt x="2" y="23"/>
                              </a:lnTo>
                              <a:lnTo>
                                <a:pt x="5" y="18"/>
                              </a:lnTo>
                              <a:lnTo>
                                <a:pt x="10" y="13"/>
                              </a:lnTo>
                              <a:lnTo>
                                <a:pt x="15" y="8"/>
                              </a:lnTo>
                              <a:lnTo>
                                <a:pt x="20" y="5"/>
                              </a:lnTo>
                              <a:lnTo>
                                <a:pt x="27" y="3"/>
                              </a:lnTo>
                              <a:lnTo>
                                <a:pt x="32" y="3"/>
                              </a:lnTo>
                              <a:lnTo>
                                <a:pt x="40" y="3"/>
                              </a:lnTo>
                              <a:lnTo>
                                <a:pt x="47" y="5"/>
                              </a:lnTo>
                              <a:lnTo>
                                <a:pt x="52" y="8"/>
                              </a:lnTo>
                              <a:lnTo>
                                <a:pt x="57" y="13"/>
                              </a:lnTo>
                              <a:lnTo>
                                <a:pt x="60" y="18"/>
                              </a:lnTo>
                              <a:lnTo>
                                <a:pt x="65" y="23"/>
                              </a:lnTo>
                              <a:lnTo>
                                <a:pt x="65" y="28"/>
                              </a:lnTo>
                              <a:lnTo>
                                <a:pt x="67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BB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4" name="Freeform 2286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2545"/>
                        </a:xfrm>
                        <a:custGeom>
                          <a:avLst/>
                          <a:gdLst>
                            <a:gd name="T0" fmla="*/ 67 w 67"/>
                            <a:gd name="T1" fmla="*/ 35 h 67"/>
                            <a:gd name="T2" fmla="*/ 67 w 67"/>
                            <a:gd name="T3" fmla="*/ 28 h 67"/>
                            <a:gd name="T4" fmla="*/ 65 w 67"/>
                            <a:gd name="T5" fmla="*/ 23 h 67"/>
                            <a:gd name="T6" fmla="*/ 62 w 67"/>
                            <a:gd name="T7" fmla="*/ 15 h 67"/>
                            <a:gd name="T8" fmla="*/ 57 w 67"/>
                            <a:gd name="T9" fmla="*/ 10 h 67"/>
                            <a:gd name="T10" fmla="*/ 52 w 67"/>
                            <a:gd name="T11" fmla="*/ 8 h 67"/>
                            <a:gd name="T12" fmla="*/ 47 w 67"/>
                            <a:gd name="T13" fmla="*/ 5 h 67"/>
                            <a:gd name="T14" fmla="*/ 40 w 67"/>
                            <a:gd name="T15" fmla="*/ 3 h 67"/>
                            <a:gd name="T16" fmla="*/ 32 w 67"/>
                            <a:gd name="T17" fmla="*/ 0 h 67"/>
                            <a:gd name="T18" fmla="*/ 27 w 67"/>
                            <a:gd name="T19" fmla="*/ 3 h 67"/>
                            <a:gd name="T20" fmla="*/ 20 w 67"/>
                            <a:gd name="T21" fmla="*/ 5 h 67"/>
                            <a:gd name="T22" fmla="*/ 15 w 67"/>
                            <a:gd name="T23" fmla="*/ 8 h 67"/>
                            <a:gd name="T24" fmla="*/ 10 w 67"/>
                            <a:gd name="T25" fmla="*/ 10 h 67"/>
                            <a:gd name="T26" fmla="*/ 5 w 67"/>
                            <a:gd name="T27" fmla="*/ 15 h 67"/>
                            <a:gd name="T28" fmla="*/ 2 w 67"/>
                            <a:gd name="T29" fmla="*/ 23 h 67"/>
                            <a:gd name="T30" fmla="*/ 0 w 67"/>
                            <a:gd name="T31" fmla="*/ 28 h 67"/>
                            <a:gd name="T32" fmla="*/ 0 w 67"/>
                            <a:gd name="T33" fmla="*/ 35 h 67"/>
                            <a:gd name="T34" fmla="*/ 0 w 67"/>
                            <a:gd name="T35" fmla="*/ 43 h 67"/>
                            <a:gd name="T36" fmla="*/ 2 w 67"/>
                            <a:gd name="T37" fmla="*/ 48 h 67"/>
                            <a:gd name="T38" fmla="*/ 5 w 67"/>
                            <a:gd name="T39" fmla="*/ 55 h 67"/>
                            <a:gd name="T40" fmla="*/ 10 w 67"/>
                            <a:gd name="T41" fmla="*/ 60 h 67"/>
                            <a:gd name="T42" fmla="*/ 15 w 67"/>
                            <a:gd name="T43" fmla="*/ 62 h 67"/>
                            <a:gd name="T44" fmla="*/ 20 w 67"/>
                            <a:gd name="T45" fmla="*/ 65 h 67"/>
                            <a:gd name="T46" fmla="*/ 27 w 67"/>
                            <a:gd name="T47" fmla="*/ 67 h 67"/>
                            <a:gd name="T48" fmla="*/ 32 w 67"/>
                            <a:gd name="T49" fmla="*/ 67 h 67"/>
                            <a:gd name="T50" fmla="*/ 40 w 67"/>
                            <a:gd name="T51" fmla="*/ 67 h 67"/>
                            <a:gd name="T52" fmla="*/ 47 w 67"/>
                            <a:gd name="T53" fmla="*/ 65 h 67"/>
                            <a:gd name="T54" fmla="*/ 52 w 67"/>
                            <a:gd name="T55" fmla="*/ 62 h 67"/>
                            <a:gd name="T56" fmla="*/ 57 w 67"/>
                            <a:gd name="T57" fmla="*/ 60 h 67"/>
                            <a:gd name="T58" fmla="*/ 62 w 67"/>
                            <a:gd name="T59" fmla="*/ 55 h 67"/>
                            <a:gd name="T60" fmla="*/ 65 w 67"/>
                            <a:gd name="T61" fmla="*/ 48 h 67"/>
                            <a:gd name="T62" fmla="*/ 67 w 67"/>
                            <a:gd name="T63" fmla="*/ 43 h 67"/>
                            <a:gd name="T64" fmla="*/ 67 w 67"/>
                            <a:gd name="T65" fmla="*/ 35 h 67"/>
                            <a:gd name="T66" fmla="*/ 65 w 67"/>
                            <a:gd name="T67" fmla="*/ 35 h 67"/>
                            <a:gd name="T68" fmla="*/ 62 w 67"/>
                            <a:gd name="T69" fmla="*/ 48 h 67"/>
                            <a:gd name="T70" fmla="*/ 57 w 67"/>
                            <a:gd name="T71" fmla="*/ 57 h 67"/>
                            <a:gd name="T72" fmla="*/ 45 w 67"/>
                            <a:gd name="T73" fmla="*/ 65 h 67"/>
                            <a:gd name="T74" fmla="*/ 32 w 67"/>
                            <a:gd name="T75" fmla="*/ 67 h 67"/>
                            <a:gd name="T76" fmla="*/ 20 w 67"/>
                            <a:gd name="T77" fmla="*/ 65 h 67"/>
                            <a:gd name="T78" fmla="*/ 10 w 67"/>
                            <a:gd name="T79" fmla="*/ 57 h 67"/>
                            <a:gd name="T80" fmla="*/ 5 w 67"/>
                            <a:gd name="T81" fmla="*/ 48 h 67"/>
                            <a:gd name="T82" fmla="*/ 2 w 67"/>
                            <a:gd name="T83" fmla="*/ 35 h 67"/>
                            <a:gd name="T84" fmla="*/ 5 w 67"/>
                            <a:gd name="T85" fmla="*/ 23 h 67"/>
                            <a:gd name="T86" fmla="*/ 10 w 67"/>
                            <a:gd name="T87" fmla="*/ 13 h 67"/>
                            <a:gd name="T88" fmla="*/ 20 w 67"/>
                            <a:gd name="T89" fmla="*/ 5 h 67"/>
                            <a:gd name="T90" fmla="*/ 32 w 67"/>
                            <a:gd name="T91" fmla="*/ 3 h 67"/>
                            <a:gd name="T92" fmla="*/ 45 w 67"/>
                            <a:gd name="T93" fmla="*/ 5 h 67"/>
                            <a:gd name="T94" fmla="*/ 57 w 67"/>
                            <a:gd name="T95" fmla="*/ 13 h 67"/>
                            <a:gd name="T96" fmla="*/ 62 w 67"/>
                            <a:gd name="T97" fmla="*/ 23 h 67"/>
                            <a:gd name="T98" fmla="*/ 65 w 67"/>
                            <a:gd name="T99" fmla="*/ 35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5"/>
                              </a:lnTo>
                              <a:lnTo>
                                <a:pt x="40" y="3"/>
                              </a:lnTo>
                              <a:lnTo>
                                <a:pt x="32" y="0"/>
                              </a:lnTo>
                              <a:lnTo>
                                <a:pt x="27" y="3"/>
                              </a:lnTo>
                              <a:lnTo>
                                <a:pt x="20" y="5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5"/>
                              </a:lnTo>
                              <a:lnTo>
                                <a:pt x="27" y="67"/>
                              </a:lnTo>
                              <a:lnTo>
                                <a:pt x="32" y="67"/>
                              </a:lnTo>
                              <a:lnTo>
                                <a:pt x="40" y="67"/>
                              </a:lnTo>
                              <a:lnTo>
                                <a:pt x="47" y="65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2" y="48"/>
                              </a:lnTo>
                              <a:lnTo>
                                <a:pt x="57" y="57"/>
                              </a:lnTo>
                              <a:lnTo>
                                <a:pt x="45" y="65"/>
                              </a:lnTo>
                              <a:lnTo>
                                <a:pt x="32" y="67"/>
                              </a:lnTo>
                              <a:lnTo>
                                <a:pt x="20" y="65"/>
                              </a:lnTo>
                              <a:lnTo>
                                <a:pt x="10" y="57"/>
                              </a:lnTo>
                              <a:lnTo>
                                <a:pt x="5" y="48"/>
                              </a:lnTo>
                              <a:lnTo>
                                <a:pt x="2" y="35"/>
                              </a:lnTo>
                              <a:lnTo>
                                <a:pt x="5" y="23"/>
                              </a:lnTo>
                              <a:lnTo>
                                <a:pt x="10" y="13"/>
                              </a:lnTo>
                              <a:lnTo>
                                <a:pt x="20" y="5"/>
                              </a:lnTo>
                              <a:lnTo>
                                <a:pt x="32" y="3"/>
                              </a:lnTo>
                              <a:lnTo>
                                <a:pt x="45" y="5"/>
                              </a:lnTo>
                              <a:lnTo>
                                <a:pt x="57" y="13"/>
                              </a:lnTo>
                              <a:lnTo>
                                <a:pt x="62" y="23"/>
                              </a:lnTo>
                              <a:lnTo>
                                <a:pt x="6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BD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5" name="Freeform 2287"/>
                      <wps:cNvSpPr>
                        <a:spLocks noEditPoints="1"/>
                      </wps:cNvSpPr>
                      <wps:spPr bwMode="auto">
                        <a:xfrm>
                          <a:off x="370840" y="447040"/>
                          <a:ext cx="42545" cy="40640"/>
                        </a:xfrm>
                        <a:custGeom>
                          <a:avLst/>
                          <a:gdLst>
                            <a:gd name="T0" fmla="*/ 67 w 67"/>
                            <a:gd name="T1" fmla="*/ 32 h 64"/>
                            <a:gd name="T2" fmla="*/ 65 w 67"/>
                            <a:gd name="T3" fmla="*/ 25 h 64"/>
                            <a:gd name="T4" fmla="*/ 65 w 67"/>
                            <a:gd name="T5" fmla="*/ 20 h 64"/>
                            <a:gd name="T6" fmla="*/ 60 w 67"/>
                            <a:gd name="T7" fmla="*/ 15 h 64"/>
                            <a:gd name="T8" fmla="*/ 57 w 67"/>
                            <a:gd name="T9" fmla="*/ 10 h 64"/>
                            <a:gd name="T10" fmla="*/ 52 w 67"/>
                            <a:gd name="T11" fmla="*/ 5 h 64"/>
                            <a:gd name="T12" fmla="*/ 47 w 67"/>
                            <a:gd name="T13" fmla="*/ 2 h 64"/>
                            <a:gd name="T14" fmla="*/ 40 w 67"/>
                            <a:gd name="T15" fmla="*/ 0 h 64"/>
                            <a:gd name="T16" fmla="*/ 32 w 67"/>
                            <a:gd name="T17" fmla="*/ 0 h 64"/>
                            <a:gd name="T18" fmla="*/ 27 w 67"/>
                            <a:gd name="T19" fmla="*/ 0 h 64"/>
                            <a:gd name="T20" fmla="*/ 20 w 67"/>
                            <a:gd name="T21" fmla="*/ 2 h 64"/>
                            <a:gd name="T22" fmla="*/ 15 w 67"/>
                            <a:gd name="T23" fmla="*/ 5 h 64"/>
                            <a:gd name="T24" fmla="*/ 10 w 67"/>
                            <a:gd name="T25" fmla="*/ 10 h 64"/>
                            <a:gd name="T26" fmla="*/ 5 w 67"/>
                            <a:gd name="T27" fmla="*/ 15 h 64"/>
                            <a:gd name="T28" fmla="*/ 2 w 67"/>
                            <a:gd name="T29" fmla="*/ 20 h 64"/>
                            <a:gd name="T30" fmla="*/ 0 w 67"/>
                            <a:gd name="T31" fmla="*/ 25 h 64"/>
                            <a:gd name="T32" fmla="*/ 0 w 67"/>
                            <a:gd name="T33" fmla="*/ 32 h 64"/>
                            <a:gd name="T34" fmla="*/ 0 w 67"/>
                            <a:gd name="T35" fmla="*/ 40 h 64"/>
                            <a:gd name="T36" fmla="*/ 2 w 67"/>
                            <a:gd name="T37" fmla="*/ 45 h 64"/>
                            <a:gd name="T38" fmla="*/ 5 w 67"/>
                            <a:gd name="T39" fmla="*/ 50 h 64"/>
                            <a:gd name="T40" fmla="*/ 10 w 67"/>
                            <a:gd name="T41" fmla="*/ 54 h 64"/>
                            <a:gd name="T42" fmla="*/ 15 w 67"/>
                            <a:gd name="T43" fmla="*/ 59 h 64"/>
                            <a:gd name="T44" fmla="*/ 20 w 67"/>
                            <a:gd name="T45" fmla="*/ 62 h 64"/>
                            <a:gd name="T46" fmla="*/ 27 w 67"/>
                            <a:gd name="T47" fmla="*/ 64 h 64"/>
                            <a:gd name="T48" fmla="*/ 32 w 67"/>
                            <a:gd name="T49" fmla="*/ 64 h 64"/>
                            <a:gd name="T50" fmla="*/ 40 w 67"/>
                            <a:gd name="T51" fmla="*/ 64 h 64"/>
                            <a:gd name="T52" fmla="*/ 47 w 67"/>
                            <a:gd name="T53" fmla="*/ 62 h 64"/>
                            <a:gd name="T54" fmla="*/ 52 w 67"/>
                            <a:gd name="T55" fmla="*/ 59 h 64"/>
                            <a:gd name="T56" fmla="*/ 57 w 67"/>
                            <a:gd name="T57" fmla="*/ 54 h 64"/>
                            <a:gd name="T58" fmla="*/ 60 w 67"/>
                            <a:gd name="T59" fmla="*/ 50 h 64"/>
                            <a:gd name="T60" fmla="*/ 65 w 67"/>
                            <a:gd name="T61" fmla="*/ 45 h 64"/>
                            <a:gd name="T62" fmla="*/ 65 w 67"/>
                            <a:gd name="T63" fmla="*/ 40 h 64"/>
                            <a:gd name="T64" fmla="*/ 67 w 67"/>
                            <a:gd name="T65" fmla="*/ 32 h 64"/>
                            <a:gd name="T66" fmla="*/ 65 w 67"/>
                            <a:gd name="T67" fmla="*/ 32 h 64"/>
                            <a:gd name="T68" fmla="*/ 62 w 67"/>
                            <a:gd name="T69" fmla="*/ 45 h 64"/>
                            <a:gd name="T70" fmla="*/ 55 w 67"/>
                            <a:gd name="T71" fmla="*/ 54 h 64"/>
                            <a:gd name="T72" fmla="*/ 45 w 67"/>
                            <a:gd name="T73" fmla="*/ 62 h 64"/>
                            <a:gd name="T74" fmla="*/ 32 w 67"/>
                            <a:gd name="T75" fmla="*/ 64 h 64"/>
                            <a:gd name="T76" fmla="*/ 22 w 67"/>
                            <a:gd name="T77" fmla="*/ 62 h 64"/>
                            <a:gd name="T78" fmla="*/ 12 w 67"/>
                            <a:gd name="T79" fmla="*/ 54 h 64"/>
                            <a:gd name="T80" fmla="*/ 5 w 67"/>
                            <a:gd name="T81" fmla="*/ 45 h 64"/>
                            <a:gd name="T82" fmla="*/ 2 w 67"/>
                            <a:gd name="T83" fmla="*/ 32 h 64"/>
                            <a:gd name="T84" fmla="*/ 5 w 67"/>
                            <a:gd name="T85" fmla="*/ 20 h 64"/>
                            <a:gd name="T86" fmla="*/ 12 w 67"/>
                            <a:gd name="T87" fmla="*/ 10 h 64"/>
                            <a:gd name="T88" fmla="*/ 22 w 67"/>
                            <a:gd name="T89" fmla="*/ 2 h 64"/>
                            <a:gd name="T90" fmla="*/ 32 w 67"/>
                            <a:gd name="T91" fmla="*/ 0 h 64"/>
                            <a:gd name="T92" fmla="*/ 45 w 67"/>
                            <a:gd name="T93" fmla="*/ 2 h 64"/>
                            <a:gd name="T94" fmla="*/ 55 w 67"/>
                            <a:gd name="T95" fmla="*/ 10 h 64"/>
                            <a:gd name="T96" fmla="*/ 62 w 67"/>
                            <a:gd name="T97" fmla="*/ 20 h 64"/>
                            <a:gd name="T98" fmla="*/ 65 w 67"/>
                            <a:gd name="T99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4">
                              <a:moveTo>
                                <a:pt x="67" y="32"/>
                              </a:moveTo>
                              <a:lnTo>
                                <a:pt x="65" y="25"/>
                              </a:lnTo>
                              <a:lnTo>
                                <a:pt x="65" y="20"/>
                              </a:lnTo>
                              <a:lnTo>
                                <a:pt x="60" y="15"/>
                              </a:lnTo>
                              <a:lnTo>
                                <a:pt x="57" y="10"/>
                              </a:lnTo>
                              <a:lnTo>
                                <a:pt x="52" y="5"/>
                              </a:lnTo>
                              <a:lnTo>
                                <a:pt x="47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2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0"/>
                              </a:lnTo>
                              <a:lnTo>
                                <a:pt x="0" y="25"/>
                              </a:lnTo>
                              <a:lnTo>
                                <a:pt x="0" y="32"/>
                              </a:lnTo>
                              <a:lnTo>
                                <a:pt x="0" y="40"/>
                              </a:lnTo>
                              <a:lnTo>
                                <a:pt x="2" y="45"/>
                              </a:lnTo>
                              <a:lnTo>
                                <a:pt x="5" y="50"/>
                              </a:lnTo>
                              <a:lnTo>
                                <a:pt x="10" y="54"/>
                              </a:lnTo>
                              <a:lnTo>
                                <a:pt x="15" y="59"/>
                              </a:lnTo>
                              <a:lnTo>
                                <a:pt x="20" y="62"/>
                              </a:lnTo>
                              <a:lnTo>
                                <a:pt x="27" y="64"/>
                              </a:lnTo>
                              <a:lnTo>
                                <a:pt x="32" y="64"/>
                              </a:lnTo>
                              <a:lnTo>
                                <a:pt x="40" y="64"/>
                              </a:lnTo>
                              <a:lnTo>
                                <a:pt x="47" y="62"/>
                              </a:lnTo>
                              <a:lnTo>
                                <a:pt x="52" y="59"/>
                              </a:lnTo>
                              <a:lnTo>
                                <a:pt x="57" y="54"/>
                              </a:lnTo>
                              <a:lnTo>
                                <a:pt x="60" y="50"/>
                              </a:lnTo>
                              <a:lnTo>
                                <a:pt x="65" y="45"/>
                              </a:lnTo>
                              <a:lnTo>
                                <a:pt x="65" y="40"/>
                              </a:lnTo>
                              <a:lnTo>
                                <a:pt x="67" y="32"/>
                              </a:lnTo>
                              <a:close/>
                              <a:moveTo>
                                <a:pt x="65" y="32"/>
                              </a:moveTo>
                              <a:lnTo>
                                <a:pt x="62" y="45"/>
                              </a:lnTo>
                              <a:lnTo>
                                <a:pt x="55" y="54"/>
                              </a:lnTo>
                              <a:lnTo>
                                <a:pt x="45" y="62"/>
                              </a:lnTo>
                              <a:lnTo>
                                <a:pt x="32" y="64"/>
                              </a:lnTo>
                              <a:lnTo>
                                <a:pt x="22" y="62"/>
                              </a:lnTo>
                              <a:lnTo>
                                <a:pt x="12" y="54"/>
                              </a:lnTo>
                              <a:lnTo>
                                <a:pt x="5" y="45"/>
                              </a:lnTo>
                              <a:lnTo>
                                <a:pt x="2" y="32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22" y="2"/>
                              </a:lnTo>
                              <a:lnTo>
                                <a:pt x="32" y="0"/>
                              </a:lnTo>
                              <a:lnTo>
                                <a:pt x="45" y="2"/>
                              </a:lnTo>
                              <a:lnTo>
                                <a:pt x="55" y="10"/>
                              </a:lnTo>
                              <a:lnTo>
                                <a:pt x="62" y="20"/>
                              </a:lnTo>
                              <a:lnTo>
                                <a:pt x="65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BE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6" name="Freeform 2288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5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18 w 63"/>
                            <a:gd name="T11" fmla="*/ 2 h 64"/>
                            <a:gd name="T12" fmla="*/ 8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8 w 63"/>
                            <a:gd name="T21" fmla="*/ 54 h 64"/>
                            <a:gd name="T22" fmla="*/ 18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5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3 w 63"/>
                            <a:gd name="T35" fmla="*/ 32 h 64"/>
                            <a:gd name="T36" fmla="*/ 60 w 63"/>
                            <a:gd name="T37" fmla="*/ 45 h 64"/>
                            <a:gd name="T38" fmla="*/ 53 w 63"/>
                            <a:gd name="T39" fmla="*/ 54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4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0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0 h 64"/>
                            <a:gd name="T64" fmla="*/ 60 w 63"/>
                            <a:gd name="T65" fmla="*/ 20 h 64"/>
                            <a:gd name="T66" fmla="*/ 63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5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18" y="2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8" y="54"/>
                              </a:lnTo>
                              <a:lnTo>
                                <a:pt x="18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5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3" y="32"/>
                              </a:moveTo>
                              <a:lnTo>
                                <a:pt x="60" y="45"/>
                              </a:lnTo>
                              <a:lnTo>
                                <a:pt x="53" y="54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4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0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0"/>
                              </a:lnTo>
                              <a:lnTo>
                                <a:pt x="60" y="20"/>
                              </a:lnTo>
                              <a:lnTo>
                                <a:pt x="63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0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7" name="Freeform 2289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3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20 w 63"/>
                            <a:gd name="T11" fmla="*/ 2 h 64"/>
                            <a:gd name="T12" fmla="*/ 10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10 w 63"/>
                            <a:gd name="T21" fmla="*/ 54 h 64"/>
                            <a:gd name="T22" fmla="*/ 20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3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0 w 63"/>
                            <a:gd name="T35" fmla="*/ 32 h 64"/>
                            <a:gd name="T36" fmla="*/ 58 w 63"/>
                            <a:gd name="T37" fmla="*/ 45 h 64"/>
                            <a:gd name="T38" fmla="*/ 53 w 63"/>
                            <a:gd name="T39" fmla="*/ 52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2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2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2 h 64"/>
                            <a:gd name="T64" fmla="*/ 58 w 63"/>
                            <a:gd name="T65" fmla="*/ 20 h 64"/>
                            <a:gd name="T66" fmla="*/ 60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3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10" y="54"/>
                              </a:lnTo>
                              <a:lnTo>
                                <a:pt x="20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3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58" y="45"/>
                              </a:lnTo>
                              <a:lnTo>
                                <a:pt x="53" y="52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2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2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2"/>
                              </a:lnTo>
                              <a:lnTo>
                                <a:pt x="58" y="2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C1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8" name="Freeform 2290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40005" cy="38100"/>
                        </a:xfrm>
                        <a:custGeom>
                          <a:avLst/>
                          <a:gdLst>
                            <a:gd name="T0" fmla="*/ 63 w 63"/>
                            <a:gd name="T1" fmla="*/ 30 h 60"/>
                            <a:gd name="T2" fmla="*/ 60 w 63"/>
                            <a:gd name="T3" fmla="*/ 18 h 60"/>
                            <a:gd name="T4" fmla="*/ 53 w 63"/>
                            <a:gd name="T5" fmla="*/ 8 h 60"/>
                            <a:gd name="T6" fmla="*/ 43 w 63"/>
                            <a:gd name="T7" fmla="*/ 3 h 60"/>
                            <a:gd name="T8" fmla="*/ 30 w 63"/>
                            <a:gd name="T9" fmla="*/ 0 h 60"/>
                            <a:gd name="T10" fmla="*/ 20 w 63"/>
                            <a:gd name="T11" fmla="*/ 3 h 60"/>
                            <a:gd name="T12" fmla="*/ 10 w 63"/>
                            <a:gd name="T13" fmla="*/ 8 h 60"/>
                            <a:gd name="T14" fmla="*/ 3 w 63"/>
                            <a:gd name="T15" fmla="*/ 18 h 60"/>
                            <a:gd name="T16" fmla="*/ 0 w 63"/>
                            <a:gd name="T17" fmla="*/ 30 h 60"/>
                            <a:gd name="T18" fmla="*/ 3 w 63"/>
                            <a:gd name="T19" fmla="*/ 43 h 60"/>
                            <a:gd name="T20" fmla="*/ 10 w 63"/>
                            <a:gd name="T21" fmla="*/ 52 h 60"/>
                            <a:gd name="T22" fmla="*/ 20 w 63"/>
                            <a:gd name="T23" fmla="*/ 57 h 60"/>
                            <a:gd name="T24" fmla="*/ 30 w 63"/>
                            <a:gd name="T25" fmla="*/ 60 h 60"/>
                            <a:gd name="T26" fmla="*/ 43 w 63"/>
                            <a:gd name="T27" fmla="*/ 57 h 60"/>
                            <a:gd name="T28" fmla="*/ 53 w 63"/>
                            <a:gd name="T29" fmla="*/ 52 h 60"/>
                            <a:gd name="T30" fmla="*/ 60 w 63"/>
                            <a:gd name="T31" fmla="*/ 43 h 60"/>
                            <a:gd name="T32" fmla="*/ 63 w 63"/>
                            <a:gd name="T33" fmla="*/ 30 h 60"/>
                            <a:gd name="T34" fmla="*/ 60 w 63"/>
                            <a:gd name="T35" fmla="*/ 30 h 60"/>
                            <a:gd name="T36" fmla="*/ 58 w 63"/>
                            <a:gd name="T37" fmla="*/ 43 h 60"/>
                            <a:gd name="T38" fmla="*/ 53 w 63"/>
                            <a:gd name="T39" fmla="*/ 50 h 60"/>
                            <a:gd name="T40" fmla="*/ 43 w 63"/>
                            <a:gd name="T41" fmla="*/ 57 h 60"/>
                            <a:gd name="T42" fmla="*/ 30 w 63"/>
                            <a:gd name="T43" fmla="*/ 60 h 60"/>
                            <a:gd name="T44" fmla="*/ 20 w 63"/>
                            <a:gd name="T45" fmla="*/ 57 h 60"/>
                            <a:gd name="T46" fmla="*/ 10 w 63"/>
                            <a:gd name="T47" fmla="*/ 50 h 60"/>
                            <a:gd name="T48" fmla="*/ 5 w 63"/>
                            <a:gd name="T49" fmla="*/ 43 h 60"/>
                            <a:gd name="T50" fmla="*/ 3 w 63"/>
                            <a:gd name="T51" fmla="*/ 30 h 60"/>
                            <a:gd name="T52" fmla="*/ 5 w 63"/>
                            <a:gd name="T53" fmla="*/ 18 h 60"/>
                            <a:gd name="T54" fmla="*/ 10 w 63"/>
                            <a:gd name="T55" fmla="*/ 10 h 60"/>
                            <a:gd name="T56" fmla="*/ 20 w 63"/>
                            <a:gd name="T57" fmla="*/ 3 h 60"/>
                            <a:gd name="T58" fmla="*/ 30 w 63"/>
                            <a:gd name="T59" fmla="*/ 0 h 60"/>
                            <a:gd name="T60" fmla="*/ 43 w 63"/>
                            <a:gd name="T61" fmla="*/ 3 h 60"/>
                            <a:gd name="T62" fmla="*/ 53 w 63"/>
                            <a:gd name="T63" fmla="*/ 10 h 60"/>
                            <a:gd name="T64" fmla="*/ 58 w 63"/>
                            <a:gd name="T65" fmla="*/ 18 h 60"/>
                            <a:gd name="T66" fmla="*/ 60 w 63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0">
                              <a:moveTo>
                                <a:pt x="63" y="30"/>
                              </a:moveTo>
                              <a:lnTo>
                                <a:pt x="60" y="18"/>
                              </a:lnTo>
                              <a:lnTo>
                                <a:pt x="53" y="8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8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2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2"/>
                              </a:lnTo>
                              <a:lnTo>
                                <a:pt x="60" y="43"/>
                              </a:lnTo>
                              <a:lnTo>
                                <a:pt x="63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3"/>
                              </a:lnTo>
                              <a:lnTo>
                                <a:pt x="53" y="50"/>
                              </a:lnTo>
                              <a:lnTo>
                                <a:pt x="43" y="57"/>
                              </a:lnTo>
                              <a:lnTo>
                                <a:pt x="30" y="60"/>
                              </a:lnTo>
                              <a:lnTo>
                                <a:pt x="20" y="57"/>
                              </a:lnTo>
                              <a:lnTo>
                                <a:pt x="10" y="50"/>
                              </a:lnTo>
                              <a:lnTo>
                                <a:pt x="5" y="43"/>
                              </a:lnTo>
                              <a:lnTo>
                                <a:pt x="3" y="30"/>
                              </a:lnTo>
                              <a:lnTo>
                                <a:pt x="5" y="18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0"/>
                              </a:lnTo>
                              <a:lnTo>
                                <a:pt x="43" y="3"/>
                              </a:lnTo>
                              <a:lnTo>
                                <a:pt x="53" y="10"/>
                              </a:lnTo>
                              <a:lnTo>
                                <a:pt x="58" y="18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C2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9" name="Freeform 2291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38100" cy="38100"/>
                        </a:xfrm>
                        <a:custGeom>
                          <a:avLst/>
                          <a:gdLst>
                            <a:gd name="T0" fmla="*/ 60 w 60"/>
                            <a:gd name="T1" fmla="*/ 30 h 60"/>
                            <a:gd name="T2" fmla="*/ 58 w 60"/>
                            <a:gd name="T3" fmla="*/ 18 h 60"/>
                            <a:gd name="T4" fmla="*/ 53 w 60"/>
                            <a:gd name="T5" fmla="*/ 10 h 60"/>
                            <a:gd name="T6" fmla="*/ 43 w 60"/>
                            <a:gd name="T7" fmla="*/ 3 h 60"/>
                            <a:gd name="T8" fmla="*/ 30 w 60"/>
                            <a:gd name="T9" fmla="*/ 0 h 60"/>
                            <a:gd name="T10" fmla="*/ 20 w 60"/>
                            <a:gd name="T11" fmla="*/ 3 h 60"/>
                            <a:gd name="T12" fmla="*/ 10 w 60"/>
                            <a:gd name="T13" fmla="*/ 10 h 60"/>
                            <a:gd name="T14" fmla="*/ 3 w 60"/>
                            <a:gd name="T15" fmla="*/ 18 h 60"/>
                            <a:gd name="T16" fmla="*/ 0 w 60"/>
                            <a:gd name="T17" fmla="*/ 30 h 60"/>
                            <a:gd name="T18" fmla="*/ 3 w 60"/>
                            <a:gd name="T19" fmla="*/ 43 h 60"/>
                            <a:gd name="T20" fmla="*/ 10 w 60"/>
                            <a:gd name="T21" fmla="*/ 50 h 60"/>
                            <a:gd name="T22" fmla="*/ 20 w 60"/>
                            <a:gd name="T23" fmla="*/ 57 h 60"/>
                            <a:gd name="T24" fmla="*/ 30 w 60"/>
                            <a:gd name="T25" fmla="*/ 60 h 60"/>
                            <a:gd name="T26" fmla="*/ 43 w 60"/>
                            <a:gd name="T27" fmla="*/ 57 h 60"/>
                            <a:gd name="T28" fmla="*/ 53 w 60"/>
                            <a:gd name="T29" fmla="*/ 50 h 60"/>
                            <a:gd name="T30" fmla="*/ 58 w 60"/>
                            <a:gd name="T31" fmla="*/ 43 h 60"/>
                            <a:gd name="T32" fmla="*/ 60 w 60"/>
                            <a:gd name="T33" fmla="*/ 30 h 60"/>
                            <a:gd name="T34" fmla="*/ 60 w 60"/>
                            <a:gd name="T35" fmla="*/ 30 h 60"/>
                            <a:gd name="T36" fmla="*/ 58 w 60"/>
                            <a:gd name="T37" fmla="*/ 40 h 60"/>
                            <a:gd name="T38" fmla="*/ 50 w 60"/>
                            <a:gd name="T39" fmla="*/ 50 h 60"/>
                            <a:gd name="T40" fmla="*/ 43 w 60"/>
                            <a:gd name="T41" fmla="*/ 55 h 60"/>
                            <a:gd name="T42" fmla="*/ 30 w 60"/>
                            <a:gd name="T43" fmla="*/ 57 h 60"/>
                            <a:gd name="T44" fmla="*/ 20 w 60"/>
                            <a:gd name="T45" fmla="*/ 55 h 60"/>
                            <a:gd name="T46" fmla="*/ 10 w 60"/>
                            <a:gd name="T47" fmla="*/ 50 h 60"/>
                            <a:gd name="T48" fmla="*/ 5 w 60"/>
                            <a:gd name="T49" fmla="*/ 40 h 60"/>
                            <a:gd name="T50" fmla="*/ 3 w 60"/>
                            <a:gd name="T51" fmla="*/ 30 h 60"/>
                            <a:gd name="T52" fmla="*/ 5 w 60"/>
                            <a:gd name="T53" fmla="*/ 20 h 60"/>
                            <a:gd name="T54" fmla="*/ 10 w 60"/>
                            <a:gd name="T55" fmla="*/ 10 h 60"/>
                            <a:gd name="T56" fmla="*/ 20 w 60"/>
                            <a:gd name="T57" fmla="*/ 3 h 60"/>
                            <a:gd name="T58" fmla="*/ 30 w 60"/>
                            <a:gd name="T59" fmla="*/ 3 h 60"/>
                            <a:gd name="T60" fmla="*/ 43 w 60"/>
                            <a:gd name="T61" fmla="*/ 3 h 60"/>
                            <a:gd name="T62" fmla="*/ 50 w 60"/>
                            <a:gd name="T63" fmla="*/ 10 h 60"/>
                            <a:gd name="T64" fmla="*/ 58 w 60"/>
                            <a:gd name="T65" fmla="*/ 20 h 60"/>
                            <a:gd name="T66" fmla="*/ 60 w 60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60" y="30"/>
                              </a:moveTo>
                              <a:lnTo>
                                <a:pt x="58" y="18"/>
                              </a:lnTo>
                              <a:lnTo>
                                <a:pt x="53" y="10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10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0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0"/>
                              </a:lnTo>
                              <a:lnTo>
                                <a:pt x="58" y="43"/>
                              </a:lnTo>
                              <a:lnTo>
                                <a:pt x="60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0"/>
                              </a:lnTo>
                              <a:lnTo>
                                <a:pt x="50" y="50"/>
                              </a:lnTo>
                              <a:lnTo>
                                <a:pt x="43" y="55"/>
                              </a:lnTo>
                              <a:lnTo>
                                <a:pt x="30" y="57"/>
                              </a:lnTo>
                              <a:lnTo>
                                <a:pt x="20" y="55"/>
                              </a:lnTo>
                              <a:lnTo>
                                <a:pt x="10" y="50"/>
                              </a:lnTo>
                              <a:lnTo>
                                <a:pt x="5" y="40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3"/>
                              </a:lnTo>
                              <a:lnTo>
                                <a:pt x="43" y="3"/>
                              </a:lnTo>
                              <a:lnTo>
                                <a:pt x="50" y="10"/>
                              </a:lnTo>
                              <a:lnTo>
                                <a:pt x="58" y="20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0" name="Freeform 2292"/>
                      <wps:cNvSpPr>
                        <a:spLocks noEditPoints="1"/>
                      </wps:cNvSpPr>
                      <wps:spPr bwMode="auto">
                        <a:xfrm>
                          <a:off x="374015" y="448310"/>
                          <a:ext cx="36195" cy="38100"/>
                        </a:xfrm>
                        <a:custGeom>
                          <a:avLst/>
                          <a:gdLst>
                            <a:gd name="T0" fmla="*/ 57 w 57"/>
                            <a:gd name="T1" fmla="*/ 30 h 60"/>
                            <a:gd name="T2" fmla="*/ 55 w 57"/>
                            <a:gd name="T3" fmla="*/ 18 h 60"/>
                            <a:gd name="T4" fmla="*/ 50 w 57"/>
                            <a:gd name="T5" fmla="*/ 10 h 60"/>
                            <a:gd name="T6" fmla="*/ 40 w 57"/>
                            <a:gd name="T7" fmla="*/ 3 h 60"/>
                            <a:gd name="T8" fmla="*/ 27 w 57"/>
                            <a:gd name="T9" fmla="*/ 0 h 60"/>
                            <a:gd name="T10" fmla="*/ 17 w 57"/>
                            <a:gd name="T11" fmla="*/ 3 h 60"/>
                            <a:gd name="T12" fmla="*/ 7 w 57"/>
                            <a:gd name="T13" fmla="*/ 10 h 60"/>
                            <a:gd name="T14" fmla="*/ 2 w 57"/>
                            <a:gd name="T15" fmla="*/ 18 h 60"/>
                            <a:gd name="T16" fmla="*/ 0 w 57"/>
                            <a:gd name="T17" fmla="*/ 30 h 60"/>
                            <a:gd name="T18" fmla="*/ 2 w 57"/>
                            <a:gd name="T19" fmla="*/ 43 h 60"/>
                            <a:gd name="T20" fmla="*/ 7 w 57"/>
                            <a:gd name="T21" fmla="*/ 50 h 60"/>
                            <a:gd name="T22" fmla="*/ 17 w 57"/>
                            <a:gd name="T23" fmla="*/ 57 h 60"/>
                            <a:gd name="T24" fmla="*/ 27 w 57"/>
                            <a:gd name="T25" fmla="*/ 60 h 60"/>
                            <a:gd name="T26" fmla="*/ 40 w 57"/>
                            <a:gd name="T27" fmla="*/ 57 h 60"/>
                            <a:gd name="T28" fmla="*/ 50 w 57"/>
                            <a:gd name="T29" fmla="*/ 50 h 60"/>
                            <a:gd name="T30" fmla="*/ 55 w 57"/>
                            <a:gd name="T31" fmla="*/ 43 h 60"/>
                            <a:gd name="T32" fmla="*/ 57 w 57"/>
                            <a:gd name="T33" fmla="*/ 30 h 60"/>
                            <a:gd name="T34" fmla="*/ 55 w 57"/>
                            <a:gd name="T35" fmla="*/ 30 h 60"/>
                            <a:gd name="T36" fmla="*/ 55 w 57"/>
                            <a:gd name="T37" fmla="*/ 40 h 60"/>
                            <a:gd name="T38" fmla="*/ 47 w 57"/>
                            <a:gd name="T39" fmla="*/ 50 h 60"/>
                            <a:gd name="T40" fmla="*/ 40 w 57"/>
                            <a:gd name="T41" fmla="*/ 55 h 60"/>
                            <a:gd name="T42" fmla="*/ 27 w 57"/>
                            <a:gd name="T43" fmla="*/ 57 h 60"/>
                            <a:gd name="T44" fmla="*/ 17 w 57"/>
                            <a:gd name="T45" fmla="*/ 55 h 60"/>
                            <a:gd name="T46" fmla="*/ 10 w 57"/>
                            <a:gd name="T47" fmla="*/ 50 h 60"/>
                            <a:gd name="T48" fmla="*/ 2 w 57"/>
                            <a:gd name="T49" fmla="*/ 40 h 60"/>
                            <a:gd name="T50" fmla="*/ 0 w 57"/>
                            <a:gd name="T51" fmla="*/ 30 h 60"/>
                            <a:gd name="T52" fmla="*/ 2 w 57"/>
                            <a:gd name="T53" fmla="*/ 20 h 60"/>
                            <a:gd name="T54" fmla="*/ 10 w 57"/>
                            <a:gd name="T55" fmla="*/ 10 h 60"/>
                            <a:gd name="T56" fmla="*/ 17 w 57"/>
                            <a:gd name="T57" fmla="*/ 5 h 60"/>
                            <a:gd name="T58" fmla="*/ 27 w 57"/>
                            <a:gd name="T59" fmla="*/ 3 h 60"/>
                            <a:gd name="T60" fmla="*/ 40 w 57"/>
                            <a:gd name="T61" fmla="*/ 5 h 60"/>
                            <a:gd name="T62" fmla="*/ 47 w 57"/>
                            <a:gd name="T63" fmla="*/ 10 h 60"/>
                            <a:gd name="T64" fmla="*/ 55 w 57"/>
                            <a:gd name="T65" fmla="*/ 20 h 60"/>
                            <a:gd name="T66" fmla="*/ 55 w 57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60">
                              <a:moveTo>
                                <a:pt x="57" y="30"/>
                              </a:moveTo>
                              <a:lnTo>
                                <a:pt x="55" y="18"/>
                              </a:lnTo>
                              <a:lnTo>
                                <a:pt x="50" y="10"/>
                              </a:lnTo>
                              <a:lnTo>
                                <a:pt x="40" y="3"/>
                              </a:lnTo>
                              <a:lnTo>
                                <a:pt x="27" y="0"/>
                              </a:lnTo>
                              <a:lnTo>
                                <a:pt x="17" y="3"/>
                              </a:lnTo>
                              <a:lnTo>
                                <a:pt x="7" y="10"/>
                              </a:lnTo>
                              <a:lnTo>
                                <a:pt x="2" y="18"/>
                              </a:lnTo>
                              <a:lnTo>
                                <a:pt x="0" y="30"/>
                              </a:lnTo>
                              <a:lnTo>
                                <a:pt x="2" y="43"/>
                              </a:lnTo>
                              <a:lnTo>
                                <a:pt x="7" y="50"/>
                              </a:lnTo>
                              <a:lnTo>
                                <a:pt x="17" y="57"/>
                              </a:lnTo>
                              <a:lnTo>
                                <a:pt x="27" y="60"/>
                              </a:lnTo>
                              <a:lnTo>
                                <a:pt x="40" y="57"/>
                              </a:lnTo>
                              <a:lnTo>
                                <a:pt x="50" y="50"/>
                              </a:lnTo>
                              <a:lnTo>
                                <a:pt x="55" y="43"/>
                              </a:lnTo>
                              <a:lnTo>
                                <a:pt x="57" y="30"/>
                              </a:lnTo>
                              <a:close/>
                              <a:moveTo>
                                <a:pt x="55" y="30"/>
                              </a:moveTo>
                              <a:lnTo>
                                <a:pt x="55" y="40"/>
                              </a:lnTo>
                              <a:lnTo>
                                <a:pt x="47" y="50"/>
                              </a:lnTo>
                              <a:lnTo>
                                <a:pt x="40" y="55"/>
                              </a:lnTo>
                              <a:lnTo>
                                <a:pt x="27" y="57"/>
                              </a:lnTo>
                              <a:lnTo>
                                <a:pt x="17" y="55"/>
                              </a:lnTo>
                              <a:lnTo>
                                <a:pt x="10" y="50"/>
                              </a:lnTo>
                              <a:lnTo>
                                <a:pt x="2" y="40"/>
                              </a:lnTo>
                              <a:lnTo>
                                <a:pt x="0" y="30"/>
                              </a:lnTo>
                              <a:lnTo>
                                <a:pt x="2" y="20"/>
                              </a:lnTo>
                              <a:lnTo>
                                <a:pt x="10" y="10"/>
                              </a:lnTo>
                              <a:lnTo>
                                <a:pt x="17" y="5"/>
                              </a:lnTo>
                              <a:lnTo>
                                <a:pt x="27" y="3"/>
                              </a:lnTo>
                              <a:lnTo>
                                <a:pt x="40" y="5"/>
                              </a:lnTo>
                              <a:lnTo>
                                <a:pt x="47" y="10"/>
                              </a:lnTo>
                              <a:lnTo>
                                <a:pt x="55" y="20"/>
                              </a:lnTo>
                              <a:lnTo>
                                <a:pt x="5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5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1" name="Freeform 2293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6195" cy="34290"/>
                        </a:xfrm>
                        <a:custGeom>
                          <a:avLst/>
                          <a:gdLst>
                            <a:gd name="T0" fmla="*/ 57 w 57"/>
                            <a:gd name="T1" fmla="*/ 27 h 54"/>
                            <a:gd name="T2" fmla="*/ 55 w 57"/>
                            <a:gd name="T3" fmla="*/ 17 h 54"/>
                            <a:gd name="T4" fmla="*/ 47 w 57"/>
                            <a:gd name="T5" fmla="*/ 7 h 54"/>
                            <a:gd name="T6" fmla="*/ 40 w 57"/>
                            <a:gd name="T7" fmla="*/ 0 h 54"/>
                            <a:gd name="T8" fmla="*/ 27 w 57"/>
                            <a:gd name="T9" fmla="*/ 0 h 54"/>
                            <a:gd name="T10" fmla="*/ 17 w 57"/>
                            <a:gd name="T11" fmla="*/ 0 h 54"/>
                            <a:gd name="T12" fmla="*/ 7 w 57"/>
                            <a:gd name="T13" fmla="*/ 7 h 54"/>
                            <a:gd name="T14" fmla="*/ 2 w 57"/>
                            <a:gd name="T15" fmla="*/ 17 h 54"/>
                            <a:gd name="T16" fmla="*/ 0 w 57"/>
                            <a:gd name="T17" fmla="*/ 27 h 54"/>
                            <a:gd name="T18" fmla="*/ 2 w 57"/>
                            <a:gd name="T19" fmla="*/ 37 h 54"/>
                            <a:gd name="T20" fmla="*/ 7 w 57"/>
                            <a:gd name="T21" fmla="*/ 47 h 54"/>
                            <a:gd name="T22" fmla="*/ 17 w 57"/>
                            <a:gd name="T23" fmla="*/ 52 h 54"/>
                            <a:gd name="T24" fmla="*/ 27 w 57"/>
                            <a:gd name="T25" fmla="*/ 54 h 54"/>
                            <a:gd name="T26" fmla="*/ 40 w 57"/>
                            <a:gd name="T27" fmla="*/ 52 h 54"/>
                            <a:gd name="T28" fmla="*/ 47 w 57"/>
                            <a:gd name="T29" fmla="*/ 47 h 54"/>
                            <a:gd name="T30" fmla="*/ 55 w 57"/>
                            <a:gd name="T31" fmla="*/ 37 h 54"/>
                            <a:gd name="T32" fmla="*/ 57 w 57"/>
                            <a:gd name="T33" fmla="*/ 27 h 54"/>
                            <a:gd name="T34" fmla="*/ 55 w 57"/>
                            <a:gd name="T35" fmla="*/ 27 h 54"/>
                            <a:gd name="T36" fmla="*/ 52 w 57"/>
                            <a:gd name="T37" fmla="*/ 37 h 54"/>
                            <a:gd name="T38" fmla="*/ 47 w 57"/>
                            <a:gd name="T39" fmla="*/ 47 h 54"/>
                            <a:gd name="T40" fmla="*/ 40 w 57"/>
                            <a:gd name="T41" fmla="*/ 52 h 54"/>
                            <a:gd name="T42" fmla="*/ 27 w 57"/>
                            <a:gd name="T43" fmla="*/ 54 h 54"/>
                            <a:gd name="T44" fmla="*/ 17 w 57"/>
                            <a:gd name="T45" fmla="*/ 52 h 54"/>
                            <a:gd name="T46" fmla="*/ 10 w 57"/>
                            <a:gd name="T47" fmla="*/ 47 h 54"/>
                            <a:gd name="T48" fmla="*/ 2 w 57"/>
                            <a:gd name="T49" fmla="*/ 37 h 54"/>
                            <a:gd name="T50" fmla="*/ 2 w 57"/>
                            <a:gd name="T51" fmla="*/ 27 h 54"/>
                            <a:gd name="T52" fmla="*/ 2 w 57"/>
                            <a:gd name="T53" fmla="*/ 17 h 54"/>
                            <a:gd name="T54" fmla="*/ 10 w 57"/>
                            <a:gd name="T55" fmla="*/ 7 h 54"/>
                            <a:gd name="T56" fmla="*/ 17 w 57"/>
                            <a:gd name="T57" fmla="*/ 2 h 54"/>
                            <a:gd name="T58" fmla="*/ 27 w 57"/>
                            <a:gd name="T59" fmla="*/ 0 h 54"/>
                            <a:gd name="T60" fmla="*/ 40 w 57"/>
                            <a:gd name="T61" fmla="*/ 2 h 54"/>
                            <a:gd name="T62" fmla="*/ 47 w 57"/>
                            <a:gd name="T63" fmla="*/ 7 h 54"/>
                            <a:gd name="T64" fmla="*/ 52 w 57"/>
                            <a:gd name="T65" fmla="*/ 17 h 54"/>
                            <a:gd name="T66" fmla="*/ 55 w 57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54">
                              <a:moveTo>
                                <a:pt x="57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0"/>
                              </a:lnTo>
                              <a:lnTo>
                                <a:pt x="27" y="0"/>
                              </a:lnTo>
                              <a:lnTo>
                                <a:pt x="17" y="0"/>
                              </a:lnTo>
                              <a:lnTo>
                                <a:pt x="7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7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7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7"/>
                              </a:lnTo>
                              <a:lnTo>
                                <a:pt x="40" y="52"/>
                              </a:lnTo>
                              <a:lnTo>
                                <a:pt x="27" y="54"/>
                              </a:lnTo>
                              <a:lnTo>
                                <a:pt x="17" y="52"/>
                              </a:lnTo>
                              <a:lnTo>
                                <a:pt x="10" y="47"/>
                              </a:lnTo>
                              <a:lnTo>
                                <a:pt x="2" y="37"/>
                              </a:lnTo>
                              <a:lnTo>
                                <a:pt x="2" y="27"/>
                              </a:lnTo>
                              <a:lnTo>
                                <a:pt x="2" y="17"/>
                              </a:lnTo>
                              <a:lnTo>
                                <a:pt x="10" y="7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40" y="2"/>
                              </a:lnTo>
                              <a:lnTo>
                                <a:pt x="47" y="7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C5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2" name="Freeform 2294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4925" cy="34290"/>
                        </a:xfrm>
                        <a:custGeom>
                          <a:avLst/>
                          <a:gdLst>
                            <a:gd name="T0" fmla="*/ 55 w 55"/>
                            <a:gd name="T1" fmla="*/ 27 h 54"/>
                            <a:gd name="T2" fmla="*/ 55 w 55"/>
                            <a:gd name="T3" fmla="*/ 17 h 54"/>
                            <a:gd name="T4" fmla="*/ 47 w 55"/>
                            <a:gd name="T5" fmla="*/ 7 h 54"/>
                            <a:gd name="T6" fmla="*/ 40 w 55"/>
                            <a:gd name="T7" fmla="*/ 2 h 54"/>
                            <a:gd name="T8" fmla="*/ 27 w 55"/>
                            <a:gd name="T9" fmla="*/ 0 h 54"/>
                            <a:gd name="T10" fmla="*/ 17 w 55"/>
                            <a:gd name="T11" fmla="*/ 2 h 54"/>
                            <a:gd name="T12" fmla="*/ 10 w 55"/>
                            <a:gd name="T13" fmla="*/ 7 h 54"/>
                            <a:gd name="T14" fmla="*/ 2 w 55"/>
                            <a:gd name="T15" fmla="*/ 17 h 54"/>
                            <a:gd name="T16" fmla="*/ 0 w 55"/>
                            <a:gd name="T17" fmla="*/ 27 h 54"/>
                            <a:gd name="T18" fmla="*/ 2 w 55"/>
                            <a:gd name="T19" fmla="*/ 37 h 54"/>
                            <a:gd name="T20" fmla="*/ 10 w 55"/>
                            <a:gd name="T21" fmla="*/ 47 h 54"/>
                            <a:gd name="T22" fmla="*/ 17 w 55"/>
                            <a:gd name="T23" fmla="*/ 52 h 54"/>
                            <a:gd name="T24" fmla="*/ 27 w 55"/>
                            <a:gd name="T25" fmla="*/ 54 h 54"/>
                            <a:gd name="T26" fmla="*/ 40 w 55"/>
                            <a:gd name="T27" fmla="*/ 52 h 54"/>
                            <a:gd name="T28" fmla="*/ 47 w 55"/>
                            <a:gd name="T29" fmla="*/ 47 h 54"/>
                            <a:gd name="T30" fmla="*/ 55 w 55"/>
                            <a:gd name="T31" fmla="*/ 37 h 54"/>
                            <a:gd name="T32" fmla="*/ 55 w 55"/>
                            <a:gd name="T33" fmla="*/ 27 h 54"/>
                            <a:gd name="T34" fmla="*/ 55 w 55"/>
                            <a:gd name="T35" fmla="*/ 27 h 54"/>
                            <a:gd name="T36" fmla="*/ 52 w 55"/>
                            <a:gd name="T37" fmla="*/ 37 h 54"/>
                            <a:gd name="T38" fmla="*/ 47 w 55"/>
                            <a:gd name="T39" fmla="*/ 45 h 54"/>
                            <a:gd name="T40" fmla="*/ 37 w 55"/>
                            <a:gd name="T41" fmla="*/ 52 h 54"/>
                            <a:gd name="T42" fmla="*/ 27 w 55"/>
                            <a:gd name="T43" fmla="*/ 52 h 54"/>
                            <a:gd name="T44" fmla="*/ 17 w 55"/>
                            <a:gd name="T45" fmla="*/ 52 h 54"/>
                            <a:gd name="T46" fmla="*/ 10 w 55"/>
                            <a:gd name="T47" fmla="*/ 45 h 54"/>
                            <a:gd name="T48" fmla="*/ 5 w 55"/>
                            <a:gd name="T49" fmla="*/ 37 h 54"/>
                            <a:gd name="T50" fmla="*/ 2 w 55"/>
                            <a:gd name="T51" fmla="*/ 27 h 54"/>
                            <a:gd name="T52" fmla="*/ 5 w 55"/>
                            <a:gd name="T53" fmla="*/ 17 h 54"/>
                            <a:gd name="T54" fmla="*/ 10 w 55"/>
                            <a:gd name="T55" fmla="*/ 10 h 54"/>
                            <a:gd name="T56" fmla="*/ 17 w 55"/>
                            <a:gd name="T57" fmla="*/ 2 h 54"/>
                            <a:gd name="T58" fmla="*/ 27 w 55"/>
                            <a:gd name="T59" fmla="*/ 0 h 54"/>
                            <a:gd name="T60" fmla="*/ 37 w 55"/>
                            <a:gd name="T61" fmla="*/ 2 h 54"/>
                            <a:gd name="T62" fmla="*/ 47 w 55"/>
                            <a:gd name="T63" fmla="*/ 10 h 54"/>
                            <a:gd name="T64" fmla="*/ 52 w 55"/>
                            <a:gd name="T65" fmla="*/ 17 h 54"/>
                            <a:gd name="T66" fmla="*/ 55 w 55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5" h="54">
                              <a:moveTo>
                                <a:pt x="55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2"/>
                              </a:lnTo>
                              <a:lnTo>
                                <a:pt x="27" y="0"/>
                              </a:lnTo>
                              <a:lnTo>
                                <a:pt x="17" y="2"/>
                              </a:lnTo>
                              <a:lnTo>
                                <a:pt x="10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10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5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5"/>
                              </a:lnTo>
                              <a:lnTo>
                                <a:pt x="37" y="52"/>
                              </a:lnTo>
                              <a:lnTo>
                                <a:pt x="27" y="52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5" y="37"/>
                              </a:lnTo>
                              <a:lnTo>
                                <a:pt x="2" y="27"/>
                              </a:lnTo>
                              <a:lnTo>
                                <a:pt x="5" y="17"/>
                              </a:lnTo>
                              <a:lnTo>
                                <a:pt x="10" y="10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37" y="2"/>
                              </a:lnTo>
                              <a:lnTo>
                                <a:pt x="47" y="10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7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3" name="Freeform 2295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4290"/>
                        </a:xfrm>
                        <a:custGeom>
                          <a:avLst/>
                          <a:gdLst>
                            <a:gd name="T0" fmla="*/ 53 w 53"/>
                            <a:gd name="T1" fmla="*/ 27 h 54"/>
                            <a:gd name="T2" fmla="*/ 50 w 53"/>
                            <a:gd name="T3" fmla="*/ 17 h 54"/>
                            <a:gd name="T4" fmla="*/ 45 w 53"/>
                            <a:gd name="T5" fmla="*/ 7 h 54"/>
                            <a:gd name="T6" fmla="*/ 38 w 53"/>
                            <a:gd name="T7" fmla="*/ 2 h 54"/>
                            <a:gd name="T8" fmla="*/ 25 w 53"/>
                            <a:gd name="T9" fmla="*/ 0 h 54"/>
                            <a:gd name="T10" fmla="*/ 15 w 53"/>
                            <a:gd name="T11" fmla="*/ 2 h 54"/>
                            <a:gd name="T12" fmla="*/ 8 w 53"/>
                            <a:gd name="T13" fmla="*/ 7 h 54"/>
                            <a:gd name="T14" fmla="*/ 0 w 53"/>
                            <a:gd name="T15" fmla="*/ 17 h 54"/>
                            <a:gd name="T16" fmla="*/ 0 w 53"/>
                            <a:gd name="T17" fmla="*/ 27 h 54"/>
                            <a:gd name="T18" fmla="*/ 0 w 53"/>
                            <a:gd name="T19" fmla="*/ 37 h 54"/>
                            <a:gd name="T20" fmla="*/ 8 w 53"/>
                            <a:gd name="T21" fmla="*/ 47 h 54"/>
                            <a:gd name="T22" fmla="*/ 15 w 53"/>
                            <a:gd name="T23" fmla="*/ 52 h 54"/>
                            <a:gd name="T24" fmla="*/ 25 w 53"/>
                            <a:gd name="T25" fmla="*/ 54 h 54"/>
                            <a:gd name="T26" fmla="*/ 38 w 53"/>
                            <a:gd name="T27" fmla="*/ 52 h 54"/>
                            <a:gd name="T28" fmla="*/ 45 w 53"/>
                            <a:gd name="T29" fmla="*/ 47 h 54"/>
                            <a:gd name="T30" fmla="*/ 50 w 53"/>
                            <a:gd name="T31" fmla="*/ 37 h 54"/>
                            <a:gd name="T32" fmla="*/ 53 w 53"/>
                            <a:gd name="T33" fmla="*/ 27 h 54"/>
                            <a:gd name="T34" fmla="*/ 53 w 53"/>
                            <a:gd name="T35" fmla="*/ 27 h 54"/>
                            <a:gd name="T36" fmla="*/ 50 w 53"/>
                            <a:gd name="T37" fmla="*/ 37 h 54"/>
                            <a:gd name="T38" fmla="*/ 45 w 53"/>
                            <a:gd name="T39" fmla="*/ 45 h 54"/>
                            <a:gd name="T40" fmla="*/ 35 w 53"/>
                            <a:gd name="T41" fmla="*/ 49 h 54"/>
                            <a:gd name="T42" fmla="*/ 25 w 53"/>
                            <a:gd name="T43" fmla="*/ 52 h 54"/>
                            <a:gd name="T44" fmla="*/ 15 w 53"/>
                            <a:gd name="T45" fmla="*/ 49 h 54"/>
                            <a:gd name="T46" fmla="*/ 8 w 53"/>
                            <a:gd name="T47" fmla="*/ 45 h 54"/>
                            <a:gd name="T48" fmla="*/ 3 w 53"/>
                            <a:gd name="T49" fmla="*/ 37 h 54"/>
                            <a:gd name="T50" fmla="*/ 0 w 53"/>
                            <a:gd name="T51" fmla="*/ 27 h 54"/>
                            <a:gd name="T52" fmla="*/ 3 w 53"/>
                            <a:gd name="T53" fmla="*/ 17 h 54"/>
                            <a:gd name="T54" fmla="*/ 8 w 53"/>
                            <a:gd name="T55" fmla="*/ 10 h 54"/>
                            <a:gd name="T56" fmla="*/ 15 w 53"/>
                            <a:gd name="T57" fmla="*/ 5 h 54"/>
                            <a:gd name="T58" fmla="*/ 25 w 53"/>
                            <a:gd name="T59" fmla="*/ 2 h 54"/>
                            <a:gd name="T60" fmla="*/ 35 w 53"/>
                            <a:gd name="T61" fmla="*/ 5 h 54"/>
                            <a:gd name="T62" fmla="*/ 45 w 53"/>
                            <a:gd name="T63" fmla="*/ 10 h 54"/>
                            <a:gd name="T64" fmla="*/ 50 w 53"/>
                            <a:gd name="T65" fmla="*/ 17 h 54"/>
                            <a:gd name="T66" fmla="*/ 53 w 53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4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7"/>
                              </a:lnTo>
                              <a:lnTo>
                                <a:pt x="38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7"/>
                              </a:lnTo>
                              <a:lnTo>
                                <a:pt x="0" y="17"/>
                              </a:lnTo>
                              <a:lnTo>
                                <a:pt x="0" y="27"/>
                              </a:lnTo>
                              <a:lnTo>
                                <a:pt x="0" y="37"/>
                              </a:lnTo>
                              <a:lnTo>
                                <a:pt x="8" y="47"/>
                              </a:lnTo>
                              <a:lnTo>
                                <a:pt x="15" y="52"/>
                              </a:lnTo>
                              <a:lnTo>
                                <a:pt x="25" y="54"/>
                              </a:lnTo>
                              <a:lnTo>
                                <a:pt x="38" y="52"/>
                              </a:lnTo>
                              <a:lnTo>
                                <a:pt x="45" y="47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3" y="27"/>
                              </a:moveTo>
                              <a:lnTo>
                                <a:pt x="50" y="37"/>
                              </a:lnTo>
                              <a:lnTo>
                                <a:pt x="45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5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0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5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5" y="10"/>
                              </a:lnTo>
                              <a:lnTo>
                                <a:pt x="50" y="17"/>
                              </a:lnTo>
                              <a:lnTo>
                                <a:pt x="53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C8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4" name="Freeform 2296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3020"/>
                        </a:xfrm>
                        <a:custGeom>
                          <a:avLst/>
                          <a:gdLst>
                            <a:gd name="T0" fmla="*/ 53 w 53"/>
                            <a:gd name="T1" fmla="*/ 27 h 52"/>
                            <a:gd name="T2" fmla="*/ 50 w 53"/>
                            <a:gd name="T3" fmla="*/ 17 h 52"/>
                            <a:gd name="T4" fmla="*/ 45 w 53"/>
                            <a:gd name="T5" fmla="*/ 10 h 52"/>
                            <a:gd name="T6" fmla="*/ 35 w 53"/>
                            <a:gd name="T7" fmla="*/ 2 h 52"/>
                            <a:gd name="T8" fmla="*/ 25 w 53"/>
                            <a:gd name="T9" fmla="*/ 0 h 52"/>
                            <a:gd name="T10" fmla="*/ 15 w 53"/>
                            <a:gd name="T11" fmla="*/ 2 h 52"/>
                            <a:gd name="T12" fmla="*/ 8 w 53"/>
                            <a:gd name="T13" fmla="*/ 10 h 52"/>
                            <a:gd name="T14" fmla="*/ 3 w 53"/>
                            <a:gd name="T15" fmla="*/ 17 h 52"/>
                            <a:gd name="T16" fmla="*/ 0 w 53"/>
                            <a:gd name="T17" fmla="*/ 27 h 52"/>
                            <a:gd name="T18" fmla="*/ 3 w 53"/>
                            <a:gd name="T19" fmla="*/ 37 h 52"/>
                            <a:gd name="T20" fmla="*/ 8 w 53"/>
                            <a:gd name="T21" fmla="*/ 45 h 52"/>
                            <a:gd name="T22" fmla="*/ 15 w 53"/>
                            <a:gd name="T23" fmla="*/ 52 h 52"/>
                            <a:gd name="T24" fmla="*/ 25 w 53"/>
                            <a:gd name="T25" fmla="*/ 52 h 52"/>
                            <a:gd name="T26" fmla="*/ 35 w 53"/>
                            <a:gd name="T27" fmla="*/ 52 h 52"/>
                            <a:gd name="T28" fmla="*/ 45 w 53"/>
                            <a:gd name="T29" fmla="*/ 45 h 52"/>
                            <a:gd name="T30" fmla="*/ 50 w 53"/>
                            <a:gd name="T31" fmla="*/ 37 h 52"/>
                            <a:gd name="T32" fmla="*/ 53 w 53"/>
                            <a:gd name="T33" fmla="*/ 27 h 52"/>
                            <a:gd name="T34" fmla="*/ 50 w 53"/>
                            <a:gd name="T35" fmla="*/ 27 h 52"/>
                            <a:gd name="T36" fmla="*/ 50 w 53"/>
                            <a:gd name="T37" fmla="*/ 37 h 52"/>
                            <a:gd name="T38" fmla="*/ 43 w 53"/>
                            <a:gd name="T39" fmla="*/ 45 h 52"/>
                            <a:gd name="T40" fmla="*/ 35 w 53"/>
                            <a:gd name="T41" fmla="*/ 49 h 52"/>
                            <a:gd name="T42" fmla="*/ 25 w 53"/>
                            <a:gd name="T43" fmla="*/ 52 h 52"/>
                            <a:gd name="T44" fmla="*/ 18 w 53"/>
                            <a:gd name="T45" fmla="*/ 49 h 52"/>
                            <a:gd name="T46" fmla="*/ 8 w 53"/>
                            <a:gd name="T47" fmla="*/ 45 h 52"/>
                            <a:gd name="T48" fmla="*/ 3 w 53"/>
                            <a:gd name="T49" fmla="*/ 37 h 52"/>
                            <a:gd name="T50" fmla="*/ 3 w 53"/>
                            <a:gd name="T51" fmla="*/ 27 h 52"/>
                            <a:gd name="T52" fmla="*/ 3 w 53"/>
                            <a:gd name="T53" fmla="*/ 17 h 52"/>
                            <a:gd name="T54" fmla="*/ 8 w 53"/>
                            <a:gd name="T55" fmla="*/ 10 h 52"/>
                            <a:gd name="T56" fmla="*/ 18 w 53"/>
                            <a:gd name="T57" fmla="*/ 5 h 52"/>
                            <a:gd name="T58" fmla="*/ 25 w 53"/>
                            <a:gd name="T59" fmla="*/ 2 h 52"/>
                            <a:gd name="T60" fmla="*/ 35 w 53"/>
                            <a:gd name="T61" fmla="*/ 5 h 52"/>
                            <a:gd name="T62" fmla="*/ 43 w 53"/>
                            <a:gd name="T63" fmla="*/ 10 h 52"/>
                            <a:gd name="T64" fmla="*/ 50 w 53"/>
                            <a:gd name="T65" fmla="*/ 17 h 52"/>
                            <a:gd name="T66" fmla="*/ 50 w 53"/>
                            <a:gd name="T67" fmla="*/ 2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2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10"/>
                              </a:lnTo>
                              <a:lnTo>
                                <a:pt x="35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10"/>
                              </a:lnTo>
                              <a:lnTo>
                                <a:pt x="3" y="17"/>
                              </a:lnTo>
                              <a:lnTo>
                                <a:pt x="0" y="27"/>
                              </a:lnTo>
                              <a:lnTo>
                                <a:pt x="3" y="37"/>
                              </a:lnTo>
                              <a:lnTo>
                                <a:pt x="8" y="45"/>
                              </a:lnTo>
                              <a:lnTo>
                                <a:pt x="15" y="52"/>
                              </a:lnTo>
                              <a:lnTo>
                                <a:pt x="25" y="52"/>
                              </a:lnTo>
                              <a:lnTo>
                                <a:pt x="35" y="52"/>
                              </a:lnTo>
                              <a:lnTo>
                                <a:pt x="45" y="45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0" y="27"/>
                              </a:moveTo>
                              <a:lnTo>
                                <a:pt x="50" y="37"/>
                              </a:lnTo>
                              <a:lnTo>
                                <a:pt x="43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8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3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8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3" y="10"/>
                              </a:lnTo>
                              <a:lnTo>
                                <a:pt x="50" y="17"/>
                              </a:lnTo>
                              <a:lnTo>
                                <a:pt x="5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5" name="Freeform 2297"/>
                      <wps:cNvSpPr>
                        <a:spLocks noEditPoints="1"/>
                      </wps:cNvSpPr>
                      <wps:spPr bwMode="auto">
                        <a:xfrm>
                          <a:off x="375285" y="451485"/>
                          <a:ext cx="33655" cy="31750"/>
                        </a:xfrm>
                        <a:custGeom>
                          <a:avLst/>
                          <a:gdLst>
                            <a:gd name="T0" fmla="*/ 53 w 53"/>
                            <a:gd name="T1" fmla="*/ 25 h 50"/>
                            <a:gd name="T2" fmla="*/ 50 w 53"/>
                            <a:gd name="T3" fmla="*/ 15 h 50"/>
                            <a:gd name="T4" fmla="*/ 45 w 53"/>
                            <a:gd name="T5" fmla="*/ 8 h 50"/>
                            <a:gd name="T6" fmla="*/ 35 w 53"/>
                            <a:gd name="T7" fmla="*/ 3 h 50"/>
                            <a:gd name="T8" fmla="*/ 25 w 53"/>
                            <a:gd name="T9" fmla="*/ 0 h 50"/>
                            <a:gd name="T10" fmla="*/ 15 w 53"/>
                            <a:gd name="T11" fmla="*/ 3 h 50"/>
                            <a:gd name="T12" fmla="*/ 8 w 53"/>
                            <a:gd name="T13" fmla="*/ 8 h 50"/>
                            <a:gd name="T14" fmla="*/ 3 w 53"/>
                            <a:gd name="T15" fmla="*/ 15 h 50"/>
                            <a:gd name="T16" fmla="*/ 0 w 53"/>
                            <a:gd name="T17" fmla="*/ 25 h 50"/>
                            <a:gd name="T18" fmla="*/ 3 w 53"/>
                            <a:gd name="T19" fmla="*/ 35 h 50"/>
                            <a:gd name="T20" fmla="*/ 8 w 53"/>
                            <a:gd name="T21" fmla="*/ 43 h 50"/>
                            <a:gd name="T22" fmla="*/ 15 w 53"/>
                            <a:gd name="T23" fmla="*/ 47 h 50"/>
                            <a:gd name="T24" fmla="*/ 25 w 53"/>
                            <a:gd name="T25" fmla="*/ 50 h 50"/>
                            <a:gd name="T26" fmla="*/ 35 w 53"/>
                            <a:gd name="T27" fmla="*/ 47 h 50"/>
                            <a:gd name="T28" fmla="*/ 45 w 53"/>
                            <a:gd name="T29" fmla="*/ 43 h 50"/>
                            <a:gd name="T30" fmla="*/ 50 w 53"/>
                            <a:gd name="T31" fmla="*/ 35 h 50"/>
                            <a:gd name="T32" fmla="*/ 53 w 53"/>
                            <a:gd name="T33" fmla="*/ 25 h 50"/>
                            <a:gd name="T34" fmla="*/ 50 w 53"/>
                            <a:gd name="T35" fmla="*/ 25 h 50"/>
                            <a:gd name="T36" fmla="*/ 48 w 53"/>
                            <a:gd name="T37" fmla="*/ 35 h 50"/>
                            <a:gd name="T38" fmla="*/ 43 w 53"/>
                            <a:gd name="T39" fmla="*/ 43 h 50"/>
                            <a:gd name="T40" fmla="*/ 35 w 53"/>
                            <a:gd name="T41" fmla="*/ 47 h 50"/>
                            <a:gd name="T42" fmla="*/ 25 w 53"/>
                            <a:gd name="T43" fmla="*/ 50 h 50"/>
                            <a:gd name="T44" fmla="*/ 18 w 53"/>
                            <a:gd name="T45" fmla="*/ 47 h 50"/>
                            <a:gd name="T46" fmla="*/ 10 w 53"/>
                            <a:gd name="T47" fmla="*/ 43 h 50"/>
                            <a:gd name="T48" fmla="*/ 5 w 53"/>
                            <a:gd name="T49" fmla="*/ 35 h 50"/>
                            <a:gd name="T50" fmla="*/ 3 w 53"/>
                            <a:gd name="T51" fmla="*/ 25 h 50"/>
                            <a:gd name="T52" fmla="*/ 5 w 53"/>
                            <a:gd name="T53" fmla="*/ 15 h 50"/>
                            <a:gd name="T54" fmla="*/ 10 w 53"/>
                            <a:gd name="T55" fmla="*/ 8 h 50"/>
                            <a:gd name="T56" fmla="*/ 18 w 53"/>
                            <a:gd name="T57" fmla="*/ 3 h 50"/>
                            <a:gd name="T58" fmla="*/ 25 w 53"/>
                            <a:gd name="T59" fmla="*/ 0 h 50"/>
                            <a:gd name="T60" fmla="*/ 35 w 53"/>
                            <a:gd name="T61" fmla="*/ 3 h 50"/>
                            <a:gd name="T62" fmla="*/ 43 w 53"/>
                            <a:gd name="T63" fmla="*/ 8 h 50"/>
                            <a:gd name="T64" fmla="*/ 48 w 53"/>
                            <a:gd name="T65" fmla="*/ 15 h 50"/>
                            <a:gd name="T66" fmla="*/ 50 w 53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0">
                              <a:moveTo>
                                <a:pt x="53" y="25"/>
                              </a:moveTo>
                              <a:lnTo>
                                <a:pt x="50" y="15"/>
                              </a:lnTo>
                              <a:lnTo>
                                <a:pt x="45" y="8"/>
                              </a:lnTo>
                              <a:lnTo>
                                <a:pt x="35" y="3"/>
                              </a:lnTo>
                              <a:lnTo>
                                <a:pt x="25" y="0"/>
                              </a:lnTo>
                              <a:lnTo>
                                <a:pt x="15" y="3"/>
                              </a:lnTo>
                              <a:lnTo>
                                <a:pt x="8" y="8"/>
                              </a:lnTo>
                              <a:lnTo>
                                <a:pt x="3" y="15"/>
                              </a:lnTo>
                              <a:lnTo>
                                <a:pt x="0" y="25"/>
                              </a:lnTo>
                              <a:lnTo>
                                <a:pt x="3" y="35"/>
                              </a:lnTo>
                              <a:lnTo>
                                <a:pt x="8" y="43"/>
                              </a:lnTo>
                              <a:lnTo>
                                <a:pt x="15" y="47"/>
                              </a:lnTo>
                              <a:lnTo>
                                <a:pt x="25" y="50"/>
                              </a:lnTo>
                              <a:lnTo>
                                <a:pt x="35" y="47"/>
                              </a:lnTo>
                              <a:lnTo>
                                <a:pt x="45" y="43"/>
                              </a:lnTo>
                              <a:lnTo>
                                <a:pt x="50" y="35"/>
                              </a:lnTo>
                              <a:lnTo>
                                <a:pt x="53" y="25"/>
                              </a:lnTo>
                              <a:close/>
                              <a:moveTo>
                                <a:pt x="50" y="25"/>
                              </a:moveTo>
                              <a:lnTo>
                                <a:pt x="48" y="35"/>
                              </a:lnTo>
                              <a:lnTo>
                                <a:pt x="43" y="43"/>
                              </a:lnTo>
                              <a:lnTo>
                                <a:pt x="35" y="47"/>
                              </a:lnTo>
                              <a:lnTo>
                                <a:pt x="25" y="50"/>
                              </a:lnTo>
                              <a:lnTo>
                                <a:pt x="18" y="47"/>
                              </a:lnTo>
                              <a:lnTo>
                                <a:pt x="10" y="43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5" y="15"/>
                              </a:lnTo>
                              <a:lnTo>
                                <a:pt x="10" y="8"/>
                              </a:lnTo>
                              <a:lnTo>
                                <a:pt x="18" y="3"/>
                              </a:lnTo>
                              <a:lnTo>
                                <a:pt x="25" y="0"/>
                              </a:lnTo>
                              <a:lnTo>
                                <a:pt x="35" y="3"/>
                              </a:lnTo>
                              <a:lnTo>
                                <a:pt x="43" y="8"/>
                              </a:lnTo>
                              <a:lnTo>
                                <a:pt x="48" y="15"/>
                              </a:lnTo>
                              <a:lnTo>
                                <a:pt x="5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CB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6" name="Freeform 2298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7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5 w 47"/>
                            <a:gd name="T13" fmla="*/ 8 h 50"/>
                            <a:gd name="T14" fmla="*/ 0 w 47"/>
                            <a:gd name="T15" fmla="*/ 15 h 50"/>
                            <a:gd name="T16" fmla="*/ 0 w 47"/>
                            <a:gd name="T17" fmla="*/ 25 h 50"/>
                            <a:gd name="T18" fmla="*/ 0 w 47"/>
                            <a:gd name="T19" fmla="*/ 35 h 50"/>
                            <a:gd name="T20" fmla="*/ 5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7 w 47"/>
                            <a:gd name="T31" fmla="*/ 35 h 50"/>
                            <a:gd name="T32" fmla="*/ 47 w 47"/>
                            <a:gd name="T33" fmla="*/ 25 h 50"/>
                            <a:gd name="T34" fmla="*/ 47 w 47"/>
                            <a:gd name="T35" fmla="*/ 25 h 50"/>
                            <a:gd name="T36" fmla="*/ 45 w 47"/>
                            <a:gd name="T37" fmla="*/ 35 h 50"/>
                            <a:gd name="T38" fmla="*/ 40 w 47"/>
                            <a:gd name="T39" fmla="*/ 43 h 50"/>
                            <a:gd name="T40" fmla="*/ 32 w 47"/>
                            <a:gd name="T41" fmla="*/ 47 h 50"/>
                            <a:gd name="T42" fmla="*/ 22 w 47"/>
                            <a:gd name="T43" fmla="*/ 47 h 50"/>
                            <a:gd name="T44" fmla="*/ 15 w 47"/>
                            <a:gd name="T45" fmla="*/ 47 h 50"/>
                            <a:gd name="T46" fmla="*/ 7 w 47"/>
                            <a:gd name="T47" fmla="*/ 43 h 50"/>
                            <a:gd name="T48" fmla="*/ 2 w 47"/>
                            <a:gd name="T49" fmla="*/ 35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8 h 50"/>
                            <a:gd name="T56" fmla="*/ 15 w 47"/>
                            <a:gd name="T57" fmla="*/ 3 h 50"/>
                            <a:gd name="T58" fmla="*/ 22 w 47"/>
                            <a:gd name="T59" fmla="*/ 3 h 50"/>
                            <a:gd name="T60" fmla="*/ 32 w 47"/>
                            <a:gd name="T61" fmla="*/ 3 h 50"/>
                            <a:gd name="T62" fmla="*/ 40 w 47"/>
                            <a:gd name="T63" fmla="*/ 8 h 50"/>
                            <a:gd name="T64" fmla="*/ 45 w 47"/>
                            <a:gd name="T65" fmla="*/ 15 h 50"/>
                            <a:gd name="T66" fmla="*/ 47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7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5" y="8"/>
                              </a:lnTo>
                              <a:lnTo>
                                <a:pt x="0" y="15"/>
                              </a:lnTo>
                              <a:lnTo>
                                <a:pt x="0" y="25"/>
                              </a:lnTo>
                              <a:lnTo>
                                <a:pt x="0" y="35"/>
                              </a:lnTo>
                              <a:lnTo>
                                <a:pt x="5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7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7" y="25"/>
                              </a:moveTo>
                              <a:lnTo>
                                <a:pt x="45" y="35"/>
                              </a:lnTo>
                              <a:lnTo>
                                <a:pt x="40" y="43"/>
                              </a:lnTo>
                              <a:lnTo>
                                <a:pt x="32" y="47"/>
                              </a:lnTo>
                              <a:lnTo>
                                <a:pt x="22" y="47"/>
                              </a:lnTo>
                              <a:lnTo>
                                <a:pt x="15" y="47"/>
                              </a:lnTo>
                              <a:lnTo>
                                <a:pt x="7" y="43"/>
                              </a:lnTo>
                              <a:lnTo>
                                <a:pt x="2" y="35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8"/>
                              </a:lnTo>
                              <a:lnTo>
                                <a:pt x="15" y="3"/>
                              </a:lnTo>
                              <a:lnTo>
                                <a:pt x="22" y="3"/>
                              </a:lnTo>
                              <a:lnTo>
                                <a:pt x="32" y="3"/>
                              </a:lnTo>
                              <a:lnTo>
                                <a:pt x="40" y="8"/>
                              </a:lnTo>
                              <a:lnTo>
                                <a:pt x="45" y="15"/>
                              </a:lnTo>
                              <a:lnTo>
                                <a:pt x="47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CC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7" name="Freeform 2299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5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7 w 47"/>
                            <a:gd name="T13" fmla="*/ 8 h 50"/>
                            <a:gd name="T14" fmla="*/ 2 w 47"/>
                            <a:gd name="T15" fmla="*/ 15 h 50"/>
                            <a:gd name="T16" fmla="*/ 0 w 47"/>
                            <a:gd name="T17" fmla="*/ 25 h 50"/>
                            <a:gd name="T18" fmla="*/ 2 w 47"/>
                            <a:gd name="T19" fmla="*/ 35 h 50"/>
                            <a:gd name="T20" fmla="*/ 7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5 w 47"/>
                            <a:gd name="T31" fmla="*/ 35 h 50"/>
                            <a:gd name="T32" fmla="*/ 47 w 47"/>
                            <a:gd name="T33" fmla="*/ 25 h 50"/>
                            <a:gd name="T34" fmla="*/ 45 w 47"/>
                            <a:gd name="T35" fmla="*/ 25 h 50"/>
                            <a:gd name="T36" fmla="*/ 45 w 47"/>
                            <a:gd name="T37" fmla="*/ 33 h 50"/>
                            <a:gd name="T38" fmla="*/ 40 w 47"/>
                            <a:gd name="T39" fmla="*/ 40 h 50"/>
                            <a:gd name="T40" fmla="*/ 32 w 47"/>
                            <a:gd name="T41" fmla="*/ 45 h 50"/>
                            <a:gd name="T42" fmla="*/ 22 w 47"/>
                            <a:gd name="T43" fmla="*/ 47 h 50"/>
                            <a:gd name="T44" fmla="*/ 15 w 47"/>
                            <a:gd name="T45" fmla="*/ 45 h 50"/>
                            <a:gd name="T46" fmla="*/ 7 w 47"/>
                            <a:gd name="T47" fmla="*/ 40 h 50"/>
                            <a:gd name="T48" fmla="*/ 2 w 47"/>
                            <a:gd name="T49" fmla="*/ 33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10 h 50"/>
                            <a:gd name="T56" fmla="*/ 15 w 47"/>
                            <a:gd name="T57" fmla="*/ 5 h 50"/>
                            <a:gd name="T58" fmla="*/ 22 w 47"/>
                            <a:gd name="T59" fmla="*/ 3 h 50"/>
                            <a:gd name="T60" fmla="*/ 32 w 47"/>
                            <a:gd name="T61" fmla="*/ 5 h 50"/>
                            <a:gd name="T62" fmla="*/ 40 w 47"/>
                            <a:gd name="T63" fmla="*/ 10 h 50"/>
                            <a:gd name="T64" fmla="*/ 45 w 47"/>
                            <a:gd name="T65" fmla="*/ 15 h 50"/>
                            <a:gd name="T66" fmla="*/ 45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5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7" y="8"/>
                              </a:lnTo>
                              <a:lnTo>
                                <a:pt x="2" y="15"/>
                              </a:lnTo>
                              <a:lnTo>
                                <a:pt x="0" y="25"/>
                              </a:lnTo>
                              <a:lnTo>
                                <a:pt x="2" y="35"/>
                              </a:lnTo>
                              <a:lnTo>
                                <a:pt x="7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5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5" y="25"/>
                              </a:moveTo>
                              <a:lnTo>
                                <a:pt x="45" y="33"/>
                              </a:lnTo>
                              <a:lnTo>
                                <a:pt x="40" y="40"/>
                              </a:lnTo>
                              <a:lnTo>
                                <a:pt x="32" y="45"/>
                              </a:lnTo>
                              <a:lnTo>
                                <a:pt x="22" y="47"/>
                              </a:lnTo>
                              <a:lnTo>
                                <a:pt x="15" y="45"/>
                              </a:lnTo>
                              <a:lnTo>
                                <a:pt x="7" y="40"/>
                              </a:lnTo>
                              <a:lnTo>
                                <a:pt x="2" y="33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10"/>
                              </a:lnTo>
                              <a:lnTo>
                                <a:pt x="15" y="5"/>
                              </a:lnTo>
                              <a:lnTo>
                                <a:pt x="22" y="3"/>
                              </a:lnTo>
                              <a:lnTo>
                                <a:pt x="32" y="5"/>
                              </a:lnTo>
                              <a:lnTo>
                                <a:pt x="40" y="10"/>
                              </a:lnTo>
                              <a:lnTo>
                                <a:pt x="45" y="15"/>
                              </a:lnTo>
                              <a:lnTo>
                                <a:pt x="4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CD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8" name="Freeform 2300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9845" cy="27940"/>
                        </a:xfrm>
                        <a:custGeom>
                          <a:avLst/>
                          <a:gdLst>
                            <a:gd name="T0" fmla="*/ 47 w 47"/>
                            <a:gd name="T1" fmla="*/ 22 h 44"/>
                            <a:gd name="T2" fmla="*/ 45 w 47"/>
                            <a:gd name="T3" fmla="*/ 12 h 44"/>
                            <a:gd name="T4" fmla="*/ 40 w 47"/>
                            <a:gd name="T5" fmla="*/ 5 h 44"/>
                            <a:gd name="T6" fmla="*/ 32 w 47"/>
                            <a:gd name="T7" fmla="*/ 0 h 44"/>
                            <a:gd name="T8" fmla="*/ 22 w 47"/>
                            <a:gd name="T9" fmla="*/ 0 h 44"/>
                            <a:gd name="T10" fmla="*/ 15 w 47"/>
                            <a:gd name="T11" fmla="*/ 0 h 44"/>
                            <a:gd name="T12" fmla="*/ 7 w 47"/>
                            <a:gd name="T13" fmla="*/ 5 h 44"/>
                            <a:gd name="T14" fmla="*/ 2 w 47"/>
                            <a:gd name="T15" fmla="*/ 12 h 44"/>
                            <a:gd name="T16" fmla="*/ 0 w 47"/>
                            <a:gd name="T17" fmla="*/ 22 h 44"/>
                            <a:gd name="T18" fmla="*/ 2 w 47"/>
                            <a:gd name="T19" fmla="*/ 32 h 44"/>
                            <a:gd name="T20" fmla="*/ 7 w 47"/>
                            <a:gd name="T21" fmla="*/ 40 h 44"/>
                            <a:gd name="T22" fmla="*/ 15 w 47"/>
                            <a:gd name="T23" fmla="*/ 44 h 44"/>
                            <a:gd name="T24" fmla="*/ 22 w 47"/>
                            <a:gd name="T25" fmla="*/ 44 h 44"/>
                            <a:gd name="T26" fmla="*/ 32 w 47"/>
                            <a:gd name="T27" fmla="*/ 44 h 44"/>
                            <a:gd name="T28" fmla="*/ 40 w 47"/>
                            <a:gd name="T29" fmla="*/ 40 h 44"/>
                            <a:gd name="T30" fmla="*/ 45 w 47"/>
                            <a:gd name="T31" fmla="*/ 32 h 44"/>
                            <a:gd name="T32" fmla="*/ 47 w 47"/>
                            <a:gd name="T33" fmla="*/ 22 h 44"/>
                            <a:gd name="T34" fmla="*/ 45 w 47"/>
                            <a:gd name="T35" fmla="*/ 22 h 44"/>
                            <a:gd name="T36" fmla="*/ 42 w 47"/>
                            <a:gd name="T37" fmla="*/ 30 h 44"/>
                            <a:gd name="T38" fmla="*/ 40 w 47"/>
                            <a:gd name="T39" fmla="*/ 37 h 44"/>
                            <a:gd name="T40" fmla="*/ 32 w 47"/>
                            <a:gd name="T41" fmla="*/ 42 h 44"/>
                            <a:gd name="T42" fmla="*/ 22 w 47"/>
                            <a:gd name="T43" fmla="*/ 44 h 44"/>
                            <a:gd name="T44" fmla="*/ 15 w 47"/>
                            <a:gd name="T45" fmla="*/ 42 h 44"/>
                            <a:gd name="T46" fmla="*/ 7 w 47"/>
                            <a:gd name="T47" fmla="*/ 37 h 44"/>
                            <a:gd name="T48" fmla="*/ 2 w 47"/>
                            <a:gd name="T49" fmla="*/ 30 h 44"/>
                            <a:gd name="T50" fmla="*/ 2 w 47"/>
                            <a:gd name="T51" fmla="*/ 22 h 44"/>
                            <a:gd name="T52" fmla="*/ 2 w 47"/>
                            <a:gd name="T53" fmla="*/ 15 h 44"/>
                            <a:gd name="T54" fmla="*/ 7 w 47"/>
                            <a:gd name="T55" fmla="*/ 7 h 44"/>
                            <a:gd name="T56" fmla="*/ 15 w 47"/>
                            <a:gd name="T57" fmla="*/ 2 h 44"/>
                            <a:gd name="T58" fmla="*/ 22 w 47"/>
                            <a:gd name="T59" fmla="*/ 0 h 44"/>
                            <a:gd name="T60" fmla="*/ 32 w 47"/>
                            <a:gd name="T61" fmla="*/ 2 h 44"/>
                            <a:gd name="T62" fmla="*/ 40 w 47"/>
                            <a:gd name="T63" fmla="*/ 7 h 44"/>
                            <a:gd name="T64" fmla="*/ 42 w 47"/>
                            <a:gd name="T65" fmla="*/ 15 h 44"/>
                            <a:gd name="T66" fmla="*/ 45 w 47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44">
                              <a:moveTo>
                                <a:pt x="47" y="22"/>
                              </a:moveTo>
                              <a:lnTo>
                                <a:pt x="45" y="12"/>
                              </a:lnTo>
                              <a:lnTo>
                                <a:pt x="40" y="5"/>
                              </a:lnTo>
                              <a:lnTo>
                                <a:pt x="32" y="0"/>
                              </a:lnTo>
                              <a:lnTo>
                                <a:pt x="22" y="0"/>
                              </a:lnTo>
                              <a:lnTo>
                                <a:pt x="15" y="0"/>
                              </a:lnTo>
                              <a:lnTo>
                                <a:pt x="7" y="5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2"/>
                              </a:lnTo>
                              <a:lnTo>
                                <a:pt x="7" y="40"/>
                              </a:lnTo>
                              <a:lnTo>
                                <a:pt x="15" y="44"/>
                              </a:lnTo>
                              <a:lnTo>
                                <a:pt x="22" y="44"/>
                              </a:lnTo>
                              <a:lnTo>
                                <a:pt x="32" y="44"/>
                              </a:lnTo>
                              <a:lnTo>
                                <a:pt x="40" y="40"/>
                              </a:lnTo>
                              <a:lnTo>
                                <a:pt x="45" y="32"/>
                              </a:lnTo>
                              <a:lnTo>
                                <a:pt x="47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40" y="37"/>
                              </a:lnTo>
                              <a:lnTo>
                                <a:pt x="32" y="42"/>
                              </a:lnTo>
                              <a:lnTo>
                                <a:pt x="22" y="44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2" y="30"/>
                              </a:lnTo>
                              <a:lnTo>
                                <a:pt x="2" y="22"/>
                              </a:lnTo>
                              <a:lnTo>
                                <a:pt x="2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0"/>
                              </a:lnTo>
                              <a:lnTo>
                                <a:pt x="32" y="2"/>
                              </a:lnTo>
                              <a:lnTo>
                                <a:pt x="40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CF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9" name="Freeform 2301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8575" cy="27940"/>
                        </a:xfrm>
                        <a:custGeom>
                          <a:avLst/>
                          <a:gdLst>
                            <a:gd name="T0" fmla="*/ 45 w 45"/>
                            <a:gd name="T1" fmla="*/ 22 h 44"/>
                            <a:gd name="T2" fmla="*/ 45 w 45"/>
                            <a:gd name="T3" fmla="*/ 12 h 44"/>
                            <a:gd name="T4" fmla="*/ 40 w 45"/>
                            <a:gd name="T5" fmla="*/ 7 h 44"/>
                            <a:gd name="T6" fmla="*/ 32 w 45"/>
                            <a:gd name="T7" fmla="*/ 2 h 44"/>
                            <a:gd name="T8" fmla="*/ 22 w 45"/>
                            <a:gd name="T9" fmla="*/ 0 h 44"/>
                            <a:gd name="T10" fmla="*/ 15 w 45"/>
                            <a:gd name="T11" fmla="*/ 2 h 44"/>
                            <a:gd name="T12" fmla="*/ 7 w 45"/>
                            <a:gd name="T13" fmla="*/ 7 h 44"/>
                            <a:gd name="T14" fmla="*/ 2 w 45"/>
                            <a:gd name="T15" fmla="*/ 12 h 44"/>
                            <a:gd name="T16" fmla="*/ 0 w 45"/>
                            <a:gd name="T17" fmla="*/ 22 h 44"/>
                            <a:gd name="T18" fmla="*/ 2 w 45"/>
                            <a:gd name="T19" fmla="*/ 30 h 44"/>
                            <a:gd name="T20" fmla="*/ 7 w 45"/>
                            <a:gd name="T21" fmla="*/ 37 h 44"/>
                            <a:gd name="T22" fmla="*/ 15 w 45"/>
                            <a:gd name="T23" fmla="*/ 42 h 44"/>
                            <a:gd name="T24" fmla="*/ 22 w 45"/>
                            <a:gd name="T25" fmla="*/ 44 h 44"/>
                            <a:gd name="T26" fmla="*/ 32 w 45"/>
                            <a:gd name="T27" fmla="*/ 42 h 44"/>
                            <a:gd name="T28" fmla="*/ 40 w 45"/>
                            <a:gd name="T29" fmla="*/ 37 h 44"/>
                            <a:gd name="T30" fmla="*/ 45 w 45"/>
                            <a:gd name="T31" fmla="*/ 30 h 44"/>
                            <a:gd name="T32" fmla="*/ 45 w 45"/>
                            <a:gd name="T33" fmla="*/ 22 h 44"/>
                            <a:gd name="T34" fmla="*/ 45 w 45"/>
                            <a:gd name="T35" fmla="*/ 22 h 44"/>
                            <a:gd name="T36" fmla="*/ 42 w 45"/>
                            <a:gd name="T37" fmla="*/ 30 h 44"/>
                            <a:gd name="T38" fmla="*/ 37 w 45"/>
                            <a:gd name="T39" fmla="*/ 37 h 44"/>
                            <a:gd name="T40" fmla="*/ 32 w 45"/>
                            <a:gd name="T41" fmla="*/ 42 h 44"/>
                            <a:gd name="T42" fmla="*/ 22 w 45"/>
                            <a:gd name="T43" fmla="*/ 42 h 44"/>
                            <a:gd name="T44" fmla="*/ 15 w 45"/>
                            <a:gd name="T45" fmla="*/ 42 h 44"/>
                            <a:gd name="T46" fmla="*/ 7 w 45"/>
                            <a:gd name="T47" fmla="*/ 37 h 44"/>
                            <a:gd name="T48" fmla="*/ 5 w 45"/>
                            <a:gd name="T49" fmla="*/ 30 h 44"/>
                            <a:gd name="T50" fmla="*/ 2 w 45"/>
                            <a:gd name="T51" fmla="*/ 22 h 44"/>
                            <a:gd name="T52" fmla="*/ 5 w 45"/>
                            <a:gd name="T53" fmla="*/ 15 h 44"/>
                            <a:gd name="T54" fmla="*/ 7 w 45"/>
                            <a:gd name="T55" fmla="*/ 7 h 44"/>
                            <a:gd name="T56" fmla="*/ 15 w 45"/>
                            <a:gd name="T57" fmla="*/ 2 h 44"/>
                            <a:gd name="T58" fmla="*/ 22 w 45"/>
                            <a:gd name="T59" fmla="*/ 2 h 44"/>
                            <a:gd name="T60" fmla="*/ 32 w 45"/>
                            <a:gd name="T61" fmla="*/ 2 h 44"/>
                            <a:gd name="T62" fmla="*/ 37 w 45"/>
                            <a:gd name="T63" fmla="*/ 7 h 44"/>
                            <a:gd name="T64" fmla="*/ 42 w 45"/>
                            <a:gd name="T65" fmla="*/ 15 h 44"/>
                            <a:gd name="T66" fmla="*/ 45 w 45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45" y="22"/>
                              </a:moveTo>
                              <a:lnTo>
                                <a:pt x="45" y="12"/>
                              </a:lnTo>
                              <a:lnTo>
                                <a:pt x="40" y="7"/>
                              </a:lnTo>
                              <a:lnTo>
                                <a:pt x="32" y="2"/>
                              </a:lnTo>
                              <a:lnTo>
                                <a:pt x="22" y="0"/>
                              </a:lnTo>
                              <a:lnTo>
                                <a:pt x="15" y="2"/>
                              </a:lnTo>
                              <a:lnTo>
                                <a:pt x="7" y="7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0"/>
                              </a:lnTo>
                              <a:lnTo>
                                <a:pt x="7" y="37"/>
                              </a:lnTo>
                              <a:lnTo>
                                <a:pt x="15" y="42"/>
                              </a:lnTo>
                              <a:lnTo>
                                <a:pt x="22" y="44"/>
                              </a:lnTo>
                              <a:lnTo>
                                <a:pt x="32" y="42"/>
                              </a:lnTo>
                              <a:lnTo>
                                <a:pt x="40" y="37"/>
                              </a:lnTo>
                              <a:lnTo>
                                <a:pt x="45" y="30"/>
                              </a:lnTo>
                              <a:lnTo>
                                <a:pt x="45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37" y="37"/>
                              </a:lnTo>
                              <a:lnTo>
                                <a:pt x="32" y="42"/>
                              </a:lnTo>
                              <a:lnTo>
                                <a:pt x="22" y="42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5" y="30"/>
                              </a:lnTo>
                              <a:lnTo>
                                <a:pt x="2" y="22"/>
                              </a:lnTo>
                              <a:lnTo>
                                <a:pt x="5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2"/>
                              </a:lnTo>
                              <a:lnTo>
                                <a:pt x="32" y="2"/>
                              </a:lnTo>
                              <a:lnTo>
                                <a:pt x="37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C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0" name="Freeform 2302"/>
                      <wps:cNvSpPr>
                        <a:spLocks noEditPoints="1"/>
                      </wps:cNvSpPr>
                      <wps:spPr bwMode="auto">
                        <a:xfrm>
                          <a:off x="378460" y="453390"/>
                          <a:ext cx="27305" cy="27940"/>
                        </a:xfrm>
                        <a:custGeom>
                          <a:avLst/>
                          <a:gdLst>
                            <a:gd name="T0" fmla="*/ 43 w 43"/>
                            <a:gd name="T1" fmla="*/ 22 h 44"/>
                            <a:gd name="T2" fmla="*/ 40 w 43"/>
                            <a:gd name="T3" fmla="*/ 15 h 44"/>
                            <a:gd name="T4" fmla="*/ 38 w 43"/>
                            <a:gd name="T5" fmla="*/ 7 h 44"/>
                            <a:gd name="T6" fmla="*/ 30 w 43"/>
                            <a:gd name="T7" fmla="*/ 2 h 44"/>
                            <a:gd name="T8" fmla="*/ 20 w 43"/>
                            <a:gd name="T9" fmla="*/ 0 h 44"/>
                            <a:gd name="T10" fmla="*/ 13 w 43"/>
                            <a:gd name="T11" fmla="*/ 2 h 44"/>
                            <a:gd name="T12" fmla="*/ 5 w 43"/>
                            <a:gd name="T13" fmla="*/ 7 h 44"/>
                            <a:gd name="T14" fmla="*/ 0 w 43"/>
                            <a:gd name="T15" fmla="*/ 15 h 44"/>
                            <a:gd name="T16" fmla="*/ 0 w 43"/>
                            <a:gd name="T17" fmla="*/ 22 h 44"/>
                            <a:gd name="T18" fmla="*/ 0 w 43"/>
                            <a:gd name="T19" fmla="*/ 30 h 44"/>
                            <a:gd name="T20" fmla="*/ 5 w 43"/>
                            <a:gd name="T21" fmla="*/ 37 h 44"/>
                            <a:gd name="T22" fmla="*/ 13 w 43"/>
                            <a:gd name="T23" fmla="*/ 42 h 44"/>
                            <a:gd name="T24" fmla="*/ 20 w 43"/>
                            <a:gd name="T25" fmla="*/ 44 h 44"/>
                            <a:gd name="T26" fmla="*/ 30 w 43"/>
                            <a:gd name="T27" fmla="*/ 42 h 44"/>
                            <a:gd name="T28" fmla="*/ 38 w 43"/>
                            <a:gd name="T29" fmla="*/ 37 h 44"/>
                            <a:gd name="T30" fmla="*/ 40 w 43"/>
                            <a:gd name="T31" fmla="*/ 30 h 44"/>
                            <a:gd name="T32" fmla="*/ 43 w 43"/>
                            <a:gd name="T33" fmla="*/ 22 h 44"/>
                            <a:gd name="T34" fmla="*/ 40 w 43"/>
                            <a:gd name="T35" fmla="*/ 22 h 44"/>
                            <a:gd name="T36" fmla="*/ 40 w 43"/>
                            <a:gd name="T37" fmla="*/ 30 h 44"/>
                            <a:gd name="T38" fmla="*/ 35 w 43"/>
                            <a:gd name="T39" fmla="*/ 37 h 44"/>
                            <a:gd name="T40" fmla="*/ 30 w 43"/>
                            <a:gd name="T41" fmla="*/ 40 h 44"/>
                            <a:gd name="T42" fmla="*/ 20 w 43"/>
                            <a:gd name="T43" fmla="*/ 42 h 44"/>
                            <a:gd name="T44" fmla="*/ 13 w 43"/>
                            <a:gd name="T45" fmla="*/ 40 h 44"/>
                            <a:gd name="T46" fmla="*/ 8 w 43"/>
                            <a:gd name="T47" fmla="*/ 37 h 44"/>
                            <a:gd name="T48" fmla="*/ 3 w 43"/>
                            <a:gd name="T49" fmla="*/ 30 h 44"/>
                            <a:gd name="T50" fmla="*/ 0 w 43"/>
                            <a:gd name="T51" fmla="*/ 22 h 44"/>
                            <a:gd name="T52" fmla="*/ 3 w 43"/>
                            <a:gd name="T53" fmla="*/ 15 h 44"/>
                            <a:gd name="T54" fmla="*/ 8 w 43"/>
                            <a:gd name="T55" fmla="*/ 7 h 44"/>
                            <a:gd name="T56" fmla="*/ 13 w 43"/>
                            <a:gd name="T57" fmla="*/ 5 h 44"/>
                            <a:gd name="T58" fmla="*/ 20 w 43"/>
                            <a:gd name="T59" fmla="*/ 2 h 44"/>
                            <a:gd name="T60" fmla="*/ 30 w 43"/>
                            <a:gd name="T61" fmla="*/ 5 h 44"/>
                            <a:gd name="T62" fmla="*/ 35 w 43"/>
                            <a:gd name="T63" fmla="*/ 7 h 44"/>
                            <a:gd name="T64" fmla="*/ 40 w 43"/>
                            <a:gd name="T65" fmla="*/ 15 h 44"/>
                            <a:gd name="T66" fmla="*/ 40 w 43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4">
                              <a:moveTo>
                                <a:pt x="43" y="22"/>
                              </a:moveTo>
                              <a:lnTo>
                                <a:pt x="40" y="15"/>
                              </a:lnTo>
                              <a:lnTo>
                                <a:pt x="38" y="7"/>
                              </a:lnTo>
                              <a:lnTo>
                                <a:pt x="30" y="2"/>
                              </a:lnTo>
                              <a:lnTo>
                                <a:pt x="20" y="0"/>
                              </a:lnTo>
                              <a:lnTo>
                                <a:pt x="13" y="2"/>
                              </a:lnTo>
                              <a:lnTo>
                                <a:pt x="5" y="7"/>
                              </a:lnTo>
                              <a:lnTo>
                                <a:pt x="0" y="15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5" y="37"/>
                              </a:lnTo>
                              <a:lnTo>
                                <a:pt x="13" y="42"/>
                              </a:lnTo>
                              <a:lnTo>
                                <a:pt x="20" y="44"/>
                              </a:lnTo>
                              <a:lnTo>
                                <a:pt x="30" y="42"/>
                              </a:lnTo>
                              <a:lnTo>
                                <a:pt x="38" y="37"/>
                              </a:lnTo>
                              <a:lnTo>
                                <a:pt x="40" y="30"/>
                              </a:lnTo>
                              <a:lnTo>
                                <a:pt x="43" y="22"/>
                              </a:lnTo>
                              <a:close/>
                              <a:moveTo>
                                <a:pt x="40" y="22"/>
                              </a:moveTo>
                              <a:lnTo>
                                <a:pt x="40" y="30"/>
                              </a:lnTo>
                              <a:lnTo>
                                <a:pt x="35" y="37"/>
                              </a:lnTo>
                              <a:lnTo>
                                <a:pt x="30" y="40"/>
                              </a:lnTo>
                              <a:lnTo>
                                <a:pt x="20" y="42"/>
                              </a:lnTo>
                              <a:lnTo>
                                <a:pt x="13" y="40"/>
                              </a:lnTo>
                              <a:lnTo>
                                <a:pt x="8" y="37"/>
                              </a:lnTo>
                              <a:lnTo>
                                <a:pt x="3" y="30"/>
                              </a:lnTo>
                              <a:lnTo>
                                <a:pt x="0" y="22"/>
                              </a:lnTo>
                              <a:lnTo>
                                <a:pt x="3" y="15"/>
                              </a:lnTo>
                              <a:lnTo>
                                <a:pt x="8" y="7"/>
                              </a:lnTo>
                              <a:lnTo>
                                <a:pt x="13" y="5"/>
                              </a:lnTo>
                              <a:lnTo>
                                <a:pt x="20" y="2"/>
                              </a:lnTo>
                              <a:lnTo>
                                <a:pt x="30" y="5"/>
                              </a:lnTo>
                              <a:lnTo>
                                <a:pt x="35" y="7"/>
                              </a:lnTo>
                              <a:lnTo>
                                <a:pt x="40" y="15"/>
                              </a:lnTo>
                              <a:lnTo>
                                <a:pt x="40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D1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1" name="Freeform 2303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7305" cy="25400"/>
                        </a:xfrm>
                        <a:custGeom>
                          <a:avLst/>
                          <a:gdLst>
                            <a:gd name="T0" fmla="*/ 43 w 43"/>
                            <a:gd name="T1" fmla="*/ 20 h 40"/>
                            <a:gd name="T2" fmla="*/ 40 w 43"/>
                            <a:gd name="T3" fmla="*/ 13 h 40"/>
                            <a:gd name="T4" fmla="*/ 35 w 43"/>
                            <a:gd name="T5" fmla="*/ 5 h 40"/>
                            <a:gd name="T6" fmla="*/ 30 w 43"/>
                            <a:gd name="T7" fmla="*/ 0 h 40"/>
                            <a:gd name="T8" fmla="*/ 20 w 43"/>
                            <a:gd name="T9" fmla="*/ 0 h 40"/>
                            <a:gd name="T10" fmla="*/ 13 w 43"/>
                            <a:gd name="T11" fmla="*/ 0 h 40"/>
                            <a:gd name="T12" fmla="*/ 5 w 43"/>
                            <a:gd name="T13" fmla="*/ 5 h 40"/>
                            <a:gd name="T14" fmla="*/ 3 w 43"/>
                            <a:gd name="T15" fmla="*/ 13 h 40"/>
                            <a:gd name="T16" fmla="*/ 0 w 43"/>
                            <a:gd name="T17" fmla="*/ 20 h 40"/>
                            <a:gd name="T18" fmla="*/ 3 w 43"/>
                            <a:gd name="T19" fmla="*/ 28 h 40"/>
                            <a:gd name="T20" fmla="*/ 5 w 43"/>
                            <a:gd name="T21" fmla="*/ 35 h 40"/>
                            <a:gd name="T22" fmla="*/ 13 w 43"/>
                            <a:gd name="T23" fmla="*/ 40 h 40"/>
                            <a:gd name="T24" fmla="*/ 20 w 43"/>
                            <a:gd name="T25" fmla="*/ 40 h 40"/>
                            <a:gd name="T26" fmla="*/ 30 w 43"/>
                            <a:gd name="T27" fmla="*/ 40 h 40"/>
                            <a:gd name="T28" fmla="*/ 35 w 43"/>
                            <a:gd name="T29" fmla="*/ 35 h 40"/>
                            <a:gd name="T30" fmla="*/ 40 w 43"/>
                            <a:gd name="T31" fmla="*/ 28 h 40"/>
                            <a:gd name="T32" fmla="*/ 43 w 43"/>
                            <a:gd name="T33" fmla="*/ 20 h 40"/>
                            <a:gd name="T34" fmla="*/ 40 w 43"/>
                            <a:gd name="T35" fmla="*/ 20 h 40"/>
                            <a:gd name="T36" fmla="*/ 40 w 43"/>
                            <a:gd name="T37" fmla="*/ 28 h 40"/>
                            <a:gd name="T38" fmla="*/ 35 w 43"/>
                            <a:gd name="T39" fmla="*/ 33 h 40"/>
                            <a:gd name="T40" fmla="*/ 28 w 43"/>
                            <a:gd name="T41" fmla="*/ 38 h 40"/>
                            <a:gd name="T42" fmla="*/ 20 w 43"/>
                            <a:gd name="T43" fmla="*/ 40 h 40"/>
                            <a:gd name="T44" fmla="*/ 13 w 43"/>
                            <a:gd name="T45" fmla="*/ 38 h 40"/>
                            <a:gd name="T46" fmla="*/ 8 w 43"/>
                            <a:gd name="T47" fmla="*/ 33 h 40"/>
                            <a:gd name="T48" fmla="*/ 3 w 43"/>
                            <a:gd name="T49" fmla="*/ 28 h 40"/>
                            <a:gd name="T50" fmla="*/ 3 w 43"/>
                            <a:gd name="T51" fmla="*/ 20 h 40"/>
                            <a:gd name="T52" fmla="*/ 3 w 43"/>
                            <a:gd name="T53" fmla="*/ 13 h 40"/>
                            <a:gd name="T54" fmla="*/ 8 w 43"/>
                            <a:gd name="T55" fmla="*/ 5 h 40"/>
                            <a:gd name="T56" fmla="*/ 13 w 43"/>
                            <a:gd name="T57" fmla="*/ 3 h 40"/>
                            <a:gd name="T58" fmla="*/ 20 w 43"/>
                            <a:gd name="T59" fmla="*/ 0 h 40"/>
                            <a:gd name="T60" fmla="*/ 28 w 43"/>
                            <a:gd name="T61" fmla="*/ 3 h 40"/>
                            <a:gd name="T62" fmla="*/ 35 w 43"/>
                            <a:gd name="T63" fmla="*/ 5 h 40"/>
                            <a:gd name="T64" fmla="*/ 40 w 43"/>
                            <a:gd name="T65" fmla="*/ 13 h 40"/>
                            <a:gd name="T66" fmla="*/ 40 w 43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0">
                              <a:moveTo>
                                <a:pt x="43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0"/>
                              </a:lnTo>
                              <a:lnTo>
                                <a:pt x="20" y="0"/>
                              </a:lnTo>
                              <a:lnTo>
                                <a:pt x="13" y="0"/>
                              </a:lnTo>
                              <a:lnTo>
                                <a:pt x="5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5" y="35"/>
                              </a:lnTo>
                              <a:lnTo>
                                <a:pt x="13" y="40"/>
                              </a:lnTo>
                              <a:lnTo>
                                <a:pt x="20" y="40"/>
                              </a:lnTo>
                              <a:lnTo>
                                <a:pt x="30" y="40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3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40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40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3" y="28"/>
                              </a:lnTo>
                              <a:lnTo>
                                <a:pt x="3" y="20"/>
                              </a:lnTo>
                              <a:lnTo>
                                <a:pt x="3" y="13"/>
                              </a:lnTo>
                              <a:lnTo>
                                <a:pt x="8" y="5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5"/>
                              </a:lnTo>
                              <a:lnTo>
                                <a:pt x="40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D2B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2" name="Freeform 2304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5400" cy="25400"/>
                        </a:xfrm>
                        <a:custGeom>
                          <a:avLst/>
                          <a:gdLst>
                            <a:gd name="T0" fmla="*/ 40 w 40"/>
                            <a:gd name="T1" fmla="*/ 20 h 40"/>
                            <a:gd name="T2" fmla="*/ 40 w 40"/>
                            <a:gd name="T3" fmla="*/ 13 h 40"/>
                            <a:gd name="T4" fmla="*/ 35 w 40"/>
                            <a:gd name="T5" fmla="*/ 5 h 40"/>
                            <a:gd name="T6" fmla="*/ 30 w 40"/>
                            <a:gd name="T7" fmla="*/ 3 h 40"/>
                            <a:gd name="T8" fmla="*/ 20 w 40"/>
                            <a:gd name="T9" fmla="*/ 0 h 40"/>
                            <a:gd name="T10" fmla="*/ 13 w 40"/>
                            <a:gd name="T11" fmla="*/ 3 h 40"/>
                            <a:gd name="T12" fmla="*/ 8 w 40"/>
                            <a:gd name="T13" fmla="*/ 5 h 40"/>
                            <a:gd name="T14" fmla="*/ 3 w 40"/>
                            <a:gd name="T15" fmla="*/ 13 h 40"/>
                            <a:gd name="T16" fmla="*/ 0 w 40"/>
                            <a:gd name="T17" fmla="*/ 20 h 40"/>
                            <a:gd name="T18" fmla="*/ 3 w 40"/>
                            <a:gd name="T19" fmla="*/ 28 h 40"/>
                            <a:gd name="T20" fmla="*/ 8 w 40"/>
                            <a:gd name="T21" fmla="*/ 35 h 40"/>
                            <a:gd name="T22" fmla="*/ 13 w 40"/>
                            <a:gd name="T23" fmla="*/ 38 h 40"/>
                            <a:gd name="T24" fmla="*/ 20 w 40"/>
                            <a:gd name="T25" fmla="*/ 40 h 40"/>
                            <a:gd name="T26" fmla="*/ 30 w 40"/>
                            <a:gd name="T27" fmla="*/ 38 h 40"/>
                            <a:gd name="T28" fmla="*/ 35 w 40"/>
                            <a:gd name="T29" fmla="*/ 35 h 40"/>
                            <a:gd name="T30" fmla="*/ 40 w 40"/>
                            <a:gd name="T31" fmla="*/ 28 h 40"/>
                            <a:gd name="T32" fmla="*/ 40 w 40"/>
                            <a:gd name="T33" fmla="*/ 20 h 40"/>
                            <a:gd name="T34" fmla="*/ 40 w 40"/>
                            <a:gd name="T35" fmla="*/ 20 h 40"/>
                            <a:gd name="T36" fmla="*/ 38 w 40"/>
                            <a:gd name="T37" fmla="*/ 28 h 40"/>
                            <a:gd name="T38" fmla="*/ 35 w 40"/>
                            <a:gd name="T39" fmla="*/ 33 h 40"/>
                            <a:gd name="T40" fmla="*/ 28 w 40"/>
                            <a:gd name="T41" fmla="*/ 38 h 40"/>
                            <a:gd name="T42" fmla="*/ 20 w 40"/>
                            <a:gd name="T43" fmla="*/ 38 h 40"/>
                            <a:gd name="T44" fmla="*/ 13 w 40"/>
                            <a:gd name="T45" fmla="*/ 38 h 40"/>
                            <a:gd name="T46" fmla="*/ 8 w 40"/>
                            <a:gd name="T47" fmla="*/ 33 h 40"/>
                            <a:gd name="T48" fmla="*/ 5 w 40"/>
                            <a:gd name="T49" fmla="*/ 28 h 40"/>
                            <a:gd name="T50" fmla="*/ 3 w 40"/>
                            <a:gd name="T51" fmla="*/ 20 h 40"/>
                            <a:gd name="T52" fmla="*/ 5 w 40"/>
                            <a:gd name="T53" fmla="*/ 13 h 40"/>
                            <a:gd name="T54" fmla="*/ 8 w 40"/>
                            <a:gd name="T55" fmla="*/ 8 h 40"/>
                            <a:gd name="T56" fmla="*/ 13 w 40"/>
                            <a:gd name="T57" fmla="*/ 3 h 40"/>
                            <a:gd name="T58" fmla="*/ 20 w 40"/>
                            <a:gd name="T59" fmla="*/ 0 h 40"/>
                            <a:gd name="T60" fmla="*/ 28 w 40"/>
                            <a:gd name="T61" fmla="*/ 3 h 40"/>
                            <a:gd name="T62" fmla="*/ 35 w 40"/>
                            <a:gd name="T63" fmla="*/ 8 h 40"/>
                            <a:gd name="T64" fmla="*/ 38 w 40"/>
                            <a:gd name="T65" fmla="*/ 13 h 40"/>
                            <a:gd name="T66" fmla="*/ 40 w 40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0" h="40">
                              <a:moveTo>
                                <a:pt x="40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0" y="0"/>
                              </a:ln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8" y="35"/>
                              </a:lnTo>
                              <a:lnTo>
                                <a:pt x="13" y="38"/>
                              </a:lnTo>
                              <a:lnTo>
                                <a:pt x="20" y="40"/>
                              </a:lnTo>
                              <a:lnTo>
                                <a:pt x="30" y="38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0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38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38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5" y="28"/>
                              </a:lnTo>
                              <a:lnTo>
                                <a:pt x="3" y="20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8"/>
                              </a:lnTo>
                              <a:lnTo>
                                <a:pt x="38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D3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3" name="Freeform 2305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5400"/>
                        </a:xfrm>
                        <a:custGeom>
                          <a:avLst/>
                          <a:gdLst>
                            <a:gd name="T0" fmla="*/ 37 w 37"/>
                            <a:gd name="T1" fmla="*/ 20 h 40"/>
                            <a:gd name="T2" fmla="*/ 37 w 37"/>
                            <a:gd name="T3" fmla="*/ 13 h 40"/>
                            <a:gd name="T4" fmla="*/ 32 w 37"/>
                            <a:gd name="T5" fmla="*/ 5 h 40"/>
                            <a:gd name="T6" fmla="*/ 25 w 37"/>
                            <a:gd name="T7" fmla="*/ 3 h 40"/>
                            <a:gd name="T8" fmla="*/ 17 w 37"/>
                            <a:gd name="T9" fmla="*/ 0 h 40"/>
                            <a:gd name="T10" fmla="*/ 10 w 37"/>
                            <a:gd name="T11" fmla="*/ 3 h 40"/>
                            <a:gd name="T12" fmla="*/ 5 w 37"/>
                            <a:gd name="T13" fmla="*/ 5 h 40"/>
                            <a:gd name="T14" fmla="*/ 0 w 37"/>
                            <a:gd name="T15" fmla="*/ 13 h 40"/>
                            <a:gd name="T16" fmla="*/ 0 w 37"/>
                            <a:gd name="T17" fmla="*/ 20 h 40"/>
                            <a:gd name="T18" fmla="*/ 0 w 37"/>
                            <a:gd name="T19" fmla="*/ 28 h 40"/>
                            <a:gd name="T20" fmla="*/ 5 w 37"/>
                            <a:gd name="T21" fmla="*/ 33 h 40"/>
                            <a:gd name="T22" fmla="*/ 10 w 37"/>
                            <a:gd name="T23" fmla="*/ 38 h 40"/>
                            <a:gd name="T24" fmla="*/ 17 w 37"/>
                            <a:gd name="T25" fmla="*/ 40 h 40"/>
                            <a:gd name="T26" fmla="*/ 25 w 37"/>
                            <a:gd name="T27" fmla="*/ 38 h 40"/>
                            <a:gd name="T28" fmla="*/ 32 w 37"/>
                            <a:gd name="T29" fmla="*/ 33 h 40"/>
                            <a:gd name="T30" fmla="*/ 37 w 37"/>
                            <a:gd name="T31" fmla="*/ 28 h 40"/>
                            <a:gd name="T32" fmla="*/ 37 w 37"/>
                            <a:gd name="T33" fmla="*/ 20 h 40"/>
                            <a:gd name="T34" fmla="*/ 37 w 37"/>
                            <a:gd name="T35" fmla="*/ 20 h 40"/>
                            <a:gd name="T36" fmla="*/ 35 w 37"/>
                            <a:gd name="T37" fmla="*/ 28 h 40"/>
                            <a:gd name="T38" fmla="*/ 30 w 37"/>
                            <a:gd name="T39" fmla="*/ 33 h 40"/>
                            <a:gd name="T40" fmla="*/ 25 w 37"/>
                            <a:gd name="T41" fmla="*/ 38 h 40"/>
                            <a:gd name="T42" fmla="*/ 17 w 37"/>
                            <a:gd name="T43" fmla="*/ 38 h 40"/>
                            <a:gd name="T44" fmla="*/ 12 w 37"/>
                            <a:gd name="T45" fmla="*/ 38 h 40"/>
                            <a:gd name="T46" fmla="*/ 5 w 37"/>
                            <a:gd name="T47" fmla="*/ 33 h 40"/>
                            <a:gd name="T48" fmla="*/ 2 w 37"/>
                            <a:gd name="T49" fmla="*/ 28 h 40"/>
                            <a:gd name="T50" fmla="*/ 0 w 37"/>
                            <a:gd name="T51" fmla="*/ 20 h 40"/>
                            <a:gd name="T52" fmla="*/ 2 w 37"/>
                            <a:gd name="T53" fmla="*/ 13 h 40"/>
                            <a:gd name="T54" fmla="*/ 5 w 37"/>
                            <a:gd name="T55" fmla="*/ 8 h 40"/>
                            <a:gd name="T56" fmla="*/ 12 w 37"/>
                            <a:gd name="T57" fmla="*/ 3 h 40"/>
                            <a:gd name="T58" fmla="*/ 17 w 37"/>
                            <a:gd name="T59" fmla="*/ 3 h 40"/>
                            <a:gd name="T60" fmla="*/ 25 w 37"/>
                            <a:gd name="T61" fmla="*/ 3 h 40"/>
                            <a:gd name="T62" fmla="*/ 30 w 37"/>
                            <a:gd name="T63" fmla="*/ 8 h 40"/>
                            <a:gd name="T64" fmla="*/ 35 w 37"/>
                            <a:gd name="T65" fmla="*/ 13 h 40"/>
                            <a:gd name="T66" fmla="*/ 37 w 37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37" y="20"/>
                              </a:moveTo>
                              <a:lnTo>
                                <a:pt x="37" y="13"/>
                              </a:lnTo>
                              <a:lnTo>
                                <a:pt x="32" y="5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5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40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7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7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8"/>
                              </a:lnTo>
                              <a:lnTo>
                                <a:pt x="17" y="38"/>
                              </a:lnTo>
                              <a:lnTo>
                                <a:pt x="12" y="38"/>
                              </a:lnTo>
                              <a:lnTo>
                                <a:pt x="5" y="33"/>
                              </a:lnTo>
                              <a:lnTo>
                                <a:pt x="2" y="28"/>
                              </a:lnTo>
                              <a:lnTo>
                                <a:pt x="0" y="20"/>
                              </a:lnTo>
                              <a:lnTo>
                                <a:pt x="2" y="13"/>
                              </a:lnTo>
                              <a:lnTo>
                                <a:pt x="5" y="8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5" y="3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7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D4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4" name="Freeform 2306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4130"/>
                        </a:xfrm>
                        <a:custGeom>
                          <a:avLst/>
                          <a:gdLst>
                            <a:gd name="T0" fmla="*/ 37 w 37"/>
                            <a:gd name="T1" fmla="*/ 20 h 38"/>
                            <a:gd name="T2" fmla="*/ 35 w 37"/>
                            <a:gd name="T3" fmla="*/ 13 h 38"/>
                            <a:gd name="T4" fmla="*/ 32 w 37"/>
                            <a:gd name="T5" fmla="*/ 8 h 38"/>
                            <a:gd name="T6" fmla="*/ 25 w 37"/>
                            <a:gd name="T7" fmla="*/ 3 h 38"/>
                            <a:gd name="T8" fmla="*/ 17 w 37"/>
                            <a:gd name="T9" fmla="*/ 0 h 38"/>
                            <a:gd name="T10" fmla="*/ 10 w 37"/>
                            <a:gd name="T11" fmla="*/ 3 h 38"/>
                            <a:gd name="T12" fmla="*/ 5 w 37"/>
                            <a:gd name="T13" fmla="*/ 8 h 38"/>
                            <a:gd name="T14" fmla="*/ 0 w 37"/>
                            <a:gd name="T15" fmla="*/ 13 h 38"/>
                            <a:gd name="T16" fmla="*/ 0 w 37"/>
                            <a:gd name="T17" fmla="*/ 20 h 38"/>
                            <a:gd name="T18" fmla="*/ 0 w 37"/>
                            <a:gd name="T19" fmla="*/ 28 h 38"/>
                            <a:gd name="T20" fmla="*/ 5 w 37"/>
                            <a:gd name="T21" fmla="*/ 33 h 38"/>
                            <a:gd name="T22" fmla="*/ 10 w 37"/>
                            <a:gd name="T23" fmla="*/ 38 h 38"/>
                            <a:gd name="T24" fmla="*/ 17 w 37"/>
                            <a:gd name="T25" fmla="*/ 38 h 38"/>
                            <a:gd name="T26" fmla="*/ 25 w 37"/>
                            <a:gd name="T27" fmla="*/ 38 h 38"/>
                            <a:gd name="T28" fmla="*/ 32 w 37"/>
                            <a:gd name="T29" fmla="*/ 33 h 38"/>
                            <a:gd name="T30" fmla="*/ 35 w 37"/>
                            <a:gd name="T31" fmla="*/ 28 h 38"/>
                            <a:gd name="T32" fmla="*/ 37 w 37"/>
                            <a:gd name="T33" fmla="*/ 20 h 38"/>
                            <a:gd name="T34" fmla="*/ 35 w 37"/>
                            <a:gd name="T35" fmla="*/ 20 h 38"/>
                            <a:gd name="T36" fmla="*/ 35 w 37"/>
                            <a:gd name="T37" fmla="*/ 28 h 38"/>
                            <a:gd name="T38" fmla="*/ 30 w 37"/>
                            <a:gd name="T39" fmla="*/ 33 h 38"/>
                            <a:gd name="T40" fmla="*/ 25 w 37"/>
                            <a:gd name="T41" fmla="*/ 35 h 38"/>
                            <a:gd name="T42" fmla="*/ 17 w 37"/>
                            <a:gd name="T43" fmla="*/ 38 h 38"/>
                            <a:gd name="T44" fmla="*/ 12 w 37"/>
                            <a:gd name="T45" fmla="*/ 35 h 38"/>
                            <a:gd name="T46" fmla="*/ 7 w 37"/>
                            <a:gd name="T47" fmla="*/ 33 h 38"/>
                            <a:gd name="T48" fmla="*/ 2 w 37"/>
                            <a:gd name="T49" fmla="*/ 28 h 38"/>
                            <a:gd name="T50" fmla="*/ 2 w 37"/>
                            <a:gd name="T51" fmla="*/ 20 h 38"/>
                            <a:gd name="T52" fmla="*/ 2 w 37"/>
                            <a:gd name="T53" fmla="*/ 13 h 38"/>
                            <a:gd name="T54" fmla="*/ 7 w 37"/>
                            <a:gd name="T55" fmla="*/ 8 h 38"/>
                            <a:gd name="T56" fmla="*/ 12 w 37"/>
                            <a:gd name="T57" fmla="*/ 5 h 38"/>
                            <a:gd name="T58" fmla="*/ 17 w 37"/>
                            <a:gd name="T59" fmla="*/ 3 h 38"/>
                            <a:gd name="T60" fmla="*/ 25 w 37"/>
                            <a:gd name="T61" fmla="*/ 5 h 38"/>
                            <a:gd name="T62" fmla="*/ 30 w 37"/>
                            <a:gd name="T63" fmla="*/ 8 h 38"/>
                            <a:gd name="T64" fmla="*/ 35 w 37"/>
                            <a:gd name="T65" fmla="*/ 13 h 38"/>
                            <a:gd name="T66" fmla="*/ 35 w 37"/>
                            <a:gd name="T67" fmla="*/ 20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8">
                              <a:moveTo>
                                <a:pt x="37" y="20"/>
                              </a:moveTo>
                              <a:lnTo>
                                <a:pt x="35" y="13"/>
                              </a:lnTo>
                              <a:lnTo>
                                <a:pt x="32" y="8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38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5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5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5"/>
                              </a:lnTo>
                              <a:lnTo>
                                <a:pt x="17" y="38"/>
                              </a:lnTo>
                              <a:lnTo>
                                <a:pt x="12" y="35"/>
                              </a:lnTo>
                              <a:lnTo>
                                <a:pt x="7" y="33"/>
                              </a:lnTo>
                              <a:lnTo>
                                <a:pt x="2" y="28"/>
                              </a:lnTo>
                              <a:lnTo>
                                <a:pt x="2" y="20"/>
                              </a:lnTo>
                              <a:lnTo>
                                <a:pt x="2" y="13"/>
                              </a:lnTo>
                              <a:lnTo>
                                <a:pt x="7" y="8"/>
                              </a:lnTo>
                              <a:lnTo>
                                <a:pt x="12" y="5"/>
                              </a:lnTo>
                              <a:lnTo>
                                <a:pt x="17" y="3"/>
                              </a:lnTo>
                              <a:lnTo>
                                <a:pt x="25" y="5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5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5" name="Freeform 2307"/>
                      <wps:cNvSpPr>
                        <a:spLocks noEditPoints="1"/>
                      </wps:cNvSpPr>
                      <wps:spPr bwMode="auto">
                        <a:xfrm>
                          <a:off x="380365" y="456565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17 h 35"/>
                            <a:gd name="T2" fmla="*/ 35 w 37"/>
                            <a:gd name="T3" fmla="*/ 10 h 35"/>
                            <a:gd name="T4" fmla="*/ 30 w 37"/>
                            <a:gd name="T5" fmla="*/ 5 h 35"/>
                            <a:gd name="T6" fmla="*/ 25 w 37"/>
                            <a:gd name="T7" fmla="*/ 0 h 35"/>
                            <a:gd name="T8" fmla="*/ 17 w 37"/>
                            <a:gd name="T9" fmla="*/ 0 h 35"/>
                            <a:gd name="T10" fmla="*/ 12 w 37"/>
                            <a:gd name="T11" fmla="*/ 0 h 35"/>
                            <a:gd name="T12" fmla="*/ 5 w 37"/>
                            <a:gd name="T13" fmla="*/ 5 h 35"/>
                            <a:gd name="T14" fmla="*/ 2 w 37"/>
                            <a:gd name="T15" fmla="*/ 10 h 35"/>
                            <a:gd name="T16" fmla="*/ 0 w 37"/>
                            <a:gd name="T17" fmla="*/ 17 h 35"/>
                            <a:gd name="T18" fmla="*/ 2 w 37"/>
                            <a:gd name="T19" fmla="*/ 25 h 35"/>
                            <a:gd name="T20" fmla="*/ 5 w 37"/>
                            <a:gd name="T21" fmla="*/ 30 h 35"/>
                            <a:gd name="T22" fmla="*/ 12 w 37"/>
                            <a:gd name="T23" fmla="*/ 35 h 35"/>
                            <a:gd name="T24" fmla="*/ 17 w 37"/>
                            <a:gd name="T25" fmla="*/ 35 h 35"/>
                            <a:gd name="T26" fmla="*/ 25 w 37"/>
                            <a:gd name="T27" fmla="*/ 35 h 35"/>
                            <a:gd name="T28" fmla="*/ 30 w 37"/>
                            <a:gd name="T29" fmla="*/ 30 h 35"/>
                            <a:gd name="T30" fmla="*/ 35 w 37"/>
                            <a:gd name="T31" fmla="*/ 25 h 35"/>
                            <a:gd name="T32" fmla="*/ 37 w 37"/>
                            <a:gd name="T33" fmla="*/ 17 h 35"/>
                            <a:gd name="T34" fmla="*/ 35 w 37"/>
                            <a:gd name="T35" fmla="*/ 17 h 35"/>
                            <a:gd name="T36" fmla="*/ 32 w 37"/>
                            <a:gd name="T37" fmla="*/ 25 h 35"/>
                            <a:gd name="T38" fmla="*/ 30 w 37"/>
                            <a:gd name="T39" fmla="*/ 30 h 35"/>
                            <a:gd name="T40" fmla="*/ 25 w 37"/>
                            <a:gd name="T41" fmla="*/ 32 h 35"/>
                            <a:gd name="T42" fmla="*/ 17 w 37"/>
                            <a:gd name="T43" fmla="*/ 35 h 35"/>
                            <a:gd name="T44" fmla="*/ 12 w 37"/>
                            <a:gd name="T45" fmla="*/ 32 h 35"/>
                            <a:gd name="T46" fmla="*/ 7 w 37"/>
                            <a:gd name="T47" fmla="*/ 30 h 35"/>
                            <a:gd name="T48" fmla="*/ 2 w 37"/>
                            <a:gd name="T49" fmla="*/ 25 h 35"/>
                            <a:gd name="T50" fmla="*/ 2 w 37"/>
                            <a:gd name="T51" fmla="*/ 17 h 35"/>
                            <a:gd name="T52" fmla="*/ 2 w 37"/>
                            <a:gd name="T53" fmla="*/ 10 h 35"/>
                            <a:gd name="T54" fmla="*/ 7 w 37"/>
                            <a:gd name="T55" fmla="*/ 5 h 35"/>
                            <a:gd name="T56" fmla="*/ 12 w 37"/>
                            <a:gd name="T57" fmla="*/ 2 h 35"/>
                            <a:gd name="T58" fmla="*/ 17 w 37"/>
                            <a:gd name="T59" fmla="*/ 0 h 35"/>
                            <a:gd name="T60" fmla="*/ 25 w 37"/>
                            <a:gd name="T61" fmla="*/ 2 h 35"/>
                            <a:gd name="T62" fmla="*/ 30 w 37"/>
                            <a:gd name="T63" fmla="*/ 5 h 35"/>
                            <a:gd name="T64" fmla="*/ 32 w 37"/>
                            <a:gd name="T65" fmla="*/ 10 h 35"/>
                            <a:gd name="T66" fmla="*/ 35 w 37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17"/>
                              </a:moveTo>
                              <a:lnTo>
                                <a:pt x="35" y="10"/>
                              </a:lnTo>
                              <a:lnTo>
                                <a:pt x="30" y="5"/>
                              </a:lnTo>
                              <a:lnTo>
                                <a:pt x="25" y="0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5" y="5"/>
                              </a:lnTo>
                              <a:lnTo>
                                <a:pt x="2" y="10"/>
                              </a:lnTo>
                              <a:lnTo>
                                <a:pt x="0" y="17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17" y="35"/>
                              </a:lnTo>
                              <a:lnTo>
                                <a:pt x="25" y="35"/>
                              </a:lnTo>
                              <a:lnTo>
                                <a:pt x="30" y="30"/>
                              </a:lnTo>
                              <a:lnTo>
                                <a:pt x="35" y="25"/>
                              </a:lnTo>
                              <a:lnTo>
                                <a:pt x="37" y="17"/>
                              </a:lnTo>
                              <a:close/>
                              <a:moveTo>
                                <a:pt x="35" y="17"/>
                              </a:moveTo>
                              <a:lnTo>
                                <a:pt x="32" y="25"/>
                              </a:lnTo>
                              <a:lnTo>
                                <a:pt x="30" y="30"/>
                              </a:lnTo>
                              <a:lnTo>
                                <a:pt x="25" y="32"/>
                              </a:lnTo>
                              <a:lnTo>
                                <a:pt x="17" y="35"/>
                              </a:lnTo>
                              <a:lnTo>
                                <a:pt x="12" y="32"/>
                              </a:lnTo>
                              <a:lnTo>
                                <a:pt x="7" y="30"/>
                              </a:lnTo>
                              <a:lnTo>
                                <a:pt x="2" y="25"/>
                              </a:lnTo>
                              <a:lnTo>
                                <a:pt x="2" y="17"/>
                              </a:lnTo>
                              <a:lnTo>
                                <a:pt x="2" y="10"/>
                              </a:lnTo>
                              <a:lnTo>
                                <a:pt x="7" y="5"/>
                              </a:lnTo>
                              <a:lnTo>
                                <a:pt x="12" y="2"/>
                              </a:lnTo>
                              <a:lnTo>
                                <a:pt x="17" y="0"/>
                              </a:lnTo>
                              <a:lnTo>
                                <a:pt x="25" y="2"/>
                              </a:lnTo>
                              <a:lnTo>
                                <a:pt x="30" y="5"/>
                              </a:lnTo>
                              <a:lnTo>
                                <a:pt x="32" y="10"/>
                              </a:lnTo>
                              <a:lnTo>
                                <a:pt x="3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D6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6" name="Freeform 2308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3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3 w 33"/>
                            <a:gd name="T31" fmla="*/ 25 h 35"/>
                            <a:gd name="T32" fmla="*/ 33 w 33"/>
                            <a:gd name="T33" fmla="*/ 17 h 35"/>
                            <a:gd name="T34" fmla="*/ 33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3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3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3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3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3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D8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7" name="Freeform 2309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0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0 w 33"/>
                            <a:gd name="T31" fmla="*/ 25 h 35"/>
                            <a:gd name="T32" fmla="*/ 33 w 33"/>
                            <a:gd name="T33" fmla="*/ 17 h 35"/>
                            <a:gd name="T34" fmla="*/ 30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0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0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0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D9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8" name="Freeform 2310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20955" cy="19050"/>
                        </a:xfrm>
                        <a:custGeom>
                          <a:avLst/>
                          <a:gdLst>
                            <a:gd name="T0" fmla="*/ 33 w 33"/>
                            <a:gd name="T1" fmla="*/ 15 h 30"/>
                            <a:gd name="T2" fmla="*/ 30 w 33"/>
                            <a:gd name="T3" fmla="*/ 10 h 30"/>
                            <a:gd name="T4" fmla="*/ 28 w 33"/>
                            <a:gd name="T5" fmla="*/ 5 h 30"/>
                            <a:gd name="T6" fmla="*/ 23 w 33"/>
                            <a:gd name="T7" fmla="*/ 0 h 30"/>
                            <a:gd name="T8" fmla="*/ 15 w 33"/>
                            <a:gd name="T9" fmla="*/ 0 h 30"/>
                            <a:gd name="T10" fmla="*/ 10 w 33"/>
                            <a:gd name="T11" fmla="*/ 0 h 30"/>
                            <a:gd name="T12" fmla="*/ 5 w 33"/>
                            <a:gd name="T13" fmla="*/ 5 h 30"/>
                            <a:gd name="T14" fmla="*/ 3 w 33"/>
                            <a:gd name="T15" fmla="*/ 10 h 30"/>
                            <a:gd name="T16" fmla="*/ 0 w 33"/>
                            <a:gd name="T17" fmla="*/ 15 h 30"/>
                            <a:gd name="T18" fmla="*/ 3 w 33"/>
                            <a:gd name="T19" fmla="*/ 20 h 30"/>
                            <a:gd name="T20" fmla="*/ 5 w 33"/>
                            <a:gd name="T21" fmla="*/ 25 h 30"/>
                            <a:gd name="T22" fmla="*/ 10 w 33"/>
                            <a:gd name="T23" fmla="*/ 30 h 30"/>
                            <a:gd name="T24" fmla="*/ 15 w 33"/>
                            <a:gd name="T25" fmla="*/ 30 h 30"/>
                            <a:gd name="T26" fmla="*/ 23 w 33"/>
                            <a:gd name="T27" fmla="*/ 30 h 30"/>
                            <a:gd name="T28" fmla="*/ 28 w 33"/>
                            <a:gd name="T29" fmla="*/ 25 h 30"/>
                            <a:gd name="T30" fmla="*/ 30 w 33"/>
                            <a:gd name="T31" fmla="*/ 20 h 30"/>
                            <a:gd name="T32" fmla="*/ 33 w 33"/>
                            <a:gd name="T33" fmla="*/ 15 h 30"/>
                            <a:gd name="T34" fmla="*/ 30 w 33"/>
                            <a:gd name="T35" fmla="*/ 15 h 30"/>
                            <a:gd name="T36" fmla="*/ 30 w 33"/>
                            <a:gd name="T37" fmla="*/ 20 h 30"/>
                            <a:gd name="T38" fmla="*/ 25 w 33"/>
                            <a:gd name="T39" fmla="*/ 25 h 30"/>
                            <a:gd name="T40" fmla="*/ 23 w 33"/>
                            <a:gd name="T41" fmla="*/ 28 h 30"/>
                            <a:gd name="T42" fmla="*/ 15 w 33"/>
                            <a:gd name="T43" fmla="*/ 30 h 30"/>
                            <a:gd name="T44" fmla="*/ 10 w 33"/>
                            <a:gd name="T45" fmla="*/ 28 h 30"/>
                            <a:gd name="T46" fmla="*/ 5 w 33"/>
                            <a:gd name="T47" fmla="*/ 25 h 30"/>
                            <a:gd name="T48" fmla="*/ 3 w 33"/>
                            <a:gd name="T49" fmla="*/ 20 h 30"/>
                            <a:gd name="T50" fmla="*/ 3 w 33"/>
                            <a:gd name="T51" fmla="*/ 15 h 30"/>
                            <a:gd name="T52" fmla="*/ 3 w 33"/>
                            <a:gd name="T53" fmla="*/ 10 h 30"/>
                            <a:gd name="T54" fmla="*/ 5 w 33"/>
                            <a:gd name="T55" fmla="*/ 5 h 30"/>
                            <a:gd name="T56" fmla="*/ 10 w 33"/>
                            <a:gd name="T57" fmla="*/ 3 h 30"/>
                            <a:gd name="T58" fmla="*/ 15 w 33"/>
                            <a:gd name="T59" fmla="*/ 0 h 30"/>
                            <a:gd name="T60" fmla="*/ 23 w 33"/>
                            <a:gd name="T61" fmla="*/ 3 h 30"/>
                            <a:gd name="T62" fmla="*/ 25 w 33"/>
                            <a:gd name="T63" fmla="*/ 5 h 30"/>
                            <a:gd name="T64" fmla="*/ 30 w 33"/>
                            <a:gd name="T65" fmla="*/ 10 h 30"/>
                            <a:gd name="T66" fmla="*/ 30 w 33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0">
                              <a:moveTo>
                                <a:pt x="33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3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30" y="20"/>
                              </a:lnTo>
                              <a:lnTo>
                                <a:pt x="25" y="25"/>
                              </a:lnTo>
                              <a:lnTo>
                                <a:pt x="23" y="28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5" y="5"/>
                              </a:lnTo>
                              <a:lnTo>
                                <a:pt x="10" y="3"/>
                              </a:lnTo>
                              <a:lnTo>
                                <a:pt x="15" y="0"/>
                              </a:lnTo>
                              <a:lnTo>
                                <a:pt x="23" y="3"/>
                              </a:lnTo>
                              <a:lnTo>
                                <a:pt x="25" y="5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DA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9" name="Freeform 2311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30 w 30"/>
                            <a:gd name="T3" fmla="*/ 10 h 30"/>
                            <a:gd name="T4" fmla="*/ 28 w 30"/>
                            <a:gd name="T5" fmla="*/ 5 h 30"/>
                            <a:gd name="T6" fmla="*/ 23 w 30"/>
                            <a:gd name="T7" fmla="*/ 0 h 30"/>
                            <a:gd name="T8" fmla="*/ 15 w 30"/>
                            <a:gd name="T9" fmla="*/ 0 h 30"/>
                            <a:gd name="T10" fmla="*/ 10 w 30"/>
                            <a:gd name="T11" fmla="*/ 0 h 30"/>
                            <a:gd name="T12" fmla="*/ 5 w 30"/>
                            <a:gd name="T13" fmla="*/ 5 h 30"/>
                            <a:gd name="T14" fmla="*/ 3 w 30"/>
                            <a:gd name="T15" fmla="*/ 10 h 30"/>
                            <a:gd name="T16" fmla="*/ 0 w 30"/>
                            <a:gd name="T17" fmla="*/ 15 h 30"/>
                            <a:gd name="T18" fmla="*/ 3 w 30"/>
                            <a:gd name="T19" fmla="*/ 20 h 30"/>
                            <a:gd name="T20" fmla="*/ 5 w 30"/>
                            <a:gd name="T21" fmla="*/ 25 h 30"/>
                            <a:gd name="T22" fmla="*/ 10 w 30"/>
                            <a:gd name="T23" fmla="*/ 30 h 30"/>
                            <a:gd name="T24" fmla="*/ 15 w 30"/>
                            <a:gd name="T25" fmla="*/ 30 h 30"/>
                            <a:gd name="T26" fmla="*/ 23 w 30"/>
                            <a:gd name="T27" fmla="*/ 30 h 30"/>
                            <a:gd name="T28" fmla="*/ 28 w 30"/>
                            <a:gd name="T29" fmla="*/ 25 h 30"/>
                            <a:gd name="T30" fmla="*/ 30 w 30"/>
                            <a:gd name="T31" fmla="*/ 20 h 30"/>
                            <a:gd name="T32" fmla="*/ 30 w 30"/>
                            <a:gd name="T33" fmla="*/ 15 h 30"/>
                            <a:gd name="T34" fmla="*/ 30 w 30"/>
                            <a:gd name="T35" fmla="*/ 15 h 30"/>
                            <a:gd name="T36" fmla="*/ 28 w 30"/>
                            <a:gd name="T37" fmla="*/ 20 h 30"/>
                            <a:gd name="T38" fmla="*/ 25 w 30"/>
                            <a:gd name="T39" fmla="*/ 25 h 30"/>
                            <a:gd name="T40" fmla="*/ 20 w 30"/>
                            <a:gd name="T41" fmla="*/ 28 h 30"/>
                            <a:gd name="T42" fmla="*/ 15 w 30"/>
                            <a:gd name="T43" fmla="*/ 28 h 30"/>
                            <a:gd name="T44" fmla="*/ 10 w 30"/>
                            <a:gd name="T45" fmla="*/ 28 h 30"/>
                            <a:gd name="T46" fmla="*/ 8 w 30"/>
                            <a:gd name="T47" fmla="*/ 25 h 30"/>
                            <a:gd name="T48" fmla="*/ 3 w 30"/>
                            <a:gd name="T49" fmla="*/ 20 h 30"/>
                            <a:gd name="T50" fmla="*/ 3 w 30"/>
                            <a:gd name="T51" fmla="*/ 15 h 30"/>
                            <a:gd name="T52" fmla="*/ 3 w 30"/>
                            <a:gd name="T53" fmla="*/ 10 h 30"/>
                            <a:gd name="T54" fmla="*/ 8 w 30"/>
                            <a:gd name="T55" fmla="*/ 5 h 30"/>
                            <a:gd name="T56" fmla="*/ 10 w 30"/>
                            <a:gd name="T57" fmla="*/ 3 h 30"/>
                            <a:gd name="T58" fmla="*/ 15 w 30"/>
                            <a:gd name="T59" fmla="*/ 3 h 30"/>
                            <a:gd name="T60" fmla="*/ 20 w 30"/>
                            <a:gd name="T61" fmla="*/ 3 h 30"/>
                            <a:gd name="T62" fmla="*/ 25 w 30"/>
                            <a:gd name="T63" fmla="*/ 5 h 30"/>
                            <a:gd name="T64" fmla="*/ 28 w 30"/>
                            <a:gd name="T65" fmla="*/ 10 h 30"/>
                            <a:gd name="T66" fmla="*/ 30 w 30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28" y="20"/>
                              </a:lnTo>
                              <a:lnTo>
                                <a:pt x="25" y="25"/>
                              </a:lnTo>
                              <a:lnTo>
                                <a:pt x="20" y="28"/>
                              </a:lnTo>
                              <a:lnTo>
                                <a:pt x="15" y="28"/>
                              </a:lnTo>
                              <a:lnTo>
                                <a:pt x="10" y="28"/>
                              </a:lnTo>
                              <a:lnTo>
                                <a:pt x="8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8" y="5"/>
                              </a:lnTo>
                              <a:lnTo>
                                <a:pt x="10" y="3"/>
                              </a:lnTo>
                              <a:lnTo>
                                <a:pt x="15" y="3"/>
                              </a:lnTo>
                              <a:lnTo>
                                <a:pt x="20" y="3"/>
                              </a:lnTo>
                              <a:lnTo>
                                <a:pt x="25" y="5"/>
                              </a:lnTo>
                              <a:lnTo>
                                <a:pt x="28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DB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0" name="Freeform 2312"/>
                      <wps:cNvSpPr>
                        <a:spLocks noEditPoints="1"/>
                      </wps:cNvSpPr>
                      <wps:spPr bwMode="auto">
                        <a:xfrm>
                          <a:off x="383540" y="457835"/>
                          <a:ext cx="17145" cy="19050"/>
                        </a:xfrm>
                        <a:custGeom>
                          <a:avLst/>
                          <a:gdLst>
                            <a:gd name="T0" fmla="*/ 27 w 27"/>
                            <a:gd name="T1" fmla="*/ 15 h 30"/>
                            <a:gd name="T2" fmla="*/ 27 w 27"/>
                            <a:gd name="T3" fmla="*/ 10 h 30"/>
                            <a:gd name="T4" fmla="*/ 22 w 27"/>
                            <a:gd name="T5" fmla="*/ 5 h 30"/>
                            <a:gd name="T6" fmla="*/ 20 w 27"/>
                            <a:gd name="T7" fmla="*/ 3 h 30"/>
                            <a:gd name="T8" fmla="*/ 12 w 27"/>
                            <a:gd name="T9" fmla="*/ 0 h 30"/>
                            <a:gd name="T10" fmla="*/ 7 w 27"/>
                            <a:gd name="T11" fmla="*/ 3 h 30"/>
                            <a:gd name="T12" fmla="*/ 2 w 27"/>
                            <a:gd name="T13" fmla="*/ 5 h 30"/>
                            <a:gd name="T14" fmla="*/ 0 w 27"/>
                            <a:gd name="T15" fmla="*/ 10 h 30"/>
                            <a:gd name="T16" fmla="*/ 0 w 27"/>
                            <a:gd name="T17" fmla="*/ 15 h 30"/>
                            <a:gd name="T18" fmla="*/ 0 w 27"/>
                            <a:gd name="T19" fmla="*/ 20 h 30"/>
                            <a:gd name="T20" fmla="*/ 2 w 27"/>
                            <a:gd name="T21" fmla="*/ 25 h 30"/>
                            <a:gd name="T22" fmla="*/ 7 w 27"/>
                            <a:gd name="T23" fmla="*/ 28 h 30"/>
                            <a:gd name="T24" fmla="*/ 12 w 27"/>
                            <a:gd name="T25" fmla="*/ 30 h 30"/>
                            <a:gd name="T26" fmla="*/ 20 w 27"/>
                            <a:gd name="T27" fmla="*/ 28 h 30"/>
                            <a:gd name="T28" fmla="*/ 22 w 27"/>
                            <a:gd name="T29" fmla="*/ 25 h 30"/>
                            <a:gd name="T30" fmla="*/ 27 w 27"/>
                            <a:gd name="T31" fmla="*/ 20 h 30"/>
                            <a:gd name="T32" fmla="*/ 27 w 27"/>
                            <a:gd name="T33" fmla="*/ 15 h 30"/>
                            <a:gd name="T34" fmla="*/ 25 w 27"/>
                            <a:gd name="T35" fmla="*/ 15 h 30"/>
                            <a:gd name="T36" fmla="*/ 25 w 27"/>
                            <a:gd name="T37" fmla="*/ 20 h 30"/>
                            <a:gd name="T38" fmla="*/ 22 w 27"/>
                            <a:gd name="T39" fmla="*/ 25 h 30"/>
                            <a:gd name="T40" fmla="*/ 17 w 27"/>
                            <a:gd name="T41" fmla="*/ 28 h 30"/>
                            <a:gd name="T42" fmla="*/ 12 w 27"/>
                            <a:gd name="T43" fmla="*/ 28 h 30"/>
                            <a:gd name="T44" fmla="*/ 7 w 27"/>
                            <a:gd name="T45" fmla="*/ 28 h 30"/>
                            <a:gd name="T46" fmla="*/ 5 w 27"/>
                            <a:gd name="T47" fmla="*/ 25 h 30"/>
                            <a:gd name="T48" fmla="*/ 2 w 27"/>
                            <a:gd name="T49" fmla="*/ 20 h 30"/>
                            <a:gd name="T50" fmla="*/ 0 w 27"/>
                            <a:gd name="T51" fmla="*/ 15 h 30"/>
                            <a:gd name="T52" fmla="*/ 2 w 27"/>
                            <a:gd name="T53" fmla="*/ 10 h 30"/>
                            <a:gd name="T54" fmla="*/ 5 w 27"/>
                            <a:gd name="T55" fmla="*/ 5 h 30"/>
                            <a:gd name="T56" fmla="*/ 7 w 27"/>
                            <a:gd name="T57" fmla="*/ 3 h 30"/>
                            <a:gd name="T58" fmla="*/ 12 w 27"/>
                            <a:gd name="T59" fmla="*/ 3 h 30"/>
                            <a:gd name="T60" fmla="*/ 17 w 27"/>
                            <a:gd name="T61" fmla="*/ 3 h 30"/>
                            <a:gd name="T62" fmla="*/ 22 w 27"/>
                            <a:gd name="T63" fmla="*/ 5 h 30"/>
                            <a:gd name="T64" fmla="*/ 25 w 27"/>
                            <a:gd name="T65" fmla="*/ 10 h 30"/>
                            <a:gd name="T66" fmla="*/ 25 w 27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30">
                              <a:moveTo>
                                <a:pt x="27" y="15"/>
                              </a:moveTo>
                              <a:lnTo>
                                <a:pt x="27" y="10"/>
                              </a:lnTo>
                              <a:lnTo>
                                <a:pt x="22" y="5"/>
                              </a:lnTo>
                              <a:lnTo>
                                <a:pt x="20" y="3"/>
                              </a:lnTo>
                              <a:lnTo>
                                <a:pt x="12" y="0"/>
                              </a:lnTo>
                              <a:lnTo>
                                <a:pt x="7" y="3"/>
                              </a:lnTo>
                              <a:lnTo>
                                <a:pt x="2" y="5"/>
                              </a:lnTo>
                              <a:lnTo>
                                <a:pt x="0" y="10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2" y="25"/>
                              </a:lnTo>
                              <a:lnTo>
                                <a:pt x="7" y="28"/>
                              </a:lnTo>
                              <a:lnTo>
                                <a:pt x="12" y="30"/>
                              </a:lnTo>
                              <a:lnTo>
                                <a:pt x="20" y="28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7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20"/>
                              </a:lnTo>
                              <a:lnTo>
                                <a:pt x="22" y="25"/>
                              </a:lnTo>
                              <a:lnTo>
                                <a:pt x="17" y="28"/>
                              </a:lnTo>
                              <a:lnTo>
                                <a:pt x="12" y="28"/>
                              </a:lnTo>
                              <a:lnTo>
                                <a:pt x="7" y="28"/>
                              </a:lnTo>
                              <a:lnTo>
                                <a:pt x="5" y="25"/>
                              </a:lnTo>
                              <a:lnTo>
                                <a:pt x="2" y="20"/>
                              </a:lnTo>
                              <a:lnTo>
                                <a:pt x="0" y="15"/>
                              </a:lnTo>
                              <a:lnTo>
                                <a:pt x="2" y="10"/>
                              </a:lnTo>
                              <a:lnTo>
                                <a:pt x="5" y="5"/>
                              </a:lnTo>
                              <a:lnTo>
                                <a:pt x="7" y="3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2" y="5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DD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1" name="Freeform 2313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7145" cy="15875"/>
                        </a:xfrm>
                        <a:custGeom>
                          <a:avLst/>
                          <a:gdLst>
                            <a:gd name="T0" fmla="*/ 27 w 27"/>
                            <a:gd name="T1" fmla="*/ 12 h 25"/>
                            <a:gd name="T2" fmla="*/ 25 w 27"/>
                            <a:gd name="T3" fmla="*/ 7 h 25"/>
                            <a:gd name="T4" fmla="*/ 22 w 27"/>
                            <a:gd name="T5" fmla="*/ 2 h 25"/>
                            <a:gd name="T6" fmla="*/ 17 w 27"/>
                            <a:gd name="T7" fmla="*/ 0 h 25"/>
                            <a:gd name="T8" fmla="*/ 12 w 27"/>
                            <a:gd name="T9" fmla="*/ 0 h 25"/>
                            <a:gd name="T10" fmla="*/ 7 w 27"/>
                            <a:gd name="T11" fmla="*/ 0 h 25"/>
                            <a:gd name="T12" fmla="*/ 5 w 27"/>
                            <a:gd name="T13" fmla="*/ 2 h 25"/>
                            <a:gd name="T14" fmla="*/ 0 w 27"/>
                            <a:gd name="T15" fmla="*/ 7 h 25"/>
                            <a:gd name="T16" fmla="*/ 0 w 27"/>
                            <a:gd name="T17" fmla="*/ 12 h 25"/>
                            <a:gd name="T18" fmla="*/ 0 w 27"/>
                            <a:gd name="T19" fmla="*/ 17 h 25"/>
                            <a:gd name="T20" fmla="*/ 5 w 27"/>
                            <a:gd name="T21" fmla="*/ 22 h 25"/>
                            <a:gd name="T22" fmla="*/ 7 w 27"/>
                            <a:gd name="T23" fmla="*/ 25 h 25"/>
                            <a:gd name="T24" fmla="*/ 12 w 27"/>
                            <a:gd name="T25" fmla="*/ 25 h 25"/>
                            <a:gd name="T26" fmla="*/ 17 w 27"/>
                            <a:gd name="T27" fmla="*/ 25 h 25"/>
                            <a:gd name="T28" fmla="*/ 22 w 27"/>
                            <a:gd name="T29" fmla="*/ 22 h 25"/>
                            <a:gd name="T30" fmla="*/ 25 w 27"/>
                            <a:gd name="T31" fmla="*/ 17 h 25"/>
                            <a:gd name="T32" fmla="*/ 27 w 27"/>
                            <a:gd name="T33" fmla="*/ 12 h 25"/>
                            <a:gd name="T34" fmla="*/ 25 w 27"/>
                            <a:gd name="T35" fmla="*/ 12 h 25"/>
                            <a:gd name="T36" fmla="*/ 25 w 27"/>
                            <a:gd name="T37" fmla="*/ 17 h 25"/>
                            <a:gd name="T38" fmla="*/ 22 w 27"/>
                            <a:gd name="T39" fmla="*/ 20 h 25"/>
                            <a:gd name="T40" fmla="*/ 17 w 27"/>
                            <a:gd name="T41" fmla="*/ 22 h 25"/>
                            <a:gd name="T42" fmla="*/ 12 w 27"/>
                            <a:gd name="T43" fmla="*/ 25 h 25"/>
                            <a:gd name="T44" fmla="*/ 10 w 27"/>
                            <a:gd name="T45" fmla="*/ 22 h 25"/>
                            <a:gd name="T46" fmla="*/ 5 w 27"/>
                            <a:gd name="T47" fmla="*/ 20 h 25"/>
                            <a:gd name="T48" fmla="*/ 2 w 27"/>
                            <a:gd name="T49" fmla="*/ 17 h 25"/>
                            <a:gd name="T50" fmla="*/ 2 w 27"/>
                            <a:gd name="T51" fmla="*/ 12 h 25"/>
                            <a:gd name="T52" fmla="*/ 2 w 27"/>
                            <a:gd name="T53" fmla="*/ 7 h 25"/>
                            <a:gd name="T54" fmla="*/ 5 w 27"/>
                            <a:gd name="T55" fmla="*/ 5 h 25"/>
                            <a:gd name="T56" fmla="*/ 10 w 27"/>
                            <a:gd name="T57" fmla="*/ 2 h 25"/>
                            <a:gd name="T58" fmla="*/ 12 w 27"/>
                            <a:gd name="T59" fmla="*/ 0 h 25"/>
                            <a:gd name="T60" fmla="*/ 17 w 27"/>
                            <a:gd name="T61" fmla="*/ 2 h 25"/>
                            <a:gd name="T62" fmla="*/ 22 w 27"/>
                            <a:gd name="T63" fmla="*/ 5 h 25"/>
                            <a:gd name="T64" fmla="*/ 25 w 27"/>
                            <a:gd name="T65" fmla="*/ 7 h 25"/>
                            <a:gd name="T66" fmla="*/ 25 w 27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25">
                              <a:moveTo>
                                <a:pt x="27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7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5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E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2" name="Freeform 2314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2 h 25"/>
                            <a:gd name="T2" fmla="*/ 25 w 25"/>
                            <a:gd name="T3" fmla="*/ 7 h 25"/>
                            <a:gd name="T4" fmla="*/ 22 w 25"/>
                            <a:gd name="T5" fmla="*/ 2 h 25"/>
                            <a:gd name="T6" fmla="*/ 17 w 25"/>
                            <a:gd name="T7" fmla="*/ 0 h 25"/>
                            <a:gd name="T8" fmla="*/ 12 w 25"/>
                            <a:gd name="T9" fmla="*/ 0 h 25"/>
                            <a:gd name="T10" fmla="*/ 7 w 25"/>
                            <a:gd name="T11" fmla="*/ 0 h 25"/>
                            <a:gd name="T12" fmla="*/ 5 w 25"/>
                            <a:gd name="T13" fmla="*/ 2 h 25"/>
                            <a:gd name="T14" fmla="*/ 2 w 25"/>
                            <a:gd name="T15" fmla="*/ 7 h 25"/>
                            <a:gd name="T16" fmla="*/ 0 w 25"/>
                            <a:gd name="T17" fmla="*/ 12 h 25"/>
                            <a:gd name="T18" fmla="*/ 2 w 25"/>
                            <a:gd name="T19" fmla="*/ 17 h 25"/>
                            <a:gd name="T20" fmla="*/ 5 w 25"/>
                            <a:gd name="T21" fmla="*/ 22 h 25"/>
                            <a:gd name="T22" fmla="*/ 7 w 25"/>
                            <a:gd name="T23" fmla="*/ 25 h 25"/>
                            <a:gd name="T24" fmla="*/ 12 w 25"/>
                            <a:gd name="T25" fmla="*/ 25 h 25"/>
                            <a:gd name="T26" fmla="*/ 17 w 25"/>
                            <a:gd name="T27" fmla="*/ 25 h 25"/>
                            <a:gd name="T28" fmla="*/ 22 w 25"/>
                            <a:gd name="T29" fmla="*/ 22 h 25"/>
                            <a:gd name="T30" fmla="*/ 25 w 25"/>
                            <a:gd name="T31" fmla="*/ 17 h 25"/>
                            <a:gd name="T32" fmla="*/ 25 w 25"/>
                            <a:gd name="T33" fmla="*/ 12 h 25"/>
                            <a:gd name="T34" fmla="*/ 25 w 25"/>
                            <a:gd name="T35" fmla="*/ 12 h 25"/>
                            <a:gd name="T36" fmla="*/ 25 w 25"/>
                            <a:gd name="T37" fmla="*/ 17 h 25"/>
                            <a:gd name="T38" fmla="*/ 22 w 25"/>
                            <a:gd name="T39" fmla="*/ 20 h 25"/>
                            <a:gd name="T40" fmla="*/ 17 w 25"/>
                            <a:gd name="T41" fmla="*/ 22 h 25"/>
                            <a:gd name="T42" fmla="*/ 12 w 25"/>
                            <a:gd name="T43" fmla="*/ 22 h 25"/>
                            <a:gd name="T44" fmla="*/ 10 w 25"/>
                            <a:gd name="T45" fmla="*/ 22 h 25"/>
                            <a:gd name="T46" fmla="*/ 5 w 25"/>
                            <a:gd name="T47" fmla="*/ 20 h 25"/>
                            <a:gd name="T48" fmla="*/ 2 w 25"/>
                            <a:gd name="T49" fmla="*/ 17 h 25"/>
                            <a:gd name="T50" fmla="*/ 2 w 25"/>
                            <a:gd name="T51" fmla="*/ 12 h 25"/>
                            <a:gd name="T52" fmla="*/ 2 w 25"/>
                            <a:gd name="T53" fmla="*/ 7 h 25"/>
                            <a:gd name="T54" fmla="*/ 5 w 25"/>
                            <a:gd name="T55" fmla="*/ 5 h 25"/>
                            <a:gd name="T56" fmla="*/ 10 w 25"/>
                            <a:gd name="T57" fmla="*/ 2 h 25"/>
                            <a:gd name="T58" fmla="*/ 12 w 25"/>
                            <a:gd name="T59" fmla="*/ 0 h 25"/>
                            <a:gd name="T60" fmla="*/ 17 w 25"/>
                            <a:gd name="T61" fmla="*/ 2 h 25"/>
                            <a:gd name="T62" fmla="*/ 22 w 25"/>
                            <a:gd name="T63" fmla="*/ 5 h 25"/>
                            <a:gd name="T64" fmla="*/ 25 w 25"/>
                            <a:gd name="T65" fmla="*/ 7 h 25"/>
                            <a:gd name="T66" fmla="*/ 25 w 25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2" y="7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5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2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E0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3" name="Freeform 2315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5875"/>
                        </a:xfrm>
                        <a:custGeom>
                          <a:avLst/>
                          <a:gdLst>
                            <a:gd name="T0" fmla="*/ 23 w 23"/>
                            <a:gd name="T1" fmla="*/ 12 h 25"/>
                            <a:gd name="T2" fmla="*/ 23 w 23"/>
                            <a:gd name="T3" fmla="*/ 7 h 25"/>
                            <a:gd name="T4" fmla="*/ 20 w 23"/>
                            <a:gd name="T5" fmla="*/ 5 h 25"/>
                            <a:gd name="T6" fmla="*/ 15 w 23"/>
                            <a:gd name="T7" fmla="*/ 2 h 25"/>
                            <a:gd name="T8" fmla="*/ 10 w 23"/>
                            <a:gd name="T9" fmla="*/ 0 h 25"/>
                            <a:gd name="T10" fmla="*/ 8 w 23"/>
                            <a:gd name="T11" fmla="*/ 2 h 25"/>
                            <a:gd name="T12" fmla="*/ 3 w 23"/>
                            <a:gd name="T13" fmla="*/ 5 h 25"/>
                            <a:gd name="T14" fmla="*/ 0 w 23"/>
                            <a:gd name="T15" fmla="*/ 7 h 25"/>
                            <a:gd name="T16" fmla="*/ 0 w 23"/>
                            <a:gd name="T17" fmla="*/ 12 h 25"/>
                            <a:gd name="T18" fmla="*/ 0 w 23"/>
                            <a:gd name="T19" fmla="*/ 17 h 25"/>
                            <a:gd name="T20" fmla="*/ 3 w 23"/>
                            <a:gd name="T21" fmla="*/ 20 h 25"/>
                            <a:gd name="T22" fmla="*/ 8 w 23"/>
                            <a:gd name="T23" fmla="*/ 22 h 25"/>
                            <a:gd name="T24" fmla="*/ 10 w 23"/>
                            <a:gd name="T25" fmla="*/ 25 h 25"/>
                            <a:gd name="T26" fmla="*/ 15 w 23"/>
                            <a:gd name="T27" fmla="*/ 22 h 25"/>
                            <a:gd name="T28" fmla="*/ 20 w 23"/>
                            <a:gd name="T29" fmla="*/ 20 h 25"/>
                            <a:gd name="T30" fmla="*/ 23 w 23"/>
                            <a:gd name="T31" fmla="*/ 17 h 25"/>
                            <a:gd name="T32" fmla="*/ 23 w 23"/>
                            <a:gd name="T33" fmla="*/ 12 h 25"/>
                            <a:gd name="T34" fmla="*/ 23 w 23"/>
                            <a:gd name="T35" fmla="*/ 12 h 25"/>
                            <a:gd name="T36" fmla="*/ 20 w 23"/>
                            <a:gd name="T37" fmla="*/ 17 h 25"/>
                            <a:gd name="T38" fmla="*/ 18 w 23"/>
                            <a:gd name="T39" fmla="*/ 20 h 25"/>
                            <a:gd name="T40" fmla="*/ 15 w 23"/>
                            <a:gd name="T41" fmla="*/ 22 h 25"/>
                            <a:gd name="T42" fmla="*/ 10 w 23"/>
                            <a:gd name="T43" fmla="*/ 22 h 25"/>
                            <a:gd name="T44" fmla="*/ 8 w 23"/>
                            <a:gd name="T45" fmla="*/ 22 h 25"/>
                            <a:gd name="T46" fmla="*/ 3 w 23"/>
                            <a:gd name="T47" fmla="*/ 20 h 25"/>
                            <a:gd name="T48" fmla="*/ 3 w 23"/>
                            <a:gd name="T49" fmla="*/ 17 h 25"/>
                            <a:gd name="T50" fmla="*/ 0 w 23"/>
                            <a:gd name="T51" fmla="*/ 12 h 25"/>
                            <a:gd name="T52" fmla="*/ 3 w 23"/>
                            <a:gd name="T53" fmla="*/ 7 h 25"/>
                            <a:gd name="T54" fmla="*/ 3 w 23"/>
                            <a:gd name="T55" fmla="*/ 5 h 25"/>
                            <a:gd name="T56" fmla="*/ 8 w 23"/>
                            <a:gd name="T57" fmla="*/ 2 h 25"/>
                            <a:gd name="T58" fmla="*/ 10 w 23"/>
                            <a:gd name="T59" fmla="*/ 2 h 25"/>
                            <a:gd name="T60" fmla="*/ 15 w 23"/>
                            <a:gd name="T61" fmla="*/ 2 h 25"/>
                            <a:gd name="T62" fmla="*/ 18 w 23"/>
                            <a:gd name="T63" fmla="*/ 5 h 25"/>
                            <a:gd name="T64" fmla="*/ 20 w 23"/>
                            <a:gd name="T65" fmla="*/ 7 h 25"/>
                            <a:gd name="T66" fmla="*/ 23 w 23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5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5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3" y="12"/>
                              </a:moveTo>
                              <a:lnTo>
                                <a:pt x="20" y="17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3" y="20"/>
                              </a:lnTo>
                              <a:lnTo>
                                <a:pt x="3" y="17"/>
                              </a:lnTo>
                              <a:lnTo>
                                <a:pt x="0" y="12"/>
                              </a:lnTo>
                              <a:lnTo>
                                <a:pt x="3" y="7"/>
                              </a:lnTo>
                              <a:lnTo>
                                <a:pt x="3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3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1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4" name="Freeform 2316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3970"/>
                        </a:xfrm>
                        <a:custGeom>
                          <a:avLst/>
                          <a:gdLst>
                            <a:gd name="T0" fmla="*/ 23 w 23"/>
                            <a:gd name="T1" fmla="*/ 12 h 22"/>
                            <a:gd name="T2" fmla="*/ 23 w 23"/>
                            <a:gd name="T3" fmla="*/ 7 h 22"/>
                            <a:gd name="T4" fmla="*/ 20 w 23"/>
                            <a:gd name="T5" fmla="*/ 5 h 22"/>
                            <a:gd name="T6" fmla="*/ 15 w 23"/>
                            <a:gd name="T7" fmla="*/ 2 h 22"/>
                            <a:gd name="T8" fmla="*/ 10 w 23"/>
                            <a:gd name="T9" fmla="*/ 0 h 22"/>
                            <a:gd name="T10" fmla="*/ 8 w 23"/>
                            <a:gd name="T11" fmla="*/ 2 h 22"/>
                            <a:gd name="T12" fmla="*/ 3 w 23"/>
                            <a:gd name="T13" fmla="*/ 5 h 22"/>
                            <a:gd name="T14" fmla="*/ 0 w 23"/>
                            <a:gd name="T15" fmla="*/ 7 h 22"/>
                            <a:gd name="T16" fmla="*/ 0 w 23"/>
                            <a:gd name="T17" fmla="*/ 12 h 22"/>
                            <a:gd name="T18" fmla="*/ 0 w 23"/>
                            <a:gd name="T19" fmla="*/ 17 h 22"/>
                            <a:gd name="T20" fmla="*/ 3 w 23"/>
                            <a:gd name="T21" fmla="*/ 20 h 22"/>
                            <a:gd name="T22" fmla="*/ 8 w 23"/>
                            <a:gd name="T23" fmla="*/ 22 h 22"/>
                            <a:gd name="T24" fmla="*/ 10 w 23"/>
                            <a:gd name="T25" fmla="*/ 22 h 22"/>
                            <a:gd name="T26" fmla="*/ 15 w 23"/>
                            <a:gd name="T27" fmla="*/ 22 h 22"/>
                            <a:gd name="T28" fmla="*/ 20 w 23"/>
                            <a:gd name="T29" fmla="*/ 20 h 22"/>
                            <a:gd name="T30" fmla="*/ 23 w 23"/>
                            <a:gd name="T31" fmla="*/ 17 h 22"/>
                            <a:gd name="T32" fmla="*/ 23 w 23"/>
                            <a:gd name="T33" fmla="*/ 12 h 22"/>
                            <a:gd name="T34" fmla="*/ 20 w 23"/>
                            <a:gd name="T35" fmla="*/ 12 h 22"/>
                            <a:gd name="T36" fmla="*/ 20 w 23"/>
                            <a:gd name="T37" fmla="*/ 15 h 22"/>
                            <a:gd name="T38" fmla="*/ 18 w 23"/>
                            <a:gd name="T39" fmla="*/ 20 h 22"/>
                            <a:gd name="T40" fmla="*/ 15 w 23"/>
                            <a:gd name="T41" fmla="*/ 22 h 22"/>
                            <a:gd name="T42" fmla="*/ 10 w 23"/>
                            <a:gd name="T43" fmla="*/ 22 h 22"/>
                            <a:gd name="T44" fmla="*/ 8 w 23"/>
                            <a:gd name="T45" fmla="*/ 22 h 22"/>
                            <a:gd name="T46" fmla="*/ 5 w 23"/>
                            <a:gd name="T47" fmla="*/ 20 h 22"/>
                            <a:gd name="T48" fmla="*/ 3 w 23"/>
                            <a:gd name="T49" fmla="*/ 15 h 22"/>
                            <a:gd name="T50" fmla="*/ 3 w 23"/>
                            <a:gd name="T51" fmla="*/ 12 h 22"/>
                            <a:gd name="T52" fmla="*/ 3 w 23"/>
                            <a:gd name="T53" fmla="*/ 7 h 22"/>
                            <a:gd name="T54" fmla="*/ 5 w 23"/>
                            <a:gd name="T55" fmla="*/ 5 h 22"/>
                            <a:gd name="T56" fmla="*/ 8 w 23"/>
                            <a:gd name="T57" fmla="*/ 2 h 22"/>
                            <a:gd name="T58" fmla="*/ 10 w 23"/>
                            <a:gd name="T59" fmla="*/ 2 h 22"/>
                            <a:gd name="T60" fmla="*/ 15 w 23"/>
                            <a:gd name="T61" fmla="*/ 2 h 22"/>
                            <a:gd name="T62" fmla="*/ 18 w 23"/>
                            <a:gd name="T63" fmla="*/ 5 h 22"/>
                            <a:gd name="T64" fmla="*/ 20 w 23"/>
                            <a:gd name="T65" fmla="*/ 7 h 22"/>
                            <a:gd name="T66" fmla="*/ 20 w 23"/>
                            <a:gd name="T67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2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2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0" y="12"/>
                              </a:moveTo>
                              <a:lnTo>
                                <a:pt x="20" y="15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3" y="15"/>
                              </a:lnTo>
                              <a:lnTo>
                                <a:pt x="3" y="12"/>
                              </a:lnTo>
                              <a:lnTo>
                                <a:pt x="3" y="7"/>
                              </a:lnTo>
                              <a:lnTo>
                                <a:pt x="5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E3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5" name="Freeform 2317"/>
                      <wps:cNvSpPr>
                        <a:spLocks noEditPoints="1"/>
                      </wps:cNvSpPr>
                      <wps:spPr bwMode="auto">
                        <a:xfrm>
                          <a:off x="384810" y="461010"/>
                          <a:ext cx="14605" cy="12700"/>
                        </a:xfrm>
                        <a:custGeom>
                          <a:avLst/>
                          <a:gdLst>
                            <a:gd name="T0" fmla="*/ 23 w 23"/>
                            <a:gd name="T1" fmla="*/ 10 h 20"/>
                            <a:gd name="T2" fmla="*/ 20 w 23"/>
                            <a:gd name="T3" fmla="*/ 5 h 20"/>
                            <a:gd name="T4" fmla="*/ 18 w 23"/>
                            <a:gd name="T5" fmla="*/ 3 h 20"/>
                            <a:gd name="T6" fmla="*/ 15 w 23"/>
                            <a:gd name="T7" fmla="*/ 0 h 20"/>
                            <a:gd name="T8" fmla="*/ 10 w 23"/>
                            <a:gd name="T9" fmla="*/ 0 h 20"/>
                            <a:gd name="T10" fmla="*/ 8 w 23"/>
                            <a:gd name="T11" fmla="*/ 0 h 20"/>
                            <a:gd name="T12" fmla="*/ 3 w 23"/>
                            <a:gd name="T13" fmla="*/ 3 h 20"/>
                            <a:gd name="T14" fmla="*/ 3 w 23"/>
                            <a:gd name="T15" fmla="*/ 5 h 20"/>
                            <a:gd name="T16" fmla="*/ 0 w 23"/>
                            <a:gd name="T17" fmla="*/ 10 h 20"/>
                            <a:gd name="T18" fmla="*/ 3 w 23"/>
                            <a:gd name="T19" fmla="*/ 15 h 20"/>
                            <a:gd name="T20" fmla="*/ 3 w 23"/>
                            <a:gd name="T21" fmla="*/ 18 h 20"/>
                            <a:gd name="T22" fmla="*/ 8 w 23"/>
                            <a:gd name="T23" fmla="*/ 20 h 20"/>
                            <a:gd name="T24" fmla="*/ 10 w 23"/>
                            <a:gd name="T25" fmla="*/ 20 h 20"/>
                            <a:gd name="T26" fmla="*/ 15 w 23"/>
                            <a:gd name="T27" fmla="*/ 20 h 20"/>
                            <a:gd name="T28" fmla="*/ 18 w 23"/>
                            <a:gd name="T29" fmla="*/ 18 h 20"/>
                            <a:gd name="T30" fmla="*/ 20 w 23"/>
                            <a:gd name="T31" fmla="*/ 15 h 20"/>
                            <a:gd name="T32" fmla="*/ 23 w 23"/>
                            <a:gd name="T33" fmla="*/ 10 h 20"/>
                            <a:gd name="T34" fmla="*/ 20 w 23"/>
                            <a:gd name="T35" fmla="*/ 10 h 20"/>
                            <a:gd name="T36" fmla="*/ 20 w 23"/>
                            <a:gd name="T37" fmla="*/ 13 h 20"/>
                            <a:gd name="T38" fmla="*/ 18 w 23"/>
                            <a:gd name="T39" fmla="*/ 18 h 20"/>
                            <a:gd name="T40" fmla="*/ 15 w 23"/>
                            <a:gd name="T41" fmla="*/ 18 h 20"/>
                            <a:gd name="T42" fmla="*/ 10 w 23"/>
                            <a:gd name="T43" fmla="*/ 20 h 20"/>
                            <a:gd name="T44" fmla="*/ 8 w 23"/>
                            <a:gd name="T45" fmla="*/ 18 h 20"/>
                            <a:gd name="T46" fmla="*/ 5 w 23"/>
                            <a:gd name="T47" fmla="*/ 18 h 20"/>
                            <a:gd name="T48" fmla="*/ 3 w 23"/>
                            <a:gd name="T49" fmla="*/ 13 h 20"/>
                            <a:gd name="T50" fmla="*/ 3 w 23"/>
                            <a:gd name="T51" fmla="*/ 10 h 20"/>
                            <a:gd name="T52" fmla="*/ 3 w 23"/>
                            <a:gd name="T53" fmla="*/ 8 h 20"/>
                            <a:gd name="T54" fmla="*/ 5 w 23"/>
                            <a:gd name="T55" fmla="*/ 3 h 20"/>
                            <a:gd name="T56" fmla="*/ 8 w 23"/>
                            <a:gd name="T57" fmla="*/ 3 h 20"/>
                            <a:gd name="T58" fmla="*/ 10 w 23"/>
                            <a:gd name="T59" fmla="*/ 0 h 20"/>
                            <a:gd name="T60" fmla="*/ 15 w 23"/>
                            <a:gd name="T61" fmla="*/ 3 h 20"/>
                            <a:gd name="T62" fmla="*/ 18 w 23"/>
                            <a:gd name="T63" fmla="*/ 3 h 20"/>
                            <a:gd name="T64" fmla="*/ 20 w 23"/>
                            <a:gd name="T65" fmla="*/ 8 h 20"/>
                            <a:gd name="T66" fmla="*/ 20 w 23"/>
                            <a:gd name="T67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0">
                              <a:moveTo>
                                <a:pt x="23" y="10"/>
                              </a:moveTo>
                              <a:lnTo>
                                <a:pt x="20" y="5"/>
                              </a:lnTo>
                              <a:lnTo>
                                <a:pt x="18" y="3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3" y="5"/>
                              </a:lnTo>
                              <a:lnTo>
                                <a:pt x="0" y="10"/>
                              </a:lnTo>
                              <a:lnTo>
                                <a:pt x="3" y="15"/>
                              </a:lnTo>
                              <a:lnTo>
                                <a:pt x="3" y="18"/>
                              </a:lnTo>
                              <a:lnTo>
                                <a:pt x="8" y="20"/>
                              </a:lnTo>
                              <a:lnTo>
                                <a:pt x="10" y="20"/>
                              </a:lnTo>
                              <a:lnTo>
                                <a:pt x="15" y="20"/>
                              </a:lnTo>
                              <a:lnTo>
                                <a:pt x="18" y="18"/>
                              </a:lnTo>
                              <a:lnTo>
                                <a:pt x="20" y="15"/>
                              </a:lnTo>
                              <a:lnTo>
                                <a:pt x="23" y="10"/>
                              </a:lnTo>
                              <a:close/>
                              <a:moveTo>
                                <a:pt x="20" y="10"/>
                              </a:moveTo>
                              <a:lnTo>
                                <a:pt x="20" y="13"/>
                              </a:lnTo>
                              <a:lnTo>
                                <a:pt x="18" y="18"/>
                              </a:lnTo>
                              <a:lnTo>
                                <a:pt x="15" y="18"/>
                              </a:lnTo>
                              <a:lnTo>
                                <a:pt x="10" y="20"/>
                              </a:lnTo>
                              <a:lnTo>
                                <a:pt x="8" y="18"/>
                              </a:lnTo>
                              <a:lnTo>
                                <a:pt x="5" y="18"/>
                              </a:lnTo>
                              <a:lnTo>
                                <a:pt x="3" y="13"/>
                              </a:lnTo>
                              <a:lnTo>
                                <a:pt x="3" y="10"/>
                              </a:lnTo>
                              <a:lnTo>
                                <a:pt x="3" y="8"/>
                              </a:lnTo>
                              <a:lnTo>
                                <a:pt x="5" y="3"/>
                              </a:lnTo>
                              <a:lnTo>
                                <a:pt x="8" y="3"/>
                              </a:lnTo>
                              <a:lnTo>
                                <a:pt x="10" y="0"/>
                              </a:lnTo>
                              <a:lnTo>
                                <a:pt x="15" y="3"/>
                              </a:lnTo>
                              <a:lnTo>
                                <a:pt x="18" y="3"/>
                              </a:lnTo>
                              <a:lnTo>
                                <a:pt x="20" y="8"/>
                              </a:lnTo>
                              <a:lnTo>
                                <a:pt x="2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4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6" name="Freeform 2318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5 h 20"/>
                            <a:gd name="T4" fmla="*/ 15 w 17"/>
                            <a:gd name="T5" fmla="*/ 3 h 20"/>
                            <a:gd name="T6" fmla="*/ 12 w 17"/>
                            <a:gd name="T7" fmla="*/ 0 h 20"/>
                            <a:gd name="T8" fmla="*/ 7 w 17"/>
                            <a:gd name="T9" fmla="*/ 0 h 20"/>
                            <a:gd name="T10" fmla="*/ 5 w 17"/>
                            <a:gd name="T11" fmla="*/ 0 h 20"/>
                            <a:gd name="T12" fmla="*/ 2 w 17"/>
                            <a:gd name="T13" fmla="*/ 3 h 20"/>
                            <a:gd name="T14" fmla="*/ 0 w 17"/>
                            <a:gd name="T15" fmla="*/ 5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20 h 20"/>
                            <a:gd name="T24" fmla="*/ 7 w 17"/>
                            <a:gd name="T25" fmla="*/ 20 h 20"/>
                            <a:gd name="T26" fmla="*/ 12 w 17"/>
                            <a:gd name="T27" fmla="*/ 20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7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7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5"/>
                              </a:lnTo>
                              <a:lnTo>
                                <a:pt x="15" y="3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2" y="3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20"/>
                              </a:lnTo>
                              <a:lnTo>
                                <a:pt x="7" y="20"/>
                              </a:lnTo>
                              <a:lnTo>
                                <a:pt x="12" y="20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7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7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E6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7" name="Freeform 2319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8 h 20"/>
                            <a:gd name="T4" fmla="*/ 15 w 17"/>
                            <a:gd name="T5" fmla="*/ 3 h 20"/>
                            <a:gd name="T6" fmla="*/ 12 w 17"/>
                            <a:gd name="T7" fmla="*/ 3 h 20"/>
                            <a:gd name="T8" fmla="*/ 7 w 17"/>
                            <a:gd name="T9" fmla="*/ 0 h 20"/>
                            <a:gd name="T10" fmla="*/ 5 w 17"/>
                            <a:gd name="T11" fmla="*/ 3 h 20"/>
                            <a:gd name="T12" fmla="*/ 2 w 17"/>
                            <a:gd name="T13" fmla="*/ 3 h 20"/>
                            <a:gd name="T14" fmla="*/ 0 w 17"/>
                            <a:gd name="T15" fmla="*/ 8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18 h 20"/>
                            <a:gd name="T24" fmla="*/ 7 w 17"/>
                            <a:gd name="T25" fmla="*/ 20 h 20"/>
                            <a:gd name="T26" fmla="*/ 12 w 17"/>
                            <a:gd name="T27" fmla="*/ 18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5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5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8"/>
                              </a:lnTo>
                              <a:lnTo>
                                <a:pt x="15" y="3"/>
                              </a:lnTo>
                              <a:lnTo>
                                <a:pt x="12" y="3"/>
                              </a:lnTo>
                              <a:lnTo>
                                <a:pt x="7" y="0"/>
                              </a:lnTo>
                              <a:lnTo>
                                <a:pt x="5" y="3"/>
                              </a:lnTo>
                              <a:lnTo>
                                <a:pt x="2" y="3"/>
                              </a:lnTo>
                              <a:lnTo>
                                <a:pt x="0" y="8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18"/>
                              </a:lnTo>
                              <a:lnTo>
                                <a:pt x="7" y="20"/>
                              </a:lnTo>
                              <a:lnTo>
                                <a:pt x="12" y="18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E8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8" name="Freeform 2320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10795" cy="9525"/>
                        </a:xfrm>
                        <a:custGeom>
                          <a:avLst/>
                          <a:gdLst>
                            <a:gd name="T0" fmla="*/ 17 w 17"/>
                            <a:gd name="T1" fmla="*/ 7 h 15"/>
                            <a:gd name="T2" fmla="*/ 15 w 17"/>
                            <a:gd name="T3" fmla="*/ 2 h 15"/>
                            <a:gd name="T4" fmla="*/ 7 w 17"/>
                            <a:gd name="T5" fmla="*/ 0 h 15"/>
                            <a:gd name="T6" fmla="*/ 2 w 17"/>
                            <a:gd name="T7" fmla="*/ 2 h 15"/>
                            <a:gd name="T8" fmla="*/ 0 w 17"/>
                            <a:gd name="T9" fmla="*/ 7 h 15"/>
                            <a:gd name="T10" fmla="*/ 2 w 17"/>
                            <a:gd name="T11" fmla="*/ 12 h 15"/>
                            <a:gd name="T12" fmla="*/ 7 w 17"/>
                            <a:gd name="T13" fmla="*/ 15 h 15"/>
                            <a:gd name="T14" fmla="*/ 15 w 17"/>
                            <a:gd name="T15" fmla="*/ 12 h 15"/>
                            <a:gd name="T16" fmla="*/ 17 w 17"/>
                            <a:gd name="T17" fmla="*/ 7 h 15"/>
                            <a:gd name="T18" fmla="*/ 15 w 17"/>
                            <a:gd name="T19" fmla="*/ 7 h 15"/>
                            <a:gd name="T20" fmla="*/ 12 w 17"/>
                            <a:gd name="T21" fmla="*/ 12 h 15"/>
                            <a:gd name="T22" fmla="*/ 7 w 17"/>
                            <a:gd name="T23" fmla="*/ 15 h 15"/>
                            <a:gd name="T24" fmla="*/ 2 w 17"/>
                            <a:gd name="T25" fmla="*/ 12 h 15"/>
                            <a:gd name="T26" fmla="*/ 2 w 17"/>
                            <a:gd name="T27" fmla="*/ 7 h 15"/>
                            <a:gd name="T28" fmla="*/ 2 w 17"/>
                            <a:gd name="T29" fmla="*/ 2 h 15"/>
                            <a:gd name="T30" fmla="*/ 7 w 17"/>
                            <a:gd name="T31" fmla="*/ 0 h 15"/>
                            <a:gd name="T32" fmla="*/ 12 w 17"/>
                            <a:gd name="T33" fmla="*/ 2 h 15"/>
                            <a:gd name="T34" fmla="*/ 15 w 17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7" h="15">
                              <a:moveTo>
                                <a:pt x="17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7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5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2" y="2"/>
                              </a:lnTo>
                              <a:lnTo>
                                <a:pt x="7" y="0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A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9" name="Freeform 2321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7 h 15"/>
                            <a:gd name="T2" fmla="*/ 15 w 15"/>
                            <a:gd name="T3" fmla="*/ 2 h 15"/>
                            <a:gd name="T4" fmla="*/ 7 w 15"/>
                            <a:gd name="T5" fmla="*/ 0 h 15"/>
                            <a:gd name="T6" fmla="*/ 2 w 15"/>
                            <a:gd name="T7" fmla="*/ 2 h 15"/>
                            <a:gd name="T8" fmla="*/ 0 w 15"/>
                            <a:gd name="T9" fmla="*/ 7 h 15"/>
                            <a:gd name="T10" fmla="*/ 2 w 15"/>
                            <a:gd name="T11" fmla="*/ 12 h 15"/>
                            <a:gd name="T12" fmla="*/ 7 w 15"/>
                            <a:gd name="T13" fmla="*/ 15 h 15"/>
                            <a:gd name="T14" fmla="*/ 15 w 15"/>
                            <a:gd name="T15" fmla="*/ 12 h 15"/>
                            <a:gd name="T16" fmla="*/ 15 w 15"/>
                            <a:gd name="T17" fmla="*/ 7 h 15"/>
                            <a:gd name="T18" fmla="*/ 15 w 15"/>
                            <a:gd name="T19" fmla="*/ 7 h 15"/>
                            <a:gd name="T20" fmla="*/ 12 w 15"/>
                            <a:gd name="T21" fmla="*/ 12 h 15"/>
                            <a:gd name="T22" fmla="*/ 7 w 15"/>
                            <a:gd name="T23" fmla="*/ 12 h 15"/>
                            <a:gd name="T24" fmla="*/ 5 w 15"/>
                            <a:gd name="T25" fmla="*/ 12 h 15"/>
                            <a:gd name="T26" fmla="*/ 2 w 15"/>
                            <a:gd name="T27" fmla="*/ 7 h 15"/>
                            <a:gd name="T28" fmla="*/ 5 w 15"/>
                            <a:gd name="T29" fmla="*/ 2 h 15"/>
                            <a:gd name="T30" fmla="*/ 7 w 15"/>
                            <a:gd name="T31" fmla="*/ 2 h 15"/>
                            <a:gd name="T32" fmla="*/ 12 w 15"/>
                            <a:gd name="T33" fmla="*/ 2 h 15"/>
                            <a:gd name="T34" fmla="*/ 15 w 15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2"/>
                              </a:lnTo>
                              <a:lnTo>
                                <a:pt x="5" y="12"/>
                              </a:lnTo>
                              <a:lnTo>
                                <a:pt x="2" y="7"/>
                              </a:lnTo>
                              <a:lnTo>
                                <a:pt x="5" y="2"/>
                              </a:lnTo>
                              <a:lnTo>
                                <a:pt x="7" y="2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B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0" name="Freeform 2322"/>
                      <wps:cNvSpPr>
                        <a:spLocks noEditPoints="1"/>
                      </wps:cNvSpPr>
                      <wps:spPr bwMode="auto">
                        <a:xfrm>
                          <a:off x="387985" y="462915"/>
                          <a:ext cx="8255" cy="9525"/>
                        </a:xfrm>
                        <a:custGeom>
                          <a:avLst/>
                          <a:gdLst>
                            <a:gd name="T0" fmla="*/ 13 w 13"/>
                            <a:gd name="T1" fmla="*/ 7 h 15"/>
                            <a:gd name="T2" fmla="*/ 10 w 13"/>
                            <a:gd name="T3" fmla="*/ 2 h 15"/>
                            <a:gd name="T4" fmla="*/ 5 w 13"/>
                            <a:gd name="T5" fmla="*/ 0 h 15"/>
                            <a:gd name="T6" fmla="*/ 0 w 13"/>
                            <a:gd name="T7" fmla="*/ 2 h 15"/>
                            <a:gd name="T8" fmla="*/ 0 w 13"/>
                            <a:gd name="T9" fmla="*/ 7 h 15"/>
                            <a:gd name="T10" fmla="*/ 0 w 13"/>
                            <a:gd name="T11" fmla="*/ 12 h 15"/>
                            <a:gd name="T12" fmla="*/ 5 w 13"/>
                            <a:gd name="T13" fmla="*/ 15 h 15"/>
                            <a:gd name="T14" fmla="*/ 10 w 13"/>
                            <a:gd name="T15" fmla="*/ 12 h 15"/>
                            <a:gd name="T16" fmla="*/ 13 w 13"/>
                            <a:gd name="T17" fmla="*/ 7 h 15"/>
                            <a:gd name="T18" fmla="*/ 10 w 13"/>
                            <a:gd name="T19" fmla="*/ 7 h 15"/>
                            <a:gd name="T20" fmla="*/ 10 w 13"/>
                            <a:gd name="T21" fmla="*/ 10 h 15"/>
                            <a:gd name="T22" fmla="*/ 5 w 13"/>
                            <a:gd name="T23" fmla="*/ 12 h 15"/>
                            <a:gd name="T24" fmla="*/ 3 w 13"/>
                            <a:gd name="T25" fmla="*/ 10 h 15"/>
                            <a:gd name="T26" fmla="*/ 0 w 13"/>
                            <a:gd name="T27" fmla="*/ 7 h 15"/>
                            <a:gd name="T28" fmla="*/ 3 w 13"/>
                            <a:gd name="T29" fmla="*/ 5 h 15"/>
                            <a:gd name="T30" fmla="*/ 5 w 13"/>
                            <a:gd name="T31" fmla="*/ 2 h 15"/>
                            <a:gd name="T32" fmla="*/ 10 w 13"/>
                            <a:gd name="T33" fmla="*/ 5 h 15"/>
                            <a:gd name="T34" fmla="*/ 10 w 13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5">
                              <a:moveTo>
                                <a:pt x="13" y="7"/>
                              </a:moveTo>
                              <a:lnTo>
                                <a:pt x="10" y="2"/>
                              </a:lnTo>
                              <a:lnTo>
                                <a:pt x="5" y="0"/>
                              </a:lnTo>
                              <a:lnTo>
                                <a:pt x="0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5" y="15"/>
                              </a:lnTo>
                              <a:lnTo>
                                <a:pt x="10" y="12"/>
                              </a:lnTo>
                              <a:lnTo>
                                <a:pt x="13" y="7"/>
                              </a:lnTo>
                              <a:close/>
                              <a:moveTo>
                                <a:pt x="10" y="7"/>
                              </a:moveTo>
                              <a:lnTo>
                                <a:pt x="10" y="10"/>
                              </a:lnTo>
                              <a:lnTo>
                                <a:pt x="5" y="12"/>
                              </a:lnTo>
                              <a:lnTo>
                                <a:pt x="3" y="10"/>
                              </a:lnTo>
                              <a:lnTo>
                                <a:pt x="0" y="7"/>
                              </a:lnTo>
                              <a:lnTo>
                                <a:pt x="3" y="5"/>
                              </a:lnTo>
                              <a:lnTo>
                                <a:pt x="5" y="2"/>
                              </a:lnTo>
                              <a:lnTo>
                                <a:pt x="10" y="5"/>
                              </a:lnTo>
                              <a:lnTo>
                                <a:pt x="1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E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1" name="Freeform 2323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8255" cy="6350"/>
                        </a:xfrm>
                        <a:custGeom>
                          <a:avLst/>
                          <a:gdLst>
                            <a:gd name="T0" fmla="*/ 13 w 13"/>
                            <a:gd name="T1" fmla="*/ 5 h 10"/>
                            <a:gd name="T2" fmla="*/ 10 w 13"/>
                            <a:gd name="T3" fmla="*/ 0 h 10"/>
                            <a:gd name="T4" fmla="*/ 5 w 13"/>
                            <a:gd name="T5" fmla="*/ 0 h 10"/>
                            <a:gd name="T6" fmla="*/ 3 w 13"/>
                            <a:gd name="T7" fmla="*/ 0 h 10"/>
                            <a:gd name="T8" fmla="*/ 0 w 13"/>
                            <a:gd name="T9" fmla="*/ 5 h 10"/>
                            <a:gd name="T10" fmla="*/ 3 w 13"/>
                            <a:gd name="T11" fmla="*/ 10 h 10"/>
                            <a:gd name="T12" fmla="*/ 5 w 13"/>
                            <a:gd name="T13" fmla="*/ 10 h 10"/>
                            <a:gd name="T14" fmla="*/ 10 w 13"/>
                            <a:gd name="T15" fmla="*/ 10 h 10"/>
                            <a:gd name="T16" fmla="*/ 13 w 13"/>
                            <a:gd name="T17" fmla="*/ 5 h 10"/>
                            <a:gd name="T18" fmla="*/ 10 w 13"/>
                            <a:gd name="T19" fmla="*/ 5 h 10"/>
                            <a:gd name="T20" fmla="*/ 10 w 13"/>
                            <a:gd name="T21" fmla="*/ 8 h 10"/>
                            <a:gd name="T22" fmla="*/ 5 w 13"/>
                            <a:gd name="T23" fmla="*/ 10 h 10"/>
                            <a:gd name="T24" fmla="*/ 3 w 13"/>
                            <a:gd name="T25" fmla="*/ 8 h 10"/>
                            <a:gd name="T26" fmla="*/ 3 w 13"/>
                            <a:gd name="T27" fmla="*/ 5 h 10"/>
                            <a:gd name="T28" fmla="*/ 3 w 13"/>
                            <a:gd name="T29" fmla="*/ 3 h 10"/>
                            <a:gd name="T30" fmla="*/ 5 w 13"/>
                            <a:gd name="T31" fmla="*/ 0 h 10"/>
                            <a:gd name="T32" fmla="*/ 10 w 13"/>
                            <a:gd name="T33" fmla="*/ 3 h 10"/>
                            <a:gd name="T34" fmla="*/ 10 w 13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0">
                              <a:moveTo>
                                <a:pt x="13" y="5"/>
                              </a:move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5"/>
                              </a:lnTo>
                              <a:lnTo>
                                <a:pt x="3" y="10"/>
                              </a:lnTo>
                              <a:lnTo>
                                <a:pt x="5" y="10"/>
                              </a:lnTo>
                              <a:lnTo>
                                <a:pt x="10" y="10"/>
                              </a:lnTo>
                              <a:lnTo>
                                <a:pt x="13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10" y="8"/>
                              </a:lnTo>
                              <a:lnTo>
                                <a:pt x="5" y="10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10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F0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2" name="Freeform 2324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10 w 10"/>
                            <a:gd name="T3" fmla="*/ 3 h 10"/>
                            <a:gd name="T4" fmla="*/ 5 w 10"/>
                            <a:gd name="T5" fmla="*/ 0 h 10"/>
                            <a:gd name="T6" fmla="*/ 3 w 10"/>
                            <a:gd name="T7" fmla="*/ 3 h 10"/>
                            <a:gd name="T8" fmla="*/ 0 w 10"/>
                            <a:gd name="T9" fmla="*/ 5 h 10"/>
                            <a:gd name="T10" fmla="*/ 3 w 10"/>
                            <a:gd name="T11" fmla="*/ 8 h 10"/>
                            <a:gd name="T12" fmla="*/ 5 w 10"/>
                            <a:gd name="T13" fmla="*/ 10 h 10"/>
                            <a:gd name="T14" fmla="*/ 10 w 10"/>
                            <a:gd name="T15" fmla="*/ 8 h 10"/>
                            <a:gd name="T16" fmla="*/ 10 w 10"/>
                            <a:gd name="T17" fmla="*/ 5 h 10"/>
                            <a:gd name="T18" fmla="*/ 10 w 10"/>
                            <a:gd name="T19" fmla="*/ 5 h 10"/>
                            <a:gd name="T20" fmla="*/ 8 w 10"/>
                            <a:gd name="T21" fmla="*/ 8 h 10"/>
                            <a:gd name="T22" fmla="*/ 5 w 10"/>
                            <a:gd name="T23" fmla="*/ 8 h 10"/>
                            <a:gd name="T24" fmla="*/ 3 w 10"/>
                            <a:gd name="T25" fmla="*/ 8 h 10"/>
                            <a:gd name="T26" fmla="*/ 3 w 10"/>
                            <a:gd name="T27" fmla="*/ 5 h 10"/>
                            <a:gd name="T28" fmla="*/ 3 w 10"/>
                            <a:gd name="T29" fmla="*/ 3 h 10"/>
                            <a:gd name="T30" fmla="*/ 5 w 10"/>
                            <a:gd name="T31" fmla="*/ 0 h 10"/>
                            <a:gd name="T32" fmla="*/ 8 w 10"/>
                            <a:gd name="T33" fmla="*/ 3 h 10"/>
                            <a:gd name="T34" fmla="*/ 10 w 10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10" y="3"/>
                              </a:lnTo>
                              <a:lnTo>
                                <a:pt x="5" y="0"/>
                              </a:lnTo>
                              <a:lnTo>
                                <a:pt x="3" y="3"/>
                              </a:lnTo>
                              <a:lnTo>
                                <a:pt x="0" y="5"/>
                              </a:lnTo>
                              <a:lnTo>
                                <a:pt x="3" y="8"/>
                              </a:lnTo>
                              <a:lnTo>
                                <a:pt x="5" y="10"/>
                              </a:lnTo>
                              <a:lnTo>
                                <a:pt x="10" y="8"/>
                              </a:lnTo>
                              <a:lnTo>
                                <a:pt x="10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8" y="8"/>
                              </a:lnTo>
                              <a:lnTo>
                                <a:pt x="5" y="8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8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2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3" name="Freeform 2325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6350"/>
                        </a:xfrm>
                        <a:custGeom>
                          <a:avLst/>
                          <a:gdLst>
                            <a:gd name="T0" fmla="*/ 7 w 7"/>
                            <a:gd name="T1" fmla="*/ 5 h 10"/>
                            <a:gd name="T2" fmla="*/ 7 w 7"/>
                            <a:gd name="T3" fmla="*/ 3 h 10"/>
                            <a:gd name="T4" fmla="*/ 2 w 7"/>
                            <a:gd name="T5" fmla="*/ 0 h 10"/>
                            <a:gd name="T6" fmla="*/ 0 w 7"/>
                            <a:gd name="T7" fmla="*/ 3 h 10"/>
                            <a:gd name="T8" fmla="*/ 0 w 7"/>
                            <a:gd name="T9" fmla="*/ 5 h 10"/>
                            <a:gd name="T10" fmla="*/ 0 w 7"/>
                            <a:gd name="T11" fmla="*/ 8 h 10"/>
                            <a:gd name="T12" fmla="*/ 2 w 7"/>
                            <a:gd name="T13" fmla="*/ 10 h 10"/>
                            <a:gd name="T14" fmla="*/ 7 w 7"/>
                            <a:gd name="T15" fmla="*/ 8 h 10"/>
                            <a:gd name="T16" fmla="*/ 7 w 7"/>
                            <a:gd name="T17" fmla="*/ 5 h 10"/>
                            <a:gd name="T18" fmla="*/ 7 w 7"/>
                            <a:gd name="T19" fmla="*/ 5 h 10"/>
                            <a:gd name="T20" fmla="*/ 5 w 7"/>
                            <a:gd name="T21" fmla="*/ 8 h 10"/>
                            <a:gd name="T22" fmla="*/ 2 w 7"/>
                            <a:gd name="T23" fmla="*/ 8 h 10"/>
                            <a:gd name="T24" fmla="*/ 2 w 7"/>
                            <a:gd name="T25" fmla="*/ 8 h 10"/>
                            <a:gd name="T26" fmla="*/ 0 w 7"/>
                            <a:gd name="T27" fmla="*/ 5 h 10"/>
                            <a:gd name="T28" fmla="*/ 2 w 7"/>
                            <a:gd name="T29" fmla="*/ 3 h 10"/>
                            <a:gd name="T30" fmla="*/ 2 w 7"/>
                            <a:gd name="T31" fmla="*/ 3 h 10"/>
                            <a:gd name="T32" fmla="*/ 5 w 7"/>
                            <a:gd name="T33" fmla="*/ 3 h 10"/>
                            <a:gd name="T34" fmla="*/ 7 w 7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10">
                              <a:moveTo>
                                <a:pt x="7" y="5"/>
                              </a:moveTo>
                              <a:lnTo>
                                <a:pt x="7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10"/>
                              </a:lnTo>
                              <a:lnTo>
                                <a:pt x="7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7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0" y="5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4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4" name="Freeform 2326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5080"/>
                        </a:xfrm>
                        <a:custGeom>
                          <a:avLst/>
                          <a:gdLst>
                            <a:gd name="T0" fmla="*/ 7 w 7"/>
                            <a:gd name="T1" fmla="*/ 5 h 8"/>
                            <a:gd name="T2" fmla="*/ 5 w 7"/>
                            <a:gd name="T3" fmla="*/ 3 h 8"/>
                            <a:gd name="T4" fmla="*/ 2 w 7"/>
                            <a:gd name="T5" fmla="*/ 0 h 8"/>
                            <a:gd name="T6" fmla="*/ 0 w 7"/>
                            <a:gd name="T7" fmla="*/ 3 h 8"/>
                            <a:gd name="T8" fmla="*/ 0 w 7"/>
                            <a:gd name="T9" fmla="*/ 5 h 8"/>
                            <a:gd name="T10" fmla="*/ 0 w 7"/>
                            <a:gd name="T11" fmla="*/ 8 h 8"/>
                            <a:gd name="T12" fmla="*/ 2 w 7"/>
                            <a:gd name="T13" fmla="*/ 8 h 8"/>
                            <a:gd name="T14" fmla="*/ 5 w 7"/>
                            <a:gd name="T15" fmla="*/ 8 h 8"/>
                            <a:gd name="T16" fmla="*/ 7 w 7"/>
                            <a:gd name="T17" fmla="*/ 5 h 8"/>
                            <a:gd name="T18" fmla="*/ 5 w 7"/>
                            <a:gd name="T19" fmla="*/ 5 h 8"/>
                            <a:gd name="T20" fmla="*/ 5 w 7"/>
                            <a:gd name="T21" fmla="*/ 8 h 8"/>
                            <a:gd name="T22" fmla="*/ 2 w 7"/>
                            <a:gd name="T23" fmla="*/ 8 h 8"/>
                            <a:gd name="T24" fmla="*/ 2 w 7"/>
                            <a:gd name="T25" fmla="*/ 8 h 8"/>
                            <a:gd name="T26" fmla="*/ 2 w 7"/>
                            <a:gd name="T27" fmla="*/ 5 h 8"/>
                            <a:gd name="T28" fmla="*/ 2 w 7"/>
                            <a:gd name="T29" fmla="*/ 3 h 8"/>
                            <a:gd name="T30" fmla="*/ 2 w 7"/>
                            <a:gd name="T31" fmla="*/ 3 h 8"/>
                            <a:gd name="T32" fmla="*/ 5 w 7"/>
                            <a:gd name="T33" fmla="*/ 3 h 8"/>
                            <a:gd name="T34" fmla="*/ 5 w 7"/>
                            <a:gd name="T35" fmla="*/ 5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8">
                              <a:moveTo>
                                <a:pt x="7" y="5"/>
                              </a:moveTo>
                              <a:lnTo>
                                <a:pt x="5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8"/>
                              </a:lnTo>
                              <a:lnTo>
                                <a:pt x="5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5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2" y="5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6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5" name="Freeform 2327"/>
                      <wps:cNvSpPr>
                        <a:spLocks noEditPoints="1"/>
                      </wps:cNvSpPr>
                      <wps:spPr bwMode="auto">
                        <a:xfrm>
                          <a:off x="389890" y="466090"/>
                          <a:ext cx="4445" cy="3175"/>
                        </a:xfrm>
                        <a:custGeom>
                          <a:avLst/>
                          <a:gdLst>
                            <a:gd name="T0" fmla="*/ 7 w 7"/>
                            <a:gd name="T1" fmla="*/ 2 h 5"/>
                            <a:gd name="T2" fmla="*/ 5 w 7"/>
                            <a:gd name="T3" fmla="*/ 0 h 5"/>
                            <a:gd name="T4" fmla="*/ 2 w 7"/>
                            <a:gd name="T5" fmla="*/ 0 h 5"/>
                            <a:gd name="T6" fmla="*/ 2 w 7"/>
                            <a:gd name="T7" fmla="*/ 0 h 5"/>
                            <a:gd name="T8" fmla="*/ 0 w 7"/>
                            <a:gd name="T9" fmla="*/ 2 h 5"/>
                            <a:gd name="T10" fmla="*/ 2 w 7"/>
                            <a:gd name="T11" fmla="*/ 5 h 5"/>
                            <a:gd name="T12" fmla="*/ 2 w 7"/>
                            <a:gd name="T13" fmla="*/ 5 h 5"/>
                            <a:gd name="T14" fmla="*/ 5 w 7"/>
                            <a:gd name="T15" fmla="*/ 5 h 5"/>
                            <a:gd name="T16" fmla="*/ 7 w 7"/>
                            <a:gd name="T17" fmla="*/ 2 h 5"/>
                            <a:gd name="T18" fmla="*/ 5 w 7"/>
                            <a:gd name="T19" fmla="*/ 2 h 5"/>
                            <a:gd name="T20" fmla="*/ 5 w 7"/>
                            <a:gd name="T21" fmla="*/ 2 h 5"/>
                            <a:gd name="T22" fmla="*/ 2 w 7"/>
                            <a:gd name="T23" fmla="*/ 5 h 5"/>
                            <a:gd name="T24" fmla="*/ 2 w 7"/>
                            <a:gd name="T25" fmla="*/ 2 h 5"/>
                            <a:gd name="T26" fmla="*/ 2 w 7"/>
                            <a:gd name="T27" fmla="*/ 2 h 5"/>
                            <a:gd name="T28" fmla="*/ 2 w 7"/>
                            <a:gd name="T29" fmla="*/ 2 h 5"/>
                            <a:gd name="T30" fmla="*/ 2 w 7"/>
                            <a:gd name="T31" fmla="*/ 0 h 5"/>
                            <a:gd name="T32" fmla="*/ 5 w 7"/>
                            <a:gd name="T33" fmla="*/ 2 h 5"/>
                            <a:gd name="T34" fmla="*/ 5 w 7"/>
                            <a:gd name="T35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7" y="2"/>
                              </a:moveTo>
                              <a:lnTo>
                                <a:pt x="5" y="0"/>
                              </a:lnTo>
                              <a:lnTo>
                                <a:pt x="2" y="0"/>
                              </a:lnTo>
                              <a:lnTo>
                                <a:pt x="0" y="2"/>
                              </a:lnTo>
                              <a:lnTo>
                                <a:pt x="2" y="5"/>
                              </a:lnTo>
                              <a:lnTo>
                                <a:pt x="5" y="5"/>
                              </a:lnTo>
                              <a:lnTo>
                                <a:pt x="7" y="2"/>
                              </a:lnTo>
                              <a:close/>
                              <a:moveTo>
                                <a:pt x="5" y="2"/>
                              </a:moveTo>
                              <a:lnTo>
                                <a:pt x="5" y="2"/>
                              </a:lnTo>
                              <a:lnTo>
                                <a:pt x="2" y="5"/>
                              </a:lnTo>
                              <a:lnTo>
                                <a:pt x="2" y="2"/>
                              </a:lnTo>
                              <a:lnTo>
                                <a:pt x="2" y="0"/>
                              </a:lnTo>
                              <a:lnTo>
                                <a:pt x="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8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6" name="Freeform 2328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0 h 5"/>
                            <a:gd name="T4" fmla="*/ 0 w 3"/>
                            <a:gd name="T5" fmla="*/ 0 h 5"/>
                            <a:gd name="T6" fmla="*/ 0 w 3"/>
                            <a:gd name="T7" fmla="*/ 0 h 5"/>
                            <a:gd name="T8" fmla="*/ 0 w 3"/>
                            <a:gd name="T9" fmla="*/ 2 h 5"/>
                            <a:gd name="T10" fmla="*/ 0 w 3"/>
                            <a:gd name="T11" fmla="*/ 5 h 5"/>
                            <a:gd name="T12" fmla="*/ 0 w 3"/>
                            <a:gd name="T13" fmla="*/ 5 h 5"/>
                            <a:gd name="T14" fmla="*/ 3 w 3"/>
                            <a:gd name="T15" fmla="*/ 5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3" y="5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B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7" name="Freeform 2329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2 h 5"/>
                            <a:gd name="T4" fmla="*/ 0 w 3"/>
                            <a:gd name="T5" fmla="*/ 0 h 5"/>
                            <a:gd name="T6" fmla="*/ 0 w 3"/>
                            <a:gd name="T7" fmla="*/ 2 h 5"/>
                            <a:gd name="T8" fmla="*/ 0 w 3"/>
                            <a:gd name="T9" fmla="*/ 2 h 5"/>
                            <a:gd name="T10" fmla="*/ 0 w 3"/>
                            <a:gd name="T11" fmla="*/ 2 h 5"/>
                            <a:gd name="T12" fmla="*/ 0 w 3"/>
                            <a:gd name="T13" fmla="*/ 5 h 5"/>
                            <a:gd name="T14" fmla="*/ 3 w 3"/>
                            <a:gd name="T15" fmla="*/ 2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8" name="Freeform 2330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" cy="635"/>
                        </a:xfrm>
                        <a:custGeom>
                          <a:avLst/>
                          <a:gdLst>
                            <a:gd name="T0" fmla="*/ 3 w 3"/>
                            <a:gd name="T1" fmla="*/ 3 w 3"/>
                            <a:gd name="T2" fmla="*/ 0 w 3"/>
                            <a:gd name="T3" fmla="*/ 0 w 3"/>
                            <a:gd name="T4" fmla="*/ 0 w 3"/>
                            <a:gd name="T5" fmla="*/ 0 w 3"/>
                            <a:gd name="T6" fmla="*/ 0 w 3"/>
                            <a:gd name="T7" fmla="*/ 3 w 3"/>
                            <a:gd name="T8" fmla="*/ 3 w 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  <a:cxn ang="0">
                              <a:pos x="T3" y="0"/>
                            </a:cxn>
                            <a:cxn ang="0">
                              <a:pos x="T4" y="0"/>
                            </a:cxn>
                            <a:cxn ang="0">
                              <a:pos x="T5" y="0"/>
                            </a:cxn>
                            <a:cxn ang="0">
                              <a:pos x="T6" y="0"/>
                            </a:cxn>
                            <a:cxn ang="0">
                              <a:pos x="T7" y="0"/>
                            </a:cxn>
                            <a:cxn ang="0">
                              <a:pos x="T8" y="0"/>
                            </a:cxn>
                          </a:cxnLst>
                          <a:rect l="0" t="0" r="r" b="b"/>
                          <a:pathLst>
                            <a:path w="3">
                              <a:moveTo>
                                <a:pt x="3" y="0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9" name="Freeform 2331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0" name="Freeform 2332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20 w 388"/>
                            <a:gd name="T1" fmla="*/ 5 h 209"/>
                            <a:gd name="T2" fmla="*/ 13 w 388"/>
                            <a:gd name="T3" fmla="*/ 12 h 209"/>
                            <a:gd name="T4" fmla="*/ 5 w 388"/>
                            <a:gd name="T5" fmla="*/ 22 h 209"/>
                            <a:gd name="T6" fmla="*/ 23 w 388"/>
                            <a:gd name="T7" fmla="*/ 30 h 209"/>
                            <a:gd name="T8" fmla="*/ 13 w 388"/>
                            <a:gd name="T9" fmla="*/ 45 h 209"/>
                            <a:gd name="T10" fmla="*/ 5 w 388"/>
                            <a:gd name="T11" fmla="*/ 52 h 209"/>
                            <a:gd name="T12" fmla="*/ 3 w 388"/>
                            <a:gd name="T13" fmla="*/ 55 h 209"/>
                            <a:gd name="T14" fmla="*/ 3 w 388"/>
                            <a:gd name="T15" fmla="*/ 57 h 209"/>
                            <a:gd name="T16" fmla="*/ 5 w 388"/>
                            <a:gd name="T17" fmla="*/ 60 h 209"/>
                            <a:gd name="T18" fmla="*/ 25 w 388"/>
                            <a:gd name="T19" fmla="*/ 77 h 209"/>
                            <a:gd name="T20" fmla="*/ 75 w 388"/>
                            <a:gd name="T21" fmla="*/ 102 h 209"/>
                            <a:gd name="T22" fmla="*/ 125 w 388"/>
                            <a:gd name="T23" fmla="*/ 119 h 209"/>
                            <a:gd name="T24" fmla="*/ 150 w 388"/>
                            <a:gd name="T25" fmla="*/ 129 h 209"/>
                            <a:gd name="T26" fmla="*/ 157 w 388"/>
                            <a:gd name="T27" fmla="*/ 137 h 209"/>
                            <a:gd name="T28" fmla="*/ 169 w 388"/>
                            <a:gd name="T29" fmla="*/ 142 h 209"/>
                            <a:gd name="T30" fmla="*/ 172 w 388"/>
                            <a:gd name="T31" fmla="*/ 149 h 209"/>
                            <a:gd name="T32" fmla="*/ 167 w 388"/>
                            <a:gd name="T33" fmla="*/ 159 h 209"/>
                            <a:gd name="T34" fmla="*/ 157 w 388"/>
                            <a:gd name="T35" fmla="*/ 167 h 209"/>
                            <a:gd name="T36" fmla="*/ 137 w 388"/>
                            <a:gd name="T37" fmla="*/ 169 h 209"/>
                            <a:gd name="T38" fmla="*/ 120 w 388"/>
                            <a:gd name="T39" fmla="*/ 177 h 209"/>
                            <a:gd name="T40" fmla="*/ 102 w 388"/>
                            <a:gd name="T41" fmla="*/ 182 h 209"/>
                            <a:gd name="T42" fmla="*/ 194 w 388"/>
                            <a:gd name="T43" fmla="*/ 209 h 209"/>
                            <a:gd name="T44" fmla="*/ 286 w 388"/>
                            <a:gd name="T45" fmla="*/ 209 h 209"/>
                            <a:gd name="T46" fmla="*/ 274 w 388"/>
                            <a:gd name="T47" fmla="*/ 182 h 209"/>
                            <a:gd name="T48" fmla="*/ 261 w 388"/>
                            <a:gd name="T49" fmla="*/ 172 h 209"/>
                            <a:gd name="T50" fmla="*/ 239 w 388"/>
                            <a:gd name="T51" fmla="*/ 167 h 209"/>
                            <a:gd name="T52" fmla="*/ 227 w 388"/>
                            <a:gd name="T53" fmla="*/ 162 h 209"/>
                            <a:gd name="T54" fmla="*/ 219 w 388"/>
                            <a:gd name="T55" fmla="*/ 154 h 209"/>
                            <a:gd name="T56" fmla="*/ 219 w 388"/>
                            <a:gd name="T57" fmla="*/ 144 h 209"/>
                            <a:gd name="T58" fmla="*/ 224 w 388"/>
                            <a:gd name="T59" fmla="*/ 139 h 209"/>
                            <a:gd name="T60" fmla="*/ 241 w 388"/>
                            <a:gd name="T61" fmla="*/ 137 h 209"/>
                            <a:gd name="T62" fmla="*/ 234 w 388"/>
                            <a:gd name="T63" fmla="*/ 124 h 209"/>
                            <a:gd name="T64" fmla="*/ 291 w 388"/>
                            <a:gd name="T65" fmla="*/ 112 h 209"/>
                            <a:gd name="T66" fmla="*/ 333 w 388"/>
                            <a:gd name="T67" fmla="*/ 94 h 209"/>
                            <a:gd name="T68" fmla="*/ 383 w 388"/>
                            <a:gd name="T69" fmla="*/ 60 h 209"/>
                            <a:gd name="T70" fmla="*/ 383 w 388"/>
                            <a:gd name="T71" fmla="*/ 60 h 209"/>
                            <a:gd name="T72" fmla="*/ 386 w 388"/>
                            <a:gd name="T73" fmla="*/ 57 h 209"/>
                            <a:gd name="T74" fmla="*/ 386 w 388"/>
                            <a:gd name="T75" fmla="*/ 55 h 209"/>
                            <a:gd name="T76" fmla="*/ 381 w 388"/>
                            <a:gd name="T77" fmla="*/ 47 h 209"/>
                            <a:gd name="T78" fmla="*/ 366 w 388"/>
                            <a:gd name="T79" fmla="*/ 42 h 209"/>
                            <a:gd name="T80" fmla="*/ 388 w 388"/>
                            <a:gd name="T81" fmla="*/ 30 h 209"/>
                            <a:gd name="T82" fmla="*/ 381 w 388"/>
                            <a:gd name="T83" fmla="*/ 17 h 209"/>
                            <a:gd name="T84" fmla="*/ 368 w 388"/>
                            <a:gd name="T85" fmla="*/ 10 h 209"/>
                            <a:gd name="T86" fmla="*/ 368 w 388"/>
                            <a:gd name="T87" fmla="*/ 0 h 209"/>
                            <a:gd name="T88" fmla="*/ 20 w 388"/>
                            <a:gd name="T89" fmla="*/ 0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20" y="0"/>
                              </a:moveTo>
                              <a:lnTo>
                                <a:pt x="20" y="5"/>
                              </a:lnTo>
                              <a:lnTo>
                                <a:pt x="20" y="10"/>
                              </a:lnTo>
                              <a:lnTo>
                                <a:pt x="13" y="12"/>
                              </a:lnTo>
                              <a:lnTo>
                                <a:pt x="8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3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5"/>
                              </a:lnTo>
                              <a:lnTo>
                                <a:pt x="3" y="57"/>
                              </a:lnTo>
                              <a:lnTo>
                                <a:pt x="5" y="60"/>
                              </a:lnTo>
                              <a:lnTo>
                                <a:pt x="25" y="77"/>
                              </a:lnTo>
                              <a:lnTo>
                                <a:pt x="55" y="94"/>
                              </a:lnTo>
                              <a:lnTo>
                                <a:pt x="75" y="102"/>
                              </a:lnTo>
                              <a:lnTo>
                                <a:pt x="97" y="112"/>
                              </a:lnTo>
                              <a:lnTo>
                                <a:pt x="125" y="119"/>
                              </a:lnTo>
                              <a:lnTo>
                                <a:pt x="155" y="124"/>
                              </a:lnTo>
                              <a:lnTo>
                                <a:pt x="150" y="129"/>
                              </a:lnTo>
                              <a:lnTo>
                                <a:pt x="147" y="137"/>
                              </a:lnTo>
                              <a:lnTo>
                                <a:pt x="157" y="137"/>
                              </a:lnTo>
                              <a:lnTo>
                                <a:pt x="164" y="139"/>
                              </a:lnTo>
                              <a:lnTo>
                                <a:pt x="169" y="142"/>
                              </a:lnTo>
                              <a:lnTo>
                                <a:pt x="169" y="144"/>
                              </a:lnTo>
                              <a:lnTo>
                                <a:pt x="172" y="149"/>
                              </a:lnTo>
                              <a:lnTo>
                                <a:pt x="169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4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4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1" y="169"/>
                              </a:lnTo>
                              <a:lnTo>
                                <a:pt x="239" y="167"/>
                              </a:lnTo>
                              <a:lnTo>
                                <a:pt x="232" y="167"/>
                              </a:lnTo>
                              <a:lnTo>
                                <a:pt x="227" y="162"/>
                              </a:lnTo>
                              <a:lnTo>
                                <a:pt x="222" y="159"/>
                              </a:lnTo>
                              <a:lnTo>
                                <a:pt x="219" y="154"/>
                              </a:lnTo>
                              <a:lnTo>
                                <a:pt x="217" y="149"/>
                              </a:lnTo>
                              <a:lnTo>
                                <a:pt x="219" y="144"/>
                              </a:lnTo>
                              <a:lnTo>
                                <a:pt x="219" y="142"/>
                              </a:lnTo>
                              <a:lnTo>
                                <a:pt x="224" y="139"/>
                              </a:lnTo>
                              <a:lnTo>
                                <a:pt x="232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4" y="119"/>
                              </a:lnTo>
                              <a:lnTo>
                                <a:pt x="291" y="112"/>
                              </a:lnTo>
                              <a:lnTo>
                                <a:pt x="314" y="102"/>
                              </a:lnTo>
                              <a:lnTo>
                                <a:pt x="333" y="94"/>
                              </a:lnTo>
                              <a:lnTo>
                                <a:pt x="363" y="77"/>
                              </a:lnTo>
                              <a:lnTo>
                                <a:pt x="383" y="60"/>
                              </a:lnTo>
                              <a:lnTo>
                                <a:pt x="386" y="57"/>
                              </a:lnTo>
                              <a:lnTo>
                                <a:pt x="386" y="55"/>
                              </a:lnTo>
                              <a:lnTo>
                                <a:pt x="383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6" y="42"/>
                              </a:lnTo>
                              <a:lnTo>
                                <a:pt x="366" y="30"/>
                              </a:lnTo>
                              <a:lnTo>
                                <a:pt x="388" y="30"/>
                              </a:lnTo>
                              <a:lnTo>
                                <a:pt x="383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1" name="Line 2333"/>
                      <wps:cNvCnPr>
                        <a:cxnSpLocks noChangeShapeType="1"/>
                      </wps:cNvCnPr>
                      <wps:spPr bwMode="auto">
                        <a:xfrm>
                          <a:off x="279400" y="447040"/>
                          <a:ext cx="22225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2" name="Line 2334"/>
                      <wps:cNvCnPr>
                        <a:cxnSpLocks noChangeShapeType="1"/>
                      </wps:cNvCnPr>
                      <wps:spPr bwMode="auto">
                        <a:xfrm>
                          <a:off x="276225" y="459740"/>
                          <a:ext cx="22733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3" name="Line 2335"/>
                      <wps:cNvCnPr>
                        <a:cxnSpLocks noChangeShapeType="1"/>
                      </wps:cNvCnPr>
                      <wps:spPr bwMode="auto">
                        <a:xfrm>
                          <a:off x="282575" y="467360"/>
                          <a:ext cx="22098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4" name="Line 2336"/>
                      <wps:cNvCnPr>
                        <a:cxnSpLocks noChangeShapeType="1"/>
                      </wps:cNvCnPr>
                      <wps:spPr bwMode="auto">
                        <a:xfrm>
                          <a:off x="363220" y="527685"/>
                          <a:ext cx="5651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5" name="Freeform 2337"/>
                      <wps:cNvSpPr>
                        <a:spLocks/>
                      </wps:cNvSpPr>
                      <wps:spPr bwMode="auto">
                        <a:xfrm>
                          <a:off x="366395" y="511810"/>
                          <a:ext cx="50165" cy="7620"/>
                        </a:xfrm>
                        <a:custGeom>
                          <a:avLst/>
                          <a:gdLst>
                            <a:gd name="T0" fmla="*/ 0 w 79"/>
                            <a:gd name="T1" fmla="*/ 12 h 12"/>
                            <a:gd name="T2" fmla="*/ 9 w 79"/>
                            <a:gd name="T3" fmla="*/ 7 h 12"/>
                            <a:gd name="T4" fmla="*/ 19 w 79"/>
                            <a:gd name="T5" fmla="*/ 2 h 12"/>
                            <a:gd name="T6" fmla="*/ 29 w 79"/>
                            <a:gd name="T7" fmla="*/ 0 h 12"/>
                            <a:gd name="T8" fmla="*/ 39 w 79"/>
                            <a:gd name="T9" fmla="*/ 0 h 12"/>
                            <a:gd name="T10" fmla="*/ 49 w 79"/>
                            <a:gd name="T11" fmla="*/ 0 h 12"/>
                            <a:gd name="T12" fmla="*/ 59 w 79"/>
                            <a:gd name="T13" fmla="*/ 2 h 12"/>
                            <a:gd name="T14" fmla="*/ 69 w 79"/>
                            <a:gd name="T15" fmla="*/ 7 h 12"/>
                            <a:gd name="T16" fmla="*/ 79 w 79"/>
                            <a:gd name="T17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9" h="12">
                              <a:moveTo>
                                <a:pt x="0" y="12"/>
                              </a:moveTo>
                              <a:lnTo>
                                <a:pt x="9" y="7"/>
                              </a:lnTo>
                              <a:lnTo>
                                <a:pt x="19" y="2"/>
                              </a:lnTo>
                              <a:lnTo>
                                <a:pt x="29" y="0"/>
                              </a:lnTo>
                              <a:lnTo>
                                <a:pt x="39" y="0"/>
                              </a:lnTo>
                              <a:lnTo>
                                <a:pt x="49" y="0"/>
                              </a:lnTo>
                              <a:lnTo>
                                <a:pt x="59" y="2"/>
                              </a:lnTo>
                              <a:lnTo>
                                <a:pt x="69" y="7"/>
                              </a:lnTo>
                              <a:lnTo>
                                <a:pt x="79" y="1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6" name="Line 2338"/>
                      <wps:cNvCnPr>
                        <a:cxnSpLocks noChangeShapeType="1"/>
                      </wps:cNvCnPr>
                      <wps:spPr bwMode="auto">
                        <a:xfrm>
                          <a:off x="360045" y="548005"/>
                          <a:ext cx="62865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7" name="Line 2339"/>
                      <wps:cNvCnPr>
                        <a:cxnSpLocks noChangeShapeType="1"/>
                      </wps:cNvCnPr>
                      <wps:spPr bwMode="auto">
                        <a:xfrm>
                          <a:off x="339090" y="556260"/>
                          <a:ext cx="10287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8" name="Line 2340"/>
                      <wps:cNvCnPr>
                        <a:cxnSpLocks noChangeShapeType="1"/>
                      </wps:cNvCnPr>
                      <wps:spPr bwMode="auto">
                        <a:xfrm>
                          <a:off x="332740" y="560705"/>
                          <a:ext cx="11684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9" name="Freeform 2341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0" cy="44450"/>
                        </a:xfrm>
                        <a:custGeom>
                          <a:avLst/>
                          <a:gdLst>
                            <a:gd name="T0" fmla="*/ 18 w 30"/>
                            <a:gd name="T1" fmla="*/ 0 h 70"/>
                            <a:gd name="T2" fmla="*/ 13 w 30"/>
                            <a:gd name="T3" fmla="*/ 3 h 70"/>
                            <a:gd name="T4" fmla="*/ 8 w 30"/>
                            <a:gd name="T5" fmla="*/ 5 h 70"/>
                            <a:gd name="T6" fmla="*/ 3 w 30"/>
                            <a:gd name="T7" fmla="*/ 13 h 70"/>
                            <a:gd name="T8" fmla="*/ 0 w 30"/>
                            <a:gd name="T9" fmla="*/ 22 h 70"/>
                            <a:gd name="T10" fmla="*/ 0 w 30"/>
                            <a:gd name="T11" fmla="*/ 30 h 70"/>
                            <a:gd name="T12" fmla="*/ 0 w 30"/>
                            <a:gd name="T13" fmla="*/ 42 h 70"/>
                            <a:gd name="T14" fmla="*/ 0 w 30"/>
                            <a:gd name="T15" fmla="*/ 62 h 70"/>
                            <a:gd name="T16" fmla="*/ 3 w 30"/>
                            <a:gd name="T17" fmla="*/ 70 h 70"/>
                            <a:gd name="T18" fmla="*/ 10 w 30"/>
                            <a:gd name="T19" fmla="*/ 62 h 70"/>
                            <a:gd name="T20" fmla="*/ 20 w 30"/>
                            <a:gd name="T21" fmla="*/ 45 h 70"/>
                            <a:gd name="T22" fmla="*/ 25 w 30"/>
                            <a:gd name="T23" fmla="*/ 35 h 70"/>
                            <a:gd name="T24" fmla="*/ 28 w 30"/>
                            <a:gd name="T25" fmla="*/ 25 h 70"/>
                            <a:gd name="T26" fmla="*/ 30 w 30"/>
                            <a:gd name="T27" fmla="*/ 15 h 70"/>
                            <a:gd name="T28" fmla="*/ 30 w 30"/>
                            <a:gd name="T29" fmla="*/ 8 h 70"/>
                            <a:gd name="T30" fmla="*/ 25 w 30"/>
                            <a:gd name="T31" fmla="*/ 3 h 70"/>
                            <a:gd name="T32" fmla="*/ 18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8" y="0"/>
                              </a:move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62"/>
                              </a:lnTo>
                              <a:lnTo>
                                <a:pt x="3" y="70"/>
                              </a:lnTo>
                              <a:lnTo>
                                <a:pt x="10" y="62"/>
                              </a:lnTo>
                              <a:lnTo>
                                <a:pt x="20" y="45"/>
                              </a:lnTo>
                              <a:lnTo>
                                <a:pt x="25" y="35"/>
                              </a:lnTo>
                              <a:lnTo>
                                <a:pt x="28" y="25"/>
                              </a:lnTo>
                              <a:lnTo>
                                <a:pt x="30" y="15"/>
                              </a:lnTo>
                              <a:lnTo>
                                <a:pt x="30" y="8"/>
                              </a:lnTo>
                              <a:lnTo>
                                <a:pt x="25" y="3"/>
                              </a:lnTo>
                              <a:lnTo>
                                <a:pt x="18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0" name="Freeform 2342"/>
                      <wps:cNvSpPr>
                        <a:spLocks/>
                      </wps:cNvSpPr>
                      <wps:spPr bwMode="auto">
                        <a:xfrm>
                          <a:off x="394335" y="467360"/>
                          <a:ext cx="33020" cy="44450"/>
                        </a:xfrm>
                        <a:custGeom>
                          <a:avLst/>
                          <a:gdLst>
                            <a:gd name="T0" fmla="*/ 42 w 52"/>
                            <a:gd name="T1" fmla="*/ 0 h 70"/>
                            <a:gd name="T2" fmla="*/ 35 w 52"/>
                            <a:gd name="T3" fmla="*/ 3 h 70"/>
                            <a:gd name="T4" fmla="*/ 30 w 52"/>
                            <a:gd name="T5" fmla="*/ 8 h 70"/>
                            <a:gd name="T6" fmla="*/ 25 w 52"/>
                            <a:gd name="T7" fmla="*/ 18 h 70"/>
                            <a:gd name="T8" fmla="*/ 20 w 52"/>
                            <a:gd name="T9" fmla="*/ 32 h 70"/>
                            <a:gd name="T10" fmla="*/ 8 w 52"/>
                            <a:gd name="T11" fmla="*/ 57 h 70"/>
                            <a:gd name="T12" fmla="*/ 0 w 52"/>
                            <a:gd name="T13" fmla="*/ 70 h 70"/>
                            <a:gd name="T14" fmla="*/ 5 w 52"/>
                            <a:gd name="T15" fmla="*/ 70 h 70"/>
                            <a:gd name="T16" fmla="*/ 13 w 52"/>
                            <a:gd name="T17" fmla="*/ 65 h 70"/>
                            <a:gd name="T18" fmla="*/ 23 w 52"/>
                            <a:gd name="T19" fmla="*/ 55 h 70"/>
                            <a:gd name="T20" fmla="*/ 33 w 52"/>
                            <a:gd name="T21" fmla="*/ 47 h 70"/>
                            <a:gd name="T22" fmla="*/ 40 w 52"/>
                            <a:gd name="T23" fmla="*/ 35 h 70"/>
                            <a:gd name="T24" fmla="*/ 47 w 52"/>
                            <a:gd name="T25" fmla="*/ 25 h 70"/>
                            <a:gd name="T26" fmla="*/ 52 w 52"/>
                            <a:gd name="T27" fmla="*/ 15 h 70"/>
                            <a:gd name="T28" fmla="*/ 52 w 52"/>
                            <a:gd name="T29" fmla="*/ 8 h 70"/>
                            <a:gd name="T30" fmla="*/ 50 w 52"/>
                            <a:gd name="T31" fmla="*/ 3 h 70"/>
                            <a:gd name="T32" fmla="*/ 42 w 52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2" h="70">
                              <a:moveTo>
                                <a:pt x="42" y="0"/>
                              </a:moveTo>
                              <a:lnTo>
                                <a:pt x="35" y="3"/>
                              </a:lnTo>
                              <a:lnTo>
                                <a:pt x="30" y="8"/>
                              </a:lnTo>
                              <a:lnTo>
                                <a:pt x="25" y="18"/>
                              </a:lnTo>
                              <a:lnTo>
                                <a:pt x="20" y="32"/>
                              </a:lnTo>
                              <a:lnTo>
                                <a:pt x="8" y="57"/>
                              </a:lnTo>
                              <a:lnTo>
                                <a:pt x="0" y="70"/>
                              </a:lnTo>
                              <a:lnTo>
                                <a:pt x="5" y="70"/>
                              </a:lnTo>
                              <a:lnTo>
                                <a:pt x="13" y="65"/>
                              </a:lnTo>
                              <a:lnTo>
                                <a:pt x="23" y="55"/>
                              </a:lnTo>
                              <a:lnTo>
                                <a:pt x="33" y="47"/>
                              </a:lnTo>
                              <a:lnTo>
                                <a:pt x="40" y="35"/>
                              </a:lnTo>
                              <a:lnTo>
                                <a:pt x="47" y="25"/>
                              </a:lnTo>
                              <a:lnTo>
                                <a:pt x="52" y="15"/>
                              </a:lnTo>
                              <a:lnTo>
                                <a:pt x="52" y="8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1" name="Freeform 2343"/>
                      <wps:cNvSpPr>
                        <a:spLocks/>
                      </wps:cNvSpPr>
                      <wps:spPr bwMode="auto">
                        <a:xfrm>
                          <a:off x="397510" y="467360"/>
                          <a:ext cx="48895" cy="44450"/>
                        </a:xfrm>
                        <a:custGeom>
                          <a:avLst/>
                          <a:gdLst>
                            <a:gd name="T0" fmla="*/ 62 w 77"/>
                            <a:gd name="T1" fmla="*/ 0 h 70"/>
                            <a:gd name="T2" fmla="*/ 57 w 77"/>
                            <a:gd name="T3" fmla="*/ 0 h 70"/>
                            <a:gd name="T4" fmla="*/ 52 w 77"/>
                            <a:gd name="T5" fmla="*/ 5 h 70"/>
                            <a:gd name="T6" fmla="*/ 47 w 77"/>
                            <a:gd name="T7" fmla="*/ 18 h 70"/>
                            <a:gd name="T8" fmla="*/ 40 w 77"/>
                            <a:gd name="T9" fmla="*/ 30 h 70"/>
                            <a:gd name="T10" fmla="*/ 25 w 77"/>
                            <a:gd name="T11" fmla="*/ 50 h 70"/>
                            <a:gd name="T12" fmla="*/ 8 w 77"/>
                            <a:gd name="T13" fmla="*/ 65 h 70"/>
                            <a:gd name="T14" fmla="*/ 0 w 77"/>
                            <a:gd name="T15" fmla="*/ 70 h 70"/>
                            <a:gd name="T16" fmla="*/ 0 w 77"/>
                            <a:gd name="T17" fmla="*/ 70 h 70"/>
                            <a:gd name="T18" fmla="*/ 13 w 77"/>
                            <a:gd name="T19" fmla="*/ 67 h 70"/>
                            <a:gd name="T20" fmla="*/ 28 w 77"/>
                            <a:gd name="T21" fmla="*/ 60 h 70"/>
                            <a:gd name="T22" fmla="*/ 45 w 77"/>
                            <a:gd name="T23" fmla="*/ 50 h 70"/>
                            <a:gd name="T24" fmla="*/ 60 w 77"/>
                            <a:gd name="T25" fmla="*/ 37 h 70"/>
                            <a:gd name="T26" fmla="*/ 70 w 77"/>
                            <a:gd name="T27" fmla="*/ 25 h 70"/>
                            <a:gd name="T28" fmla="*/ 77 w 77"/>
                            <a:gd name="T29" fmla="*/ 13 h 70"/>
                            <a:gd name="T30" fmla="*/ 77 w 77"/>
                            <a:gd name="T31" fmla="*/ 8 h 70"/>
                            <a:gd name="T32" fmla="*/ 75 w 77"/>
                            <a:gd name="T33" fmla="*/ 5 h 70"/>
                            <a:gd name="T34" fmla="*/ 70 w 77"/>
                            <a:gd name="T35" fmla="*/ 3 h 70"/>
                            <a:gd name="T36" fmla="*/ 62 w 77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7" h="70">
                              <a:moveTo>
                                <a:pt x="62" y="0"/>
                              </a:moveTo>
                              <a:lnTo>
                                <a:pt x="57" y="0"/>
                              </a:lnTo>
                              <a:lnTo>
                                <a:pt x="52" y="5"/>
                              </a:lnTo>
                              <a:lnTo>
                                <a:pt x="47" y="18"/>
                              </a:lnTo>
                              <a:lnTo>
                                <a:pt x="40" y="30"/>
                              </a:lnTo>
                              <a:lnTo>
                                <a:pt x="25" y="50"/>
                              </a:lnTo>
                              <a:lnTo>
                                <a:pt x="8" y="65"/>
                              </a:lnTo>
                              <a:lnTo>
                                <a:pt x="0" y="70"/>
                              </a:lnTo>
                              <a:lnTo>
                                <a:pt x="13" y="67"/>
                              </a:lnTo>
                              <a:lnTo>
                                <a:pt x="28" y="60"/>
                              </a:lnTo>
                              <a:lnTo>
                                <a:pt x="45" y="50"/>
                              </a:lnTo>
                              <a:lnTo>
                                <a:pt x="60" y="37"/>
                              </a:lnTo>
                              <a:lnTo>
                                <a:pt x="70" y="25"/>
                              </a:lnTo>
                              <a:lnTo>
                                <a:pt x="77" y="13"/>
                              </a:lnTo>
                              <a:lnTo>
                                <a:pt x="77" y="8"/>
                              </a:lnTo>
                              <a:lnTo>
                                <a:pt x="75" y="5"/>
                              </a:lnTo>
                              <a:lnTo>
                                <a:pt x="70" y="3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2" name="Freeform 2344"/>
                      <wps:cNvSpPr>
                        <a:spLocks/>
                      </wps:cNvSpPr>
                      <wps:spPr bwMode="auto">
                        <a:xfrm>
                          <a:off x="400685" y="469265"/>
                          <a:ext cx="63500" cy="43815"/>
                        </a:xfrm>
                        <a:custGeom>
                          <a:avLst/>
                          <a:gdLst>
                            <a:gd name="T0" fmla="*/ 90 w 100"/>
                            <a:gd name="T1" fmla="*/ 0 h 69"/>
                            <a:gd name="T2" fmla="*/ 85 w 100"/>
                            <a:gd name="T3" fmla="*/ 0 h 69"/>
                            <a:gd name="T4" fmla="*/ 80 w 100"/>
                            <a:gd name="T5" fmla="*/ 0 h 69"/>
                            <a:gd name="T6" fmla="*/ 77 w 100"/>
                            <a:gd name="T7" fmla="*/ 5 h 69"/>
                            <a:gd name="T8" fmla="*/ 75 w 100"/>
                            <a:gd name="T9" fmla="*/ 7 h 69"/>
                            <a:gd name="T10" fmla="*/ 65 w 100"/>
                            <a:gd name="T11" fmla="*/ 22 h 69"/>
                            <a:gd name="T12" fmla="*/ 55 w 100"/>
                            <a:gd name="T13" fmla="*/ 34 h 69"/>
                            <a:gd name="T14" fmla="*/ 42 w 100"/>
                            <a:gd name="T15" fmla="*/ 44 h 69"/>
                            <a:gd name="T16" fmla="*/ 30 w 100"/>
                            <a:gd name="T17" fmla="*/ 54 h 69"/>
                            <a:gd name="T18" fmla="*/ 8 w 100"/>
                            <a:gd name="T19" fmla="*/ 64 h 69"/>
                            <a:gd name="T20" fmla="*/ 0 w 100"/>
                            <a:gd name="T21" fmla="*/ 69 h 69"/>
                            <a:gd name="T22" fmla="*/ 20 w 100"/>
                            <a:gd name="T23" fmla="*/ 67 h 69"/>
                            <a:gd name="T24" fmla="*/ 42 w 100"/>
                            <a:gd name="T25" fmla="*/ 59 h 69"/>
                            <a:gd name="T26" fmla="*/ 62 w 100"/>
                            <a:gd name="T27" fmla="*/ 49 h 69"/>
                            <a:gd name="T28" fmla="*/ 77 w 100"/>
                            <a:gd name="T29" fmla="*/ 39 h 69"/>
                            <a:gd name="T30" fmla="*/ 92 w 100"/>
                            <a:gd name="T31" fmla="*/ 27 h 69"/>
                            <a:gd name="T32" fmla="*/ 100 w 100"/>
                            <a:gd name="T33" fmla="*/ 15 h 69"/>
                            <a:gd name="T34" fmla="*/ 100 w 100"/>
                            <a:gd name="T35" fmla="*/ 10 h 69"/>
                            <a:gd name="T36" fmla="*/ 100 w 100"/>
                            <a:gd name="T37" fmla="*/ 5 h 69"/>
                            <a:gd name="T38" fmla="*/ 95 w 100"/>
                            <a:gd name="T39" fmla="*/ 2 h 69"/>
                            <a:gd name="T40" fmla="*/ 90 w 100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0" h="69">
                              <a:moveTo>
                                <a:pt x="90" y="0"/>
                              </a:moveTo>
                              <a:lnTo>
                                <a:pt x="85" y="0"/>
                              </a:lnTo>
                              <a:lnTo>
                                <a:pt x="80" y="0"/>
                              </a:lnTo>
                              <a:lnTo>
                                <a:pt x="77" y="5"/>
                              </a:lnTo>
                              <a:lnTo>
                                <a:pt x="75" y="7"/>
                              </a:lnTo>
                              <a:lnTo>
                                <a:pt x="65" y="22"/>
                              </a:lnTo>
                              <a:lnTo>
                                <a:pt x="55" y="34"/>
                              </a:lnTo>
                              <a:lnTo>
                                <a:pt x="42" y="44"/>
                              </a:lnTo>
                              <a:lnTo>
                                <a:pt x="30" y="54"/>
                              </a:lnTo>
                              <a:lnTo>
                                <a:pt x="8" y="64"/>
                              </a:lnTo>
                              <a:lnTo>
                                <a:pt x="0" y="69"/>
                              </a:lnTo>
                              <a:lnTo>
                                <a:pt x="20" y="67"/>
                              </a:lnTo>
                              <a:lnTo>
                                <a:pt x="42" y="59"/>
                              </a:lnTo>
                              <a:lnTo>
                                <a:pt x="62" y="49"/>
                              </a:lnTo>
                              <a:lnTo>
                                <a:pt x="77" y="39"/>
                              </a:lnTo>
                              <a:lnTo>
                                <a:pt x="92" y="27"/>
                              </a:lnTo>
                              <a:lnTo>
                                <a:pt x="100" y="15"/>
                              </a:lnTo>
                              <a:lnTo>
                                <a:pt x="100" y="10"/>
                              </a:lnTo>
                              <a:lnTo>
                                <a:pt x="100" y="5"/>
                              </a:lnTo>
                              <a:lnTo>
                                <a:pt x="95" y="2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3" name="Freeform 2345"/>
                      <wps:cNvSpPr>
                        <a:spLocks/>
                      </wps:cNvSpPr>
                      <wps:spPr bwMode="auto">
                        <a:xfrm>
                          <a:off x="407035" y="467360"/>
                          <a:ext cx="77470" cy="45720"/>
                        </a:xfrm>
                        <a:custGeom>
                          <a:avLst/>
                          <a:gdLst>
                            <a:gd name="T0" fmla="*/ 112 w 122"/>
                            <a:gd name="T1" fmla="*/ 0 h 72"/>
                            <a:gd name="T2" fmla="*/ 102 w 122"/>
                            <a:gd name="T3" fmla="*/ 3 h 72"/>
                            <a:gd name="T4" fmla="*/ 95 w 122"/>
                            <a:gd name="T5" fmla="*/ 10 h 72"/>
                            <a:gd name="T6" fmla="*/ 85 w 122"/>
                            <a:gd name="T7" fmla="*/ 25 h 72"/>
                            <a:gd name="T8" fmla="*/ 70 w 122"/>
                            <a:gd name="T9" fmla="*/ 40 h 72"/>
                            <a:gd name="T10" fmla="*/ 55 w 122"/>
                            <a:gd name="T11" fmla="*/ 50 h 72"/>
                            <a:gd name="T12" fmla="*/ 37 w 122"/>
                            <a:gd name="T13" fmla="*/ 60 h 72"/>
                            <a:gd name="T14" fmla="*/ 10 w 122"/>
                            <a:gd name="T15" fmla="*/ 70 h 72"/>
                            <a:gd name="T16" fmla="*/ 0 w 122"/>
                            <a:gd name="T17" fmla="*/ 72 h 72"/>
                            <a:gd name="T18" fmla="*/ 20 w 122"/>
                            <a:gd name="T19" fmla="*/ 72 h 72"/>
                            <a:gd name="T20" fmla="*/ 40 w 122"/>
                            <a:gd name="T21" fmla="*/ 67 h 72"/>
                            <a:gd name="T22" fmla="*/ 60 w 122"/>
                            <a:gd name="T23" fmla="*/ 62 h 72"/>
                            <a:gd name="T24" fmla="*/ 80 w 122"/>
                            <a:gd name="T25" fmla="*/ 55 h 72"/>
                            <a:gd name="T26" fmla="*/ 95 w 122"/>
                            <a:gd name="T27" fmla="*/ 45 h 72"/>
                            <a:gd name="T28" fmla="*/ 107 w 122"/>
                            <a:gd name="T29" fmla="*/ 35 h 72"/>
                            <a:gd name="T30" fmla="*/ 117 w 122"/>
                            <a:gd name="T31" fmla="*/ 25 h 72"/>
                            <a:gd name="T32" fmla="*/ 122 w 122"/>
                            <a:gd name="T33" fmla="*/ 15 h 72"/>
                            <a:gd name="T34" fmla="*/ 122 w 122"/>
                            <a:gd name="T35" fmla="*/ 10 h 72"/>
                            <a:gd name="T36" fmla="*/ 122 w 122"/>
                            <a:gd name="T37" fmla="*/ 5 h 72"/>
                            <a:gd name="T38" fmla="*/ 117 w 122"/>
                            <a:gd name="T39" fmla="*/ 3 h 72"/>
                            <a:gd name="T40" fmla="*/ 112 w 122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2" h="72">
                              <a:moveTo>
                                <a:pt x="112" y="0"/>
                              </a:moveTo>
                              <a:lnTo>
                                <a:pt x="102" y="3"/>
                              </a:lnTo>
                              <a:lnTo>
                                <a:pt x="95" y="10"/>
                              </a:lnTo>
                              <a:lnTo>
                                <a:pt x="85" y="25"/>
                              </a:lnTo>
                              <a:lnTo>
                                <a:pt x="70" y="40"/>
                              </a:lnTo>
                              <a:lnTo>
                                <a:pt x="55" y="50"/>
                              </a:lnTo>
                              <a:lnTo>
                                <a:pt x="37" y="60"/>
                              </a:lnTo>
                              <a:lnTo>
                                <a:pt x="10" y="70"/>
                              </a:lnTo>
                              <a:lnTo>
                                <a:pt x="0" y="72"/>
                              </a:lnTo>
                              <a:lnTo>
                                <a:pt x="20" y="72"/>
                              </a:lnTo>
                              <a:lnTo>
                                <a:pt x="40" y="67"/>
                              </a:lnTo>
                              <a:lnTo>
                                <a:pt x="60" y="62"/>
                              </a:lnTo>
                              <a:lnTo>
                                <a:pt x="80" y="55"/>
                              </a:lnTo>
                              <a:lnTo>
                                <a:pt x="95" y="45"/>
                              </a:lnTo>
                              <a:lnTo>
                                <a:pt x="107" y="35"/>
                              </a:lnTo>
                              <a:lnTo>
                                <a:pt x="117" y="25"/>
                              </a:lnTo>
                              <a:lnTo>
                                <a:pt x="122" y="15"/>
                              </a:lnTo>
                              <a:lnTo>
                                <a:pt x="122" y="10"/>
                              </a:lnTo>
                              <a:lnTo>
                                <a:pt x="122" y="5"/>
                              </a:lnTo>
                              <a:lnTo>
                                <a:pt x="117" y="3"/>
                              </a:lnTo>
                              <a:lnTo>
                                <a:pt x="1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4" name="Freeform 2346"/>
                      <wps:cNvSpPr>
                        <a:spLocks/>
                      </wps:cNvSpPr>
                      <wps:spPr bwMode="auto">
                        <a:xfrm>
                          <a:off x="410210" y="467360"/>
                          <a:ext cx="96520" cy="48895"/>
                        </a:xfrm>
                        <a:custGeom>
                          <a:avLst/>
                          <a:gdLst>
                            <a:gd name="T0" fmla="*/ 139 w 152"/>
                            <a:gd name="T1" fmla="*/ 0 h 77"/>
                            <a:gd name="T2" fmla="*/ 134 w 152"/>
                            <a:gd name="T3" fmla="*/ 0 h 77"/>
                            <a:gd name="T4" fmla="*/ 129 w 152"/>
                            <a:gd name="T5" fmla="*/ 3 h 77"/>
                            <a:gd name="T6" fmla="*/ 124 w 152"/>
                            <a:gd name="T7" fmla="*/ 5 h 77"/>
                            <a:gd name="T8" fmla="*/ 122 w 152"/>
                            <a:gd name="T9" fmla="*/ 10 h 77"/>
                            <a:gd name="T10" fmla="*/ 117 w 152"/>
                            <a:gd name="T11" fmla="*/ 20 h 77"/>
                            <a:gd name="T12" fmla="*/ 109 w 152"/>
                            <a:gd name="T13" fmla="*/ 27 h 77"/>
                            <a:gd name="T14" fmla="*/ 102 w 152"/>
                            <a:gd name="T15" fmla="*/ 35 h 77"/>
                            <a:gd name="T16" fmla="*/ 95 w 152"/>
                            <a:gd name="T17" fmla="*/ 42 h 77"/>
                            <a:gd name="T18" fmla="*/ 75 w 152"/>
                            <a:gd name="T19" fmla="*/ 52 h 77"/>
                            <a:gd name="T20" fmla="*/ 52 w 152"/>
                            <a:gd name="T21" fmla="*/ 62 h 77"/>
                            <a:gd name="T22" fmla="*/ 17 w 152"/>
                            <a:gd name="T23" fmla="*/ 72 h 77"/>
                            <a:gd name="T24" fmla="*/ 0 w 152"/>
                            <a:gd name="T25" fmla="*/ 77 h 77"/>
                            <a:gd name="T26" fmla="*/ 13 w 152"/>
                            <a:gd name="T27" fmla="*/ 77 h 77"/>
                            <a:gd name="T28" fmla="*/ 25 w 152"/>
                            <a:gd name="T29" fmla="*/ 77 h 77"/>
                            <a:gd name="T30" fmla="*/ 37 w 152"/>
                            <a:gd name="T31" fmla="*/ 75 h 77"/>
                            <a:gd name="T32" fmla="*/ 52 w 152"/>
                            <a:gd name="T33" fmla="*/ 72 h 77"/>
                            <a:gd name="T34" fmla="*/ 82 w 152"/>
                            <a:gd name="T35" fmla="*/ 62 h 77"/>
                            <a:gd name="T36" fmla="*/ 112 w 152"/>
                            <a:gd name="T37" fmla="*/ 50 h 77"/>
                            <a:gd name="T38" fmla="*/ 134 w 152"/>
                            <a:gd name="T39" fmla="*/ 35 h 77"/>
                            <a:gd name="T40" fmla="*/ 149 w 152"/>
                            <a:gd name="T41" fmla="*/ 22 h 77"/>
                            <a:gd name="T42" fmla="*/ 152 w 152"/>
                            <a:gd name="T43" fmla="*/ 15 h 77"/>
                            <a:gd name="T44" fmla="*/ 152 w 152"/>
                            <a:gd name="T45" fmla="*/ 10 h 77"/>
                            <a:gd name="T46" fmla="*/ 149 w 152"/>
                            <a:gd name="T47" fmla="*/ 5 h 77"/>
                            <a:gd name="T48" fmla="*/ 139 w 152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2" h="77">
                              <a:moveTo>
                                <a:pt x="139" y="0"/>
                              </a:moveTo>
                              <a:lnTo>
                                <a:pt x="134" y="0"/>
                              </a:lnTo>
                              <a:lnTo>
                                <a:pt x="129" y="3"/>
                              </a:lnTo>
                              <a:lnTo>
                                <a:pt x="124" y="5"/>
                              </a:lnTo>
                              <a:lnTo>
                                <a:pt x="122" y="10"/>
                              </a:lnTo>
                              <a:lnTo>
                                <a:pt x="117" y="20"/>
                              </a:lnTo>
                              <a:lnTo>
                                <a:pt x="109" y="27"/>
                              </a:lnTo>
                              <a:lnTo>
                                <a:pt x="102" y="35"/>
                              </a:lnTo>
                              <a:lnTo>
                                <a:pt x="95" y="42"/>
                              </a:lnTo>
                              <a:lnTo>
                                <a:pt x="75" y="52"/>
                              </a:lnTo>
                              <a:lnTo>
                                <a:pt x="52" y="62"/>
                              </a:lnTo>
                              <a:lnTo>
                                <a:pt x="17" y="72"/>
                              </a:lnTo>
                              <a:lnTo>
                                <a:pt x="0" y="77"/>
                              </a:lnTo>
                              <a:lnTo>
                                <a:pt x="13" y="77"/>
                              </a:lnTo>
                              <a:lnTo>
                                <a:pt x="25" y="77"/>
                              </a:lnTo>
                              <a:lnTo>
                                <a:pt x="37" y="75"/>
                              </a:lnTo>
                              <a:lnTo>
                                <a:pt x="52" y="72"/>
                              </a:lnTo>
                              <a:lnTo>
                                <a:pt x="82" y="62"/>
                              </a:lnTo>
                              <a:lnTo>
                                <a:pt x="112" y="50"/>
                              </a:lnTo>
                              <a:lnTo>
                                <a:pt x="134" y="35"/>
                              </a:lnTo>
                              <a:lnTo>
                                <a:pt x="149" y="22"/>
                              </a:lnTo>
                              <a:lnTo>
                                <a:pt x="152" y="15"/>
                              </a:lnTo>
                              <a:lnTo>
                                <a:pt x="152" y="10"/>
                              </a:lnTo>
                              <a:lnTo>
                                <a:pt x="149" y="5"/>
                              </a:lnTo>
                              <a:lnTo>
                                <a:pt x="139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5" name="Freeform 2347"/>
                      <wps:cNvSpPr>
                        <a:spLocks/>
                      </wps:cNvSpPr>
                      <wps:spPr bwMode="auto">
                        <a:xfrm>
                          <a:off x="372110" y="467360"/>
                          <a:ext cx="19050" cy="44450"/>
                        </a:xfrm>
                        <a:custGeom>
                          <a:avLst/>
                          <a:gdLst>
                            <a:gd name="T0" fmla="*/ 13 w 30"/>
                            <a:gd name="T1" fmla="*/ 0 h 70"/>
                            <a:gd name="T2" fmla="*/ 18 w 30"/>
                            <a:gd name="T3" fmla="*/ 3 h 70"/>
                            <a:gd name="T4" fmla="*/ 23 w 30"/>
                            <a:gd name="T5" fmla="*/ 5 h 70"/>
                            <a:gd name="T6" fmla="*/ 28 w 30"/>
                            <a:gd name="T7" fmla="*/ 13 h 70"/>
                            <a:gd name="T8" fmla="*/ 30 w 30"/>
                            <a:gd name="T9" fmla="*/ 20 h 70"/>
                            <a:gd name="T10" fmla="*/ 30 w 30"/>
                            <a:gd name="T11" fmla="*/ 32 h 70"/>
                            <a:gd name="T12" fmla="*/ 30 w 30"/>
                            <a:gd name="T13" fmla="*/ 42 h 70"/>
                            <a:gd name="T14" fmla="*/ 30 w 30"/>
                            <a:gd name="T15" fmla="*/ 62 h 70"/>
                            <a:gd name="T16" fmla="*/ 28 w 30"/>
                            <a:gd name="T17" fmla="*/ 70 h 70"/>
                            <a:gd name="T18" fmla="*/ 20 w 30"/>
                            <a:gd name="T19" fmla="*/ 62 h 70"/>
                            <a:gd name="T20" fmla="*/ 10 w 30"/>
                            <a:gd name="T21" fmla="*/ 45 h 70"/>
                            <a:gd name="T22" fmla="*/ 5 w 30"/>
                            <a:gd name="T23" fmla="*/ 35 h 70"/>
                            <a:gd name="T24" fmla="*/ 3 w 30"/>
                            <a:gd name="T25" fmla="*/ 25 h 70"/>
                            <a:gd name="T26" fmla="*/ 0 w 30"/>
                            <a:gd name="T27" fmla="*/ 15 h 70"/>
                            <a:gd name="T28" fmla="*/ 0 w 30"/>
                            <a:gd name="T29" fmla="*/ 8 h 70"/>
                            <a:gd name="T30" fmla="*/ 5 w 30"/>
                            <a:gd name="T31" fmla="*/ 3 h 70"/>
                            <a:gd name="T32" fmla="*/ 13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3" y="5"/>
                              </a:lnTo>
                              <a:lnTo>
                                <a:pt x="28" y="13"/>
                              </a:lnTo>
                              <a:lnTo>
                                <a:pt x="30" y="20"/>
                              </a:lnTo>
                              <a:lnTo>
                                <a:pt x="30" y="32"/>
                              </a:lnTo>
                              <a:lnTo>
                                <a:pt x="30" y="42"/>
                              </a:lnTo>
                              <a:lnTo>
                                <a:pt x="30" y="62"/>
                              </a:lnTo>
                              <a:lnTo>
                                <a:pt x="28" y="70"/>
                              </a:lnTo>
                              <a:lnTo>
                                <a:pt x="20" y="62"/>
                              </a:lnTo>
                              <a:lnTo>
                                <a:pt x="10" y="45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6" name="Freeform 2348"/>
                      <wps:cNvSpPr>
                        <a:spLocks/>
                      </wps:cNvSpPr>
                      <wps:spPr bwMode="auto">
                        <a:xfrm>
                          <a:off x="354965" y="467360"/>
                          <a:ext cx="34925" cy="44450"/>
                        </a:xfrm>
                        <a:custGeom>
                          <a:avLst/>
                          <a:gdLst>
                            <a:gd name="T0" fmla="*/ 13 w 55"/>
                            <a:gd name="T1" fmla="*/ 0 h 70"/>
                            <a:gd name="T2" fmla="*/ 18 w 55"/>
                            <a:gd name="T3" fmla="*/ 3 h 70"/>
                            <a:gd name="T4" fmla="*/ 22 w 55"/>
                            <a:gd name="T5" fmla="*/ 8 h 70"/>
                            <a:gd name="T6" fmla="*/ 27 w 55"/>
                            <a:gd name="T7" fmla="*/ 18 h 70"/>
                            <a:gd name="T8" fmla="*/ 32 w 55"/>
                            <a:gd name="T9" fmla="*/ 32 h 70"/>
                            <a:gd name="T10" fmla="*/ 45 w 55"/>
                            <a:gd name="T11" fmla="*/ 57 h 70"/>
                            <a:gd name="T12" fmla="*/ 55 w 55"/>
                            <a:gd name="T13" fmla="*/ 70 h 70"/>
                            <a:gd name="T14" fmla="*/ 47 w 55"/>
                            <a:gd name="T15" fmla="*/ 70 h 70"/>
                            <a:gd name="T16" fmla="*/ 40 w 55"/>
                            <a:gd name="T17" fmla="*/ 65 h 70"/>
                            <a:gd name="T18" fmla="*/ 32 w 55"/>
                            <a:gd name="T19" fmla="*/ 55 h 70"/>
                            <a:gd name="T20" fmla="*/ 22 w 55"/>
                            <a:gd name="T21" fmla="*/ 47 h 70"/>
                            <a:gd name="T22" fmla="*/ 13 w 55"/>
                            <a:gd name="T23" fmla="*/ 35 h 70"/>
                            <a:gd name="T24" fmla="*/ 5 w 55"/>
                            <a:gd name="T25" fmla="*/ 25 h 70"/>
                            <a:gd name="T26" fmla="*/ 0 w 55"/>
                            <a:gd name="T27" fmla="*/ 15 h 70"/>
                            <a:gd name="T28" fmla="*/ 0 w 55"/>
                            <a:gd name="T29" fmla="*/ 8 h 70"/>
                            <a:gd name="T30" fmla="*/ 5 w 55"/>
                            <a:gd name="T31" fmla="*/ 3 h 70"/>
                            <a:gd name="T32" fmla="*/ 13 w 55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5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2" y="8"/>
                              </a:lnTo>
                              <a:lnTo>
                                <a:pt x="27" y="18"/>
                              </a:lnTo>
                              <a:lnTo>
                                <a:pt x="32" y="32"/>
                              </a:lnTo>
                              <a:lnTo>
                                <a:pt x="45" y="57"/>
                              </a:lnTo>
                              <a:lnTo>
                                <a:pt x="55" y="70"/>
                              </a:lnTo>
                              <a:lnTo>
                                <a:pt x="47" y="70"/>
                              </a:lnTo>
                              <a:lnTo>
                                <a:pt x="40" y="65"/>
                              </a:lnTo>
                              <a:lnTo>
                                <a:pt x="32" y="55"/>
                              </a:lnTo>
                              <a:lnTo>
                                <a:pt x="22" y="47"/>
                              </a:lnTo>
                              <a:lnTo>
                                <a:pt x="13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7" name="Freeform 2349"/>
                      <wps:cNvSpPr>
                        <a:spLocks/>
                      </wps:cNvSpPr>
                      <wps:spPr bwMode="auto">
                        <a:xfrm>
                          <a:off x="337820" y="467360"/>
                          <a:ext cx="46990" cy="44450"/>
                        </a:xfrm>
                        <a:custGeom>
                          <a:avLst/>
                          <a:gdLst>
                            <a:gd name="T0" fmla="*/ 12 w 74"/>
                            <a:gd name="T1" fmla="*/ 0 h 70"/>
                            <a:gd name="T2" fmla="*/ 20 w 74"/>
                            <a:gd name="T3" fmla="*/ 0 h 70"/>
                            <a:gd name="T4" fmla="*/ 22 w 74"/>
                            <a:gd name="T5" fmla="*/ 5 h 70"/>
                            <a:gd name="T6" fmla="*/ 30 w 74"/>
                            <a:gd name="T7" fmla="*/ 18 h 70"/>
                            <a:gd name="T8" fmla="*/ 37 w 74"/>
                            <a:gd name="T9" fmla="*/ 30 h 70"/>
                            <a:gd name="T10" fmla="*/ 52 w 74"/>
                            <a:gd name="T11" fmla="*/ 50 h 70"/>
                            <a:gd name="T12" fmla="*/ 67 w 74"/>
                            <a:gd name="T13" fmla="*/ 65 h 70"/>
                            <a:gd name="T14" fmla="*/ 74 w 74"/>
                            <a:gd name="T15" fmla="*/ 70 h 70"/>
                            <a:gd name="T16" fmla="*/ 74 w 74"/>
                            <a:gd name="T17" fmla="*/ 70 h 70"/>
                            <a:gd name="T18" fmla="*/ 62 w 74"/>
                            <a:gd name="T19" fmla="*/ 67 h 70"/>
                            <a:gd name="T20" fmla="*/ 47 w 74"/>
                            <a:gd name="T21" fmla="*/ 60 h 70"/>
                            <a:gd name="T22" fmla="*/ 32 w 74"/>
                            <a:gd name="T23" fmla="*/ 50 h 70"/>
                            <a:gd name="T24" fmla="*/ 17 w 74"/>
                            <a:gd name="T25" fmla="*/ 37 h 70"/>
                            <a:gd name="T26" fmla="*/ 5 w 74"/>
                            <a:gd name="T27" fmla="*/ 25 h 70"/>
                            <a:gd name="T28" fmla="*/ 0 w 74"/>
                            <a:gd name="T29" fmla="*/ 13 h 70"/>
                            <a:gd name="T30" fmla="*/ 0 w 74"/>
                            <a:gd name="T31" fmla="*/ 8 h 70"/>
                            <a:gd name="T32" fmla="*/ 2 w 74"/>
                            <a:gd name="T33" fmla="*/ 5 h 70"/>
                            <a:gd name="T34" fmla="*/ 5 w 74"/>
                            <a:gd name="T35" fmla="*/ 3 h 70"/>
                            <a:gd name="T36" fmla="*/ 12 w 74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4" h="70">
                              <a:moveTo>
                                <a:pt x="12" y="0"/>
                              </a:moveTo>
                              <a:lnTo>
                                <a:pt x="20" y="0"/>
                              </a:lnTo>
                              <a:lnTo>
                                <a:pt x="22" y="5"/>
                              </a:lnTo>
                              <a:lnTo>
                                <a:pt x="30" y="18"/>
                              </a:lnTo>
                              <a:lnTo>
                                <a:pt x="37" y="30"/>
                              </a:lnTo>
                              <a:lnTo>
                                <a:pt x="52" y="50"/>
                              </a:lnTo>
                              <a:lnTo>
                                <a:pt x="67" y="65"/>
                              </a:lnTo>
                              <a:lnTo>
                                <a:pt x="74" y="70"/>
                              </a:lnTo>
                              <a:lnTo>
                                <a:pt x="62" y="67"/>
                              </a:lnTo>
                              <a:lnTo>
                                <a:pt x="47" y="60"/>
                              </a:lnTo>
                              <a:lnTo>
                                <a:pt x="32" y="50"/>
                              </a:lnTo>
                              <a:lnTo>
                                <a:pt x="17" y="37"/>
                              </a:lnTo>
                              <a:lnTo>
                                <a:pt x="5" y="25"/>
                              </a:lnTo>
                              <a:lnTo>
                                <a:pt x="0" y="13"/>
                              </a:lnTo>
                              <a:lnTo>
                                <a:pt x="0" y="8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8" name="Freeform 2350"/>
                      <wps:cNvSpPr>
                        <a:spLocks/>
                      </wps:cNvSpPr>
                      <wps:spPr bwMode="auto">
                        <a:xfrm>
                          <a:off x="318770" y="469265"/>
                          <a:ext cx="62865" cy="43815"/>
                        </a:xfrm>
                        <a:custGeom>
                          <a:avLst/>
                          <a:gdLst>
                            <a:gd name="T0" fmla="*/ 12 w 99"/>
                            <a:gd name="T1" fmla="*/ 0 h 69"/>
                            <a:gd name="T2" fmla="*/ 15 w 99"/>
                            <a:gd name="T3" fmla="*/ 0 h 69"/>
                            <a:gd name="T4" fmla="*/ 20 w 99"/>
                            <a:gd name="T5" fmla="*/ 0 h 69"/>
                            <a:gd name="T6" fmla="*/ 25 w 99"/>
                            <a:gd name="T7" fmla="*/ 5 h 69"/>
                            <a:gd name="T8" fmla="*/ 27 w 99"/>
                            <a:gd name="T9" fmla="*/ 7 h 69"/>
                            <a:gd name="T10" fmla="*/ 35 w 99"/>
                            <a:gd name="T11" fmla="*/ 22 h 69"/>
                            <a:gd name="T12" fmla="*/ 45 w 99"/>
                            <a:gd name="T13" fmla="*/ 34 h 69"/>
                            <a:gd name="T14" fmla="*/ 57 w 99"/>
                            <a:gd name="T15" fmla="*/ 44 h 69"/>
                            <a:gd name="T16" fmla="*/ 70 w 99"/>
                            <a:gd name="T17" fmla="*/ 54 h 69"/>
                            <a:gd name="T18" fmla="*/ 92 w 99"/>
                            <a:gd name="T19" fmla="*/ 64 h 69"/>
                            <a:gd name="T20" fmla="*/ 99 w 99"/>
                            <a:gd name="T21" fmla="*/ 69 h 69"/>
                            <a:gd name="T22" fmla="*/ 79 w 99"/>
                            <a:gd name="T23" fmla="*/ 67 h 69"/>
                            <a:gd name="T24" fmla="*/ 60 w 99"/>
                            <a:gd name="T25" fmla="*/ 59 h 69"/>
                            <a:gd name="T26" fmla="*/ 40 w 99"/>
                            <a:gd name="T27" fmla="*/ 49 h 69"/>
                            <a:gd name="T28" fmla="*/ 22 w 99"/>
                            <a:gd name="T29" fmla="*/ 39 h 69"/>
                            <a:gd name="T30" fmla="*/ 10 w 99"/>
                            <a:gd name="T31" fmla="*/ 27 h 69"/>
                            <a:gd name="T32" fmla="*/ 2 w 99"/>
                            <a:gd name="T33" fmla="*/ 15 h 69"/>
                            <a:gd name="T34" fmla="*/ 0 w 99"/>
                            <a:gd name="T35" fmla="*/ 10 h 69"/>
                            <a:gd name="T36" fmla="*/ 2 w 99"/>
                            <a:gd name="T37" fmla="*/ 5 h 69"/>
                            <a:gd name="T38" fmla="*/ 5 w 99"/>
                            <a:gd name="T39" fmla="*/ 2 h 69"/>
                            <a:gd name="T40" fmla="*/ 12 w 99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9" h="69">
                              <a:moveTo>
                                <a:pt x="12" y="0"/>
                              </a:move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5" y="5"/>
                              </a:lnTo>
                              <a:lnTo>
                                <a:pt x="27" y="7"/>
                              </a:lnTo>
                              <a:lnTo>
                                <a:pt x="35" y="22"/>
                              </a:lnTo>
                              <a:lnTo>
                                <a:pt x="45" y="34"/>
                              </a:lnTo>
                              <a:lnTo>
                                <a:pt x="57" y="44"/>
                              </a:lnTo>
                              <a:lnTo>
                                <a:pt x="70" y="54"/>
                              </a:lnTo>
                              <a:lnTo>
                                <a:pt x="92" y="64"/>
                              </a:lnTo>
                              <a:lnTo>
                                <a:pt x="99" y="69"/>
                              </a:lnTo>
                              <a:lnTo>
                                <a:pt x="79" y="67"/>
                              </a:lnTo>
                              <a:lnTo>
                                <a:pt x="60" y="59"/>
                              </a:lnTo>
                              <a:lnTo>
                                <a:pt x="40" y="49"/>
                              </a:lnTo>
                              <a:lnTo>
                                <a:pt x="22" y="39"/>
                              </a:lnTo>
                              <a:lnTo>
                                <a:pt x="10" y="27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2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9" name="Freeform 2351"/>
                      <wps:cNvSpPr>
                        <a:spLocks/>
                      </wps:cNvSpPr>
                      <wps:spPr bwMode="auto">
                        <a:xfrm>
                          <a:off x="298450" y="467360"/>
                          <a:ext cx="78740" cy="45720"/>
                        </a:xfrm>
                        <a:custGeom>
                          <a:avLst/>
                          <a:gdLst>
                            <a:gd name="T0" fmla="*/ 12 w 124"/>
                            <a:gd name="T1" fmla="*/ 0 h 72"/>
                            <a:gd name="T2" fmla="*/ 22 w 124"/>
                            <a:gd name="T3" fmla="*/ 3 h 72"/>
                            <a:gd name="T4" fmla="*/ 29 w 124"/>
                            <a:gd name="T5" fmla="*/ 10 h 72"/>
                            <a:gd name="T6" fmla="*/ 39 w 124"/>
                            <a:gd name="T7" fmla="*/ 25 h 72"/>
                            <a:gd name="T8" fmla="*/ 52 w 124"/>
                            <a:gd name="T9" fmla="*/ 40 h 72"/>
                            <a:gd name="T10" fmla="*/ 67 w 124"/>
                            <a:gd name="T11" fmla="*/ 50 h 72"/>
                            <a:gd name="T12" fmla="*/ 84 w 124"/>
                            <a:gd name="T13" fmla="*/ 60 h 72"/>
                            <a:gd name="T14" fmla="*/ 111 w 124"/>
                            <a:gd name="T15" fmla="*/ 70 h 72"/>
                            <a:gd name="T16" fmla="*/ 124 w 124"/>
                            <a:gd name="T17" fmla="*/ 72 h 72"/>
                            <a:gd name="T18" fmla="*/ 104 w 124"/>
                            <a:gd name="T19" fmla="*/ 72 h 72"/>
                            <a:gd name="T20" fmla="*/ 82 w 124"/>
                            <a:gd name="T21" fmla="*/ 67 h 72"/>
                            <a:gd name="T22" fmla="*/ 62 w 124"/>
                            <a:gd name="T23" fmla="*/ 62 h 72"/>
                            <a:gd name="T24" fmla="*/ 44 w 124"/>
                            <a:gd name="T25" fmla="*/ 55 h 72"/>
                            <a:gd name="T26" fmla="*/ 27 w 124"/>
                            <a:gd name="T27" fmla="*/ 45 h 72"/>
                            <a:gd name="T28" fmla="*/ 15 w 124"/>
                            <a:gd name="T29" fmla="*/ 35 h 72"/>
                            <a:gd name="T30" fmla="*/ 5 w 124"/>
                            <a:gd name="T31" fmla="*/ 25 h 72"/>
                            <a:gd name="T32" fmla="*/ 0 w 124"/>
                            <a:gd name="T33" fmla="*/ 15 h 72"/>
                            <a:gd name="T34" fmla="*/ 0 w 124"/>
                            <a:gd name="T35" fmla="*/ 10 h 72"/>
                            <a:gd name="T36" fmla="*/ 2 w 124"/>
                            <a:gd name="T37" fmla="*/ 5 h 72"/>
                            <a:gd name="T38" fmla="*/ 5 w 124"/>
                            <a:gd name="T39" fmla="*/ 3 h 72"/>
                            <a:gd name="T40" fmla="*/ 12 w 124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4" h="72">
                              <a:moveTo>
                                <a:pt x="12" y="0"/>
                              </a:moveTo>
                              <a:lnTo>
                                <a:pt x="22" y="3"/>
                              </a:lnTo>
                              <a:lnTo>
                                <a:pt x="29" y="10"/>
                              </a:lnTo>
                              <a:lnTo>
                                <a:pt x="39" y="25"/>
                              </a:lnTo>
                              <a:lnTo>
                                <a:pt x="52" y="40"/>
                              </a:lnTo>
                              <a:lnTo>
                                <a:pt x="67" y="50"/>
                              </a:lnTo>
                              <a:lnTo>
                                <a:pt x="84" y="60"/>
                              </a:lnTo>
                              <a:lnTo>
                                <a:pt x="111" y="70"/>
                              </a:lnTo>
                              <a:lnTo>
                                <a:pt x="124" y="72"/>
                              </a:lnTo>
                              <a:lnTo>
                                <a:pt x="104" y="72"/>
                              </a:lnTo>
                              <a:lnTo>
                                <a:pt x="82" y="67"/>
                              </a:lnTo>
                              <a:lnTo>
                                <a:pt x="62" y="62"/>
                              </a:lnTo>
                              <a:lnTo>
                                <a:pt x="44" y="55"/>
                              </a:lnTo>
                              <a:lnTo>
                                <a:pt x="27" y="45"/>
                              </a:lnTo>
                              <a:lnTo>
                                <a:pt x="15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0" name="Freeform 2352"/>
                      <wps:cNvSpPr>
                        <a:spLocks/>
                      </wps:cNvSpPr>
                      <wps:spPr bwMode="auto">
                        <a:xfrm>
                          <a:off x="276225" y="467360"/>
                          <a:ext cx="95885" cy="48895"/>
                        </a:xfrm>
                        <a:custGeom>
                          <a:avLst/>
                          <a:gdLst>
                            <a:gd name="T0" fmla="*/ 12 w 151"/>
                            <a:gd name="T1" fmla="*/ 0 h 77"/>
                            <a:gd name="T2" fmla="*/ 17 w 151"/>
                            <a:gd name="T3" fmla="*/ 0 h 77"/>
                            <a:gd name="T4" fmla="*/ 22 w 151"/>
                            <a:gd name="T5" fmla="*/ 3 h 77"/>
                            <a:gd name="T6" fmla="*/ 27 w 151"/>
                            <a:gd name="T7" fmla="*/ 5 h 77"/>
                            <a:gd name="T8" fmla="*/ 32 w 151"/>
                            <a:gd name="T9" fmla="*/ 10 h 77"/>
                            <a:gd name="T10" fmla="*/ 37 w 151"/>
                            <a:gd name="T11" fmla="*/ 20 h 77"/>
                            <a:gd name="T12" fmla="*/ 42 w 151"/>
                            <a:gd name="T13" fmla="*/ 27 h 77"/>
                            <a:gd name="T14" fmla="*/ 50 w 151"/>
                            <a:gd name="T15" fmla="*/ 35 h 77"/>
                            <a:gd name="T16" fmla="*/ 60 w 151"/>
                            <a:gd name="T17" fmla="*/ 42 h 77"/>
                            <a:gd name="T18" fmla="*/ 79 w 151"/>
                            <a:gd name="T19" fmla="*/ 52 h 77"/>
                            <a:gd name="T20" fmla="*/ 99 w 151"/>
                            <a:gd name="T21" fmla="*/ 62 h 77"/>
                            <a:gd name="T22" fmla="*/ 137 w 151"/>
                            <a:gd name="T23" fmla="*/ 72 h 77"/>
                            <a:gd name="T24" fmla="*/ 151 w 151"/>
                            <a:gd name="T25" fmla="*/ 77 h 77"/>
                            <a:gd name="T26" fmla="*/ 142 w 151"/>
                            <a:gd name="T27" fmla="*/ 77 h 77"/>
                            <a:gd name="T28" fmla="*/ 129 w 151"/>
                            <a:gd name="T29" fmla="*/ 77 h 77"/>
                            <a:gd name="T30" fmla="*/ 114 w 151"/>
                            <a:gd name="T31" fmla="*/ 75 h 77"/>
                            <a:gd name="T32" fmla="*/ 99 w 151"/>
                            <a:gd name="T33" fmla="*/ 72 h 77"/>
                            <a:gd name="T34" fmla="*/ 69 w 151"/>
                            <a:gd name="T35" fmla="*/ 62 h 77"/>
                            <a:gd name="T36" fmla="*/ 42 w 151"/>
                            <a:gd name="T37" fmla="*/ 50 h 77"/>
                            <a:gd name="T38" fmla="*/ 20 w 151"/>
                            <a:gd name="T39" fmla="*/ 35 h 77"/>
                            <a:gd name="T40" fmla="*/ 5 w 151"/>
                            <a:gd name="T41" fmla="*/ 22 h 77"/>
                            <a:gd name="T42" fmla="*/ 0 w 151"/>
                            <a:gd name="T43" fmla="*/ 15 h 77"/>
                            <a:gd name="T44" fmla="*/ 0 w 151"/>
                            <a:gd name="T45" fmla="*/ 10 h 77"/>
                            <a:gd name="T46" fmla="*/ 5 w 151"/>
                            <a:gd name="T47" fmla="*/ 5 h 77"/>
                            <a:gd name="T48" fmla="*/ 12 w 151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1" h="77">
                              <a:moveTo>
                                <a:pt x="12" y="0"/>
                              </a:moveTo>
                              <a:lnTo>
                                <a:pt x="17" y="0"/>
                              </a:lnTo>
                              <a:lnTo>
                                <a:pt x="22" y="3"/>
                              </a:lnTo>
                              <a:lnTo>
                                <a:pt x="27" y="5"/>
                              </a:lnTo>
                              <a:lnTo>
                                <a:pt x="32" y="10"/>
                              </a:lnTo>
                              <a:lnTo>
                                <a:pt x="37" y="20"/>
                              </a:lnTo>
                              <a:lnTo>
                                <a:pt x="42" y="27"/>
                              </a:lnTo>
                              <a:lnTo>
                                <a:pt x="50" y="35"/>
                              </a:lnTo>
                              <a:lnTo>
                                <a:pt x="60" y="42"/>
                              </a:lnTo>
                              <a:lnTo>
                                <a:pt x="79" y="52"/>
                              </a:lnTo>
                              <a:lnTo>
                                <a:pt x="99" y="62"/>
                              </a:lnTo>
                              <a:lnTo>
                                <a:pt x="137" y="72"/>
                              </a:lnTo>
                              <a:lnTo>
                                <a:pt x="151" y="77"/>
                              </a:lnTo>
                              <a:lnTo>
                                <a:pt x="142" y="77"/>
                              </a:lnTo>
                              <a:lnTo>
                                <a:pt x="129" y="77"/>
                              </a:lnTo>
                              <a:lnTo>
                                <a:pt x="114" y="75"/>
                              </a:lnTo>
                              <a:lnTo>
                                <a:pt x="99" y="72"/>
                              </a:lnTo>
                              <a:lnTo>
                                <a:pt x="69" y="62"/>
                              </a:lnTo>
                              <a:lnTo>
                                <a:pt x="42" y="50"/>
                              </a:lnTo>
                              <a:lnTo>
                                <a:pt x="20" y="35"/>
                              </a:lnTo>
                              <a:lnTo>
                                <a:pt x="5" y="22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5" y="5"/>
                              </a:ln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1" name="Freeform 2353"/>
                      <wps:cNvSpPr>
                        <a:spLocks noEditPoints="1"/>
                      </wps:cNvSpPr>
                      <wps:spPr bwMode="auto">
                        <a:xfrm>
                          <a:off x="716280" y="296545"/>
                          <a:ext cx="26670" cy="67945"/>
                        </a:xfrm>
                        <a:custGeom>
                          <a:avLst/>
                          <a:gdLst>
                            <a:gd name="T0" fmla="*/ 30 w 42"/>
                            <a:gd name="T1" fmla="*/ 62 h 107"/>
                            <a:gd name="T2" fmla="*/ 42 w 42"/>
                            <a:gd name="T3" fmla="*/ 0 h 107"/>
                            <a:gd name="T4" fmla="*/ 30 w 42"/>
                            <a:gd name="T5" fmla="*/ 62 h 107"/>
                            <a:gd name="T6" fmla="*/ 30 w 42"/>
                            <a:gd name="T7" fmla="*/ 62 h 107"/>
                            <a:gd name="T8" fmla="*/ 28 w 42"/>
                            <a:gd name="T9" fmla="*/ 77 h 107"/>
                            <a:gd name="T10" fmla="*/ 23 w 42"/>
                            <a:gd name="T11" fmla="*/ 89 h 107"/>
                            <a:gd name="T12" fmla="*/ 15 w 42"/>
                            <a:gd name="T13" fmla="*/ 99 h 107"/>
                            <a:gd name="T14" fmla="*/ 0 w 42"/>
                            <a:gd name="T15" fmla="*/ 107 h 107"/>
                            <a:gd name="T16" fmla="*/ 0 w 42"/>
                            <a:gd name="T17" fmla="*/ 99 h 107"/>
                            <a:gd name="T18" fmla="*/ 0 w 42"/>
                            <a:gd name="T19" fmla="*/ 92 h 107"/>
                            <a:gd name="T20" fmla="*/ 3 w 42"/>
                            <a:gd name="T21" fmla="*/ 84 h 107"/>
                            <a:gd name="T22" fmla="*/ 5 w 42"/>
                            <a:gd name="T23" fmla="*/ 77 h 107"/>
                            <a:gd name="T24" fmla="*/ 10 w 42"/>
                            <a:gd name="T25" fmla="*/ 72 h 107"/>
                            <a:gd name="T26" fmla="*/ 15 w 42"/>
                            <a:gd name="T27" fmla="*/ 67 h 107"/>
                            <a:gd name="T28" fmla="*/ 23 w 42"/>
                            <a:gd name="T29" fmla="*/ 64 h 107"/>
                            <a:gd name="T30" fmla="*/ 30 w 42"/>
                            <a:gd name="T31" fmla="*/ 6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42" h="107">
                              <a:moveTo>
                                <a:pt x="30" y="62"/>
                              </a:moveTo>
                              <a:lnTo>
                                <a:pt x="42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28" y="77"/>
                              </a:lnTo>
                              <a:lnTo>
                                <a:pt x="23" y="89"/>
                              </a:lnTo>
                              <a:lnTo>
                                <a:pt x="15" y="99"/>
                              </a:lnTo>
                              <a:lnTo>
                                <a:pt x="0" y="107"/>
                              </a:lnTo>
                              <a:lnTo>
                                <a:pt x="0" y="99"/>
                              </a:lnTo>
                              <a:lnTo>
                                <a:pt x="0" y="92"/>
                              </a:lnTo>
                              <a:lnTo>
                                <a:pt x="3" y="84"/>
                              </a:lnTo>
                              <a:lnTo>
                                <a:pt x="5" y="77"/>
                              </a:lnTo>
                              <a:lnTo>
                                <a:pt x="10" y="72"/>
                              </a:lnTo>
                              <a:lnTo>
                                <a:pt x="15" y="67"/>
                              </a:lnTo>
                              <a:lnTo>
                                <a:pt x="23" y="64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2" name="Freeform 2354"/>
                      <wps:cNvSpPr>
                        <a:spLocks/>
                      </wps:cNvSpPr>
                      <wps:spPr bwMode="auto">
                        <a:xfrm>
                          <a:off x="735330" y="296545"/>
                          <a:ext cx="7620" cy="39370"/>
                        </a:xfrm>
                        <a:custGeom>
                          <a:avLst/>
                          <a:gdLst>
                            <a:gd name="T0" fmla="*/ 0 w 12"/>
                            <a:gd name="T1" fmla="*/ 62 h 62"/>
                            <a:gd name="T2" fmla="*/ 12 w 12"/>
                            <a:gd name="T3" fmla="*/ 0 h 62"/>
                            <a:gd name="T4" fmla="*/ 0 w 12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2">
                              <a:moveTo>
                                <a:pt x="0" y="62"/>
                              </a:moveTo>
                              <a:lnTo>
                                <a:pt x="12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3" name="Freeform 2355"/>
                      <wps:cNvSpPr>
                        <a:spLocks/>
                      </wps:cNvSpPr>
                      <wps:spPr bwMode="auto">
                        <a:xfrm>
                          <a:off x="716280" y="335915"/>
                          <a:ext cx="19050" cy="28575"/>
                        </a:xfrm>
                        <a:custGeom>
                          <a:avLst/>
                          <a:gdLst>
                            <a:gd name="T0" fmla="*/ 30 w 30"/>
                            <a:gd name="T1" fmla="*/ 0 h 45"/>
                            <a:gd name="T2" fmla="*/ 28 w 30"/>
                            <a:gd name="T3" fmla="*/ 15 h 45"/>
                            <a:gd name="T4" fmla="*/ 23 w 30"/>
                            <a:gd name="T5" fmla="*/ 27 h 45"/>
                            <a:gd name="T6" fmla="*/ 15 w 30"/>
                            <a:gd name="T7" fmla="*/ 37 h 45"/>
                            <a:gd name="T8" fmla="*/ 0 w 30"/>
                            <a:gd name="T9" fmla="*/ 45 h 45"/>
                            <a:gd name="T10" fmla="*/ 0 w 30"/>
                            <a:gd name="T11" fmla="*/ 37 h 45"/>
                            <a:gd name="T12" fmla="*/ 0 w 30"/>
                            <a:gd name="T13" fmla="*/ 30 h 45"/>
                            <a:gd name="T14" fmla="*/ 3 w 30"/>
                            <a:gd name="T15" fmla="*/ 22 h 45"/>
                            <a:gd name="T16" fmla="*/ 5 w 30"/>
                            <a:gd name="T17" fmla="*/ 15 h 45"/>
                            <a:gd name="T18" fmla="*/ 10 w 30"/>
                            <a:gd name="T19" fmla="*/ 10 h 45"/>
                            <a:gd name="T20" fmla="*/ 15 w 30"/>
                            <a:gd name="T21" fmla="*/ 5 h 45"/>
                            <a:gd name="T22" fmla="*/ 23 w 30"/>
                            <a:gd name="T23" fmla="*/ 2 h 45"/>
                            <a:gd name="T24" fmla="*/ 30 w 30"/>
                            <a:gd name="T25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0" h="45">
                              <a:moveTo>
                                <a:pt x="30" y="0"/>
                              </a:moveTo>
                              <a:lnTo>
                                <a:pt x="28" y="15"/>
                              </a:lnTo>
                              <a:lnTo>
                                <a:pt x="23" y="27"/>
                              </a:lnTo>
                              <a:lnTo>
                                <a:pt x="15" y="37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0" y="30"/>
                              </a:lnTo>
                              <a:lnTo>
                                <a:pt x="3" y="22"/>
                              </a:lnTo>
                              <a:lnTo>
                                <a:pt x="5" y="15"/>
                              </a:lnTo>
                              <a:lnTo>
                                <a:pt x="10" y="10"/>
                              </a:lnTo>
                              <a:lnTo>
                                <a:pt x="15" y="5"/>
                              </a:lnTo>
                              <a:lnTo>
                                <a:pt x="23" y="2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4" name="Freeform 2356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5" name="Freeform 2357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6" name="Freeform 2358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7" name="Freeform 2359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8" name="Freeform 2360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9" name="Freeform 2361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21ADC362" id="Полотно 2" o:spid="_x0000_s1026" editas="canvas" style="position:absolute;margin-left:198pt;margin-top:-27pt;width:62pt;height:63pt;z-index:251658240" coordsize="6769,6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769;height:6877;visibility:visible;mso-wrap-style:square">
                <v:fill o:detectmouseclick="t"/>
                <v:path o:connecttype="none"/>
              </v:shape>
              <v:group id="Group 4" o:spid="_x0000_s1028" style="position:absolute;left:3200;top:76;width:3569;height:7848" coordorigin="6165,426" coordsize="562,1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 id="Freeform 5" o:spid="_x0000_s1029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IML8A&#10;AADaAAAADwAAAGRycy9kb3ducmV2LnhtbESPQYvCMBSE78L+h/AWvGm6LohUo7gLBW+LVe+P5tkW&#10;k5duE2vtrzeC4HGYmW+Y1aa3RnTU+tqxgq9pAoK4cLrmUsHxkE0WIHxA1mgck4I7edisP0YrTLW7&#10;8Z66PJQiQtinqKAKoUml9EVFFv3UNcTRO7vWYoiyLaVu8Rbh1shZksylxZrjQoUN/VZUXPKrVUD7&#10;3GTW/6M+z7MBOzP8/J0Gpcaf/XYJIlAf3uFXe6cVfMPzSrwBc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6QgwvwAAANoAAAAPAAAAAAAAAAAAAAAAAJgCAABkcnMvZG93bnJl&#10;di54bWxQSwUGAAAAAAQABAD1AAAAhAMAAAAA&#10;" path="m33,3l25,,20,,15,,13,3,5,13,,30r20,5l43,38,38,20,33,3xe" fillcolor="#272577" stroked="f">
                  <v:path arrowok="t" o:connecttype="custom" o:connectlocs="33,3;25,0;20,0;15,0;13,3;5,13;0,30;20,35;43,38;38,20;33,3" o:connectangles="0,0,0,0,0,0,0,0,0,0,0"/>
                </v:shape>
                <v:shape id="Freeform 6" o:spid="_x0000_s1030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Ab8UA&#10;AADaAAAADwAAAGRycy9kb3ducmV2LnhtbESPT2vCQBTE70K/w/IKvYhuLFJKdCOlIFgo0qYezO2R&#10;feaP2bchu4nRT98tFDwOM/MbZr0ZTSMG6lxlWcFiHoEgzq2uuFBw+NnOXkE4j6yxsUwKruRgkzxM&#10;1hhre+FvGlJfiABhF6OC0vs2ltLlJRl0c9sSB+9kO4M+yK6QusNLgJtGPkfRizRYcVgosaX3kvJz&#10;2hsFx/qWRp+0v8mszvqv6Uc/7Giv1NPj+LYC4Wn09/B/e6cVLOHvSr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UBvxQAAANoAAAAPAAAAAAAAAAAAAAAAAJgCAABkcnMv&#10;ZG93bnJldi54bWxQSwUGAAAAAAQABAD1AAAAigMAAAAA&#10;" path="m33,3l25,,20,,15,,13,3,5,13,,30r20,5l43,38,38,20,33,3e" filled="f" strokecolor="#e77817" strokeweight="0">
                  <v:path arrowok="t" o:connecttype="custom" o:connectlocs="33,3;25,0;20,0;15,0;13,3;5,13;0,30;20,35;43,38;38,20;33,3" o:connectangles="0,0,0,0,0,0,0,0,0,0,0"/>
                </v:shape>
                <v:shape id="Freeform 7" o:spid="_x0000_s1031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9jJ8MA&#10;AADaAAAADwAAAGRycy9kb3ducmV2LnhtbESPT2sCMRTE74V+h/AEbzVrQdHVKLao2EMF/xw8PjfP&#10;3cXNy7KJbvz2TUHwOMzMb5jpPJhK3KlxpWUF/V4CgjizuuRcwfGw+hiBcB5ZY2WZFDzIwXz2/jbF&#10;VNuWd3Tf+1xECLsUFRTe16mULivIoOvZmjh6F9sY9FE2udQNthFuKvmZJENpsOS4UGBN3wVl1/3N&#10;KNguvzhvz5sQfsar9dCVfnvCX6W6nbCYgPAU/Cv8bG+0ggH8X4k3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9jJ8MAAADaAAAADwAAAAAAAAAAAAAAAACYAgAAZHJzL2Rv&#10;d25yZXYueG1sUEsFBgAAAAAEAAQA9QAAAIgDAAAAAA==&#10;" path="m13,5l18,2,23,r5,2l33,5r5,10l43,32,23,37,,40,5,22,13,5xe" fillcolor="#272577" stroked="f">
                  <v:path arrowok="t" o:connecttype="custom" o:connectlocs="13,5;18,2;23,0;28,2;33,5;38,15;43,32;23,37;0,40;5,22;13,5" o:connectangles="0,0,0,0,0,0,0,0,0,0,0"/>
                </v:shape>
                <v:shape id="Freeform 8" o:spid="_x0000_s1032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3wsQA&#10;AADaAAAADwAAAGRycy9kb3ducmV2LnhtbESP3WrCQBSE7wt9h+UUvNPdCv40ZiNFFESotNYHOGSP&#10;Sdrs2ZBdk9in7xaEXg4z8w2Trgdbi45aXznW8DxRIIhzZyouNJw/d+MlCB+QDdaOScONPKyzx4cU&#10;E+N6/qDuFAoRIewT1FCG0CRS+rwki37iGuLoXVxrMUTZFtK02Ee4reVUqbm0WHFcKLGhTUn59+lq&#10;NcxejurSH2T+tlh+4c97h2o7PWg9ehpeVyACDeE/fG/vjYY5/F2JN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598LEAAAA2gAAAA8AAAAAAAAAAAAAAAAAmAIAAGRycy9k&#10;b3ducmV2LnhtbFBLBQYAAAAABAAEAPUAAACJAwAAAAA=&#10;" path="m13,5l18,2,23,r5,2l33,5r5,10l43,32,23,37,,40,5,22,13,5e" filled="f" strokecolor="#e77817" strokeweight="0">
                  <v:path arrowok="t" o:connecttype="custom" o:connectlocs="13,5;18,2;23,0;28,2;33,5;38,15;43,32;23,37;0,40;5,22;13,5" o:connectangles="0,0,0,0,0,0,0,0,0,0,0"/>
                </v:shape>
                <v:shape id="Freeform 9" o:spid="_x0000_s1033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GYMMA&#10;AADaAAAADwAAAGRycy9kb3ducmV2LnhtbESPQWsCMRSE74L/ITyhF9HEIlVXo0jB0lOlaxG8PTbP&#10;3cXNy5Kkuu2vb4SCx2FmvmFWm8424ko+1I41TMYKBHHhTM2lhq/DbjQHESKywcYxafihAJt1v7fC&#10;zLgbf9I1j6VIEA4ZaqhibDMpQ1GRxTB2LXHyzs5bjEn6UhqPtwS3jXxW6kVarDktVNjSa0XFJf+2&#10;GvaKdm+nAx4XH+oyOw/9NP9VU62fBt12CSJSFx/h//a70TCD+5V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wGYMMAAADaAAAADwAAAAAAAAAAAAAAAACYAgAAZHJzL2Rv&#10;d25yZXYueG1sUEsFBgAAAAAEAAQA9QAAAIgDAAAAAA==&#10;" path="m50,50l99,,50,50,35,52,20,60,7,69,,84r7,l15,84r7,-2l30,77r7,-5l42,65r5,-8l50,50xe" fillcolor="#f3be00" stroked="f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10" o:spid="_x0000_s1034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4Kr8A&#10;AADaAAAADwAAAGRycy9kb3ducmV2LnhtbERPz2uDMBS+D/o/hFfobY3doYgzllUQVg8D3Q47Psyb&#10;ysyLJKm1/31zGOz48f3OT6uZxELOj5YVHPYJCOLO6pF7BV+f1XMKwgdkjZNlUnAnD6di85Rjpu2N&#10;G1ra0IsYwj5DBUMIcyal7wYy6Pd2Jo7cj3UGQ4Sul9rhLYabSb4kyVEaHDk2DDhTOVD3216NgrrB&#10;0pXcpkt9rs7rd335qPqLUrvt+vYKItAa/sV/7netIG6NV+INk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5PgqvwAAANoAAAAPAAAAAAAAAAAAAAAAAJgCAABkcnMvZG93bnJl&#10;di54bWxQSwUGAAAAAAQABAD1AAAAhAMAAAAA&#10;" path="m50,50l99,,50,50,35,52,20,60,7,69,,84r7,l15,84r7,-2l30,77r7,-5l42,65r5,-8l50,50e" filled="f" strokecolor="#e77817" strokeweight="0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11" o:spid="_x0000_s1035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KzcEA&#10;AADaAAAADwAAAGRycy9kb3ducmV2LnhtbESPQYvCMBSE78L+h/AW9mZTl1XWahRZFOrRKnh9NG/b&#10;avNSmmirv94IgsdhZr5h5sve1OJKrassKxhFMQji3OqKCwWH/Wb4C8J5ZI21ZVJwIwfLxcdgjom2&#10;He/omvlCBAi7BBWU3jeJlC4vyaCLbEMcvH/bGvRBtoXULXYBbmr5HccTabDisFBiQ38l5efsYhTc&#10;p+ll/LM9ZCd9HOv0uJrIdYdKfX32qxkIT71/h1/tVCuYwvNKu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6ys3BAAAA2gAAAA8AAAAAAAAAAAAAAAAAmAIAAGRycy9kb3du&#10;cmV2LnhtbFBLBQYAAAAABAAEAPUAAACG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12" o:spid="_x0000_s1036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pz8QA&#10;AADbAAAADwAAAGRycy9kb3ducmV2LnhtbESPQWvCQBCF74L/YRmhN90oKCG6ShGECkIxiuBtyE6T&#10;tNnZkN2a+O+dQ6G3Gd6b977Z7AbXqAd1ofZsYD5LQBEX3tZcGrheDtMUVIjIFhvPZOBJAXbb8WiD&#10;mfU9n+mRx1JJCIcMDVQxtpnWoajIYZj5lli0L985jLJ2pbYd9hLuGr1IkpV2WLM0VNjSvqLiJ/91&#10;BvT3k4/pfbFMz3lJ/efpeJnf7sa8TYb3NahIQ/w3/11/WMEXevlFBt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6c/EAAAA2wAAAA8AAAAAAAAAAAAAAAAAmAIAAGRycy9k&#10;b3ducmV2LnhtbFBLBQYAAAAABAAEAPUAAACJ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13" o:spid="_x0000_s1037" style="position:absolute;left:6603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xd8EA&#10;AADbAAAADwAAAGRycy9kb3ducmV2LnhtbERP32vCMBB+F/wfwgm+aVoRGdUoY1g33zYn4uOtuSWl&#10;zaU0mXb//TIY7O0+vp+32Q2uFTfqQ+1ZQT7PQBBXXtdsFJzfy9kDiBCRNbaeScE3Bdhtx6MNFtrf&#10;+Y1up2hECuFQoAIbY1dIGSpLDsPcd8SJ+/S9w5hgb6Tu8Z7CXSsXWbaSDmtODRY7erJUNacvpwAP&#10;r5fG4N6a549DmXfHa+XsUqnpZHhcg4g0xH/xn/tFp/k5/P6SD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LsXfBAAAA2wAAAA8AAAAAAAAAAAAAAAAAmAIAAGRycy9kb3du&#10;cmV2LnhtbFBLBQYAAAAABAAEAPUAAACGAwAAAAA=&#10;" path="m40,57l,,40,57xm40,57l50,69r7,15l59,89r-2,8l57,104r-3,8l47,107r-5,-5l37,94,35,87,32,79r,-7l35,64r5,-7xe" fillcolor="#f3be00" stroked="f">
                  <v:path arrowok="t" o:connecttype="custom" o:connectlocs="40,57;0,0;40,57;40,57;50,69;57,84;59,89;57,97;57,104;54,112;47,107;42,102;37,94;35,87;32,79;32,72;35,64;40,57" o:connectangles="0,0,0,0,0,0,0,0,0,0,0,0,0,0,0,0,0,0"/>
                  <o:lock v:ext="edit" verticies="t"/>
                </v:shape>
                <v:shape id="Freeform 14" o:spid="_x0000_s1038" style="position:absolute;left:6603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nwqMIA&#10;AADbAAAADwAAAGRycy9kb3ducmV2LnhtbERPTYvCMBC9C/sfwizsRTS1givVKCIIHnYPai97G5qx&#10;KTaT2kRb//1GELzN433Oct3bWtyp9ZVjBZNxAoK4cLriUkF+2o3mIHxA1lg7JgUP8rBefQyWmGnX&#10;8YHux1CKGMI+QwUmhCaT0heGLPqxa4gjd3atxRBhW0rdYhfDbS3TJJlJixXHBoMNbQ0Vl+PNKhia&#10;/OeRbpuw+z78DbvrPp/+XnKlvj77zQJEoD68xS/3Xsf5KTx/i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fCowgAAANsAAAAPAAAAAAAAAAAAAAAAAJgCAABkcnMvZG93&#10;bnJldi54bWxQSwUGAAAAAAQABAD1AAAAhwMAAAAA&#10;" path="m40,57l,,40,57xe" filled="f" strokecolor="#e15520" strokeweight="0">
                  <v:path arrowok="t" o:connecttype="custom" o:connectlocs="40,57;0,0;40,57" o:connectangles="0,0,0"/>
                </v:shape>
                <v:shape id="Freeform 15" o:spid="_x0000_s1039" style="position:absolute;left:6635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Hbh8EA&#10;AADbAAAADwAAAGRycy9kb3ducmV2LnhtbERPS2vCQBC+F/wPywi9iG60EiS6ig9aCr1oIp6H7JgE&#10;s7Mxu43pv+8WhN7m43vOatObWnTUusqygukkAkGcW11xoeCcvY8XIJxH1lhbJgU/5GCzHrysMNH2&#10;wSfqUl+IEMIuQQWl900ipctLMugmtiEO3NW2Bn2AbSF1i48Qbmo5i6JYGqw4NJTY0L6k/JZ+GwU4&#10;yrrjV+Vcdj+M4vkuvqCefij1Ouy3SxCeev8vfro/dZj/Bn+/h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24fBAAAA2wAAAA8AAAAAAAAAAAAAAAAAmAIAAGRycy9kb3du&#10;cmV2LnhtbFBLBQYAAAAABAAEAPUAAACGAwAAAAA=&#10;" path="m8,l18,12r7,15l27,32r-2,8l25,47r-3,8l15,50,10,45,5,37,3,30,,22,,15,3,7,8,e" filled="f" strokecolor="#e15520" strokeweight="0">
                  <v:path arrowok="t" o:connecttype="custom" o:connectlocs="8,0;18,12;25,27;27,32;25,40;25,47;22,55;15,50;10,45;5,37;3,30;0,22;0,15;3,7;8,0" o:connectangles="0,0,0,0,0,0,0,0,0,0,0,0,0,0,0"/>
                </v:shape>
                <v:shape id="Freeform 16" o:spid="_x0000_s1040" style="position:absolute;left:6645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OBsYA&#10;AADbAAAADwAAAGRycy9kb3ducmV2LnhtbESPT2vCQBDF7wW/wzKCt7pRpJToGqQi2kshsfXPbciO&#10;SWh2NmS3SdpP3y0UvM3w3rzfm1UymFp01LrKsoLZNAJBnFtdcaHg/bh7fAbhPLLG2jIp+CYHyXr0&#10;sMJY255T6jJfiBDCLkYFpfdNLKXLSzLoprYhDtrNtgZ9WNtC6hb7EG5qOY+iJ2mw4kAosaGXkvLP&#10;7MsEbp9uTbevP4rT5ed86q/NW9q9KjUZD5slCE+Dv5v/rw861F/A3y9h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bOBsYAAADbAAAADwAAAAAAAAAAAAAAAACYAgAAZHJz&#10;L2Rvd25yZXYueG1sUEsFBgAAAAAEAAQA9QAAAIsDAAAAAA==&#10;" path="m22,62l,,22,62xm22,59l32,74r5,13l40,102r-5,12l30,112r-5,-8l20,99,17,92,15,84r,-10l17,67r5,-8xe" fillcolor="#f3be00" stroked="f">
                  <v:path arrowok="t" o:connecttype="custom" o:connectlocs="22,62;0,0;22,62;22,59;32,74;37,87;40,102;35,114;30,112;25,104;20,99;17,92;15,84;15,74;17,67;22,59" o:connectangles="0,0,0,0,0,0,0,0,0,0,0,0,0,0,0,0"/>
                  <o:lock v:ext="edit" verticies="t"/>
                </v:shape>
                <v:shape id="Freeform 17" o:spid="_x0000_s1041" style="position:absolute;left:664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5QMIA&#10;AADbAAAADwAAAGRycy9kb3ducmV2LnhtbERP22oCMRB9L/gPYQTfalZRKatRRBC8gLbe+jpspruL&#10;m8maRN3+fVMo9G0O5zqTWWMq8SDnS8sKet0EBHFmdcm5gtNx+foGwgdkjZVlUvBNHmbT1ssEU22f&#10;/EGPQ8hFDGGfooIihDqV0mcFGfRdWxNH7ss6gyFCl0vt8BnDTSX7STKSBkuODQXWtCgoux7uRsF+&#10;47a92/VzzcfLuRzs3uVqtNgr1Wk38zGIQE34F/+5VzrOH8LvL/EAO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nlAwgAAANsAAAAPAAAAAAAAAAAAAAAAAJgCAABkcnMvZG93&#10;bnJldi54bWxQSwUGAAAAAAQABAD1AAAAhwMAAAAA&#10;" path="m22,62l,,22,62xe" filled="f" strokecolor="#e15520" strokeweight="0">
                  <v:path arrowok="t" o:connecttype="custom" o:connectlocs="22,62;0,0;22,62" o:connectangles="0,0,0"/>
                </v:shape>
                <v:shape id="Freeform 18" o:spid="_x0000_s1042" style="position:absolute;left:6660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J78AA&#10;AADbAAAADwAAAGRycy9kb3ducmV2LnhtbERP24rCMBB9F/yHMIJvmlZEpGsUEURFYfGCsG9DM9uW&#10;bSahiVr/3ggLvs3hXGe2aE0t7tT4yrKCdJiAIM6trrhQcDmvB1MQPiBrrC2Tgid5WMy7nRlm2j74&#10;SPdTKEQMYZ+hgjIEl0np85IM+qF1xJH7tY3BEGFTSN3gI4abWo6SZCINVhwbSnS0Kin/O92Mgus0&#10;+dmlxfi2dSO3rw5WpptvqVS/1y6/QARqw0f8797qOH8C71/i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bJ78AAAADbAAAADwAAAAAAAAAAAAAAAACYAgAAZHJzL2Rvd25y&#10;ZXYueG1sUEsFBgAAAAAEAAQA9QAAAIUDAAAAAA==&#10;" path="m7,l17,15r5,13l25,43,20,55,15,53,10,45,5,40,2,33,,25,,15,2,8,7,xe" filled="f" strokecolor="#e15520" strokeweight="0">
                  <v:path arrowok="t" o:connecttype="custom" o:connectlocs="7,0;17,15;22,28;25,43;20,55;15,53;10,45;5,40;2,33;0,25;0,15;2,8;7,0" o:connectangles="0,0,0,0,0,0,0,0,0,0,0,0,0"/>
                </v:shape>
                <v:shape id="Freeform 19" o:spid="_x0000_s1043" style="position:absolute;left:6670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O3cAA&#10;AADbAAAADwAAAGRycy9kb3ducmV2LnhtbERPS4vCMBC+L/gfwgje1lQPunaNIoIo3nyhexua2bZs&#10;MylJtNVfbwRhb/PxPWc6b00lbuR8aVnBoJ+AIM6sLjlXcDysPr9A+ICssbJMCu7kYT7rfEwx1bbh&#10;Hd32IRcxhH2KCooQ6lRKnxVk0PdtTRy5X+sMhghdLrXDJoabSg6TZCQNlhwbCqxpWVD2t78aBZOL&#10;fqyH5ZlHjfOnn+q0XdBjq1Sv2y6+QQRqw7/47d7oOH8Mr1/iA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wO3cAAAADbAAAADwAAAAAAAAAAAAAAAACYAgAAZHJzL2Rvd25y&#10;ZXYueG1sUEsFBgAAAAAEAAQA9QAAAIUDAAAAAA==&#10;" path="m22,63l,,22,63xm22,63l32,75r5,13l40,103r-5,12l30,113r-8,-5l20,100,17,93,15,85r,-7l17,70r5,-7xe" fillcolor="#f3be00" stroked="f">
                  <v:path arrowok="t" o:connecttype="custom" o:connectlocs="22,63;0,0;22,63;22,63;32,75;37,88;40,103;35,115;30,113;22,108;20,100;17,93;15,85;15,78;17,70;22,63" o:connectangles="0,0,0,0,0,0,0,0,0,0,0,0,0,0,0,0"/>
                  <o:lock v:ext="edit" verticies="t"/>
                </v:shape>
                <v:shape id="Freeform 20" o:spid="_x0000_s1044" style="position:absolute;left:66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12tMUA&#10;AADbAAAADwAAAGRycy9kb3ducmV2LnhtbESPT2vCQBDF74V+h2UKXopulFIkdZUiiErtwX/Y45Cd&#10;JsHsbMiuJvrpnUOhtxnem/d+M5l1rlJXakLp2cBwkIAizrwtOTdw2C/6Y1AhIlusPJOBGwWYTZ+f&#10;Jpha3/KWrruYKwnhkKKBIsY61TpkBTkMA18Ti/brG4dR1ibXtsFWwl2lR0nyrh2WLA0F1jQvKDvv&#10;Ls7AfXluw6v9tpu3E9JytD4Of74qY3ov3ecHqEhd/Df/Xa+s4Aus/CID6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Xa0xQAAANsAAAAPAAAAAAAAAAAAAAAAAJgCAABkcnMv&#10;ZG93bnJldi54bWxQSwUGAAAAAAQABAD1AAAAigMAAAAA&#10;" path="m22,63l,,22,63xe" filled="f" strokecolor="#e15520" strokeweight="0">
                  <v:path arrowok="t" o:connecttype="custom" o:connectlocs="22,63;0,0;22,63" o:connectangles="0,0,0"/>
                </v:shape>
                <v:shape id="Freeform 21" o:spid="_x0000_s1045" style="position:absolute;left:6685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YkcIA&#10;AADbAAAADwAAAGRycy9kb3ducmV2LnhtbERPTWvCQBC9C/0PyxR6000KLTZ1FSkN5CaNHuxtmh2T&#10;YHZ2yW6T6K93CwVv83ifs9pMphMD9b61rCBdJCCIK6tbrhUc9vl8CcIHZI2dZVJwIQ+b9cNshZm2&#10;I3/RUIZaxBD2GSpoQnCZlL5qyKBfWEccuZPtDYYI+1rqHscYbjr5nCSv0mDLsaFBRx8NVefy1yhI&#10;Ttf0kH63O/dZ/xxf7LIrXZEr9fQ4bd9BBJrCXfzvLnSc/wZ/v8Q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BiRwgAAANsAAAAPAAAAAAAAAAAAAAAAAJgCAABkcnMvZG93&#10;bnJldi54bWxQSwUGAAAAAAQABAD1AAAAhwMAAAAA&#10;" path="m7,l17,12r5,13l25,40,20,52,15,50,7,45,5,37,2,30,,22,,15,2,7,7,xe" filled="f" strokecolor="#e15520" strokeweight="0">
                  <v:path arrowok="t" o:connecttype="custom" o:connectlocs="7,0;17,12;22,25;25,40;20,52;15,50;7,45;5,37;2,30;0,22;0,15;2,7;7,0" o:connectangles="0,0,0,0,0,0,0,0,0,0,0,0,0"/>
                </v:shape>
                <v:shape id="Freeform 22" o:spid="_x0000_s1046" style="position:absolute;left:6570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9ov8EA&#10;AADbAAAADwAAAGRycy9kb3ducmV2LnhtbERPS2rDMBDdB3oHMYVuQizXkJ9jJZSW0C4TOwcYrIlt&#10;ao1cSXWcnr5aFLp8vH9xmEwvRnK+s6zgOUlBENdWd9wouFTHxQaED8gae8uk4E4eDvuHWYG5tjc+&#10;01iGRsQQ9jkqaEMYcil93ZJBn9iBOHJX6wyGCF0jtcNbDDe9zNJ0JQ12HBtaHOi1pfqz/DYKfpw7&#10;bjK9NOP2cnpffs2r6r5+U+rpcXrZgQg0hX/xn/tDK8ji+v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vaL/BAAAA2wAAAA8AAAAAAAAAAAAAAAAAmAIAAGRycy9kb3du&#10;cmV2LnhtbFBLBQYAAAAABAAEAPUAAACGAwAAAAA=&#10;" path="m43,57l,,43,57xm43,57l55,70r5,12l63,89r,8l60,104r-2,8l50,107r-5,-5l40,94,38,87,35,79r3,-7l38,65r5,-8xe" fillcolor="#f3be00" stroked="f">
                  <v:path arrowok="t" o:connecttype="custom" o:connectlocs="43,57;0,0;43,57;43,57;55,70;60,82;63,89;63,97;60,104;58,112;50,107;45,102;40,94;38,87;35,79;38,72;38,65;43,57" o:connectangles="0,0,0,0,0,0,0,0,0,0,0,0,0,0,0,0,0,0"/>
                  <o:lock v:ext="edit" verticies="t"/>
                </v:shape>
                <v:shape id="Freeform 23" o:spid="_x0000_s1047" style="position:absolute;left:6570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kvcsMA&#10;AADbAAAADwAAAGRycy9kb3ducmV2LnhtbESPQYvCMBSE7wv+h/AEb2tqQZHaVERdkD0Iq4LXZ/Ns&#10;i81L22S1+++NsOBxmJlvmHTZm1rcqXOVZQWTcQSCOLe64kLB6fj1OQfhPLLG2jIp+CMHy2zwkWKi&#10;7YN/6H7whQgQdgkqKL1vEildXpJBN7YNcfCutjPog+wKqTt8BLipZRxFM2mw4rBQYkPrkvLb4dco&#10;iNrZ7WK/27apd9N4e97Q3lz2So2G/WoBwlPv3+H/9k4riCfw+hJ+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kvcsMAAADbAAAADwAAAAAAAAAAAAAAAACYAgAAZHJzL2Rv&#10;d25yZXYueG1sUEsFBgAAAAAEAAQA9QAAAIgDAAAAAA==&#10;" path="m43,57l,,43,57xe" filled="f" strokecolor="#e15520" strokeweight="0">
                  <v:path arrowok="t" o:connecttype="custom" o:connectlocs="43,57;0,0;43,57" o:connectangles="0,0,0"/>
                </v:shape>
                <v:shape id="Freeform 24" o:spid="_x0000_s1048" style="position:absolute;left:6605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LN8EA&#10;AADbAAAADwAAAGRycy9kb3ducmV2LnhtbESPQYvCMBSE74L/ITzBm6b2IFqNosJCb7LdvXh7Ns+m&#10;2LyUJtbuv98IgsdhZr5htvvBNqKnzteOFSzmCQji0umaKwW/P1+zFQgfkDU2jknBH3nY78ajLWba&#10;Pfmb+iJUIkLYZ6jAhNBmUvrSkEU/dy1x9G6usxii7CqpO3xGuG1kmiRLabHmuGCwpZOh8l48rILz&#10;7WLW5SHoa9Lnp/OxcPfLKldqOhkOGxCBhvAJv9u5VpCm8PoSf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eSzfBAAAA2wAAAA8AAAAAAAAAAAAAAAAAmAIAAGRycy9kb3du&#10;cmV2LnhtbFBLBQYAAAAABAAEAPUAAACGAwAAAAA=&#10;" path="m8,l20,13r5,12l28,32r,8l25,47r-2,8l15,50,10,45,5,37,3,30,,22,3,15,3,8,8,e" filled="f" strokecolor="#e15520" strokeweight="0">
                  <v:path arrowok="t" o:connecttype="custom" o:connectlocs="8,0;20,13;25,25;28,32;28,40;25,47;23,55;15,50;10,45;5,37;3,30;0,22;3,15;3,8;8,0" o:connectangles="0,0,0,0,0,0,0,0,0,0,0,0,0,0,0"/>
                </v:shape>
                <v:shape id="Freeform 25" o:spid="_x0000_s1049" style="position:absolute;left:6548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pLsIA&#10;AADbAAAADwAAAGRycy9kb3ducmV2LnhtbESPQYvCMBSE74L/ITzBm6YqLFKNIhVFdvdiWzw/mrdt&#10;2ealNFG7/nqzIHgcZuYbZr3tTSNu1LnasoLZNAJBXFhdc6kgzw6TJQjnkTU2lknBHznYboaDNcba&#10;3vlMt9SXIkDYxaig8r6NpXRFRQbd1LbEwfuxnUEfZFdK3eE9wE0j51H0IQ3WHBYqbCmpqPhNr0aB&#10;yZI0mR3LL3u9ZLlOzP7z+7FXajzqdysQnnr/Dr/aJ61gvoD/L+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ekuwgAAANsAAAAPAAAAAAAAAAAAAAAAAJgCAABkcnMvZG93&#10;bnJldi54bWxQSwUGAAAAAAQABAD1AAAAhwMAAAAA&#10;" path="m37,65l,,37,65xm37,65l50,77r5,13l57,97r,8l55,112r-3,5l45,114r-5,-5l35,102,32,95,30,87r,-7l32,72r5,-7xe" fillcolor="#f3be00" stroked="f">
                  <v:path arrowok="t" o:connecttype="custom" o:connectlocs="37,65;0,0;37,65;37,65;50,77;55,90;57,97;57,105;55,112;52,117;45,114;40,109;35,102;32,95;30,87;30,80;32,72;37,65" o:connectangles="0,0,0,0,0,0,0,0,0,0,0,0,0,0,0,0,0,0"/>
                  <o:lock v:ext="edit" verticies="t"/>
                </v:shape>
                <v:shape id="Freeform 26" o:spid="_x0000_s1050" style="position:absolute;left:6548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/z8MA&#10;AADbAAAADwAAAGRycy9kb3ducmV2LnhtbESPzW7CMBCE75V4B2uRuBUHhFoUMCggFXrpgZ8HWMWL&#10;HYjXIXZJePu6UqUeRzPzjWa57l0tHtSGyrOCyTgDQVx6XbFRcD59vM5BhIissfZMCp4UYL0avCwx&#10;177jAz2O0YgE4ZCjAhtjk0sZSksOw9g3xMm7+NZhTLI1UrfYJbir5TTL3qTDitOCxYa2lsrb8dsp&#10;KC+Hwuj9lb5298Jk3ftmFzdWqdGwLxYgIvXxP/zX/tQKpjP4/ZJ+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A/z8MAAADbAAAADwAAAAAAAAAAAAAAAACYAgAAZHJzL2Rv&#10;d25yZXYueG1sUEsFBgAAAAAEAAQA9QAAAIgDAAAAAA==&#10;" path="m37,65l,,37,65xe" filled="f" strokecolor="#e15520" strokeweight="0">
                  <v:path arrowok="t" o:connecttype="custom" o:connectlocs="37,65;0,0;37,65" o:connectangles="0,0,0"/>
                </v:shape>
                <v:shape id="Freeform 27" o:spid="_x0000_s1051" style="position:absolute;left:6578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Y7GMUA&#10;AADbAAAADwAAAGRycy9kb3ducmV2LnhtbESP0WrCQBRE3wv9h+UWfKubKopGN6FVCrWCEPUDLtlr&#10;NjR7N2a3mvbruwXBx2FmzjDLvLeNuFDna8cKXoYJCOLS6ZorBcfD+/MMhA/IGhvHpOCHPOTZ48MS&#10;U+2uXNBlHyoRIexTVGBCaFMpfWnIoh+6ljh6J9dZDFF2ldQdXiPcNnKUJFNpsea4YLCllaHya/9t&#10;FfSHjSnW813Q48n6d/65edueq0KpwVP/ugARqA/38K39oRWMJvD/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jsYxQAAANsAAAAPAAAAAAAAAAAAAAAAAJgCAABkcnMv&#10;ZG93bnJldi54bWxQSwUGAAAAAAQABAD1AAAAigMAAAAA&#10;" path="m7,l20,12r5,13l27,32r,8l25,47r-3,5l15,49,10,44,5,37,2,30,,22,,15,2,7,7,e" filled="f" strokecolor="#e15520" strokeweight="0">
                  <v:path arrowok="t" o:connecttype="custom" o:connectlocs="7,0;20,12;25,25;27,32;27,40;25,47;22,52;15,49;10,44;5,37;2,30;0,22;0,15;2,7;7,0" o:connectangles="0,0,0,0,0,0,0,0,0,0,0,0,0,0,0"/>
                </v:shape>
                <v:shape id="Freeform 28" o:spid="_x0000_s1052" style="position:absolute;left:6526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1+1sIA&#10;AADbAAAADwAAAGRycy9kb3ducmV2LnhtbESPT2sCMRTE7wW/Q3iCt5pVxMrWKOL/Q0HU4vmRvG6W&#10;bl6WTdT12xuh0OMwM79hpvPWVeJGTSg9Kxj0MxDE2puSCwXf5837BESIyAYrz6TgQQHms87bFHPj&#10;73yk2ykWIkE45KjAxljnUgZtyWHo+5o4eT++cRiTbAppGrwnuKvkMMvG0mHJacFiTUtL+vd0dQou&#10;X5vDqqj0ztvRWl/qLX9kJSvV67aLTxCR2vgf/mvvjYLhGF5f0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3X7WwgAAANsAAAAPAAAAAAAAAAAAAAAAAJgCAABkcnMvZG93&#10;bnJldi54bWxQSwUGAAAAAAQABAD1AAAAhwMAAAAA&#10;" path="m35,57l,,35,57xm35,57l47,70r5,15l54,90r,7l54,105r-2,7l44,107r-7,-5l32,97,30,90,27,82r,-10l30,65r5,-8xe" fillcolor="#f3be00" stroked="f">
                  <v:path arrowok="t" o:connecttype="custom" o:connectlocs="35,57;0,0;35,57;35,57;47,70;52,85;54,90;54,97;54,105;52,112;44,107;37,102;32,97;30,90;27,82;27,72;30,65;35,57" o:connectangles="0,0,0,0,0,0,0,0,0,0,0,0,0,0,0,0,0,0"/>
                  <o:lock v:ext="edit" verticies="t"/>
                </v:shape>
                <v:shape id="Freeform 29" o:spid="_x0000_s1053" style="position:absolute;left:6526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e3sUA&#10;AADbAAAADwAAAGRycy9kb3ducmV2LnhtbESPUWsCMRCE3wv9D2ELvpSaaKEtV6OIoAhFRC20j8tl&#10;e3ftZXMkq57/3hQKfRxm5htmMut9q04UUxPYwmhoQBGXwTVcWXg/LB9eQCVBdtgGJgsXSjCb3t5M&#10;sHDhzDs67aVSGcKpQAu1SFdoncqaPKZh6Iiz9xWiR8kyVtpFPGe4b/XYmCftseG8UGNHi5rKn/3R&#10;WxDZfpvN5/FyeHv8MHG0vV+1DVk7uOvnr6CEevkP/7XXzsL4GX6/5B+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N7exQAAANsAAAAPAAAAAAAAAAAAAAAAAJgCAABkcnMv&#10;ZG93bnJldi54bWxQSwUGAAAAAAQABAD1AAAAigMAAAAA&#10;" path="m35,57l,,35,57xe" filled="f" strokecolor="#e15520" strokeweight="0">
                  <v:path arrowok="t" o:connecttype="custom" o:connectlocs="35,57;0,0;35,57" o:connectangles="0,0,0"/>
                </v:shape>
                <v:shape id="Freeform 30" o:spid="_x0000_s1054" style="position:absolute;left:6553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DS8AA&#10;AADbAAAADwAAAGRycy9kb3ducmV2LnhtbERPTYvCMBC9C/sfwgh7kTVVpEg1iqusCF60XTwPzWxb&#10;tpnUJtb6781B8Ph438t1b2rRUesqywom4wgEcW51xYWC3+znaw7CeWSNtWVS8CAH69XHYImJtnc+&#10;U5f6QoQQdgkqKL1vEildXpJBN7YNceD+bGvQB9gWUrd4D+GmltMoiqXBikNDiQ1tS8r/05tRgKOs&#10;Ox0r57LrbhTPvuML6sleqc9hv1mA8NT7t/jlPmgF0zA2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mDS8AAAADbAAAADwAAAAAAAAAAAAAAAACYAgAAZHJzL2Rvd25y&#10;ZXYueG1sUEsFBgAAAAAEAAQA9QAAAIUDAAAAAA==&#10;" path="m8,l20,13r5,15l27,33r,7l27,48r-2,7l17,50,10,45,5,40,3,33,,25,,15,3,8,8,e" filled="f" strokecolor="#e15520" strokeweight="0">
                  <v:path arrowok="t" o:connecttype="custom" o:connectlocs="8,0;20,13;25,28;27,33;27,40;27,48;25,55;17,50;10,45;5,40;3,33;0,25;0,15;3,8;8,0" o:connectangles="0,0,0,0,0,0,0,0,0,0,0,0,0,0,0"/>
                </v:shape>
                <v:shape id="Freeform 31" o:spid="_x0000_s1055" style="position:absolute;left:6486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u78IA&#10;AADbAAAADwAAAGRycy9kb3ducmV2LnhtbESPQYvCMBSE7wv+h/CEva2JBUWrUUQQPexFt3p+Ns+2&#10;2ryUJmr992ZhYY/DzHzDzJedrcWDWl851jAcKBDEuTMVFxqyn83XBIQPyAZrx6ThRR6Wi97HHFPj&#10;nrynxyEUIkLYp6ihDKFJpfR5SRb9wDXE0bu41mKIsi2kafEZ4baWiVJjabHiuFBiQ+uS8tvhbjXY&#10;QsnvY7YaXZNtfT5Nqkyd6ab1Z79bzUAE6sJ/+K+9MxqSKfx+iT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4i7vwgAAANsAAAAPAAAAAAAAAAAAAAAAAJgCAABkcnMvZG93&#10;bnJldi54bWxQSwUGAAAAAAQABAD1AAAAhwMAAAAA&#10;" path="m45,55l,,45,55xm45,55l57,68r8,12l65,88r,7l65,103r-3,7l55,105r-8,-5l45,93,40,85,37,78r,-8l40,63r5,-8xe" fillcolor="#f3be00" stroked="f">
                  <v:path arrowok="t" o:connecttype="custom" o:connectlocs="45,55;0,0;45,55;45,55;57,68;65,80;65,88;65,95;65,103;62,110;55,105;47,100;45,93;40,85;37,78;37,70;40,63;45,55" o:connectangles="0,0,0,0,0,0,0,0,0,0,0,0,0,0,0,0,0,0"/>
                  <o:lock v:ext="edit" verticies="t"/>
                </v:shape>
                <v:shape id="Freeform 32" o:spid="_x0000_s1056" style="position:absolute;left:6486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nEr8A&#10;AADbAAAADwAAAGRycy9kb3ducmV2LnhtbERPy6rCMBDdC/5DGMGdplYQqUYRQbwLQXyguBuasa02&#10;k9Lk1vr3ZiG4PJz3fNmaUjRUu8KygtEwAkGcWl1wpuB82gymIJxH1lhaJgVvcrBcdDtzTLR98YGa&#10;o89ECGGXoILc+yqR0qU5GXRDWxEH7m5rgz7AOpO6xlcIN6WMo2giDRYcGnKsaJ1T+jz+GwV8O2zL&#10;a7O5Pt7VfsfyfInHp1ipfq9dzUB4av1P/HX/aQXjsD58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gWcSvwAAANsAAAAPAAAAAAAAAAAAAAAAAJgCAABkcnMvZG93bnJl&#10;di54bWxQSwUGAAAAAAQABAD1AAAAhAMAAAAA&#10;" path="m45,55l,,45,55xe" filled="f" strokecolor="#e15520" strokeweight="0">
                  <v:path arrowok="t" o:connecttype="custom" o:connectlocs="45,55;0,0;45,55" o:connectangles="0,0,0"/>
                </v:shape>
                <v:shape id="Freeform 33" o:spid="_x0000_s1057" style="position:absolute;left:6523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DncIA&#10;AADbAAAADwAAAGRycy9kb3ducmV2LnhtbESPQYvCMBSE7wv7H8Jb8LamKoh2jaKC0Jts9dLb2+bZ&#10;FJuX0sRa/71ZEDwOM/MNs9oMthE9db52rGAyTkAQl07XXCk4nw7fCxA+IGtsHJOCB3nYrD8/Vphq&#10;d+df6vNQiQhhn6ICE0KbSulLQxb92LXE0bu4zmKIsquk7vAe4baR0ySZS4s1xwWDLe0Nldf8ZhUc&#10;L4VZltug/5I+2x93ubsWi0yp0dew/QERaAjv8KudaQWzCfx/iT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UOdwgAAANsAAAAPAAAAAAAAAAAAAAAAAJgCAABkcnMvZG93&#10;bnJldi54bWxQSwUGAAAAAAQABAD1AAAAhwMAAAAA&#10;" path="m8,l20,13r8,12l28,33r,7l28,48r-3,7l18,50,10,45,8,38,3,30,,23,,15,3,8,8,e" filled="f" strokecolor="#e15520" strokeweight="0">
                  <v:path arrowok="t" o:connecttype="custom" o:connectlocs="8,0;20,13;28,25;28,33;28,40;28,48;25,55;18,50;10,45;8,38;3,30;0,23;0,15;3,8;8,0" o:connectangles="0,0,0,0,0,0,0,0,0,0,0,0,0,0,0"/>
                </v:shape>
                <v:shape id="Freeform 34" o:spid="_x0000_s1058" style="position:absolute;left:6444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SNsUA&#10;AADbAAAADwAAAGRycy9kb3ducmV2LnhtbESPQWuDQBSE74H+h+UVcgl1jaWlWNcQAsEcekkaCL09&#10;3Fe1um/F3aj599lCocdhZr5hss1sOjHS4BrLCtZRDIK4tLrhSsH5c//0BsJ5ZI2dZVJwIweb/GGR&#10;YartxEcaT74SAcIuRQW1930qpStrMugi2xMH79sOBn2QQyX1gFOAm04mcfwqDTYcFmrsaVdT2Z6u&#10;RkGRvBQ/H/tLu4q5On8Vu4tcHwullo/z9h2Ep9n/h//aB63gOYHfL+EH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VI2xQAAANsAAAAPAAAAAAAAAAAAAAAAAJgCAABkcnMv&#10;ZG93bnJldi54bWxQSwUGAAAAAAQABAD1AAAAigMAAAAA&#10;" path="m52,55l,,52,55xm52,55l67,67,77,80r2,7l79,95r,7l79,107r-7,-2l64,100,57,92,54,85,49,77r,-7l49,62r3,-7xe" fillcolor="#f3be00" stroked="f">
                  <v:path arrowok="t" o:connecttype="custom" o:connectlocs="52,55;0,0;52,55;52,55;67,67;77,80;79,87;79,95;79,102;79,107;72,105;64,100;57,92;54,85;49,77;49,70;49,62;52,55" o:connectangles="0,0,0,0,0,0,0,0,0,0,0,0,0,0,0,0,0,0"/>
                  <o:lock v:ext="edit" verticies="t"/>
                </v:shape>
                <v:shape id="Freeform 35" o:spid="_x0000_s1059" style="position:absolute;left:6444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wosIA&#10;AADbAAAADwAAAGRycy9kb3ducmV2LnhtbESPwYrCQBBE78L+w9ALe9OJClmJjiKCIKwHNX5Ak2mT&#10;YKYnZno1/v2OIOyxqKpX1GLVu0bdqQu1ZwPjUQKKuPC25tLAOd8OZ6CCIFtsPJOBJwVYLT8GC8ys&#10;f/CR7icpVYRwyNBAJdJmWoeiIodh5Fvi6F1851Ci7EptO3xEuGv0JElS7bDmuFBhS5uKiuvp1xm4&#10;yW0zXu++2+M+zZ9pzclBfq7GfH326zkooV7+w+/2zhqYTuH1Jf4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/CiwgAAANsAAAAPAAAAAAAAAAAAAAAAAJgCAABkcnMvZG93&#10;bnJldi54bWxQSwUGAAAAAAQABAD1AAAAhwMAAAAA&#10;" path="m52,55l,,52,55xe" filled="f" strokecolor="#e15520" strokeweight="0">
                  <v:path arrowok="t" o:connecttype="custom" o:connectlocs="52,55;0,0;52,55" o:connectangles="0,0,0"/>
                </v:shape>
                <v:shape id="Freeform 36" o:spid="_x0000_s1060" style="position:absolute;left:6493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dXL4A&#10;AADbAAAADwAAAGRycy9kb3ducmV2LnhtbESPzQrCMBCE74LvEFbwpqk/iFSjqCAIevHnAZZm0xab&#10;TWmi1rc3guBxmJlvmOW6tZV4UuNLxwpGwwQEceZ0ybmC23U/mIPwAVlj5ZgUvMnDetXtLDHV7sVn&#10;el5CLiKEfYoKihDqVEqfFWTRD11NHD3jGoshyiaXusFXhNtKjpNkJi2WHBcKrGlXUHa/PGyktHeT&#10;zw/jKW6PV3finTFGGqX6vXazABGoDf/wr33QCiZT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YLHVy+AAAA2wAAAA8AAAAAAAAAAAAAAAAAmAIAAGRycy9kb3ducmV2&#10;LnhtbFBLBQYAAAAABAAEAPUAAACDAwAAAAA=&#10;" path="m3,l18,12,28,25r2,7l30,40r,7l30,52,23,50,15,45,8,37,5,30,,22,,15,,7,3,e" filled="f" strokecolor="#e15520" strokeweight="0">
                  <v:path arrowok="t" o:connecttype="custom" o:connectlocs="3,0;18,12;28,25;30,32;30,40;30,47;30,52;23,50;15,45;8,37;5,30;0,22;0,15;0,7;3,0" o:connectangles="0,0,0,0,0,0,0,0,0,0,0,0,0,0,0"/>
                </v:shape>
                <v:shape id="Freeform 37" o:spid="_x0000_s1061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Y9YsQA&#10;AADbAAAADwAAAGRycy9kb3ducmV2LnhtbESPQWvCQBSE74L/YXlCb7qpoVaiq6gYKPSkLQ3eHtnX&#10;JJh9G7Jrkv77riB4HGbmG2a9HUwtOmpdZVnB6ywCQZxbXXGh4PsrnS5BOI+ssbZMCv7IwXYzHq0x&#10;0bbnE3VnX4gAYZeggtL7JpHS5SUZdDPbEAfv17YGfZBtIXWLfYCbWs6jaCENVhwWSmzoUFJ+Pd+M&#10;gjS7mth87vaXo65+6uyYLd8pU+plMuxWIDwN/hl+tD+0gvgN7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mPWLEAAAA2wAAAA8AAAAAAAAAAAAAAAAAmAIAAGRycy9k&#10;b3ducmV2LnhtbFBLBQYAAAAABAAEAPUAAACJAwAAAAA=&#10;" path="m,2l15,,30,2r12,8l55,20r-8,2l42,22r-7,l25,20,17,17,10,15,5,10,,2xe" fillcolor="#f3be00" stroked="f">
                  <v:path arrowok="t" o:connecttype="custom" o:connectlocs="0,2;15,0;30,2;42,10;55,20;47,22;42,22;35,22;25,20;17,17;10,15;5,10;0,2" o:connectangles="0,0,0,0,0,0,0,0,0,0,0,0,0"/>
                </v:shape>
                <v:shape id="Freeform 38" o:spid="_x0000_s1062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I4MIA&#10;AADbAAAADwAAAGRycy9kb3ducmV2LnhtbESPQWsCMRSE74X+h/AKvdWkFq2sRqlC0ataUG+PzXN3&#10;cfOyJOlu+u8bodDjMDPfMItVsq3oyYfGsYbXkQJBXDrTcKXh6/j5MgMRIrLB1jFp+KEAq+XjwwIL&#10;4wbeU3+IlcgQDgVqqGPsCilDWZPFMHIdcfauzluMWfpKGo9DhttWjpWaSosN54UaO9rUVN4O31aD&#10;mnSXE543yg/v223idZr1k73Wz0/pYw4iUor/4b/2zmh4m8L9S/4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UjgwgAAANsAAAAPAAAAAAAAAAAAAAAAAJgCAABkcnMvZG93&#10;bnJldi54bWxQSwUGAAAAAAQABAD1AAAAhwMAAAAA&#10;" path="m,2l15,,30,2r12,8l55,20r-8,2l42,22r-7,l25,20,17,17,10,15,5,10,,2e" filled="f" strokecolor="#e15520" strokeweight="0">
                  <v:path arrowok="t" o:connecttype="custom" o:connectlocs="0,2;15,0;30,2;42,10;55,20;47,22;42,22;35,22;25,20;17,17;10,15;5,10;0,2" o:connectangles="0,0,0,0,0,0,0,0,0,0,0,0,0"/>
                </v:shape>
                <v:shape id="Freeform 39" o:spid="_x0000_s1063" style="position:absolute;left:6543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IQcYA&#10;AADbAAAADwAAAGRycy9kb3ducmV2LnhtbESPQUvDQBSE74L/YXmCN7uxaippt6UUqgUL1dZCj6/Z&#10;1ySYfRt21yT117sFweMwM98wk1lvatGS85VlBfeDBARxbnXFhYLP3fLuGYQPyBpry6TgTB5m0+ur&#10;CWbadvxB7TYUIkLYZ6igDKHJpPR5SQb9wDbE0TtZZzBE6QqpHXYRbmo5TJJUGqw4LpTY0KKk/Gv7&#10;bRQ87U+v65/u8a137eHY0cak7+mLUrc3/XwMIlAf/sN/7ZVW8DCCy5f4A+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dIQcYAAADbAAAADwAAAAAAAAAAAAAAAACYAgAAZHJz&#10;L2Rvd25yZXYueG1sUEsFBgAAAAAEAAQA9QAAAIsDAAAAAA==&#10;" path="m60,35r17,l90,40r15,8l114,58r-4,2l102,60,95,58,87,55,80,53,72,48,65,43,60,35xm60,38l,,60,38xe" fillcolor="#f3be00" stroked="f">
                  <v:path arrowok="t" o:connecttype="custom" o:connectlocs="60,35;77,35;90,40;105,48;114,58;110,60;102,60;95,58;87,55;80,53;72,48;65,43;60,35;60,38;0,0;60,38" o:connectangles="0,0,0,0,0,0,0,0,0,0,0,0,0,0,0,0"/>
                  <o:lock v:ext="edit" verticies="t"/>
                </v:shape>
                <v:shape id="Freeform 40" o:spid="_x0000_s1064" style="position:absolute;left:6603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DKMIA&#10;AADbAAAADwAAAGRycy9kb3ducmV2LnhtbERP3WrCMBS+H/gO4Qi700QH6qpRijgcXihaH+CsObbd&#10;mpOuybS+vbkQdvnx/S9Wna3FlVpfOdYwGioQxLkzFRcaztnHYAbCB2SDtWPScCcPq2XvZYGJcTc+&#10;0vUUChFD2CeooQyhSaT0eUkW/dA1xJG7uNZiiLAtpGnxFsNtLcdKTaTFimNDiQ2tS8p/Tn9Ww/s2&#10;PUy/zpvse7/eqf3vVk3SbKP1a79L5yACdeFf/HR/Gg1vcWz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cMowgAAANsAAAAPAAAAAAAAAAAAAAAAAJgCAABkcnMvZG93&#10;bnJldi54bWxQSwUGAAAAAAQABAD1AAAAhwMAAAAA&#10;" path="m,l17,,30,5r15,8l54,23r-4,2l42,25,35,23,27,20,20,18,12,13,5,8,,xe" filled="f" strokecolor="#e15520" strokeweight="0">
                  <v:path arrowok="t" o:connecttype="custom" o:connectlocs="0,0;17,0;30,5;45,13;54,23;50,25;42,25;35,23;27,20;20,18;12,13;5,8;0,0" o:connectangles="0,0,0,0,0,0,0,0,0,0,0,0,0"/>
                </v:shape>
                <v:shape id="Freeform 41" o:spid="_x0000_s1065" style="position:absolute;left:6543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3yAsQA&#10;AADbAAAADwAAAGRycy9kb3ducmV2LnhtbESPQWsCMRSE74X+h/AK3jRbBWlXo1hF0Z7UKl4fm+dm&#10;cfOybuK6/vumIPQ4zMw3zHja2lI0VPvCsYL3XgKCOHO64FzB4WfZ/QDhA7LG0jEpeJCH6eT1ZYyp&#10;dnfeUbMPuYgQ9ikqMCFUqZQ+M2TR91xFHL2zqy2GKOtc6hrvEW5L2U+SobRYcFwwWNHcUHbZ36yC&#10;/rYYHlbXxUaeVuVxYa7nr9l3o1TnrZ2NQARqw3/42V5rBYNP+PsSf4C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d8gLEAAAA2wAAAA8AAAAAAAAAAAAAAAAAmAIAAGRycy9k&#10;b3ducmV2LnhtbFBLBQYAAAAABAAEAPUAAACJAwAAAAA=&#10;" path="m60,38l,,60,38e" filled="f" strokecolor="#e15520" strokeweight="0">
                  <v:path arrowok="t" o:connecttype="custom" o:connectlocs="60,38;0,0;60,38" o:connectangles="0,0,0"/>
                </v:shape>
                <v:shape id="Freeform 42" o:spid="_x0000_s1066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ML8EA&#10;AADbAAAADwAAAGRycy9kb3ducmV2LnhtbERPzUrDQBC+C77DMoIXsRurBIndliIognpI9QGG7JiN&#10;ZmfD7timPr1zEDx+fP+rzRxHs6dchsQOrhYVGOIu+YF7B+9vD5e3YIogexwTk4MjFdisT09W2Ph0&#10;4Jb2O+mNhnBp0EEQmRprSxcoYlmkiVi5j5QjisLcW5/xoOFxtMuqqm3EgbUh4ET3gbqv3XfUkja0&#10;4/Fz+/j8ev1zkWVZt/JSO3d+Nm/vwAjN8i/+cz95Bz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PDC/BAAAA2wAAAA8AAAAAAAAAAAAAAAAAmAIAAGRycy9kb3du&#10;cmV2LnhtbFBLBQYAAAAABAAEAPUAAACGAwAAAAA=&#10;" path="m,5l14,,29,2r13,8l54,17r-7,3l39,22r-7,l24,20,17,17,9,15,5,10,,5xe" fillcolor="#f3be00" stroked="f">
                  <v:path arrowok="t" o:connecttype="custom" o:connectlocs="0,5;14,0;29,2;42,10;54,17;47,20;39,22;32,22;24,20;17,17;9,15;5,10;0,5" o:connectangles="0,0,0,0,0,0,0,0,0,0,0,0,0"/>
                </v:shape>
                <v:shape id="Freeform 43" o:spid="_x0000_s1067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4az8MA&#10;AADbAAAADwAAAGRycy9kb3ducmV2LnhtbESPQWvCQBSE70L/w/IK3nSTYCWkrlKKLfaotYfeHtln&#10;Etx9G7KrJv56VxA8DjPzDbNY9daIM3W+cawgnSYgiEunG64U7H+/JjkIH5A1GsekYCAPq+XLaIGF&#10;dhfe0nkXKhEh7AtUUIfQFlL6siaLfupa4ugdXGcxRNlVUnd4iXBrZJYkc2mx4bhQY0ufNZXH3ckq&#10;yP1w3V//3r5Tzn62/8PaZMEapcav/cc7iEB9eIYf7Y1WMEv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4az8MAAADbAAAADwAAAAAAAAAAAAAAAACYAgAAZHJzL2Rv&#10;d25yZXYueG1sUEsFBgAAAAAEAAQA9QAAAIgDAAAAAA==&#10;" path="m,5l14,,29,2r13,8l54,17r-7,3l39,22r-7,l24,20,17,17,9,15,5,10,,5xe" filled="f" strokecolor="#e15520" strokeweight="0">
                  <v:path arrowok="t" o:connecttype="custom" o:connectlocs="0,5;14,0;29,2;42,10;54,17;47,20;39,22;32,22;24,20;17,17;9,15;5,10;0,5" o:connectangles="0,0,0,0,0,0,0,0,0,0,0,0,0"/>
                </v:shape>
                <v:shape id="Freeform 44" o:spid="_x0000_s1068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V1MQA&#10;AADbAAAADwAAAGRycy9kb3ducmV2LnhtbESPQWsCMRSE7wX/Q3gFL0WzipR1axSVCuKtVovHx+a5&#10;Wbp5WTapG/+9KRR6HGbmG2axirYRN+p87VjBZJyBIC6drrlScPrcjXIQPiBrbByTgjt5WC0HTwss&#10;tOv5g27HUIkEYV+gAhNCW0jpS0MW/di1xMm7us5iSLKrpO6wT3DbyGmWvUqLNacFgy1tDZXfxx+r&#10;YHPotTlf6nl+yd9f7lcf86+4UWr4HNdvIALF8B/+a++1gtkUfr+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rFdTEAAAA2wAAAA8AAAAAAAAAAAAAAAAAmAIAAGRycy9k&#10;b3ducmV2LnhtbFBLBQYAAAAABAAEAPUAAACJAwAAAAA=&#10;" path="m63,32l,,63,32xe" fillcolor="#f3be00" stroked="f">
                  <v:path arrowok="t" o:connecttype="custom" o:connectlocs="63,32;0,0;63,32" o:connectangles="0,0,0"/>
                </v:shape>
                <v:shape id="Freeform 45" o:spid="_x0000_s1069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QpsMA&#10;AADbAAAADwAAAGRycy9kb3ducmV2LnhtbESP3YrCMBSE7xd8h3AEb0RTf5HaVGRV2KsVfx7g0Bzb&#10;YnNSmqytPr1ZWNjLYWa+YZJNZyrxoMaVlhVMxhEI4szqknMF18thtALhPLLGyjIpeJKDTdr7SDDW&#10;tuUTPc4+FwHCLkYFhfd1LKXLCjLoxrYmDt7NNgZ9kE0udYNtgJtKTqNoKQ2WHBYKrOmzoOx+/jEK&#10;js95OayH29f+Wy7a1cK7bGecUoN+t12D8NT5//Bf+0srmM/g90v4AT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5QpsMAAADbAAAADwAAAAAAAAAAAAAAAACYAgAAZHJzL2Rv&#10;d25yZXYueG1sUEsFBgAAAAAEAAQA9QAAAIgDAAAAAA==&#10;" path="m63,32l,,63,32xe" filled="f" strokecolor="#e15520" strokeweight="0">
                  <v:path arrowok="t" o:connecttype="custom" o:connectlocs="63,32;0,0;63,32" o:connectangles="0,0,0"/>
                </v:shape>
                <v:shape id="Freeform 46" o:spid="_x0000_s1070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K/sIA&#10;AADbAAAADwAAAGRycy9kb3ducmV2LnhtbESPQYvCMBSE7wv+h/AEb2uq1EWqUUSQ9bJgVfD6aJ5t&#10;sXkpSbat/94sCHscZuYbZr0dTCM6cr62rGA2TUAQF1bXXCq4Xg6fSxA+IGtsLJOCJ3nYbkYfa8y0&#10;7Tmn7hxKESHsM1RQhdBmUvqiIoN+alvi6N2tMxiidKXUDvsIN42cJ8mXNFhzXKiwpX1FxeP8axTk&#10;kq+HRf9tu3xW/Czuy9MtdaVSk/GwW4EINIT/8Lt91ArSFP6+xB8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Mr+wgAAANsAAAAPAAAAAAAAAAAAAAAAAJgCAABkcnMvZG93&#10;bnJldi54bWxQSwUGAAAAAAQABAD1AAAAhwMAAAAA&#10;" path="m,3l15,,30,,42,8r13,7l47,18r-7,2l33,20r-8,l18,18,10,13,5,10,,3xe" fillcolor="#f3be00" stroked="f">
                  <v:path arrowok="t" o:connecttype="custom" o:connectlocs="0,3;15,0;30,0;42,8;55,15;47,18;40,20;33,20;25,20;18,18;10,13;5,10;0,3" o:connectangles="0,0,0,0,0,0,0,0,0,0,0,0,0"/>
                </v:shape>
                <v:shape id="Freeform 47" o:spid="_x0000_s1071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72MQA&#10;AADbAAAADwAAAGRycy9kb3ducmV2LnhtbESPQWvCQBSE70L/w/IK3nTT0GqJrqG0VMxJjAWvL9nX&#10;JDT7dsmuGv99t1DwOMzMN8w6H00vLjT4zrKCp3kCgri2uuNGwdfxc/YKwgdkjb1lUnAjD/nmYbLG&#10;TNsrH+hShkZECPsMFbQhuExKX7dk0M+tI47etx0MhiiHRuoBrxFuepkmyUIa7DgutOjovaX6pzwb&#10;Bfsjngr3cZZVJQu/dfvlWKSVUtPH8W0FItAY7uH/9k4reH6B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Lu9jEAAAA2wAAAA8AAAAAAAAAAAAAAAAAmAIAAGRycy9k&#10;b3ducmV2LnhtbFBLBQYAAAAABAAEAPUAAACJAwAAAAA=&#10;" path="m,3l15,,30,,42,8r13,7l47,18r-7,2l33,20r-8,l18,18,10,13,5,10,,3xe" filled="f" strokecolor="#e15520" strokeweight="0">
                  <v:path arrowok="t" o:connecttype="custom" o:connectlocs="0,3;15,0;30,0;42,8;55,15;47,18;40,20;33,20;25,20;18,18;10,13;5,10;0,3" o:connectangles="0,0,0,0,0,0,0,0,0,0,0,0,0"/>
                </v:shape>
                <v:shape id="Freeform 48" o:spid="_x0000_s1072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C7cYA&#10;AADbAAAADwAAAGRycy9kb3ducmV2LnhtbESPQWvCQBSE74X+h+UJvdWNxVqbuooUCwFzMS2Ct0f2&#10;mUSzb9PdVdN/7wpCj8PMfMPMFr1pxZmcbywrGA0TEMSl1Q1XCn6+v56nIHxA1thaJgV/5GExf3yY&#10;YarthTd0LkIlIoR9igrqELpUSl/WZNAPbUccvb11BkOUrpLa4SXCTStfkmQiDTYcF2rs6LOm8lic&#10;jAK/y0/9ervKfpev+biZ5of31dtBqadBv/wAEagP/+F7O9MKxhO4fY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OC7cYAAADbAAAADwAAAAAAAAAAAAAAAACYAgAAZHJz&#10;L2Rvd25yZXYueG1sUEsFBgAAAAAEAAQA9QAAAIsDAAAAAA==&#10;" path="m62,25l,,62,25xe" fillcolor="#f3be00" stroked="f">
                  <v:path arrowok="t" o:connecttype="custom" o:connectlocs="62,25;0,0;62,25" o:connectangles="0,0,0"/>
                </v:shape>
                <v:shape id="Freeform 49" o:spid="_x0000_s1073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ZLMQA&#10;AADbAAAADwAAAGRycy9kb3ducmV2LnhtbESPX2vCMBTF3wd+h3CFvQxNlTlH11RU6PR1VQZ7uzTX&#10;ttjc1CbT7NsvwmCPh/Pnx8lWwXTiSoNrLSuYTRMQxJXVLdcKjodi8grCeWSNnWVS8EMOVvnoIcNU&#10;2xt/0LX0tYgj7FJU0Hjfp1K6qiGDbmp74uid7GDQRznUUg94i+Omk/MkeZEGW46EBnvaNlSdy28T&#10;Iaf3y0Lvi6/F02b3mVyKTVj3QanHcVi/gfAU/H/4r73XCp6XcP8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i2SzEAAAA2wAAAA8AAAAAAAAAAAAAAAAAmAIAAGRycy9k&#10;b3ducmV2LnhtbFBLBQYAAAAABAAEAPUAAACJAwAAAAA=&#10;" path="m62,25l,,62,25xe" filled="f" strokecolor="#e15520" strokeweight="0">
                  <v:path arrowok="t" o:connecttype="custom" o:connectlocs="62,25;0,0;62,25" o:connectangles="0,0,0"/>
                </v:shape>
                <v:shape id="Freeform 50" o:spid="_x0000_s1074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KHrwA&#10;AADbAAAADwAAAGRycy9kb3ducmV2LnhtbERPSwrCMBDdC94hjOBOU+uHUo0igujGha0HGJqxLTaT&#10;0kSttzcLweXj/Te73jTiRZ2rLSuYTSMQxIXVNZcKbvlxkoBwHlljY5kUfMjBbjscbDDV9s1XemW+&#10;FCGEXYoKKu/bVEpXVGTQTW1LHLi77Qz6ALtS6g7fIdw0Mo6ilTRYc2iosKVDRcUjexoFSRJfzrcl&#10;zh3HfTTLT4e7lJlS41G/X4Pw1Pu/+Oc+awWLMDZ8CT9Ab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vYEoevAAAANsAAAAPAAAAAAAAAAAAAAAAAJgCAABkcnMvZG93bnJldi54&#10;bWxQSwUGAAAAAAQABAD1AAAAgQMAAAAA&#10;" path="m,2l17,,30,,45,5r12,7l50,15r-5,2l37,17r-10,l20,17,12,12,5,10,,2xe" fillcolor="#f3be00" stroked="f">
                  <v:path arrowok="t" o:connecttype="custom" o:connectlocs="0,2;17,0;30,0;45,5;57,12;50,15;45,17;37,17;27,17;20,17;12,12;5,10;0,2" o:connectangles="0,0,0,0,0,0,0,0,0,0,0,0,0"/>
                </v:shape>
                <v:shape id="Freeform 51" o:spid="_x0000_s1075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x8MsIA&#10;AADbAAAADwAAAGRycy9kb3ducmV2LnhtbESPQYvCMBCF7wv+hzCCtzV1V8RWo8iC4EXFKngdm7Et&#10;NpPSZG3115uFBY+PN+978+bLzlTiTo0rLSsYDSMQxJnVJecKTsf15xSE88gaK8uk4EEOlovexxwT&#10;bVs+0D31uQgQdgkqKLyvEyldVpBBN7Q1cfCutjHog2xyqRtsA9xU8iuKJtJgyaGhwJp+Cspu6a8J&#10;b5w33/utY6zatb14tPFzl8ZKDfrdagbCU+ffx//pjVYwjuFvSwC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HwywgAAANsAAAAPAAAAAAAAAAAAAAAAAJgCAABkcnMvZG93&#10;bnJldi54bWxQSwUGAAAAAAQABAD1AAAAhwMAAAAA&#10;" path="m,2l17,,30,,45,5r12,7l50,15r-5,2l37,17r-10,l20,17,12,12,5,10,,2e" filled="f" strokecolor="#e15520" strokeweight="0">
                  <v:path arrowok="t" o:connecttype="custom" o:connectlocs="0,2;17,0;30,0;45,5;57,12;50,15;45,17;37,17;27,17;20,17;12,12;5,10;0,2" o:connectangles="0,0,0,0,0,0,0,0,0,0,0,0,0"/>
                </v:shape>
                <v:shape id="Freeform 52" o:spid="_x0000_s1076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CgUcEA&#10;AADbAAAADwAAAGRycy9kb3ducmV2LnhtbERPTWsCMRC9C/0PYYRepCYKlbI1iiiiohZqe+hxuplu&#10;lm4mS5Lq9t+bg+Dx8b6n88414kwh1p41jIYKBHHpTc2Vhs+P9dMLiJiQDTaeScM/RZjPHnpTLIy/&#10;8DudT6kSOYRjgRpsSm0hZSwtOYxD3xJn7scHhynDUEkT8JLDXSPHSk2kw5pzg8WWlpbK39Of07A7&#10;hgFb/63Uinfm7bDfdpv4pfVjv1u8gkjUpbv45t4aDc95ff6Sf4Cc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AoFHBAAAA2wAAAA8AAAAAAAAAAAAAAAAAmAIAAGRycy9kb3du&#10;cmV2LnhtbFBLBQYAAAAABAAEAPUAAACGAwAAAAA=&#10;" path="m65,28l,,65,28xe" fillcolor="#f3be00" stroked="f">
                  <v:path arrowok="t" o:connecttype="custom" o:connectlocs="65,28;0,0;65,28" o:connectangles="0,0,0"/>
                </v:shape>
                <v:shape id="Freeform 53" o:spid="_x0000_s1077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J5MIA&#10;AADbAAAADwAAAGRycy9kb3ducmV2LnhtbESPQWsCMRSE7wX/Q3hCbzW7C5ayGqUoosd268HjY/NM&#10;lm5elk1c479vCoUeh5n5hllvk+vFRGPoPCsoFwUI4tbrjo2C89fh5Q1EiMgae8+k4EEBtpvZ0xpr&#10;7e/8SVMTjcgQDjUqsDEOtZShteQwLPxAnL2rHx3GLEcj9Yj3DHe9rIriVTrsOC9YHGhnqf1ubk5B&#10;d0nXy60pe1vQ2aTdsfrAvVPqeZ7eVyAipfgf/muftIJlCb9f8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YnkwgAAANsAAAAPAAAAAAAAAAAAAAAAAJgCAABkcnMvZG93&#10;bnJldi54bWxQSwUGAAAAAAQABAD1AAAAhwMAAAAA&#10;" path="m65,28l,,65,28xe" filled="f" strokecolor="#e15520" strokeweight="0">
                  <v:path arrowok="t" o:connecttype="custom" o:connectlocs="65,28;0,0;65,28" o:connectangles="0,0,0"/>
                </v:shape>
                <v:shape id="Freeform 54" o:spid="_x0000_s1078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wYMUA&#10;AADbAAAADwAAAGRycy9kb3ducmV2LnhtbESPQWsCMRSE74L/IbyCN80asOrWKFIoehHbbQ/29rp5&#10;3V26eVmSqFt/fVMo9DjMzDfMatPbVlzIh8axhukkA0FcOtNwpeHt9Wm8ABEissHWMWn4pgCb9XCw&#10;wty4K7/QpYiVSBAOOWqoY+xyKUNZk8UwcR1x8j6dtxiT9JU0Hq8JblupsuxeWmw4LdTY0WNN5Vdx&#10;thpO6tg5/67mhVp+HJ4X091tTqz16K7fPoCI1Mf/8F97bzTMFPx+S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vBgxQAAANsAAAAPAAAAAAAAAAAAAAAAAJgCAABkcnMv&#10;ZG93bnJldi54bWxQSwUGAAAAAAQABAD1AAAAigMAAAAA&#10;" path="m,5l14,,29,,42,5r12,7l49,17r-7,l34,20r-7,l19,17,12,15,5,10,,5xe" fillcolor="#f3be00" stroked="f">
                  <v:path arrowok="t" o:connecttype="custom" o:connectlocs="0,5;14,0;29,0;42,5;54,12;49,17;42,17;34,20;27,20;19,17;12,15;5,10;0,5" o:connectangles="0,0,0,0,0,0,0,0,0,0,0,0,0"/>
                </v:shape>
                <v:shape id="Freeform 55" o:spid="_x0000_s1079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zW8YA&#10;AADbAAAADwAAAGRycy9kb3ducmV2LnhtbESPX0vDQBDE3wW/w7GCL6W92KKU2GspFUV8kDb987zk&#10;1iSa2wt32zb99p5Q8HGYmd8ws0XvWnWiEBvPBh5GGSji0tuGKwO77etwCioKssXWMxm4UITF/PZm&#10;hrn1Z97QqZBKJQjHHA3UIl2udSxrchhHviNO3pcPDiXJUGkb8JzgrtXjLHvSDhtOCzV2tKqp/CmO&#10;zsAmDA7fS4n7l+P443Pwtlo3QdbG3N/1y2dQQr38h6/td2vgcQJ/X9IP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lzW8YAAADbAAAADwAAAAAAAAAAAAAAAACYAgAAZHJz&#10;L2Rvd25yZXYueG1sUEsFBgAAAAAEAAQA9QAAAIsDAAAAAA==&#10;" path="m,5l14,,29,,42,5r12,7l49,17r-7,l34,20r-7,l19,17,12,15,5,10,,5e" filled="f" strokecolor="#e15520" strokeweight="0">
                  <v:path arrowok="t" o:connecttype="custom" o:connectlocs="0,5;14,0;29,0;42,5;54,12;49,17;42,17;34,20;27,20;19,17;12,15;5,10;0,5" o:connectangles="0,0,0,0,0,0,0,0,0,0,0,0,0"/>
                </v:shape>
                <v:shape id="Freeform 56" o:spid="_x0000_s1080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ILFsIA&#10;AADbAAAADwAAAGRycy9kb3ducmV2LnhtbESPQWvCQBSE74L/YXmCN91YrEh0FbFISkHBKJ4f2Wc2&#10;JPs2ZFdN/323UOhxmJlvmPW2t414Uucrxwpm0wQEceF0xaWC6+UwWYLwAVlj45gUfJOH7WY4WGOq&#10;3YvP9MxDKSKEfYoKTAhtKqUvDFn0U9cSR+/uOoshyq6UusNXhNtGviXJQlqsOC4YbGlvqKjzh1WQ&#10;ny7+fryd68LU9uujxSwzx0yp8ajfrUAE6sN/+K/9qRW8z+H3S/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gsWwgAAANsAAAAPAAAAAAAAAAAAAAAAAJgCAABkcnMvZG93&#10;bnJldi54bWxQSwUGAAAAAAQABAD1AAAAhwMAAAAA&#10;" path="m68,25l,,68,25xe" fillcolor="#f3be00" stroked="f">
                  <v:path arrowok="t" o:connecttype="custom" o:connectlocs="68,25;0,0;68,25" o:connectangles="0,0,0"/>
                </v:shape>
                <v:shape id="Freeform 57" o:spid="_x0000_s1081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KwsQA&#10;AADbAAAADwAAAGRycy9kb3ducmV2LnhtbESPW2sCMRSE3wv+h3CEvhTNKlhlNYotCH1r63p5PWzO&#10;XnBzsiTR3f77RhB8HGbmG2a16U0jbuR8bVnBZJyAIM6trrlUcMh2owUIH5A1NpZJwR952KwHLytM&#10;te34l277UIoIYZ+igiqENpXS5xUZ9GPbEkevsM5giNKVUjvsItw0cpok79JgzXGhwpY+K8ov+6tR&#10;oLPThy924Thxh3P2Nj8WXfvzrdTrsN8uQQTqwzP8aH9pBbMZ3L/E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2ysLEAAAA2wAAAA8AAAAAAAAAAAAAAAAAmAIAAGRycy9k&#10;b3ducmV2LnhtbFBLBQYAAAAABAAEAPUAAACJAwAAAAA=&#10;" path="m68,25l,,68,25xe" filled="f" strokecolor="#e15520" strokeweight="0">
                  <v:path arrowok="t" o:connecttype="custom" o:connectlocs="68,25;0,0;68,25" o:connectangles="0,0,0"/>
                </v:shape>
                <v:shape id="Freeform 58" o:spid="_x0000_s1082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kXsUA&#10;AADbAAAADwAAAGRycy9kb3ducmV2LnhtbESP3WrCQBSE7wu+w3IKvaub+ldJXUMQAhWKUttCL4/Z&#10;0yQkezZkV5O+vSsIXg4z8w2zSgbTiDN1rrKs4GUcgSDOra64UPD9lT0vQTiPrLGxTAr+yUGyHj2s&#10;MNa25086H3whAoRdjApK79tYSpeXZNCNbUscvD/bGfRBdoXUHfYBbho5iaKFNFhxWCixpU1JeX04&#10;GQWv6Ox+V3/Mltn2OD32v6cfTHdKPT0O6RsIT4O/h2/td61gvoDrl/AD5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CRexQAAANsAAAAPAAAAAAAAAAAAAAAAAJgCAABkcnMv&#10;ZG93bnJldi54bWxQSwUGAAAAAAQABAD1AAAAigMAAAAA&#10;" path="m,8l7,3,15,r7,l30,r7,3l44,8r5,5l57,20r-5,3l44,25r-7,l30,23,20,20,12,18,5,13,,8xe" fillcolor="#f3be00" stroked="f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59" o:spid="_x0000_s1083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8P8IA&#10;AADbAAAADwAAAGRycy9kb3ducmV2LnhtbESPQWvCQBSE7wX/w/IEb3XXglVSVymWQnopaIvn1+wz&#10;Cc17G7LbJP77riB4HGbmG2azG7lRPXWh9mJhMTegSArvaiktfH+9P65BhYjisPFCFi4UYLedPGww&#10;c36QA/XHWKoEkZChhSrGNtM6FBUxhrlvSZJ39h1jTLIrtetwSHBu9JMxz5qxlrRQYUv7iorf4x9b&#10;6E17YP5gyn9Ob/Xl0+jhnGtrZ9Px9QVUpDHew7d27iwsV3D9kn6A3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zw/wgAAANsAAAAPAAAAAAAAAAAAAAAAAJgCAABkcnMvZG93&#10;bnJldi54bWxQSwUGAAAAAAQABAD1AAAAhwMAAAAA&#10;" path="m,8l7,3,15,r7,l30,r7,3l44,8r5,5l57,20r-5,3l44,25r-7,l30,23,20,20,12,18,5,13,,8xe" filled="f" strokecolor="#e15520" strokeweight="0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60" o:spid="_x0000_s1084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F58EA&#10;AADbAAAADwAAAGRycy9kb3ducmV2LnhtbERPTYvCMBC9C/6HMII3TRUU6ZqWVVB0wcNWDx6HZmy7&#10;20xqE2v995uDsMfH+16nvalFR62rLCuYTSMQxLnVFRcKLufdZAXCeWSNtWVS8CIHaTIcrDHW9snf&#10;1GW+ECGEXYwKSu+bWEqXl2TQTW1DHLibbQ36ANtC6hafIdzUch5FS2mw4tBQYkPbkvLf7GEUuP3x&#10;53Y/nPPrzn6tTtlmvlh2e6XGo/7zA4Sn3v+L3+6DVrAIY8OX8AN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AxefBAAAA2wAAAA8AAAAAAAAAAAAAAAAAmAIAAGRycy9kb3du&#10;cmV2LnhtbFBLBQYAAAAABAAEAPUAAACGAwAAAAA=&#10;" path="m67,33l,,67,33xe" fillcolor="#f3be00" stroked="f">
                  <v:path arrowok="t" o:connecttype="custom" o:connectlocs="67,33;0,0;67,33" o:connectangles="0,0,0"/>
                </v:shape>
                <v:shape id="Freeform 61" o:spid="_x0000_s1085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AriMUA&#10;AADbAAAADwAAAGRycy9kb3ducmV2LnhtbESPQWvCQBSE7wX/w/IK3nSjYm2jq4giSA+ljYWS2yP7&#10;TEKzb8PumqT/vlsQehxm5htmsxtMIzpyvrasYDZNQBAXVtdcKvi8nCbPIHxA1thYJgU/5GG3HT1s&#10;MNW25w/qslCKCGGfooIqhDaV0hcVGfRT2xJH72qdwRClK6V22Ee4aeQ8SZ6kwZrjQoUtHSoqvrOb&#10;UZD7r8XCHbvWvr7lc+oP+ftqlis1fhz2axCBhvAfvrfPWsHyBf6+x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sCuIxQAAANsAAAAPAAAAAAAAAAAAAAAAAJgCAABkcnMv&#10;ZG93bnJldi54bWxQSwUGAAAAAAQABAD1AAAAigMAAAAA&#10;" path="m67,33l,,67,33xe" filled="f" strokecolor="#e15520" strokeweight="0">
                  <v:path arrowok="t" o:connecttype="custom" o:connectlocs="67,33;0,0;67,33" o:connectangles="0,0,0"/>
                </v:shape>
                <v:shape id="Freeform 62" o:spid="_x0000_s1086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zwr8A&#10;AADbAAAADwAAAGRycy9kb3ducmV2LnhtbERPPW/CMBDdkfofrKvUjTgQgVCKQQhEy0hJu1/ja5IS&#10;nyPbTcK/xwNSx6f3vd6OphU9Od9YVjBLUhDEpdUNVwo+i+N0BcIHZI2tZVJwIw/bzdNkjbm2A39Q&#10;fwmViCHsc1RQh9DlUvqyJoM+sR1x5H6sMxgidJXUDocYblo5T9OlNNhwbKixo31N5fXyZxQUzXmv&#10;D2/85Y/fv64v37MrLzKlXp7H3SuIQGP4Fz/cJ61gGdfHL/EH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kDPCvwAAANsAAAAPAAAAAAAAAAAAAAAAAJgCAABkcnMvZG93bnJl&#10;di54bWxQSwUGAAAAAAQABAD1AAAAhAMAAAAA&#10;" path="m57,40l,,57,40r15,3l87,48r14,7l111,68r-7,2l96,70,89,68,82,65,74,63,67,55,62,50,57,40xe" fillcolor="#f3be00" stroked="f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63" o:spid="_x0000_s1087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MV5sMA&#10;AADbAAAADwAAAGRycy9kb3ducmV2LnhtbESPQWsCMRSE7wX/Q3iCt5q1WCmrUbQieFGsevD42Dw3&#10;i5uXJYnu9t83BcHjMDPfMLNFZ2vxIB8qxwpGwwwEceF0xaWC82nz/gUiRGSNtWNS8EsBFvPe2wxz&#10;7Vr+occxliJBOOSowMTY5FKGwpDFMHQNcfKuzluMSfpSao9tgttafmTZRFqsOC0YbOjbUHE73q2C&#10;9rA/Z4Z29Xrs1/6zjOPTandRatDvllMQkbr4Cj/bW61gMoL/L+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MV5sMAAADbAAAADwAAAAAAAAAAAAAAAACYAgAAZHJzL2Rv&#10;d25yZXYueG1sUEsFBgAAAAAEAAQA9QAAAIgDAAAAAA==&#10;" path="m57,40l,,57,40r15,3l87,48r14,7l111,68r-7,2l96,70,89,68,82,65,74,63,67,55,62,50,57,40e" filled="f" strokecolor="#e15520" strokeweight="0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64" o:spid="_x0000_s1088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ghXMEA&#10;AADbAAAADwAAAGRycy9kb3ducmV2LnhtbESPzYrCQBCE78K+w9ALXmSdbA4i0VHEXcGb+PMATabz&#10;42Z6YqZX49s7guCxqKqvqPmyd426Uhdqzwa+xwko4tzbmksDp+PmawoqCLLFxjMZuFOA5eJjMMfM&#10;+hvv6XqQUkUIhwwNVCJtpnXIK3IYxr4ljl7hO4cSZVdq2+Etwl2j0ySZaIc1x4UKW1pXlP8d/p2B&#10;3/SC/aU4jySVsPmh824fvDZm+NmvZqCEenmHX+2tNTBJ4fkl/gC9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IIVzBAAAA2wAAAA8AAAAAAAAAAAAAAAAAmAIAAGRycy9kb3du&#10;cmV2LnhtbFBLBQYAAAAABAAEAPUAAACGAwAAAAA=&#10;" path="m60,35l,,60,35r15,l90,40r12,10l115,60r-8,3l100,63r-8,l82,60,75,55,67,50,63,43,60,35xe" fillcolor="#f3be00" stroked="f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65" o:spid="_x0000_s1089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WBQsUA&#10;AADbAAAADwAAAGRycy9kb3ducmV2LnhtbESPQWvCQBSE74X+h+UJ3ppNKohEVwmC0ooiplWvr9nX&#10;JDT7Ns2uGv99t1DocZiZb5jZojeNuFLnassKkigGQVxYXXOp4P1t9TQB4TyyxsYyKbiTg8X88WGG&#10;qbY3PtA196UIEHYpKqi8b1MpXVGRQRfZljh4n7Yz6IPsSqk7vAW4aeRzHI+lwZrDQoUtLSsqvvKL&#10;UVDsNvvv08d2zXlyJNyeL/fslZQaDvpsCsJT7//Df+0XrWA8gt8v4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YFCxQAAANsAAAAPAAAAAAAAAAAAAAAAAJgCAABkcnMv&#10;ZG93bnJldi54bWxQSwUGAAAAAAQABAD1AAAAigMAAAAA&#10;" path="m60,35l,,60,35r15,l90,40r12,10l115,60r-8,3l100,63r-8,l82,60,75,55,67,50,63,43,60,35e" filled="f" strokecolor="#e15520" strokeweight="0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66" o:spid="_x0000_s1090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6f8IA&#10;AADbAAAADwAAAGRycy9kb3ducmV2LnhtbESPT4vCMBTE78J+h/AW9qapsopUo7hbC3pb/+H12Tzb&#10;YvNSmqj125sFweMw85thpvPWVOJGjSstK+j3IhDEmdUl5wr2u7Q7BuE8ssbKMil4kIP57KMzxVjb&#10;O2/otvW5CCXsYlRQeF/HUrqsIIOuZ2vi4J1tY9AH2eRSN3gP5aaSgygaSYMlh4UCa/otKLtsr0bB&#10;6DzMMd2f1n/LNEmOB79OftxQqa/PdjEB4an17/CLXunAfcP/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CXp/wgAAANsAAAAPAAAAAAAAAAAAAAAAAJgCAABkcnMvZG93&#10;bnJldi54bWxQSwUGAAAAAAQABAD1AAAAhwMAAAAA&#10;" path="m60,32l,,60,32xe" fillcolor="#f3be00" stroked="f">
                  <v:path arrowok="t" o:connecttype="custom" o:connectlocs="60,32;0,0;60,32" o:connectangles="0,0,0"/>
                </v:shape>
                <v:shape id="Freeform 67" o:spid="_x0000_s1091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uKMEA&#10;AADbAAAADwAAAGRycy9kb3ducmV2LnhtbESP0YrCMBRE3xf8h3CFfVtTFyrSNYroCr4t1v2AS3Jt&#10;q81NSWJb/36zIPg4zMwZZrUZbSt68qFxrGA+y0AQa2carhT8ng8fSxAhIhtsHZOCBwXYrCdvKyyM&#10;G/hEfRkrkSAcClRQx9gVUgZdk8Uwcx1x8i7OW4xJ+koaj0OC21Z+ZtlCWmw4LdTY0a4mfSvvVsHV&#10;d3k+6P13fjvtQ7Blrw/yR6n36bj9AhFpjK/ws300ChY5/H9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Z7ijBAAAA2wAAAA8AAAAAAAAAAAAAAAAAmAIAAGRycy9kb3du&#10;cmV2LnhtbFBLBQYAAAAABAAEAPUAAACGAwAAAAA=&#10;" path="m60,32l,,60,32xe" filled="f" strokecolor="#e15520" strokeweight="0">
                  <v:path arrowok="t" o:connecttype="custom" o:connectlocs="60,32;0,0;60,32" o:connectangles="0,0,0"/>
                </v:shape>
                <v:shape id="Freeform 68" o:spid="_x0000_s1092" style="position:absolute;left:6623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wysYA&#10;AADbAAAADwAAAGRycy9kb3ducmV2LnhtbESPQWvCQBSE74L/YXmCN7NRaKipq6hYaempmkN7e2Rf&#10;k2D2bcyuSeqv7xYKPQ4z8w2z2gymFh21rrKsYB7FIIhzqysuFGTn59kjCOeRNdaWScE3Odisx6MV&#10;ptr2/E7dyRciQNilqKD0vkmldHlJBl1kG+LgfdnWoA+yLaRusQ9wU8tFHCfSYMVhocSG9iXll9PN&#10;KFju9vNr9nHM78PrQd6Pb81h9/mg1HQybJ9AeBr8f/iv/aIVJAn8fg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nwysYAAADbAAAADwAAAAAAAAAAAAAAAACYAgAAZHJz&#10;L2Rvd25yZXYueG1sUEsFBgAAAAAEAAQA9QAAAIsDAAAAAA==&#10;" path="m39,55l,,39,55xm39,55l49,65r8,13l57,85r,5l57,97r-3,8l47,100,39,95,37,90,32,83r,-8l32,68r2,-8l39,55xe" fillcolor="#f3be00" stroked="f">
                  <v:path arrowok="t" o:connecttype="custom" o:connectlocs="39,55;0,0;39,55;39,55;49,65;57,78;57,85;57,90;57,97;54,105;47,100;39,95;37,90;32,83;32,75;32,68;34,60;39,55" o:connectangles="0,0,0,0,0,0,0,0,0,0,0,0,0,0,0,0,0,0"/>
                  <o:lock v:ext="edit" verticies="t"/>
                </v:shape>
                <v:shape id="Freeform 69" o:spid="_x0000_s1093" style="position:absolute;left:6623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ZocMA&#10;AADbAAAADwAAAGRycy9kb3ducmV2LnhtbESPT4vCMBTE78J+h/CEvciaqqBLNcoiCAsL/u3F26N5&#10;tsXmpSRZW7+9EQSPw8z8hlmsOlOLGzlfWVYwGiYgiHOrKy4UZKfN1zcIH5A11pZJwZ08rJYfvQWm&#10;2rZ8oNsxFCJC2KeooAyhSaX0eUkG/dA2xNG7WGcwROkKqR22EW5qOU6SqTRYcVwosaF1Sfn1+G8U&#10;HC6kq2zt9qdm/Dfhc7sbbLOdUp/97mcOIlAX3uFX+1crmM7g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RZocMAAADbAAAADwAAAAAAAAAAAAAAAACYAgAAZHJzL2Rv&#10;d25yZXYueG1sUEsFBgAAAAAEAAQA9QAAAIgDAAAAAA==&#10;" path="m39,55l,,39,55xe" filled="f" strokecolor="#e15520" strokeweight="0">
                  <v:path arrowok="t" o:connecttype="custom" o:connectlocs="39,55;0,0;39,55" o:connectangles="0,0,0"/>
                </v:shape>
                <v:shape id="Freeform 70" o:spid="_x0000_s1094" style="position:absolute;left:6655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zccEA&#10;AADbAAAADwAAAGRycy9kb3ducmV2LnhtbERPPW/CMBDdK/EfrEPqBnY7AEpxIoqgQjAU0na/xtc4&#10;Ij5HsQvh3+OhUsen970sBteKC/Wh8azhaapAEFfeNFxr+PzYThYgQkQ22HomDTcKUOSjhyVmxl/5&#10;RJcy1iKFcMhQg42xy6QMlSWHYeo74sT9+N5hTLCvpenxmsJdK5+VmkmHDacGix2tLVXn8tdpOG/2&#10;Vm3r9zf72ilJBzc/rr6+tX4cD6sXEJGG+C/+c++Mhlkam76kHy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UM3HBAAAA2wAAAA8AAAAAAAAAAAAAAAAAmAIAAGRycy9kb3du&#10;cmV2LnhtbFBLBQYAAAAABAAEAPUAAACGAwAAAAA=&#10;" path="m7,l17,10r8,13l25,30r,5l25,42r-3,8l15,45,7,40,5,35,,28,,20,,13,2,5,7,e" filled="f" strokecolor="#e15520" strokeweight="0">
                  <v:path arrowok="t" o:connecttype="custom" o:connectlocs="7,0;17,10;25,23;25,30;25,35;25,42;22,50;15,45;7,40;5,35;0,28;0,20;0,13;2,5;7,0" o:connectangles="0,0,0,0,0,0,0,0,0,0,0,0,0,0,0"/>
                </v:shape>
                <v:shape id="Freeform 71" o:spid="_x0000_s1095" style="position:absolute;left:6665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1d8MA&#10;AADbAAAADwAAAGRycy9kb3ducmV2LnhtbESPT4vCMBTE7wt+h/AEb5pWULQai4gLy17Ef3h9NM+2&#10;tnkpTdSun94sLOxxmJnfMMu0M7V4UOtKywriUQSCOLO65FzB6fg5nIFwHlljbZkU/JCDdNX7WGKi&#10;7ZP39Dj4XAQIuwQVFN43iZQuK8igG9mGOHhX2xr0Qba51C0+A9zUchxFU2mw5LBQYEObgrLqcDcK&#10;tpM7xttK16/T2H3Trosv+e2s1KDfrRcgPHX+P/zX/tIKpnP4/RJ+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C1d8MAAADbAAAADwAAAAAAAAAAAAAAAACYAgAAZHJzL2Rv&#10;d25yZXYueG1sUEsFBgAAAAAEAAQA9QAAAIgDAAAAAA==&#10;" path="m20,57l,,20,57xm20,57l32,67r5,12l37,94r-2,13l27,102,22,97,20,92,15,84r,-7l15,69r2,-7l20,57xe" fillcolor="#f3be00" stroked="f">
                  <v:path arrowok="t" o:connecttype="custom" o:connectlocs="20,57;0,0;20,57;20,57;32,67;37,79;37,94;35,107;27,102;22,97;20,92;15,84;15,77;15,69;17,62;20,57" o:connectangles="0,0,0,0,0,0,0,0,0,0,0,0,0,0,0,0"/>
                  <o:lock v:ext="edit" verticies="t"/>
                </v:shape>
                <v:shape id="Freeform 72" o:spid="_x0000_s1096" style="position:absolute;left:6665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j/sEA&#10;AADbAAAADwAAAGRycy9kb3ducmV2LnhtbERPy4rCMBTdC/5DuII7TUewM3aMIj5AEAasI26vzZ22&#10;THNTm6j1781CcHk47+m8NZW4UeNKywo+hhEI4szqknMFv4fN4AuE88gaK8uk4EEO5rNuZ4qJtnfe&#10;0y31uQgh7BJUUHhfJ1K6rCCDbmhr4sD92cagD7DJpW7wHsJNJUdRFEuDJYeGAmtaFpT9p1ej4Hgx&#10;6WS12hzMaRyP/eNnt+b4rFS/1y6+QXhq/Vv8cm+1gs+wPnwJP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s4/7BAAAA2wAAAA8AAAAAAAAAAAAAAAAAmAIAAGRycy9kb3du&#10;cmV2LnhtbFBLBQYAAAAABAAEAPUAAACGAwAAAAA=&#10;" path="m20,57l,,20,57xe" filled="f" strokecolor="#e15520" strokeweight="0">
                  <v:path arrowok="t" o:connecttype="custom" o:connectlocs="20,57;0,0;20,57" o:connectangles="0,0,0"/>
                </v:shape>
                <v:shape id="Freeform 73" o:spid="_x0000_s1097" style="position:absolute;left:668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aUsQA&#10;AADbAAAADwAAAGRycy9kb3ducmV2LnhtbESPT2sCMRTE7wW/Q3iCt5pVsNqtUUpB9KLi3/Mjed3d&#10;unlZN3HdfnsjFHocZuY3zHTe2lI0VPvCsYJBPwFBrJ0pOFNwPCxeJyB8QDZYOiYFv+RhPuu8TDE1&#10;7s47avYhExHCPkUFeQhVKqXXOVn0fVcRR+/b1RZDlHUmTY33CLelHCbJm7RYcFzIsaKvnPRlf7MK&#10;JtvLKGwavdxcr++n9c/pvNPyrFSv235+gAjUhv/wX3tlFIwH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ZWlLEAAAA2wAAAA8AAAAAAAAAAAAAAAAAmAIAAGRycy9k&#10;b3ducmV2LnhtbFBLBQYAAAAABAAEAPUAAACJAwAAAAA=&#10;" path="m5,l17,10r5,12l22,37,20,50,12,45,7,40,5,35,,27,,20,,12,2,5,5,e" filled="f" strokecolor="#e15520" strokeweight="0">
                  <v:path arrowok="t" o:connecttype="custom" o:connectlocs="5,0;17,10;22,22;22,37;20,50;12,45;7,40;5,35;0,27;0,20;0,12;2,5;5,0" o:connectangles="0,0,0,0,0,0,0,0,0,0,0,0,0"/>
                </v:shape>
                <v:shape id="Freeform 74" o:spid="_x0000_s1098" style="position:absolute;left:6687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IG8MA&#10;AADbAAAADwAAAGRycy9kb3ducmV2LnhtbESPzWrCQBSF90LfYbgFdzqpVFNSRylCwUU2RlPo7pK5&#10;zYRm7oTMaOLbO4Lg8nB+Ps56O9pWXKj3jWMFb/MEBHHldMO1gtPxe/YBwgdkja1jUnAlD9vNy2SN&#10;mXYDH+hShFrEEfYZKjAhdJmUvjJk0c9dRxy9P9dbDFH2tdQ9DnHctnKRJCtpseFIMNjRzlD1X5xt&#10;5A6ulCZNlnmb7u3vT5m74j1Xavo6fn2CCDSGZ/jR3msF6QLu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yIG8MAAADbAAAADwAAAAAAAAAAAAAAAACYAgAAZHJzL2Rv&#10;d25yZXYueG1sUEsFBgAAAAAEAAQA9QAAAIgDAAAAAA==&#10;" path="m23,57l,,23,57xm23,57l35,70r5,12l40,95r-2,12l30,105,25,97,23,92,18,85r,-8l18,70r2,-5l23,57xe" fillcolor="#f3be00" stroked="f">
                  <v:path arrowok="t" o:connecttype="custom" o:connectlocs="23,57;0,0;23,57;23,57;35,70;40,82;40,95;38,107;30,105;25,97;23,92;18,85;18,77;18,70;20,65;23,57" o:connectangles="0,0,0,0,0,0,0,0,0,0,0,0,0,0,0,0"/>
                  <o:lock v:ext="edit" verticies="t"/>
                </v:shape>
                <v:shape id="Freeform 75" o:spid="_x0000_s1099" style="position:absolute;left:6687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mXScIA&#10;AADbAAAADwAAAGRycy9kb3ducmV2LnhtbESP0WoCMRRE3wv+Q7iFvtWkCrWsRhFhQcE+uPoBt5vr&#10;ZjG5WTZR179vhEIfh5k5wyxWg3fiRn1sA2v4GCsQxHUwLTcaTsfy/QtETMgGXWDS8KAIq+XoZYGF&#10;CXc+0K1KjcgQjgVqsCl1hZSxtuQxjkNHnL1z6D2mLPtGmh7vGe6dnCj1KT22nBcsdrSxVF+qq9fg&#10;Jmq3P0T/ra62rEx8uM3sp9T67XVYz0EkGtJ/+K+9NRpmU3h+y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ZdJwgAAANsAAAAPAAAAAAAAAAAAAAAAAJgCAABkcnMvZG93&#10;bnJldi54bWxQSwUGAAAAAAQABAD1AAAAhwMAAAAA&#10;" path="m23,57l,,23,57xe" filled="f" strokecolor="#e15520" strokeweight="0">
                  <v:path arrowok="t" o:connecttype="custom" o:connectlocs="23,57;0,0;23,57" o:connectangles="0,0,0"/>
                </v:shape>
                <v:shape id="Freeform 76" o:spid="_x0000_s1100" style="position:absolute;left:670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75ysUA&#10;AADbAAAADwAAAGRycy9kb3ducmV2LnhtbESPQWvCQBSE74X+h+UVequblmo1ukoRRC9VTNXzY/eZ&#10;pGbfxuwa03/fLQgeh5n5hpnMOluJlhpfOlbw2ktAEGtnSs4V7L4XL0MQPiAbrByTgl/yMJs+Pkww&#10;Ne7KW2qzkIsIYZ+igiKEOpXS64Is+p6riaN3dI3FEGWTS9PgNcJtJd+SZCAtlhwXCqxpXpA+ZRer&#10;YLg59cO61cv1+Tzaf/3sD1stD0o9P3WfYxCBunAP39oro+DjHf6/x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vnKxQAAANsAAAAPAAAAAAAAAAAAAAAAAJgCAABkcnMv&#10;ZG93bnJldi54bWxQSwUGAAAAAAQABAD1AAAAigMAAAAA&#10;" path="m5,l17,13r5,12l22,38,20,50,12,48,7,40,5,35,,28,,20,,13,2,8,5,e" filled="f" strokecolor="#e15520" strokeweight="0">
                  <v:path arrowok="t" o:connecttype="custom" o:connectlocs="5,0;17,13;22,25;22,38;20,50;12,48;7,40;5,35;0,28;0,20;0,13;2,8;5,0" o:connectangles="0,0,0,0,0,0,0,0,0,0,0,0,0"/>
                </v:shape>
                <v:shape id="Freeform 77" o:spid="_x0000_s1101" style="position:absolute;left:6590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jNK8EA&#10;AADbAAAADwAAAGRycy9kb3ducmV2LnhtbESPzarCMBSE94LvEI7gTlMFf6hGEUG4iBu1ostDc2yL&#10;zUlpcmt9eyMILoeZ+YZZrltTioZqV1hWMBpGIIhTqwvOFCTn3WAOwnlkjaVlUvAiB+tVt7PEWNsn&#10;H6k5+UwECLsYFeTeV7GULs3JoBvaijh4d1sb9EHWmdQ1PgPclHIcRVNpsOCwkGNF25zSx+nfKLj4&#10;8y5JbmPX8PWwSTQd9sdHqlS/124WIDy1/hf+tv+0gtkE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YzSvBAAAA2wAAAA8AAAAAAAAAAAAAAAAAmAIAAGRycy9kb3du&#10;cmV2LnhtbFBLBQYAAAAABAAEAPUAAACGAwAAAAA=&#10;" path="m43,52l,,43,52xm43,52l55,65r5,12l63,85r,5l60,97r-2,5l50,100,45,95,40,87,38,82,35,75r,-8l38,60r5,-8xe" fillcolor="#f3be00" stroked="f">
                  <v:path arrowok="t" o:connecttype="custom" o:connectlocs="43,52;0,0;43,52;43,52;55,65;60,77;63,85;63,90;60,97;58,102;50,100;45,95;40,87;38,82;35,75;35,67;38,60;43,52" o:connectangles="0,0,0,0,0,0,0,0,0,0,0,0,0,0,0,0,0,0"/>
                  <o:lock v:ext="edit" verticies="t"/>
                </v:shape>
                <v:shape id="Freeform 78" o:spid="_x0000_s1102" style="position:absolute;left:6590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4P5sYA&#10;AADbAAAADwAAAGRycy9kb3ducmV2LnhtbESPQWvCQBSE74X+h+UVequbeFAb3QQRrVK8mLRIb4/s&#10;a5I2+zZkV43/visIPQ4z8w2zyAbTijP1rrGsIB5FIIhLqxuuFHwUm5cZCOeRNbaWScGVHGTp48MC&#10;E20vfKBz7isRIOwSVFB73yVSurImg25kO+LgfdveoA+yr6Tu8RLgppXjKJpIgw2HhRo7WtVU/uYn&#10;o2D983X6XO7yeP9e2KMs4+3ba7xV6vlpWM5BeBr8f/je3mkF0wncvoQf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4P5sYAAADbAAAADwAAAAAAAAAAAAAAAACYAgAAZHJz&#10;L2Rvd25yZXYueG1sUEsFBgAAAAAEAAQA9QAAAIsDAAAAAA==&#10;" path="m43,52l,,43,52xe" filled="f" strokecolor="#e15520" strokeweight="0">
                  <v:path arrowok="t" o:connecttype="custom" o:connectlocs="43,52;0,0;43,52" o:connectangles="0,0,0"/>
                </v:shape>
                <v:shape id="Freeform 79" o:spid="_x0000_s1103" style="position:absolute;left:6625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Dl1MEA&#10;AADbAAAADwAAAGRycy9kb3ducmV2LnhtbESPT4vCMBTE74LfITzBi2iqqJVqFFkQVi/iv/ujebbF&#10;5KU0Wa3ffiMs7HGYmd8wq01rjXhS4yvHCsajBARx7nTFhYLrZTdcgPABWaNxTAre5GGz7nZWmGn3&#10;4hM9z6EQEcI+QwVlCHUmpc9LsuhHriaO3t01FkOUTSF1g68It0ZOkmQuLVYcF0qs6auk/HH+sQpM&#10;eJt0MJvgcbufH2+Hqb3jzCrV77XbJYhAbfgP/7W/tYI0hc+X+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g5dTBAAAA2wAAAA8AAAAAAAAAAAAAAAAAmAIAAGRycy9kb3du&#10;cmV2LnhtbFBLBQYAAAAABAAEAPUAAACGAwAAAAA=&#10;" path="m8,l20,13r5,12l28,33r,5l25,45r-2,5l15,48,10,43,5,35,3,30,,23,,15,3,8,8,e" filled="f" strokecolor="#e15520" strokeweight="0">
                  <v:path arrowok="t" o:connecttype="custom" o:connectlocs="8,0;20,13;25,25;28,33;28,38;25,45;23,50;15,48;10,43;5,35;3,30;0,23;0,15;3,8;8,0" o:connectangles="0,0,0,0,0,0,0,0,0,0,0,0,0,0,0"/>
                </v:shape>
                <v:shape id="Freeform 80" o:spid="_x0000_s1104" style="position:absolute;left:6568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pNMEA&#10;AADbAAAADwAAAGRycy9kb3ducmV2LnhtbERPTUsDMRC9C/6HMII3m61glW3TIoJSkFKNHtrbsJlu&#10;lu5MliS2679vDoLHx/terEbu1Yli6oIYmE4qUCRNcJ20Br6/Xu+eQKWM4rAPQgZ+KcFqeX21wNqF&#10;s3zSyeZWlRBJNRrwOQ+11qnxxJgmYSAp3CFExlxgbLWLeC7h3Ov7qpppxk5Kg8eBXjw1R/vDBsap&#10;2A2n7cHH9zdrebf/WPODMbc34/McVKYx/4v/3Gtn4LGMLV/KD9DLC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w6TTBAAAA2wAAAA8AAAAAAAAAAAAAAAAAmAIAAGRycy9kb3du&#10;cmV2LnhtbFBLBQYAAAAABAAEAPUAAACGAwAAAAA=&#10;" path="m37,60l,,37,60xm37,60l50,73r5,10l57,90r,8l55,103r-3,7l45,105r-5,-5l35,95,32,88,30,80r,-7l32,65r5,-5xe" fillcolor="#f3be00" stroked="f">
                  <v:path arrowok="t" o:connecttype="custom" o:connectlocs="37,60;0,0;37,60;37,60;50,73;55,83;57,90;57,98;55,103;52,110;45,105;40,100;35,95;32,88;30,80;30,73;32,65;37,60" o:connectangles="0,0,0,0,0,0,0,0,0,0,0,0,0,0,0,0,0,0"/>
                  <o:lock v:ext="edit" verticies="t"/>
                </v:shape>
                <v:shape id="Freeform 81" o:spid="_x0000_s1105" style="position:absolute;left:6568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uacMA&#10;AADbAAAADwAAAGRycy9kb3ducmV2LnhtbESPQYvCMBSE7wv+h/AEb2uqB12rUVR2RQ8rWOvB26N5&#10;tsXmpTRR6783wsIeh5n5hpktWlOJOzWutKxg0I9AEGdWl5wrSI8/n18gnEfWWFkmBU9ysJh3PmYY&#10;a/vgA90Tn4sAYRejgsL7OpbSZQUZdH1bEwfvYhuDPsgml7rBR4CbSg6jaCQNlhwWCqxpXVB2TW5G&#10;gR6d0uTqzmu0zzx13zuz+t1vlOp12+UUhKfW/4f/2lutYDyB9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XuacMAAADbAAAADwAAAAAAAAAAAAAAAACYAgAAZHJzL2Rv&#10;d25yZXYueG1sUEsFBgAAAAAEAAQA9QAAAIgDAAAAAA==&#10;" path="m37,60l,,37,60xe" filled="f" strokecolor="#e15520" strokeweight="0">
                  <v:path arrowok="t" o:connecttype="custom" o:connectlocs="37,60;0,0;37,60" o:connectangles="0,0,0"/>
                </v:shape>
                <v:shape id="Freeform 82" o:spid="_x0000_s1106" style="position:absolute;left:6598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TzaMIA&#10;AADbAAAADwAAAGRycy9kb3ducmV2LnhtbERPu27CMBTdK/EP1kXq1jh0oDTEQVApUqtOQKuul/jm&#10;AfF1FDsh5evxUKnj0Xmnm8m0YqTeNZYVLKIYBHFhdcOVgq9j/rQC4TyyxtYyKfglB5ts9pBiou2V&#10;9zQefCVCCLsEFdTed4mUrqjJoItsRxy40vYGfYB9JXWP1xBuWvkcx0tpsOHQUGNHbzUVl8NgFJz4&#10;Zbf83OPP5fz6YXf5d3nbDqNSj/NpuwbhafL/4j/3u1awCuvDl/AD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PNowgAAANsAAAAPAAAAAAAAAAAAAAAAAJgCAABkcnMvZG93&#10;bnJldi54bWxQSwUGAAAAAAQABAD1AAAAhwMAAAAA&#10;" path="m7,l20,13r5,10l27,30r,8l25,43r-3,7l15,45,10,40,5,35,2,28,,20,,13,2,5,7,e" filled="f" strokecolor="#e15520" strokeweight="0">
                  <v:path arrowok="t" o:connecttype="custom" o:connectlocs="7,0;20,13;25,23;27,30;27,38;25,43;22,50;15,45;10,40;5,35;2,28;0,20;0,13;2,5;7,0" o:connectangles="0,0,0,0,0,0,0,0,0,0,0,0,0,0,0"/>
                </v:shape>
                <v:shape id="Freeform 83" o:spid="_x0000_s1107" style="position:absolute;left:6546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7EcIA&#10;AADbAAAADwAAAGRycy9kb3ducmV2LnhtbESPQYvCMBSE78L+h/AWvGnqIqLVKCKsCqKgu3h+NG+b&#10;ss1LaWJb/70RBI/DzHzDLFadLUVDtS8cKxgNExDEmdMF5wp+f74HUxA+IGssHZOCO3lYLT96C0y1&#10;a/lMzSXkIkLYp6jAhFClUvrMkEU/dBVx9P5cbTFEWedS19hGuC3lV5JMpMWC44LBijaGsv/LzSqw&#10;xba6XWcb05yOuGsPu3acTdZK9T+79RxEoC68w6/2XiuYju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zsRwgAAANsAAAAPAAAAAAAAAAAAAAAAAJgCAABkcnMvZG93&#10;bnJldi54bWxQSwUGAAAAAAQABAD1AAAAhwMAAAAA&#10;" path="m34,52l,,34,52xm34,52l47,65r5,12l54,82r,8l52,97r-3,5l44,100,37,95,32,87,29,82,27,75r,-8l29,60r5,-8xe" fillcolor="#f3be00" stroked="f">
                  <v:path arrowok="t" o:connecttype="custom" o:connectlocs="34,52;0,0;34,52;34,52;47,65;52,77;54,82;54,90;52,97;49,102;44,100;37,95;32,87;29,82;27,75;27,67;29,60;34,52" o:connectangles="0,0,0,0,0,0,0,0,0,0,0,0,0,0,0,0,0,0"/>
                  <o:lock v:ext="edit" verticies="t"/>
                </v:shape>
                <v:shape id="Freeform 84" o:spid="_x0000_s1108" style="position:absolute;left:6546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9DMQA&#10;AADbAAAADwAAAGRycy9kb3ducmV2LnhtbESPQWvCQBSE74X+h+UVvJS60UOR1DWIRRDixWjp9ZF9&#10;JjHZt+nuGtN/3y0IHoeZ+YZZZqPpxEDON5YVzKYJCOLS6oYrBafj9m0BwgdkjZ1lUvBLHrLV89MS&#10;U21vfKChCJWIEPYpKqhD6FMpfVmTQT+1PXH0ztYZDFG6SmqHtwg3nZwnybs02HBcqLGnTU1lW1yN&#10;govM95VpDl+De20/i+En/z66XKnJy7j+ABFoDI/wvb3TChZz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zvQzEAAAA2wAAAA8AAAAAAAAAAAAAAAAAmAIAAGRycy9k&#10;b3ducmV2LnhtbFBLBQYAAAAABAAEAPUAAACJAwAAAAA=&#10;" path="m34,52l,,34,52xe" filled="f" strokecolor="#e15520" strokeweight="0">
                  <v:path arrowok="t" o:connecttype="custom" o:connectlocs="34,52;0,0;34,52" o:connectangles="0,0,0"/>
                </v:shape>
                <v:shape id="Freeform 85" o:spid="_x0000_s1109" style="position:absolute;left:6573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tH8QA&#10;AADbAAAADwAAAGRycy9kb3ducmV2LnhtbESPT4vCMBTE74LfITzBm6a7gn+qUXRBUDzp7uL12Tzb&#10;rs1LaWKtfnojCHscZuY3zGzRmELUVLncsoKPfgSCOLE651TBz/e6NwbhPLLGwjIpuJODxbzdmmGs&#10;7Y33VB98KgKEXYwKMu/LWEqXZGTQ9W1JHLyzrQz6IKtU6gpvAW4K+RlFQ2kw57CQYUlfGSWXw9Uo&#10;OPFoNdzt8Xj5m2ztav17fiyvtVLdTrOcgvDU+P/wu73RCsYD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WbR/EAAAA2wAAAA8AAAAAAAAAAAAAAAAAmAIAAGRycy9k&#10;b3ducmV2LnhtbFBLBQYAAAAABAAEAPUAAACJAwAAAAA=&#10;" path="m7,l20,13r5,12l27,30r,8l25,45r-3,5l17,48,10,43,5,35,2,30,,23,,15,2,8,7,e" filled="f" strokecolor="#e15520" strokeweight="0">
                  <v:path arrowok="t" o:connecttype="custom" o:connectlocs="7,0;20,13;25,25;27,30;27,38;25,45;22,50;17,48;10,43;5,35;2,30;0,23;0,15;2,8;7,0" o:connectangles="0,0,0,0,0,0,0,0,0,0,0,0,0,0,0"/>
                </v:shape>
                <v:shape id="Freeform 86" o:spid="_x0000_s1110" style="position:absolute;left:6506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zzCMQA&#10;AADbAAAADwAAAGRycy9kb3ducmV2LnhtbESPQWsCMRSE74X+h/CE3mpW0SKrUaS6oGAP2qVeH5vX&#10;TejmZdlE3f57Uyh4HGbmG2ax6l0jrtQF61nBaJiBIK68tlwrKD+L1xmIEJE1Np5JwS8FWC2fnxaY&#10;a3/jI11PsRYJwiFHBSbGNpcyVIYchqFviZP37TuHMcmulrrDW4K7Ro6z7E06tJwWDLb0bqj6OV2c&#10;gqktDutta7Ld+aMvms2ltF/7UqmXQb+eg4jUx0f4v73TCmYT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c8wjEAAAA2wAAAA8AAAAAAAAAAAAAAAAAmAIAAGRycy9k&#10;b3ducmV2LnhtbFBLBQYAAAAABAAEAPUAAACJAwAAAAA=&#10;" path="m45,53l,,45,53xm45,53l57,63r5,12l64,83r,5l62,95r-2,8l55,98,47,93,42,88,40,80,37,73r,-8l40,60r5,-7xe" fillcolor="#f3be00" stroked="f">
                  <v:path arrowok="t" o:connecttype="custom" o:connectlocs="45,53;0,0;45,53;45,53;57,63;62,75;64,83;64,88;62,95;60,103;55,98;47,93;42,88;40,80;37,73;37,65;40,60;45,53" o:connectangles="0,0,0,0,0,0,0,0,0,0,0,0,0,0,0,0,0,0"/>
                  <o:lock v:ext="edit" verticies="t"/>
                </v:shape>
                <v:shape id="Freeform 87" o:spid="_x0000_s1111" style="position:absolute;left:6506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risUA&#10;AADbAAAADwAAAGRycy9kb3ducmV2LnhtbESPQWvCQBSE74X+h+UVeim6qaBIzCqlYNOLtkbJ+ZF9&#10;JrHZtyG7jdFf7wqFHoeZ+YZJVoNpRE+dqy0reB1HIIgLq2suFRz269EchPPIGhvLpOBCDlbLx4cE&#10;Y23PvKM+86UIEHYxKqi8b2MpXVGRQTe2LXHwjrYz6IPsSqk7PAe4aeQkimbSYM1hocKW3isqfrJf&#10;o8DNrtNsn+JpvX1JP76/NpO8pVyp56fhbQHC0+D/w3/tT61gPoX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FuuKxQAAANsAAAAPAAAAAAAAAAAAAAAAAJgCAABkcnMv&#10;ZG93bnJldi54bWxQSwUGAAAAAAQABAD1AAAAigMAAAAA&#10;" path="m45,53l,,45,53xe" filled="f" strokecolor="#e15520" strokeweight="0">
                  <v:path arrowok="t" o:connecttype="custom" o:connectlocs="45,53;0,0;45,53" o:connectangles="0,0,0"/>
                </v:shape>
                <v:shape id="Freeform 88" o:spid="_x0000_s1112" style="position:absolute;left:6543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Oh8UA&#10;AADbAAAADwAAAGRycy9kb3ducmV2LnhtbESPQWvCQBSE7wX/w/IK3nTTHlKNrkEFodJTbKXX1+wz&#10;icm+Ddk1SfvruwWhx2FmvmHW6Wga0VPnKssKnuYRCOLc6ooLBR/vh9kChPPIGhvLpOCbHKSbycMa&#10;E20Hzqg/+UIECLsEFZTet4mULi/JoJvbljh4F9sZ9EF2hdQdDgFuGvkcRbE0WHFYKLGlfUl5fboZ&#10;BV/8sovfMvysr8uj3R3Ol5/trVdq+jhuVyA8jf4/fG+/agWLGP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c6HxQAAANsAAAAPAAAAAAAAAAAAAAAAAJgCAABkcnMv&#10;ZG93bnJldi54bWxQSwUGAAAAAAQABAD1AAAAigMAAAAA&#10;" path="m8,l20,10r5,12l27,30r,5l25,42r-2,8l18,45,10,40,5,35,3,27,,20,,12,3,7,8,e" filled="f" strokecolor="#e15520" strokeweight="0">
                  <v:path arrowok="t" o:connecttype="custom" o:connectlocs="8,0;20,10;25,22;27,30;27,35;25,42;23,50;18,45;10,40;5,35;3,27;0,20;0,12;3,7;8,0" o:connectangles="0,0,0,0,0,0,0,0,0,0,0,0,0,0,0"/>
                </v:shape>
                <v:shape id="Freeform 89" o:spid="_x0000_s1113" style="position:absolute;left:6461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R7tsIA&#10;AADbAAAADwAAAGRycy9kb3ducmV2LnhtbESPzWrDMBCE74G+g9hCb7GcElrjRjahIRBML038AIu1&#10;8U+llbGU2H37qlDocZiZb5hduVgj7jT53rGCTZKCIG6c7rlVUF+O6wyED8gajWNS8E0eyuJhtcNc&#10;u5k/6X4OrYgQ9jkq6EIYcyl905FFn7iROHpXN1kMUU6t1BPOEW6NfE7TF2mx57jQ4UjvHTVf55tV&#10;8GH0YTAHM3BTV4PhytF165R6elz2byACLeE//Nc+aQXZK/x+iT9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5Hu2wgAAANsAAAAPAAAAAAAAAAAAAAAAAJgCAABkcnMvZG93&#10;bnJldi54bWxQSwUGAAAAAAQABAD1AAAAhwMAAAAA&#10;" path="m55,50l,,55,50xm55,50l70,60r7,12l82,80r,5l82,92r,5l72,95,67,90,60,85,55,77,52,70r,-8l52,55r3,-5xe" fillcolor="#f3be00" stroked="f">
                  <v:path arrowok="t" o:connecttype="custom" o:connectlocs="55,50;0,0;55,50;55,50;70,60;77,72;82,80;82,85;82,92;82,97;72,95;67,90;60,85;55,77;52,70;52,62;52,55;55,50" o:connectangles="0,0,0,0,0,0,0,0,0,0,0,0,0,0,0,0,0,0"/>
                  <o:lock v:ext="edit" verticies="t"/>
                </v:shape>
                <v:shape id="Freeform 90" o:spid="_x0000_s1114" style="position:absolute;left:6461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m278A&#10;AADbAAAADwAAAGRycy9kb3ducmV2LnhtbERPTWvCQBC9F/wPywi91Y09lBBdRUXFkxBTischOybB&#10;7GzITpP033cPhR4f73u9nVyrBupD49nAcpGAIi69bbgy8Fmc3lJQQZAttp7JwA8F2G5mL2vMrB85&#10;p+EmlYohHDI0UIt0mdahrMlhWPiOOHIP3zuUCPtK2x7HGO5a/Z4kH9phw7Ghxo4ONZXP27czUI7X&#10;dDreC/lyiIMv8lyu570xr/NptwIlNMm/+M99sQbSODZ+iT9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86bbvwAAANsAAAAPAAAAAAAAAAAAAAAAAJgCAABkcnMvZG93bnJl&#10;di54bWxQSwUGAAAAAAQABAD1AAAAhAMAAAAA&#10;" path="m55,50l,,55,50xe" filled="f" strokecolor="#e15520" strokeweight="0">
                  <v:path arrowok="t" o:connecttype="custom" o:connectlocs="55,50;0,0;55,50" o:connectangles="0,0,0"/>
                </v:shape>
                <v:shape id="Freeform 91" o:spid="_x0000_s1115" style="position:absolute;left:6513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XKsQA&#10;AADbAAAADwAAAGRycy9kb3ducmV2LnhtbESPT4vCMBTE7wt+h/AEL6Kpe/BPNUpRFjwJ6qJ4ezTP&#10;tti81CRq/fabhYU9DjPzG2axak0tnuR8ZVnBaJiAIM6trrhQ8H38GkxB+ICssbZMCt7kYbXsfCww&#10;1fbFe3oeQiEihH2KCsoQmlRKn5dk0A9tQxy9q3UGQ5SukNrhK8JNLT+TZCwNVhwXSmxoXVJ+OzyM&#10;guN+MxlP7v5+yvo+61/cbnTWD6V63TabgwjUhv/wX3urFUxn8Psl/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xlyrEAAAA2wAAAA8AAAAAAAAAAAAAAAAAmAIAAGRycy9k&#10;b3ducmV2LnhtbFBLBQYAAAAABAAEAPUAAACJAwAAAAA=&#10;" path="m3,l18,10r7,12l30,30r,5l30,42r,5l20,45,15,40,8,35,3,27,,20,,12,,5,3,e" filled="f" strokecolor="#e15520" strokeweight="0">
                  <v:path arrowok="t" o:connecttype="custom" o:connectlocs="3,0;18,10;25,22;30,30;30,35;30,42;30,47;20,45;15,40;8,35;3,27;0,20;0,12;0,5;3,0" o:connectangles="0,0,0,0,0,0,0,0,0,0,0,0,0,0,0"/>
                </v:shape>
                <v:shape id="Freeform 92" o:spid="_x0000_s1116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gaMEA&#10;AADbAAAADwAAAGRycy9kb3ducmV2LnhtbERPzUrDQBC+C77DMoIXsRsrBI3dliIognpI9QGG7JiN&#10;ZmfD7timPr1zEDx+fP+rzRxHs6dchsQOrhYVGOIu+YF7B+9vD5c3YIogexwTk4MjFdisT09W2Ph0&#10;4Jb2O+mNhnBp0EEQmRprSxcoYlmkiVi5j5QjisLcW5/xoOFxtMuqqm3EgbUh4ET3gbqv3XfUkja0&#10;4/Fz+/j8ev1zkWVZt/JSO3d+Nm/vwAjN8i/+cz95B7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vIGjBAAAA2wAAAA8AAAAAAAAAAAAAAAAAmAIAAGRycy9kb3du&#10;cmV2LnhtbFBLBQYAAAAABAAEAPUAAACGAwAAAAA=&#10;" path="m,2l15,,30,2r12,8l54,20,40,22,25,20,17,17,10,12,5,7,,2xe" fillcolor="#f3be00" stroked="f">
                  <v:path arrowok="t" o:connecttype="custom" o:connectlocs="0,2;15,0;30,2;42,10;54,20;40,22;25,20;17,17;10,12;5,7;0,2" o:connectangles="0,0,0,0,0,0,0,0,0,0,0"/>
                </v:shape>
                <v:shape id="Freeform 93" o:spid="_x0000_s1117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oD8MA&#10;AADbAAAADwAAAGRycy9kb3ducmV2LnhtbESPQWvCQBSE7wX/w/IEb3WTIlJTVxFB8CRqPdjbI/ua&#10;Dc2+F7Nbjf31XaHQ4zAz3zDzZe8bdaUu1MIG8nEGirgUW3Nl4PS+eX4FFSKyxUaYDNwpwHIxeJpj&#10;YeXGB7oeY6UShEOBBlyMbaF1KB15DGNpiZP3KZ3HmGRXadvhLcF9o1+ybKo91pwWHLa0dlR+Hb+9&#10;gYOsfyb9R5m78+VCu/1E2morxoyG/eoNVKQ+/of/2ltrYJbD40v6A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oD8MAAADbAAAADwAAAAAAAAAAAAAAAACYAgAAZHJzL2Rv&#10;d25yZXYueG1sUEsFBgAAAAAEAAQA9QAAAIgDAAAAAA==&#10;" path="m,2l15,,30,2r12,8l54,20,40,22,25,20,17,17,10,12,5,7,,2e" filled="f" strokecolor="#e15520" strokeweight="0">
                  <v:path arrowok="t" o:connecttype="custom" o:connectlocs="0,2;15,0;30,2;42,10;54,20;40,22;25,20;17,17;10,12;5,7;0,2" o:connectangles="0,0,0,0,0,0,0,0,0,0,0"/>
                </v:shape>
                <v:shape id="Freeform 94" o:spid="_x0000_s1118" style="position:absolute;left:6563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zAcYA&#10;AADbAAAADwAAAGRycy9kb3ducmV2LnhtbESPQWvCQBSE7wX/w/IKvZT6ooXSRlcRW6EHoSRKwdsj&#10;+8yGZt+G7Krx33cLBY/DzHzDzJeDa9WZ+9B40TAZZ6BYKm8aqTXsd5unV1AhkhhqvbCGKwdYLkZ3&#10;c8qNv0jB5zLWKkEk5KTBxtjliKGy7CiMfceSvKPvHcUk+xpNT5cEdy1Os+wFHTWSFix1vLZc/ZQn&#10;p+EbN3ssds/2iIdie/r6uD6+b0utH+6H1QxU5CHewv/tT6PhbQp/X9IPw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zAcYAAADbAAAADwAAAAAAAAAAAAAAAACYAgAAZHJz&#10;L2Rvd25yZXYueG1sUEsFBgAAAAAEAAQA9QAAAIsDAAAAAA==&#10;" path="m60,35l75,32r15,5l104,42r10,10l102,55,87,52,80,50,72,45,65,40,60,35xm60,35l,,60,35xe" fillcolor="#f3be00" stroked="f">
                  <v:path arrowok="t" o:connecttype="custom" o:connectlocs="60,35;75,32;90,37;104,42;114,52;102,55;87,52;80,50;72,45;65,40;60,35;60,35;0,0;60,35" o:connectangles="0,0,0,0,0,0,0,0,0,0,0,0,0,0"/>
                  <o:lock v:ext="edit" verticies="t"/>
                </v:shape>
                <v:shape id="Freeform 95" o:spid="_x0000_s1119" style="position:absolute;left:6623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W+hMYA&#10;AADbAAAADwAAAGRycy9kb3ducmV2LnhtbESPQWvCQBSE74X+h+UJXoputCA1zUaKKBQKhaYePD6z&#10;r0kw+zburib667uFgsdhZr5hstVgWnEh5xvLCmbTBARxaXXDlYLd93byAsIHZI2tZVJwJQ+r/PEh&#10;w1Tbnr/oUoRKRAj7FBXUIXSplL6syaCf2o44ej/WGQxRukpqh32Em1bOk2QhDTYcF2rsaF1TeSzO&#10;RsH+c73YHK4np/un28dte9oUpHdKjUfD2yuIQEO4h//b71rB8hn+vsQf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W+hMYAAADbAAAADwAAAAAAAAAAAAAAAACYAgAAZHJz&#10;L2Rvd25yZXYueG1sUEsFBgAAAAAEAAQA9QAAAIsDAAAAAA==&#10;" path="m,3l15,,30,5r14,5l54,20,42,23,27,20,20,18,12,13,5,8,,3e" filled="f" strokecolor="#e15520" strokeweight="0">
                  <v:path arrowok="t" o:connecttype="custom" o:connectlocs="0,3;15,0;30,5;44,10;54,20;42,23;27,20;20,18;12,13;5,8;0,3" o:connectangles="0,0,0,0,0,0,0,0,0,0,0"/>
                </v:shape>
                <v:shape id="Freeform 96" o:spid="_x0000_s1120" style="position:absolute;left:6563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sFHsUA&#10;AADbAAAADwAAAGRycy9kb3ducmV2LnhtbESPQWvCQBSE74L/YXlCL6VuTNOgMRuRQqD1YNG290f2&#10;mQSzb0N2q+m/7woFj8PMfMPkm9F04kKDay0rWMwjEMSV1S3XCr4+y6clCOeRNXaWScEvOdgU00mO&#10;mbZXPtDl6GsRIOwyVNB432dSuqohg25ue+Lgnexg0Ac51FIPeA1w08k4ilJpsOWw0GBPrw1V5+OP&#10;UbCropePdOnK/WN6GOP35+Q7LhOlHmbjdg3C0+jv4f/2m1awSuD2JfwA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wUexQAAANsAAAAPAAAAAAAAAAAAAAAAAJgCAABkcnMv&#10;ZG93bnJldi54bWxQSwUGAAAAAAQABAD1AAAAigMAAAAA&#10;" path="m60,35l,,60,35e" filled="f" strokecolor="#e15520" strokeweight="0">
                  <v:path arrowok="t" o:connecttype="custom" o:connectlocs="60,35;0,0;60,35" o:connectangles="0,0,0"/>
                </v:shape>
                <v:shape id="Freeform 97" o:spid="_x0000_s1121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BDIsIA&#10;AADbAAAADwAAAGRycy9kb3ducmV2LnhtbESPQWvCQBSE7wX/w/KE3upGMUWjq4gg9lIwKnh9ZJ9J&#10;MPs27K5J+u+7BaHHYWa+YdbbwTSiI+drywqmkwQEcWF1zaWC6+XwsQDhA7LGxjIp+CEP283obY2Z&#10;tj3n1J1DKSKEfYYKqhDaTEpfVGTQT2xLHL27dQZDlK6U2mEf4aaRsyT5lAZrjgsVtrSvqHicn0ZB&#10;Lvl6SPuj7fJp8Z3eF6fb3JVKvY+H3QpEoCH8h1/tL61gmcLf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EMiwgAAANsAAAAPAAAAAAAAAAAAAAAAAJgCAABkcnMvZG93&#10;bnJldi54bWxQSwUGAAAAAAQABAD1AAAAhwMAAAAA&#10;" path="m,3l17,,32,3,45,8,55,18,42,20r-15,l20,18,12,13,7,10,,3xe" fillcolor="#f3be00" stroked="f">
                  <v:path arrowok="t" o:connecttype="custom" o:connectlocs="0,3;17,0;32,3;45,8;55,18;42,20;27,20;20,18;12,13;7,10;0,3" o:connectangles="0,0,0,0,0,0,0,0,0,0,0"/>
                </v:shape>
                <v:shape id="Freeform 98" o:spid="_x0000_s1122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IosQA&#10;AADbAAAADwAAAGRycy9kb3ducmV2LnhtbESPQWsCMRSE74X+h/CE3mrWUqy7GkUKQg9FWhXx+Eze&#10;bhY3L8sm1fXfN4LgcZiZb5jZoneNOFMXas8KRsMMBLH2puZKwW67ep2ACBHZYOOZFFwpwGL+/DTD&#10;wvgL/9J5EyuRIBwKVGBjbAspg7bkMAx9S5y80ncOY5JdJU2HlwR3jXzLsrF0WHNasNjSpyV92vw5&#10;BXq3Hy3z/bdd/5TbUh9W+cf70Sj1MuiXUxCR+vgI39tfRkE+htuX9AP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riKLEAAAA2wAAAA8AAAAAAAAAAAAAAAAAmAIAAGRycy9k&#10;b3ducmV2LnhtbFBLBQYAAAAABAAEAPUAAACJAwAAAAA=&#10;" path="m,3l17,,32,3,45,8,55,18,42,20r-15,l20,18,12,13,7,10,,3e" filled="f" strokecolor="#e15520" strokeweight="0">
                  <v:path arrowok="t" o:connecttype="custom" o:connectlocs="0,3;17,0;32,3;45,8;55,18;42,20;27,20;20,18;12,13;7,10;0,3" o:connectangles="0,0,0,0,0,0,0,0,0,0,0"/>
                </v:shape>
                <v:shape id="Freeform 99" o:spid="_x0000_s1123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tOYMMA&#10;AADbAAAADwAAAGRycy9kb3ducmV2LnhtbESPQWvCQBSE70L/w/KEXkQ37UFrzCoiCKXQg2mL10f2&#10;mQ3ZfRuyW5P++64geBxm5hum2I3Oiiv1ofGs4GWRgSCuvG64VvD9dZy/gQgRWaP1TAr+KMBu+zQp&#10;MNd+4BNdy1iLBOGQowITY5dLGSpDDsPCd8TJu/jeYUyyr6XucUhwZ+Vrli2lw4bTgsGODoaqtvx1&#10;Cspmhh/l52D3eBxtewg/5jxYpZ6n434DItIYH+F7+10rWK/g9iX9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tOYMMAAADbAAAADwAAAAAAAAAAAAAAAACYAgAAZHJzL2Rv&#10;d25yZXYueG1sUEsFBgAAAAAEAAQA9QAAAIgDAAAAAA==&#10;" path="m60,28l,,60,28xe" fillcolor="#f3be00" stroked="f">
                  <v:path arrowok="t" o:connecttype="custom" o:connectlocs="60,28;0,0;60,28" o:connectangles="0,0,0"/>
                </v:shape>
                <v:shape id="Freeform 100" o:spid="_x0000_s1124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V8cIA&#10;AADbAAAADwAAAGRycy9kb3ducmV2LnhtbERPTWvCMBi+D/wP4R3sNtPtUGZnFBWEscOGH+C8vTSv&#10;TTV5U5rYdv/eHASPD8/3dD44KzpqQ+1Zwds4A0Fcel1zpWC/W79+gAgRWaP1TAr+KcB8NnqaYqF9&#10;zxvqtrESKYRDgQpMjE0hZSgNOQxj3xAn7uRbhzHBtpK6xT6FOyvfsyyXDmtODQYbWhkqL9urU5Bf&#10;z9/58vz7Rxer17Y/bI4/nVHq5XlYfIKINMSH+O7+0gom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lXxwgAAANsAAAAPAAAAAAAAAAAAAAAAAJgCAABkcnMvZG93&#10;bnJldi54bWxQSwUGAAAAAAQABAD1AAAAhwMAAAAA&#10;" path="m60,28l,,60,28xe" filled="f" strokecolor="#e15520" strokeweight="0">
                  <v:path arrowok="t" o:connecttype="custom" o:connectlocs="60,28;0,0;60,28" o:connectangles="0,0,0"/>
                </v:shape>
                <v:shape id="Freeform 101" o:spid="_x0000_s1125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eaMIA&#10;AADbAAAADwAAAGRycy9kb3ducmV2LnhtbESPwW7CMBBE70j9B2sr9QZOe4ggYBBUqsqBC4QPWOIl&#10;CcTr1HZJ4OsxEhLH0cy80cwWvWnEhZyvLSv4HCUgiAuray4V7POf4RiED8gaG8uk4EoeFvO3wQwz&#10;bTve0mUXShEh7DNUUIXQZlL6oiKDfmRb4ugdrTMYonSl1A67CDeN/EqSVBqsOS5U2NJ3RcV5928U&#10;lGm+0eYPbbf9deltvcrTgzwp9fHeL6cgAvXhFX6211rBZAK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B5owgAAANsAAAAPAAAAAAAAAAAAAAAAAJgCAABkcnMvZG93&#10;bnJldi54bWxQSwUGAAAAAAQABAD1AAAAhwMAAAAA&#10;" path="m,2l15,,30,,42,5r10,7l40,17r-15,l17,15,10,12,5,7,,2xe" fillcolor="#f3be00" stroked="f">
                  <v:path arrowok="t" o:connecttype="custom" o:connectlocs="0,2;15,0;30,0;42,5;52,12;40,17;25,17;17,15;10,12;5,7;0,2" o:connectangles="0,0,0,0,0,0,0,0,0,0,0"/>
                </v:shape>
                <v:shape id="Freeform 102" o:spid="_x0000_s1126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g2cMA&#10;AADcAAAADwAAAGRycy9kb3ducmV2LnhtbESPQWvDMAyF74X9B6PBbq2TDdotqxtGobBrutGziLU4&#10;bSyH2GnSfz8dCr1JvKf3Pm3L2XfqSkNsAxvIVxko4jrYlhsDvz+H5TuomJAtdoHJwI0ilLunxRYL&#10;Gyau6HpMjZIQjgUacCn1hdaxduQxrkJPLNpfGDwmWYdG2wEnCfedfs2ytfbYsjQ47GnvqL4cR2/g&#10;XE0f42H0a11Xzf7tlm/cKW2MeXmevz5BJZrTw3y//raCnwm+PCMT6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vg2cMAAADcAAAADwAAAAAAAAAAAAAAAACYAgAAZHJzL2Rv&#10;d25yZXYueG1sUEsFBgAAAAAEAAQA9QAAAIgDAAAAAA==&#10;" path="m,2l15,,30,,42,5r10,7l40,17r-15,l17,15,10,12,5,7,,2e" filled="f" strokecolor="#e15520" strokeweight="0">
                  <v:path arrowok="t" o:connecttype="custom" o:connectlocs="0,2;15,0;30,0;42,5;52,12;40,17;25,17;17,15;10,12;5,7;0,2" o:connectangles="0,0,0,0,0,0,0,0,0,0,0"/>
                </v:shape>
                <v:shape id="Freeform 103" o:spid="_x0000_s1127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09cMA&#10;AADcAAAADwAAAGRycy9kb3ducmV2LnhtbERPTWvCQBC9F/wPywi9NRuF1ppmIyIIUnqoVu9jdpqN&#10;ZmdDdhtTf323IHibx/ucfDHYRvTU+dqxgkmSgiAuna65UrD/Wj+9gvABWWPjmBT8kodFMXrIMdPu&#10;wlvqd6ESMYR9hgpMCG0mpS8NWfSJa4kj9+06iyHCrpK6w0sMt42cpumLtFhzbDDY0spQed79WAX9&#10;6jDrj1fz8f78OW221TWcNu1cqcfxsHwDEWgId/HNvdFxfjqB/2fiB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L09cMAAADcAAAADwAAAAAAAAAAAAAAAACYAgAAZHJzL2Rv&#10;d25yZXYueG1sUEsFBgAAAAAEAAQA9QAAAIgDAAAAAA==&#10;" path="m62,22l,,62,22xe" fillcolor="#f3be00" stroked="f">
                  <v:path arrowok="t" o:connecttype="custom" o:connectlocs="62,22;0,0;62,22" o:connectangles="0,0,0"/>
                </v:shape>
                <v:shape id="Freeform 104" o:spid="_x0000_s1128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Fq8IA&#10;AADcAAAADwAAAGRycy9kb3ducmV2LnhtbERP3WrCMBS+F/YO4Qy800RFka6pyIZjA29W9wCH5phW&#10;m5PSZLbb0y8DYXfn4/s9+W50rbhRHxrPGhZzBYK48qZhq+HzdJhtQYSIbLD1TBq+KcCueJjkmBk/&#10;8AfdymhFCuGQoYY6xi6TMlQ1OQxz3xEn7ux7hzHB3krT45DCXSuXSm2kw4ZTQ40dPddUXcsvp8GZ&#10;lV0fKmdf2vNmeP05vl8atdZ6+jjun0BEGuO/+O5+M2m+WsLfM+k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WrwgAAANwAAAAPAAAAAAAAAAAAAAAAAJgCAABkcnMvZG93&#10;bnJldi54bWxQSwUGAAAAAAQABAD1AAAAhwMAAAAA&#10;" path="m62,22l,,62,22xe" filled="f" strokecolor="#e15520" strokeweight="0">
                  <v:path arrowok="t" o:connecttype="custom" o:connectlocs="62,22;0,0;62,22" o:connectangles="0,0,0"/>
                </v:shape>
                <v:shape id="Freeform 105" o:spid="_x0000_s1129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It78A&#10;AADcAAAADwAAAGRycy9kb3ducmV2LnhtbERPS4vCMBC+C/6HMIIX0URFXbpGkYLg1cfB49DMtmWb&#10;SW1irf76zYLgbT6+56y3na1ES40vHWuYThQI4syZknMNl/N+/AXCB2SDlWPS8CQP202/t8bEuAcf&#10;qT2FXMQQ9glqKEKoEyl9VpBFP3E1ceR+XGMxRNjk0jT4iOG2kjOlltJiybGhwJrSgrLf091quKbp&#10;pVQ3wuPItDRfLmT+WrVaDwfd7htEoC58xG/3wcT5ag7/z8QL5O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A0i3vwAAANwAAAAPAAAAAAAAAAAAAAAAAJgCAABkcnMvZG93bnJl&#10;di54bWxQSwUGAAAAAAQABAD1AAAAhAMAAAAA&#10;" path="m,5l15,,30,,44,5r13,8l42,18r-15,l20,15,12,13,5,10,,5xe" fillcolor="#f3be00" stroked="f">
                  <v:path arrowok="t" o:connecttype="custom" o:connectlocs="0,5;15,0;30,0;44,5;57,13;42,18;27,18;20,15;12,13;5,10;0,5" o:connectangles="0,0,0,0,0,0,0,0,0,0,0"/>
                </v:shape>
                <v:shape id="Freeform 106" o:spid="_x0000_s1130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e1YMMA&#10;AADcAAAADwAAAGRycy9kb3ducmV2LnhtbERPTWvCQBC9F/wPywi9SN1t0BKiq4jQUKEHa714G7Jj&#10;EszOJtltTP99t1DobR7vc9bb0TZioN7XjjU8zxUI4sKZmksN58/XpxSED8gGG8ek4Zs8bDeThzVm&#10;xt35g4ZTKEUMYZ+hhiqENpPSFxVZ9HPXEkfu6nqLIcK+lKbHewy3jUyUepEWa44NFba0r6i4nb6s&#10;BpwllybtcPlOMpf5oVPpcXbW+nE67lYgAo3hX/znfjNxvlr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e1YMMAAADcAAAADwAAAAAAAAAAAAAAAACYAgAAZHJzL2Rv&#10;d25yZXYueG1sUEsFBgAAAAAEAAQA9QAAAIgDAAAAAA==&#10;" path="m,5l15,,30,,44,5r13,8l42,18r-15,l20,15,12,13,5,10,,5e" filled="f" strokecolor="#e15520" strokeweight="0">
                  <v:path arrowok="t" o:connecttype="custom" o:connectlocs="0,5;15,0;30,0;44,5;57,13;42,18;27,18;20,15;12,13;5,10;0,5" o:connectangles="0,0,0,0,0,0,0,0,0,0,0"/>
                </v:shape>
                <v:shape id="Freeform 107" o:spid="_x0000_s1131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KohcQA&#10;AADcAAAADwAAAGRycy9kb3ducmV2LnhtbERPTWvCQBC9F/oflhG81U2kkRLdiFgsHurB2Iu3ITsm&#10;0exs2F017a/vFgre5vE+Z7EcTCdu5HxrWUE6SUAQV1a3XCv4Omxe3kD4gKyxs0wKvsnDsnh+WmCu&#10;7Z33dCtDLWII+xwVNCH0uZS+asign9ieOHIn6wyGCF0ttcN7DDednCbJTBpsOTY02NO6oepSXo2C&#10;V3nIftblddBZlX7uPnbvR7c6KzUeDas5iEBDeIj/3Vsd5ycZ/D0TL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CqIXEAAAA3AAAAA8AAAAAAAAAAAAAAAAAmAIAAGRycy9k&#10;b3ducmV2LnhtbFBLBQYAAAAABAAEAPUAAACJAwAAAAA=&#10;" path="m65,25l,,65,25xe" fillcolor="#f3be00" stroked="f">
                  <v:path arrowok="t" o:connecttype="custom" o:connectlocs="65,25;0,0;65,25" o:connectangles="0,0,0"/>
                </v:shape>
                <v:shape id="Freeform 108" o:spid="_x0000_s1132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vVcIA&#10;AADcAAAADwAAAGRycy9kb3ducmV2LnhtbERPTU8CMRC9m/gfmjHhJl09ELJQiBJNvBADcsDbZDts&#10;q9vpZjtA9ddbEhJv8/I+Z77MoVMnGpKPbOBhXIEibqL13BrYfbzeT0ElQbbYRSYDP5Rgubi9mWNt&#10;45k3dNpKq0oIpxoNOJG+1jo1jgKmceyJC3eIQ0ApcGi1HfBcwkOnH6tqogN6Lg0Oe1o5ar63x2BA&#10;vP307uUYv35ltcPDe17vn7Mxo7v8NAMllOVffHW/2TK/msDlmXKB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G9VwgAAANwAAAAPAAAAAAAAAAAAAAAAAJgCAABkcnMvZG93&#10;bnJldi54bWxQSwUGAAAAAAQABAD1AAAAhwMAAAAA&#10;" path="m65,25l,,65,25xe" filled="f" strokecolor="#e15520" strokeweight="0">
                  <v:path arrowok="t" o:connecttype="custom" o:connectlocs="65,25;0,0;65,25" o:connectangles="0,0,0"/>
                </v:shape>
                <v:shape id="Freeform 109" o:spid="_x0000_s1133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0bsEA&#10;AADcAAAADwAAAGRycy9kb3ducmV2LnhtbERPzWrCQBC+F3yHZYTe6m5SWkN0DSIUc+nB6AMM2TEJ&#10;ZmdDdmvi23cLBW/z8f3OtphtL+40+s6xhmSlQBDXznTcaLicv94yED4gG+wdk4YHeSh2i5ct5sZN&#10;fKJ7FRoRQ9jnqKENYcil9HVLFv3KDcSRu7rRYohwbKQZcYrhtpepUp/SYsexocWBDi3Vt+rHasiy&#10;9Lu8fOC753RWyfl4uEpZaf26nPcbEIHm8BT/u0sT56s1/D0TL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4dG7BAAAA3AAAAA8AAAAAAAAAAAAAAAAAmAIAAGRycy9kb3du&#10;cmV2LnhtbFBLBQYAAAAABAAEAPUAAACGAwAAAAA=&#10;" path="m,5l17,,32,,45,5r12,7l45,17r-15,l20,17,12,15,7,10,,5xe" fillcolor="#f3be00" stroked="f">
                  <v:path arrowok="t" o:connecttype="custom" o:connectlocs="0,5;17,0;32,0;45,5;57,12;45,17;30,17;20,17;12,15;7,10;0,5" o:connectangles="0,0,0,0,0,0,0,0,0,0,0"/>
                </v:shape>
                <v:shape id="Freeform 110" o:spid="_x0000_s1134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3ycQA&#10;AADcAAAADwAAAGRycy9kb3ducmV2LnhtbESPQWvCQBCF74X+h2UK3uqmFUoT3YRSELzY0ih4HbNj&#10;EszOhuxqUn+9cyj0No9535s3q2JynbrSEFrPBl7mCSjiytuWawP73fr5HVSIyBY7z2TglwIU+ePD&#10;CjPrR/6haxlrJSEcMjTQxNhnWoeqIYdh7nti2Z384DCKHGptBxwl3HX6NUnetMOW5UKDPX02VJ3L&#10;i5Mah83iexsYu3HtjxF9evsqU2NmT9PHElSkKf6b/+iNFS6RtvKMTK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1N8nEAAAA3AAAAA8AAAAAAAAAAAAAAAAAmAIAAGRycy9k&#10;b3ducmV2LnhtbFBLBQYAAAAABAAEAPUAAACJAwAAAAA=&#10;" path="m,5l17,,32,,45,5r12,7l45,17r-15,l20,17,12,15,7,10,,5e" filled="f" strokecolor="#e15520" strokeweight="0">
                  <v:path arrowok="t" o:connecttype="custom" o:connectlocs="0,5;17,0;32,0;45,5;57,12;45,17;30,17;20,17;12,15;7,10;0,5" o:connectangles="0,0,0,0,0,0,0,0,0,0,0"/>
                </v:shape>
                <v:shape id="Freeform 111" o:spid="_x0000_s1135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TysMA&#10;AADcAAAADwAAAGRycy9kb3ducmV2LnhtbERPTWvCQBC9F/wPywi91Y0eShtdpSiiF5VEUXobstMk&#10;NDsbdleN/fVuQfA2j/c5k1lnGnEh52vLCoaDBARxYXXNpYLDfvn2AcIHZI2NZVJwIw+zae9lgqm2&#10;V87okodSxBD2KSqoQmhTKX1RkUE/sC1x5H6sMxgidKXUDq8x3DRylCTv0mDNsaHCluYVFb/52SjA&#10;1fdxsdr+OXfa7LJ8Hm64z3KlXvvd1xhEoC48xQ/3Wsf5ySf8PxMv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XTysMAAADcAAAADwAAAAAAAAAAAAAAAACYAgAAZHJzL2Rv&#10;d25yZXYueG1sUEsFBgAAAAAEAAQA9QAAAIgDAAAAAA==&#10;" path="m67,23l,,67,23xe" fillcolor="#f3be00" stroked="f">
                  <v:path arrowok="t" o:connecttype="custom" o:connectlocs="67,23;0,0;67,23" o:connectangles="0,0,0"/>
                </v:shape>
                <v:shape id="Freeform 112" o:spid="_x0000_s1136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nacUA&#10;AADcAAAADwAAAGRycy9kb3ducmV2LnhtbESPT2/CMAzF75P4DpGRdhspO0xbISD+jGmnSeu4cLMa&#10;0xYSpzQBOj49PkzazdZ7fu/n6bz3Tl2oi01gA+NRBoq4DLbhysD2Z/P0CiomZIsuMBn4pQjz2eBh&#10;irkNV/6mS5EqJSEcczRQp9TmWseyJo9xFFpi0fah85hk7SptO7xKuHf6OctetMeGpaHGllY1lcfi&#10;7A0s9fvWvVWn29eHPdjeHYrdOq2MeRz2iwmoRH36N/9df1rBHwu+PCMT6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2dpxQAAANwAAAAPAAAAAAAAAAAAAAAAAJgCAABkcnMv&#10;ZG93bnJldi54bWxQSwUGAAAAAAQABAD1AAAAigMAAAAA&#10;" path="m67,23l,,67,23xe" filled="f" strokecolor="#e15520" strokeweight="0">
                  <v:path arrowok="t" o:connecttype="custom" o:connectlocs="67,23;0,0;67,23" o:connectangles="0,0,0"/>
                </v:shape>
                <v:shape id="Freeform 113" o:spid="_x0000_s1137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J2sAA&#10;AADcAAAADwAAAGRycy9kb3ducmV2LnhtbERPTYvCMBC9L+x/CLPgZdG0gotW07IrCl6titehGdti&#10;MylN1OqvN4Kwt3m8z1lkvWnElTpXW1YQjyIQxIXVNZcK9rv1cArCeWSNjWVScCcHWfr5scBE2xtv&#10;6Zr7UoQQdgkqqLxvEyldUZFBN7ItceBOtjPoA+xKqTu8hXDTyHEU/UiDNYeGCltaVlSc84tRcGkm&#10;+crO2oLN32M9PR6W3w+qlRp89b9zEJ56/y9+uzc6zI9jeD0TLp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JJ2sAAAADcAAAADwAAAAAAAAAAAAAAAACYAgAAZHJzL2Rvd25y&#10;ZXYueG1sUEsFBgAAAAAEAAQA9QAAAIUDAAAAAA==&#10;" path="m,7l7,2,15,r7,l29,r8,2l42,7r7,5l57,17,44,22r-17,l19,20,12,15,5,12,,7xe" fillcolor="#f3be00" stroked="f">
                  <v:path arrowok="t" o:connecttype="custom" o:connectlocs="0,7;7,2;15,0;22,0;29,0;37,2;42,7;49,12;57,17;44,22;27,22;19,20;12,15;5,12;0,7" o:connectangles="0,0,0,0,0,0,0,0,0,0,0,0,0,0,0"/>
                </v:shape>
                <v:shape id="Freeform 114" o:spid="_x0000_s1138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bksAA&#10;AADcAAAADwAAAGRycy9kb3ducmV2LnhtbERPzYrCMBC+L/gOYQQvi6YqiFSjiFhQT1p9gKEZ22oz&#10;qU3U+vZGWNjbfHy/M1+2phJPalxpWcFwEIEgzqwuOVdwPiX9KQjnkTVWlknBmxwsF52fOcbavvhI&#10;z9TnIoSwi1FB4X0dS+myggy6ga2JA3exjUEfYJNL3eArhJtKjqJoIg2WHBoKrGldUHZLH0bBdZIk&#10;+1b/Hjf3stqsL7txfSBWqtdtVzMQnlr/L/5zb3WYPxzB95lwgV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ebksAAAADcAAAADwAAAAAAAAAAAAAAAACYAgAAZHJzL2Rvd25y&#10;ZXYueG1sUEsFBgAAAAAEAAQA9QAAAIUDAAAAAA==&#10;" path="m,7l7,2,15,r7,l29,r8,2l42,7r7,5l57,17,44,22r-17,l19,20,12,15,5,12,,7e" filled="f" strokecolor="#e15520" strokeweight="0">
                  <v:path arrowok="t" o:connecttype="custom" o:connectlocs="0,7;7,2;15,0;22,0;29,0;37,2;42,7;49,12;57,17;44,22;27,22;19,20;12,15;5,12;0,7" o:connectangles="0,0,0,0,0,0,0,0,0,0,0,0,0,0,0"/>
                </v:shape>
                <v:shape id="Freeform 115" o:spid="_x0000_s1139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vocAA&#10;AADcAAAADwAAAGRycy9kb3ducmV2LnhtbERPzYrCMBC+C75DGMGbpq6yaDWKiIJ4ELb6AEMzNqXN&#10;pDRZ292nNwsL3ubj+53Nrre1eFLrS8cKZtMEBHHudMmFgvvtNFmC8AFZY+2YFPyQh912ONhgql3H&#10;X/TMQiFiCPsUFZgQmlRKnxuy6KeuIY7cw7UWQ4RtIXWLXQy3tfxIkk9pseTYYLChg6G8yr6tgt+u&#10;9wsrqcZsf1ldK3PMl1gpNR71+zWIQH14i//dZx3nz+bw90y8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yvocAAAADcAAAADwAAAAAAAAAAAAAAAACYAgAAZHJzL2Rvd25y&#10;ZXYueG1sUEsFBgAAAAAEAAQA9QAAAIUDAAAAAA==&#10;" path="m70,30l,,70,30xe" fillcolor="#f3be00" stroked="f">
                  <v:path arrowok="t" o:connecttype="custom" o:connectlocs="70,30;0,0;70,30" o:connectangles="0,0,0"/>
                </v:shape>
                <v:shape id="Freeform 116" o:spid="_x0000_s1140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xtRsIA&#10;AADcAAAADwAAAGRycy9kb3ducmV2LnhtbERPzYrCMBC+C75DmAUvi6ZdRNxqFC0oe1BB1wcYmrGp&#10;20xKk9Xu2xthwdt8fL8zX3a2FjdqfeVYQTpKQBAXTldcKjh/b4ZTED4ga6wdk4I/8rBc9HtzzLS7&#10;85Fup1CKGMI+QwUmhCaT0heGLPqRa4gjd3GtxRBhW0rd4j2G21p+JMlEWqw4NhhsKDdU/Jx+rYJr&#10;yNNPt76u95t3Y3f2MNnuc1Rq8NatZiACdeEl/nd/6Tg/HcP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G1GwgAAANwAAAAPAAAAAAAAAAAAAAAAAJgCAABkcnMvZG93&#10;bnJldi54bWxQSwUGAAAAAAQABAD1AAAAhwMAAAAA&#10;" path="m70,30l,,70,30xe" filled="f" strokecolor="#e15520" strokeweight="0">
                  <v:path arrowok="t" o:connecttype="custom" o:connectlocs="70,30;0,0;70,30" o:connectangles="0,0,0"/>
                </v:shape>
                <v:shape id="Freeform 117" o:spid="_x0000_s1141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Dh8IA&#10;AADcAAAADwAAAGRycy9kb3ducmV2LnhtbERPTYvCMBC9C/sfwix401TRRatRRBCEXRBbxevQjG2x&#10;mZQm2u7+eiMseJvH+5zlujOVeFDjSssKRsMIBHFmdcm5glO6G8xAOI+ssbJMCn7JwXr10VtirG3L&#10;R3okPhchhF2MCgrv61hKlxVk0A1tTRy4q20M+gCbXOoG2xBuKjmOoi9psOTQUGBN24KyW3I3CtJ7&#10;8jePvs/nSXf5MbY9zvfpQSvV/+w2CxCeOv8W/7v3OswfTeH1TLh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4OHwgAAANwAAAAPAAAAAAAAAAAAAAAAAJgCAABkcnMvZG93&#10;bnJldi54bWxQSwUGAAAAAAQABAD1AAAAhwMAAAAA&#10;" path="m58,37l,,58,37r14,l87,42r15,8l112,62r-7,l97,62r-7,l82,60,72,55,68,50,60,45,58,37xe" fillcolor="#f3be00" stroked="f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118" o:spid="_x0000_s1142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1YE8AA&#10;AADcAAAADwAAAGRycy9kb3ducmV2LnhtbERP3WrCMBS+F3yHcITdaepAmdUoImwIHcKqD3Bojk21&#10;OSlJZuvbL4PB7s7H93s2u8G24kE+NI4VzGcZCOLK6YZrBZfz+/QNRIjIGlvHpOBJAXbb8WiDuXY9&#10;f9GjjLVIIRxyVGBi7HIpQ2XIYpi5jjhxV+ctxgR9LbXHPoXbVr5m2VJabDg1GOzoYKi6l99WQVkW&#10;xugPd1o9sbgtPmuPp75Q6mUy7NcgIg3xX/znPuo0f76E32fSBX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1YE8AAAADcAAAADwAAAAAAAAAAAAAAAACYAgAAZHJzL2Rvd25y&#10;ZXYueG1sUEsFBgAAAAAEAAQA9QAAAIUDAAAAAA==&#10;" path="m58,37l,,58,37r14,l87,42r15,8l112,62r-7,l97,62r-7,l82,60,72,55,68,50,60,45,58,37e" filled="f" strokecolor="#e15520" strokeweight="0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119" o:spid="_x0000_s1143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/lsIA&#10;AADcAAAADwAAAGRycy9kb3ducmV2LnhtbERP22rCQBB9F/oPyxR8M5uo2JK6Sil4h1Kvz0N2mgSz&#10;syG7avr3XUHwbQ7nOuNpaypxpcaVlhUkUQyCOLO65FzBYT/rvYNwHlljZZkU/JGD6eSlM8ZU2xtv&#10;6brzuQgh7FJUUHhfp1K6rCCDLrI1ceB+bWPQB9jkUjd4C+Gmkv04HkmDJYeGAmv6Kig77y5GwXa4&#10;/i5Xyea4mP8MV8ij03mwPynVfW0/P0B4av1T/HAvdZifvMH9mXCBn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j+WwgAAANwAAAAPAAAAAAAAAAAAAAAAAJgCAABkcnMvZG93&#10;bnJldi54bWxQSwUGAAAAAAQABAD1AAAAhwMAAAAA&#10;" path="m57,32l,,57,32r18,3l90,40r12,7l115,57r-8,3l100,60r-10,l82,55,75,52,67,47,62,40,57,32xe" fillcolor="#f3be00" stroked="f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120" o:spid="_x0000_s1144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ypsYA&#10;AADcAAAADwAAAGRycy9kb3ducmV2LnhtbESPQWvCQBCF74X+h2UKvdVNPASbukopFGpz0KrQ6zQ7&#10;JqG7syG7avz3zkHwNsN789438+XonTrRELvABvJJBoq4DrbjxsB+9/kyAxUTskUXmAxcKMJy8fgw&#10;x9KGM//QaZsaJSEcSzTQptSXWse6JY9xEnpi0Q5h8JhkHRptBzxLuHd6mmWF9tixNLTY00dL9f/2&#10;6A38fRfVa3XJN/636p3bHYr1alUY8/w0vr+BSjSmu/l2/WUFPxdaeUYm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HypsYAAADcAAAADwAAAAAAAAAAAAAAAACYAgAAZHJz&#10;L2Rvd25yZXYueG1sUEsFBgAAAAAEAAQA9QAAAIsDAAAAAA==&#10;" path="m57,32l,,57,32r18,3l90,40r12,7l115,57r-8,3l100,60r-10,l82,55,75,52,67,47,62,40,57,32e" filled="f" strokecolor="#e15520" strokeweight="0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121" o:spid="_x0000_s1145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We8IA&#10;AADcAAAADwAAAGRycy9kb3ducmV2LnhtbESPQW/CMAyF75P4D5GRdhtpJoRGISBgQuI6BnerMW2h&#10;caImpd1+/TIJiZut9/y+5+V6sI24UxtqxxrUJANBXDhTc6nh9L1/+wARIrLBxjFp+KEA69XoZYm5&#10;cT1/0f0YS5FCOOSooYrR51KGoiKLYeI8cdIurrUY09qW0rTYp3DbyPcsm0mLNSdChZ52FRW3Y2cT&#10;V3bd7yy6qeo/d4drvT0r75XWr+NhswARaYhP8+P6YFJ9NYf/Z9IE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pZ7wgAAANwAAAAPAAAAAAAAAAAAAAAAAJgCAABkcnMvZG93&#10;bnJldi54bWxQSwUGAAAAAAQABAD1AAAAhwMAAAAA&#10;" path="m60,30l,,60,30xe" fillcolor="#f3be00" stroked="f">
                  <v:path arrowok="t" o:connecttype="custom" o:connectlocs="60,30;0,0;60,30" o:connectangles="0,0,0"/>
                </v:shape>
                <v:shape id="Freeform 122" o:spid="_x0000_s1146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pqMUA&#10;AADcAAAADwAAAGRycy9kb3ducmV2LnhtbESPQW/CMAyF75P2HyJP2m2kcJi2QkAwCYnDmBgDcTWN&#10;aSsSpzQByr/HB6TdbL3n9z6PJp136kJtrAMb6PcyUMRFsDWXBjZ/87cPUDEhW3SBycCNIkzGz08j&#10;zG248i9d1qlUEsIxRwNVSk2udSwq8hh7oSEW7RBaj0nWttS2xauEe6cHWfauPdYsDRU29FVRcVyf&#10;vYHPxXy7O81O3/3uJ3OrsF/OXJ2MeX3ppkNQibr0b35cL6zgDwRfnpEJ9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umoxQAAANwAAAAPAAAAAAAAAAAAAAAAAJgCAABkcnMv&#10;ZG93bnJldi54bWxQSwUGAAAAAAQABAD1AAAAigMAAAAA&#10;" path="m60,30l,,60,30xe" filled="f" strokecolor="#e15520" strokeweight="0">
                  <v:path arrowok="t" o:connecttype="custom" o:connectlocs="60,30;0,0;60,30" o:connectangles="0,0,0"/>
                </v:shape>
                <v:shape id="Freeform 123" o:spid="_x0000_s1147" style="position:absolute;left:6491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uWcEA&#10;AADcAAAADwAAAGRycy9kb3ducmV2LnhtbERPS4vCMBC+L+x/CLOwtzWtB5FqlCIUdG++8DrbzLbF&#10;ZlKS2Hb31xtB8DYf33OW69G0oifnG8sK0kkCgri0uuFKwelYfM1B+ICssbVMCv7Iw3r1/rbETNuB&#10;99QfQiViCPsMFdQhdJmUvqzJoJ/Yjjhyv9YZDBG6SmqHQww3rZwmyUwabDg21NjRpqbyergZBflx&#10;7sgP1/9zdys2u5+++L7kqVKfH2O+ABFoDC/x073Vcf40hccz8QK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1LlnBAAAA3AAAAA8AAAAAAAAAAAAAAAAAmAIAAGRycy9kb3du&#10;cmV2LnhtbFBLBQYAAAAABAAEAPUAAACGAwAAAAA=&#10;" path="m47,43l,,47,43xm47,43l62,53r8,10l72,68r,7l72,83r,5l65,88,57,83,52,78,47,73,45,65r,-7l45,50r2,-7xe" fillcolor="#f3be00" stroked="f">
                  <v:path arrowok="t" o:connecttype="custom" o:connectlocs="47,43;0,0;47,43;47,43;62,53;70,63;72,68;72,75;72,83;72,88;65,88;57,83;52,78;47,73;45,65;45,58;45,50;47,43" o:connectangles="0,0,0,0,0,0,0,0,0,0,0,0,0,0,0,0,0,0"/>
                  <o:lock v:ext="edit" verticies="t"/>
                </v:shape>
                <v:shape id="Freeform 124" o:spid="_x0000_s1148" style="position:absolute;left:6491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5epsQA&#10;AADcAAAADwAAAGRycy9kb3ducmV2LnhtbERPTWvCQBC9C/0PyxR6Ed00iEh0lVIsVPFSI4i3ITtm&#10;U7OzIbvV6K93C4K3ebzPmS06W4sztb5yrOB9mIAgLpyuuFSwy78GExA+IGusHZOCK3lYzF96M8y0&#10;u/APnbehFDGEfYYKTAhNJqUvDFn0Q9cQR+7oWoshwraUusVLDLe1TJNkLC1WHBsMNvRpqDht/6yC&#10;1X6U822975+W5ndXJKPNbXnYKPX22n1MQQTqwlP8cH/rOD9N4f+ZeIG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eXqb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125" o:spid="_x0000_s1149" style="position:absolute;left:6536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tHMIA&#10;AADcAAAADwAAAGRycy9kb3ducmV2LnhtbERPTWvCQBC9C/6HZYTe6sYEiqauwagtiifTQq9DdkyC&#10;2dmQXTXtr+8WCt7m8T5nmQ2mFTfqXWNZwWwagSAurW64UvD58fY8B+E8ssbWMin4JgfZajxaYqrt&#10;nU90K3wlQgi7FBXU3neplK6syaCb2o44cGfbG/QB9pXUPd5DuGllHEUv0mDDoaHGjjY1lZfiahR8&#10;Hd1PmeeHeIfbJF5o4v17kSj1NBnWryA8Df4h/nfvdZgfJ/D3TLh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320cwgAAANwAAAAPAAAAAAAAAAAAAAAAAJgCAABkcnMvZG93&#10;bnJldi54bWxQSwUGAAAAAAQABAD1AAAAhwMAAAAA&#10;" path="m2,l17,10r8,10l27,25r,7l27,40r,5l20,45,12,40,7,35,2,30,,22,,15,,7,2,e" filled="f" strokecolor="#e15520" strokeweight="0">
                  <v:path arrowok="t" o:connecttype="custom" o:connectlocs="2,0;17,10;25,20;27,25;27,32;27,40;27,45;20,45;12,40;7,35;2,30;0,22;0,15;0,7;2,0" o:connectangles="0,0,0,0,0,0,0,0,0,0,0,0,0,0,0"/>
                </v:shape>
                <v:shape id="Freeform 126" o:spid="_x0000_s1150" style="position:absolute;left:6538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0qB8YA&#10;AADcAAAADwAAAGRycy9kb3ducmV2LnhtbESPQWvCQBCF7wX/wzJCb3XTNFqbugaxiJ6EplrobchO&#10;k2B2NmS3Jv57VxB6m+G9ed+bRTaYRpypc7VlBc+TCARxYXXNpYLD1+ZpDsJ5ZI2NZVJwIQfZcvSw&#10;wFTbnj/pnPtShBB2KSqovG9TKV1RkUE3sS1x0H5tZ9CHtSul7rAP4aaRcRTNpMGaA6HCltYVFaf8&#10;zwTI9Cd/S/aFn5Uf89dVe2R++d4q9TgeVu8gPA3+33y/3ulQP07g9kyY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0qB8YAAADcAAAADwAAAAAAAAAAAAAAAACYAgAAZHJz&#10;L2Rvd25yZXYueG1sUEsFBgAAAAAEAAQA9QAAAIsDAAAAAA==&#10;" path="m32,50l,,32,50xm30,50r12,7l52,70r3,12l52,95,47,92,40,90,35,85,32,77,28,72r,-7l28,57r2,-7xe" fillcolor="#f3be00" stroked="f">
                  <v:path arrowok="t" o:connecttype="custom" o:connectlocs="32,50;0,0;32,50;30,50;42,57;52,70;55,82;52,95;47,92;40,90;35,85;32,77;28,72;28,65;28,57;30,50" o:connectangles="0,0,0,0,0,0,0,0,0,0,0,0,0,0,0,0"/>
                  <o:lock v:ext="edit" verticies="t"/>
                </v:shape>
                <v:shape id="Freeform 127" o:spid="_x0000_s1151" style="position:absolute;left:6538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nNVcIA&#10;AADcAAAADwAAAGRycy9kb3ducmV2LnhtbERPTWvCQBC9C/0PyxR6040RpUZXqYJQxUvS6nnITrPB&#10;7GzIrhr/vVso9DaP9znLdW8bcaPO144VjEcJCOLS6ZorBd9fu+E7CB+QNTaOScGDPKxXL4MlZtrd&#10;OadbESoRQ9hnqMCE0GZS+tKQRT9yLXHkflxnMUTYVVJ3eI/htpFpksykxZpjg8GWtobKS3G1Ci75&#10;ad9uJsfD3s1255AeDc7HuVJvr/3HAkSgPvyL/9yfOs5Pp/D7TLx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c1VwgAAANwAAAAPAAAAAAAAAAAAAAAAAJgCAABkcnMvZG93&#10;bnJldi54bWxQSwUGAAAAAAQABAD1AAAAhwMAAAAA&#10;" path="m32,50l,,32,50xe" filled="f" strokecolor="#e15520" strokeweight="0">
                  <v:path arrowok="t" o:connecttype="custom" o:connectlocs="32,50;0,0;32,50" o:connectangles="0,0,0"/>
                </v:shape>
                <v:shape id="Freeform 128" o:spid="_x0000_s1152" style="position:absolute;left:6566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OhMIA&#10;AADcAAAADwAAAGRycy9kb3ducmV2LnhtbERPTWvCQBC9C/0Pywi96cYEpEY3oWmrWHpqLPQ6ZMck&#10;NDsbsluN/vpuQfA2j/c5m3w0nTjR4FrLChbzCARxZXXLtYKvw3b2BMJ5ZI2dZVJwIQd59jDZYKrt&#10;mT/pVPpahBB2KSpovO9TKV3VkEE3tz1x4I52MOgDHGqpBzyHcNPJOIqW0mDLoaHBnl4aqn7KX6Pg&#10;+8Ndq6J4j9/wNYlXmni/KxOlHqfj8xqEp9HfxTf3Xof58RL+nwkX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M6EwgAAANwAAAAPAAAAAAAAAAAAAAAAAJgCAABkcnMvZG93&#10;bnJldi54bWxQSwUGAAAAAAQABAD1AAAAhwMAAAAA&#10;" path="m2,l14,7,24,20r3,12l24,45,19,42,12,40,7,35,4,27,,22,,15,,7,2,e" filled="f" strokecolor="#e15520" strokeweight="0">
                  <v:path arrowok="t" o:connecttype="custom" o:connectlocs="2,0;14,7;24,20;27,32;24,45;19,42;12,40;7,35;4,27;0,22;0,15;0,7;2,0" o:connectangles="0,0,0,0,0,0,0,0,0,0,0,0,0"/>
                </v:shape>
                <v:shape id="Freeform 129" o:spid="_x0000_s1153" style="position:absolute;left:6568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oFMEA&#10;AADcAAAADwAAAGRycy9kb3ducmV2LnhtbERPS2rDMBDdF3IHMYXuGqletIkTxZiQ0uxK4xxgsKaW&#10;qTUykuI4t48Khe7m8b6zrWY3iIlC7D1reFkqEMStNz13Gs7N+/MKREzIBgfPpOFGEard4mGLpfFX&#10;/qLplDqRQziWqMGmNJZSxtaSw7j0I3Hmvn1wmDIMnTQBrzncDbJQ6lU67Dk3WBxpb6n9OV2chqZu&#10;3KFYha5W53VTf360Vt2i1k+Pc70BkWhO/+I/99Hk+cUb/D6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qaBTBAAAA3AAAAA8AAAAAAAAAAAAAAAAAmAIAAGRycy9kb3du&#10;cmV2LnhtbFBLBQYAAAAABAAEAPUAAACGAwAAAAA=&#10;" path="m30,50l,,30,50xm30,50l42,60r8,10l55,82,52,97,45,95,40,90,35,85,30,80,27,72r,-7l27,57r3,-7xe" fillcolor="#f3be00" stroked="f">
                  <v:path arrowok="t" o:connecttype="custom" o:connectlocs="30,50;0,0;30,50;30,50;42,60;50,70;55,82;52,97;45,95;40,90;35,85;30,80;27,72;27,65;27,57;30,50" o:connectangles="0,0,0,0,0,0,0,0,0,0,0,0,0,0,0,0"/>
                  <o:lock v:ext="edit" verticies="t"/>
                </v:shape>
                <v:shape id="Freeform 130" o:spid="_x0000_s1154" style="position:absolute;left:6568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O3tcgA&#10;AADcAAAADwAAAGRycy9kb3ducmV2LnhtbESPS0sDQRCE70L+w9ABL2JmDRLCmkkIGkXIgzwEc2x2&#10;OjtLdnqWnTFZ/fX2QfDWTVVXfT2Zdb5WF2pjFdjAwyADRVwEW3Fp4OPwej8GFROyxTowGfimCLNp&#10;72aCuQ1X3tFln0olIRxzNOBSanKtY+HIYxyEhli0U2g9JlnbUtsWrxLuaz3MspH2WLE0OGzo2VFx&#10;3n95A3p55+jzcX3kn7ftYfVCi+WmWhhz2+/mT6ASdenf/Hf9bgV/KLTyjEy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87e1yAAAANwAAAAPAAAAAAAAAAAAAAAAAJgCAABk&#10;cnMvZG93bnJldi54bWxQSwUGAAAAAAQABAD1AAAAjQMAAAAA&#10;" path="m30,50l,,30,50xe" filled="f" strokecolor="#e15520" strokeweight="0">
                  <v:path arrowok="t" o:connecttype="custom" o:connectlocs="30,50;0,0;30,50" o:connectangles="0,0,0"/>
                </v:shape>
                <v:shape id="Freeform 131" o:spid="_x0000_s1155" style="position:absolute;left:6595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9FhsAA&#10;AADcAAAADwAAAGRycy9kb3ducmV2LnhtbERPPWvDMBDdC/0P4grdGjmBGteJEoKhpGudDBkP6Wqb&#10;WCdjqZb976NCIds93uftDrPtxUSj7xwrWK8yEMTamY4bBZfz51sBwgdkg71jUrCQh8P++WmHpXGR&#10;v2mqQyNSCPsSFbQhDKWUXrdk0a/cQJy4HzdaDAmOjTQjxhRue7nJslxa7Dg1tDhQ1ZK+1b9WwamL&#10;umiq6n1x/nzNdB4LO0elXl/m4xZEoDk8xP/uL5Pmbz7g75l0gd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9FhsAAAADcAAAADwAAAAAAAAAAAAAAAACYAgAAZHJzL2Rvd25y&#10;ZXYueG1sUEsFBgAAAAAEAAQA9QAAAIUDAAAAAA==&#10;" path="m3,l15,10r8,10l28,32,25,47,18,45,13,40,8,35,3,30,,22,,15,,7,3,xe" filled="f" strokecolor="#e15520" strokeweight="0">
                  <v:path arrowok="t" o:connecttype="custom" o:connectlocs="3,0;15,10;23,20;28,32;25,47;18,45;13,40;8,35;3,30;0,22;0,15;0,7;3,0" o:connectangles="0,0,0,0,0,0,0,0,0,0,0,0,0"/>
                </v:shape>
                <v:shape id="Freeform 132" o:spid="_x0000_s1156" style="position:absolute;left:6456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FRcUA&#10;AADcAAAADwAAAGRycy9kb3ducmV2LnhtbESPQWvCQBCF74X+h2UK3urGCFKiq5SKVLzVKuhtyI5J&#10;MDub7q4x7a/vHAq9zfDevPfNYjW4VvUUYuPZwGScgSIuvW24MnD43Dy/gIoJ2WLrmQx8U4TV8vFh&#10;gYX1d/6gfp8qJSEcCzRQp9QVWseyJodx7Dti0S4+OEyyhkrbgHcJd63Os2ymHTYsDTV29FZTed3f&#10;nIFNnp933TRfx3Asv9zk9PPez9bGjJ6G1zmoREP6N/9db63gTwV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IVFxQAAANwAAAAPAAAAAAAAAAAAAAAAAJgCAABkcnMv&#10;ZG93bnJldi54bWxQSwUGAAAAAAQABAD1AAAAigMAAAAA&#10;" path="m50,40l,,50,40xm50,40l62,50,72,60r3,5l75,72r,5l72,85,65,82,60,80,55,75,50,70,47,62,45,55r2,-8l50,40xe" fillcolor="#f3be00" stroked="f">
                  <v:path arrowok="t" o:connecttype="custom" o:connectlocs="50,40;0,0;50,40;50,40;62,50;72,60;75,65;75,72;75,77;72,85;65,82;60,80;55,75;50,70;47,62;45,55;47,47;50,40" o:connectangles="0,0,0,0,0,0,0,0,0,0,0,0,0,0,0,0,0,0"/>
                  <o:lock v:ext="edit" verticies="t"/>
                </v:shape>
                <v:shape id="Freeform 133" o:spid="_x0000_s1157" style="position:absolute;left:64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Gw8MA&#10;AADcAAAADwAAAGRycy9kb3ducmV2LnhtbERP32vCMBB+H+x/CDfwZaypymR0RhkDQfFpVtnr0dyS&#10;0uZSmqxW/3ojDPZ2H9/PW65H14qB+lB7VjDNchDEldc1GwXHcvPyBiJEZI2tZ1JwoQDr1ePDEgvt&#10;z/xFwyEakUI4FKjAxtgVUobKksOQ+Y44cT++dxgT7I3UPZ5TuGvlLM8X0mHNqcFiR5+Wqubw6xTM&#10;tnZnhu+xMc98rU/N63Ufy1KpydP48Q4i0hj/xX/urU7z51O4P5Mu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aGw8MAAADcAAAADwAAAAAAAAAAAAAAAACYAgAAZHJzL2Rv&#10;d25yZXYueG1sUEsFBgAAAAAEAAQA9QAAAIgDAAAAAA==&#10;" path="m50,40l,,50,40xe" filled="f" strokecolor="#e15520" strokeweight="0">
                  <v:path arrowok="t" o:connecttype="custom" o:connectlocs="50,40;0,0;50,40" o:connectangles="0,0,0"/>
                </v:shape>
                <v:shape id="Freeform 134" o:spid="_x0000_s1158" style="position:absolute;left:650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VtcEA&#10;AADcAAAADwAAAGRycy9kb3ducmV2LnhtbERPS4vCMBC+C/sfwix403QtFKlGEWFBlkVYHwdvQzM2&#10;1WZSmljrv98Igrf5+J4zX/a2Fh21vnKs4GucgCAunK64VHDYf4+mIHxA1lg7JgUP8rBcfAzmmGt3&#10;5z/qdqEUMYR9jgpMCE0upS8MWfRj1xBH7uxaiyHCtpS6xXsMt7WcJEkmLVYcGww2tDZUXHc3qyA9&#10;pz/6dLSZz/aJ6x6XXzJbr9Tws1/NQATqw1v8cm90nJ9O4PlMv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aFbXBAAAA3AAAAA8AAAAAAAAAAAAAAAAAmAIAAGRycy9kb3du&#10;cmV2LnhtbFBLBQYAAAAABAAEAPUAAACGAwAAAAA=&#10;" path="m5,l17,10,27,20r3,5l30,32r,5l27,45,20,42,15,40,10,35,5,30,2,22,,15,2,7,5,e" filled="f" strokecolor="#e15520" strokeweight="0">
                  <v:path arrowok="t" o:connecttype="custom" o:connectlocs="5,0;17,10;27,20;30,25;30,32;30,37;27,45;20,42;15,40;10,35;5,30;2,22;0,15;2,7;5,0" o:connectangles="0,0,0,0,0,0,0,0,0,0,0,0,0,0,0"/>
                </v:shape>
                <v:shape id="Freeform 135" o:spid="_x0000_s1159" style="position:absolute;left:6429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xicMA&#10;AADcAAAADwAAAGRycy9kb3ducmV2LnhtbERPTWsCMRC9C/6HMII3TaxUZGtcXKG1By9dhfY4bMbd&#10;pZvJkqS67a9vCgVv83ifs8kH24kr+dA61rCYKxDElTMt1xrOp+fZGkSIyAY7x6ThmwLk2/Fog5lx&#10;N36jaxlrkUI4ZKihibHPpAxVQxbD3PXEibs4bzEm6GtpPN5SuO3kg1IrabHl1NBgT/uGqs/yy2rY&#10;q8vjS3kwx1UsfvxRfRRKvQ9aTyfD7glEpCHexf/uV5PmL5fw90y6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5xicMAAADcAAAADwAAAAAAAAAAAAAAAACYAgAAZHJzL2Rv&#10;d25yZXYueG1sUEsFBgAAAAAEAAQA9QAAAIgDAAAAAA==&#10;" path="m45,50l,,45,50xm45,50r14,8l67,68r2,7l69,80r,8l69,95,62,93,55,88,50,85,45,78,42,73r,-8l42,58r3,-8xe" fillcolor="#f3be00" stroked="f">
                  <v:path arrowok="t" o:connecttype="custom" o:connectlocs="45,50;0,0;45,50;45,50;59,58;67,68;69,75;69,80;69,88;69,95;62,93;55,88;50,85;45,78;42,73;42,65;42,58;45,50" o:connectangles="0,0,0,0,0,0,0,0,0,0,0,0,0,0,0,0,0,0"/>
                  <o:lock v:ext="edit" verticies="t"/>
                </v:shape>
                <v:shape id="Freeform 136" o:spid="_x0000_s1160" style="position:absolute;left:6429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ujsMA&#10;AADcAAAADwAAAGRycy9kb3ducmV2LnhtbERPTWvCQBC9F/wPywheim6qRSS6igoFD60SFbwO2TEb&#10;zc6G7BrTf98tFHqbx/ucxaqzlWip8aVjBW+jBARx7nTJhYLz6WM4A+EDssbKMSn4Jg+rZe9lgal2&#10;T86oPYZCxBD2KSowIdSplD43ZNGPXE0cuatrLIYIm0LqBp8x3FZynCRTabHk2GCwpq2h/H58WAWt&#10;O5wy+5Xtb8nFbD4nm9fZbbtXatDv1nMQgbrwL/5z73ScP3mH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sujsMAAADcAAAADwAAAAAAAAAAAAAAAACYAgAAZHJzL2Rv&#10;d25yZXYueG1sUEsFBgAAAAAEAAQA9QAAAIgDAAAAAA==&#10;" path="m45,50l,,45,50xe" filled="f" strokecolor="#e15520" strokeweight="0">
                  <v:path arrowok="t" o:connecttype="custom" o:connectlocs="45,50;0,0;45,50" o:connectangles="0,0,0"/>
                </v:shape>
                <v:shape id="Freeform 137" o:spid="_x0000_s1161" style="position:absolute;left:6471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GLsMA&#10;AADcAAAADwAAAGRycy9kb3ducmV2LnhtbERPTWvCQBC9C/6HZYTe6qYJShtdpWlVFE9NC70O2TEJ&#10;zc6G7BrT/npXKHibx/uc5Xowjeipc7VlBU/TCARxYXXNpYKvz+3jMwjnkTU2lknBLzlYr8ajJaba&#10;XviD+tyXIoSwS1FB5X2bSumKigy6qW2JA3eynUEfYFdK3eElhJtGxlE0lwZrDg0VtvRWUfGTn42C&#10;76P7K7LsEG/wPYlfNPF+lydKPUyG1wUIT4O/i//dex3mJzO4PRMu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PGLsMAAADcAAAADwAAAAAAAAAAAAAAAACYAgAAZHJzL2Rv&#10;d25yZXYueG1sUEsFBgAAAAAEAAQA9QAAAIgDAAAAAA==&#10;" path="m3,l17,8r8,10l27,25r,5l27,38r,7l20,43,13,38,8,35,3,28,,23,,15,,8,3,e" filled="f" strokecolor="#e15520" strokeweight="0">
                  <v:path arrowok="t" o:connecttype="custom" o:connectlocs="3,0;17,8;25,18;27,25;27,30;27,38;27,45;20,43;13,38;8,35;3,28;0,23;0,15;0,8;3,0" o:connectangles="0,0,0,0,0,0,0,0,0,0,0,0,0,0,0"/>
                </v:shape>
                <v:shape id="Freeform 138" o:spid="_x0000_s1162" style="position:absolute;left:6404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ZkcMA&#10;AADcAAAADwAAAGRycy9kb3ducmV2LnhtbERPPWvDMBDdC/0P4gpdSizXAae4UUIoFArO0thLt4t1&#10;tU2sk5HU2Pn3USDQ7R7v89bb2QziTM73lhW8JikI4sbqnlsFdfW5eAPhA7LGwTIpuJCH7ebxYY2F&#10;thN/0/kQWhFD2BeooAthLKT0TUcGfWJH4sj9WmcwROhaqR1OMdwMMkvTXBrsOTZ0ONJHR83p8GcU&#10;OFP+lDrbHV/2fW5PVV7WXq6Uen6ad+8gAs3hX3x3f+k4f5nD7Zl4gd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sZkcMAAADcAAAADwAAAAAAAAAAAAAAAACYAgAAZHJzL2Rv&#10;d25yZXYueG1sUEsFBgAAAAAEAAQA9QAAAIgDAAAAAA==&#10;" path="m42,45l,,42,45xm42,45r13,7l65,62r2,5l67,75r,7l67,90,60,87,52,82,47,80,42,72,40,67,37,60r,-8l42,45xe" fillcolor="#f3be00" stroked="f">
                  <v:path arrowok="t" o:connecttype="custom" o:connectlocs="42,45;0,0;42,45;42,45;55,52;65,62;67,67;67,75;67,82;67,90;60,87;52,82;47,80;42,72;40,67;37,60;37,52;42,45" o:connectangles="0,0,0,0,0,0,0,0,0,0,0,0,0,0,0,0,0,0"/>
                  <o:lock v:ext="edit" verticies="t"/>
                </v:shape>
                <v:shape id="Freeform 139" o:spid="_x0000_s1163" style="position:absolute;left:6404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dz8QA&#10;AADcAAAADwAAAGRycy9kb3ducmV2LnhtbERP22oCMRB9L/QfwhR8Ec1W8bY1itoKgn2olw8YNuPu&#10;4mayJKmufn0jCH2bw7nOdN6YSlzI+dKygvduAoI4s7rkXMHxsO6MQfiArLGyTApu5GE+e32ZYqrt&#10;lXd02YdcxBD2KSooQqhTKX1WkEHftTVx5E7WGQwRulxqh9cYbirZS5KhNFhybCiwplVB2Xn/axSc&#10;ffte/nxuloPJ14Huq8p916etUq23ZvEBIlAT/sVP90bH+f0RPJ6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qXc/EAAAA3AAAAA8AAAAAAAAAAAAAAAAAmAIAAGRycy9k&#10;b3ducmV2LnhtbFBLBQYAAAAABAAEAPUAAACJAwAAAAA=&#10;" path="m42,45l,,42,45xe" filled="f" strokecolor="#e15520" strokeweight="0">
                  <v:path arrowok="t" o:connecttype="custom" o:connectlocs="42,45;0,0;42,45" o:connectangles="0,0,0"/>
                </v:shape>
                <v:shape id="Freeform 140" o:spid="_x0000_s1164" style="position:absolute;left:644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IiX8UA&#10;AADcAAAADwAAAGRycy9kb3ducmV2LnhtbESPT2vDMAzF74N+B6NCb6vTBULJ6pZSKIxRBuufw24i&#10;VuNssRxiL02//XQY9Cbxnt77abUZfasG6mMT2MBinoEiroJtuDZwPu2fl6BiQrbYBiYDd4qwWU+e&#10;VljacONPGo6pVhLCsUQDLqWu1DpWjjzGeeiIRbuG3mOSta+17fEm4b7VL1lWaI8NS4PDjnaOqp/j&#10;rzeQX/N3+3XxRSxOWRju3wdyH9GY2XTcvoJKNKaH+f/6zQp+LrTyjE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iJfxQAAANwAAAAPAAAAAAAAAAAAAAAAAJgCAABkcnMv&#10;ZG93bnJldi54bWxQSwUGAAAAAAQABAD1AAAAigMAAAAA&#10;" path="m5,l18,7,28,17r2,5l30,30r,7l30,45,23,42,15,37,10,35,5,27,3,22,,15,,7,5,e" filled="f" strokecolor="#e15520" strokeweight="0">
                  <v:path arrowok="t" o:connecttype="custom" o:connectlocs="5,0;18,7;28,17;30,22;30,30;30,37;30,45;23,42;15,37;10,35;5,27;3,22;0,15;0,7;5,0" o:connectangles="0,0,0,0,0,0,0,0,0,0,0,0,0,0,0"/>
                </v:shape>
                <v:shape id="Freeform 141" o:spid="_x0000_s1165" style="position:absolute;left:6359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1/8sAA&#10;AADcAAAADwAAAGRycy9kb3ducmV2LnhtbERPTWvCQBC9C/0PyxR6000tiE3dBFGEXhSi7X3ITjeh&#10;2dk0O2r6791Cwds83uesytF36kJDbAMbeJ5loIjrYFt2Bj5Ou+kSVBRki11gMvBLEcriYbLC3IYr&#10;V3Q5ilMphGOOBhqRPtc61g15jLPQEyfuKwweJcHBaTvgNYX7Ts+zbKE9tpwaGuxp01D9fTx7A1sn&#10;Tve2clzJ52HrtNvzz9qYp8dx/QZKaJS7+N/9btP8l1f4eyZdoI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1/8sAAAADcAAAADwAAAAAAAAAAAAAAAACYAgAAZHJzL2Rvd25y&#10;ZXYueG1sUEsFBgAAAAAEAAQA9QAAAIUDAAAAAA==&#10;" path="m52,40l,,52,40xm52,37l65,47,75,57r2,5l77,70r,5l77,82r-7,l62,77,57,72,52,67,50,60,47,55r3,-8l52,37xe" fillcolor="#f3be00" stroked="f">
                  <v:path arrowok="t" o:connecttype="custom" o:connectlocs="52,40;0,0;52,40;52,37;65,47;75,57;77,62;77,70;77,75;77,82;70,82;62,77;57,72;52,67;50,60;47,55;50,47;52,37" o:connectangles="0,0,0,0,0,0,0,0,0,0,0,0,0,0,0,0,0,0"/>
                  <o:lock v:ext="edit" verticies="t"/>
                </v:shape>
                <v:shape id="Freeform 142" o:spid="_x0000_s1166" style="position:absolute;left:6359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pxucYA&#10;AADcAAAADwAAAGRycy9kb3ducmV2LnhtbESPQUvDQBCF74L/YRnBm91YrS2x2yKK4M02idDjmB2T&#10;kOxsyG7T9N93DkJvM7w3732z3k6uUyMNofFs4HGWgCIuvW24MlDknw8rUCEiW+w8k4EzBdhubm/W&#10;mFp/4j2NWayUhHBI0UAdY59qHcqaHIaZ74lF+/ODwyjrUGk74EnCXafnSfKiHTYsDTX29F5T2WZH&#10;Z+BnOR7cbnn8bt1C/86zIm+Lpw9j7u+mt1dQkaZ4Nf9ff1nBfxZ8eUYm0J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pxucYAAADcAAAADwAAAAAAAAAAAAAAAACYAgAAZHJz&#10;L2Rvd25yZXYueG1sUEsFBgAAAAAEAAQA9QAAAIsDAAAAAA==&#10;" path="m52,40l,,52,40xe" filled="f" strokecolor="#e15520" strokeweight="0">
                  <v:path arrowok="t" o:connecttype="custom" o:connectlocs="52,40;0,0;52,40" o:connectangles="0,0,0"/>
                </v:shape>
                <v:shape id="Freeform 143" o:spid="_x0000_s1167" style="position:absolute;left:640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4v8EA&#10;AADcAAAADwAAAGRycy9kb3ducmV2LnhtbERPS4vCMBC+C/6HMMLeNHWVItUoIiwsiwi+Dt6GZmyq&#10;zaQ02Vr/vREW9jYf33MWq85WoqXGl44VjEcJCOLc6ZILBafj13AGwgdkjZVjUvAkD6tlv7fATLsH&#10;76k9hELEEPYZKjAh1JmUPjdk0Y9cTRy5q2sshgibQuoGHzHcVvIzSVJpseTYYLCmjaH8fvi1CibX&#10;yY++nG3q02Pi2udtS2bnlfoYdOs5iEBd+Bf/ub91nD8dw/uZeIF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O+L/BAAAA3AAAAA8AAAAAAAAAAAAAAAAAmAIAAGRycy9kb3du&#10;cmV2LnhtbFBLBQYAAAAABAAEAPUAAACGAwAAAAA=&#10;" path="m5,l18,10,28,20r2,5l30,33r,5l30,45r-7,l15,40,10,35,5,30,3,23,,18,3,10,5,e" filled="f" strokecolor="#e15520" strokeweight="0">
                  <v:path arrowok="t" o:connecttype="custom" o:connectlocs="5,0;18,10;28,20;30,25;30,33;30,38;30,45;23,45;15,40;10,35;5,30;3,23;0,18;3,10;5,0" o:connectangles="0,0,0,0,0,0,0,0,0,0,0,0,0,0,0"/>
                </v:shape>
                <v:shape id="Freeform 144" o:spid="_x0000_s1168" style="position:absolute;left:6312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MzMMA&#10;AADcAAAADwAAAGRycy9kb3ducmV2LnhtbERPTWvCQBC9C/0Pywi96cbYikRXKYJgKVhMPehtzI5J&#10;MDsbdldN/31XEHqbx/uc+bIzjbiR87VlBaNhAoK4sLrmUsH+Zz2YgvABWWNjmRT8kofl4qU3x0zb&#10;O+/olodSxBD2GSqoQmgzKX1RkUE/tC1x5M7WGQwRulJqh/cYbhqZJslEGqw5NlTY0qqi4pJfjYLD&#10;13qXX20+Ppar70nabD+Tk3tX6rXffcxABOrCv/jp3ug4/y2FxzPx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hMzMMAAADcAAAADwAAAAAAAAAAAAAAAACYAgAAZHJzL2Rv&#10;d25yZXYueG1sUEsFBgAAAAAEAAQA9QAAAIgDAAAAAA==&#10;" path="m62,35l,,62,35xm62,35r15,8l90,53r2,5l94,63r3,7l97,75r-10,l80,73,72,68,67,63,62,55,60,50r,-7l62,35xe" fillcolor="#f3be00" stroked="f">
                  <v:path arrowok="t" o:connecttype="custom" o:connectlocs="62,35;0,0;62,35;62,35;77,43;90,53;92,58;94,63;97,70;97,75;87,75;80,73;72,68;67,63;62,55;60,50;60,43;62,35" o:connectangles="0,0,0,0,0,0,0,0,0,0,0,0,0,0,0,0,0,0"/>
                  <o:lock v:ext="edit" verticies="t"/>
                </v:shape>
                <v:shape id="Freeform 145" o:spid="_x0000_s1169" style="position:absolute;left:6312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0T8EA&#10;AADcAAAADwAAAGRycy9kb3ducmV2LnhtbERP24rCMBB9X/Afwgj7tqa6IlqNIkJFEBa8ID4OzdgW&#10;m0ltYq1/bxYE3+ZwrjNbtKYUDdWusKyg34tAEKdWF5wpOB6SnzEI55E1lpZJwZMcLOadrxnG2j54&#10;R83eZyKEsItRQe59FUvp0pwMup6tiAN3sbVBH2CdSV3jI4SbUg6iaCQNFhwacqxolVN63d+NguF5&#10;ic12PEkTI7Pkb7C+6ZMfKfXdbZdTEJ5a/xG/3Rsd5g9/4f+ZcIG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RNE/BAAAA3AAAAA8AAAAAAAAAAAAAAAAAmAIAAGRycy9kb3du&#10;cmV2LnhtbFBLBQYAAAAABAAEAPUAAACGAwAAAAA=&#10;" path="m62,35l,,62,35xe" filled="f" strokecolor="#e15520" strokeweight="0">
                  <v:path arrowok="t" o:connecttype="custom" o:connectlocs="62,35;0,0;62,35" o:connectangles="0,0,0"/>
                </v:shape>
                <v:shape id="Freeform 146" o:spid="_x0000_s1170" style="position:absolute;left:6372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JHMMA&#10;AADcAAAADwAAAGRycy9kb3ducmV2LnhtbERP22oCMRB9L/QfwhR8q1lFvGyNUgRBrWC9fMC4GXfT&#10;bibLJurWrzeC0Lc5nOuMp40txYVqbxwr6LQTEMSZ04ZzBYf9/H0IwgdkjaVjUvBHHqaT15cxptpd&#10;eUuXXchFDGGfooIihCqV0mcFWfRtVxFH7uRqiyHCOpe6xmsMt6XsJklfWjQcGwqsaFZQ9rs7WwWb&#10;289yaTbfw6/OIKz16nS8jcxRqdZb8/kBIlAT/sVP90LH+b0ePJ6JF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JHMMAAADcAAAADwAAAAAAAAAAAAAAAACYAgAAZHJzL2Rv&#10;d25yZXYueG1sUEsFBgAAAAAEAAQA9QAAAIgDAAAAAA==&#10;" path="m2,l17,8,30,18r2,5l34,28r3,7l37,40r-10,l20,38,12,33,7,28,2,20,,15,,8,2,e" filled="f" strokecolor="#e15520" strokeweight="0">
                  <v:path arrowok="t" o:connecttype="custom" o:connectlocs="2,0;17,8;30,18;32,23;34,28;37,35;37,40;27,40;20,38;12,33;7,28;2,20;0,15;0,8;2,0" o:connectangles="0,0,0,0,0,0,0,0,0,0,0,0,0,0,0"/>
                </v:shape>
                <v:shape id="Freeform 147" o:spid="_x0000_s1171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mO8EA&#10;AADcAAAADwAAAGRycy9kb3ducmV2LnhtbERPTWsCMRC9C/0PYQreNFuxYrdG0aIi7MlYPI+b6Wbp&#10;ZrJsUl3/fVMoeJvH+5zFqneNuFIXas8KXsYZCOLSm5orBZ+n3WgOIkRkg41nUnCnAKvl02CBufE3&#10;PtJVx0qkEA45KrAxtrmUobTkMIx9S5y4L985jAl2lTQd3lK4a+Qky2bSYc2pwWJLH5bKb/3jFGy0&#10;Lnx2Kc7FfifftlttN+XBKjV87tfvICL18SH+dx9Mmj99hb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VJjvBAAAA3AAAAA8AAAAAAAAAAAAAAAAAmAIAAGRycy9kb3du&#10;cmV2LnhtbFBLBQYAAAAABAAEAPUAAACGAwAAAAA=&#10;" path="m,7l14,,29,,42,2r12,8l42,15,27,17,19,15,12,12,4,10,,7xe" fillcolor="#f3be00" stroked="f">
                  <v:path arrowok="t" o:connecttype="custom" o:connectlocs="0,7;14,0;29,0;42,2;54,10;42,15;27,17;19,15;12,12;4,10;0,7" o:connectangles="0,0,0,0,0,0,0,0,0,0,0"/>
                </v:shape>
                <v:shape id="Freeform 148" o:spid="_x0000_s1172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GNsMA&#10;AADcAAAADwAAAGRycy9kb3ducmV2LnhtbERPWWsCMRB+F/wPYQp902wPD7ZmxVYKxb54Qh+HzeyB&#10;m8mSpLr11xtB6Nt8fOfM5p1pxImcry0reBomIIhzq2suFex3n4MpCB+QNTaWScEfeZhn/d4MU23P&#10;vKHTNpQihrBPUUEVQptK6fOKDPqhbYkjV1hnMEToSqkdnmO4aeRzkoylwZpjQ4UtfVSUH7e/RsGx&#10;/rHvtlgvy9Xk+zByXf6yvEyVenzoFm8gAnXhX3x3f+k4/3UMt2fiB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yGNsMAAADcAAAADwAAAAAAAAAAAAAAAACYAgAAZHJzL2Rv&#10;d25yZXYueG1sUEsFBgAAAAAEAAQA9QAAAIgDAAAAAA==&#10;" path="m,7l14,,29,,42,2r12,8l42,15,27,17,19,15,12,12,4,10,,7e" filled="f" strokecolor="#e15520" strokeweight="0">
                  <v:path arrowok="t" o:connecttype="custom" o:connectlocs="0,7;14,0;29,0;42,2;54,10;42,15;27,17;19,15;12,12;4,10;0,7" o:connectangles="0,0,0,0,0,0,0,0,0,0,0"/>
                </v:shape>
                <v:shape id="Freeform 149" o:spid="_x0000_s1173" style="position:absolute;left:6444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5YmMEA&#10;AADcAAAADwAAAGRycy9kb3ducmV2LnhtbERPTYvCMBC9C/sfwgh7EU13EVerUZZF0ZusevA4NGNT&#10;bSaliVr99UYQvM3jfc5k1thSXKj2hWMFX70EBHHmdMG5gt120R2C8AFZY+mYFNzIw2z60Zpgqt2V&#10;/+myCbmIIexTVGBCqFIpfWbIou+5ijhyB1dbDBHWudQ1XmO4LeV3kgykxYJjg8GK/gxlp83ZKlh1&#10;kr0peGlotFusKzm/u+3oqNRnu/kdgwjUhLf45V7pOL//A89n4gV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+WJjBAAAA3AAAAA8AAAAAAAAAAAAAAAAAmAIAAGRycy9kb3du&#10;cmV2LnhtbFBLBQYAAAAABAAEAPUAAACGAwAAAAA=&#10;" path="m62,20l79,15r15,l107,17r15,8l109,30r-17,l84,30,77,27,69,25,62,20xm62,20l,,62,20xe" fillcolor="#f3be00" stroked="f">
                  <v:path arrowok="t" o:connecttype="custom" o:connectlocs="62,20;79,15;94,15;107,17;122,25;109,30;92,30;84,30;77,27;69,25;62,20;62,20;0,0;62,20" o:connectangles="0,0,0,0,0,0,0,0,0,0,0,0,0,0"/>
                  <o:lock v:ext="edit" verticies="t"/>
                </v:shape>
                <v:shape id="Freeform 150" o:spid="_x0000_s1174" style="position:absolute;left:650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6wsUA&#10;AADcAAAADwAAAGRycy9kb3ducmV2LnhtbESPQWvCQBCF7wX/wzKCt7pRJJHUVUQR7MVSLZ6H7DRJ&#10;zc7G7Krpv3cOhd5meG/e+2ax6l2j7tSF2rOByTgBRVx4W3Np4Ou0e52DChHZYuOZDPxSgNVy8LLA&#10;3PoHf9L9GEslIRxyNFDF2OZah6Iih2HsW2LRvn3nMMraldp2+JBw1+hpkqTaYc3SUGFLm4qKy/Hm&#10;DGyv6Tlk7830sCvTbHbenLKP7MeY0bBfv4GK1Md/89/13gr+TGjlGZlAL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brCxQAAANwAAAAPAAAAAAAAAAAAAAAAAJgCAABkcnMv&#10;ZG93bnJldi54bWxQSwUGAAAAAAQABAD1AAAAigMAAAAA&#10;" path="m,5l17,,32,,45,2r15,8l47,15r-17,l22,15,15,12,7,10,,5e" filled="f" strokecolor="#e15520" strokeweight="0">
                  <v:path arrowok="t" o:connecttype="custom" o:connectlocs="0,5;17,0;32,0;45,2;60,10;47,15;30,15;22,15;15,12;7,10;0,5" o:connectangles="0,0,0,0,0,0,0,0,0,0,0"/>
                </v:shape>
                <v:shape id="Freeform 151" o:spid="_x0000_s1175" style="position:absolute;left:6444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6kL8A&#10;AADcAAAADwAAAGRycy9kb3ducmV2LnhtbERPS4vCMBC+L/gfwgje1rSLilajiFjx6gPPYzO2xWZS&#10;kqzWf28WFrzNx/ecxaozjXiQ87VlBekwAUFcWF1zqeB8yr+nIHxA1thYJgUv8rBa9r4WmGn75AM9&#10;jqEUMYR9hgqqENpMSl9UZNAPbUscuZt1BkOErpTa4TOGm0b+JMlEGqw5NlTY0qai4n78NQryaTib&#10;3XZ08enBjVNb5te9zJUa9Lv1HESgLnzE/+69jvNHM/h7Jl4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ATqQvwAAANwAAAAPAAAAAAAAAAAAAAAAAJgCAABkcnMvZG93bnJl&#10;di54bWxQSwUGAAAAAAQABAD1AAAAhAMAAAAA&#10;" path="m62,20l,,62,20e" filled="f" strokecolor="#e15520" strokeweight="0">
                  <v:path arrowok="t" o:connecttype="custom" o:connectlocs="62,20;0,0;62,20" o:connectangles="0,0,0"/>
                </v:shape>
                <v:shape id="Freeform 152" o:spid="_x0000_s1176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0N18UA&#10;AADcAAAADwAAAGRycy9kb3ducmV2LnhtbESPT2vCQBDF7wW/wzKCl6IbpVWbukopCF4K9R9ep9lp&#10;NpidDdmNpt++cyj0NsN7895vVpve1+pGbawCG5hOMlDERbAVlwZOx+14CSomZIt1YDLwQxE268HD&#10;CnMb7ryn2yGVSkI45mjApdTkWsfCkcc4CQ2xaN+h9ZhkbUttW7xLuK/1LMvm2mPF0uCwoXdHxfXQ&#10;eQP2K2I26z6fPmrvXnixe+zOFzJmNOzfXkEl6tO/+e96ZwX/Wf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Q3XxQAAANwAAAAPAAAAAAAAAAAAAAAAAJgCAABkcnMv&#10;ZG93bnJldi54bWxQSwUGAAAAAAQABAD1AAAAigMAAAAA&#10;" path="m,8l15,3,30,,42,3,55,8,45,15,28,18r-8,l13,15,5,13,,8xe" fillcolor="#f3be00" stroked="f">
                  <v:path arrowok="t" o:connecttype="custom" o:connectlocs="0,8;15,3;30,0;42,3;55,8;45,15;28,18;20,18;13,15;5,13;0,8" o:connectangles="0,0,0,0,0,0,0,0,0,0,0"/>
                </v:shape>
                <v:shape id="Freeform 153" o:spid="_x0000_s1177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lz8EA&#10;AADcAAAADwAAAGRycy9kb3ducmV2LnhtbERPTWsCMRC9F/ofwhR6q1kLW2Q1SinY2qNW0OO4GTeL&#10;m8mapBr99Y0g9DaP9zmTWbKdOJEPrWMFw0EBgrh2uuVGwfpn/jICESKyxs4xKbhQgNn08WGClXZn&#10;XtJpFRuRQzhUqMDE2FdShtqQxTBwPXHm9s5bjBn6RmqP5xxuO/laFG/SYsu5wWBPH4bqw+rXKvAp&#10;fW6+dGnCcdf6cBl9L7bXUqnnp/Q+BhEpxX/x3b3QeX45hNsz+QI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wJc/BAAAA3AAAAA8AAAAAAAAAAAAAAAAAmAIAAGRycy9kb3du&#10;cmV2LnhtbFBLBQYAAAAABAAEAPUAAACGAwAAAAA=&#10;" path="m,8l15,3,30,,42,3,55,8,45,15,28,18r-8,l13,15,5,13,,8e" filled="f" strokecolor="#e15520" strokeweight="0">
                  <v:path arrowok="t" o:connecttype="custom" o:connectlocs="0,8;15,3;30,0;42,3;55,8;45,15;28,18;20,18;13,15;5,13;0,8" o:connectangles="0,0,0,0,0,0,0,0,0,0,0"/>
                </v:shape>
                <v:shape id="Freeform 154" o:spid="_x0000_s1178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yp8QA&#10;AADcAAAADwAAAGRycy9kb3ducmV2LnhtbERPS2vCQBC+F/oflin0VjcRWmp0lSAo0p58Id6G7JhE&#10;s7Mxuybx33eFgrf5+J4zmfWmEi01rrSsIB5EIIgzq0vOFey2i49vEM4ja6wsk4I7OZhNX18mmGjb&#10;8Zrajc9FCGGXoILC+zqR0mUFGXQDWxMH7mQbgz7AJpe6wS6Em0oOo+hLGiw5NBRY07yg7LK5GQWH&#10;xbW8nY9pf4oP++X15/e+G+3nSr2/9ekYhKfeP8X/7pUO8z+H8HgmXC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ycqfEAAAA3AAAAA8AAAAAAAAAAAAAAAAAmAIAAGRycy9k&#10;b3ducmV2LnhtbFBLBQYAAAAABAAEAPUAAACJAwAAAAA=&#10;" path="m64,13l,,64,13xe" fillcolor="#f3be00" stroked="f">
                  <v:path arrowok="t" o:connecttype="custom" o:connectlocs="64,13;0,0;64,13" o:connectangles="0,0,0"/>
                </v:shape>
                <v:shape id="Freeform 155" o:spid="_x0000_s1179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OVMEA&#10;AADcAAAADwAAAGRycy9kb3ducmV2LnhtbERPTWsCMRC9F/ofwhS81axaS90aRSyCPartwduwGZOl&#10;m8m6SeP23zeC4G0e73Pmy941IlEXas8KRsMCBHHldc1Gwddh8/wGIkRkjY1nUvBHAZaLx4c5ltpf&#10;eEdpH43IIRxKVGBjbEspQ2XJYRj6ljhzJ985jBl2RuoOLzncNXJcFK/SYc25wWJLa0vVz/7XKag9&#10;mk3aHl8+P2bf51Nvm2TSSKnBU796BxGpj3fxzb3Vef50Atdn8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EDlTBAAAA3AAAAA8AAAAAAAAAAAAAAAAAmAIAAGRycy9kb3du&#10;cmV2LnhtbFBLBQYAAAAABAAEAPUAAACGAwAAAAA=&#10;" path="m64,13l,,64,13xe" filled="f" strokecolor="#e15520" strokeweight="0">
                  <v:path arrowok="t" o:connecttype="custom" o:connectlocs="64,13;0,0;64,13" o:connectangles="0,0,0"/>
                </v:shape>
                <v:shape id="Freeform 156" o:spid="_x0000_s1180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kvcMA&#10;AADcAAAADwAAAGRycy9kb3ducmV2LnhtbERPTU8CMRC9m/AfmiHhJi0GRRcKIYoROAF64TbZDtvF&#10;7XSzrbvrv7cmJt7m5X3OYtW7SrTUhNKzhslYgSDOvSm50PDx/nr7CCJEZIOVZ9LwTQFWy8HNAjPj&#10;Oz5Se4qFSCEcMtRgY6wzKUNuyWEY+5o4cRffOIwJNoU0DXYp3FXyTqkH6bDk1GCxpmdL+efpy2m4&#10;7O162x52ZtO92M3selZvT73SejTs13MQkfr4L/5zb02afz+F32fS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rkvcMAAADcAAAADwAAAAAAAAAAAAAAAACYAgAAZHJzL2Rv&#10;d25yZXYueG1sUEsFBgAAAAAEAAQA9QAAAIgDAAAAAA==&#10;" path="m,7l15,2,28,,43,,55,7,43,12,28,17r-8,l13,15,5,12,,7xe" fillcolor="#f3be00" stroked="f">
                  <v:path arrowok="t" o:connecttype="custom" o:connectlocs="0,7;15,2;28,0;43,0;55,7;43,12;28,17;20,17;13,15;5,12;0,7" o:connectangles="0,0,0,0,0,0,0,0,0,0,0"/>
                </v:shape>
                <v:shape id="Freeform 157" o:spid="_x0000_s1181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oIsIA&#10;AADcAAAADwAAAGRycy9kb3ducmV2LnhtbERPTWvCQBC9F/wPywi91Y3SWJu6ii0qXmMF8TZkxySa&#10;nU13txr/vSsUepvH+5zpvDONuJDztWUFw0ECgriwuuZSwe579TIB4QOyxsYyKbiRh/ms9zTFTNsr&#10;53TZhlLEEPYZKqhCaDMpfVGRQT+wLXHkjtYZDBG6UmqH1xhuGjlKkrE0WHNsqLClr4qK8/bXKNgc&#10;94fP92X6WrqcfPfztj6N85FSz/1u8QEiUBf+xX/ujY7z0xQez8QL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WSgiwgAAANwAAAAPAAAAAAAAAAAAAAAAAJgCAABkcnMvZG93&#10;bnJldi54bWxQSwUGAAAAAAQABAD1AAAAhwMAAAAA&#10;" path="m,7l15,2,28,,43,,55,7,43,12,28,17r-8,l13,15,5,12,,7e" filled="f" strokecolor="#e15520" strokeweight="0">
                  <v:path arrowok="t" o:connecttype="custom" o:connectlocs="0,7;15,2;28,0;43,0;55,7;43,12;28,17;20,17;13,15;5,12;0,7" o:connectangles="0,0,0,0,0,0,0,0,0,0,0"/>
                </v:shape>
                <v:shape id="Freeform 158" o:spid="_x0000_s1182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Bt8EA&#10;AADcAAAADwAAAGRycy9kb3ducmV2LnhtbERPS2sCMRC+C/6HMEJvmlVRZGsUESweXS0Ub9PN7KPd&#10;TJYkXbf/3giCt/n4nrPe9qYRHTlfW1YwnSQgiHOray4VfF4O4xUIH5A1NpZJwT952G6GgzWm2t44&#10;o+4cShFD2KeooAqhTaX0eUUG/cS2xJErrDMYInSl1A5vMdw0cpYkS2mw5thQYUv7ivLf859RkF26&#10;rG6up6/kozi5w08xx+8FK/U26nfvIAL14SV+uo86zl8s4fFMvEB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swbfBAAAA3AAAAA8AAAAAAAAAAAAAAAAAmAIAAGRycy9kb3du&#10;cmV2LnhtbFBLBQYAAAAABAAEAPUAAACGAwAAAAA=&#10;" path="m64,7l,,64,7xe" fillcolor="#f3be00" stroked="f">
                  <v:path arrowok="t" o:connecttype="custom" o:connectlocs="64,7;0,0;64,7" o:connectangles="0,0,0"/>
                </v:shape>
                <v:shape id="Freeform 159" o:spid="_x0000_s1183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3KEMQA&#10;AADcAAAADwAAAGRycy9kb3ducmV2LnhtbERPTWvCQBC9C/0PyxR6EbNR0JbUVaooeKnEVGiPQ3aa&#10;LM3OhuxWY3+9Kwi9zeN9znzZ20acqPPGsYJxkoIgLp02XCk4fmxHLyB8QNbYOCYFF/KwXDwM5php&#10;d+YDnYpQiRjCPkMFdQhtJqUva7LoE9cSR+7bdRZDhF0ldYfnGG4bOUnTmbRoODbU2NK6pvKn+LUK&#10;CmP+TPo+PEzy/Rfn+efKb0yv1NNj//YKIlAf/sV3907H+dNnuD0TL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NyhDEAAAA3AAAAA8AAAAAAAAAAAAAAAAAmAIAAGRycy9k&#10;b3ducmV2LnhtbFBLBQYAAAAABAAEAPUAAACJAwAAAAA=&#10;" path="m64,7l,,64,7xe" filled="f" strokecolor="#e15520" strokeweight="0">
                  <v:path arrowok="t" o:connecttype="custom" o:connectlocs="64,7;0,0;64,7" o:connectangles="0,0,0"/>
                </v:shape>
                <v:shape id="Freeform 160" o:spid="_x0000_s1184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PAcEA&#10;AADcAAAADwAAAGRycy9kb3ducmV2LnhtbESPwarCQAxF94L/MER4O51a8VGqo4ggunHxqh8QOrEt&#10;djKlM2r9e7N44C7h3tx7st4OrlVP6kPj2cB8loAiLr1tuDJwvRymGagQkS22nsnAmwJsN+PRGnPr&#10;X/xHzyJWSkI45GigjrHLtQ5lTQ7DzHfEot187zDK2lfa9viScNfqNEl+tcOGpaHGjvY1lffi4Qxk&#10;WXo+XZe4CJwOyfxy3N+0Loz5mQy7FahIQ/ya/69PVvCXQivPyAR68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UzwHBAAAA3AAAAA8AAAAAAAAAAAAAAAAAmAIAAGRycy9kb3du&#10;cmV2LnhtbFBLBQYAAAAABAAEAPUAAACGAwAAAAA=&#10;" path="m,10l14,2,29,,42,,57,5,44,12,29,17r-7,l12,15,5,12,,10xe" fillcolor="#f3be00" stroked="f">
                  <v:path arrowok="t" o:connecttype="custom" o:connectlocs="0,10;14,2;29,0;42,0;57,5;44,12;29,17;22,17;12,15;5,12;0,10" o:connectangles="0,0,0,0,0,0,0,0,0,0,0"/>
                </v:shape>
                <v:shape id="Freeform 161" o:spid="_x0000_s1185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9T8MA&#10;AADcAAAADwAAAGRycy9kb3ducmV2LnhtbESPQYvCMBCF7wv+hzCCtzV1F8VWo8iC4EXFKngdm7Et&#10;NpPSZG3115uFBW8zvPe9eTNfdqYSd2pcaVnBaBiBIM6sLjlXcDquP6cgnEfWWFkmBQ9ysFz0PuaY&#10;aNvyge6pz0UIYZeggsL7OpHSZQUZdENbEwftahuDPqxNLnWDbQg3lfyKook0WHK4UGBNPwVlt/TX&#10;hBrnzfd+6xirdm0vHm383KWxUoN+t5qB8NT5t/mf3ujAjWP4eyZM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q9T8MAAADcAAAADwAAAAAAAAAAAAAAAACYAgAAZHJzL2Rv&#10;d25yZXYueG1sUEsFBgAAAAAEAAQA9QAAAIgDAAAAAA==&#10;" path="m,10l14,2,29,,42,,57,5,44,12,29,17r-7,l12,15,5,12,,10e" filled="f" strokecolor="#e15520" strokeweight="0">
                  <v:path arrowok="t" o:connecttype="custom" o:connectlocs="0,10;14,2;29,0;42,0;57,5;44,12;29,17;22,17;12,15;5,12;0,10" o:connectangles="0,0,0,0,0,0,0,0,0,0,0"/>
                </v:shape>
                <v:shape id="Freeform 162" o:spid="_x0000_s1186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jQcgA&#10;AADcAAAADwAAAGRycy9kb3ducmV2LnhtbESPW2vCQBCF3wv+h2WEvtWNBaVNXUXaCgUvUHsB34bs&#10;mMRmZ9PsaqK/3nko9G2Gc+acbyazzlXqRE0oPRsYDhJQxJm3JecGPj8Wdw+gQkS2WHkmA2cKMJv2&#10;biaYWt/yO522MVcSwiFFA0WMdap1yApyGAa+JhZt7xuHUdYm17bBVsJdpe+TZKwdliwNBdb0XFD2&#10;sz06A9/hF89fr5fdcLnarzejw0tsHw/G3Pa7+ROoSF38N/9dv1nBHwu+PCMT6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suNByAAAANwAAAAPAAAAAAAAAAAAAAAAAJgCAABk&#10;cnMvZG93bnJldi54bWxQSwUGAAAAAAQABAD1AAAAjQMAAAAA&#10;" path="m70,8l,,70,8xe" fillcolor="#f3be00" stroked="f">
                  <v:path arrowok="t" o:connecttype="custom" o:connectlocs="70,8;0,0;70,8" o:connectangles="0,0,0"/>
                </v:shape>
                <v:shape id="Freeform 163" o:spid="_x0000_s1187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jj8IA&#10;AADcAAAADwAAAGRycy9kb3ducmV2LnhtbERPTW+CQBC9m/gfNmPSmy56EKQsxtjYtMeiptcJOwKR&#10;nUV2C/Tfd5s06W1e3udk+8m0YqDeNZYVrFcRCOLS6oYrBZfzaZmAcB5ZY2uZFHyTg30+n2WYajvy&#10;Bw2Fr0QIYZeigtr7LpXSlTUZdCvbEQfuZnuDPsC+krrHMYSbVm6iaCsNNhwaauzoWFN5L76Mgmt8&#10;+iy7ZFfFyfXFyd3j9f2xMUo9LabDMwhPk/8X/7nfdJi/XcPvM+EC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2OPwgAAANwAAAAPAAAAAAAAAAAAAAAAAJgCAABkcnMvZG93&#10;bnJldi54bWxQSwUGAAAAAAQABAD1AAAAhwMAAAAA&#10;" path="m70,8l,,70,8xe" filled="f" strokecolor="#e15520" strokeweight="0">
                  <v:path arrowok="t" o:connecttype="custom" o:connectlocs="70,8;0,0;70,8" o:connectangles="0,0,0"/>
                </v:shape>
                <v:shape id="Freeform 164" o:spid="_x0000_s1188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yVr0A&#10;AADcAAAADwAAAGRycy9kb3ducmV2LnhtbERPSwrCMBDdC94hjOBOUytKqUYRQXTjwtoDDM3YFptJ&#10;aaLW2xtBcDeP9531tjeNeFLnassKZtMIBHFhdc2lgvx6mCQgnEfW2FgmBW9ysN0MB2tMtX3xhZ6Z&#10;L0UIYZeigsr7NpXSFRUZdFPbEgfuZjuDPsCulLrDVwg3jYyjaCkN1hwaKmxpX1Fxzx5GQZLE51O+&#10;wLnjuI9m1+P+JmWm1HjU71YgPPX+L/65TzrMX8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JAyVr0AAADcAAAADwAAAAAAAAAAAAAAAACYAgAAZHJzL2Rvd25yZXYu&#10;eG1sUEsFBgAAAAAEAAQA9QAAAIIDAAAAAA==&#10;" path="m,10l15,2,30,,42,,57,5,45,12,30,17r-7,l13,17,5,15,,10xe" fillcolor="#f3be00" stroked="f">
                  <v:path arrowok="t" o:connecttype="custom" o:connectlocs="0,10;15,2;30,0;42,0;57,5;45,12;30,17;23,17;13,17;5,15;0,10" o:connectangles="0,0,0,0,0,0,0,0,0,0,0"/>
                </v:shape>
                <v:shape id="Freeform 165" o:spid="_x0000_s1189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5AGMMA&#10;AADcAAAADwAAAGRycy9kb3ducmV2LnhtbESPQYvCMBCF78L+hzALe9N0FUSrschCwcsqVmGvs83Y&#10;FptJaaKt/nojCN5meO9782aZ9KYWV2pdZVnB9ygCQZxbXXGh4HhIhzMQziNrrC2Tghs5SFYfgyXG&#10;2na8p2vmCxFC2MWooPS+iaV0eUkG3cg2xEE72dagD2tbSN1iF8JNLcdRNJUGKw4XSmzop6T8nF1M&#10;qPG3mex+HWPdpfbfo53ft9lcqa/Pfr0A4an3b/OL3ujATSfwfCZM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5AGMMAAADcAAAADwAAAAAAAAAAAAAAAACYAgAAZHJzL2Rv&#10;d25yZXYueG1sUEsFBgAAAAAEAAQA9QAAAIgDAAAAAA==&#10;" path="m,10l15,2,30,,42,,57,5,45,12,30,17r-7,l13,17,5,15,,10e" filled="f" strokecolor="#e15520" strokeweight="0">
                  <v:path arrowok="t" o:connecttype="custom" o:connectlocs="0,10;15,2;30,0;42,0;57,5;45,12;30,17;23,17;13,17;5,15;0,10" o:connectangles="0,0,0,0,0,0,0,0,0,0,0"/>
                </v:shape>
                <v:shape id="Freeform 166" o:spid="_x0000_s1190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fl/sEA&#10;AADcAAAADwAAAGRycy9kb3ducmV2LnhtbERPS4vCMBC+C/6HMII3TXd9ULpG0UVB8OTjsrfZZmyL&#10;zaQkqdZ/b4SFvc3H95zFqjO1uJPzlWUFH+MEBHFudcWFgst5N0pB+ICssbZMCp7kYbXs9xaYafvg&#10;I91PoRAxhH2GCsoQmkxKn5dk0I9tQxy5q3UGQ4SukNrhI4abWn4myVwarDg2lNjQd0n57dQaBdc2&#10;ncw2k8PPccvuptPZr2yLg1LDQbf+AhGoC//iP/dex/nzKbyfi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35f7BAAAA3AAAAA8AAAAAAAAAAAAAAAAAmAIAAGRycy9kb3du&#10;cmV2LnhtbFBLBQYAAAAABAAEAPUAAACGAwAAAAA=&#10;" path="m69,5l,,69,5xe" fillcolor="#f3be00" stroked="f">
                  <v:path arrowok="t" o:connecttype="custom" o:connectlocs="69,5;0,0;69,5" o:connectangles="0,0,0"/>
                </v:shape>
                <v:shape id="Freeform 167" o:spid="_x0000_s1191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JOPMIA&#10;AADcAAAADwAAAGRycy9kb3ducmV2LnhtbERP22rCQBB9L/gPywi+NRsLhiR1FVGEgNKi6QcM2WkS&#10;mp0N2a2Jfn23UOjbHM511tvJdOJGg2stK1hGMQjiyuqWawUf5fE5BeE8ssbOMim4k4PtZva0xlzb&#10;kS90u/pahBB2OSpovO9zKV3VkEEX2Z44cJ92MOgDHGqpBxxDuOnkSxwn0mDLoaHBnvYNVV/Xb6Mg&#10;fddp1p8myrLz443OdjyUxajUYj7tXkF4mvy/+M9d6DA/WcHvM+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k48wgAAANwAAAAPAAAAAAAAAAAAAAAAAJgCAABkcnMvZG93&#10;bnJldi54bWxQSwUGAAAAAAQABAD1AAAAhwMAAAAA&#10;" path="m69,5l,,69,5xe" filled="f" strokecolor="#e15520" strokeweight="0">
                  <v:path arrowok="t" o:connecttype="custom" o:connectlocs="69,5;0,0;69,5" o:connectangles="0,0,0"/>
                </v:shape>
                <v:shape id="Freeform 168" o:spid="_x0000_s1192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Oi8IA&#10;AADcAAAADwAAAGRycy9kb3ducmV2LnhtbERPS2sCMRC+F/wPYYTeatYeFt0apRWK9bLg49DjuBk3&#10;i5vJsolr/PdGKPQ2H99zFqtoWzFQ7xvHCqaTDARx5XTDtYLj4fttBsIHZI2tY1JwJw+r5ehlgYV2&#10;N97RsA+1SCHsC1RgQugKKX1lyKKfuI44cWfXWwwJ9rXUPd5SuG3le5bl0mLDqcFgR2tD1WV/tQrK&#10;c1X+fsWT3DZ2ZoZyvtvM26jU6zh+foAIFMO/+M/9o9P8PIfnM+k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7c6LwgAAANwAAAAPAAAAAAAAAAAAAAAAAJgCAABkcnMvZG93&#10;bnJldi54bWxQSwUGAAAAAAQABAD1AAAAhwMAAAAA&#10;" path="m,13l5,8,12,3,20,r7,l35,r7,3l50,5r7,5l47,18,30,20r-8,l15,20,5,18,,13xe" fillcolor="#f3be00" stroked="f">
                  <v:path arrowok="t" o:connecttype="custom" o:connectlocs="0,13;5,8;12,3;20,0;27,0;35,0;42,3;50,5;57,10;47,18;30,20;22,20;15,20;5,18;0,13" o:connectangles="0,0,0,0,0,0,0,0,0,0,0,0,0,0,0"/>
                </v:shape>
                <v:shape id="Freeform 169" o:spid="_x0000_s1193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unF8IA&#10;AADcAAAADwAAAGRycy9kb3ducmV2LnhtbERPTWvCQBC9F/wPywi96UYFq9FVWsHa6ilR72N2TKLZ&#10;2ZDdavrvu4LQ2zze58yXranEjRpXWlYw6EcgiDOrS84VHPbr3gSE88gaK8uk4JccLBedlznG2t45&#10;oVvqcxFC2MWooPC+jqV0WUEGXd/WxIE728agD7DJpW7wHsJNJYdRNJYGSw4NBda0Kii7pj9Gwff0&#10;eNnWUu7TzWiTZx/Jafu5Oyn12m3fZyA8tf5f/HR/6TB//AaP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6cXwgAAANwAAAAPAAAAAAAAAAAAAAAAAJgCAABkcnMvZG93&#10;bnJldi54bWxQSwUGAAAAAAQABAD1AAAAhwMAAAAA&#10;" path="m,13l5,8,12,3,20,r7,l35,r7,3l50,5r7,5l47,18,30,20r-8,l15,20,5,18,,13e" filled="f" strokecolor="#e15520" strokeweight="0">
                  <v:path arrowok="t" o:connecttype="custom" o:connectlocs="0,13;5,8;12,3;20,0;27,0;35,0;42,3;50,5;57,10;47,18;30,20;22,20;15,20;5,18;0,13" o:connectangles="0,0,0,0,0,0,0,0,0,0,0,0,0,0,0"/>
                </v:shape>
                <v:shape id="Freeform 170" o:spid="_x0000_s1194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gd2cYA&#10;AADcAAAADwAAAGRycy9kb3ducmV2LnhtbESPzWrDMBCE74W+g9hCLqWRkxZTnCghpBj6c2qSB9ha&#10;G8vEWhlJjd237x4Kve0yszPfrreT79WVYuoCG1jMC1DETbAdtwZOx/rhGVTKyBb7wGTghxJsN7c3&#10;a6xsGPmTrofcKgnhVKEBl/NQaZ0aRx7TPAzEop1D9Jhlja22EUcJ971eFkWpPXYsDQ4H2jtqLodv&#10;b6B+PI5P91/nevf+chr6NxdHX34YM7ubditQmab8b/67frWCXwqt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gd2cYAAADcAAAADwAAAAAAAAAAAAAAAACYAgAAZHJz&#10;L2Rvd25yZXYueG1sUEsFBgAAAAAEAAQA9QAAAIsDAAAAAA==&#10;" path="m72,13l,,72,13xe" fillcolor="#f3be00" stroked="f">
                  <v:path arrowok="t" o:connecttype="custom" o:connectlocs="72,13;0,0;72,13" o:connectangles="0,0,0"/>
                </v:shape>
                <v:shape id="Freeform 171" o:spid="_x0000_s1195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azv8MA&#10;AADcAAAADwAAAGRycy9kb3ducmV2LnhtbERPTWvCQBC9C/0PyxS8iG6sKJq6ii0Uqhcx6n3MTpPU&#10;7GzIrjH+e1cQvM3jfc582ZpSNFS7wrKC4SACQZxaXXCm4LD/6U9BOI+ssbRMCm7kYLl468wx1vbK&#10;O2oSn4kQwi5GBbn3VSylS3My6Aa2Ig7cn60N+gDrTOoaryHclPIjiibSYMGhIceKvnNKz8nFKJiu&#10;/Gj4tT6dk9G46fU2R/mfpVuluu/t6hOEp9a/xE/3rw7zJzN4PB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azv8MAAADcAAAADwAAAAAAAAAAAAAAAACYAgAAZHJzL2Rv&#10;d25yZXYueG1sUEsFBgAAAAAEAAQA9QAAAIgDAAAAAA==&#10;" path="m72,13l,,72,13xe" filled="f" strokecolor="#e15520" strokeweight="0">
                  <v:path arrowok="t" o:connecttype="custom" o:connectlocs="72,13;0,0;72,13" o:connectangles="0,0,0"/>
                </v:shape>
                <v:shape id="Freeform 172" o:spid="_x0000_s1196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zJsQA&#10;AADcAAAADwAAAGRycy9kb3ducmV2LnhtbESPT2vDMAzF74N+B6NBb6uzQruS1i0lUNipsO4fu4lY&#10;jUNjOdhekn376TDYTeI9vffT7jD5Tg0UUxvYwOOiAEVcB9tyY+Dt9fSwAZUyssUuMBn4oQSH/exu&#10;h6UNI7/QcMmNkhBOJRpwOfel1ql25DEtQk8s2jVEj1nW2GgbcZRw3+llUay1x5alwWFPlaP6dvn2&#10;BtYxOa4252O1Og+f+PUx3t6XozHz++m4BZVpyv/mv+tnK/hPgi/PyA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sybEAAAA3AAAAA8AAAAAAAAAAAAAAAAAmAIAAGRycy9k&#10;b3ducmV2LnhtbFBLBQYAAAAABAAEAPUAAACJAwAAAAA=&#10;" path="m65,22l,,65,22,80,20r15,l109,25r13,7l117,35r-8,2l100,40,92,37r-7,l75,32,70,27,65,22xe" fillcolor="#f3be00" stroked="f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173" o:spid="_x0000_s1197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5pMAA&#10;AADcAAAADwAAAGRycy9kb3ducmV2LnhtbERPyW7CMBC9I/EP1iD1Bg4cWFIMKggqLhxYPmAUTxOr&#10;8diKTQj9+hoJids8vXWW687WoqUmGMcKxqMMBHHhtOFSwfWyH85BhIissXZMCh4UYL3q95aYa3fn&#10;E7XnWIoUwiFHBVWMPpcyFBVZDCPniRP34xqLMcGmlLrBewq3tZxk2VRaNJwaKvS0raj4Pd+sgqPE&#10;+Fey2bTfD7ddBNoZ769KfQy6r08Qkbr4Fr/cB53mz8bwfC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i5pMAAAADcAAAADwAAAAAAAAAAAAAAAACYAgAAZHJzL2Rvd25y&#10;ZXYueG1sUEsFBgAAAAAEAAQA9QAAAIUDAAAAAA==&#10;" path="m65,22l,,65,22,80,20r15,l109,25r13,7l117,35r-8,2l100,40,92,37r-7,l75,32,70,27,65,22e" filled="f" strokecolor="#e15520" strokeweight="0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174" o:spid="_x0000_s1198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TWOsMA&#10;AADcAAAADwAAAGRycy9kb3ducmV2LnhtbERP22rCQBB9F/oPyxR8Ed1UwWh0lVIpKBRpox8wZMck&#10;mp1Ns1sT/94VCr7N4Vxnue5MJa7UuNKygrdRBII4s7rkXMHx8DmcgXAeWWNlmRTcyMF69dJbYqJt&#10;yz90TX0uQgi7BBUU3teJlC4ryKAb2Zo4cCfbGPQBNrnUDbYh3FRyHEVTabDk0FBgTR8FZZf0zyiY&#10;78+373I72LWTL47TQzzd/BpUqv/avS9AeOr8U/zv3uowPx7D4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TWOsMAAADcAAAADwAAAAAAAAAAAAAAAACYAgAAZHJzL2Rv&#10;d25yZXYueG1sUEsFBgAAAAAEAAQA9QAAAIgDAAAAAA==&#10;" path="m63,20l,,63,20,77,15r15,3l107,23r15,7l115,33r-8,2l97,35r-7,l82,33,75,30,68,25,63,20xe" fillcolor="#f3be00" stroked="f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175" o:spid="_x0000_s1199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X7sQA&#10;AADcAAAADwAAAGRycy9kb3ducmV2LnhtbERPTWvCQBC9F/oflil4qxsrtDG6SgkVBAultqDHMTtm&#10;Q7OzITtq+u+7hUJv83ifs1gNvlUX6mMT2MBknIEiroJtuDbw+bG+z0FFQbbYBiYD3xRhtby9WWBh&#10;w5Xf6bKTWqUQjgUacCJdoXWsHHmM49ARJ+4Ueo+SYF9r2+M1hftWP2TZo/bYcGpw2FHpqPranb2B&#10;wyyfTeX1pRTX7t/KfLvWx+PEmNHd8DwHJTTIv/jPvbFp/tMUfp9JF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eF+7EAAAA3AAAAA8AAAAAAAAAAAAAAAAAmAIAAGRycy9k&#10;b3ducmV2LnhtbFBLBQYAAAAABAAEAPUAAACJAwAAAAA=&#10;" path="m63,20l,,63,20,77,15r15,3l107,23r15,7l115,33r-8,2l97,35r-7,l82,33,75,30,68,25,63,20e" filled="f" strokecolor="#e15520" strokeweight="0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176" o:spid="_x0000_s1200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pJcMA&#10;AADcAAAADwAAAGRycy9kb3ducmV2LnhtbERPTWvCQBC9F/wPyxR6q5tIqSW6SrWE5qaxxfOQHZNo&#10;djbNbpP477uC0Ns83ucs16NpRE+dqy0riKcRCOLC6ppLBd9f6fMbCOeRNTaWScGVHKxXk4clJtoO&#10;nFN/8KUIIewSVFB53yZSuqIig25qW+LAnWxn0AfYlVJ3OIRw08hZFL1KgzWHhgpb2lZUXA6/RkEW&#10;F/nmp8HrZ67P6TGfDx+7416pp8fxfQHC0+j/xXd3psP8+Qvcng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OpJcMAAADcAAAADwAAAAAAAAAAAAAAAACYAgAAZHJzL2Rv&#10;d25yZXYueG1sUEsFBgAAAAAEAAQA9QAAAIgDAAAAAA==&#10;" path="m65,15l,,65,15xe" fillcolor="#f3be00" stroked="f">
                  <v:path arrowok="t" o:connecttype="custom" o:connectlocs="65,15;0,0;65,15" o:connectangles="0,0,0"/>
                </v:shape>
                <v:shape id="Freeform 177" o:spid="_x0000_s1201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ug8EA&#10;AADcAAAADwAAAGRycy9kb3ducmV2LnhtbERPyWrDMBC9F/IPYgK91XICXeJECaFgaHIxddz7YE1s&#10;E2lkLNV2/z4qFHqbx1tnd5itESMNvnOsYJWkIIhrpztuFFSX/OkNhA/IGo1jUvBDHg77xcMOM+0m&#10;/qSxDI2IIewzVNCG0GdS+roliz5xPXHkrm6wGCIcGqkHnGK4NXKdpi/SYsexocWe3luqb+W3VdA1&#10;Zqr8uShOhVyfv/JK15PZKPW4nI9bEIHm8C/+c3/oOP/1GX6fiR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Y7oPBAAAA3AAAAA8AAAAAAAAAAAAAAAAAmAIAAGRycy9kb3du&#10;cmV2LnhtbFBLBQYAAAAABAAEAPUAAACGAwAAAAA=&#10;" path="m65,15l,,65,15xe" filled="f" strokecolor="#e15520" strokeweight="0">
                  <v:path arrowok="t" o:connecttype="custom" o:connectlocs="65,15;0,0;65,15" o:connectangles="0,0,0"/>
                </v:shape>
                <v:shape id="Freeform 178" o:spid="_x0000_s1202" style="position:absolute;left:6484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+ZMMIA&#10;AADcAAAADwAAAGRycy9kb3ducmV2LnhtbERPPWvDMBDdA/0P4grZYjkd0uBGMSZgaLs1ach6sa62&#10;sXUykmI7/fVVodDtHu/zdvlsejGS861lBeskBUFcWd1yreDzVK62IHxA1thbJgV38pDvHxY7zLSd&#10;+IPGY6hFDGGfoYImhCGT0lcNGfSJHYgj92WdwRChq6V2OMVw08unNN1Igy3HhgYHOjRUdcebUVCc&#10;to781H2fh1t5eLuO5fulWCu1fJyLFxCB5vAv/nO/6jj/eQO/z8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5kwwgAAANwAAAAPAAAAAAAAAAAAAAAAAJgCAABkcnMvZG93&#10;bnJldi54bWxQSwUGAAAAAAQABAD1AAAAhwMAAAAA&#10;" path="m47,43l,,47,43xm47,43r15,7l69,63r3,5l72,75r,5l69,88,62,85,57,83,52,78,47,73,44,65,42,58r2,-8l47,43xe" fillcolor="#f3be00" stroked="f">
                  <v:path arrowok="t" o:connecttype="custom" o:connectlocs="47,43;0,0;47,43;47,43;62,50;69,63;72,68;72,75;72,80;69,88;62,85;57,83;52,78;47,73;44,65;42,58;44,50;47,43" o:connectangles="0,0,0,0,0,0,0,0,0,0,0,0,0,0,0,0,0,0"/>
                  <o:lock v:ext="edit" verticies="t"/>
                </v:shape>
                <v:shape id="Freeform 179" o:spid="_x0000_s1203" style="position:absolute;left:6484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SI8QA&#10;AADcAAAADwAAAGRycy9kb3ducmV2LnhtbERPS2sCMRC+F/ofwhS8FM1axC2rUYpYUPHiA8TbsBk3&#10;WzeTZRN19dc3BaG3+fieM562thJXanzpWEG/l4Agzp0uuVCw3313P0H4gKyxckwK7uRhOnl9GWOm&#10;3Y03dN2GQsQQ9hkqMCHUmZQ+N2TR91xNHLmTayyGCJtC6gZvMdxW8iNJhtJiybHBYE0zQ/l5e7EK&#10;lofBjh+rw/t5bn72eTJYP+bHtVKdt/ZrBCJQG/7FT/dCx/lpCn/PxAvk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a0iP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180" o:spid="_x0000_s1204" style="position:absolute;left:652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bn8UA&#10;AADcAAAADwAAAGRycy9kb3ducmV2LnhtbESPT2vCQBDF7wW/wzJCb3VjhVRSVxFBKFKE+ufQ25Ad&#10;s2mzsyG7xvjtnUOhtxnem/d+s1gNvlE9dbEObGA6yUARl8HWXBk4Hbcvc1AxIVtsApOBO0VYLUdP&#10;CyxsuPEX9YdUKQnhWKABl1JbaB1LRx7jJLTEol1C5zHJ2lXadniTcN/o1yzLtceapcFhSxtH5e/h&#10;6g3MLrOd/T77PObHLPT3n09y+2jM83hYv4NKNKR/89/1hxX8N6GV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JufxQAAANwAAAAPAAAAAAAAAAAAAAAAAJgCAABkcnMv&#10;ZG93bnJldi54bWxQSwUGAAAAAAQABAD1AAAAigMAAAAA&#10;" path="m5,l20,7r7,13l30,25r,7l30,37r-3,8l20,42,15,40,10,35,5,30,2,22,,15,2,7,5,e" filled="f" strokecolor="#e15520" strokeweight="0">
                  <v:path arrowok="t" o:connecttype="custom" o:connectlocs="5,0;20,7;27,20;30,25;30,32;30,37;27,45;20,42;15,40;10,35;5,30;2,22;0,15;2,7;5,0" o:connectangles="0,0,0,0,0,0,0,0,0,0,0,0,0,0,0"/>
                </v:shape>
                <v:shape id="Freeform 181" o:spid="_x0000_s1205" style="position:absolute;left:6531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8CcUA&#10;AADcAAAADwAAAGRycy9kb3ducmV2LnhtbESPwW7CMBBE70j9B2sr9QZOeoCSYlBTNVLKDdoPWMXb&#10;JBCv09gFh6/HSJW47Wpm582uNsF04kSDay0rSGcJCOLK6pZrBd9fxfQFhPPIGjvLpGAkB5v1w2SF&#10;mbZn3tFp72sRQ9hlqKDxvs+kdFVDBt3M9sRR+7GDQR/XoZZ6wHMMN518TpK5NNhyJDTY03tD1XH/&#10;ZyI3lOmnTnl52I6/l2Ke5+HjslPq6TG8vYLwFPzd/H9d6lh/sYTbM3EC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bwJxQAAANwAAAAPAAAAAAAAAAAAAAAAAJgCAABkcnMv&#10;ZG93bnJldi54bWxQSwUGAAAAAAQABAD1AAAAigMAAAAA&#10;" path="m30,53l,,30,53xm30,50l42,60r7,10l54,82,52,97,44,95,39,90,35,85,30,80,27,73r,-8l27,58r3,-8xe" fillcolor="#f3be00" stroked="f">
                  <v:path arrowok="t" o:connecttype="custom" o:connectlocs="30,53;0,0;30,53;30,50;42,60;49,70;54,82;52,97;44,95;39,90;35,85;30,80;27,73;27,65;27,58;30,50" o:connectangles="0,0,0,0,0,0,0,0,0,0,0,0,0,0,0,0"/>
                  <o:lock v:ext="edit" verticies="t"/>
                </v:shape>
                <v:shape id="Freeform 182" o:spid="_x0000_s1206" style="position:absolute;left:653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8bDsQA&#10;AADcAAAADwAAAGRycy9kb3ducmV2LnhtbESPQWvCQBCF7wX/wzIFb3VjDyLRVaRUEDyIUcHjsDtN&#10;gtnZmN2a+O+dQ6G3Gd6b975ZrgffqAd1sQ5sYDrJQBHb4GouDZxP2485qJiQHTaBycCTIqxXo7cl&#10;5i70fKRHkUolIRxzNFCl1OZaR1uRxzgJLbFoP6HzmGTtSu067CXcN/ozy2baY83SUGFLXxXZW/Hr&#10;DWwbe71s9sV9lu36Wz/9PtQ2aWPG78NmASrRkP7Nf9c7J/hzwZdnZAK9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PGw7EAAAA3AAAAA8AAAAAAAAAAAAAAAAAmAIAAGRycy9k&#10;b3ducmV2LnhtbFBLBQYAAAAABAAEAPUAAACJAwAAAAA=&#10;" path="m30,53l,,30,53xe" filled="f" strokecolor="#e15520" strokeweight="0">
                  <v:path arrowok="t" o:connecttype="custom" o:connectlocs="30,53;0,0;30,53" o:connectangles="0,0,0"/>
                </v:shape>
                <v:shape id="Freeform 183" o:spid="_x0000_s1207" style="position:absolute;left:6558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yGcQA&#10;AADcAAAADwAAAGRycy9kb3ducmV2LnhtbERPS2sCMRC+F/wPYYTeNLs9iKxGkYKyPfTQ7UO9DZvZ&#10;h91MliTV1V/fFITe5uN7znI9mE6cyfnWsoJ0moAgLq1uuVbw8b6dzEH4gKyxs0wKruRhvRo9LDHT&#10;9sJvdC5CLWII+wwVNCH0mZS+bMign9qeOHKVdQZDhK6W2uElhptOPiXJTBpsOTY02NNzQ+V38WMU&#10;8Is79cXx87bLq5nZfx0q371WSj2Oh80CRKAh/Ivv7lzH+fMU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gchnEAAAA3AAAAA8AAAAAAAAAAAAAAAAAmAIAAGRycy9k&#10;b3ducmV2LnhtbFBLBQYAAAAABAAEAPUAAACJAwAAAAA=&#10;" path="m3,l15,10r7,10l27,32,25,47,17,45,12,40,8,35,3,30,,23,,15,,8,3,e" filled="f" strokecolor="#e15520" strokeweight="0">
                  <v:path arrowok="t" o:connecttype="custom" o:connectlocs="3,0;15,10;22,20;27,32;25,47;17,45;12,40;8,35;3,30;0,23;0,15;0,8;3,0" o:connectangles="0,0,0,0,0,0,0,0,0,0,0,0,0"/>
                </v:shape>
                <v:shape id="Freeform 184" o:spid="_x0000_s1208" style="position:absolute;left:6558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JbAsQA&#10;AADcAAAADwAAAGRycy9kb3ducmV2LnhtbESPzWrDMBCE74W8g9hCb41cU4rjRAmJSWjpKUlLzou1&#10;sUyslbHkn759VSjktsvMzje72ky2EQN1vnas4GWegCAuna65UvD9dXjOQPiArLFxTAp+yMNmPXtY&#10;Ya7dyCcazqESMYR9jgpMCG0upS8NWfRz1xJH7eo6iyGuXSV1h2MMt41Mk+RNWqw5Egy2VBgqb+fe&#10;Ru7wvs2KZt/vjp82M5dk8cpWK/X0OG2XIAJN4W7+v/7QsX6Wwt8zc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iWwLEAAAA3AAAAA8AAAAAAAAAAAAAAAAAmAIAAGRycy9k&#10;b3ducmV2LnhtbFBLBQYAAAAABAAEAPUAAACJAwAAAAA=&#10;" path="m32,50l,,32,50xm32,50r13,9l52,69r3,13l55,94,47,92,42,89,37,84,32,77,30,72,27,64r3,-7l32,50xe" fillcolor="#f3be00" stroked="f">
                  <v:path arrowok="t" o:connecttype="custom" o:connectlocs="32,50;0,0;32,50;32,50;45,59;52,69;55,82;55,94;47,92;42,89;37,84;32,77;30,72;27,64;30,57;32,50" o:connectangles="0,0,0,0,0,0,0,0,0,0,0,0,0,0,0,0"/>
                  <o:lock v:ext="edit" verticies="t"/>
                </v:shape>
                <v:shape id="Freeform 185" o:spid="_x0000_s1209" style="position:absolute;left:6558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qvgMEA&#10;AADcAAAADwAAAGRycy9kb3ducmV2LnhtbERPTYvCMBC9C/sfwizsTVMVxK1G2RWEVby0rp6HZmyK&#10;zaQ0Ueu/N4LgbR7vc+bLztbiSq2vHCsYDhIQxIXTFZcK/vfr/hSED8gaa8ek4E4elouP3hxT7W6c&#10;0TUPpYgh7FNUYEJoUil9YciiH7iGOHIn11oMEbal1C3eYrit5ShJJtJixbHBYEMrQ8U5v1gF5+yw&#10;aX7Hu+3GTdbHMNoZ/B5mSn19dj8zEIG68Ba/3H86zp+O4f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ar4DBAAAA3AAAAA8AAAAAAAAAAAAAAAAAmAIAAGRycy9kb3du&#10;cmV2LnhtbFBLBQYAAAAABAAEAPUAAACGAwAAAAA=&#10;" path="m32,50l,,32,50xe" filled="f" strokecolor="#e15520" strokeweight="0">
                  <v:path arrowok="t" o:connecttype="custom" o:connectlocs="32,50;0,0;32,50" o:connectangles="0,0,0"/>
                </v:shape>
                <v:shape id="Freeform 186" o:spid="_x0000_s1210" style="position:absolute;left:6585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+PFcMA&#10;AADcAAAADwAAAGRycy9kb3ducmV2LnhtbERPS2vCQBC+F/wPywi91Y0ixaauIqIhPfSgFaG3ITtN&#10;QrOzYXfN4993C4K3+fies94OphEdOV9bVjCfJSCIC6trLhVcvo4vKxA+IGtsLJOCkTxsN5OnNaba&#10;9nyi7hxKEUPYp6igCqFNpfRFRQb9zLbEkfuxzmCI0JVSO+xjuGnkIklepcGaY0OFLe0rKn7PN6Mg&#10;+3777OXhmnkdTnunbx/56FulnqfD7h1EoCE8xHd3ruP81RL+n4kX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+PFcMAAADcAAAADwAAAAAAAAAAAAAAAACYAgAAZHJzL2Rv&#10;d25yZXYueG1sUEsFBgAAAAAEAAQA9QAAAIgDAAAAAA==&#10;" path="m5,l18,9r7,10l28,32r,12l20,42,15,39,10,34,5,27,3,22,,14,3,7,5,xe" filled="f" strokecolor="#e15520" strokeweight="0">
                  <v:path arrowok="t" o:connecttype="custom" o:connectlocs="5,0;18,9;25,19;28,32;28,44;20,42;15,39;10,34;5,27;3,22;0,14;3,7;5,0" o:connectangles="0,0,0,0,0,0,0,0,0,0,0,0,0"/>
                </v:shape>
                <v:shape id="Freeform 187" o:spid="_x0000_s1211" style="position:absolute;left:644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7wcEA&#10;AADcAAAADwAAAGRycy9kb3ducmV2LnhtbERPS4vCMBC+C/6HMII3TVfR1WoU8cXiza7eh2a27W4z&#10;KU3U6q/fCIK3+fieM182phRXql1hWcFHPwJBnFpdcKbg9L3rTUA4j6yxtEwK7uRguWi35hhre+Mj&#10;XROfiRDCLkYFufdVLKVLczLo+rYiDtyPrQ36AOtM6hpvIdyUchBFY2mw4NCQY0XrnNK/5GIUyI39&#10;zH636Wi9308Pfnsebh7ESnU7zWoGwlPj3+KX+0uH+ZMRPJ8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qe8HBAAAA3AAAAA8AAAAAAAAAAAAAAAAAmAIAAGRycy9kb3du&#10;cmV2LnhtbFBLBQYAAAAABAAEAPUAAACGAwAAAAA=&#10;" path="m49,43l,,49,43xm49,43r13,7l72,63r,5l74,73r,7l72,88,64,85,57,83,52,78,49,70,44,65r,-7l44,50r5,-7xe" fillcolor="#f3be00" stroked="f">
                  <v:path arrowok="t" o:connecttype="custom" o:connectlocs="49,43;0,0;49,43;49,43;62,50;72,63;72,68;74,73;74,80;72,88;64,85;57,83;52,78;49,70;44,65;44,58;44,50;49,43" o:connectangles="0,0,0,0,0,0,0,0,0,0,0,0,0,0,0,0,0,0"/>
                  <o:lock v:ext="edit" verticies="t"/>
                </v:shape>
                <v:shape id="Freeform 188" o:spid="_x0000_s1212" style="position:absolute;left:6449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gScIA&#10;AADcAAAADwAAAGRycy9kb3ducmV2LnhtbERPS4vCMBC+C/sfwix401QPIl1jEUER1osPtHsbmrEP&#10;m0lpsrb++82C4G0+vucskt7U4kGtKy0rmIwjEMSZ1SXnCs6nzWgOwnlkjbVlUvAkB8nyY7DAWNuO&#10;D/Q4+lyEEHYxKii8b2IpXVaQQTe2DXHgbrY16ANsc6lb7EK4qeU0imbSYMmhocCG1gVl9+OvUVBn&#10;5Xd6SOW2q6prs5+mlyf+XJQafvarLxCeev8Wv9w7HebPZ/D/TLh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2BJwgAAANwAAAAPAAAAAAAAAAAAAAAAAJgCAABkcnMvZG93&#10;bnJldi54bWxQSwUGAAAAAAQABAD1AAAAhwMAAAAA&#10;" path="m49,43l,,49,43xe" filled="f" strokecolor="#e15520" strokeweight="0">
                  <v:path arrowok="t" o:connecttype="custom" o:connectlocs="49,43;0,0;49,43" o:connectangles="0,0,0"/>
                </v:shape>
                <v:shape id="Freeform 189" o:spid="_x0000_s1213" style="position:absolute;left:6493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J/ysIA&#10;AADcAAAADwAAAGRycy9kb3ducmV2LnhtbERPyWrDMBC9F/IPYgK9NXJqcIMTxYRAoZRSaJZDboM1&#10;sZxYI2OpXv6+KhR6m8dbZ1OMthE9db52rGC5SEAQl07XXCk4HV+fViB8QNbYOCYFE3kotrOHDeba&#10;DfxF/SFUIoawz1GBCaHNpfSlIYt+4VriyF1dZzFE2FVSdzjEcNvI5yTJpMWaY4PBlvaGyvvh2ypI&#10;r+m7vpxt5rNj4vrp9kHm0yv1OB93axCBxvAv/nO/6Th/9QK/z8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n/KwgAAANwAAAAPAAAAAAAAAAAAAAAAAJgCAABkcnMvZG93&#10;bnJldi54bWxQSwUGAAAAAAQABAD1AAAAhwMAAAAA&#10;" path="m5,l18,7,28,20r,5l30,30r,7l28,45,20,42,13,40,8,35,5,27,,22,,15,,7,5,e" filled="f" strokecolor="#e15520" strokeweight="0">
                  <v:path arrowok="t" o:connecttype="custom" o:connectlocs="5,0;18,7;28,20;28,25;30,30;30,37;28,45;20,42;13,40;8,35;5,27;0,22;0,15;0,7;5,0" o:connectangles="0,0,0,0,0,0,0,0,0,0,0,0,0,0,0"/>
                </v:shape>
                <v:shape id="Freeform 190" o:spid="_x0000_s1214" style="position:absolute;left:6419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prEMUA&#10;AADcAAAADwAAAGRycy9kb3ducmV2LnhtbESPQWvCQBCF7wX/wzIFL0U3GiiauooWChXpobGX3obs&#10;NAlmZ5fsqvHfdw6Ctxnem/e+WW0G16kL9bH1bGA2zUARV962XBv4OX5MFqBiQrbYeSYDN4qwWY+e&#10;VlhYf+VvupSpVhLCsUADTUqh0DpWDTmMUx+IRfvzvcMka19r2+NVwl2n51n2qh22LA0NBnpvqDqV&#10;Z2fgl2/nfR7sl7Yv4bQsOT/uDrkx4+dh+wYq0ZAe5vv1pxX8hdDK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KmsQxQAAANwAAAAPAAAAAAAAAAAAAAAAAJgCAABkcnMv&#10;ZG93bnJldi54bWxQSwUGAAAAAAQABAD1AAAAigMAAAAA&#10;" path="m47,48l,,47,48xm47,48l60,58r9,10l72,73r,7l72,88r-3,5l62,93,57,88,50,83,47,78,45,70,42,63r3,-8l47,48xe" fillcolor="#f3be00" stroked="f">
                  <v:path arrowok="t" o:connecttype="custom" o:connectlocs="47,48;0,0;47,48;47,48;60,58;69,68;72,73;72,80;72,88;69,93;62,93;57,88;50,83;47,78;45,70;42,63;45,55;47,48" o:connectangles="0,0,0,0,0,0,0,0,0,0,0,0,0,0,0,0,0,0"/>
                  <o:lock v:ext="edit" verticies="t"/>
                </v:shape>
                <v:shape id="Freeform 191" o:spid="_x0000_s1215" style="position:absolute;left:6419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ve8MA&#10;AADcAAAADwAAAGRycy9kb3ducmV2LnhtbERPTWsCMRC9C/6HMIK3mlWkTbdGUUHw0EttkT0Om+lm&#10;7WaybOK67a9vCgVv83ifs9oMrhE9daH2rGE+y0AQl97UXGn4eD88KBAhIhtsPJOGbwqwWY9HK8yN&#10;v/Eb9adYiRTCIUcNNsY2lzKUlhyGmW+JE/fpO4cxwa6SpsNbCneNXGTZo3RYc2qw2NLeUvl1ujoN&#10;ytLPbtmci2NxWZ7V00UV/avSejoZti8gIg3xLv53H02ar57h75l0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Qve8MAAADcAAAADwAAAAAAAAAAAAAAAACYAgAAZHJzL2Rv&#10;d25yZXYueG1sUEsFBgAAAAAEAAQA9QAAAIgDAAAAAA==&#10;" path="m47,48l,,47,48xe" filled="f" strokecolor="#e15520" strokeweight="0">
                  <v:path arrowok="t" o:connecttype="custom" o:connectlocs="47,48;0,0;47,48" o:connectangles="0,0,0"/>
                </v:shape>
                <v:shape id="Freeform 192" o:spid="_x0000_s1216" style="position:absolute;left:646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JxY8UA&#10;AADcAAAADwAAAGRycy9kb3ducmV2LnhtbESPT2vCQBDF7wW/wzJCb3VjhVBTVxFBKFKE+ufQ25Ad&#10;s2mzsyG7xvjtnUOhtxnem/d+s1gNvlE9dbEObGA6yUARl8HWXBk4Hbcvb6BiQrbYBCYDd4qwWo6e&#10;FljYcOMv6g+pUhLCsUADLqW20DqWjjzGSWiJRbuEzmOStau07fAm4b7Rr1mWa481S4PDljaOyt/D&#10;1RuYXWY7+332ecyPWejvP5/k9tGY5/GwfgeVaEj/5r/rDyv4c8GX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nFjxQAAANwAAAAPAAAAAAAAAAAAAAAAAJgCAABkcnMv&#10;ZG93bnJldi54bWxQSwUGAAAAAAQABAD1AAAAigMAAAAA&#10;" path="m5,l18,10r9,10l30,25r,7l30,40r-3,5l20,45,15,40,8,35,5,30,3,22,,15,3,7,5,e" filled="f" strokecolor="#e15520" strokeweight="0">
                  <v:path arrowok="t" o:connecttype="custom" o:connectlocs="5,0;18,10;27,20;30,25;30,32;30,40;27,45;20,45;15,40;8,35;5,30;3,22;0,15;3,7;5,0" o:connectangles="0,0,0,0,0,0,0,0,0,0,0,0,0,0,0"/>
                </v:shape>
                <v:shape id="Freeform 193" o:spid="_x0000_s1217" style="position:absolute;left:6394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+BGcIA&#10;AADcAAAADwAAAGRycy9kb3ducmV2LnhtbERPTYvCMBC9C/sfwgh707SyiFajSGFhlz2IVfQ6NGNb&#10;bCaliW399xtB8DaP9znr7WBq0VHrKssK4mkEgji3uuJCwen4PVmAcB5ZY22ZFDzIwXbzMVpjom3P&#10;B+oyX4gQwi5BBaX3TSKly0sy6Ka2IQ7c1bYGfYBtIXWLfQg3tZxF0VwarDg0lNhQWlJ+y+5GQZrt&#10;frs8q677+PKV9o/jOV38nZX6HA+7FQhPg3+LX+4fHeYvY3g+Ey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4EZwgAAANwAAAAPAAAAAAAAAAAAAAAAAJgCAABkcnMvZG93&#10;bnJldi54bWxQSwUGAAAAAAQABAD1AAAAhwMAAAAA&#10;" path="m42,45l,,42,45xm42,42l57,52r8,10l67,67r3,8l70,80r-3,7l60,85,55,82,47,77,42,72,40,65r,-5l40,50r2,-8xe" fillcolor="#f3be00" stroked="f">
                  <v:path arrowok="t" o:connecttype="custom" o:connectlocs="42,45;0,0;42,45;42,42;57,52;65,62;67,67;70,75;70,80;67,87;60,85;55,82;47,77;42,72;40,65;40,60;40,50;42,42" o:connectangles="0,0,0,0,0,0,0,0,0,0,0,0,0,0,0,0,0,0"/>
                  <o:lock v:ext="edit" verticies="t"/>
                </v:shape>
                <v:shape id="Freeform 194" o:spid="_x0000_s1218" style="position:absolute;left:6394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hbcIA&#10;AADcAAAADwAAAGRycy9kb3ducmV2LnhtbERP24rCMBB9F/Yfwiz4sqypgrJWo3gFQR921Q8YmrEt&#10;NpOSRK1+vREWfJvDuc542phKXMn50rKCbicBQZxZXXKu4HhYf/+A8AFZY2WZFNzJw3Ty0Rpjqu2N&#10;/+i6D7mIIexTVFCEUKdS+qwgg75ja+LInawzGCJ0udQObzHcVLKXJANpsOTYUGBNi4Ky8/5iFJz9&#10;16P8XW7m/eHqQI9F5Xb1aatU+7OZjUAEasJb/O/e6Dh/2IPXM/EC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6FtwgAAANwAAAAPAAAAAAAAAAAAAAAAAJgCAABkcnMvZG93&#10;bnJldi54bWxQSwUGAAAAAAQABAD1AAAAhwMAAAAA&#10;" path="m42,45l,,42,45xe" filled="f" strokecolor="#e15520" strokeweight="0">
                  <v:path arrowok="t" o:connecttype="custom" o:connectlocs="42,45;0,0;42,45" o:connectangles="0,0,0"/>
                </v:shape>
                <v:shape id="Freeform 195" o:spid="_x0000_s1219" style="position:absolute;left:6434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vFMIA&#10;AADcAAAADwAAAGRycy9kb3ducmV2LnhtbERPTWvCQBC9F/oflin0Vjc1EGp0FSkIpYig0YO3ITtm&#10;o9nZkN3G+O9dQehtHu9zZovBNqKnzteOFXyOEhDEpdM1Vwr2xerjC4QPyBobx6TgRh4W89eXGeba&#10;XXlL/S5UIoawz1GBCaHNpfSlIYt+5FriyJ1cZzFE2FVSd3iN4baR4yTJpMWaY4PBlr4NlZfdn1WQ&#10;ntJffTzYzGdF4vrbeU1m45V6fxuWUxCBhvAvfrp/dJw/SeHxTL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O8UwgAAANwAAAAPAAAAAAAAAAAAAAAAAJgCAABkcnMvZG93&#10;bnJldi54bWxQSwUGAAAAAAQABAD1AAAAhwMAAAAA&#10;" path="m2,l17,10r8,10l27,25r3,8l30,38r-3,7l20,43,15,40,7,35,2,30,,23,,18,,8,2,e" filled="f" strokecolor="#e15520" strokeweight="0">
                  <v:path arrowok="t" o:connecttype="custom" o:connectlocs="2,0;17,10;25,20;27,25;30,33;30,38;27,45;20,43;15,40;7,35;2,30;0,23;0,18;0,8;2,0" o:connectangles="0,0,0,0,0,0,0,0,0,0,0,0,0,0,0"/>
                </v:shape>
                <v:shape id="Freeform 196" o:spid="_x0000_s1220" style="position:absolute;left:6352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WqcMA&#10;AADcAAAADwAAAGRycy9kb3ducmV2LnhtbERPS4vCMBC+C/6HMIIX0dRlEa1GWQRxUTz4Ar2NzdgW&#10;m0lpotZ/v1kQvM3H95zJrDaFeFDlcssK+r0IBHFidc6pgsN+0R2CcB5ZY2GZFLzIwWzabEww1vbJ&#10;W3rsfCpCCLsYFWTel7GULsnIoOvZkjhwV1sZ9AFWqdQVPkO4KeRXFA2kwZxDQ4YlzTNKbru7UTC6&#10;Lk+XU8dv+/v5cnG+0GpzXK+UarfqnzEIT7X/iN/uXx3mj77h/5lwgZ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3WqcMAAADcAAAADwAAAAAAAAAAAAAAAACYAgAAZHJzL2Rv&#10;d25yZXYueG1sUEsFBgAAAAAEAAQA9QAAAIgDAAAAAA==&#10;" path="m52,40l,,52,40xm52,40r12,8l74,60r3,5l77,70r,8l77,85,69,83,62,80,57,75,52,70,50,63,47,55r,-7l52,40xe" fillcolor="#f3be00" stroked="f">
                  <v:path arrowok="t" o:connecttype="custom" o:connectlocs="52,40;0,0;52,40;52,40;64,48;74,60;77,65;77,70;77,78;77,85;69,83;62,80;57,75;52,70;50,63;47,55;47,48;52,40" o:connectangles="0,0,0,0,0,0,0,0,0,0,0,0,0,0,0,0,0,0"/>
                  <o:lock v:ext="edit" verticies="t"/>
                </v:shape>
                <v:shape id="Freeform 197" o:spid="_x0000_s1221" style="position:absolute;left:6352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+ZsIA&#10;AADcAAAADwAAAGRycy9kb3ducmV2LnhtbERPS2vCQBC+F/oflil4q5sqvlJXKRXBmzVG8DjNTpOQ&#10;7GzIrjH+e7cgeJuP7znLdW9q0VHrSssKPoYRCOLM6pJzBelx+z4H4TyyxtoyKbiRg/Xq9WWJsbZX&#10;PlCX+FyEEHYxKii8b2IpXVaQQTe0DXHg/mxr0AfY5lK3eA3hppajKJpKgyWHhgIb+i4oq5KLUXCa&#10;dWfzM7vsKzORv6MkPVbpeKPU4K3/+gThqfdP8cO902H+YgL/z4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f5mwgAAANwAAAAPAAAAAAAAAAAAAAAAAJgCAABkcnMvZG93&#10;bnJldi54bWxQSwUGAAAAAAQABAD1AAAAhwMAAAAA&#10;" path="m52,40l,,52,40xe" filled="f" strokecolor="#e15520" strokeweight="0">
                  <v:path arrowok="t" o:connecttype="custom" o:connectlocs="52,40;0,0;52,40" o:connectangles="0,0,0"/>
                </v:shape>
                <v:shape id="Freeform 198" o:spid="_x0000_s1222" style="position:absolute;left:6399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dMjMEA&#10;AADcAAAADwAAAGRycy9kb3ducmV2LnhtbERPTYvCMBC9L/gfwgje1lSFsluNIoIgIgvqevA2NGNT&#10;bSalibX+e7Mg7G0e73Nmi85WoqXGl44VjIYJCOLc6ZILBb/H9ecXCB+QNVaOScGTPCzmvY8ZZto9&#10;eE/tIRQihrDPUIEJoc6k9Lkhi37oauLIXVxjMUTYFFI3+IjhtpLjJEmlxZJjg8GaVoby2+FuFUwu&#10;k60+n2zq02Pi2ud1R+bHKzXod8spiEBd+Be/3Rsd53+n8PdMvE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HTIzBAAAA3AAAAA8AAAAAAAAAAAAAAAAAmAIAAGRycy9kb3du&#10;cmV2LnhtbFBLBQYAAAAABAAEAPUAAACGAwAAAAA=&#10;" path="m5,l17,8,27,20r3,5l30,30r,8l30,45,22,43,15,40,10,35,5,30,3,23,,15,,8,5,e" filled="f" strokecolor="#e15520" strokeweight="0">
                  <v:path arrowok="t" o:connecttype="custom" o:connectlocs="5,0;17,8;27,20;30,25;30,30;30,38;30,45;22,43;15,40;10,35;5,30;3,23;0,15;0,8;5,0" o:connectangles="0,0,0,0,0,0,0,0,0,0,0,0,0,0,0"/>
                </v:shape>
                <v:shape id="Freeform 199" o:spid="_x0000_s1223" style="position:absolute;left:6305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kNfsIA&#10;AADcAAAADwAAAGRycy9kb3ducmV2LnhtbERP24rCMBB9F/Yfwizsm03dBV2rUURWFNEHLx8w24xt&#10;sZmUJGr9eyMIvs3hXGc8bU0truR8ZVlBL0lBEOdWV1woOB4W3V8QPiBrrC2Tgjt5mE4+OmPMtL3x&#10;jq77UIgYwj5DBWUITSalz0sy6BPbEEfuZJ3BEKErpHZ4i+Gmlt9p2pcGK44NJTY0Lyk/7y9GwY/5&#10;D7tDc1pt8r5bD5d/W30+bpX6+mxnIxCB2vAWv9wrHecPB/B8Jl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Q1+wgAAANwAAAAPAAAAAAAAAAAAAAAAAJgCAABkcnMvZG93&#10;bnJldi54bWxQSwUGAAAAAAQABAD1AAAAhwMAAAAA&#10;" path="m62,37l,,62,37xm62,37r15,8l89,52r3,8l94,65r,5l94,77r-7,l79,72,72,70,67,62,62,57,59,50r,-5l62,37xe" fillcolor="#f3be00" stroked="f">
                  <v:path arrowok="t" o:connecttype="custom" o:connectlocs="62,37;0,0;62,37;62,37;77,45;89,52;92,60;94,65;94,70;94,77;87,77;79,72;72,70;67,62;62,57;59,50;59,45;62,37" o:connectangles="0,0,0,0,0,0,0,0,0,0,0,0,0,0,0,0,0,0"/>
                  <o:lock v:ext="edit" verticies="t"/>
                </v:shape>
                <v:shape id="Freeform 200" o:spid="_x0000_s1224" style="position:absolute;left:630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CKccA&#10;AADcAAAADwAAAGRycy9kb3ducmV2LnhtbESPQU/CQBCF7yb+h82YeIMtEqBUFmJMNBADStX70B3a&#10;xu5s012h/nvmQOJtJu/Ne98sVr1r1Im6UHs2MBomoIgLb2suDXx9vgxSUCEiW2w8k4E/CrBa3t4s&#10;MLP+zHs65bFUEsIhQwNVjG2mdSgqchiGviUW7eg7h1HWrtS2w7OEu0Y/JMlUO6xZGips6bmi4if/&#10;dQbePnaTZJa+58ft5JB+T1/HcbMeG3N/1z89gorUx3/z9XptBX8utPKMT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TQinHAAAA3AAAAA8AAAAAAAAAAAAAAAAAmAIAAGRy&#10;cy9kb3ducmV2LnhtbFBLBQYAAAAABAAEAPUAAACMAwAAAAA=&#10;" path="m62,37l,,62,37xe" filled="f" strokecolor="#e15520" strokeweight="0">
                  <v:path arrowok="t" o:connecttype="custom" o:connectlocs="62,37;0,0;62,37" o:connectangles="0,0,0"/>
                </v:shape>
                <v:shape id="Freeform 201" o:spid="_x0000_s1225" style="position:absolute;left:6364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6cssEA&#10;AADcAAAADwAAAGRycy9kb3ducmV2LnhtbERPy6rCMBDdC/5DGMGdproQrUZRUREELz4Ql2MztsVm&#10;Upqo9e9vLlxwN4fznMmsNoV4UeVyywp63QgEcWJ1zqmC82ndGYJwHlljYZkUfMjBbNpsTDDW9s0H&#10;eh19KkIIuxgVZN6XsZQuycig69qSOHB3Wxn0AVap1BW+Q7gpZD+KBtJgzqEhw5KWGSWP49MouP5E&#10;+43p3XaXyw7z1X6L10WKSrVb9XwMwlPtv+J/91aH+aMR/D0TLpDT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unLLBAAAA3AAAAA8AAAAAAAAAAAAAAAAAmAIAAGRycy9kb3du&#10;cmV2LnhtbFBLBQYAAAAABAAEAPUAAACGAwAAAAA=&#10;" path="m3,l18,8r12,7l33,23r2,5l35,33r,7l28,40,20,35,13,33,8,25,3,20,,13,,8,3,e" filled="f" strokecolor="#e15520" strokeweight="0">
                  <v:path arrowok="t" o:connecttype="custom" o:connectlocs="3,0;18,8;30,15;33,23;35,28;35,33;35,40;28,40;20,35;13,33;8,25;3,20;0,13;0,8;3,0" o:connectangles="0,0,0,0,0,0,0,0,0,0,0,0,0,0,0"/>
                </v:shape>
                <v:shape id="Freeform 202" o:spid="_x0000_s1226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7t8UA&#10;AADcAAAADwAAAGRycy9kb3ducmV2LnhtbESPzWrDMBCE74G+g9hCb4ncQENwo4QSKJRADY1DS2+L&#10;tbFMrJWx5L8+fRUI5DjMzDfMZjfaWvTU+sqxgudFAoK4cLriUsEpf5+vQfiArLF2TAom8rDbPsw2&#10;mGo38Bf1x1CKCGGfogITQpNK6QtDFv3CNcTRO7vWYoiyLaVucYhwW8tlkqykxYrjgsGG9oaKy7Gz&#10;CrLfPf148zmdmvVLlwz5X/Z9yJV6ehzfXkEEGsM9fGt/aAWRCNcz8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zu3xQAAANwAAAAPAAAAAAAAAAAAAAAAAJgCAABkcnMv&#10;ZG93bnJldi54bWxQSwUGAAAAAAQABAD1AAAAigMAAAAA&#10;" path="m,5l14,,29,,44,2,57,7,44,15r-15,l22,15,14,12,7,10,,5xe" fillcolor="#f3be00" stroked="f">
                  <v:path arrowok="t" o:connecttype="custom" o:connectlocs="0,5;14,0;29,0;44,2;57,7;44,15;29,15;22,15;14,12;7,10;0,5" o:connectangles="0,0,0,0,0,0,0,0,0,0,0"/>
                </v:shape>
                <v:shape id="Freeform 203" o:spid="_x0000_s1227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SbMQA&#10;AADcAAAADwAAAGRycy9kb3ducmV2LnhtbESPXWvCMBSG7wf+h3CE3c20MsaoRhE/QNjFtq7s+tgc&#10;m2JzUpKo9d8vA8HLl/fj4Z0vB9uJC/nQOlaQTzIQxLXTLTcKqp/dyzuIEJE1do5JwY0CLBejpzkW&#10;2l35my5lbEQa4VCgAhNjX0gZakMWw8T1xMk7Om8xJukbqT1e07jt5DTL3qTFlhPBYE9rQ/WpPNvE&#10;LV/Xu+3nYL5MfjtI/7v92FSVUs/jYTUDEWmIj/C9vdcKplkO/2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Y0mzEAAAA3AAAAA8AAAAAAAAAAAAAAAAAmAIAAGRycy9k&#10;b3ducmV2LnhtbFBLBQYAAAAABAAEAPUAAACJAwAAAAA=&#10;" path="m,5l14,,29,,44,2,57,7,44,15r-15,l22,15,14,12,7,10,,5e" filled="f" strokecolor="#e15520" strokeweight="0">
                  <v:path arrowok="t" o:connecttype="custom" o:connectlocs="0,5;14,0;29,0;44,2;57,7;44,15;29,15;22,15;14,12;7,10;0,5" o:connectangles="0,0,0,0,0,0,0,0,0,0,0"/>
                </v:shape>
                <v:shape id="Freeform 204" o:spid="_x0000_s1228" style="position:absolute;left:6434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jvMQA&#10;AADcAAAADwAAAGRycy9kb3ducmV2LnhtbESPQWsCMRSE74L/ITzBi2jiHoquZpdSKnorVQ8eH5vX&#10;zbabl2UTddtf3xQKHoeZ+YbZloNrxY360HjWsFwoEMSVNw3XGs6n3XwFIkRkg61n0vBNAcpiPNpi&#10;bvyd3+l2jLVIEA45arAxdrmUobLkMCx8R5y8D987jEn2tTQ93hPctTJT6kk6bDgtWOzoxVL1dbw6&#10;DYeZutiG95bW591bJ19//Gn9qfV0MjxvQEQa4iP83z4YDZnK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GI7zEAAAA3AAAAA8AAAAAAAAAAAAAAAAAmAIAAGRycy9k&#10;b3ducmV2LnhtbFBLBQYAAAAABAAEAPUAAACJAwAAAAA=&#10;" path="m64,20l79,15r15,l109,17r13,8l109,30r-15,l87,30,77,27,72,22,64,20xm64,20l,,64,20xe" fillcolor="#f3be00" stroked="f">
                  <v:path arrowok="t" o:connecttype="custom" o:connectlocs="64,20;79,15;94,15;109,17;122,25;109,30;94,30;87,30;77,27;72,22;64,20;64,20;0,0;64,20" o:connectangles="0,0,0,0,0,0,0,0,0,0,0,0,0,0"/>
                  <o:lock v:ext="edit" verticies="t"/>
                </v:shape>
              </v:group>
              <v:group id="Group 205" o:spid="_x0000_s1229" style="position:absolute;left:3752;top:825;width:4045;height:6306" coordorigin="6252,544" coordsize="637,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<v:shape id="Freeform 206" o:spid="_x0000_s1230" style="position:absolute;left:6498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LLUMQA&#10;AADcAAAADwAAAGRycy9kb3ducmV2LnhtbESPQWvCQBSE7wX/w/KEXopulFYluooIhZ4Eo+j1JftM&#10;gtm3YXdj0n/fLRR6HGbmG2azG0wjnuR8bVnBbJqAIC6srrlUcDl/TlYgfEDW2FgmBd/kYbcdvWww&#10;1bbnEz2zUIoIYZ+igiqENpXSFxUZ9FPbEkfvbp3BEKUrpXbYR7hp5DxJFtJgzXGhwpYOFRWPrDMK&#10;stPj2tX94dY4d8zx2C37t49cqdfxsF+DCDSE//Bf+0srmCfv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y1DEAAAA3AAAAA8AAAAAAAAAAAAAAAAAmAIAAGRycy9k&#10;b3ducmV2LnhtbFBLBQYAAAAABAAEAPUAAACJAwAAAAA=&#10;" path="m,5l15,,30,,45,2r13,8l45,15r-15,l23,15,13,12,8,7,,5e" filled="f" strokecolor="#e15520" strokeweight="0">
                  <v:path arrowok="t" o:connecttype="custom" o:connectlocs="0,5;15,0;30,0;45,2;58,10;45,15;30,15;23,15;13,12;8,7;0,5" o:connectangles="0,0,0,0,0,0,0,0,0,0,0"/>
                </v:shape>
                <v:shape id="Freeform 207" o:spid="_x0000_s1231" style="position:absolute;left:643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R9gMMA&#10;AADcAAAADwAAAGRycy9kb3ducmV2LnhtbESPQWvCQBSE70L/w/IKvenGSKVGV5GAbdGTqd4f2WcS&#10;zb4N2dWk/94VBI/DzHzDLFa9qcWNWldZVjAeRSCIc6srLhQc/jbDLxDOI2usLZOCf3KwWr4NFpho&#10;2/GebpkvRICwS1BB6X2TSOnykgy6kW2Ig3eyrUEfZFtI3WIX4KaWcRRNpcGKw0KJDaUl5ZfsahSc&#10;SdebeOcm39vqJ5vsjrO0S7VSH+/9eg7CU+9f4Wf7VyuIo094nA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R9gMMAAADcAAAADwAAAAAAAAAAAAAAAACYAgAAZHJzL2Rv&#10;d25yZXYueG1sUEsFBgAAAAAEAAQA9QAAAIgDAAAAAA==&#10;" path="m64,20l,,64,20e" filled="f" strokecolor="#e15520" strokeweight="0">
                  <v:path arrowok="t" o:connecttype="custom" o:connectlocs="64,20;0,0;64,20" o:connectangles="0,0,0"/>
                </v:shape>
                <v:shape id="Freeform 208" o:spid="_x0000_s1232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0g8IA&#10;AADcAAAADwAAAGRycy9kb3ducmV2LnhtbESPT4vCMBTE7wt+h/AEb2uih+JWo4goevUP6vHRPNti&#10;81KSqPXbm4WFPQ4z8xtmtuhsI57kQ+1Yw2ioQBAXztRcajgdN98TECEiG2wck4Y3BVjMe18zzI17&#10;8Z6eh1iKBOGQo4YqxjaXMhQVWQxD1xIn7+a8xZikL6Xx+Epw28ixUpm0WHNaqLClVUXF/fCwGs6Z&#10;fzcm/ExOt61aP3bLy/Fas9aDfrecgojUxf/wX3tnNIxVBr9n0hG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nSDwgAAANwAAAAPAAAAAAAAAAAAAAAAAJgCAABkcnMvZG93&#10;bnJldi54bWxQSwUGAAAAAAQABAD1AAAAhwMAAAAA&#10;" path="m,8l15,,30,,42,,54,8,42,13,27,15r-7,l12,15,5,10,,8xe" fillcolor="#f3be00" stroked="f">
                  <v:path arrowok="t" o:connecttype="custom" o:connectlocs="0,8;15,0;30,0;42,0;54,8;42,13;27,15;20,15;12,15;5,10;0,8" o:connectangles="0,0,0,0,0,0,0,0,0,0,0"/>
                </v:shape>
                <v:shape id="Freeform 209" o:spid="_x0000_s1233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aZ8UA&#10;AADcAAAADwAAAGRycy9kb3ducmV2LnhtbESPQWvCQBSE74X+h+UVvNXd2lJLdBMk1lJ6Mxbx+Mg+&#10;k9Ds25BdTfz3XUHwOMzMN8wyG20rztT7xrGGl6kCQVw603Cl4Xe3ef4A4QOywdYxabiQhyx9fFhi&#10;YtzAWzoXoRIRwj5BDXUIXSKlL2uy6KeuI47e0fUWQ5R9JU2PQ4TbVs6UepcWG44LNXaU11T+FSer&#10;IXfrw1v+OR++htd9cVG++Vm3udaTp3G1ABFoDPfwrf1tNMzUHK5n4hG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FpnxQAAANwAAAAPAAAAAAAAAAAAAAAAAJgCAABkcnMv&#10;ZG93bnJldi54bWxQSwUGAAAAAAQABAD1AAAAigMAAAAA&#10;" path="m,8l15,,30,,42,,54,8,42,13,27,15r-7,l12,15,5,10,,8e" filled="f" strokecolor="#e15520" strokeweight="0">
                  <v:path arrowok="t" o:connecttype="custom" o:connectlocs="0,8;15,0;30,0;42,0;54,8;42,13;27,15;20,15;12,15;5,10;0,8" o:connectangles="0,0,0,0,0,0,0,0,0,0,0"/>
                </v:shape>
                <v:shape id="Freeform 210" o:spid="_x0000_s1234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IHcEA&#10;AADcAAAADwAAAGRycy9kb3ducmV2LnhtbERPTYvCMBC9C/sfwgjeNNXDKl3TUgRRFvbQKsjehmZs&#10;i82k20St++vNQfD4eN/rdDCtuFHvGssK5rMIBHFpdcOVguNhO12BcB5ZY2uZFDzIQZp8jNYYa3vn&#10;nG6Fr0QIYRejgtr7LpbSlTUZdDPbEQfubHuDPsC+krrHewg3rVxE0ac02HBoqLGjTU3lpbgaBX+c&#10;5aes+t9968H8umy5wfynUGoyHrIvEJ4G/xa/3HutYBGFteFMOAI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oCB3BAAAA3AAAAA8AAAAAAAAAAAAAAAAAmAIAAGRycy9kb3du&#10;cmV2LnhtbFBLBQYAAAAABAAEAPUAAACGAwAAAAA=&#10;" path="m65,13l,,65,13xe" fillcolor="#f3be00" stroked="f">
                  <v:path arrowok="t" o:connecttype="custom" o:connectlocs="65,13;0,0;65,13" o:connectangles="0,0,0"/>
                </v:shape>
                <v:shape id="Freeform 211" o:spid="_x0000_s1235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otsQA&#10;AADcAAAADwAAAGRycy9kb3ducmV2LnhtbESPQWvCQBSE74X+h+UVeqsbA7Vr6ioiCBZ6MYrnR/Y1&#10;G82+Ddk1pv++Kwg9DjPzDbNYja4VA/Wh8axhOslAEFfeNFxrOB62bwpEiMgGW8+k4ZcCrJbPTwss&#10;jL/xnoYy1iJBOBSowcbYFVKGypLDMPEdcfJ+fO8wJtnX0vR4S3DXyjzLZtJhw2nBYkcbS9WlvDoN&#10;21Odn6/qe75TQ2nVh3o/nQ9fWr++jOtPEJHG+B9+tHdGQ57N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q6LbEAAAA3AAAAA8AAAAAAAAAAAAAAAAAmAIAAGRycy9k&#10;b3ducmV2LnhtbFBLBQYAAAAABAAEAPUAAACJAwAAAAA=&#10;" path="m65,13l,,65,13xe" filled="f" strokecolor="#e15520" strokeweight="0">
                  <v:path arrowok="t" o:connecttype="custom" o:connectlocs="65,13;0,0;65,13" o:connectangles="0,0,0"/>
                </v:shape>
                <v:shape id="Freeform 212" o:spid="_x0000_s1236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LacMA&#10;AADcAAAADwAAAGRycy9kb3ducmV2LnhtbERPPW/CMBDdkfgP1iF1A4cMLUoxUUGtGrUTgaFsR3xJ&#10;rMbnKHZJ+Pf1UKnj0/ve5pPtxI0GbxwrWK8SEMSV04YbBefT23IDwgdkjZ1jUnAnD/luPttipt3I&#10;R7qVoRExhH2GCtoQ+kxKX7Vk0a9cTxy52g0WQ4RDI/WAYwy3nUyT5FFaNBwbWuzp0FL1Xf5YBU+p&#10;ORcf7929vpbms7i8jvy1H5V6WEwvzyACTeFf/OcutIJ0HefHM/E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cLacMAAADcAAAADwAAAAAAAAAAAAAAAACYAgAAZHJzL2Rv&#10;d25yZXYueG1sUEsFBgAAAAAEAAQA9QAAAIgDAAAAAA==&#10;" path="m,7l15,,30,,45,,58,5,45,12,30,15r-7,l13,15,8,12,,7xe" fillcolor="#f3be00" stroked="f">
                  <v:path arrowok="t" o:connecttype="custom" o:connectlocs="0,7;15,0;30,0;45,0;58,5;45,12;30,15;23,15;13,15;8,12;0,7" o:connectangles="0,0,0,0,0,0,0,0,0,0,0"/>
                </v:shape>
                <v:shape id="Freeform 213" o:spid="_x0000_s1237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+FcQA&#10;AADcAAAADwAAAGRycy9kb3ducmV2LnhtbESPQWvCQBSE70L/w/IKXqRuImhLdBURBE+CsbTXZ/aZ&#10;BLNvw+7GpP++Kwgeh5n5hlltBtOIOzlfW1aQThMQxIXVNZcKvs/7jy8QPiBrbCyTgj/ysFm/jVaY&#10;advzie55KEWEsM9QQRVCm0npi4oM+qltiaN3tc5giNKVUjvsI9w0cpYkC2mw5rhQYUu7iopb3hkF&#10;+en209X97rdx7njBY/fZT+YXpcbvw3YJItAQXuFn+6AVzNIUH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s/hXEAAAA3AAAAA8AAAAAAAAAAAAAAAAAmAIAAGRycy9k&#10;b3ducmV2LnhtbFBLBQYAAAAABAAEAPUAAACJAwAAAAA=&#10;" path="m,7l15,,30,,45,,58,5,45,12,30,15r-7,l13,15,8,12,,7e" filled="f" strokecolor="#e15520" strokeweight="0">
                  <v:path arrowok="t" o:connecttype="custom" o:connectlocs="0,7;15,0;30,0;45,0;58,5;45,12;30,15;23,15;13,15;8,12;0,7" o:connectangles="0,0,0,0,0,0,0,0,0,0,0"/>
                </v:shape>
                <v:shape id="Freeform 214" o:spid="_x0000_s1238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nmcQA&#10;AADcAAAADwAAAGRycy9kb3ducmV2LnhtbESPQYvCMBSE78L+h/AW9qapPSxSjSLCLrrrQdse9PZo&#10;nm2xeSlN1PrvjSB4HGbmG2a26E0jrtS52rKC8SgCQVxYXXOpIM9+hhMQziNrbCyTgjs5WMw/BjNM&#10;tL3xnq6pL0WAsEtQQeV9m0jpiooMupFtiYN3sp1BH2RXSt3hLcBNI+Mo+pYGaw4LFba0qqg4pxej&#10;YEeHPzxnm8Okv8TbY9rkq//fXKmvz345BeGp9+/wq73WCuJxD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wZ5nEAAAA3AAAAA8AAAAAAAAAAAAAAAAAmAIAAGRycy9k&#10;b3ducmV2LnhtbFBLBQYAAAAABAAEAPUAAACJAwAAAAA=&#10;" path="m62,7l,,62,7xe" fillcolor="#f3be00" stroked="f">
                  <v:path arrowok="t" o:connecttype="custom" o:connectlocs="62,7;0,0;62,7" o:connectangles="0,0,0"/>
                </v:shape>
                <v:shape id="Freeform 215" o:spid="_x0000_s1239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NBCMYA&#10;AADcAAAADwAAAGRycy9kb3ducmV2LnhtbESPzWsCMRTE74L/Q3gFbzWrUpGtcdGlCz0J9ePg7bF5&#10;3Y9uXpYk1a1/fVMoeBxm5jfMOhtMJ67kfGNZwWyagCAurW64UnA6Fs8rED4ga+wsk4If8pBtxqM1&#10;ptre+IOuh1CJCGGfooI6hD6V0pc1GfRT2xNH79M6gyFKV0nt8BbhppPzJFlKgw3HhRp7ymsqvw7f&#10;RsFyL/Ncn5titx3c5e2luLdGtkpNnobtK4hAQ3iE/9vvWsF8toC/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NBCMYAAADcAAAADwAAAAAAAAAAAAAAAACYAgAAZHJz&#10;L2Rvd25yZXYueG1sUEsFBgAAAAAEAAQA9QAAAIsDAAAAAA==&#10;" path="m62,7l,,62,7xe" filled="f" strokecolor="#e15520" strokeweight="0">
                  <v:path arrowok="t" o:connecttype="custom" o:connectlocs="62,7;0,0;62,7" o:connectangles="0,0,0"/>
                </v:shape>
                <v:shape id="Freeform 216" o:spid="_x0000_s1240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nYsIA&#10;AADcAAAADwAAAGRycy9kb3ducmV2LnhtbESPS6vCMBSE94L/IRzBjWiqXh9Uo0hBcOtj4fLQHNti&#10;c1KbWOv99TeCcJfDzHzDrLetKUVDtSssKxiPIhDEqdUFZwou5/1wCcJ5ZI2lZVLwJgfbTbezxljb&#10;Fx+pOflMBAi7GBXk3lexlC7NyaAb2Yo4eDdbG/RB1pnUNb4C3JRyEkVzabDgsJBjRUlO6f30NAqu&#10;SXIpogfhcaAbms5nMvtdNEr1e+1uBcJT6//D3/ZBK5iMf+BzJh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FidiwgAAANwAAAAPAAAAAAAAAAAAAAAAAJgCAABkcnMvZG93&#10;bnJldi54bWxQSwUGAAAAAAQABAD1AAAAhwMAAAAA&#10;" path="m,13l15,5,29,,44,3,57,8,47,15,29,18r-7,l15,18,7,15,,13xe" fillcolor="#f3be00" stroked="f">
                  <v:path arrowok="t" o:connecttype="custom" o:connectlocs="0,13;15,5;29,0;44,3;57,8;47,15;29,18;22,18;15,18;7,15;0,13" o:connectangles="0,0,0,0,0,0,0,0,0,0,0"/>
                </v:shape>
                <v:shape id="Freeform 217" o:spid="_x0000_s1241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nWsMA&#10;AADcAAAADwAAAGRycy9kb3ducmV2LnhtbESPQYvCMBSE74L/ITzBi2hqQSnVKCIoCh521Yu3R/Ns&#10;i81LbaLWf2+EhT0OM/MNM1+2phJPalxpWcF4FIEgzqwuOVdwPm2GCQjnkTVWlknBmxwsF93OHFNt&#10;X/xLz6PPRYCwS1FB4X2dSumyggy6ka2Jg3e1jUEfZJNL3eArwE0l4yiaSoMlh4UCa1oXlN2OD6MA&#10;B/GlSu44OZDcyu3+HiU/g7NS/V67moHw1Pr/8F97pxXE4w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fnWsMAAADcAAAADwAAAAAAAAAAAAAAAACYAgAAZHJzL2Rv&#10;d25yZXYueG1sUEsFBgAAAAAEAAQA9QAAAIgDAAAAAA==&#10;" path="m,13l15,5,29,,44,3,57,8,47,15,29,18r-7,l15,18,7,15,,13e" filled="f" strokecolor="#e15520" strokeweight="0">
                  <v:path arrowok="t" o:connecttype="custom" o:connectlocs="0,13;15,5;29,0;44,3;57,8;47,15;29,18;22,18;15,18;7,15;0,13" o:connectangles="0,0,0,0,0,0,0,0,0,0,0"/>
                </v:shape>
                <v:shape id="Freeform 218" o:spid="_x0000_s1242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ABLcUA&#10;AADcAAAADwAAAGRycy9kb3ducmV2LnhtbESP0WrCQBRE34X+w3ILvumuoQZNXUUKreKDGNsPuGRv&#10;k2D2bprdavx7VxB8HGbmDLNY9bYRZ+p87VjDZKxAEBfO1Fxq+Pn+HM1A+IBssHFMGq7kYbV8GSww&#10;M+7COZ2PoRQRwj5DDVUIbSalLyqy6MeuJY7er+sshii7UpoOLxFuG5kolUqLNceFClv6qKg4Hf+t&#10;hnk/x+a6Oe2+kvWbVIc8Vfvpn9bD1379DiJQH57hR3trNCST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AEtxQAAANwAAAAPAAAAAAAAAAAAAAAAAJgCAABkcnMv&#10;ZG93bnJldi54bWxQSwUGAAAAAAQABAD1AAAAigMAAAAA&#10;" path="m69,8l,,69,8xe" fillcolor="#f3be00" stroked="f">
                  <v:path arrowok="t" o:connecttype="custom" o:connectlocs="69,8;0,0;69,8" o:connectangles="0,0,0"/>
                </v:shape>
                <v:shape id="Freeform 219" o:spid="_x0000_s1243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+ssUA&#10;AADcAAAADwAAAGRycy9kb3ducmV2LnhtbESPwWrDMBBE74X8g9hCLiWRHWgd3CimFAI59OI0JtfF&#10;2lqm1sqxFNv5+6pQ6HGYmTfMrphtJ0YafOtYQbpOQBDXTrfcKDh/HlZbED4ga+wck4I7eSj2i4cd&#10;5tpNXNJ4Co2IEPY5KjAh9LmUvjZk0a9dTxy9LzdYDFEOjdQDThFuO7lJkhdpseW4YLCnd0P19+lm&#10;FczH58x1T8SXqqzsdZxM+7EtlVo+zm+vIALN4T/81z5qBZs0g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36yxQAAANwAAAAPAAAAAAAAAAAAAAAAAJgCAABkcnMv&#10;ZG93bnJldi54bWxQSwUGAAAAAAQABAD1AAAAigMAAAAA&#10;" path="m69,8l,,69,8xe" filled="f" strokecolor="#e15520" strokeweight="0">
                  <v:path arrowok="t" o:connecttype="custom" o:connectlocs="69,8;0,0;69,8" o:connectangles="0,0,0"/>
                </v:shape>
                <v:shape id="Freeform 220" o:spid="_x0000_s1244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HxL8A&#10;AADcAAAADwAAAGRycy9kb3ducmV2LnhtbERPTYvCMBC9L/gfwgje1lQPsluNoqIi9LRRPI/N2BSb&#10;SWmi1n+/OSzs8fG+F6veNeJJXag9K5iMMxDEpTc1VwrOp/3nF4gQkQ02nknBmwKsloOPBebGv/iH&#10;njpWIoVwyFGBjbHNpQylJYdh7FvixN185zAm2FXSdPhK4a6R0yybSYc1pwaLLW0tlXf9cAo2Whc+&#10;uxaX4rCX37udtpvyaJUaDfv1HESkPv6L/9xHo2A6SWvTmXQE5P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gsfEvwAAANwAAAAPAAAAAAAAAAAAAAAAAJgCAABkcnMvZG93bnJl&#10;di54bWxQSwUGAAAAAAQABAD1AAAAhAMAAAAA&#10;" path="m,10l15,2,27,,42,,54,5r-9,7l30,15,20,17,12,15r-7,l,10xe" fillcolor="#f3be00" stroked="f">
                  <v:path arrowok="t" o:connecttype="custom" o:connectlocs="0,10;15,2;27,0;42,0;54,5;45,12;30,15;20,17;12,15;5,15;0,10" o:connectangles="0,0,0,0,0,0,0,0,0,0,0"/>
                </v:shape>
                <v:shape id="Freeform 221" o:spid="_x0000_s1245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cJcYA&#10;AADcAAAADwAAAGRycy9kb3ducmV2LnhtbESPW2sCMRSE3wv+h3AE32pWRaurUbwglPpSL4U+HjbH&#10;3cXNyZJEXfvrG6HQx2FmvmFmi8ZU4kbOl5YV9LoJCOLM6pJzBafj9nUMwgdkjZVlUvAgD4t562WG&#10;qbZ33tPtEHIRIexTVFCEUKdS+qwgg75ra+Lona0zGKJ0udQO7xFuKtlPkpE0WHJcKLCmdUHZ5XA1&#10;Ci7lt13Z8+cm/3jbfQ1dkw02P2OlOu1mOQURqAn/4b/2u1bQ703geS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cJcYAAADcAAAADwAAAAAAAAAAAAAAAACYAgAAZHJz&#10;L2Rvd25yZXYueG1sUEsFBgAAAAAEAAQA9QAAAIsDAAAAAA==&#10;" path="m,10l15,2,27,,42,,54,5r-9,7l30,15,20,17,12,15r-7,l,10e" filled="f" strokecolor="#e15520" strokeweight="0">
                  <v:path arrowok="t" o:connecttype="custom" o:connectlocs="0,10;15,2;27,0;42,0;54,5;45,12;30,15;20,17;12,15;5,15;0,10" o:connectangles="0,0,0,0,0,0,0,0,0,0,0"/>
                </v:shape>
                <v:shape id="Freeform 222" o:spid="_x0000_s1246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7/cQA&#10;AADcAAAADwAAAGRycy9kb3ducmV2LnhtbERPTWvCQBC9C/0PyxS8mY0BxaauUqoFoSrUaqG3ITsm&#10;sdnZNLua2F/vHoQeH+97Ou9MJS7UuNKygmEUgyDOrC45V7D/fBtMQDiPrLGyTAqu5GA+e+hNMdW2&#10;5Q+67HwuQgi7FBUU3teplC4ryKCLbE0cuKNtDPoAm1zqBtsQbiqZxPFYGiw5NBRY02tB2c/ubBR8&#10;uV+8HpZ/38P39XGzHZ0Wvn06KdV/7F6eQXjq/L/47l5pBUkS5ocz4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9O/3EAAAA3AAAAA8AAAAAAAAAAAAAAAAAmAIAAGRycy9k&#10;b3ducmV2LnhtbFBLBQYAAAAABAAEAPUAAACJAwAAAAA=&#10;" path="m70,8l,,70,8xe" fillcolor="#f3be00" stroked="f">
                  <v:path arrowok="t" o:connecttype="custom" o:connectlocs="70,8;0,0;70,8" o:connectangles="0,0,0"/>
                </v:shape>
                <v:shape id="Freeform 223" o:spid="_x0000_s1247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7M8QA&#10;AADcAAAADwAAAGRycy9kb3ducmV2LnhtbESPT2vCQBTE74LfYXlCb7oxh+aPriKKpR6rDb0+ss8k&#10;mH0bs1uTfnu3UOhxmJnfMOvtaFrxoN41lhUsFxEI4tLqhisFn5fjPAXhPLLG1jIp+CEH2810ssZc&#10;24E/6HH2lQgQdjkqqL3vcildWZNBt7AdcfCutjfog+wrqXscAty0Mo6iV2mw4bBQY0f7msrb+dso&#10;KJLjV9mlWZWkxcHJ7P52usdGqZfZuFuB8DT6//Bf+10riOMl/J4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8uzPEAAAA3AAAAA8AAAAAAAAAAAAAAAAAmAIAAGRycy9k&#10;b3ducmV2LnhtbFBLBQYAAAAABAAEAPUAAACJAwAAAAA=&#10;" path="m70,8l,,70,8xe" filled="f" strokecolor="#e15520" strokeweight="0">
                  <v:path arrowok="t" o:connecttype="custom" o:connectlocs="70,8;0,0;70,8" o:connectangles="0,0,0"/>
                </v:shape>
                <v:shape id="Freeform 224" o:spid="_x0000_s1248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IdMUA&#10;AADcAAAADwAAAGRycy9kb3ducmV2LnhtbESPQWvCQBSE7wX/w/IEb3VjCqGmriIGaS4pVEXa2yP7&#10;mgSzb0N2jfHfdwsFj8PMfMOsNqNpxUC9aywrWMwjEMSl1Q1XCk7H/fMrCOeRNbaWScGdHGzWk6cV&#10;ptre+JOGg69EgLBLUUHtfZdK6cqaDLq57YiD92N7gz7IvpK6x1uAm1bGUZRIgw2HhRo72tVUXg5X&#10;o8B+0Pk9e7nscfzKi2Kpv5Mi65SaTcftGwhPo3+E/9u5VhDHM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wh0xQAAANwAAAAPAAAAAAAAAAAAAAAAAJgCAABkcnMv&#10;ZG93bnJldi54bWxQSwUGAAAAAAQABAD1AAAAigMAAAAA&#10;" path="m,15l7,7,15,5,22,2,30,r7,2l45,2r7,5l60,12,47,20,32,22r-7,l15,20,7,17,,15xe" fillcolor="#f3be00" stroked="f">
                  <v:path arrowok="t" o:connecttype="custom" o:connectlocs="0,15;7,7;15,5;22,2;30,0;37,2;45,2;52,7;60,12;47,20;32,22;25,22;15,20;7,17;0,15" o:connectangles="0,0,0,0,0,0,0,0,0,0,0,0,0,0,0"/>
                </v:shape>
                <v:shape id="Freeform 225" o:spid="_x0000_s1249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5BysYA&#10;AADcAAAADwAAAGRycy9kb3ducmV2LnhtbESPQWvCQBSE74L/YXmFXkQ3pmBD6iaIYCntQUyq4O2R&#10;fU1Cs29Ddqvpv+8WBI/DzHzDrPPRdOJCg2stK1guIhDEldUt1wo+y908AeE8ssbOMin4JQd5Np2s&#10;MdX2yge6FL4WAcIuRQWN930qpasaMugWticO3pcdDPogh1rqAa8BbjoZR9FKGmw5LDTY07ah6rv4&#10;MYEynp+T4r2oyw88zqr95uQSfFXq8WHcvIDwNPp7+NZ+0wri+An+z4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5BysYAAADcAAAADwAAAAAAAAAAAAAAAACYAgAAZHJz&#10;L2Rvd25yZXYueG1sUEsFBgAAAAAEAAQA9QAAAIsDAAAAAA==&#10;" path="m,15l7,7,15,5,22,2,30,r7,2l45,2r7,5l60,12,47,20,32,22r-7,l15,20,7,17,,15e" filled="f" strokecolor="#e15520" strokeweight="0">
                  <v:path arrowok="t" o:connecttype="custom" o:connectlocs="0,15;7,7;15,5;22,2;30,0;37,2;45,2;52,7;60,12;47,20;32,22;25,22;15,20;7,17;0,15" o:connectangles="0,0,0,0,0,0,0,0,0,0,0,0,0,0,0"/>
                </v:shape>
                <v:shape id="Freeform 226" o:spid="_x0000_s1250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YMUA&#10;AADcAAAADwAAAGRycy9kb3ducmV2LnhtbESP3WoCMRSE74W+QziF3kjNdhUpq1GkZcHaK38e4Lg5&#10;bpZuTpYkdde3bwShl8PMfMMs14NtxZV8aBwreJtkIIgrpxuuFZyO5es7iBCRNbaOScGNAqxXT6Ml&#10;Ftr1vKfrIdYiQTgUqMDE2BVShsqQxTBxHXHyLs5bjEn6WmqPfYLbVuZZNpcWG04LBjv6MFT9HH6t&#10;gnJ67Gfj86Xc7D5PXftlfG/n30q9PA+bBYhIQ/wPP9pbrSDPZ3A/k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s9gxQAAANwAAAAPAAAAAAAAAAAAAAAAAJgCAABkcnMv&#10;ZG93bnJldi54bWxQSwUGAAAAAAQABAD1AAAAigMAAAAA&#10;" path="m72,13l,,72,13xe" fillcolor="#f3be00" stroked="f">
                  <v:path arrowok="t" o:connecttype="custom" o:connectlocs="72,13;0,0;72,13" o:connectangles="0,0,0"/>
                </v:shape>
                <v:shape id="Freeform 227" o:spid="_x0000_s1251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RhBsUA&#10;AADcAAAADwAAAGRycy9kb3ducmV2LnhtbESPQWvCQBSE70L/w/IKXqRujFgkdRNsoaBexLS9v2Zf&#10;k9Ts25BdY/z3riB4HGbmG2aVDaYRPXWutqxgNo1AEBdW11wq+P76fFmCcB5ZY2OZFFzIQZY+jVaY&#10;aHvmA/W5L0WAsEtQQeV9m0jpiooMuqltiYP3ZzuDPsiulLrDc4CbRsZR9CoN1hwWKmzpo6LimJ+M&#10;guXaz2fv299jPl/0k8nuR/6XxV6p8fOwfgPhafCP8L290QrieAG3M+EI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GEGxQAAANwAAAAPAAAAAAAAAAAAAAAAAJgCAABkcnMv&#10;ZG93bnJldi54bWxQSwUGAAAAAAQABAD1AAAAigMAAAAA&#10;" path="m72,13l,,72,13xe" filled="f" strokecolor="#e15520" strokeweight="0">
                  <v:path arrowok="t" o:connecttype="custom" o:connectlocs="72,13;0,0;72,13" o:connectangles="0,0,0"/>
                </v:shape>
                <v:shape id="Freeform 228" o:spid="_x0000_s1252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IJMYA&#10;AADcAAAADwAAAGRycy9kb3ducmV2LnhtbESPQWvCQBSE7wX/w/KE3upuQ7ESXaUKihexxhavj+xr&#10;Epp9m2a3Jvrr3ULB4zAz3zCzRW9rcabWV441PI8UCOLcmYoLDR/H9dMEhA/IBmvHpOFCHhbzwcMM&#10;U+M6PtA5C4WIEPYpaihDaFIpfV6SRT9yDXH0vlxrMUTZFtK02EW4rWWi1FharDgulNjQqqT8O/u1&#10;GpbZfv1zuqqNelWdub6/bHafO6v147B/m4II1Id7+L+9NRqSZAx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RIJMYAAADcAAAADwAAAAAAAAAAAAAAAACYAgAAZHJz&#10;L2Rvd25yZXYueG1sUEsFBgAAAAAEAAQA9QAAAIsDAAAAAA==&#10;" path="m62,25l,,62,25,79,20r15,2l109,27r12,8l114,37r-7,3l99,40r-7,l82,37,74,35,69,30,62,25xe" fillcolor="#f3be00" stroked="f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229" o:spid="_x0000_s1253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M88IA&#10;AADcAAAADwAAAGRycy9kb3ducmV2LnhtbESP3WoCMRSE7wu+QzhC72rWhf6wNYoIguCVax/gsDmb&#10;hG5OtknU9e1NodDLYWa+YVabyQ/iSjG5wAqWiwoEcRe0Y6Pg67x/+QCRMrLGITApuFOCzXr2tMJG&#10;hxuf6NpmIwqEU4MKbM5jI2XqLHlMizASF68P0WMuMhqpI94K3A+yrqo36dFxWbA40s5S991evILT&#10;67E999QP92lnvZMX8+OiUep5Pm0/QWSa8n/4r33QCur6HX7Pl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AzzwgAAANwAAAAPAAAAAAAAAAAAAAAAAJgCAABkcnMvZG93&#10;bnJldi54bWxQSwUGAAAAAAQABAD1AAAAhwMAAAAA&#10;" path="m62,25l,,62,25,79,20r15,2l109,27r12,8l114,37r-7,3l99,40r-7,l82,37,74,35,69,30,62,25e" filled="f" strokecolor="#e15520" strokeweight="0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230" o:spid="_x0000_s1254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vscMA&#10;AADcAAAADwAAAGRycy9kb3ducmV2LnhtbERP3WrCMBS+H+wdwhnsRjS1A6u1qcjGwMGQrfoAh+bY&#10;VpuTrslsffvlQtjlx/efbUbTiiv1rrGsYD6LQBCXVjdcKTge3qdLEM4ja2wtk4IbOdjkjw8ZptoO&#10;/E3XwlcihLBLUUHtfZdK6cqaDLqZ7YgDd7K9QR9gX0nd4xDCTSvjKFpIgw2Hhho7eq2pvBS/RsFq&#10;f759NbvJx/DyyUlxSBZvPwaVen4at2sQnkb/L767d1pBHIe14Uw4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qvscMAAADcAAAADwAAAAAAAAAAAAAAAACYAgAAZHJzL2Rv&#10;d25yZXYueG1sUEsFBgAAAAAEAAQA9QAAAIgDAAAAAA==&#10;" path="m65,17l,,65,17,80,15r15,l110,20r12,7l117,32r-7,3l100,35r-8,l82,32,75,30,70,25,65,17xe" fillcolor="#f3be00" stroked="f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231" o:spid="_x0000_s1255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uZcUA&#10;AADcAAAADwAAAGRycy9kb3ducmV2LnhtbESPUUvDQBCE3wX/w7GCb/bSCJLEXouEFgQFsS3o4za3&#10;5oK5vZDbtvHfe4LQx2FmvmEWq8n36kRj7AIbmM8yUMRNsB23Bva7zV0BKgqyxT4wGfihCKvl9dUC&#10;KxvO/E6nrbQqQThWaMCJDJXWsXHkMc7CQJy8rzB6lCTHVtsRzwnue51n2YP22HFacDhQ7aj53h69&#10;gc+yKO/ldV2L6z/e6uJlow+HuTG3N9PTIyihSS7h//azNZDnJfydS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G5lxQAAANwAAAAPAAAAAAAAAAAAAAAAAJgCAABkcnMv&#10;ZG93bnJldi54bWxQSwUGAAAAAAQABAD1AAAAigMAAAAA&#10;" path="m65,17l,,65,17,80,15r15,l110,20r12,7l117,32r-7,3l100,35r-8,l82,32,75,30,70,25,65,17e" filled="f" strokecolor="#e15520" strokeweight="0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232" o:spid="_x0000_s1256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uHsEA&#10;AADcAAAADwAAAGRycy9kb3ducmV2LnhtbERPy4rCMBTdD/gP4Q7MbkynikjHVNRBqQsXvvaX5vbB&#10;NDeliVr9erMQXB7OezbvTSOu1LnasoKfYQSCOLe65lLB6bj+noJwHlljY5kU3MnBPB18zDDR9sZ7&#10;uh58KUIIuwQVVN63iZQur8igG9qWOHCF7Qz6ALtS6g5vIdw0Mo6iiTRYc2iosKVVRfn/4WIUZEW9&#10;jaM/O15McfTYZMvzbnVZK/X12S9+QXjq/Vv8cmdaQTwK88OZcAR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4rh7BAAAA3AAAAA8AAAAAAAAAAAAAAAAAmAIAAGRycy9kb3du&#10;cmV2LnhtbFBLBQYAAAAABAAEAPUAAACGAwAAAAA=&#10;" path="m63,15l,,63,15xe" fillcolor="#f3be00" stroked="f">
                  <v:path arrowok="t" o:connecttype="custom" o:connectlocs="63,15;0,0;63,15" o:connectangles="0,0,0"/>
                </v:shape>
                <v:shape id="Freeform 233" o:spid="_x0000_s1257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VV8MA&#10;AADcAAAADwAAAGRycy9kb3ducmV2LnhtbESPQWvCQBSE7wX/w/KE3upGC6FEN0HEUk9S0+r5mX0m&#10;i9m3Ibua+O+7hUKPw8x8w6yK0bbiTr03jhXMZwkI4sppw7WC76/3lzcQPiBrbB2Tggd5KPLJ0woz&#10;7QY+0L0MtYgQ9hkqaELoMil91ZBFP3MdcfQurrcYouxrqXscIty2cpEkqbRoOC402NGmoepa3qyC&#10;y97Ih0k//Naf9p8DnfFYHlKlnqfjegki0Bj+w3/tnVaweJ3D75l4BG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VV8MAAADcAAAADwAAAAAAAAAAAAAAAACYAgAAZHJzL2Rv&#10;d25yZXYueG1sUEsFBgAAAAAEAAQA9QAAAIgDAAAAAA==&#10;" path="m63,15l,,63,15xe" filled="f" strokecolor="#e15520" strokeweight="0">
                  <v:path arrowok="t" o:connecttype="custom" o:connectlocs="63,15;0,0;63,15" o:connectangles="0,0,0"/>
                </v:shape>
                <v:shape id="Freeform 234" o:spid="_x0000_s1258" style="position:absolute;left:6635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a1MIA&#10;AADcAAAADwAAAGRycy9kb3ducmV2LnhtbESPQYvCMBSE7wv+h/AEL4umrSBSjaKCIJ7W7h48Pppn&#10;U2xeShO1/nuzIHgcZuYbZrnubSPu1PnasYJ0koAgLp2uuVLw97sfz0H4gKyxcUwKnuRhvRp8LTHX&#10;7sEnuhehEhHCPkcFJoQ2l9KXhiz6iWuJo3dxncUQZVdJ3eEjwm0jsySZSYs1xwWDLe0MldfiZhUc&#10;vtPa/oRz8bylW2/KM5njjJQaDfvNAkSgPnzC7/ZBK8imGfyfi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ZrUwgAAANwAAAAPAAAAAAAAAAAAAAAAAJgCAABkcnMvZG93&#10;bnJldi54bWxQSwUGAAAAAAQABAD1AAAAhwMAAAAA&#10;" path="m42,60l80,,42,60xm42,60l35,75,27,88r-7,2l15,95r-7,l,95,,88,3,80,8,75r5,-7l18,63r7,-3l35,58r7,2xe" fillcolor="#f3be00" stroked="f">
                  <v:path arrowok="t" o:connecttype="custom" o:connectlocs="42,60;80,0;42,60;42,60;35,75;27,88;20,90;15,95;8,95;0,95;0,88;3,80;8,75;13,68;18,63;25,60;35,58;42,60" o:connectangles="0,0,0,0,0,0,0,0,0,0,0,0,0,0,0,0,0,0"/>
                  <o:lock v:ext="edit" verticies="t"/>
                </v:shape>
                <v:shape id="Freeform 235" o:spid="_x0000_s1259" style="position:absolute;left:667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D/cUA&#10;AADcAAAADwAAAGRycy9kb3ducmV2LnhtbESPT2sCMRTE7wW/Q3iCt5roSrFbo4jgn0sPVS/eHpvX&#10;3a2blzWJun77plDwOMzMb5jZorONuJEPtWMNo6ECQVw4U3Op4XhYv05BhIhssHFMGh4UYDHvvcww&#10;N+7OX3Tbx1IkCIccNVQxtrmUoajIYhi6ljh5385bjEn6UhqP9wS3jRwr9SYt1pwWKmxpVVFx3l+t&#10;huu737rtVC5/VKZWj83lZD4nJ60H/W75ASJSF5/h//bOaBhnGf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8P9xQAAANwAAAAPAAAAAAAAAAAAAAAAAJgCAABkcnMv&#10;ZG93bnJldi54bWxQSwUGAAAAAAQABAD1AAAAigMAAAAA&#10;" path="m,60l38,,,60xe" filled="f" strokecolor="#e15520" strokeweight="0">
                  <v:path arrowok="t" o:connecttype="custom" o:connectlocs="0,60;38,0;0,60" o:connectangles="0,0,0"/>
                </v:shape>
                <v:shape id="Freeform 236" o:spid="_x0000_s1260" style="position:absolute;left:663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cHscA&#10;AADcAAAADwAAAGRycy9kb3ducmV2LnhtbESPQWvCQBSE7wX/w/IEL1I3iaWU1FVUtBVEQtVCj4/s&#10;axLMvg3ZrUn/vSsUehxm5htmtuhNLa7UusqygngSgSDOra64UHA+bR9fQDiPrLG2TAp+ycFiPniY&#10;Yaptxx90PfpCBAi7FBWU3jeplC4vyaCb2IY4eN+2NeiDbAupW+wC3NQyiaJnabDisFBiQ+uS8svx&#10;xyjYx6v3bbzPsq8NHrrPt2ycmOlYqdGwX76C8NT7//Bfe6cVJNMnuJ8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GXB7HAAAA3AAAAA8AAAAAAAAAAAAAAAAAmAIAAGRy&#10;cy9kb3ducmV2LnhtbFBLBQYAAAAABAAEAPUAAACMAwAAAAA=&#10;" path="m42,2l35,17,27,30r-7,2l15,37r-7,l,37,,30,3,22,8,17r5,-7l18,5,25,2,35,r7,2xe" filled="f" strokecolor="#e15520" strokeweight="0">
                  <v:path arrowok="t" o:connecttype="custom" o:connectlocs="42,2;35,17;27,30;20,32;15,37;8,37;0,37;0,30;3,22;8,17;13,10;18,5;25,2;35,0;42,2" o:connectangles="0,0,0,0,0,0,0,0,0,0,0,0,0,0,0"/>
                </v:shape>
                <v:shape id="Freeform 237" o:spid="_x0000_s1261" style="position:absolute;left:6610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wjy8QA&#10;AADcAAAADwAAAGRycy9kb3ducmV2LnhtbESPQWvCQBSE7wX/w/IKvRTdmDYiqatIQdpjo+L5uftM&#10;gtm3MbtN0n/fLRQ8DjPzDbPajLYRPXW+dqxgPktAEGtnai4VHA+76RKED8gGG8ek4Ic8bNaThxXm&#10;xg1cUL8PpYgQ9jkqqEJocym9rsiin7mWOHoX11kMUXalNB0OEW4bmSbJQlqsOS5U2NJ7Rfq6/7YK&#10;iuvB6fPtOfvw7e5VN18nZD4p9fQ4bt9ABBrDPfzf/jQK0pcM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sI8vEAAAA3AAAAA8AAAAAAAAAAAAAAAAAmAIAAGRycy9k&#10;b3ducmV2LnhtbFBLBQYAAAAABAAEAPUAAACJAwAAAAA=&#10;" path="m43,45l90,,43,45xm43,45l35,60,25,72,13,77,,80,,75,3,67,8,60r5,-5l20,50r8,-3l35,45r8,xe" fillcolor="#f3be00" stroked="f">
                  <v:path arrowok="t" o:connecttype="custom" o:connectlocs="43,45;90,0;43,45;43,45;35,60;25,72;13,77;0,80;0,75;3,67;8,60;13,55;20,50;28,47;35,45;43,45" o:connectangles="0,0,0,0,0,0,0,0,0,0,0,0,0,0,0,0"/>
                  <o:lock v:ext="edit" verticies="t"/>
                </v:shape>
                <v:shape id="Freeform 238" o:spid="_x0000_s1262" style="position:absolute;left:6653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THsUA&#10;AADcAAAADwAAAGRycy9kb3ducmV2LnhtbESPT4vCMBTE78J+h/AWvGm6irJU0yLCFsGT/2C9PZtn&#10;W7Z56TZR67c3guBxmJnfMPO0M7W4Uusqywq+hhEI4tzqigsF+93P4BuE88gaa8uk4E4O0uSjN8dY&#10;2xtv6Lr1hQgQdjEqKL1vYildXpJBN7QNcfDOtjXog2wLqVu8Bbip5SiKptJgxWGhxIaWJeV/24tR&#10;cNkdl4d9Ztb/49O6WtBklWWbX6X6n91iBsJT59/hV3ulFYzGU3ieCUdAJ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NMexQAAANwAAAAPAAAAAAAAAAAAAAAAAJgCAABkcnMv&#10;ZG93bnJldi54bWxQSwUGAAAAAAQABAD1AAAAigMAAAAA&#10;" path="m,45l47,,,45xe" filled="f" strokecolor="#e15520" strokeweight="0">
                  <v:path arrowok="t" o:connecttype="custom" o:connectlocs="0,45;47,0;0,45" o:connectangles="0,0,0"/>
                </v:shape>
                <v:shape id="Freeform 239" o:spid="_x0000_s1263" style="position:absolute;left:6610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pNsUA&#10;AADcAAAADwAAAGRycy9kb3ducmV2LnhtbESPQWvCQBSE7wX/w/IEL1I3UagldRVRWgpCxeilt0f2&#10;mQ1m36bZVeO/dwWhx2FmvmFmi87W4kKtrxwrSEcJCOLC6YpLBYf95+s7CB+QNdaOScGNPCzmvZcZ&#10;ZtpdeUeXPJQiQthnqMCE0GRS+sKQRT9yDXH0jq61GKJsS6lbvEa4reU4Sd6kxYrjgsGGVoaKU362&#10;CniywfVXmq7N7yrvhoe/7U8TjkoN+t3yA0SgLvyHn+1vrWA8mc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yk2xQAAANwAAAAPAAAAAAAAAAAAAAAAAJgCAABkcnMv&#10;ZG93bnJldi54bWxQSwUGAAAAAAQABAD1AAAAigMAAAAA&#10;" path="m43,l35,15,25,27,13,32,,35,,30,3,22,8,15r5,-5l20,5,28,2,35,r8,e" filled="f" strokecolor="#e15520" strokeweight="0">
                  <v:path arrowok="t" o:connecttype="custom" o:connectlocs="43,0;35,15;25,27;13,32;0,35;0,30;3,22;8,15;13,10;20,5;28,2;35,0;43,0" o:connectangles="0,0,0,0,0,0,0,0,0,0,0,0,0"/>
                </v:shape>
                <v:shape id="Freeform 240" o:spid="_x0000_s1264" style="position:absolute;left:6593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/IcIA&#10;AADcAAAADwAAAGRycy9kb3ducmV2LnhtbERPzWoCMRC+F3yHMII3zWptKVujSGlFK7SofYBhM91d&#10;upksSdTVp3cOQo8f3/9s0blGnSjE2rOB8SgDRVx4W3Np4OfwMXwBFROyxcYzGbhQhMW89zDD3Poz&#10;7+i0T6WSEI45GqhSanOtY1GRwzjyLbFwvz44TAJDqW3As4S7Rk+y7Fk7rFkaKmzpraLib3900vte&#10;fobtZv3tDtep360Kujxdv4wZ9LvlK6hEXfoX391ra2DyKGvljBwBP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/8hwgAAANwAAAAPAAAAAAAAAAAAAAAAAJgCAABkcnMvZG93&#10;bnJldi54bWxQSwUGAAAAAAQABAD1AAAAhwMAAAAA&#10;" path="m42,45l89,,42,45xm42,45l35,60,27,70,15,77,,80,,75,2,67,7,60r5,-5l20,50r7,-3l35,45r7,xe" fillcolor="#f3be00" stroked="f">
                  <v:path arrowok="t" o:connecttype="custom" o:connectlocs="42,45;89,0;42,45;42,45;35,60;27,70;15,77;0,80;0,75;2,67;7,60;12,55;20,50;27,47;35,45;42,45" o:connectangles="0,0,0,0,0,0,0,0,0,0,0,0,0,0,0,0"/>
                  <o:lock v:ext="edit" verticies="t"/>
                </v:shape>
                <v:shape id="Freeform 241" o:spid="_x0000_s1265" style="position:absolute;left:6635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UxMQA&#10;AADcAAAADwAAAGRycy9kb3ducmV2LnhtbESPQWvCQBSE74X+h+UJvdWNthQbXaUIgfZYGxRvr9ln&#10;Esx7G7JrTP59tyB4HGbmG2a1GbhRPXW+dmJgNk1AkRTO1lIayH+y5wUoH1AsNk7IwEgeNuvHhxWm&#10;1l3lm/pdKFWEiE/RQBVCm2rti4oY/dS1JNE7uY4xRNmV2nZ4jXBu9DxJ3jRjLXGhwpa2FRXn3YUN&#10;HH4zHhf5Eccx77PTfs9fx1c25mkyfCxBBRrCPXxrf1oD85d3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VMTEAAAA3AAAAA8AAAAAAAAAAAAAAAAAmAIAAGRycy9k&#10;b3ducmV2LnhtbFBLBQYAAAAABAAEAPUAAACJAwAAAAA=&#10;" path="m,45l47,,,45xe" filled="f" strokecolor="#1f1a17" strokeweight="0">
                  <v:path arrowok="t" o:connecttype="custom" o:connectlocs="0,45;47,0;0,45" o:connectangles="0,0,0"/>
                </v:shape>
                <v:shape id="Freeform 242" o:spid="_x0000_s1266" style="position:absolute;left:6593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TM8MA&#10;AADcAAAADwAAAGRycy9kb3ducmV2LnhtbERPz2vCMBS+C/4P4Qm7yEynw43OKEOQrTsIq4N5fDRv&#10;bVjzUpKsrf+9OQg7fny/N7vRtqInH4xjBQ+LDARx5bThWsHX6XD/DCJEZI2tY1JwoQC77XSywVy7&#10;gT+pL2MtUgiHHBU0MXa5lKFqyGJYuI44cT/OW4wJ+lpqj0MKt61cZtlaWjScGhrsaN9Q9Vv+WQX2&#10;WBRn33/jR3ceVk/mbW6K8qjU3Wx8fQERaYz/4pv7XStYPqb56Uw6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oTM8MAAADcAAAADwAAAAAAAAAAAAAAAACYAgAAZHJzL2Rv&#10;d25yZXYueG1sUEsFBgAAAAAEAAQA9QAAAIgDAAAAAA==&#10;" path="m42,l35,15,27,25,15,32,,35,,30,2,22,7,15r5,-5l20,5,27,2,35,r7,e" filled="f" strokecolor="#1f1a17" strokeweight="0">
                  <v:path arrowok="t" o:connecttype="custom" o:connectlocs="42,0;35,15;27,25;15,32;0,35;0,30;2,22;7,15;12,10;20,5;27,2;35,0;42,0" o:connectangles="0,0,0,0,0,0,0,0,0,0,0,0,0"/>
                </v:shape>
                <v:shape id="Freeform 243" o:spid="_x0000_s1267" style="position:absolute;left:6650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c4MUA&#10;AADcAAAADwAAAGRycy9kb3ducmV2LnhtbESPT2vCQBTE7wW/w/KE3nQTW0TSbEQDFi891D89P7LP&#10;bDT7NmS3Gv303UKhx2HmN8Pky8G24kq9bxwrSKcJCOLK6YZrBYf9ZrIA4QOyxtYxKbiTh2Uxesox&#10;0+7Gn3TdhVrEEvYZKjAhdJmUvjJk0U9dRxy9k+sthij7Wuoeb7HctnKWJHNpseG4YLCj0lB12X1b&#10;BbNF+jg25Xb4eDGle1+fv2o6WqWex8PqDUSgIfyH/+itjtxrCr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9zgxQAAANwAAAAPAAAAAAAAAAAAAAAAAJgCAABkcnMv&#10;ZG93bnJldi54bWxQSwUGAAAAAAQABAD1AAAAigMAAAAA&#10;" path="m42,60l77,,42,60xm42,60l35,78,27,88r-7,5l15,95,7,98,,98,,90,3,83,7,75r5,-5l17,65r8,-2l35,60r7,xe" fillcolor="#f3be00" stroked="f">
                  <v:path arrowok="t" o:connecttype="custom" o:connectlocs="42,60;77,0;42,60;42,60;35,78;27,88;20,93;15,95;7,98;0,98;0,90;3,83;7,75;12,70;17,65;25,63;35,60;42,60" o:connectangles="0,0,0,0,0,0,0,0,0,0,0,0,0,0,0,0,0,0"/>
                  <o:lock v:ext="edit" verticies="t"/>
                </v:shape>
                <v:shape id="Freeform 244" o:spid="_x0000_s1268" style="position:absolute;left:6692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zecQA&#10;AADcAAAADwAAAGRycy9kb3ducmV2LnhtbESPS4vCQBCE78L+h6EXvOlkg8oSHUUCLl4UfBz22GY6&#10;D8z0hMxo4v76HUHwWFTVV9Ri1Zta3Kl1lWUFX+MIBHFmdcWFgvNpM/oG4TyyxtoyKXiQg9XyY7DA&#10;RNuOD3Q/+kIECLsEFZTeN4mULivJoBvbhjh4uW0N+iDbQuoWuwA3tYyjaCYNVhwWSmwoLSm7Hm9G&#10;QeV+cHrb/fE+7c6XdDPNf2mXKzX87NdzEJ56/w6/2lutIJ7E8Dw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/c3nEAAAA3AAAAA8AAAAAAAAAAAAAAAAAmAIAAGRycy9k&#10;b3ducmV2LnhtbFBLBQYAAAAABAAEAPUAAACJAwAAAAA=&#10;" path="m,60l35,,,60xe" filled="f" strokecolor="#e15520" strokeweight="0">
                  <v:path arrowok="t" o:connecttype="custom" o:connectlocs="0,60;35,0;0,60" o:connectangles="0,0,0"/>
                </v:shape>
                <v:shape id="Freeform 245" o:spid="_x0000_s1269" style="position:absolute;left:665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4RsgA&#10;AADcAAAADwAAAGRycy9kb3ducmV2LnhtbESPQUvDQBSE7wX/w/IEL8VurEE07bZIq9BWRG3anh/Z&#10;ZzaYfRuyaxP/vVso9DjMzDfMdN7bWhyp9ZVjBXejBARx4XTFpYJd/nr7CMIHZI21Y1LwRx7ms6vB&#10;FDPtOv6i4zaUIkLYZ6jAhNBkUvrCkEU/cg1x9L5dazFE2ZZSt9hFuK3lOEkepMWK44LBhhaGip/t&#10;r1Xw3ufD9GA2+7cX26Wfq03+sX5aKnVz3T9PQATqwyV8bq+0gnF6D6cz8QjI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PLhGyAAAANwAAAAPAAAAAAAAAAAAAAAAAJgCAABk&#10;cnMvZG93bnJldi54bWxQSwUGAAAAAAQABAD1AAAAjQMAAAAA&#10;" path="m42,l35,18,27,28r-7,5l15,35,7,38,,38,,30,3,23,7,15r5,-5l17,5,25,3,35,r7,xe" filled="f" strokecolor="#e15520" strokeweight="0">
                  <v:path arrowok="t" o:connecttype="custom" o:connectlocs="42,0;35,18;27,28;20,33;15,35;7,38;0,38;0,30;3,23;7,15;12,10;17,5;25,3;35,0;42,0" o:connectangles="0,0,0,0,0,0,0,0,0,0,0,0,0,0,0"/>
                </v:shape>
                <v:shape id="Freeform 246" o:spid="_x0000_s1270" style="position:absolute;left:6662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7FMUA&#10;AADcAAAADwAAAGRycy9kb3ducmV2LnhtbESPwW7CMBBE70j9B2srcQOHQKsqYBAK0PbY0l64reJt&#10;nBKvQ2wg8PV1JSSOo9l5szNbdLYWJ2p95VjBaJiAIC6crrhU8P21GbyA8AFZY+2YFFzIw2L+0Jth&#10;pt2ZP+m0DaWIEPYZKjAhNJmUvjBk0Q9dQxy9H9daDFG2pdQtniPc1jJNkmdpseLYYLCh3FCx3x5t&#10;fOPjur88rc0hf929XdNRvuJx+FWq/9gtpyACdeF+fEu/awXpZAL/YyIB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LsUxQAAANwAAAAPAAAAAAAAAAAAAAAAAJgCAABkcnMv&#10;ZG93bnJldi54bWxQSwUGAAAAAAQABAD1AAAAigMAAAAA&#10;" path="m45,59l87,,45,59xm45,59l38,74,28,84r-5,5l15,92,8,94,,94,3,87,5,79,8,72r5,-5l20,62r8,-3l35,57r10,2xe" fillcolor="#f3be00" stroked="f">
                  <v:path arrowok="t" o:connecttype="custom" o:connectlocs="45,59;87,0;45,59;45,59;38,74;28,84;23,89;15,92;8,94;0,94;3,87;5,79;8,72;13,67;20,62;28,59;35,57;45,59" o:connectangles="0,0,0,0,0,0,0,0,0,0,0,0,0,0,0,0,0,0"/>
                  <o:lock v:ext="edit" verticies="t"/>
                </v:shape>
                <v:shape id="Freeform 247" o:spid="_x0000_s1271" style="position:absolute;left:6707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J7NsMA&#10;AADcAAAADwAAAGRycy9kb3ducmV2LnhtbESP3YrCMBSE7wXfIRzBO00VXaQaRZdVFvTGnwc4NMe2&#10;2JyUJq2tT78RhL0cZuYbZrVpTSEaqlxuWcFkHIEgTqzOOVVwu+5HCxDOI2ssLJOCjhxs1v3eCmNt&#10;n3ym5uJTESDsYlSQeV/GUrokI4NubEvi4N1tZdAHWaVSV/gMcFPIaRR9SYM5h4UMS/rOKHlcaqPA&#10;HF1zehzqLu18Tfv76fpz3r2UGg7a7RKEp9b/hz/tX61gOpvD+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J7NsMAAADcAAAADwAAAAAAAAAAAAAAAACYAgAAZHJzL2Rv&#10;d25yZXYueG1sUEsFBgAAAAAEAAQA9QAAAIgDAAAAAA==&#10;" path="m,59l42,,,59xe" filled="f" strokecolor="#e15520" strokeweight="0">
                  <v:path arrowok="t" o:connecttype="custom" o:connectlocs="0,59;42,0;0,59" o:connectangles="0,0,0"/>
                </v:shape>
                <v:shape id="Freeform 248" o:spid="_x0000_s1272" style="position:absolute;left:6662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y38YA&#10;AADcAAAADwAAAGRycy9kb3ducmV2LnhtbESPQUsDMRSE7wX/Q3iCt252S1lkbVq0UKkHQasHj8/N&#10;c7Nt8rIkabv+e1MoeBxm5htmsRqdFScKsfesoCpKEMSt1z13Cj4/NtN7EDEha7SeScEvRVgtbyYL&#10;bLQ/8zuddqkTGcKxQQUmpaGRMraGHMbCD8TZ+/HBYcoydFIHPGe4s3JWlrV02HNeMDjQ2lB72B2d&#10;gu/169NLVR6etzaY/V7Wm7fqyyp1dzs+PoBINKb/8LW91Qpm8xouZ/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Xy38YAAADcAAAADwAAAAAAAAAAAAAAAACYAgAAZHJz&#10;L2Rvd25yZXYueG1sUEsFBgAAAAAEAAQA9QAAAIsDAAAAAA==&#10;" path="m45,2l38,17,28,27r-5,5l15,35,8,37,,37,3,30,5,22,8,15r5,-5l20,5,28,2,35,,45,2xe" filled="f" strokecolor="#e15520" strokeweight="0">
                  <v:path arrowok="t" o:connecttype="custom" o:connectlocs="45,2;38,17;28,27;23,32;15,35;8,37;0,37;3,30;5,22;8,15;13,10;20,5;28,2;35,0;45,2" o:connectangles="0,0,0,0,0,0,0,0,0,0,0,0,0,0,0"/>
                </v:shape>
                <v:shape id="Freeform 249" o:spid="_x0000_s1273" style="position:absolute;left:6677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oYcUA&#10;AADcAAAADwAAAGRycy9kb3ducmV2LnhtbESPQWvCQBSE74L/YXlCb7qppLGkrlIKpdKLVUvPj+wz&#10;G5p9G7PbJPrrXaHgcZiZb5jlerC16Kj1lWMFj7MEBHHhdMWlgu/D+/QZhA/IGmvHpOBMHtar8WiJ&#10;uXY976jbh1JECPscFZgQmlxKXxiy6GeuIY7e0bUWQ5RtKXWLfYTbWs6TJJMWK44LBht6M1T87v+s&#10;gs/tJf1I2ex+nvomHLPu9HWqMqUeJsPrC4hAQ7iH/9sbrWCeLuB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2hhxQAAANwAAAAPAAAAAAAAAAAAAAAAAJgCAABkcnMv&#10;ZG93bnJldi54bWxQSwUGAAAAAAQABAD1AAAAigMAAAAA&#10;" path="m43,54l80,,43,54xm43,54l35,69,28,82r-8,5l15,89,8,92,,92,,84,3,77,8,69r5,-5l18,59r7,-2l33,54r10,xe" fillcolor="#f3be00" stroked="f">
                  <v:path arrowok="t" o:connecttype="custom" o:connectlocs="43,54;80,0;43,54;43,54;35,69;28,82;20,87;15,89;8,92;0,92;0,84;3,77;8,69;13,64;18,59;25,57;33,54;43,54" o:connectangles="0,0,0,0,0,0,0,0,0,0,0,0,0,0,0,0,0,0"/>
                  <o:lock v:ext="edit" verticies="t"/>
                </v:shape>
                <v:shape id="Freeform 250" o:spid="_x0000_s1274" style="position:absolute;left:6720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12lcUA&#10;AADcAAAADwAAAGRycy9kb3ducmV2LnhtbESPTWvCQBCG7wX/wzKCF6mbhhIkdSNaEARPtXrwNs1O&#10;Pmh2NmRXjf31nUOhx+Gd95l5VuvRdepGQ2g9G3hZJKCIS29brg2cPnfPS1AhIlvsPJOBBwVYF5On&#10;FebW3/mDbsdYK4FwyNFAE2Ofax3KhhyGhe+JJav84DDKONTaDngXuOt0miSZdtiyXGiwp/eGyu/j&#10;1QllXnVx2WbpdkR/yVgf5j/nL2Nm03HzBirSGP+X/9p7ayB9lW9FRkR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XaVxQAAANwAAAAPAAAAAAAAAAAAAAAAAJgCAABkcnMv&#10;ZG93bnJldi54bWxQSwUGAAAAAAQABAD1AAAAigMAAAAA&#10;" path="m,54l37,,,54xe" filled="f" strokecolor="#e15520" strokeweight="0">
                  <v:path arrowok="t" o:connecttype="custom" o:connectlocs="0,54;37,0;0,54" o:connectangles="0,0,0"/>
                </v:shape>
                <v:shape id="Freeform 251" o:spid="_x0000_s1275" style="position:absolute;left:6677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R8GsUA&#10;AADcAAAADwAAAGRycy9kb3ducmV2LnhtbESPQUsDMRSE70L/Q3iF3my2pWjdNi1lUREP0la9v25e&#10;N9tuXpZN3Kz/3giCx2FmvmHW28E2oqfO144VzKYZCOLS6ZorBR/vT7dLED4ga2wck4Jv8rDdjG7W&#10;mGsX+UD9MVQiQdjnqMCE0OZS+tKQRT91LXHyzq6zGJLsKqk7jAluGznPsjtpsea0YLClwlB5PX5Z&#10;Bb6ObWFe7+1jfDtd9rH/LJ6LmVKT8bBbgQg0hP/wX/tFK5gvHuD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HwaxQAAANwAAAAPAAAAAAAAAAAAAAAAAJgCAABkcnMv&#10;ZG93bnJldi54bWxQSwUGAAAAAAQABAD1AAAAigMAAAAA&#10;" path="m43,l35,15,28,28r-8,5l15,35,8,38,,38,,30,3,23,8,15r5,-5l18,5,25,3,33,,43,xe" filled="f" strokecolor="#e15520" strokeweight="0">
                  <v:path arrowok="t" o:connecttype="custom" o:connectlocs="43,0;35,15;28,28;20,33;15,35;8,38;0,38;0,30;3,23;8,15;13,10;18,5;25,3;33,0;43,0" o:connectangles="0,0,0,0,0,0,0,0,0,0,0,0,0,0,0"/>
                </v:shape>
                <v:shape id="Freeform 252" o:spid="_x0000_s1276" style="position:absolute;left:6692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6U8IA&#10;AADcAAAADwAAAGRycy9kb3ducmV2LnhtbERPS2vCQBC+F/oflhG8SN1UatHUVUrBUhAUbdHrkJ0m&#10;wexsyE7z+PfuQejx43uvNr2rVEtNKD0beJ4moIgzb0vODfx8b58WoIIgW6w8k4GBAmzWjw8rTK3v&#10;+EjtSXIVQzikaKAQqVOtQ1aQwzD1NXHkfn3jUCJscm0b7GK4q/QsSV61w5JjQ4E1fRSUXU9/zoC8&#10;lMvusJtchsXnsO/bbEnJWYwZj/r3N1BCvfyL7+4va2A2j/PjmXgE9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3pTwgAAANwAAAAPAAAAAAAAAAAAAAAAAJgCAABkcnMvZG93&#10;bnJldi54bWxQSwUGAAAAAAQABAD1AAAAhwMAAAAA&#10;" path="m43,63l75,,43,63xm43,63l38,80,28,90r-5,5l15,97r-7,3l,100,,92,3,85,8,78r5,-5l18,68r7,-3l35,63r8,xe" fillcolor="#f3be00" stroked="f">
                  <v:path arrowok="t" o:connecttype="custom" o:connectlocs="43,63;75,0;43,63;43,63;38,80;28,90;23,95;15,97;8,100;0,100;0,92;3,85;8,78;13,73;18,68;25,65;35,63;43,63" o:connectangles="0,0,0,0,0,0,0,0,0,0,0,0,0,0,0,0,0,0"/>
                  <o:lock v:ext="edit" verticies="t"/>
                </v:shape>
                <v:shape id="Freeform 253" o:spid="_x0000_s1277" style="position:absolute;left:673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tKsQA&#10;AADcAAAADwAAAGRycy9kb3ducmV2LnhtbESPS4vCMBSF98L8h3AH3GnqE6lGGYTBx2YYRxfurs3t&#10;A5ub0kRt/70ZEFwezuPjLFaNKcWdaldYVjDoRyCIE6sLzhQc/757MxDOI2ssLZOClhyslh+dBcba&#10;PviX7gefiTDCLkYFufdVLKVLcjLo+rYiDl5qa4M+yDqTusZHGDelHEbRVBosOBByrGidU3I93Ezg&#10;3i5rmVajaTo+F/tNeWp3P9dWqe5n8zUH4anx7/CrvdUKhpMB/J8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rSrEAAAA3AAAAA8AAAAAAAAAAAAAAAAAmAIAAGRycy9k&#10;b3ducmV2LnhtbFBLBQYAAAAABAAEAPUAAACJAwAAAAA=&#10;" path="m,63l32,,,63xe" filled="f" strokecolor="#e15520" strokeweight="0">
                  <v:path arrowok="t" o:connecttype="custom" o:connectlocs="0,63;32,0;0,63" o:connectangles="0,0,0"/>
                </v:shape>
                <v:shape id="Freeform 254" o:spid="_x0000_s1278" style="position:absolute;left:6692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TTMIA&#10;AADcAAAADwAAAGRycy9kb3ducmV2LnhtbESPT4vCMBTE7wt+h/AEb2tqwT9Uo4iLoMdtvXh7NM+2&#10;tnkpTbbWb28WBI/DzPyG2ewG04ieOldZVjCbRiCIc6srLhRcsuP3CoTzyBoby6TgSQ5229HXBhNt&#10;H/xLfeoLESDsElRQet8mUrq8JINualvi4N1sZ9AH2RVSd/gIcNPIOIoW0mDFYaHElg4l5XX6ZxTc&#10;lmdb30+zPsX66n+eq+x65EypyXjYr0F4Gvwn/G6ftIJ4HsP/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P9NMwgAAANwAAAAPAAAAAAAAAAAAAAAAAJgCAABkcnMvZG93&#10;bnJldi54bWxQSwUGAAAAAAQABAD1AAAAhwMAAAAA&#10;" path="m43,l38,17,28,27r-5,5l15,34,8,37,,37,,29,3,22,8,15r5,-5l18,5,25,2,35,r8,xe" filled="f" strokecolor="#e15520" strokeweight="0">
                  <v:path arrowok="t" o:connecttype="custom" o:connectlocs="43,0;38,17;28,27;23,32;15,34;8,37;0,37;0,29;3,22;8,15;13,10;18,5;25,2;35,0;43,0" o:connectangles="0,0,0,0,0,0,0,0,0,0,0,0,0,0,0"/>
                </v:shape>
                <v:shape id="Freeform 255" o:spid="_x0000_s1279" style="position:absolute;left:6702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MDsUA&#10;AADcAAAADwAAAGRycy9kb3ducmV2LnhtbESPQWsCMRSE74X+h/CE3mpWS6uuRlFLsSdBV/D63Dw3&#10;a5OXZZPqtr++KRR6HGbmG2a26JwVV2pD7VnBoJ+BIC69rrlScCjeHscgQkTWaD2Tgi8KsJjf380w&#10;1/7GO7ruYyUShEOOCkyMTS5lKA05DH3fECfv7FuHMcm2krrFW4I7K4dZ9iId1pwWDDa0NlR+7D+d&#10;guK42tqwmZglutfTpojfo4O9KPXQ65ZTEJG6+B/+a79rBcPnJ/g9k4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gwOxQAAANwAAAAPAAAAAAAAAAAAAAAAAJgCAABkcnMv&#10;ZG93bnJldi54bWxQSwUGAAAAAAQABAD1AAAAigMAAAAA&#10;" path="m37,70l65,,37,70xm37,70l33,87r-8,15l20,107r-5,5l8,115,,117,,107r3,-7l5,92r5,-7l15,77r8,-2l30,72r7,-2xe" fillcolor="#f3be00" stroked="f">
                  <v:path arrowok="t" o:connecttype="custom" o:connectlocs="37,70;65,0;37,70;37,70;33,87;25,102;20,107;15,112;8,115;0,117;0,107;3,100;5,92;10,85;15,77;23,75;30,72;37,70" o:connectangles="0,0,0,0,0,0,0,0,0,0,0,0,0,0,0,0,0,0"/>
                  <o:lock v:ext="edit" verticies="t"/>
                </v:shape>
                <v:shape id="Freeform 256" o:spid="_x0000_s1280" style="position:absolute;left:6739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mPcYA&#10;AADcAAAADwAAAGRycy9kb3ducmV2LnhtbESPQWvCQBSE7wX/w/KEXsRstNpKdBWxFGqhYGMPHp/Z&#10;ZzaYfRuyW03/fVcQehxm5htmsepsLS7U+sqxglGSgiAunK64VPC9fxvOQPiArLF2TAp+ycNq2XtY&#10;YKbdlb/okodSRAj7DBWYEJpMSl8YsugT1xBH7+RaiyHKtpS6xWuE21qO0/RZWqw4LhhsaGOoOOc/&#10;VsHTrBykh/zjBXf2sxu86uPGbI9KPfa79RxEoC78h+/td61gPJ3A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YmPcYAAADcAAAADwAAAAAAAAAAAAAAAACYAgAAZHJz&#10;L2Rvd25yZXYueG1sUEsFBgAAAAAEAAQA9QAAAIsDAAAAAA==&#10;" path="m,70l28,,,70xe" filled="f" strokecolor="#e15520" strokeweight="0">
                  <v:path arrowok="t" o:connecttype="custom" o:connectlocs="0,70;28,0;0,70" o:connectangles="0,0,0"/>
                </v:shape>
                <v:shape id="Freeform 257" o:spid="_x0000_s1281" style="position:absolute;left:6702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TpMQA&#10;AADcAAAADwAAAGRycy9kb3ducmV2LnhtbESPQWvCQBSE74L/YXlCb7oxkCKpq6gg9NiqJT2+Zp9J&#10;NPs27m41/nu3UPA4zMw3zHzZm1ZcyfnGsoLpJAFBXFrdcKXgsN+OZyB8QNbYWiYFd/KwXAwHc8y1&#10;vfEnXXehEhHCPkcFdQhdLqUvazLoJ7Yjjt7ROoMhSldJ7fAW4aaVaZK8SoMNx4UaO9rUVJ53v0ZB&#10;oX/WH5fi8LVKv7NL5u6nMKtOSr2M+tUbiEB9eIb/2+9aQZpl8Hc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U6TEAAAA3AAAAA8AAAAAAAAAAAAAAAAAmAIAAGRycy9k&#10;b3ducmV2LnhtbFBLBQYAAAAABAAEAPUAAACJAwAAAAA=&#10;" path="m37,l33,17,25,32r-5,5l15,42,8,45,,47,,37,3,30,5,22r5,-7l15,7,23,5,30,2,37,xe" filled="f" strokecolor="#e15520" strokeweight="0">
                  <v:path arrowok="t" o:connecttype="custom" o:connectlocs="37,0;33,17;25,32;20,37;15,42;8,45;0,47;0,37;3,30;5,22;10,15;15,7;23,5;30,2;37,0" o:connectangles="0,0,0,0,0,0,0,0,0,0,0,0,0,0,0"/>
                </v:shape>
                <v:shape id="Freeform 258" o:spid="_x0000_s1282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nnsUA&#10;AADcAAAADwAAAGRycy9kb3ducmV2LnhtbESPQWvCQBSE70L/w/IK3nSjqNjUTQhVwdJTbev5kX1N&#10;QnffptnVxH/vFgoeh5n5htnkgzXiQp1vHCuYTRMQxKXTDVcKPj/2kzUIH5A1Gsek4Eoe8uxhtMFU&#10;u57f6XIMlYgQ9ikqqENoUyl9WZNFP3UtcfS+XWcxRNlVUnfYR7g1cp4kK2mx4bhQY0svNZU/x7NV&#10;ULxVbLanp3U7k6fd62/Tm8VXodT4cSieQQQawj383z5oBfPlCv7O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CeexQAAANwAAAAPAAAAAAAAAAAAAAAAAJgCAABkcnMv&#10;ZG93bnJldi54bWxQSwUGAAAAAAQABAD1AAAAigMAAAAA&#10;" path="m5,r8,12l18,27r,13l13,55,8,52,5,45,3,37,,30,,22,,15,3,7,5,xe" fillcolor="#f3be00" stroked="f">
                  <v:path arrowok="t" o:connecttype="custom" o:connectlocs="5,0;13,12;18,27;18,40;13,55;8,52;5,45;3,37;0,30;0,22;0,15;3,7;5,0" o:connectangles="0,0,0,0,0,0,0,0,0,0,0,0,0"/>
                </v:shape>
                <v:shape id="Freeform 259" o:spid="_x0000_s1283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wcrcUA&#10;AADcAAAADwAAAGRycy9kb3ducmV2LnhtbESPUWvCQBCE34X+h2MLvpR6UTGtqadUQdEnqe0PWHJr&#10;EprbC7mtRn+9JxR8HGbmG2a26FytTtSGyrOB4SABRZx7W3Fh4Od7/foOKgiyxdozGbhQgMX8qTfD&#10;zPozf9HpIIWKEA4ZGihFmkzrkJfkMAx8Qxy9o28dSpRtoW2L5wh3tR4lSaodVhwXSmxoVVL+e/hz&#10;BtKVFLv0cq1frsPlftlsZbzeTI3pP3efH6CEOnmE/9tba2A0eYP7mXg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BytxQAAANwAAAAPAAAAAAAAAAAAAAAAAJgCAABkcnMv&#10;ZG93bnJldi54bWxQSwUGAAAAAAQABAD1AAAAigMAAAAA&#10;" path="m5,r8,12l18,27r,13l13,55,8,52,5,45,3,37,,30,,22,,15,3,7,5,e" filled="f" strokecolor="#e15520" strokeweight="0">
                  <v:path arrowok="t" o:connecttype="custom" o:connectlocs="5,0;13,12;18,27;18,40;13,55;8,52;5,45;3,37;0,30;0,22;0,15;3,7;5,0" o:connectangles="0,0,0,0,0,0,0,0,0,0,0,0,0"/>
                </v:shape>
                <v:shape id="Freeform 260" o:spid="_x0000_s1284" style="position:absolute;left:6618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RMMIA&#10;AADcAAAADwAAAGRycy9kb3ducmV2LnhtbERPy4rCMBTdC/MP4Q7MTtMRFKlGkRkGunHAB4i72+ba&#10;Vpub2sS2/r1ZCC4P571Y9aYSLTWutKzgexSBIM6sLjlXcNj/DWcgnEfWWFkmBQ9ysFp+DBYYa9vx&#10;ltqdz0UIYRejgsL7OpbSZQUZdCNbEwfubBuDPsAml7rBLoSbSo6jaCoNlhwaCqzpp6DsursbBcl/&#10;kqaHzfl4u12T9iLlpPtNT0p9ffbrOQhPvX+LX+5EKxhPwtpwJh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VEwwgAAANwAAAAPAAAAAAAAAAAAAAAAAJgCAABkcnMvZG93&#10;bnJldi54bWxQSwUGAAAAAAQABAD1AAAAhwMAAAAA&#10;" path="m7,70r8,12l17,97r,15l12,127,7,122,5,117,2,110,,102,,92,2,85,5,77,7,70xm7,70l15,,7,70xe" fillcolor="#f3be00" stroked="f">
                  <v:path arrowok="t" o:connecttype="custom" o:connectlocs="7,70;15,82;17,97;17,112;12,127;7,122;5,117;2,110;0,102;0,92;2,85;5,77;7,70;7,70;15,0;7,70" o:connectangles="0,0,0,0,0,0,0,0,0,0,0,0,0,0,0,0"/>
                  <o:lock v:ext="edit" verticies="t"/>
                </v:shape>
                <v:shape id="Freeform 261" o:spid="_x0000_s1285" style="position:absolute;left:6618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2XScAA&#10;AADcAAAADwAAAGRycy9kb3ducmV2LnhtbESP3YrCMBSE7xd8h3AE79ZUQbHVKCIueOvPAxya06ba&#10;nJQmtvXtN4Lg5TAz3zCb3WBr0VHrK8cKZtMEBHHudMWlgtv173cFwgdkjbVjUvAiD7vt6GeDmXY9&#10;n6m7hFJECPsMFZgQmkxKnxuy6KeuIY5e4VqLIcq2lLrFPsJtLedJspQWK44LBhs6GMofl6dVcA+v&#10;8201O1pMi2dXVIfU2F4rNRkP+zWIQEP4hj/tk1YwX6TwPhOP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2XScAAAADcAAAADwAAAAAAAAAAAAAAAACYAgAAZHJzL2Rvd25y&#10;ZXYueG1sUEsFBgAAAAAEAAQA9QAAAIUDAAAAAA==&#10;" path="m7,r8,12l17,27r,15l12,57,7,52,5,47,2,40,,32,,22,2,15,5,7,7,xe" filled="f" strokecolor="#e15520" strokeweight="0">
                  <v:path arrowok="t" o:connecttype="custom" o:connectlocs="7,0;15,12;17,27;17,42;12,57;7,52;5,47;2,40;0,32;0,22;2,15;5,7;7,0" o:connectangles="0,0,0,0,0,0,0,0,0,0,0,0,0"/>
                </v:shape>
                <v:shape id="Freeform 262" o:spid="_x0000_s1286" style="position:absolute;left:6625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FY8QA&#10;AADcAAAADwAAAGRycy9kb3ducmV2LnhtbERPyWrDMBC9F/oPYgq9lETOQghOFGMCXcihZD3kNlhT&#10;y401MpYaO39fHQI5Pt6+zHpbiyu1vnKsYDRMQBAXTldcKjge3gdzED4ga6wdk4IbechWz09LTLXr&#10;eEfXfShFDGGfogITQpNK6QtDFv3QNcSR+3GtxRBhW0rdYhfDbS3HSTKTFiuODQYbWhsqLvs/q+Bs&#10;ppOP/Ldab+bdyb997yZnuf1U6vWlzxcgAvXhIb67v7SC8SzOj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BWPEAAAA3AAAAA8AAAAAAAAAAAAAAAAAmAIAAGRycy9k&#10;b3ducmV2LnhtbFBLBQYAAAAABAAEAPUAAACJAwAAAAA=&#10;" path="m,70l8,,,70e" filled="f" strokecolor="#e15520" strokeweight="0">
                  <v:path arrowok="t" o:connecttype="custom" o:connectlocs="0,70;8,0;0,70" o:connectangles="0,0,0"/>
                </v:shape>
                <v:shape id="Freeform 263" o:spid="_x0000_s1287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YrMQA&#10;AADcAAAADwAAAGRycy9kb3ducmV2LnhtbESP3YrCMBSE7xd8h3AEb0RTFUSrUaoguK4K/jzAoTm2&#10;xeakNFG7b28WhL0cZuYbZr5sTCmeVLvCsoJBPwJBnFpdcKbgetn0JiCcR9ZYWiYFv+RguWh9zTHW&#10;9sUnep59JgKEXYwKcu+rWEqX5mTQ9W1FHLybrQ36IOtM6hpfAW5KOYyisTRYcFjIsaJ1Tun9/DAK&#10;fqbf8ph098loY7JRclsdrnY3VarTbpIZCE+N/w9/2lutYDgewN+ZcATk4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GKzEAAAA3AAAAA8AAAAAAAAAAAAAAAAAmAIAAGRycy9k&#10;b3ducmV2LnhtbFBLBQYAAAAABAAEAPUAAACJAwAAAAA=&#10;" path="m5,r9,12l17,25r2,15l14,52,9,50,5,45,2,37,,30,,22,,15,,7,5,xe" fillcolor="#f3be00" stroked="f">
                  <v:path arrowok="t" o:connecttype="custom" o:connectlocs="5,0;14,12;17,25;19,40;14,52;9,50;5,45;2,37;0,30;0,22;0,15;0,7;5,0" o:connectangles="0,0,0,0,0,0,0,0,0,0,0,0,0"/>
                </v:shape>
                <v:shape id="Freeform 264" o:spid="_x0000_s1288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Kxr8UA&#10;AADcAAAADwAAAGRycy9kb3ducmV2LnhtbESPQWvCQBSE7wX/w/IEb3VjDEsbXUWKgogXben5mX0m&#10;abNv0+yq8d+7hUKPw8x8w8yXvW3ElTpfO9YwGScgiAtnai41fLxvnl9A+IBssHFMGu7kYbkYPM0x&#10;N+7GB7oeQykihH2OGqoQ2lxKX1Rk0Y9dSxy9s+sshii7UpoObxFuG5kmiZIWa44LFbb0VlHxfbxY&#10;Ddk5+/xSdzU97E1Wb0479WrWP1qPhv1qBiJQH/7Df+2t0ZCqFH7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rGvxQAAANwAAAAPAAAAAAAAAAAAAAAAAJgCAABkcnMv&#10;ZG93bnJldi54bWxQSwUGAAAAAAQABAD1AAAAigMAAAAA&#10;" path="m5,r9,12l17,25r2,15l14,52,9,50,5,45,2,37,,30,,22,,15,,7,5,e" filled="f" strokecolor="#e15520" strokeweight="0">
                  <v:path arrowok="t" o:connecttype="custom" o:connectlocs="5,0;14,12;17,25;19,40;14,52;9,50;5,45;2,37;0,30;0,22;0,15;0,7;5,0" o:connectangles="0,0,0,0,0,0,0,0,0,0,0,0,0"/>
                </v:shape>
                <v:shape id="Freeform 265" o:spid="_x0000_s1289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gqnsYA&#10;AADcAAAADwAAAGRycy9kb3ducmV2LnhtbESPQWvCQBSE7wX/w/IK3uomFm1Ms5HSongrWlG8PbKv&#10;SWr2bciuGv313ULB4zAz3zDZvDeNOFPnassK4lEEgriwuuZSwfZr8ZSAcB5ZY2OZFFzJwTwfPGSY&#10;anvhNZ03vhQBwi5FBZX3bSqlKyoy6Ea2JQ7et+0M+iC7UuoOLwFuGjmOoqk0WHNYqLCl94qK4+Zk&#10;FHxODvIW/6w++nib0HJXxC/72UKp4WP/9grCU+/v4f/2SisYT5/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gqnsYAAADcAAAADwAAAAAAAAAAAAAAAACYAgAAZHJz&#10;L2Rvd25yZXYueG1sUEsFBgAAAAAEAAQA9QAAAIsDAAAAAA==&#10;" path="m,67l,,,67xe" fillcolor="#f3be00" stroked="f">
                  <v:path arrowok="t" o:connecttype="custom" o:connectlocs="0,67;0,0;0,67" o:connectangles="0,0,0"/>
                </v:shape>
                <v:shape id="Freeform 266" o:spid="_x0000_s1290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M4sQA&#10;AADcAAAADwAAAGRycy9kb3ducmV2LnhtbESPT4vCMBTE78J+h/AWvMiaVkSkGkWWXfDgRevBvT2a&#10;Z//YvJQkq/XbG0HwOMzMb5jlujetuJLztWUF6TgBQVxYXXOp4Jj/fs1B+ICssbVMCu7kYb36GCwx&#10;0/bGe7oeQikihH2GCqoQukxKX1Rk0I9tRxy9s3UGQ5SulNrhLcJNKydJMpMGa44LFXb0XVFxOfyb&#10;SNF/Oeaje/rTtOkZ96dms3ONUsPPfrMAEagP7/CrvdUKJrM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HDOLEAAAA3AAAAA8AAAAAAAAAAAAAAAAAmAIAAGRycy9k&#10;b3ducmV2LnhtbFBLBQYAAAAABAAEAPUAAACJAwAAAAA=&#10;" path="m,67l,,,67xe" filled="f" strokecolor="#e15520" strokeweight="0">
                  <v:path arrowok="t" o:connecttype="custom" o:connectlocs="0,67;0,0;0,67" o:connectangles="0,0,0"/>
                </v:shape>
                <v:shape id="Freeform 267" o:spid="_x0000_s1291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cQA&#10;AADcAAAADwAAAGRycy9kb3ducmV2LnhtbESPwWrDMBBE74H+g9hCb4ncQEJxIocQCKSHltrJByzW&#10;2lZirVxJjd2/rwqFHoeZecNsd5PtxZ18MI4VPC8yEMS104ZbBZfzcf4CIkRkjb1jUvBNAXbFw2yL&#10;uXYjl3SvYisShEOOCroYh1zKUHdkMSzcQJy8xnmLMUnfSu1xTHDby2WWraVFw2mhw4EOHdW36ssq&#10;KG/N28WU49m8e6w+P/av8UorpZ4ep/0GRKQp/of/2ietYLlewe+Zd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7e1nEAAAA3AAAAA8AAAAAAAAAAAAAAAAAmAIAAGRycy9k&#10;b3ducmV2LnhtbFBLBQYAAAAABAAEAPUAAACJAwAAAAA=&#10;" path="m5,r7,12l17,25r3,12l15,52,10,47,7,42,2,35,,30,,22,,12,,5,5,xe" fillcolor="#f3be00" stroked="f">
                  <v:path arrowok="t" o:connecttype="custom" o:connectlocs="5,0;12,12;17,25;20,37;15,52;10,47;7,42;2,35;0,30;0,22;0,12;0,5;5,0" o:connectangles="0,0,0,0,0,0,0,0,0,0,0,0,0"/>
                </v:shape>
                <v:shape id="Freeform 268" o:spid="_x0000_s1292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O2sUA&#10;AADcAAAADwAAAGRycy9kb3ducmV2LnhtbESPQWvCQBSE74X+h+UVvJS6aQ6pRFepFsWLxaaK12f2&#10;NQlm34bdVeO/dwuFHoeZ+YaZzHrTigs531hW8DpMQBCXVjdcKdh9L19GIHxA1thaJgU38jCbPj5M&#10;MNf2yl90KUIlIoR9jgrqELpcSl/WZNAPbUccvR/rDIYoXSW1w2uEm1amSZJJgw3HhRo7WtRUnoqz&#10;UbB1p/nznkc6HD7fVnL3sWmPqVZq8NS/j0EE6sN/+K+91grSLIPfM/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A7axQAAANwAAAAPAAAAAAAAAAAAAAAAAJgCAABkcnMv&#10;ZG93bnJldi54bWxQSwUGAAAAAAQABAD1AAAAigMAAAAA&#10;" path="m5,r7,12l17,25r3,12l15,52,10,47,7,42,2,35,,30,,22,,12,,5,5,e" filled="f" strokecolor="#e15520" strokeweight="0">
                  <v:path arrowok="t" o:connecttype="custom" o:connectlocs="5,0;12,12;17,25;20,37;15,52;10,47;7,42;2,35;0,30;0,22;0,12;0,5;5,0" o:connectangles="0,0,0,0,0,0,0,0,0,0,0,0,0"/>
                </v:shape>
                <v:shape id="Freeform 269" o:spid="_x0000_s1293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tdz8MA&#10;AADcAAAADwAAAGRycy9kb3ducmV2LnhtbESP0YrCMBRE3wX/IVzBF1nTinSlGkUWdhH0xeoHXJpr&#10;U2xuSpPV9u+NsLCPw8ycYTa73jbiQZ2vHStI5wkI4tLpmisF18v3xwqED8gaG8ekYCAPu+14tMFc&#10;uyef6VGESkQI+xwVmBDaXEpfGrLo564ljt7NdRZDlF0ldYfPCLeNXCRJJi3WHBcMtvRlqLwXv1ZB&#10;k/rsuBoqE35my+Vwu5bp/XhSajrp92sQgfrwH/5rH7SCRfYJ7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tdz8MAAADcAAAADwAAAAAAAAAAAAAAAACYAgAAZHJzL2Rv&#10;d25yZXYueG1sUEsFBgAAAAAEAAQA9QAAAIgDAAAAAA==&#10;" path="m2,65l,,2,65xe" fillcolor="#f3be00" stroked="f">
                  <v:path arrowok="t" o:connecttype="custom" o:connectlocs="2,65;0,0;2,65" o:connectangles="0,0,0"/>
                </v:shape>
                <v:shape id="Freeform 270" o:spid="_x0000_s1294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8OMAA&#10;AADcAAAADwAAAGRycy9kb3ducmV2LnhtbERPy4rCMBTdD/gP4QruxnREZKhGGQqK+IDxwawvyZ22&#10;2NyUJGr9e7MQXB7Oe7bobCNu5EPtWMHXMANBrJ2puVRwPi0/v0GEiGywcUwKHhRgMe99zDA37s4H&#10;uh1jKVIIhxwVVDG2uZRBV2QxDF1LnLh/5y3GBH0pjcd7CreNHGXZRFqsOTVU2FJRkb4cr1bBxqH/&#10;09v9hXersd49fgvZHAqlBv3uZwoiUhff4pd7bRSMJmltOpOO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K8OMAAAADcAAAADwAAAAAAAAAAAAAAAACYAgAAZHJzL2Rvd25y&#10;ZXYueG1sUEsFBgAAAAAEAAQA9QAAAIUDAAAAAA==&#10;" path="m2,65l,,2,65xe" filled="f" strokecolor="#e15520" strokeweight="0">
                  <v:path arrowok="t" o:connecttype="custom" o:connectlocs="2,65;0,0;2,65" o:connectangles="0,0,0"/>
                </v:shape>
                <v:shape id="Freeform 271" o:spid="_x0000_s1295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X/PsUA&#10;AADcAAAADwAAAGRycy9kb3ducmV2LnhtbESPS2sCMRSF94L/IVyhu5pRUOrUKD5aWrrx0SJdXibX&#10;mcHJzZikzvjvjVBweTiPjzOdt6YSF3K+tKxg0E9AEGdWl5wr+Pl+f34B4QOyxsoyKbiSh/ms25li&#10;qm3DO7rsQy7iCPsUFRQh1KmUPivIoO/bmjh6R+sMhihdLrXDJo6bSg6TZCwNlhwJBda0Kig77f9M&#10;5G43X81ytHSjTfh9w9P5sDYfB6Weeu3iFUSgNjzC/+1PrWA4nsD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f8+xQAAANwAAAAPAAAAAAAAAAAAAAAAAJgCAABkcnMv&#10;ZG93bnJldi54bWxQSwUGAAAAAAQABAD1AAAAigMAAAAA&#10;" path="m2,l12,13r8,14l20,40,17,55,12,50,7,45,5,40,2,32,,25,,17,,8,2,xe" fillcolor="#f3be00" stroked="f">
                  <v:path arrowok="t" o:connecttype="custom" o:connectlocs="2,0;12,13;20,27;20,40;17,55;12,50;7,45;5,40;2,32;0,25;0,17;0,8;2,0" o:connectangles="0,0,0,0,0,0,0,0,0,0,0,0,0"/>
                </v:shape>
                <v:shape id="Freeform 272" o:spid="_x0000_s1296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cIcEA&#10;AADcAAAADwAAAGRycy9kb3ducmV2LnhtbERPy4rCMBTdC/5DuIK7MbXDWK1GmQeCuhCq4vrSXNti&#10;c1OaqPXvzWLA5eG8F6vO1OJOrassKxiPIhDEudUVFwpOx/XHFITzyBpry6TgSQ5Wy35vgam2D87o&#10;fvCFCCHsUlRQet+kUrq8JINuZBviwF1sa9AH2BZSt/gI4aaWcRRNpMGKQ0OJDf2WlF8PN6Ng/WWy&#10;zXaXnbb7y+fPLPmL42hyVmo46L7nIDx1/i3+d2+0gjgJ88O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bHCHBAAAA3AAAAA8AAAAAAAAAAAAAAAAAmAIAAGRycy9kb3du&#10;cmV2LnhtbFBLBQYAAAAABAAEAPUAAACGAwAAAAA=&#10;" path="m2,l12,13r8,14l20,40,17,55,12,50,7,45,5,40,2,32,,25,,17,,8,2,xe" filled="f" strokecolor="#e15520" strokeweight="0">
                  <v:path arrowok="t" o:connecttype="custom" o:connectlocs="2,0;12,13;20,27;20,40;17,55;12,50;7,45;5,40;2,32;0,25;0,17;0,8;2,0" o:connectangles="0,0,0,0,0,0,0,0,0,0,0,0,0"/>
                </v:shape>
                <v:shape id="Freeform 273" o:spid="_x0000_s1297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Kw8QA&#10;AADcAAAADwAAAGRycy9kb3ducmV2LnhtbESPQWsCMRSE7wX/Q3iCl1Kzeqi6GkUEQaWXVQ/19tg8&#10;N4ublyWJuv77plDocZiZb5jFqrONeJAPtWMFo2EGgrh0uuZKwfm0/ZiCCBFZY+OYFLwowGrZe1tg&#10;rt2TC3ocYyUShEOOCkyMbS5lKA1ZDEPXEifv6rzFmKSvpPb4THDbyHGWfUqLNacFgy1tDJW3490q&#10;OOwnZzOrioIO+D17x6+Xd5eNUoN+t56DiNTF//Bfe6cVjCcj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fisPEAAAA3AAAAA8AAAAAAAAAAAAAAAAAmAIAAGRycy9k&#10;b3ducmV2LnhtbFBLBQYAAAAABAAEAPUAAACJAwAAAAA=&#10;" path="m5,70l,,5,70xe" fillcolor="#f3be00" stroked="f">
                  <v:path arrowok="t" o:connecttype="custom" o:connectlocs="5,70;0,0;5,70" o:connectangles="0,0,0"/>
                </v:shape>
                <v:shape id="Freeform 274" o:spid="_x0000_s1298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v6MUA&#10;AADcAAAADwAAAGRycy9kb3ducmV2LnhtbESPQWsCMRSE7wX/Q3iCt5p1kVZWo8iKtFB6qHrx9tg8&#10;N6ublzVJdfvvm0LB4zAz3zCLVW9bcSMfGscKJuMMBHHldMO1gsN++zwDESKyxtYxKfihAKvl4GmB&#10;hXZ3/qLbLtYiQTgUqMDE2BVShsqQxTB2HXHyTs5bjEn6WmqP9wS3rcyz7EVabDgtGOyoNFRddt9W&#10;gf88fuzL7m1q+2xrzuXEbK6NUWo07NdzEJH6+Aj/t9+1gvw1h7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C/oxQAAANwAAAAPAAAAAAAAAAAAAAAAAJgCAABkcnMv&#10;ZG93bnJldi54bWxQSwUGAAAAAAQABAD1AAAAigMAAAAA&#10;" path="m5,70l,,5,70xe" filled="f" strokecolor="#e15520" strokeweight="0">
                  <v:path arrowok="t" o:connecttype="custom" o:connectlocs="5,70;0,0;5,70" o:connectangles="0,0,0"/>
                </v:shape>
                <v:shape id="Freeform 275" o:spid="_x0000_s1299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ezZcQA&#10;AADcAAAADwAAAGRycy9kb3ducmV2LnhtbESPUWsCMRCE3wX/Q9hCX6TmVNByNYoULEV80fYHbC/r&#10;3dHL5pps9fTXG0HwcZiZb5j5snONOlKItWcDo2EGirjwtubSwPfX+uUVVBRki41nMnCmCMtFvzfH&#10;3PoT7+i4l1IlCMccDVQiba51LCpyGIe+JU7ewQeHkmQotQ14SnDX6HGWTbXDmtNChS29V1T87v+d&#10;Afm5THDrfZDZdjBtykP3t/nYGfP81K3eQAl18gjf25/WwHg2gduZdAT0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Xs2XEAAAA3AAAAA8AAAAAAAAAAAAAAAAAmAIAAGRycy9k&#10;b3ducmV2LnhtbFBLBQYAAAAABAAEAPUAAACJAwAAAAA=&#10;" path="m3,l15,13r5,12l23,40,20,52,15,50,10,45,8,38,3,30,,23,,15,3,8,3,xe" fillcolor="#f3be00" stroked="f">
                  <v:path arrowok="t" o:connecttype="custom" o:connectlocs="3,0;15,13;20,25;23,40;20,52;15,50;10,45;8,38;3,30;0,23;0,15;3,8;3,0" o:connectangles="0,0,0,0,0,0,0,0,0,0,0,0,0"/>
                </v:shape>
                <v:shape id="Freeform 276" o:spid="_x0000_s1300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vPsYA&#10;AADcAAAADwAAAGRycy9kb3ducmV2LnhtbESPQWvCQBSE70L/w/IK3upGK1qiq4hgLVJBU0G8PbLP&#10;JJp9G7LbGP99Vyh4HGbmG2Y6b00pGqpdYVlBvxeBIE6tLjhTcPhZvX2AcB5ZY2mZFNzJwXz20pli&#10;rO2N99QkPhMBwi5GBbn3VSylS3My6Hq2Ig7e2dYGfZB1JnWNtwA3pRxE0UgaLDgs5FjRMqf0mvwa&#10;BVcv+9sk2R2/7+vl5bRqjptP/a5U97VdTEB4av0z/N/+0goG4yE8zo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6vPsYAAADcAAAADwAAAAAAAAAAAAAAAACYAgAAZHJz&#10;L2Rvd25yZXYueG1sUEsFBgAAAAAEAAQA9QAAAIsDAAAAAA==&#10;" path="m3,l15,13r5,12l23,40,20,52,15,50,10,45,8,38,3,30,,23,,15,3,8,3,xe" filled="f" strokecolor="#e15520" strokeweight="0">
                  <v:path arrowok="t" o:connecttype="custom" o:connectlocs="3,0;15,13;20,25;23,40;20,52;15,50;10,45;8,38;3,30;0,23;0,15;3,8;3,0" o:connectangles="0,0,0,0,0,0,0,0,0,0,0,0,0"/>
                </v:shape>
                <v:shape id="Freeform 277" o:spid="_x0000_s1301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CEsUA&#10;AADcAAAADwAAAGRycy9kb3ducmV2LnhtbESP3WrCQBSE7wXfYTlCb0rdaNFKdBVpCRQpgrH0+pA9&#10;+cHs2ZDdxuTtXUHwcpiZb5jNrje16Kh1lWUFs2kEgjizuuJCwe85eVuBcB5ZY22ZFAzkYLcdjzYY&#10;a3vlE3WpL0SAsItRQel9E0vpspIMuqltiIOX29agD7ItpG7xGuCmlvMoWkqDFYeFEhv6LCm7pP9G&#10;QfLuFl8/TU5V/tcdjikmw+swU+pl0u/XIDz1/hl+tL+1gvnHAu5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YIS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278" o:spid="_x0000_s1302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FP8QA&#10;AADcAAAADwAAAGRycy9kb3ducmV2LnhtbESPQWvCQBSE70L/w/IKvenGFLRENyKFijdbLfT6mn3J&#10;RrNvQ3aNyb93CwWPw8x8w6w3g21ET52vHSuYzxIQxIXTNVcKvk8f0zcQPiBrbByTgpE8bPKnyRoz&#10;7W78Rf0xVCJC2GeowITQZlL6wpBFP3MtcfRK11kMUXaV1B3eItw2Mk2ShbRYc1ww2NK7oeJyvFoF&#10;1WWsX7n/NeP559Pt9Skt3WGn1MvzsF2BCDSER/i/vdcK0uUC/s7EI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RxT/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279" o:spid="_x0000_s1303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9vlsQA&#10;AADcAAAADwAAAGRycy9kb3ducmV2LnhtbESPQUsDMRSE70L/Q3iCN5u1oNW1aSkWUYqXVr2/3bwm&#10;q5uXJYnN9t83guBxmJlvmMVqdL04UoidZwU30woEcet1x0bBx/vz9T2ImJA19p5JwYkirJaTiwXW&#10;2mfe0XGfjCgQjjUqsCkNtZSxteQwTv1AXLyDDw5TkcFIHTAXuOvlrKrupMOOy4LFgZ4std/7H6fA&#10;bJsc3x4Op/y5yZuX26/QWNModXU5rh9BJBrTf/iv/aoVzOZz+D1TjoBc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/b5bEAAAA3AAAAA8AAAAAAAAAAAAAAAAAmAIAAGRycy9k&#10;b3ducmV2LnhtbFBLBQYAAAAABAAEAPUAAACJAwAAAAA=&#10;" path="m5,r8,5l18,12r5,5l25,25r,7l25,40r-2,7l18,57,13,52,8,47,5,42,3,35,,25,,17,3,10,5,xe" fillcolor="#f3be00" stroked="f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280" o:spid="_x0000_s1304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yX8AA&#10;AADcAAAADwAAAGRycy9kb3ducmV2LnhtbERPu27CMBTdkfgH6yJ1A4cMbQkYxENIHQtBwHiJL3FE&#10;fB3FBtK/xwNSx6Pzni06W4sHtb5yrGA8SkAQF05XXCo45NvhNwgfkDXWjknBH3lYzPu9GWbaPXlH&#10;j30oRQxhn6ECE0KTSekLQxb9yDXEkbu61mKIsC2lbvEZw20t0yT5lBYrjg0GG1obKm77u1VwPEwc&#10;5Rt5Tc+T30tRn1Ymve2U+hh0yymIQF34F7/dP1pB+hXXxjPxCM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6kyX8AAAADcAAAADwAAAAAAAAAAAAAAAACYAgAAZHJzL2Rvd25y&#10;ZXYueG1sUEsFBgAAAAAEAAQA9QAAAIUDAAAAAA==&#10;" path="m5,r8,5l18,12r5,5l25,25r,7l25,40r-2,7l18,57,13,52,8,47,5,42,3,35,,25,,17,3,10,5,e" filled="f" strokecolor="#e15520" strokeweight="0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281" o:spid="_x0000_s1305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Znf8MA&#10;AADcAAAADwAAAGRycy9kb3ducmV2LnhtbESP3WoCMRCF74W+Q5hC7zRbEbWrUaxY6IWIP32AIRl3&#10;t91M1iTV9e2NIHh5OD8fZzpvbS3O5EPlWMF7LwNBrJ2puFDwc/jqjkGEiGywdkwKrhRgPnvpTDE3&#10;7sI7Ou9jIdIIhxwVlDE2uZRBl2Qx9FxDnLyj8xZjkr6QxuMljdta9rNsKC1WnAglNrQsSf/t/23i&#10;xt9Bs16MfLvS29PnoTbjjTZKvb22iwmISG18hh/tb6OgP/qA+5l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Znf8MAAADcAAAADwAAAAAAAAAAAAAAAACYAgAAZHJzL2Rv&#10;d25yZXYueG1sUEsFBgAAAAAEAAQA9QAAAIgDAAAAAA==&#10;" path="m2,75l,,2,75xe" fillcolor="#f3be00" stroked="f">
                  <v:path arrowok="t" o:connecttype="custom" o:connectlocs="2,75;0,0;2,75" o:connectangles="0,0,0"/>
                </v:shape>
                <v:shape id="Freeform 282" o:spid="_x0000_s1306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YcusMA&#10;AADcAAAADwAAAGRycy9kb3ducmV2LnhtbERPu27CMBTdK/UfrFupW+MQJITSGIQiFTF0KTDQ7da+&#10;ebTxdWQbSPv19YDEeHTe1Xqyg7iQD71jBbMsB0Gsnem5VXA8vL0sQYSIbHBwTAp+KcB69fhQYWnc&#10;lT/oso+tSCEcSlTQxTiWUgbdkcWQuZE4cY3zFmOCvpXG4zWF20EWeb6QFntODR2OVHekf/Znq2C+&#10;rf8+/Wa2Ox2/J63797n9alip56dp8woi0hTv4pt7ZxQUyzQ/nU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YcusMAAADcAAAADwAAAAAAAAAAAAAAAACYAgAAZHJzL2Rv&#10;d25yZXYueG1sUEsFBgAAAAAEAAQA9QAAAIgDAAAAAA==&#10;" path="m2,75l,,2,75xe" filled="f" strokecolor="#e15520" strokeweight="0">
                  <v:path arrowok="t" o:connecttype="custom" o:connectlocs="2,75;0,0;2,75" o:connectangles="0,0,0"/>
                </v:shape>
                <v:shape id="Freeform 283" o:spid="_x0000_s1307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UX8QA&#10;AADcAAAADwAAAGRycy9kb3ducmV2LnhtbESPQYvCMBSE7wv7H8Jb2ItoqshSq1FEcPG4toIen82z&#10;LTYvpYm2/vuNIHgcZuYbZrHqTS3u1LrKsoLxKAJBnFtdcaHgkG2HMQjnkTXWlknBgxyslp8fC0y0&#10;7XhP99QXIkDYJaig9L5JpHR5SQbdyDbEwbvY1qAPsi2kbrELcFPLSRT9SIMVh4USG9qUlF/Tm1GQ&#10;dhee3ex2P/hrDr/ZMZ6eB9eTUt9f/XoOwlPv3+FXe6cVTOIxP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1F/EAAAA3AAAAA8AAAAAAAAAAAAAAAAAmAIAAGRycy9k&#10;b3ducmV2LnhtbFBLBQYAAAAABAAEAPUAAACJAwAAAAA=&#10;" path="m10,70l23,,10,70r8,15l20,100r-2,15l10,130,5,125,3,118,,110r,-7l,93,3,85,5,78r5,-8xe" fillcolor="#f3be00" stroked="f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284" o:spid="_x0000_s1308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TR2sQA&#10;AADcAAAADwAAAGRycy9kb3ducmV2LnhtbESPQWsCMRSE7wX/Q3hCbzVrDrpsjSKCRS+FWnvo7TV5&#10;7i5uXtYk1fXfN4VCj8PMfMMsVoPrxJVCbD1rmE4KEMTG25ZrDcf37VMJIiZki51n0nCnCKvl6GGB&#10;lfU3fqPrIdUiQzhWqKFJqa+kjKYhh3Hie+LsnXxwmLIMtbQBbxnuOqmKYiYdtpwXGuxp05A5H76d&#10;hpLMfj4favN1CS/q8/yxe70rr/XjeFg/g0g0pP/wX3tnNahSwe+Zf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00drEAAAA3AAAAA8AAAAAAAAAAAAAAAAAmAIAAGRycy9k&#10;b3ducmV2LnhtbFBLBQYAAAAABAAEAPUAAACJAwAAAAA=&#10;" path="m10,70l23,,10,70r8,15l20,100r-2,15l10,130,5,125,3,118,,110r,-7l,93,3,85,5,78r5,-8e" filled="f" strokecolor="#e15520" strokeweight="0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285" o:spid="_x0000_s1309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IQcQA&#10;AADcAAAADwAAAGRycy9kb3ducmV2LnhtbESPQWsCMRSE7wX/Q3iCt5pVoSxbo1ihpdKT2vb8unnN&#10;Lk1e1k26u/57Iwgeh5n5hlmuB2dFR22oPSuYTTMQxKXXNRsFn8fXxxxEiMgarWdScKYA69XoYYmF&#10;9j3vqTtEIxKEQ4EKqhibQspQVuQwTH1DnLxf3zqMSbZG6hb7BHdWzrPsSTqsOS1U2NC2ovLv8O8U&#10;dPJne/rAt5fv3jTma7exuTlapSbjYfMMItIQ7+Fb+10rmOcLuJ5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IyEHEAAAA3AAAAA8AAAAAAAAAAAAAAAAAmAIAAGRycy9k&#10;b3ducmV2LnhtbFBLBQYAAAAABAAEAPUAAACJAwAAAAA=&#10;" path="m10,67l18,,10,67r8,15l20,97r-2,15l10,127,8,122,3,117,,107r,-7l,92,3,82,5,75r5,-8xe" fillcolor="#f3be00" stroked="f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286" o:spid="_x0000_s1310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oe8UA&#10;AADcAAAADwAAAGRycy9kb3ducmV2LnhtbESPwWrDMBBE74X+g9hCb42cEIrjWg6hEOjBFOImkONi&#10;rS1Ta2UsNbb/vgoUehxm5g2T72fbixuNvnOsYL1KQBDXTnfcKjh/HV9SED4ga+wdk4KFPOyLx4cc&#10;M+0mPtGtCq2IEPYZKjAhDJmUvjZk0a/cQBy9xo0WQ5RjK/WIU4TbXm6S5FVa7DguGBzo3VD9Xf1Y&#10;BYMtm8tuaT4vu7o0R2qq67ytlHp+mg9vIALN4T/81/7QCjbpFu5n4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Gh7xQAAANwAAAAPAAAAAAAAAAAAAAAAAJgCAABkcnMv&#10;ZG93bnJldi54bWxQSwUGAAAAAAQABAD1AAAAigMAAAAA&#10;" path="m10,67l18,,10,67r8,15l20,97r-2,15l10,127,8,122,3,117,,107r,-7l,92,3,82,5,75r5,-8e" filled="f" strokecolor="#e15520" strokeweight="0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287" o:spid="_x0000_s1311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mScQA&#10;AADcAAAADwAAAGRycy9kb3ducmV2LnhtbESPT4vCMBTE74LfITzBm6aW3UWqUURw1ZOuf8Djs3m2&#10;xealNLHWb78RFvY4zMxvmOm8NaVoqHaFZQWjYQSCOLW64EzB6bgajEE4j6yxtEwKXuRgPut2ppho&#10;++Qfag4+EwHCLkEFufdVIqVLczLohrYiDt7N1gZ9kHUmdY3PADeljKPoSxosOCzkWNEyp/R+eBgF&#10;H9dLulrzd2vX5+1+b167RVw0SvV77WICwlPr/8N/7Y1WEI8/4X0mHA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5k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288" o:spid="_x0000_s1312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tnUcUA&#10;AADcAAAADwAAAGRycy9kb3ducmV2LnhtbESP3YrCMBSE7wXfIZyFvRFNlaXWahQRFrzYvfDnAQ7N&#10;sa3bnJQkavXpzYLg5TAz3zCLVWcacSXna8sKxqMEBHFhdc2lguPhe5iB8AFZY2OZFNzJw2rZ7y0w&#10;1/bGO7ruQykihH2OCqoQ2lxKX1Rk0I9sSxy9k3UGQ5SulNrhLcJNIydJkkqDNceFClvaVFT87S8m&#10;Uo6/jZsOvk679DFLDz/nMDbZTKnPj249BxGoC+/wq73VCiZZCv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2dRxQAAANwAAAAPAAAAAAAAAAAAAAAAAJgCAABkcnMv&#10;ZG93bnJldi54bWxQSwUGAAAAAAQABAD1AAAAigMAAAAA&#10;" path="m,68l3,,,68xe" filled="f" strokecolor="#e15520" strokeweight="0">
                  <v:path arrowok="t" o:connecttype="custom" o:connectlocs="0,68;3,0;0,68" o:connectangles="0,0,0"/>
                </v:shape>
                <v:shape id="Freeform 289" o:spid="_x0000_s1313" style="position:absolute;left:6727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xn0b8A&#10;AADcAAAADwAAAGRycy9kb3ducmV2LnhtbESPzarCMBSE94LvEI7gTlNdeKUaRQoX7tafxV0ekmNT&#10;bU5KE9v69kYQXA4z8w2z3Q+uFh21ofKsYDHPQBBrbyouFVzOv7M1iBCRDdaeScGTAux349EWc+N7&#10;PlJ3iqVIEA45KrAxNrmUQVtyGOa+IU7e1bcOY5JtKU2LfYK7Wi6zbCUdVpwWLDZUWNL308MpKMhq&#10;XRAtqsIP+tY9+/vqv1dqOhkOGxCRhvgNf9p/RsFy/QPvM+kI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7GfRvwAAANwAAAAPAAAAAAAAAAAAAAAAAJgCAABkcnMvZG93bnJl&#10;di54bWxQSwUGAAAAAAQABAD1AAAAhAMAAAAA&#10;" path="m47,55l90,,47,55xm47,55l37,70,27,83r-7,2l15,88r-7,l,88,,80,5,73r5,-5l15,63r7,-5l30,55r7,l47,55xe" fillcolor="#f3be00" stroked="f">
                  <v:path arrowok="t" o:connecttype="custom" o:connectlocs="47,55;90,0;47,55;47,55;37,70;27,83;20,85;15,88;8,88;0,88;0,80;5,73;10,68;15,63;22,58;30,55;37,55;47,55" o:connectangles="0,0,0,0,0,0,0,0,0,0,0,0,0,0,0,0,0,0"/>
                  <o:lock v:ext="edit" verticies="t"/>
                </v:shape>
                <v:shape id="Freeform 290" o:spid="_x0000_s1314" style="position:absolute;left:6774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ik74A&#10;AADcAAAADwAAAGRycy9kb3ducmV2LnhtbERPuwrCMBTdBf8hXMFFNNVBtBpFBB+Lg7U4X5prW2xu&#10;ShNr/XszCI6H815vO1OJlhpXWlYwnUQgiDOrS84VpLfDeAHCeWSNlWVS8CEH202/t8ZY2zdfqU18&#10;LkIIuxgVFN7XsZQuK8igm9iaOHAP2xj0ATa51A2+Q7ip5CyK5tJgyaGhwJr2BWXP5GUUPG7pbv46&#10;lnp0qm2b3C/PbJmkSg0H3W4FwlPn/+Kf+6wVzBZhbTgTjoDc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Y4pO+AAAA3AAAAA8AAAAAAAAAAAAAAAAAmAIAAGRycy9kb3ducmV2&#10;LnhtbFBLBQYAAAAABAAEAPUAAACDAwAAAAA=&#10;" path="m,55l43,,,55xe" filled="f" strokecolor="#e15520" strokeweight="0">
                  <v:path arrowok="t" o:connecttype="custom" o:connectlocs="0,55;43,0;0,55" o:connectangles="0,0,0"/>
                </v:shape>
                <v:shape id="Freeform 291" o:spid="_x0000_s1315" style="position:absolute;left:6727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8wMUA&#10;AADcAAAADwAAAGRycy9kb3ducmV2LnhtbESPQWsCMRSE74X+h/AKvdWsClZXo6hF8GAP1R48Pjdv&#10;N4ublyVJdfvvjSB4HGbmG2a26GwjLuRD7VhBv5eBIC6crrlS8HvYfIxBhIissXFMCv4pwGL++jLD&#10;XLsr/9BlHyuRIBxyVGBibHMpQ2HIYui5ljh5pfMWY5K+ktrjNcFtIwdZNpIWa04LBltaGyrO+z+r&#10;4HPty1V5MidszsfNzuqv4ffwoNT7W7ecgojUxWf40d5qBYPxBO5n0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rzAxQAAANwAAAAPAAAAAAAAAAAAAAAAAJgCAABkcnMv&#10;ZG93bnJldi54bWxQSwUGAAAAAAQABAD1AAAAigMAAAAA&#10;" path="m47,l37,15,27,28r-7,2l15,33r-7,l,33,,25,5,18r5,-5l15,8,22,3,30,r7,l47,xe" filled="f" strokecolor="#e15520" strokeweight="0">
                  <v:path arrowok="t" o:connecttype="custom" o:connectlocs="47,0;37,15;27,28;20,30;15,33;8,33;0,33;0,25;5,18;10,13;15,8;22,3;30,0;37,0;47,0" o:connectangles="0,0,0,0,0,0,0,0,0,0,0,0,0,0,0"/>
                </v:shape>
                <v:shape id="Freeform 292" o:spid="_x0000_s1316" style="position:absolute;left:6697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MpsQA&#10;AADcAAAADwAAAGRycy9kb3ducmV2LnhtbERPy2rCQBTdC/7DcIXu6qRWqomO0hZENwUfQV1eM7dJ&#10;aOZOyIwm9us7i4LLw3nPl52pxI0aV1pW8DKMQBBnVpecK0gPq+cpCOeRNVaWScGdHCwX/d4cE21b&#10;3tFt73MRQtglqKDwvk6kdFlBBt3Q1sSB+7aNQR9gk0vdYBvCTSVHUfQmDZYcGgqs6bOg7Gd/NQou&#10;bXr62h7P3e/HZBylMl8f4/hVqadB9z4D4anzD/G/e6MVjOIwP5w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hDKbEAAAA3AAAAA8AAAAAAAAAAAAAAAAAmAIAAGRycy9k&#10;b3ducmV2LnhtbFBLBQYAAAAABAAEAPUAAACJAwAAAAA=&#10;" path="m47,43l100,,47,43xm47,43l40,55,28,65,15,73,,73,3,65,5,58r5,-5l18,48r5,-5l33,40r7,l47,43xe" fillcolor="#f3be00" stroked="f">
                  <v:path arrowok="t" o:connecttype="custom" o:connectlocs="47,43;100,0;47,43;47,43;40,55;28,65;15,73;0,73;3,65;5,58;10,53;18,48;23,43;33,40;40,40;47,43" o:connectangles="0,0,0,0,0,0,0,0,0,0,0,0,0,0,0,0"/>
                  <o:lock v:ext="edit" verticies="t"/>
                </v:shape>
                <v:shape id="Freeform 293" o:spid="_x0000_s1317" style="position:absolute;left:6744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rtcMYA&#10;AADcAAAADwAAAGRycy9kb3ducmV2LnhtbESPT2sCMRTE7wW/Q3iCt5rVg9atUWxhpdD24B/w+nbz&#10;mt1287IkUddvbwqFHoeZ+Q2zXPe2FRfyoXGsYDLOQBBXTjdsFBwPxeMTiBCRNbaOScGNAqxXg4cl&#10;5tpdeUeXfTQiQTjkqKCOsculDFVNFsPYdcTJ+3LeYkzSG6k9XhPctnKaZTNpseG0UGNHrzVVP/uz&#10;VWA2Zu7p+/gZyrI4Ndti/vLxXio1GvabZxCR+vgf/mu/aQXTxQR+z6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rtcMYAAADcAAAADwAAAAAAAAAAAAAAAACYAgAAZHJz&#10;L2Rvd25yZXYueG1sUEsFBgAAAAAEAAQA9QAAAIsDAAAAAA==&#10;" path="m,43l53,,,43xe" filled="f" strokecolor="#e15520" strokeweight="0">
                  <v:path arrowok="t" o:connecttype="custom" o:connectlocs="0,43;53,0;0,43" o:connectangles="0,0,0"/>
                </v:shape>
                <v:shape id="Freeform 294" o:spid="_x0000_s1318" style="position:absolute;left:6697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4bMUA&#10;AADcAAAADwAAAGRycy9kb3ducmV2LnhtbESPQWsCMRSE7wX/Q3gFbzXbFVq7NYpVhB704NpDj8/N&#10;283i5mVJUt3++0YQehxm5htmvhxsJy7kQ+tYwfMkA0FcOd1yo+DruH2agQgRWWPnmBT8UoDlYvQw&#10;x0K7Kx/oUsZGJAiHAhWYGPtCylAZshgmridOXu28xZikb6T2eE1w28k8y16kxZbTgsGe1oaqc/lj&#10;Fbyuff1Rn8wJu/P3dmf1ZrqfHpUaPw6rdxCRhvgfvrc/tYL8LYfb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7hsxQAAANwAAAAPAAAAAAAAAAAAAAAAAJgCAABkcnMv&#10;ZG93bnJldi54bWxQSwUGAAAAAAQABAD1AAAAigMAAAAA&#10;" path="m47,3l40,15,28,25,15,33,,33,3,25,5,18r5,-5l18,8,23,3,33,r7,l47,3xe" filled="f" strokecolor="#e15520" strokeweight="0">
                  <v:path arrowok="t" o:connecttype="custom" o:connectlocs="47,3;40,15;28,25;15,33;0,33;3,25;5,18;10,13;18,8;23,3;33,0;40,0;47,3" o:connectangles="0,0,0,0,0,0,0,0,0,0,0,0,0"/>
                </v:shape>
                <v:shape id="Freeform 295" o:spid="_x0000_s1319" style="position:absolute;left:6677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d/8QA&#10;AADcAAAADwAAAGRycy9kb3ducmV2LnhtbESPQWvCQBSE7wX/w/IEL0U3plRMdBVRbHs1Fb0+ss9k&#10;Mfs2ZFeN/75bKPQ4zMw3zHLd20bcqfPGsYLpJAFBXDptuFJw/N6P5yB8QNbYOCYFT/KwXg1elphr&#10;9+AD3YtQiQhhn6OCOoQ2l9KXNVn0E9cSR+/iOoshyq6SusNHhNtGpkkykxYNx4UaW9rWVF6Lm1Vw&#10;Ll6vma5O22P4nGWHzYdJ33dGqdGw3yxABOrDf/iv/aUVpN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Hf/EAAAA3AAAAA8AAAAAAAAAAAAAAAAAmAIAAGRycy9k&#10;b3ducmV2LnhtbFBLBQYAAAAABAAEAPUAAACJAwAAAAA=&#10;" path="m48,42l100,,48,42xm48,42l38,55,28,65,15,72,,72,,65,5,60r5,-8l15,47r8,-2l30,42r8,-2l48,42xe" fillcolor="#f3be00" stroked="f">
                  <v:path arrowok="t" o:connecttype="custom" o:connectlocs="48,42;100,0;48,42;48,42;38,55;28,65;15,72;0,72;0,65;5,60;10,52;15,47;23,45;30,42;38,40;48,42" o:connectangles="0,0,0,0,0,0,0,0,0,0,0,0,0,0,0,0"/>
                  <o:lock v:ext="edit" verticies="t"/>
                </v:shape>
                <v:shape id="Freeform 296" o:spid="_x0000_s1320" style="position:absolute;left:672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sBcIA&#10;AADcAAAADwAAAGRycy9kb3ducmV2LnhtbESPzarCMBSE9xd8h3AEd9fUIkWrUUQQxIXgz8LloTm2&#10;xeakJLHWtzcXLrgcZuYbZrnuTSM6cr62rGAyTkAQF1bXXCq4Xna/MxA+IGtsLJOCN3lYrwY/S8y1&#10;ffGJunMoRYSwz1FBFUKbS+mLigz6sW2Jo3e3zmCI0pVSO3xFuGlkmiSZNFhzXKiwpW1FxeP8NAq6&#10;47ZM/ePtujCpi2x+O0zlM1NqNOw3CxCB+vAN/7f3WkE6n8LfmXgE5O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1ewFwgAAANwAAAAPAAAAAAAAAAAAAAAAAJgCAABkcnMvZG93&#10;bnJldi54bWxQSwUGAAAAAAQABAD1AAAAhwMAAAAA&#10;" path="m,42l52,,,42xe" filled="f" strokecolor="#1f1a17" strokeweight="0">
                  <v:path arrowok="t" o:connecttype="custom" o:connectlocs="0,42;52,0;0,42" o:connectangles="0,0,0"/>
                </v:shape>
                <v:shape id="Freeform 297" o:spid="_x0000_s1321" style="position:absolute;left:667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qNMMA&#10;AADcAAAADwAAAGRycy9kb3ducmV2LnhtbESPQYvCMBSE74L/ITzBm6YWXLQaReoKXvZQ18MeH8mz&#10;LTYvpclq++/NwoLHYWa+Ybb73jbiQZ2vHStYzBMQxNqZmksF1+/TbAXCB2SDjWNSMJCH/W482mJm&#10;3JMLelxCKSKEfYYKqhDaTEqvK7Lo564ljt7NdRZDlF0pTYfPCLeNTJPkQ1qsOS5U2FJekb5ffq0C&#10;zT9f13ZY3nu9/jzkxyJPh6JWajrpDxsQgfrwDv+3z0ZBul7C35l4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/qNMMAAADcAAAADwAAAAAAAAAAAAAAAACYAgAAZHJzL2Rv&#10;d25yZXYueG1sUEsFBgAAAAAEAAQA9QAAAIgDAAAAAA==&#10;" path="m48,2l38,15,28,25,15,32,,32,,25,5,20r5,-8l15,7,23,5,30,2,38,,48,2e" filled="f" strokecolor="#1f1a17" strokeweight="0">
                  <v:path arrowok="t" o:connecttype="custom" o:connectlocs="48,2;38,15;28,25;15,32;0,32;0,25;5,20;10,12;15,7;23,5;30,2;38,0;48,2" o:connectangles="0,0,0,0,0,0,0,0,0,0,0,0,0"/>
                </v:shape>
                <v:shape id="Freeform 298" o:spid="_x0000_s1322" style="position:absolute;left:6744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+ysUA&#10;AADcAAAADwAAAGRycy9kb3ducmV2LnhtbESP3WrCQBSE7wu+w3KE3tWNsfUnukoQCqVXrfoAh+wx&#10;CWbPxt1NjD59t1Do5TAz3zCb3WAa0ZPztWUF00kCgriwuuZSwen4/rIE4QOyxsYyKbiTh9129LTB&#10;TNsbf1N/CKWIEPYZKqhCaDMpfVGRQT+xLXH0ztYZDFG6UmqHtwg3jUyTZC4N1hwXKmxpX1FxOXRG&#10;gVu8yVmffzazr3T1urhOuzp/dEo9j4d8DSLQEP7Df+0PrSBdzeH3TD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b7KxQAAANwAAAAPAAAAAAAAAAAAAAAAAJgCAABkcnMv&#10;ZG93bnJldi54bWxQSwUGAAAAAAQABAD1AAAAigMAAAAA&#10;" path="m48,60l90,,48,60xm48,60l40,75,30,85r-7,3l18,90r-8,3l,90,3,83,5,75r5,-5l18,65r7,-5l33,58r7,l48,60xe" fillcolor="#f3be00" stroked="f">
                  <v:path arrowok="t" o:connecttype="custom" o:connectlocs="48,60;90,0;48,60;48,60;40,75;30,85;23,88;18,90;10,93;0,90;3,83;5,75;10,70;18,65;25,60;33,58;40,58;48,60" o:connectangles="0,0,0,0,0,0,0,0,0,0,0,0,0,0,0,0,0,0"/>
                  <o:lock v:ext="edit" verticies="t"/>
                </v:shape>
                <v:shape id="Freeform 299" o:spid="_x0000_s1323" style="position:absolute;left:6792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WycYA&#10;AADcAAAADwAAAGRycy9kb3ducmV2LnhtbESPQWsCMRSE7wX/Q3iCl6LZ7sG2W6NoVSi9FLciHh+b&#10;183i5mVJ4rr9902h0OMwM98wi9VgW9GTD41jBQ+zDARx5XTDtYLj5376BCJEZI2tY1LwTQFWy9Hd&#10;Agvtbnygvoy1SBAOBSowMXaFlKEyZDHMXEecvC/nLcYkfS21x1uC21bmWTaXFhtOCwY7ejVUXcqr&#10;VbA1fne552bdXz/ez6dDbublZqPUZDysX0BEGuJ/+K/9phXkz4/weyYd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WycYAAADcAAAADwAAAAAAAAAAAAAAAACYAgAAZHJz&#10;L2Rvd25yZXYueG1sUEsFBgAAAAAEAAQA9QAAAIsDAAAAAA==&#10;" path="m,60l42,,,60xe" filled="f" strokecolor="#e15520" strokeweight="0">
                  <v:path arrowok="t" o:connecttype="custom" o:connectlocs="0,60;42,0;0,60" o:connectangles="0,0,0"/>
                </v:shape>
                <v:shape id="Freeform 300" o:spid="_x0000_s1324" style="position:absolute;left:6744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ir8MA&#10;AADcAAAADwAAAGRycy9kb3ducmV2LnhtbERPz2vCMBS+C/sfwht4EU2VbWpnFBGECgPRefH21ry1&#10;Zc1LTTJb/3tzEDx+fL8Xq87U4krOV5YVjEcJCOLc6ooLBafv7XAGwgdkjbVlUnAjD6vlS2+BqbYt&#10;H+h6DIWIIexTVFCG0KRS+rwkg35kG+LI/VpnMEToCqkdtjHc1HKSJB/SYMWxocSGNiXlf8d/o+Bt&#10;PW+z87mYfv1k291uQLh/dxel+q/d+hNEoC48xQ93phVM5nFt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5ir8MAAADcAAAADwAAAAAAAAAAAAAAAACYAgAAZHJzL2Rv&#10;d25yZXYueG1sUEsFBgAAAAAEAAQA9QAAAIgDAAAAAA==&#10;" path="m48,2l40,17,30,27r-7,3l18,32r-8,3l,32,3,25,5,17r5,-5l18,7,25,2,33,r7,l48,2xe" filled="f" strokecolor="#e15520" strokeweight="0">
                  <v:path arrowok="t" o:connecttype="custom" o:connectlocs="48,2;40,17;30,27;23,30;18,32;10,35;0,32;3,25;5,17;10,12;18,7;25,2;33,0;40,0;48,2" o:connectangles="0,0,0,0,0,0,0,0,0,0,0,0,0,0,0"/>
                </v:shape>
                <v:shape id="Freeform 301" o:spid="_x0000_s1325" style="position:absolute;left:6764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5WcYA&#10;AADcAAAADwAAAGRycy9kb3ducmV2LnhtbESPQWvCQBSE7wX/w/KEXopuTIuY1FWkWOvFg4mFHh/Z&#10;1ySafZtmV43/3i0Uehxm5htmvuxNIy7Uudqygsk4AkFcWF1zqeCQv49mIJxH1thYJgU3crBcDB7m&#10;mGp75T1dMl+KAGGXooLK+zaV0hUVGXRj2xIH79t2Bn2QXSl1h9cAN42Mo2gqDdYcFips6a2i4pSd&#10;TaB8ymPys3553mUfm1we4m29fvpS6nHYr15BeOr9f/ivvdUK4iSB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o5WcYAAADcAAAADwAAAAAAAAAAAAAAAACYAgAAZHJz&#10;L2Rvd25yZXYueG1sUEsFBgAAAAAEAAQA9QAAAIsDAAAAAA==&#10;" path="m48,57l95,,48,57xm48,57l38,72,28,82r-8,3l15,87r-7,l,87,,80,5,72r5,-5l15,62r8,-5l30,55r8,l48,57xe" fillcolor="#f3be00" stroked="f">
                  <v:path arrowok="t" o:connecttype="custom" o:connectlocs="48,57;95,0;48,57;48,57;38,72;28,82;20,85;15,87;8,87;0,87;0,80;5,72;10,67;15,62;23,57;30,55;38,55;48,57" o:connectangles="0,0,0,0,0,0,0,0,0,0,0,0,0,0,0,0,0,0"/>
                  <o:lock v:ext="edit" verticies="t"/>
                </v:shape>
                <v:shape id="Freeform 302" o:spid="_x0000_s1326" style="position:absolute;left:6812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JvMIA&#10;AADcAAAADwAAAGRycy9kb3ducmV2LnhtbERPy2oCMRTdF/yHcAU3RZO2VGQ0I9U+KIgLn+vL5M4D&#10;JzfDJGr6982i0OXhvBfLaFtxo943jjU8TRQI4sKZhisNx8PneAbCB2SDrWPS8EMelvngYYGZcXfe&#10;0W0fKpFC2GeooQ6hy6T0RU0W/cR1xIkrXW8xJNhX0vR4T+G2lc9KTaXFhlNDjR2tayou+6vV8Bo3&#10;7vS+VrFaPTYf5125XX0VRuvRML7NQQSK4V/85/42Gl5Ump/OpCM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Twm8wgAAANwAAAAPAAAAAAAAAAAAAAAAAJgCAABkcnMvZG93&#10;bnJldi54bWxQSwUGAAAAAAQABAD1AAAAhwMAAAAA&#10;" path="m,57l47,,,57xe" filled="f" strokecolor="#e15520" strokeweight="0">
                  <v:path arrowok="t" o:connecttype="custom" o:connectlocs="0,57;47,0;0,57" o:connectangles="0,0,0"/>
                </v:shape>
                <v:shape id="Freeform 303" o:spid="_x0000_s1327" style="position:absolute;left:6764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+iMYA&#10;AADcAAAADwAAAGRycy9kb3ducmV2LnhtbESPQWvCQBSE74L/YXlCb3WjhVajq1hBKq0eNHp/ZJ9J&#10;cPdtmt2atL++Wyh4HGbmG2a+7KwRN2p85VjBaJiAIM6drrhQcMo2jxMQPiBrNI5JwTd5WC76vTmm&#10;2rV8oNsxFCJC2KeooAyhTqX0eUkW/dDVxNG7uMZiiLIppG6wjXBr5DhJnqXFiuNCiTWtS8qvxy+r&#10;oAg/r+PttDWnt8+zefnYZe+XfabUw6BbzUAE6sI9/N/eagVPyQj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C+iMYAAADcAAAADwAAAAAAAAAAAAAAAACYAgAAZHJz&#10;L2Rvd25yZXYueG1sUEsFBgAAAAAEAAQA9QAAAIsDAAAAAA==&#10;" path="m48,2l38,17,28,27r-8,3l15,32r-7,l,32,,25,5,17r5,-5l15,7,23,2,30,r8,l48,2xe" filled="f" strokecolor="#e15520" strokeweight="0">
                  <v:path arrowok="t" o:connecttype="custom" o:connectlocs="48,2;38,17;28,27;20,30;15,32;8,32;0,32;0,25;5,17;10,12;15,7;23,2;30,0;38,0;48,2" o:connectangles="0,0,0,0,0,0,0,0,0,0,0,0,0,0,0"/>
                </v:shape>
                <v:shape id="Freeform 304" o:spid="_x0000_s1328" style="position:absolute;left:6782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xYMQA&#10;AADcAAAADwAAAGRycy9kb3ducmV2LnhtbESPW2vCQBCF3wX/wzJC3+qmKahEV6lCqUJ98FLo45id&#10;JqHZ2ZAdNf77rlDw8XAuH2e26FytLtSGyrOBl2ECijj3tuLCwPHw/jwBFQTZYu2ZDNwowGLe780w&#10;s/7KO7rspVBxhEOGBkqRJtM65CU5DEPfEEfvx7cOJcq20LbFaxx3tU6TZKQdVhwJJTa0Kin/3Z9d&#10;hHy5z+9tWFZypO1N1ptx+rE5GfM06N6moIQ6eYT/22tr4DVJ4X4mHgE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ycWDEAAAA3AAAAA8AAAAAAAAAAAAAAAAAmAIAAGRycy9k&#10;b3ducmV2LnhtbFBLBQYAAAAABAAEAPUAAACJAwAAAAA=&#10;" path="m44,52l89,,44,52xm44,52l37,67,27,77r-7,5l15,84r-8,l,84,,77,2,69,7,62r8,-5l20,54r7,-5l37,49r7,3xe" fillcolor="#f3be00" stroked="f">
                  <v:path arrowok="t" o:connecttype="custom" o:connectlocs="44,52;89,0;44,52;44,52;37,67;27,77;20,82;15,84;7,84;0,84;0,77;2,69;7,62;15,57;20,54;27,49;37,49;44,52" o:connectangles="0,0,0,0,0,0,0,0,0,0,0,0,0,0,0,0,0,0"/>
                  <o:lock v:ext="edit" verticies="t"/>
                </v:shape>
                <v:shape id="Freeform 305" o:spid="_x0000_s1329" style="position:absolute;left:6826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PxMQA&#10;AADcAAAADwAAAGRycy9kb3ducmV2LnhtbESPQYvCMBSE74L/ITzBi6ypistSTUUFpbAnXXvw9mie&#10;bWnzUpqo9d+bhYU9DjPzDbPe9KYRD+pcZVnBbBqBIM6trrhQcPk5fHyBcB5ZY2OZFLzIwSYZDtYY&#10;a/vkEz3OvhABwi5GBaX3bSyly0sy6Ka2JQ7ezXYGfZBdIXWHzwA3jZxH0ac0WHFYKLGlfUl5fb4b&#10;Bekx/c5n7jVZ6iI71FuXXS+7TKnxqN+uQHjq/X/4r51qBYtoAb9nwhGQy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nT8TEAAAA3AAAAA8AAAAAAAAAAAAAAAAAmAIAAGRycy9k&#10;b3ducmV2LnhtbFBLBQYAAAAABAAEAPUAAACJAwAAAAA=&#10;" path="m,52l45,,,52xe" filled="f" strokecolor="#e15520" strokeweight="0">
                  <v:path arrowok="t" o:connecttype="custom" o:connectlocs="0,52;45,0;0,52" o:connectangles="0,0,0"/>
                </v:shape>
                <v:shape id="Freeform 306" o:spid="_x0000_s1330" style="position:absolute;left:6782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XGnsUA&#10;AADcAAAADwAAAGRycy9kb3ducmV2LnhtbESPT2vCQBTE70K/w/IKvdVNbagSswmlIFVqD1XB6yP7&#10;8odm34bsNibf3i0IHoeZ+Q2T5qNpxUC9aywreJlHIIgLqxuuFJyOm+cVCOeRNbaWScFEDvLsYZZi&#10;ou2Ff2g4+EoECLsEFdTed4mUrqjJoJvbjjh4pe0N+iD7SuoeLwFuWrmIojdpsOGwUGNHHzUVv4c/&#10;o+Bz15yn477YLg2thu8yHvALpVJPj+P7GoSn0d/Dt/ZWK3iNYvg/E4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caexQAAANwAAAAPAAAAAAAAAAAAAAAAAJgCAABkcnMv&#10;ZG93bnJldi54bWxQSwUGAAAAAAQABAD1AAAAigMAAAAA&#10;" path="m44,3l37,18,27,28r-7,5l15,35r-8,l,35,,28,2,20,7,13,15,8,20,5,27,,37,r7,3xe" filled="f" strokecolor="#e15520" strokeweight="0">
                  <v:path arrowok="t" o:connecttype="custom" o:connectlocs="44,3;37,18;27,28;20,33;15,35;7,35;0,35;0,28;2,20;7,13;15,8;20,5;27,0;37,0;44,3" o:connectangles="0,0,0,0,0,0,0,0,0,0,0,0,0,0,0"/>
                </v:shape>
                <v:shape id="Freeform 307" o:spid="_x0000_s1331" style="position:absolute;left:6799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jhsQA&#10;AADcAAAADwAAAGRycy9kb3ducmV2LnhtbESP0WrCQBRE3wv+w3ILvjW7VZSSuooklNqnEuMHXLLX&#10;JCR7N2RXTfv1XUHo4zAzZ5jNbrK9uNLoW8caXhMFgrhypuVaw6n8eHkD4QOywd4xafghD7vt7GmD&#10;qXE3Luh6DLWIEPYpamhCGFIpfdWQRZ+4gTh6ZzdaDFGOtTQj3iLc9nKh1FpabDkuNDhQ1lDVHS9W&#10;w+el+/49FMU674w7DV8rlWel0nr+PO3fQQSawn/40T4YDUu1gvu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Q44bEAAAA3AAAAA8AAAAAAAAAAAAAAAAAmAIAAGRycy9k&#10;b3ducmV2LnhtbFBLBQYAAAAABAAEAPUAAACJAwAAAAA=&#10;" path="m47,60l85,,47,60xm47,60l40,74,30,84r-8,3l18,89r-8,3l,92,3,84,5,77r5,-7l15,65r7,-5l30,57r10,l47,60xe" fillcolor="#f3be00" stroked="f">
                  <v:path arrowok="t" o:connecttype="custom" o:connectlocs="47,60;85,0;47,60;47,60;40,74;30,84;22,87;18,89;10,92;0,92;3,84;5,77;10,70;15,65;22,60;30,57;40,57;47,60" o:connectangles="0,0,0,0,0,0,0,0,0,0,0,0,0,0,0,0,0,0"/>
                  <o:lock v:ext="edit" verticies="t"/>
                </v:shape>
                <v:shape id="Freeform 308" o:spid="_x0000_s1332" style="position:absolute;left:6846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lRcYA&#10;AADcAAAADwAAAGRycy9kb3ducmV2LnhtbESPzW7CMBCE75X6DtZW6q3YlAqlKQ5CSC299MDPhdsq&#10;XpJAvE5tQ8Lb15WQOI5m5hvNbD7YVlzIh8axhvFIgSAunWm40rDbfr5kIEJENtg6Jg1XCjAvHh9m&#10;mBvX85oum1iJBOGQo4Y6xi6XMpQ1WQwj1xEn7+C8xZikr6Tx2Ce4beWrUlNpseG0UGNHy5rK0+Zs&#10;NZzf/cqtMrk4qolaXr9+9+bnba/189Ow+AARaYj38K39bTRM1BT+z6Qj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mlRcYAAADcAAAADwAAAAAAAAAAAAAAAACYAgAAZHJz&#10;L2Rvd25yZXYueG1sUEsFBgAAAAAEAAQA9QAAAIsDAAAAAA==&#10;" path="m,60l38,,,60xe" filled="f" strokecolor="#e15520" strokeweight="0">
                  <v:path arrowok="t" o:connecttype="custom" o:connectlocs="0,60;38,0;0,60" o:connectangles="0,0,0"/>
                </v:shape>
                <v:shape id="Freeform 309" o:spid="_x0000_s1333" style="position:absolute;left:6799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7GMYA&#10;AADcAAAADwAAAGRycy9kb3ducmV2LnhtbESPQWsCMRSE74X+h/AEbzWx1ipbo2yFQvVUt4oeH5vX&#10;3aWblyWJuv33jVDocZiZb5jFqretuJAPjWMN45ECQVw603ClYf/59jAHESKywdYxafihAKvl/d0C&#10;M+OuvKNLESuRIBwy1FDH2GVShrImi2HkOuLkfTlvMSbpK2k8XhPctvJRqWdpseG0UGNH65rK7+Js&#10;NbTF4bSbbtfqyR/yzfY4zWfn1w+th4M+fwERqY//4b/2u9EwUTO4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Y7GMYAAADcAAAADwAAAAAAAAAAAAAAAACYAgAAZHJz&#10;L2Rvd25yZXYueG1sUEsFBgAAAAAEAAQA9QAAAIsDAAAAAA==&#10;" path="m47,3l40,17,30,27r-8,3l18,32r-8,3l,35,3,27,5,20r5,-7l15,8,22,3,30,,40,r7,3xe" filled="f" strokecolor="#e15520" strokeweight="0">
                  <v:path arrowok="t" o:connecttype="custom" o:connectlocs="47,3;40,17;30,27;22,30;18,32;10,35;0,35;3,27;5,20;10,13;15,8;22,3;30,0;40,0;47,3" o:connectangles="0,0,0,0,0,0,0,0,0,0,0,0,0,0,0"/>
                </v:shape>
                <v:shape id="Freeform 310" o:spid="_x0000_s1334" style="position:absolute;left:6814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r1fsIA&#10;AADcAAAADwAAAGRycy9kb3ducmV2LnhtbERPz2vCMBS+C/sfwht4W1N1FKlGkYFsDnewK+z6bN7a&#10;sOalNJmt++uXg+Dx4/u93o62FRfqvXGsYJakIIgrpw3XCsrP/dMShA/IGlvHpOBKHrabh8kac+0G&#10;PtGlCLWIIexzVNCE0OVS+qohiz5xHXHkvl1vMUTY11L3OMRw28p5mmbSouHY0GBHLw1VP8WvVfBR&#10;HObPX+z4770qUWZnsz++GqWmj+NuBSLQGO7im/tNK1ikcW08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vV+wgAAANwAAAAPAAAAAAAAAAAAAAAAAJgCAABkcnMvZG93&#10;bnJldi54bWxQSwUGAAAAAAQABAD1AAAAhwMAAAAA&#10;" path="m42,68l75,,42,68xm42,68l35,85,25,98r-5,5l15,105r-8,3l,110,,100,3,93,7,85r5,-7l20,73r7,-3l35,68r7,xe" fillcolor="#f3be00" stroked="f">
                  <v:path arrowok="t" o:connecttype="custom" o:connectlocs="42,68;75,0;42,68;42,68;35,85;25,98;20,103;15,105;7,108;0,110;0,100;3,93;7,85;12,78;20,73;27,70;35,68;42,68" o:connectangles="0,0,0,0,0,0,0,0,0,0,0,0,0,0,0,0,0,0"/>
                  <o:lock v:ext="edit" verticies="t"/>
                </v:shape>
                <v:shape id="Freeform 311" o:spid="_x0000_s1335" style="position:absolute;left:6856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qOIcYA&#10;AADcAAAADwAAAGRycy9kb3ducmV2LnhtbESPT2vCQBTE7wW/w/KE3urGSv0TXaUKhdJcqhG8PrPP&#10;bDT7NmS3Mf323UKhx2FmfsOsNr2tRUetrxwrGI8SEMSF0xWXCo7529MchA/IGmvHpOCbPGzWg4cV&#10;ptrdeU/dIZQiQtinqMCE0KRS+sKQRT9yDXH0Lq61GKJsS6lbvEe4reVzkkylxYrjgsGGdoaK2+HL&#10;Kqj4c3uddeN89pJtz1lmpvkpfCj1OOxflyAC9eE//Nd+1womyQJ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qOIcYAAADcAAAADwAAAAAAAAAAAAAAAACYAgAAZHJz&#10;L2Rvd25yZXYueG1sUEsFBgAAAAAEAAQA9QAAAIsDAAAAAA==&#10;" path="m,68l33,,,68xe" filled="f" strokecolor="#e15520" strokeweight="0">
                  <v:path arrowok="t" o:connecttype="custom" o:connectlocs="0,68;33,0;0,68" o:connectangles="0,0,0"/>
                </v:shape>
                <v:shape id="Freeform 312" o:spid="_x0000_s1336" style="position:absolute;left:6814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bakb8A&#10;AADcAAAADwAAAGRycy9kb3ducmV2LnhtbERPy4rCMBTdC/5DuII7TXVApBpFBMGVw1RxfW1uH9jc&#10;lCTW6tdPFoLLw3mvt71pREfO15YVzKYJCOLc6ppLBZfzYbIE4QOyxsYyKXiRh+1mOFhjqu2T/6jL&#10;QiliCPsUFVQhtKmUPq/IoJ/aljhyhXUGQ4SulNrhM4abRs6TZCEN1hwbKmxpX1F+zx5Gwe7Nr871&#10;p0U7Pxe3Q3Ytrjf7q9R41O9WIAL14Sv+uI9awc8szo9n4hG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9tqRvwAAANwAAAAPAAAAAAAAAAAAAAAAAJgCAABkcnMvZG93bnJl&#10;di54bWxQSwUGAAAAAAQABAD1AAAAhAMAAAAA&#10;" path="m42,l35,17,25,30r-5,5l15,37,7,40,,42,,32,3,25,7,17r5,-7l20,5,27,2,35,r7,xe" filled="f" strokecolor="#e15520" strokeweight="0">
                  <v:path arrowok="t" o:connecttype="custom" o:connectlocs="42,0;35,17;25,30;20,35;15,37;7,40;0,42;0,32;3,25;7,17;12,10;20,5;27,2;35,0;42,0" o:connectangles="0,0,0,0,0,0,0,0,0,0,0,0,0,0,0"/>
                </v:shape>
                <v:shape id="Freeform 313" o:spid="_x0000_s1337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2UDsQA&#10;AADcAAAADwAAAGRycy9kb3ducmV2LnhtbESPQWvCQBSE7wX/w/IEb3UTA6VEN0EKouipqd6f2ddN&#10;2uzbkF01+uu7hUKPw8x8w6zK0XbiSoNvHStI5wkI4trplo2C48fm+RWED8gaO8ek4E4eymLytMJc&#10;uxu/07UKRkQI+xwVNCH0uZS+bsiin7ueOHqfbrAYohyM1APeItx2cpEkL9Jiy3GhwZ7eGqq/q4tV&#10;sHlk6Tmrv6p1dTTbuzm5vT44pWbTcb0EEWgM/+G/9k4ryNIUfs/E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dlA7EAAAA3AAAAA8AAAAAAAAAAAAAAAAAmAIAAGRycy9k&#10;b3ducmV2LnhtbFBLBQYAAAAABAAEAPUAAACJAwAAAAA=&#10;" path="m10,r7,15l20,28,17,43,10,58,7,53,3,45r,-7l,30,,23,3,15,5,8,10,xe" fillcolor="#f3be00" stroked="f">
                  <v:path arrowok="t" o:connecttype="custom" o:connectlocs="10,0;17,15;20,28;17,43;10,58;7,53;3,45;3,38;0,30;0,23;3,15;5,8;10,0" o:connectangles="0,0,0,0,0,0,0,0,0,0,0,0,0"/>
                </v:shape>
                <v:shape id="Freeform 314" o:spid="_x0000_s1338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h+UMUA&#10;AADcAAAADwAAAGRycy9kb3ducmV2LnhtbESPT2vCQBTE70K/w/IK3nQTRVtSVwktYm6i/QO9PbKv&#10;STD7NuxuTfz2riB4HGbmN8xqM5hWnMn5xrKCdJqAIC6tbrhS8PW5nbyC8AFZY2uZFFzIw2b9NFph&#10;pm3PBzofQyUihH2GCuoQukxKX9Zk0E9tRxy9P+sMhihdJbXDPsJNK2dJspQGG44LNXb0XlN5Ov4b&#10;BbrLi49ycfp11fynKPqXPe++90qNn4f8DUSgITzC93ahFczTGdzOx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H5QxQAAANwAAAAPAAAAAAAAAAAAAAAAAJgCAABkcnMv&#10;ZG93bnJldi54bWxQSwUGAAAAAAQABAD1AAAAigMAAAAA&#10;" path="m10,r7,15l20,28,17,43,10,58,7,53,3,45r,-7l,30,,23,3,15,5,8,10,e" filled="f" strokecolor="#e15520" strokeweight="0">
                  <v:path arrowok="t" o:connecttype="custom" o:connectlocs="10,0;17,15;20,28;17,43;10,58;7,53;3,45;3,38;0,30;0,23;3,15;5,8;10,0" o:connectangles="0,0,0,0,0,0,0,0,0,0,0,0,0"/>
                </v:shape>
                <v:shape id="Freeform 315" o:spid="_x0000_s1339" style="position:absolute;left:6712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Dk8YA&#10;AADcAAAADwAAAGRycy9kb3ducmV2LnhtbESPQWvCQBSE7wX/w/IK3uomKkVSV6mCqOChxhza22v2&#10;mQSzb0N2NfHfu0Khx2FmvmHmy97U4katqywriEcRCOLc6ooLBdlp8zYD4TyyxtoyKbiTg+Vi8DLH&#10;RNuOj3RLfSEChF2CCkrvm0RKl5dk0I1sQxy8s20N+iDbQuoWuwA3tRxH0bs0WHFYKLGhdUn5Jb0a&#10;BT/Zdf31fZiOu229Kn73q+qQxqlSw9f+8wOEp97/h//aO61gEk/geSY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RDk8YAAADcAAAADwAAAAAAAAAAAAAAAACYAgAAZHJz&#10;L2Rvd25yZXYueG1sUEsFBgAAAAAEAAQA9QAAAIsDAAAAAA==&#10;" path="m13,68r5,15l20,98r-2,15l10,125,5,120,3,115r,-7l,100,3,90,5,83,8,75r5,-7xm10,68l27,,10,68xe" fillcolor="#f3be00" stroked="f">
                  <v:path arrowok="t" o:connecttype="custom" o:connectlocs="13,68;18,83;20,98;18,113;10,125;5,120;3,115;3,108;0,100;3,90;5,83;8,75;13,68;10,68;27,0;10,68" o:connectangles="0,0,0,0,0,0,0,0,0,0,0,0,0,0,0,0"/>
                  <o:lock v:ext="edit" verticies="t"/>
                </v:shape>
                <v:shape id="Freeform 316" o:spid="_x0000_s1340" style="position:absolute;left:6712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csYA&#10;AADcAAAADwAAAGRycy9kb3ducmV2LnhtbESPQWvCQBSE74X+h+UJ3uomVUNNs0rRCoIgNLZ4fc0+&#10;k9Ds25jdavz33YLgcZiZb5hs0ZtGnKlztWUF8SgCQVxYXXOp4HO/fnoB4TyyxsYyKbiSg8X88SHD&#10;VNsLf9A596UIEHYpKqi8b1MpXVGRQTeyLXHwjrYz6IPsSqk7vAS4aeRzFCXSYM1hocKWlhUVP/mv&#10;UfB1MvlstVrvzWGaTP11t33n5Fup4aB/ewXhqff38K290QrG8QT+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0hcsYAAADcAAAADwAAAAAAAAAAAAAAAACYAgAAZHJz&#10;L2Rvd25yZXYueG1sUEsFBgAAAAAEAAQA9QAAAIsDAAAAAA==&#10;" path="m13,r5,15l20,30,18,45,10,57,5,52,3,47r,-7l,32,3,22,5,15,8,7,13,xe" filled="f" strokecolor="#e15520" strokeweight="0">
                  <v:path arrowok="t" o:connecttype="custom" o:connectlocs="13,0;18,15;20,30;18,45;10,57;5,52;3,47;3,40;0,32;3,22;5,15;8,7;13,0" o:connectangles="0,0,0,0,0,0,0,0,0,0,0,0,0"/>
                </v:shape>
                <v:shape id="Freeform 317" o:spid="_x0000_s1341" style="position:absolute;left:6722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SdsYA&#10;AADcAAAADwAAAGRycy9kb3ducmV2LnhtbESPQWsCMRSE7wX/Q3hCL0WzVlpkNYoVCgWh1K2gx8fm&#10;mV3cvCxJ6q7+elMo9DjMzDfMYtXbRlzIh9qxgsk4A0FcOl2zUbD/fh/NQISIrLFxTAquFGC1HDws&#10;MNeu4x1dimhEgnDIUUEVY5tLGcqKLIaxa4mTd3LeYkzSG6k9dgluG/mcZa/SYs1pocKWNhWV5+LH&#10;Krj5cHyKn53dvhU3c8hKszl+dUo9Dvv1HESkPv6H/9ofWsF08gK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3SdsYAAADcAAAADwAAAAAAAAAAAAAAAACYAgAAZHJz&#10;L2Rvd25yZXYueG1sUEsFBgAAAAAEAAQA9QAAAIsDAAAAAA==&#10;" path="m,68l17,,,68e" filled="f" strokecolor="#e15520" strokeweight="0">
                  <v:path arrowok="t" o:connecttype="custom" o:connectlocs="0,68;17,0;0,68" o:connectangles="0,0,0"/>
                </v:shape>
                <v:shape id="Freeform 318" o:spid="_x0000_s1342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eRw8QA&#10;AADcAAAADwAAAGRycy9kb3ducmV2LnhtbESPQWvCQBSE7wX/w/KE3uomVsSmrhLUgqUno/X8yL4m&#10;wd23Mbs16b/vFgoeh5n5hlmuB2vEjTrfOFaQThIQxKXTDVcKTse3pwUIH5A1Gsek4Ic8rFejhyVm&#10;2vV8oFsRKhEh7DNUUIfQZlL6siaLfuJa4uh9uc5iiLKrpO6wj3Br5DRJ5tJiw3GhxpY2NZWX4tsq&#10;yD8qNtvzy6JN5Xn3fm16M/vMlXocD/kriEBDuIf/23ut4Dmdw9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HkcPEAAAA3AAAAA8AAAAAAAAAAAAAAAAAmAIAAGRycy9k&#10;b3ducmV2LnhtbFBLBQYAAAAABAAEAPUAAACJAwAAAAA=&#10;" path="m8,r7,15l18,28r,15l13,55,8,53,3,45,,38,,30,,23,,15,3,8,8,xe" fillcolor="#f3be00" stroked="f">
                  <v:path arrowok="t" o:connecttype="custom" o:connectlocs="8,0;15,15;18,28;18,43;13,55;8,53;3,45;0,38;0,30;0,23;0,15;3,8;8,0" o:connectangles="0,0,0,0,0,0,0,0,0,0,0,0,0"/>
                </v:shape>
                <v:shape id="Freeform 319" o:spid="_x0000_s1343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q8MUA&#10;AADcAAAADwAAAGRycy9kb3ducmV2LnhtbESPUWvCQBCE3wv9D8cWfCl6iUJqU09RQbFPUvUHLLlt&#10;EprbC7lVo7/eKxT6OMzMN8xs0btGXagLtWcD6SgBRVx4W3Np4HTcDKeggiBbbDyTgRsFWMyfn2aY&#10;W3/lL7ocpFQRwiFHA5VIm2sdioochpFviaP37TuHEmVXatvhNcJdo8dJkmmHNceFCltaV1T8HM7O&#10;QLaW8jO73ZvXe7rar9qdTDbbd2MGL/3yA5RQL//hv/bOGpikb/B7Jh4B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6rwxQAAANwAAAAPAAAAAAAAAAAAAAAAAJgCAABkcnMv&#10;ZG93bnJldi54bWxQSwUGAAAAAAQABAD1AAAAigMAAAAA&#10;" path="m8,r7,15l18,28r,15l13,55,8,53,3,45,,38,,30,,23,,15,3,8,8,e" filled="f" strokecolor="#e15520" strokeweight="0">
                  <v:path arrowok="t" o:connecttype="custom" o:connectlocs="8,0;15,15;18,28;18,43;13,55;8,53;3,45;0,38;0,30;0,23;0,15;3,8;8,0" o:connectangles="0,0,0,0,0,0,0,0,0,0,0,0,0"/>
                </v:shape>
                <v:shape id="Freeform 320" o:spid="_x0000_s1344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758IA&#10;AADcAAAADwAAAGRycy9kb3ducmV2LnhtbERPTYvCMBC9C/6HMMJeZE1dQXa7RlFBEVTKqgseh2Zs&#10;i82kNNHWf28OgsfH+57MWlOKO9WusKxgOIhAEKdWF5wpOB1Xn98gnEfWWFomBQ9yMJt2OxOMtW34&#10;j+4Hn4kQwi5GBbn3VSylS3My6Aa2Ig7cxdYGfYB1JnWNTQg3pfyKorE0WHBoyLGiZU7p9XAzChaL&#10;c7JNzo20/baU//vd6Ge9YqU+eu38F4Sn1r/FL/dGKxgNw9pwJhwB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7vnwgAAANwAAAAPAAAAAAAAAAAAAAAAAJgCAABkcnMvZG93&#10;bnJldi54bWxQSwUGAAAAAAQABAD1AAAAhwMAAAAA&#10;" path="m,64l7,,,64xe" fillcolor="#f3be00" stroked="f">
                  <v:path arrowok="t" o:connecttype="custom" o:connectlocs="0,64;7,0;0,64" o:connectangles="0,0,0"/>
                </v:shape>
                <v:shape id="Freeform 321" o:spid="_x0000_s1345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su+8UA&#10;AADcAAAADwAAAGRycy9kb3ducmV2LnhtbESPQWvCQBSE74X+h+UVeim6MYVioquIIHgqVMXS2yP7&#10;kg3Jvo3ZNUn/fbdQ6HGYmW+Y9XayrRio97VjBYt5AoK4cLrmSsHlfJgtQfiArLF1TAq+ycN28/iw&#10;xly7kT9oOIVKRAj7HBWYELpcSl8YsujnriOOXul6iyHKvpK6xzHCbSvTJHmTFmuOCwY72hsqmtPd&#10;Krg1A5d1es3kufscv0z5kmbNu1LPT9NuBSLQFP7Df+2jVvC6yOD3TD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y77xQAAANwAAAAPAAAAAAAAAAAAAAAAAJgCAABkcnMv&#10;ZG93bnJldi54bWxQSwUGAAAAAAQABAD1AAAAigMAAAAA&#10;" path="m,64l7,,,64xe" filled="f" strokecolor="#e15520" strokeweight="0">
                  <v:path arrowok="t" o:connecttype="custom" o:connectlocs="0,64;7,0;0,64" o:connectangles="0,0,0"/>
                </v:shape>
                <v:shape id="Freeform 322" o:spid="_x0000_s1346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g/sMA&#10;AADcAAAADwAAAGRycy9kb3ducmV2LnhtbERPTU/CQBC9m/gfNmPiTbZCMKawEFCMhgsKhHCcdIe2&#10;oTtbd1da/z1zMPH48r6n89416kIh1p4NPA4yUMSFtzWXBva7t4dnUDEhW2w8k4FfijCf3d5MMbe+&#10;4y+6bFOpJIRjjgaqlNpc61hU5DAOfEss3MkHh0lgKLUN2Em4a/Qwy560w5qlocKWXioqztsfJ72f&#10;m3W3HC/DeJOOKzx/H17d+8GY+7t+MQGVqE//4j/3hzUwGsp8OSNHQM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Tg/sMAAADcAAAADwAAAAAAAAAAAAAAAACYAgAAZHJzL2Rv&#10;d25yZXYueG1sUEsFBgAAAAAEAAQA9QAAAIgDAAAAAA==&#10;" path="m8,r7,12l20,27r,13l15,55,10,50,5,42,3,37r,-7l,22,3,12,5,7,8,xe" fillcolor="#f3be00" stroked="f">
                  <v:path arrowok="t" o:connecttype="custom" o:connectlocs="8,0;15,12;20,27;20,40;15,55;10,50;5,42;3,37;3,30;0,22;3,12;5,7;8,0" o:connectangles="0,0,0,0,0,0,0,0,0,0,0,0,0"/>
                </v:shape>
                <v:shape id="Freeform 323" o:spid="_x0000_s1347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xTsUA&#10;AADcAAAADwAAAGRycy9kb3ducmV2LnhtbESPQWsCMRSE74X+h/CEXqRmjVBkNYoV2wo9uVW8PjbP&#10;3W03L0uSutt/bwqFHoeZ+YZZrgfbiiv50DjWMJ1kIIhLZxquNBw/Xh7nIEJENtg6Jg0/FGC9ur9b&#10;Ym5czwe6FrESCcIhRw11jF0uZShrshgmriNO3sV5izFJX0njsU9w20qVZU/SYsNpocaOtjWVX8W3&#10;1aCK0/vreMa+/6TdMZ6VGr89W60fRsNmASLSEP/Df+290TBTU/g9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HFOxQAAANwAAAAPAAAAAAAAAAAAAAAAAJgCAABkcnMv&#10;ZG93bnJldi54bWxQSwUGAAAAAAQABAD1AAAAigMAAAAA&#10;" path="m8,r7,12l20,27r,13l15,55,10,50,5,42,3,37r,-7l,22,3,12,5,7,8,e" filled="f" strokecolor="#e15520" strokeweight="0">
                  <v:path arrowok="t" o:connecttype="custom" o:connectlocs="8,0;15,12;20,27;20,40;15,55;10,50;5,42;3,37;3,30;0,22;3,12;5,7;8,0" o:connectangles="0,0,0,0,0,0,0,0,0,0,0,0,0"/>
                </v:shape>
                <v:shape id="Freeform 324" o:spid="_x0000_s1348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PCsIA&#10;AADcAAAADwAAAGRycy9kb3ducmV2LnhtbESPT2sCMRTE7wW/Q3iCt5q4isjWKEUoKJ7U0vNr8vYP&#10;3bwsm9Rdv70RBI/DzPyGWW8H14grdaH2rGE2VSCIjbc1lxq+L1/vKxAhIltsPJOGGwXYbkZva8yt&#10;7/lE13MsRYJwyFFDFWObSxlMRQ7D1LfEySt85zAm2ZXSdtgnuGtkptRSOqw5LVTY0q4i83f+dxqO&#10;ysmiLxrufxYHZ9rV0ajDr9aT8fD5ASLSEF/hZ3tvNcyzDB5n0hG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k8KwgAAANwAAAAPAAAAAAAAAAAAAAAAAJgCAABkcnMvZG93&#10;bnJldi54bWxQSwUGAAAAAAQABAD1AAAAhwMAAAAA&#10;" path="m,65l5,,,65xe" fillcolor="#f3be00" stroked="f">
                  <v:path arrowok="t" o:connecttype="custom" o:connectlocs="0,65;5,0;0,65" o:connectangles="0,0,0"/>
                </v:shape>
                <v:shape id="Freeform 325" o:spid="_x0000_s1349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vR8MA&#10;AADcAAAADwAAAGRycy9kb3ducmV2LnhtbESPUWvCMBSF3wX/Q7iCb5raoozOKLIx2B5EdP6AS3PX&#10;1DY3JYla//0yGPh4OOd8h7PeDrYTN/KhcaxgMc9AEFdON1wrOH9/zF5AhIissXNMCh4UYLsZj9ZY&#10;anfnI91OsRYJwqFEBSbGvpQyVIYshrnriZP347zFmKSvpfZ4T3DbyTzLVtJiw2nBYE9vhqr2dLUK&#10;5MW852Z5aPy5rXWxb69fFyKlppNh9woi0hCf4f/2p1ZQ5AX8nU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evR8MAAADcAAAADwAAAAAAAAAAAAAAAACYAgAAZHJzL2Rv&#10;d25yZXYueG1sUEsFBgAAAAAEAAQA9QAAAIgDAAAAAA==&#10;" path="m,65l5,,,65xe" filled="f" strokecolor="#e15520" strokeweight="0">
                  <v:path arrowok="t" o:connecttype="custom" o:connectlocs="0,65;5,0;0,65" o:connectangles="0,0,0"/>
                </v:shape>
                <v:shape id="Freeform 326" o:spid="_x0000_s1350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qj8QA&#10;AADcAAAADwAAAGRycy9kb3ducmV2LnhtbESPQUsDMRSE70L/Q3gFbzbbuIhsm5ZSEISi0FbE4+vm&#10;uVncvGyTdLv+eyMIHoeZ+YZZrkfXiYFCbD1rmM8KEMS1Ny03Gt6OT3ePIGJCNth5Jg3fFGG9mtws&#10;sTL+ynsaDqkRGcKxQg02pb6SMtaWHMaZ74mz9+mDw5RlaKQJeM1w10lVFA/SYct5wWJPW0v11+Hi&#10;NLy3dlDnj/1wimHn6PWlJKVKrW+n42YBItGY/sN/7Wej4V6V8HsmHw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cao/EAAAA3AAAAA8AAAAAAAAAAAAAAAAAmAIAAGRycy9k&#10;b3ducmV2LnhtbFBLBQYAAAAABAAEAPUAAACJAwAAAAA=&#10;" path="m5,l15,12r5,15l20,42,15,54,10,49,5,44,3,37,,29,,22,,15,3,7,5,xe" fillcolor="#f3be00" stroked="f">
                  <v:path arrowok="t" o:connecttype="custom" o:connectlocs="5,0;15,12;20,27;20,42;15,54;10,49;5,44;3,37;0,29;0,22;0,15;3,7;5,0" o:connectangles="0,0,0,0,0,0,0,0,0,0,0,0,0"/>
                </v:shape>
                <v:shape id="Freeform 327" o:spid="_x0000_s1351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O5sUA&#10;AADcAAAADwAAAGRycy9kb3ducmV2LnhtbESPQWvCQBSE7wX/w/KE3upGxdJGVxGpUMRDjQWvj+wz&#10;CWbfhn1bTfvr3UKhx2FmvmEWq9616kpBGs8GxqMMFHHpbcOVgc/j9ukFlERki61nMvBNAqvl4GGB&#10;ufU3PtC1iJVKEJYcDdQxdrnWUtbkUEa+I07e2QeHMclQaRvwluCu1ZMse9YOG04LNXa0qam8FF/O&#10;wGH6s9PHXsrXj1AUp0vcb+VNjHkc9us5qEh9/A//td+tgelkBr9n0hH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A7mxQAAANwAAAAPAAAAAAAAAAAAAAAAAJgCAABkcnMv&#10;ZG93bnJldi54bWxQSwUGAAAAAAQABAD1AAAAigMAAAAA&#10;" path="m5,l15,12r5,15l20,42,15,54,10,49,5,44,3,37,,29,,22,,15,3,7,5,e" filled="f" strokecolor="#e15520" strokeweight="0">
                  <v:path arrowok="t" o:connecttype="custom" o:connectlocs="5,0;15,12;20,27;20,42;15,54;10,49;5,44;3,37;0,29;0,22;0,15;3,7;5,0" o:connectangles="0,0,0,0,0,0,0,0,0,0,0,0,0"/>
                </v:shape>
                <v:shape id="Freeform 328" o:spid="_x0000_s1352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omcQA&#10;AADcAAAADwAAAGRycy9kb3ducmV2LnhtbESPQYvCMBSE74L/ITzBm6Z2RZauUURw1ZOuurDHt82z&#10;LTYvpYm1/nsjCB6HmfmGmc5bU4qGaldYVjAaRiCIU6sLzhScjqvBJwjnkTWWlknBnRzMZ93OFBNt&#10;b/xDzcFnIkDYJagg975KpHRpTgbd0FbEwTvb2qAPss6krvEW4KaUcRRNpMGCw0KOFS1zSi+Hq1Ew&#10;/v9LV2v+bu36d7vfm/tuEReNUv1eu/gC4an17/CrvdEKPuIJ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KJ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329" o:spid="_x0000_s1353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SbcYA&#10;AADcAAAADwAAAGRycy9kb3ducmV2LnhtbESPzWrDMBCE74W+g9hCLqWRkwYncSKbUgj00Bzy8wCL&#10;tbGdWisjqbbbp68CgR6HmfmG2RajaUVPzjeWFcymCQji0uqGKwXn0+5lBcIHZI2tZVLwQx6K/PFh&#10;i5m2Ax+oP4ZKRAj7DBXUIXSZlL6syaCf2o44ehfrDIYoXSW1wyHCTSvnSZJKgw3HhRo7eq+p/Dp+&#10;m0g571u3fF5cDunvOj19XsPMrNZKTZ7Gtw2IQGP4D9/bH1rB63wJtzPx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CSbcYAAADcAAAADwAAAAAAAAAAAAAAAACYAgAAZHJz&#10;L2Rvd25yZXYueG1sUEsFBgAAAAAEAAQA9QAAAIsDAAAAAA==&#10;" path="m,68l3,,,68xe" filled="f" strokecolor="#e15520" strokeweight="0">
                  <v:path arrowok="t" o:connecttype="custom" o:connectlocs="0,68;3,0;0,68" o:connectangles="0,0,0"/>
                </v:shape>
                <v:shape id="Freeform 330" o:spid="_x0000_s1354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gisEA&#10;AADcAAAADwAAAGRycy9kb3ducmV2LnhtbERPy2oCMRTdF/oP4Qrd1YypiIxGKYVCoVTwgXR5O7lO&#10;hk5upkk6jn9vFoLLw3kv14NrRU8hNp41TMYFCOLKm4ZrDYf9+/McREzIBlvPpOFCEdarx4cllsaf&#10;eUv9LtUih3AsUYNNqSuljJUlh3HsO+LMnXxwmDIMtTQBzznctVIVxUw6bDg3WOzozVL1u/t3Go6N&#10;7dXf97b/ieHT0eZrSkpNtX4aDa8LEImGdBff3B9Gw4vKa/OZfAT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RYIrBAAAA3AAAAA8AAAAAAAAAAAAAAAAAmAIAAGRycy9kb3du&#10;cmV2LnhtbFBLBQYAAAAABAAEAPUAAACGAwAAAAA=&#10;" path="m5,l15,15r5,12l20,42,17,54,12,52,7,45,2,40r,-8l,22,,15,2,7,5,xe" fillcolor="#f3be00" stroked="f">
                  <v:path arrowok="t" o:connecttype="custom" o:connectlocs="5,0;15,15;20,27;20,42;17,54;12,52;7,45;2,40;2,32;0,22;0,15;2,7;5,0" o:connectangles="0,0,0,0,0,0,0,0,0,0,0,0,0"/>
                </v:shape>
                <v:shape id="Freeform 331" o:spid="_x0000_s1355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AB8YA&#10;AADcAAAADwAAAGRycy9kb3ducmV2LnhtbESPT2vCQBTE70K/w/IKvUizMYJtU9cQBMFLKNo/50f2&#10;mQSzb9PsNkY/vVsQPA4z8xtmmY2mFQP1rrGsYBbFIIhLqxuuFHx9bp5fQTiPrLG1TArO5CBbPUyW&#10;mGp74h0Ne1+JAGGXooLa+y6V0pU1GXSR7YiDd7C9QR9kX0nd4ynATSuTOF5Igw2HhRo7WtdUHvd/&#10;RsExyQv98fOyOPvCXn6/NwecFoNST49j/g7C0+jv4Vt7qxXMkzf4P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OAB8YAAADcAAAADwAAAAAAAAAAAAAAAACYAgAAZHJz&#10;L2Rvd25yZXYueG1sUEsFBgAAAAAEAAQA9QAAAIsDAAAAAA==&#10;" path="m5,l15,15r5,12l20,42,17,54,12,52,7,45,2,40r,-8l,22,,15,2,7,5,xe" filled="f" strokecolor="#e15520" strokeweight="0">
                  <v:path arrowok="t" o:connecttype="custom" o:connectlocs="5,0;15,15;20,27;20,42;17,54;12,52;7,45;2,40;2,32;0,22;0,15;2,7;5,0" o:connectangles="0,0,0,0,0,0,0,0,0,0,0,0,0"/>
                </v:shape>
                <v:shape id="Freeform 332" o:spid="_x0000_s1356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J3cIA&#10;AADcAAAADwAAAGRycy9kb3ducmV2LnhtbERPTWsCMRC9F/ofwgi91awVW12NUgRBsD1oxfO4GXe3&#10;3UyWZNTVX98cCj0+3vds0blGXSjE2rOBQT8DRVx4W3NpYP+1eh6DioJssfFMBm4UYTF/fJhhbv2V&#10;t3TZSalSCMccDVQiba51LCpyGPu+JU7cyQeHkmAotQ14TeGu0S9Z9qod1pwaKmxpWVHxszs7A/fW&#10;yvfSfpZ8DDJ604fJx2Y1Meap171PQQl18i/+c6+tgeEwzU9n0hH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4ndwgAAANwAAAAPAAAAAAAAAAAAAAAAAJgCAABkcnMvZG93&#10;bnJldi54bWxQSwUGAAAAAAQABAD1AAAAhwMAAAAA&#10;" path="m,70l2,,,70xe" fillcolor="#f3be00" stroked="f">
                  <v:path arrowok="t" o:connecttype="custom" o:connectlocs="0,70;2,0;0,70" o:connectangles="0,0,0"/>
                </v:shape>
                <v:shape id="Freeform 333" o:spid="_x0000_s1357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MOSMcA&#10;AADcAAAADwAAAGRycy9kb3ducmV2LnhtbESPW0vDQBSE3wX/w3KEvtlNL2iJ3RSxrW1ApBd9yNsx&#10;e8wGs2dDdtvGf+8Kgo/DzDfDzBe9bcSZOl87VjAaJiCIS6drrhS8Hde3MxA+IGtsHJOCb/KwyK6v&#10;5phqd+E9nQ+hErGEfYoKTAhtKqUvDVn0Q9cSR+/TdRZDlF0ldYeXWG4bOU6SO2mx5rhgsKUnQ+XX&#10;4WQV7PLn9wisprlZfpTF5qV4Xd3nSg1u+scHEIH68B/+o7dawWQygt8z8QjI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zDkjHAAAA3AAAAA8AAAAAAAAAAAAAAAAAmAIAAGRy&#10;cy9kb3ducmV2LnhtbFBLBQYAAAAABAAEAPUAAACMAwAAAAA=&#10;" path="m,70l2,,,70xe" filled="f" strokecolor="#e15520" strokeweight="0">
                  <v:path arrowok="t" o:connecttype="custom" o:connectlocs="0,70;2,0;0,70" o:connectangles="0,0,0"/>
                </v:shape>
                <v:shape id="Freeform 334" o:spid="_x0000_s1358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6U8QA&#10;AADcAAAADwAAAGRycy9kb3ducmV2LnhtbESPQUsDMRSE70L/Q3iCN5u1RdG1aSkWUYqXVr2/3bwm&#10;q5uXJYnN9t+bguBxmJlvmMVqdL04UoidZwU30woEcet1x0bBx/vz9T2ImJA19p5JwYkirJaTiwXW&#10;2mfe0XGfjCgQjjUqsCkNtZSxteQwTv1AXLyDDw5TkcFIHTAXuOvlrKrupMOOy4LFgZ4std/7H6fA&#10;bJsc3x4Op/y5yZuX26/QWNModXU5rh9BJBrTf/iv/aoVzOczOJ8p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DelPEAAAA3AAAAA8AAAAAAAAAAAAAAAAAmAIAAGRycy9k&#10;b3ducmV2LnhtbFBLBQYAAAAABAAEAPUAAACJAwAAAAA=&#10;" path="m8,r7,5l20,12r2,8l25,25r,7l22,40,20,50r-5,7l10,52,5,47,3,40r,-8l,25,3,15,5,7,8,xe" fillcolor="#f3be00" stroked="f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335" o:spid="_x0000_s1359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iacMA&#10;AADcAAAADwAAAGRycy9kb3ducmV2LnhtbESPS4sCMRCE74L/IbTgTTM6IDJrFBFWBE+6vo7NpOfB&#10;TjpDknXGf28WFvZYVNVX1GrTm0Y8yfnasoLZNAFBnFtdc6ng8vU5WYLwAVljY5kUvMjDZj0crDDT&#10;tuMTPc+hFBHCPkMFVQhtJqXPKzLop7Yljl5hncEQpSuldthFuGnkPEkW0mDNcaHClnYV5d/nH6Mg&#10;XO/6cb3NH7uieRXymO67m9srNR712w8QgfrwH/5rH7SCNE3h90w8An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iacMAAADcAAAADwAAAAAAAAAAAAAAAACYAgAAZHJzL2Rv&#10;d25yZXYueG1sUEsFBgAAAAAEAAQA9QAAAIgDAAAAAA==&#10;" path="m8,r7,5l20,12r2,8l25,25r,7l22,40,20,50r-5,7l10,52,5,47,3,40r,-8l,25,3,15,5,7,8,xe" filled="f" strokecolor="#e15520" strokeweight="0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336" o:spid="_x0000_s1360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0R8QA&#10;AADcAAAADwAAAGRycy9kb3ducmV2LnhtbESPS6vCMBSE94L/IZwL7jT1gUivUUQQXCg+F3d5aI5t&#10;r81JaWKt/nojCC6HmfmGmc4bU4iaKpdbVtDvRSCIE6tzThWcT6vuBITzyBoLy6TgQQ7ms3ZrirG2&#10;dz5QffSpCBB2MSrIvC9jKV2SkUHXsyVx8C62MuiDrFKpK7wHuCnkIIrG0mDOYSHDkpYZJdfjzSjY&#10;n7bnfPf3/F9E13qpzcFdnv2NUp2fZvELwlPjv+FPe60VDIcjeJ8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FdEfEAAAA3AAAAA8AAAAAAAAAAAAAAAAAmAIAAGRycy9k&#10;b3ducmV2LnhtbFBLBQYAAAAABAAEAPUAAACJAwAAAAA=&#10;" path="m,73l7,,,73xe" fillcolor="#f3be00" stroked="f">
                  <v:path arrowok="t" o:connecttype="custom" o:connectlocs="0,73;7,0;0,73" o:connectangles="0,0,0"/>
                </v:shape>
                <v:shape id="Freeform 337" o:spid="_x0000_s1361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F5MYA&#10;AADcAAAADwAAAGRycy9kb3ducmV2LnhtbESPQUvDQBSE74L/YXlCb2Zjg6nEbkuRWnpSkop4fGSf&#10;STD7Nt3dtsm/dwWhx2FmvmGW69H04kzOd5YVPCQpCOLa6o4bBR+H1/snED4ga+wtk4KJPKxXtzdL&#10;LLS9cEnnKjQiQtgXqKANYSik9HVLBn1iB+LofVtnMETpGqkdXiLc9HKeprk02HFcaHGgl5bqn+pk&#10;FBwXx6+3zTRty52rtuU8y9PP91yp2d24eQYRaAzX8H97rxVk2SP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GF5MYAAADcAAAADwAAAAAAAAAAAAAAAACYAgAAZHJz&#10;L2Rvd25yZXYueG1sUEsFBgAAAAAEAAQA9QAAAIsDAAAAAA==&#10;" path="m,73l7,,,73xe" filled="f" strokecolor="#e15520" strokeweight="0">
                  <v:path arrowok="t" o:connecttype="custom" o:connectlocs="0,73;7,0;0,73" o:connectangles="0,0,0"/>
                </v:shape>
                <v:shape id="Freeform 338" o:spid="_x0000_s1362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BFsIA&#10;AADcAAAADwAAAGRycy9kb3ducmV2LnhtbESPS4vCMBSF9wP+h3AFd2MyCkWqUYYBoQzMwvf20lzb&#10;Ms1NSVKt/94IA7M8nMfHWW0G24ob+dA41vAxVSCIS2carjQcD9v3BYgQkQ22jknDgwJs1qO3FebG&#10;3XlHt32sRBrhkKOGOsYulzKUNVkMU9cRJ+/qvMWYpK+k8XhP47aVM6UyabHhRKixo6+ayt99bxOk&#10;f/jvU6+y6lqcf87qWMj24rSejIfPJYhIQ/wP/7ULo2E+z+B1Jh0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cUEWwgAAANwAAAAPAAAAAAAAAAAAAAAAAJgCAABkcnMvZG93&#10;bnJldi54bWxQSwUGAAAAAAQABAD1AAAAhwMAAAAA&#10;" path="m17,67l37,,17,67r5,15l22,97r-5,15l10,127,5,120,2,115r,-10l,97,2,90,5,80r5,-8l17,67xe" fillcolor="#f3be00" stroked="f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339" o:spid="_x0000_s1363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2P0sQA&#10;AADcAAAADwAAAGRycy9kb3ducmV2LnhtbESP3WoCMRSE7wu+QziCdzVrhVZWo6xVQWgR/HmAQ3Lc&#10;LG5Olk3U9e2bguDlMDPfMLNF52pxozZUnhWMhhkIYu1NxaWC03HzPgERIrLB2jMpeFCAxbz3NsPc&#10;+Dvv6XaIpUgQDjkqsDE2uZRBW3IYhr4hTt7Ztw5jkm0pTYv3BHe1/MiyT+mw4rRgsaFvS/pyuDoF&#10;67Iwy9/qUpC2m/V++6N3xWqi1KDfFVMQkbr4Cj/bW6NgPP6C/zPp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Nj9LEAAAA3AAAAA8AAAAAAAAAAAAAAAAAmAIAAGRycy9k&#10;b3ducmV2LnhtbFBLBQYAAAAABAAEAPUAAACJAwAAAAA=&#10;" path="m17,67l37,,17,67r5,15l22,97r-5,15l10,127,5,120,2,115r,-10l,97,2,90,5,80r5,-8l17,67e" filled="f" strokecolor="#e15520" strokeweight="0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340" o:spid="_x0000_s1364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nu8IA&#10;AADcAAAADwAAAGRycy9kb3ducmV2LnhtbERPTYvCMBC9C/sfwix4EU3doqzVKCIs6N7UPehtaMa2&#10;2kxKE23rrzeHBY+P971YtaYUD6pdYVnBeBSBIE6tLjhT8Hf8GX6DcB5ZY2mZFHTkYLX86C0w0bbh&#10;PT0OPhMhhF2CCnLvq0RKl+Zk0I1sRRy4i60N+gDrTOoamxBuSvkVRVNpsODQkGNFm5zS2+FuFJzj&#10;kz9v74OTWV+7Z/NbzSa7TivV/2zXcxCeWv8W/7u3WkEch7Xh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me7wgAAANwAAAAPAAAAAAAAAAAAAAAAAJgCAABkcnMvZG93&#10;bnJldi54bWxQSwUGAAAAAAQABAD1AAAAhwMAAAAA&#10;" path="m15,65l30,,15,65r5,15l20,95r-2,17l10,125,5,120,3,112,,105,,97,3,87,5,80r5,-8l15,65xe" fillcolor="#f3be00" stroked="f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341" o:spid="_x0000_s1365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kzeMQA&#10;AADcAAAADwAAAGRycy9kb3ducmV2LnhtbESPS4vCQBCE74L/YegFbzrxgetmHUVEQTz5PvdmepOw&#10;mZ6QGTXx1zuCsMeiur7qms5rU4gbVS63rKDfi0AQJ1bnnCo4HdfdCQjnkTUWlklBQw7ms3ZrirG2&#10;d97T7eBTESDsYlSQeV/GUrokI4OuZ0vi4P3ayqAPskqlrvAe4KaQgygaS4M5h4YMS1pmlPwdria8&#10;0ewezWV7/Vxs+Kfh06i/wuKsVOejXnyD8FT7/+N3eqMVDIdf8BoTC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JM3jEAAAA3AAAAA8AAAAAAAAAAAAAAAAAmAIAAGRycy9k&#10;b3ducmV2LnhtbFBLBQYAAAAABAAEAPUAAACJAwAAAAA=&#10;" path="m15,65l30,,15,65r5,15l20,95r-2,17l10,125,5,120,3,112,,105,,97,3,87,5,80r5,-8l15,65e" filled="f" strokecolor="#e15520" strokeweight="0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342" o:spid="_x0000_s1366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izMIA&#10;AADcAAAADwAAAGRycy9kb3ducmV2LnhtbERPPW/CMBDdK/EfrEPqVpxChVCKiaqgShlYGhgYD/ua&#10;RMTnYBuS/vt6qNTx6X1vi8n24kE+dI4VvC4yEMTamY4bBafj58sGRIjIBnvHpOCHAhS72dMWc+NG&#10;/qJHHRuRQjjkqKCNccilDLoli2HhBuLEfTtvMSboG2k8jinc9nKZZWtpsePU0OJAZUv6Wt+tglK7&#10;fnU+HLJqs/bxWF9RX/Y3pZ7n08c7iEhT/Bf/uSujYPWW5qcz6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56LMwgAAANwAAAAPAAAAAAAAAAAAAAAAAJgCAABkcnMvZG93&#10;bnJldi54bWxQSwUGAAAAAAQABAD1AAAAhwMAAAAA&#10;" path="m,65l10,,,65xe" fillcolor="#f3be00" stroked="f">
                  <v:path arrowok="t" o:connecttype="custom" o:connectlocs="0,65;10,0;0,65" o:connectangles="0,0,0"/>
                </v:shape>
                <v:shape id="Freeform 343" o:spid="_x0000_s1367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0IMUA&#10;AADcAAAADwAAAGRycy9kb3ducmV2LnhtbESPQWvCQBSE74L/YXkFL9Js0kopqWvQQEHpSRva6yP7&#10;TEKzb5Psqsm/7xaEHoeZ+YZZZ6NpxZUG11hWkEQxCOLS6oYrBcXn++MrCOeRNbaWScFEDrLNfLbG&#10;VNsbH+l68pUIEHYpKqi971IpXVmTQRfZjjh4ZzsY9EEOldQD3gLctPIpjl+kwYbDQo0d5TWVP6eL&#10;USAP+ff5UKyWH/EkSU9F/7WreqUWD+P2DYSn0f+H7+29VvC8SuD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XQgxQAAANwAAAAPAAAAAAAAAAAAAAAAAJgCAABkcnMv&#10;ZG93bnJldi54bWxQSwUGAAAAAAQABAD1AAAAigMAAAAA&#10;" path="m,65l10,,,65xe" filled="f" strokecolor="#e15520" strokeweight="0">
                  <v:path arrowok="t" o:connecttype="custom" o:connectlocs="0,65;10,0;0,65" o:connectangles="0,0,0"/>
                </v:shape>
                <v:shape id="Freeform 344" o:spid="_x0000_s1368" style="position:absolute;left:6695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kFcUA&#10;AADcAAAADwAAAGRycy9kb3ducmV2LnhtbESPQWvCQBSE7wX/w/KE3urGVEKJriKmpb14aOrF2yP7&#10;TILZt2F3m6T99V1B6HGYmW+YzW4ynRjI+dayguUiAUFcWd1yreD09fb0AsIHZI2dZVLwQx5229nD&#10;BnNtR/6koQy1iBD2OSpoQuhzKX3VkEG/sD1x9C7WGQxRulpqh2OEm06mSZJJgy3HhQZ7OjRUXctv&#10;o8ClntrXbDqe36trbX1ZnH5lodTjfNqvQQSawn/43v7QCp5XKdzO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9yQVxQAAANwAAAAPAAAAAAAAAAAAAAAAAJgCAABkcnMv&#10;ZG93bnJldi54bWxQSwUGAAAAAAQABAD1AAAAigMAAAAA&#10;" path="m42,60l79,,42,60xm42,60l37,75,27,87r-7,3l15,92,7,95,,95,,87,2,80,7,75r5,-8l20,62r7,-2l35,57r7,3xe" fillcolor="#f3be00" stroked="f">
                  <v:path arrowok="t" o:connecttype="custom" o:connectlocs="42,60;79,0;42,60;42,60;37,75;27,87;20,90;15,92;7,95;0,95;0,87;2,80;7,75;12,67;20,62;27,60;35,57;42,60" o:connectangles="0,0,0,0,0,0,0,0,0,0,0,0,0,0,0,0,0,0"/>
                  <o:lock v:ext="edit" verticies="t"/>
                </v:shape>
                <v:shape id="Freeform 345" o:spid="_x0000_s1369" style="position:absolute;left:6737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76rcUA&#10;AADcAAAADwAAAGRycy9kb3ducmV2LnhtbESPT4vCMBTE74LfITzB25r6B5GuUVR00YOC3e5hb4/m&#10;2Rabl9JktX57Iyx4HGbmN8x82ZpK3KhxpWUFw0EEgjizuuRcQfq9+5iBcB5ZY2WZFDzIwXLR7cwx&#10;1vbOZ7olPhcBwi5GBYX3dSylywoy6Aa2Jg7exTYGfZBNLnWD9wA3lRxF0VQaLDksFFjTpqDsmvwZ&#10;BXr6kyZX97tB+8hTtz2Y9fH0pVS/164+QXhq/Tv8395rBePJGF5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vqtxQAAANwAAAAPAAAAAAAAAAAAAAAAAJgCAABkcnMv&#10;ZG93bnJldi54bWxQSwUGAAAAAAQABAD1AAAAigMAAAAA&#10;" path="m,60l37,,,60xe" filled="f" strokecolor="#e15520" strokeweight="0">
                  <v:path arrowok="t" o:connecttype="custom" o:connectlocs="0,60;37,0;0,60" o:connectangles="0,0,0"/>
                </v:shape>
                <v:shape id="Freeform 346" o:spid="_x0000_s1370" style="position:absolute;left:669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Qvr8gA&#10;AADcAAAADwAAAGRycy9kb3ducmV2LnhtbESP3UrDQBSE74W+w3IK3ojdVINo2m2RqtBWSn9ivT5k&#10;j9lg9mzIrk18+25B8HKYmW+Y6by3tThR6yvHCsajBARx4XTFpYKP/O32EYQPyBprx6TglzzMZ4Or&#10;KWbadbyn0yGUIkLYZ6jAhNBkUvrCkEU/cg1x9L5cazFE2ZZSt9hFuK3lXZI8SIsVxwWDDS0MFd+H&#10;H6tg0+c36adZH99fbZfulut8u3p6Uep62D9PQATqw3/4r73UCu7TFC5n4hGQ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NC+vyAAAANwAAAAPAAAAAAAAAAAAAAAAAJgCAABk&#10;cnMvZG93bnJldi54bWxQSwUGAAAAAAQABAD1AAAAjQMAAAAA&#10;" path="m42,3l37,18,27,30r-7,3l15,35,7,38,,38,,30,2,23,7,18r5,-8l20,5,27,3,35,r7,3xe" filled="f" strokecolor="#e15520" strokeweight="0">
                  <v:path arrowok="t" o:connecttype="custom" o:connectlocs="42,3;37,18;27,30;20,33;15,35;7,38;0,38;0,30;2,23;7,18;12,10;20,5;27,3;35,0;42,3" o:connectangles="0,0,0,0,0,0,0,0,0,0,0,0,0,0,0"/>
                </v:shape>
                <v:shape id="Freeform 347" o:spid="_x0000_s1371" style="position:absolute;left:6670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khsQA&#10;AADcAAAADwAAAGRycy9kb3ducmV2LnhtbESPQWsCMRSE70L/Q3gFL6LZqhVZzYoIgqWwUNuDx8fm&#10;ubvs5mVJUk3/fVMoeBxm5htmu4umFzdyvrWs4GWWgSCurG65VvD1eZyuQfiArLG3TAp+yMOueBpt&#10;Mdf2zh90O4daJAj7HBU0IQy5lL5qyKCf2YE4eVfrDIYkXS21w3uCm17Os2wlDbacFhoc6NBQ1Z2/&#10;jYKylW/vhzK6srN7j9FzuEwWSo2f434DIlAMj/B/+6QVLJav8HcmHQ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PpIbEAAAA3AAAAA8AAAAAAAAAAAAAAAAAmAIAAGRycy9k&#10;b3ducmV2LnhtbFBLBQYAAAAABAAEAPUAAACJAwAAAAA=&#10;" path="m42,47l89,,42,47xm42,47l37,62,27,72,15,80,,82,,75,2,70,7,62r5,-5l20,52r7,-2l35,47r7,xe" fillcolor="#f3be00" stroked="f">
                  <v:path arrowok="t" o:connecttype="custom" o:connectlocs="42,47;89,0;42,47;42,47;37,62;27,72;15,80;0,82;0,75;2,70;7,62;12,57;20,52;27,50;35,47;42,47" o:connectangles="0,0,0,0,0,0,0,0,0,0,0,0,0,0,0,0"/>
                  <o:lock v:ext="edit" verticies="t"/>
                </v:shape>
                <v:shape id="Freeform 348" o:spid="_x0000_s1372" style="position:absolute;left:6712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IzsUA&#10;AADcAAAADwAAAGRycy9kb3ducmV2LnhtbESPS2vDMBCE74X+B7GF3mq5SUiLGyUkgUJuoU5831rr&#10;B7FWriU/kl9fFQo5DjPzDbPaTKYRA3WutqzgNYpBEOdW11wqOJ8+X95BOI+ssbFMCq7kYLN+fFhh&#10;ou3IXzSkvhQBwi5BBZX3bSKlyysy6CLbEgevsJ1BH2RXSt3hGOCmkbM4XkqDNYeFClvaV5Rf0t4o&#10;uNn5d/82ZdvZeNplqdXH4udyVOr5adp+gPA0+Xv4v33QCuaLJ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9EjOxQAAANwAAAAPAAAAAAAAAAAAAAAAAJgCAABkcnMv&#10;ZG93bnJldi54bWxQSwUGAAAAAAQABAD1AAAAigMAAAAA&#10;" path="m,47l47,,,47xe" filled="f" strokecolor="#e15520" strokeweight="0">
                  <v:path arrowok="t" o:connecttype="custom" o:connectlocs="0,47;47,0;0,47" o:connectangles="0,0,0"/>
                </v:shape>
                <v:shape id="Freeform 349" o:spid="_x0000_s1373" style="position:absolute;left:667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7bL8UA&#10;AADcAAAADwAAAGRycy9kb3ducmV2LnhtbESPT2sCMRTE74LfIbyCF9HEP2hZjSItgrdS24LH181z&#10;s3Xzsmyiu+2nbwpCj8PM/IZZbztXiRs1ofSsYTJWIIhzb0ouNLy/7UePIEJENlh5Jg3fFGC76ffW&#10;mBnf8ivdjrEQCcIhQw02xjqTMuSWHIaxr4mTd/aNw5hkU0jTYJvgrpJTpRbSYclpwWJNT5byy/Hq&#10;NJza5cfP8ItV+FwMeWLLi3p+UVoPHrrdCkSkLv6H7+2D0TCbL+Hv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tsvxQAAANwAAAAPAAAAAAAAAAAAAAAAAJgCAABkcnMv&#10;ZG93bnJldi54bWxQSwUGAAAAAAQABAD1AAAAigMAAAAA&#10;" path="m42,l37,15,27,25,15,33,,35,,28,2,23,7,15r5,-5l20,5,27,3,35,r7,xe" filled="f" strokecolor="#e15520" strokeweight="0">
                  <v:path arrowok="t" o:connecttype="custom" o:connectlocs="42,0;37,15;27,25;15,33;0,35;0,28;2,23;7,15;12,10;20,5;27,3;35,0;42,0" o:connectangles="0,0,0,0,0,0,0,0,0,0,0,0,0"/>
                </v:shape>
                <v:shape id="Freeform 350" o:spid="_x0000_s1374" style="position:absolute;left:6653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LGMEA&#10;AADcAAAADwAAAGRycy9kb3ducmV2LnhtbERPz2vCMBS+C/4P4Qm7iKauY0hnLEUYTITC3A47Ppq3&#10;tti8lCTa+N+bw2DHj+/3roxmEDdyvresYLPOQBA3VvfcKvj+el9tQfiArHGwTAru5KHcz2c7LLSd&#10;+JNu59CKFMK+QAVdCGMhpW86MujXdiRO3K91BkOCrpXa4ZTCzSCfs+xVGuw5NXQ40qGj5nK+GgV1&#10;L4+nQx1dfbGVx+g5/CxzpZ4WsXoDESiGf/Gf+0MryF/S2nQmHQG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OCxjBAAAA3AAAAA8AAAAAAAAAAAAAAAAAmAIAAGRycy9kb3du&#10;cmV2LnhtbFBLBQYAAAAABAAEAPUAAACGAwAAAAA=&#10;" path="m44,47l89,,44,47xm44,47l37,62,27,72,14,80,,82,,75,4,70,7,62r5,-5l19,52r8,-5l34,47r10,xe" fillcolor="#f3be00" stroked="f">
                  <v:path arrowok="t" o:connecttype="custom" o:connectlocs="44,47;89,0;44,47;44,47;37,62;27,72;14,80;0,82;0,75;4,70;7,62;12,57;19,52;27,47;34,47;44,47" o:connectangles="0,0,0,0,0,0,0,0,0,0,0,0,0,0,0,0"/>
                  <o:lock v:ext="edit" verticies="t"/>
                </v:shape>
                <v:shape id="Freeform 351" o:spid="_x0000_s1375" style="position:absolute;left:6697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TpMUA&#10;AADcAAAADwAAAGRycy9kb3ducmV2LnhtbESPT2vCQBTE7wW/w/KE3uombREb3YgIpe2l/iueH9ln&#10;kjb7NuyuJvrp3YLgcZiZ3zCzeW8acSLna8sK0lECgriwuuZSwc/u/WkCwgdkjY1lUnAmD/N88DDD&#10;TNuON3TahlJECPsMFVQhtJmUvqjIoB/Zljh6B+sMhihdKbXDLsJNI5+TZCwN1hwXKmxpWVHxtz0a&#10;BZuvj3GarI7arfb+e93tf60MF6Ueh/1iCiJQH+7hW/tTK3h5fYP/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hOkxQAAANwAAAAPAAAAAAAAAAAAAAAAAJgCAABkcnMv&#10;ZG93bnJldi54bWxQSwUGAAAAAAQABAD1AAAAigMAAAAA&#10;" path="m,47l45,,,47xe" filled="f" strokecolor="#1f1a17" strokeweight="0">
                  <v:path arrowok="t" o:connecttype="custom" o:connectlocs="0,47;45,0;0,47" o:connectangles="0,0,0"/>
                </v:shape>
                <v:shape id="Freeform 352" o:spid="_x0000_s1376" style="position:absolute;left:6653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3JsQA&#10;AADcAAAADwAAAGRycy9kb3ducmV2LnhtbERPy2rCQBTdC/7DcIXudGJLi6SOIgGhC8U0tYvuLpmb&#10;R83cCZkxj359Z1Ho8nDe2/1oGtFT52rLCtarCARxbnXNpYLrx3G5AeE8ssbGMimYyMF+N59tMdZ2&#10;4HfqM1+KEMIuRgWV920spcsrMuhWtiUOXGE7gz7ArpS6wyGEm0Y+RtGLNFhzaKiwpaSi/JbdjYLT&#10;IU2nqP/2VBQ/yefX7TLk50Kph8V4eAXhafT/4j/3m1bw9Bzmh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dybEAAAA3AAAAA8AAAAAAAAAAAAAAAAAmAIAAGRycy9k&#10;b3ducmV2LnhtbFBLBQYAAAAABAAEAPUAAACJAwAAAAA=&#10;" path="m44,l37,15,27,25,14,33,,35,,28,4,23,7,15r5,-5l19,5,27,r7,l44,xe" filled="f" strokecolor="#1f1a17" strokeweight="0">
                  <v:path arrowok="t" o:connecttype="custom" o:connectlocs="44,0;37,15;27,25;14,33;0,35;0,28;4,23;7,15;12,10;19,5;27,0;34,0;44,0" o:connectangles="0,0,0,0,0,0,0,0,0,0,0,0,0"/>
                </v:shape>
                <v:shape id="Freeform 353" o:spid="_x0000_s1377" style="position:absolute;left:6710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8PAMQA&#10;AADcAAAADwAAAGRycy9kb3ducmV2LnhtbESPQWsCMRSE7wX/Q3hCL6LZbVFkNUopFMRT3db7Y/Pc&#10;rG5etknU1V9vCoUeh5n5hlmue9uKC/nQOFaQTzIQxJXTDdcKvr8+xnMQISJrbB2TghsFWK8GT0ss&#10;tLvyji5lrEWCcChQgYmxK6QMlSGLYeI64uQdnLcYk/S11B6vCW5b+ZJlM2mx4bRgsKN3Q9WpPFsF&#10;cutH+7up9f3Hyc98eyw35/ym1POwf1uAiNTH//Bfe6MVvE5z+D2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vDwDEAAAA3AAAAA8AAAAAAAAAAAAAAAAAmAIAAGRycy9k&#10;b3ducmV2LnhtbFBLBQYAAAAABAAEAPUAAACJAwAAAAA=&#10;" path="m42,63l77,,42,63xm42,63l37,80,27,90r-5,5l15,98r-8,2l,100,,93,2,85,7,78r5,-5l20,68r7,-5l34,63r8,xe" fillcolor="#f3be00" stroked="f">
                  <v:path arrowok="t" o:connecttype="custom" o:connectlocs="42,63;77,0;42,63;42,63;37,80;27,90;22,95;15,98;7,100;0,100;0,93;2,85;7,78;12,73;20,68;27,63;34,63;42,63" o:connectangles="0,0,0,0,0,0,0,0,0,0,0,0,0,0,0,0,0,0"/>
                  <o:lock v:ext="edit" verticies="t"/>
                </v:shape>
                <v:shape id="Freeform 354" o:spid="_x0000_s1378" style="position:absolute;left:6752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AJMYA&#10;AADcAAAADwAAAGRycy9kb3ducmV2LnhtbESPW2sCMRSE3wv9D+EU+lazXuplNUopiL4UvOHzcXPc&#10;LG5Olk26rv56Uyj4OMzMN8xs0dpSNFT7wrGCbicBQZw5XXCu4LBffoxB+ICssXRMCm7kYTF/fZlh&#10;qt2Vt9TsQi4ihH2KCkwIVSqlzwxZ9B1XEUfv7GqLIco6l7rGa4TbUvaSZCgtFhwXDFb0bSi77H6t&#10;gvvgMhqf8r05HmW/maw24XDb/ij1/tZ+TUEEasMz/N9eawX9zx7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oAJMYAAADcAAAADwAAAAAAAAAAAAAAAACYAgAAZHJz&#10;L2Rvd25yZXYueG1sUEsFBgAAAAAEAAQA9QAAAIsDAAAAAA==&#10;" path="m,63l35,,,63xe" filled="f" strokecolor="#e15520" strokeweight="0">
                  <v:path arrowok="t" o:connecttype="custom" o:connectlocs="0,63;35,0;0,63" o:connectangles="0,0,0"/>
                </v:shape>
                <v:shape id="Freeform 355" o:spid="_x0000_s1379" style="position:absolute;left:67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uV8cA&#10;AADcAAAADwAAAGRycy9kb3ducmV2LnhtbESPQWvCQBSE7wX/w/KEXqRuYrCU1FVsqVUQCVULPT6y&#10;r0kw+zZktyb+e1cQehxm5htmtuhNLc7UusqygngcgSDOra64UHA8rJ5eQDiPrLG2TAou5GAxHzzM&#10;MNW24y86730hAoRdigpK75tUSpeXZNCNbUMcvF/bGvRBtoXULXYBbmo5iaJnabDisFBiQ+8l5af9&#10;n1Gwjd/Wq3ibZT8fuOu+P7PRxCQjpR6H/fIVhKfe/4fv7Y1WkEwT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RLlfHAAAA3AAAAA8AAAAAAAAAAAAAAAAAmAIAAGRy&#10;cy9kb3ducmV2LnhtbFBLBQYAAAAABAAEAPUAAACMAwAAAAA=&#10;" path="m42,l37,17,27,27r-5,5l15,35,7,37,,37,,30,2,22,7,15r5,-5l20,5,27,r7,l42,xe" filled="f" strokecolor="#e15520" strokeweight="0">
                  <v:path arrowok="t" o:connecttype="custom" o:connectlocs="42,0;37,17;27,27;22,32;15,35;7,37;0,37;0,30;2,22;7,15;12,10;20,5;27,0;34,0;42,0" o:connectangles="0,0,0,0,0,0,0,0,0,0,0,0,0,0,0"/>
                </v:shape>
                <v:shape id="Freeform 356" o:spid="_x0000_s1380" style="position:absolute;left:6725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+u8cA&#10;AADcAAAADwAAAGRycy9kb3ducmV2LnhtbESPT2vCQBTE74V+h+UVvNVN1YqkriKiVfDQ+g/q7Zl9&#10;TYLZt2l2NbGfvisUPA4z8xtmOG5MIS5Uudyygpd2BII4sTrnVMFuO38egHAeWWNhmRRcycF49Pgw&#10;xFjbmtd02fhUBAi7GBVk3pexlC7JyKBr25I4eN+2MuiDrFKpK6wD3BSyE0V9aTDnsJBhSdOMktPm&#10;bBREP8fDcuY+3vPPxa//2vdq2q0mSrWemskbCE+Nv4f/20utoPvag9uZcATk6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8PrvHAAAA3AAAAA8AAAAAAAAAAAAAAAAAmAIAAGRy&#10;cy9kb3ducmV2LnhtbFBLBQYAAAAABAAEAPUAAACMAwAAAAA=&#10;" path="m42,62l84,,42,62xm42,62l34,77,27,87r-8,5l14,94,7,97,,97,,89,2,82,7,74r5,-5l17,64r7,-2l34,59r8,3xe" fillcolor="#f3be00" stroked="f">
                  <v:path arrowok="t" o:connecttype="custom" o:connectlocs="42,62;84,0;42,62;42,62;34,77;27,87;19,92;14,94;7,97;0,97;0,89;2,82;7,74;12,69;17,64;24,62;34,59;42,62" o:connectangles="0,0,0,0,0,0,0,0,0,0,0,0,0,0,0,0,0,0"/>
                  <o:lock v:ext="edit" verticies="t"/>
                </v:shape>
                <v:shape id="Freeform 357" o:spid="_x0000_s1381" style="position:absolute;left:6767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YNcQA&#10;AADcAAAADwAAAGRycy9kb3ducmV2LnhtbESPzWrDMBCE74W+g9hCbo3U/BGcyKaEBHJJSxJDrou1&#10;sU2tlZHUxH37KlDocZiZb5h1MdhO3MiH1rGGt7ECQVw503KtoTzvXpcgQkQ22DkmDT8UoMifn9aY&#10;GXfnI91OsRYJwiFDDU2MfSZlqBqyGMauJ07e1XmLMUlfS+PxnuC2kxOlFtJiy2mhwZ42DVVfp2+r&#10;4cNtfSlrpS4HyYdN7Lezz0mp9ehleF+BiDTE//Bfe280TOdzeJx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2DXEAAAA3AAAAA8AAAAAAAAAAAAAAAAAmAIAAGRycy9k&#10;b3ducmV2LnhtbFBLBQYAAAAABAAEAPUAAACJAwAAAAA=&#10;" path="m,62l42,,,62xe" filled="f" strokecolor="#e15520" strokeweight="0">
                  <v:path arrowok="t" o:connecttype="custom" o:connectlocs="0,62;42,0;0,62" o:connectangles="0,0,0"/>
                </v:shape>
                <v:shape id="Freeform 358" o:spid="_x0000_s1382" style="position:absolute;left:672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CnsgA&#10;AADcAAAADwAAAGRycy9kb3ducmV2LnhtbESPUUsCQRSF34P+w3CDXkJnKxXdHEWsQA0pXfX5snPb&#10;Wdq5s+xM7vbvnSDo8XDO+Q5nOu9sJc7U+NKxgvt+AoI4d7rkQsEhe+2NQfiArLFyTAp+yMN8dn01&#10;xVS7lnd03odCRAj7FBWYEOpUSp8bsuj7riaO3qdrLIYom0LqBtsIt5V8SJKRtFhyXDBY09JQ/rX/&#10;tgq2XXY3OJnN8e3FtoOP1SZ7X0+elbq96RZPIAJ14T/8115pBY/DEfyeiUdAz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c4KeyAAAANwAAAAPAAAAAAAAAAAAAAAAAJgCAABk&#10;cnMvZG93bnJldi54bWxQSwUGAAAAAAQABAD1AAAAjQMAAAAA&#10;" path="m42,3l34,18,27,28r-8,5l14,35,7,38,,38,,30,2,23,7,15r5,-5l17,5,24,3,34,r8,3xe" filled="f" strokecolor="#e15520" strokeweight="0">
                  <v:path arrowok="t" o:connecttype="custom" o:connectlocs="42,3;34,18;27,28;19,33;14,35;7,38;0,38;0,30;2,23;7,15;12,10;17,5;24,3;34,0;42,3" o:connectangles="0,0,0,0,0,0,0,0,0,0,0,0,0,0,0"/>
                </v:shape>
                <v:shape id="Freeform 359" o:spid="_x0000_s1383" style="position:absolute;left:6737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xIcUA&#10;AADcAAAADwAAAGRycy9kb3ducmV2LnhtbESPQWvCQBSE74L/YXmCN91YNS2pqxRBWry0WvH8yD6z&#10;wezbmN0mqb++Wyj0OMzMN8xq09tKtNT40rGC2TQBQZw7XXKh4PS5mzyB8AFZY+WYFHyTh816OFhh&#10;pl3HB2qPoRARwj5DBSaEOpPS54Ys+qmriaN3cY3FEGVTSN1gF+G2kg9JkkqLJccFgzVtDeXX45dV&#10;sH+/L14XbA7nZVeHS9rePm5lqtR41L88gwjUh//wX/tNK5gvH+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E/EhxQAAANwAAAAPAAAAAAAAAAAAAAAAAJgCAABkcnMv&#10;ZG93bnJldi54bWxQSwUGAAAAAAQABAD1AAAAigMAAAAA&#10;" path="m42,55l80,,42,55xm42,55l37,70,27,82r-5,5l15,90,7,92,,92,,85,2,77,7,70r5,-5l17,60r8,-5l35,55r7,xe" fillcolor="#f3be00" stroked="f">
                  <v:path arrowok="t" o:connecttype="custom" o:connectlocs="42,55;80,0;42,55;42,55;37,70;27,82;22,87;15,90;7,92;0,92;0,85;2,77;7,70;12,65;17,60;25,55;35,55;42,55" o:connectangles="0,0,0,0,0,0,0,0,0,0,0,0,0,0,0,0,0,0"/>
                  <o:lock v:ext="edit" verticies="t"/>
                </v:shape>
                <v:shape id="Freeform 360" o:spid="_x0000_s1384" style="position:absolute;left:6779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WHsAA&#10;AADcAAAADwAAAGRycy9kb3ducmV2LnhtbERPz2vCMBS+D/wfwhO8zVTnRKpRRBAKelk39Pponk2x&#10;eSlJZut/bw6DHT++35vdYFvxIB8axwpm0wwEceV0w7WCn+/j+wpEiMgaW8ek4EkBdtvR2wZz7Xr+&#10;okcZa5FCOOSowMTY5VKGypDFMHUdceJuzluMCfpaao99CretnGfZUlpsODUY7OhgqLqXv1bBAqM/&#10;H7DvL6Y7Xq7nclGcloVSk/GwX4OINMR/8Z+70Ao+PtPadCYdAb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LWHsAAAADcAAAADwAAAAAAAAAAAAAAAACYAgAAZHJzL2Rvd25y&#10;ZXYueG1sUEsFBgAAAAAEAAQA9QAAAIUDAAAAAA==&#10;" path="m,55l38,,,55xe" filled="f" strokecolor="#e15520" strokeweight="0">
                  <v:path arrowok="t" o:connecttype="custom" o:connectlocs="0,55;38,0;0,55" o:connectangles="0,0,0"/>
                </v:shape>
                <v:shape id="Freeform 361" o:spid="_x0000_s1385" style="position:absolute;left:6737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ZvccA&#10;AADcAAAADwAAAGRycy9kb3ducmV2LnhtbESPQWvCQBSE74L/YXlCL6KbKBVNXaUttRVEgtpCj4/s&#10;Mwlm34bs1qT/vlsQPA4z8w2zXHemEldqXGlZQTyOQBBnVpecK/g8bUZzEM4ja6wsk4JfcrBe9XtL&#10;TLRt+UDXo89FgLBLUEHhfZ1I6bKCDLqxrYmDd7aNQR9kk0vdYBvgppKTKJpJgyWHhQJrei0ouxx/&#10;jIJd/PKxiXdp+v2G+/brPR1OzHSo1MOge34C4anz9/CtvdUKpo8L+D8Tj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5Gb3HAAAA3AAAAA8AAAAAAAAAAAAAAAAAmAIAAGRy&#10;cy9kb3ducmV2LnhtbFBLBQYAAAAABAAEAPUAAACMAwAAAAA=&#10;" path="m42,l37,15,27,27r-5,5l15,35,7,37,,37,,30,2,22,7,15r5,-5l17,5,25,,35,r7,xe" filled="f" strokecolor="#e15520" strokeweight="0">
                  <v:path arrowok="t" o:connecttype="custom" o:connectlocs="42,0;37,15;27,27;22,32;15,35;7,37;0,37;0,30;2,22;7,15;12,10;17,5;25,0;35,0;42,0" o:connectangles="0,0,0,0,0,0,0,0,0,0,0,0,0,0,0"/>
                </v:shape>
                <v:shape id="Freeform 362" o:spid="_x0000_s1386" style="position:absolute;left:6752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MncEA&#10;AADcAAAADwAAAGRycy9kb3ducmV2LnhtbERPz2vCMBS+C/sfwhN2kZk6UUbXKHNDFG92g10fyWtT&#10;bF5Kk9XuvzcHwePH97vYjq4VA/Wh8axgMc9AEGtvGq4V/HzvX95AhIhssPVMCv4pwHbzNCkwN/7K&#10;ZxrKWIsUwiFHBTbGLpcyaEsOw9x3xImrfO8wJtjX0vR4TeGula9ZtpYOG04NFjv6tKQv5Z9TYHar&#10;2XDel4evavgdG32y2qNV6nk6fryDiDTGh/juPhoFy3Wan86kIy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KzJ3BAAAA3AAAAA8AAAAAAAAAAAAAAAAAmAIAAGRycy9kb3du&#10;cmV2LnhtbFBLBQYAAAAABAAEAPUAAACGAwAAAAA=&#10;" path="m42,62l74,,42,62xm42,62l37,80,27,89r-5,5l15,97,7,99,,99,2,92r,-7l7,77r5,-5l20,67r7,-2l35,62r7,xe" fillcolor="#f3be00" stroked="f">
                  <v:path arrowok="t" o:connecttype="custom" o:connectlocs="42,62;74,0;42,62;42,62;37,80;27,89;22,94;15,97;7,99;0,99;2,92;2,85;7,77;12,72;20,67;27,65;35,62;42,62" o:connectangles="0,0,0,0,0,0,0,0,0,0,0,0,0,0,0,0,0,0"/>
                  <o:lock v:ext="edit" verticies="t"/>
                </v:shape>
                <v:shape id="Freeform 363" o:spid="_x0000_s1387" style="position:absolute;left:6794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j3w8UA&#10;AADcAAAADwAAAGRycy9kb3ducmV2LnhtbESPT2sCMRTE70K/Q3iFXqRmbUFkaxSpWHoq+IeeXzfP&#10;TXDzst1EN/rpTaHgcZiZ3zCzRXKNOFMXrGcF41EBgrjy2nKtYL9bP09BhIissfFMCi4UYDF/GMyw&#10;1L7nDZ23sRYZwqFEBSbGtpQyVIYchpFvibN38J3DmGVXS91hn+GukS9FMZEOLecFgy29G6qO25NT&#10;cN1/9Pbb7r7Wl+Hv6nRdpZ90MEo9PablG4hIKd7D/+1PreB1Moa/M/k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6PfDxQAAANwAAAAPAAAAAAAAAAAAAAAAAJgCAABkcnMv&#10;ZG93bnJldi54bWxQSwUGAAAAAAQABAD1AAAAigMAAAAA&#10;" path="m,62l32,,,62xe" filled="f" strokecolor="#e15520" strokeweight="0">
                  <v:path arrowok="t" o:connecttype="custom" o:connectlocs="0,62;32,0;0,62" o:connectangles="0,0,0"/>
                </v:shape>
                <v:shape id="Freeform 364" o:spid="_x0000_s1388" style="position:absolute;left:6752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FBccYA&#10;AADcAAAADwAAAGRycy9kb3ducmV2LnhtbESPQWvCQBSE70L/w/IKXkQ3iSAluootVQtSQtVCj4/s&#10;MwnNvg3Z1cR/7wqFHoeZ+YZZrHpTiyu1rrKsIJ5EIIhzqysuFJyOm/ELCOeRNdaWScGNHKyWT4MF&#10;ptp2/EXXgy9EgLBLUUHpfZNK6fKSDLqJbYiDd7atQR9kW0jdYhfgppZJFM2kwYrDQokNvZWU/x4u&#10;RsE+ft1t4n2W/bzjZ/e9zUaJmY6UGj736zkIT73/D/+1P7SC6SyBx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FBccYAAADcAAAADwAAAAAAAAAAAAAAAACYAgAAZHJz&#10;L2Rvd25yZXYueG1sUEsFBgAAAAAEAAQA9QAAAIsDAAAAAA==&#10;" path="m42,l37,18,27,27r-5,5l15,35,7,37,,37,2,30r,-7l7,15r5,-5l20,5,27,3,35,r7,xe" filled="f" strokecolor="#e15520" strokeweight="0">
                  <v:path arrowok="t" o:connecttype="custom" o:connectlocs="42,0;37,18;27,27;22,32;15,35;7,37;0,37;2,30;2,23;7,15;12,10;20,5;27,3;35,0;42,0" o:connectangles="0,0,0,0,0,0,0,0,0,0,0,0,0,0,0"/>
                </v:shape>
                <v:shape id="Freeform 365" o:spid="_x0000_s1389" style="position:absolute;left:6762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8AcQA&#10;AADcAAAADwAAAGRycy9kb3ducmV2LnhtbESPS2/CMBCE75X4D9ZW4gZOQOKRYhAQIfVaXuclXuKI&#10;eB3FBlJ+fV2pUo+jmflGs1h1thYPan3lWEE6TEAQF05XXCo4HnaDGQgfkDXWjknBN3lYLXtvC8y0&#10;e/IXPfahFBHCPkMFJoQmk9IXhiz6oWuIo3d1rcUQZVtK3eIzwm0tR0kykRYrjgsGG9oaKm77u1WQ&#10;n1/T6ymtX5fbOph5vjmn+WWkVP+9W3+ACNSF//Bf+1MrGE/G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MfAHEAAAA3AAAAA8AAAAAAAAAAAAAAAAAmAIAAGRycy9k&#10;b3ducmV2LnhtbFBLBQYAAAAABAAEAPUAAACJAwAAAAA=&#10;" path="m37,70l64,,37,70xm37,70l32,88r-7,15l20,108r-5,5l7,115,,118,,108r2,-8l5,93r5,-8l15,78r7,-3l30,70r7,xe" fillcolor="#f3be00" stroked="f">
                  <v:path arrowok="t" o:connecttype="custom" o:connectlocs="37,70;64,0;37,70;37,70;32,88;25,103;20,108;15,113;7,115;0,118;0,108;2,100;5,93;10,85;15,78;22,75;30,70;37,70" o:connectangles="0,0,0,0,0,0,0,0,0,0,0,0,0,0,0,0,0,0"/>
                  <o:lock v:ext="edit" verticies="t"/>
                </v:shape>
                <v:shape id="Freeform 366" o:spid="_x0000_s1390" style="position:absolute;left:6799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DRsUA&#10;AADcAAAADwAAAGRycy9kb3ducmV2LnhtbESPS2vDMBCE74X8B7GB3hq5aRqKYyXkQSBQKNQtyXWx&#10;1g8qrYylOPa/rwqFHIeZ+YbJNoM1oqfON44VPM8SEMSF0w1XCr6/jk9vIHxA1mgck4KRPGzWk4cM&#10;U+1u/El9HioRIexTVFCH0KZS+qImi37mWuLola6zGKLsKqk7vEW4NXKeJEtpseG4UGNL+5qKn/xq&#10;FXyc96U08uSH9/PF7PrrmB9eR6Uep8N2BSLQEO7h//ZJK3hZLu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0NGxQAAANwAAAAPAAAAAAAAAAAAAAAAAJgCAABkcnMv&#10;ZG93bnJldi54bWxQSwUGAAAAAAQABAD1AAAAigMAAAAA&#10;" path="m,70l27,,,70xe" filled="f" strokecolor="#e15520" strokeweight="0">
                  <v:path arrowok="t" o:connecttype="custom" o:connectlocs="0,70;27,0;0,70" o:connectangles="0,0,0"/>
                </v:shape>
                <v:shape id="Freeform 367" o:spid="_x0000_s1391" style="position:absolute;left:6762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kIMcA&#10;AADcAAAADwAAAGRycy9kb3ducmV2LnhtbESPS2sCQRCE74H8h6ED3uJsDDFh4ygiSDQPgg/w2tnp&#10;7Kzu9Cw7HV3/fUYI5FhU1VfUaNL5Wh2pjVVgA3f9DBRxEWzFpYHtZn77BCoKssU6MBk4U4TJ+Ppq&#10;hLkNJ17RcS2lShCOORpwIk2udSwceYz90BAn7zu0HiXJttS2xVOC+1oPsmyoPVacFhw2NHNUHNY/&#10;3sDX4PFV/Ge9e99v35b77MO9yHJlTO+mmz6DEurkP/zXXlgD98MHuJxJR0C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NpCDHAAAA3AAAAA8AAAAAAAAAAAAAAAAAmAIAAGRy&#10;cy9kb3ducmV2LnhtbFBLBQYAAAAABAAEAPUAAACMAwAAAAA=&#10;" path="m37,l32,18,25,33r-5,5l15,43,7,45,,48,,38,2,30,5,23r5,-8l15,8,22,5,30,r7,xe" filled="f" strokecolor="#e15520" strokeweight="0">
                  <v:path arrowok="t" o:connecttype="custom" o:connectlocs="37,0;32,18;25,33;20,38;15,43;7,45;0,48;0,38;2,30;5,23;10,15;15,8;22,5;30,0;37,0" o:connectangles="0,0,0,0,0,0,0,0,0,0,0,0,0,0,0"/>
                </v:shape>
                <v:shape id="Freeform 368" o:spid="_x0000_s1392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/KsIA&#10;AADcAAAADwAAAGRycy9kb3ducmV2LnhtbESPQWvCQBSE70L/w/IK3nS3FaJEV5GA1Ktp8fzIPpNg&#10;9m2S3Sbx37uFgsdhZr5hdofJNmKg3teONXwsFQjiwpmaSw0/36fFBoQPyAYbx6ThQR4O+7fZDlPj&#10;Rr7QkIdSRAj7FDVUIbSplL6oyKJfupY4ejfXWwxR9qU0PY4Rbhv5qVQiLdYcFypsKauouOe/VkM2&#10;XvMhvytnj1+brs1Ud1rLTuv5+3Tcggg0hVf4v302GlZJAn9n4hG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j8qwgAAANwAAAAPAAAAAAAAAAAAAAAAAJgCAABkcnMvZG93&#10;bnJldi54bWxQSwUGAAAAAAQABAD1AAAAhwMAAAAA&#10;" path="m5,l15,13r2,15l17,40,12,55,10,50,5,45,2,38,,30,,23,,15,2,8,5,xe" fillcolor="#f3be00" stroked="f">
                  <v:path arrowok="t" o:connecttype="custom" o:connectlocs="5,0;15,13;17,28;17,40;12,55;10,50;5,45;2,38;0,30;0,23;0,15;2,8;5,0" o:connectangles="0,0,0,0,0,0,0,0,0,0,0,0,0"/>
                </v:shape>
                <v:shape id="Freeform 369" o:spid="_x0000_s1393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gursYA&#10;AADcAAAADwAAAGRycy9kb3ducmV2LnhtbESPQWvCQBSE74X+h+UVetNNWtASXUUKFRVb2ujB4yP7&#10;TILZt+nuqtFf3xWEHoeZ+YYZTzvTiBM5X1tWkPYTEMSF1TWXCrabj94bCB+QNTaWScGFPEwnjw9j&#10;zLQ98w+d8lCKCGGfoYIqhDaT0hcVGfR92xJHb2+dwRClK6V2eI5w08iXJBlIgzXHhQpbeq+oOORH&#10;o8D/Fpf0e8VLtz5+XT/TfaN381Sp56duNgIRqAv/4Xt7oRW8DoZwOxOP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gursYAAADcAAAADwAAAAAAAAAAAAAAAACYAgAAZHJz&#10;L2Rvd25yZXYueG1sUEsFBgAAAAAEAAQA9QAAAIsDAAAAAA==&#10;" path="m5,l15,13r2,15l17,40,12,55,10,50,5,45,2,38,,30,,23,,15,2,8,5,xe" filled="f" strokecolor="#e15520" strokeweight="0">
                  <v:path arrowok="t" o:connecttype="custom" o:connectlocs="5,0;15,13;17,28;17,40;12,55;10,50;5,45;2,38;0,30;0,23;0,15;2,8;5,0" o:connectangles="0,0,0,0,0,0,0,0,0,0,0,0,0"/>
                </v:shape>
                <v:shape id="Freeform 370" o:spid="_x0000_s1394" style="position:absolute;left:6680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6qkcAA&#10;AADcAAAADwAAAGRycy9kb3ducmV2LnhtbERPy4rCMBTdC/5DuAPuNB0FGTqmZRgQRFz4Wri8Nnea&#10;anJTmqj1781CmOXhvBdl76y4Uxcazwo+JxkI4srrhmsFx8Ny/AUiRGSN1jMpeFKAshgOFphr/+Ad&#10;3fexFimEQ44KTIxtLmWoDDkME98SJ+7Pdw5jgl0tdYePFO6snGbZXDpsODUYbOnXUHXd35yCdURr&#10;t+fT5uhvz6lrDv3lPDNKjT76n28Qkfr4L367V1rBbJ7WpjPpCMj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6qkcAAAADcAAAADwAAAAAAAAAAAAAAAACYAgAAZHJzL2Rvd25y&#10;ZXYueG1sUEsFBgAAAAAEAAQA9QAAAIUDAAAAAA==&#10;" path="m5,70r7,13l17,98r-2,15l10,128,7,123,2,118,,110r,-7l,93,,85,2,78,5,70xm5,70l12,,5,70xe" fillcolor="#f3be00" stroked="f">
                  <v:path arrowok="t" o:connecttype="custom" o:connectlocs="5,70;12,83;17,98;15,113;10,128;7,123;2,118;0,110;0,103;0,93;0,85;2,78;5,70;5,70;12,0;5,70" o:connectangles="0,0,0,0,0,0,0,0,0,0,0,0,0,0,0,0"/>
                  <o:lock v:ext="edit" verticies="t"/>
                </v:shape>
                <v:shape id="Freeform 371" o:spid="_x0000_s1395" style="position:absolute;left:6680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jS8UA&#10;AADcAAAADwAAAGRycy9kb3ducmV2LnhtbESPQWvCQBSE70L/w/IK3nTTKtamWaW0CIKINObQ4yP7&#10;mg1m34bsNsZ/7wqCx2FmvmGy9WAb0VPna8cKXqYJCOLS6ZorBcVxM1mC8AFZY+OYFFzIw3r1NMow&#10;1e7MP9TnoRIRwj5FBSaENpXSl4Ys+qlriaP35zqLIcqukrrDc4TbRr4myUJarDkuGGzpy1B5yv+t&#10;gu9c18vZvN/9anM4NmYo3g77k1Lj5+HzA0SgITzC9/ZWK5gt3uF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KNLxQAAANwAAAAPAAAAAAAAAAAAAAAAAJgCAABkcnMv&#10;ZG93bnJldi54bWxQSwUGAAAAAAQABAD1AAAAigMAAAAA&#10;" path="m5,r7,13l17,28,15,43,10,58,7,53,2,48,,40,,33,,23,,15,2,8,5,xe" filled="f" strokecolor="#e15520" strokeweight="0">
                  <v:path arrowok="t" o:connecttype="custom" o:connectlocs="5,0;12,13;17,28;15,43;10,58;7,53;2,48;0,40;0,33;0,23;0,15;2,8;5,0" o:connectangles="0,0,0,0,0,0,0,0,0,0,0,0,0"/>
                </v:shape>
                <v:shape id="Freeform 372" o:spid="_x0000_s1396" style="position:absolute;left:6685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T8sEA&#10;AADcAAAADwAAAGRycy9kb3ducmV2LnhtbERPy4rCMBTdC/MP4Q7MTlMdUKmmRQZGBBG1M4jLS3P7&#10;wOamNFHr35uF4PJw3su0N424UedqywrGowgEcW51zaWC/7/f4RyE88gaG8uk4EEO0uRjsMRY2zsf&#10;6Zb5UoQQdjEqqLxvYyldXpFBN7ItceAK2xn0AXal1B3eQ7hp5CSKptJgzaGhwpZ+Ksov2dUo0I9y&#10;3e8mtL+cDm4/LooNbc9Wqa/PfrUA4an3b/HLvdEKvmdhfjgTjoB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Yk/LBAAAA3AAAAA8AAAAAAAAAAAAAAAAAmAIAAGRycy9kb3du&#10;cmV2LnhtbFBLBQYAAAAABAAEAPUAAACGAwAAAAA=&#10;" path="m,70l7,,,70e" filled="f" strokecolor="#e15520" strokeweight="0">
                  <v:path arrowok="t" o:connecttype="custom" o:connectlocs="0,70;7,0;0,70" o:connectangles="0,0,0"/>
                </v:shape>
                <v:shape id="Freeform 373" o:spid="_x0000_s1397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5DMcA&#10;AADcAAAADwAAAGRycy9kb3ducmV2LnhtbESPQWvCQBSE7wX/w/IK3pqNFVpJs4oo0lAP0rSX3h7Z&#10;1ySYfRuza0z89a5Q6HGYmW+YdDWYRvTUudqyglkUgyAurK65VPD9tXtagHAeWWNjmRSM5GC1nDyk&#10;mGh74U/qc1+KAGGXoILK+zaR0hUVGXSRbYmD92s7gz7IrpS6w0uAm0Y+x/GLNFhzWKiwpU1FxTE/&#10;GwU/HzI7nBaH8Trs1sdme+7f+71Uavo4rN9AeBr8f/ivnWkF89cZ3M+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RuQzHAAAA3AAAAA8AAAAAAAAAAAAAAAAAmAIAAGRy&#10;cy9kb3ducmV2LnhtbFBLBQYAAAAABAAEAPUAAACMAwAAAAA=&#10;" path="m5,l15,13r5,12l20,40,15,53,10,50,8,43,3,38,,30,,23,,15,3,5,5,xe" fillcolor="#f3be00" stroked="f">
                  <v:path arrowok="t" o:connecttype="custom" o:connectlocs="5,0;15,13;20,25;20,40;15,53;10,50;8,43;3,38;0,30;0,23;0,15;3,5;5,0" o:connectangles="0,0,0,0,0,0,0,0,0,0,0,0,0"/>
                </v:shape>
                <v:shape id="Freeform 374" o:spid="_x0000_s1398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OXsUA&#10;AADcAAAADwAAAGRycy9kb3ducmV2LnhtbESPW2vCQBSE3wv+h+UIvhTdaOqF6CqlUOprvft2yB6T&#10;YPZsyK4a/fWuUOjjMDPfMLNFY0pxpdoVlhX0exEI4tTqgjMFm/V3dwLCeWSNpWVScCcHi3nrbYaJ&#10;tjf+pevKZyJA2CWoIPe+SqR0aU4GXc9WxME72dqgD7LOpK7xFuCmlIMoGkmDBYeFHCv6yik9ry5G&#10;gfzRH6f4+DgOtwd+36ejXVztjVKddvM5BeGp8f/hv/ZSK4jHA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k5exQAAANwAAAAPAAAAAAAAAAAAAAAAAJgCAABkcnMv&#10;ZG93bnJldi54bWxQSwUGAAAAAAQABAD1AAAAigMAAAAA&#10;" path="m5,l15,13r5,12l20,40,15,53,10,50,8,43,3,38,,30,,23,,15,3,5,5,xe" filled="f" strokecolor="#e15520" strokeweight="0">
                  <v:path arrowok="t" o:connecttype="custom" o:connectlocs="5,0;15,13;20,25;20,40;15,53;10,50;8,43;3,38;0,30;0,23;0,15;3,5;5,0" o:connectangles="0,0,0,0,0,0,0,0,0,0,0,0,0"/>
                </v:shape>
                <v:shape id="Freeform 375" o:spid="_x0000_s1399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2esYA&#10;AADcAAAADwAAAGRycy9kb3ducmV2LnhtbESPT2sCMRTE7wW/Q3hCL1KzVrBlaxTxD/VSpLYeenvd&#10;vCaLycuyibr99qYg9DjMzG+Y6bzzTpypjXVgBaNhAYK4Crpmo+DzY/PwDCImZI0uMCn4pQjzWe9u&#10;iqUOF36n8z4ZkSEcS1RgU2pKKWNlyWMchoY4ez+h9ZiybI3ULV4y3Dv5WBQT6bHmvGCxoaWl6rg/&#10;eQW7NRcH86Vfd2bw/WYPC7da1U6p+363eAGRqEv/4Vt7qxWMn8bwdyYf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D2esYAAADcAAAADwAAAAAAAAAAAAAAAACYAgAAZHJz&#10;L2Rvd25yZXYueG1sUEsFBgAAAAAEAAQA9QAAAIsDAAAAAA==&#10;" path="m,67l3,,,67xe" fillcolor="#f3be00" stroked="f">
                  <v:path arrowok="t" o:connecttype="custom" o:connectlocs="0,67;3,0;0,67" o:connectangles="0,0,0"/>
                </v:shape>
                <v:shape id="Freeform 376" o:spid="_x0000_s1400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TWMcA&#10;AADcAAAADwAAAGRycy9kb3ducmV2LnhtbESP3WoCMRSE74W+QzhC7zSrtf6sRtGWlkJbaFfR28Pm&#10;uLt0c7Ikqa5vbwoFL4eZ+YZZrFpTixM5X1lWMOgnIIhzqysuFOy2L70pCB+QNdaWScGFPKyWd50F&#10;ptqe+ZtOWShEhLBPUUEZQpNK6fOSDPq+bYijd7TOYIjSFVI7PEe4qeUwScbSYMVxocSGnkrKf7Jf&#10;oyBMvi5u81i/r/fNjDYfn8PnQ/aq1H23Xc9BBGrDLfzfftMKHiYj+DsTj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aE1jHAAAA3AAAAA8AAAAAAAAAAAAAAAAAmAIAAGRy&#10;cy9kb3ducmV2LnhtbFBLBQYAAAAABAAEAPUAAACMAwAAAAA=&#10;" path="m,67l3,,,67xe" filled="f" strokecolor="#e15520" strokeweight="0">
                  <v:path arrowok="t" o:connecttype="custom" o:connectlocs="0,67;3,0;0,67" o:connectangles="0,0,0"/>
                </v:shape>
                <v:shape id="Freeform 377" o:spid="_x0000_s1401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q3cYA&#10;AADcAAAADwAAAGRycy9kb3ducmV2LnhtbESPQWsCMRSE74X+h/AEbzWrUlu2RimCWIq2VMXS2+vm&#10;uVlMXpZN1PXfN4LQ4zAz3zDjaeusOFETKs8K+r0MBHHhdcWlgu1m/vAMIkRkjdYzKbhQgOnk/m6M&#10;ufZn/qLTOpYiQTjkqMDEWOdShsKQw9DzNXHy9r5xGJNsSqkbPCe4s3KQZSPpsOK0YLCmmaHisD46&#10;BYPf9+Nytfje/3zKerP7cPZillapbqd9fQERqY3/4Vv7TSsYPj3C9Uw6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Mq3cYAAADcAAAADwAAAAAAAAAAAAAAAACYAgAAZHJz&#10;L2Rvd25yZXYueG1sUEsFBgAAAAAEAAQA9QAAAIsDAAAAAA==&#10;" path="m5,l15,12r4,15l19,40,17,55,12,50,7,45,2,37,,32,,22,,15,2,7,5,xe" fillcolor="#f3be00" stroked="f">
                  <v:path arrowok="t" o:connecttype="custom" o:connectlocs="5,0;15,12;19,27;19,40;17,55;12,50;7,45;2,37;0,32;0,22;0,15;2,7;5,0" o:connectangles="0,0,0,0,0,0,0,0,0,0,0,0,0"/>
                </v:shape>
                <v:shape id="Freeform 378" o:spid="_x0000_s1402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4ysMA&#10;AADcAAAADwAAAGRycy9kb3ducmV2LnhtbESP0WoCMRRE34X+Q7iFvkhN3OJatkaxguBrdT/gsrnd&#10;bJvcLJuo2369KRR8HGbmDLPajN6JCw2xC6xhPlMgiJtgOm411Kf98yuImJANusCk4YcibNYPkxVW&#10;Jlz5gy7H1IoM4VihBptSX0kZG0se4yz0xNn7DIPHlOXQSjPgNcO9k4VSpfTYcV6w2NPOUvN9PHsN&#10;U0kHsoti9749K/nb1e7LFXOtnx7H7RuIRGO6h//bB6PhZVnC35l8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p4ysMAAADcAAAADwAAAAAAAAAAAAAAAACYAgAAZHJzL2Rv&#10;d25yZXYueG1sUEsFBgAAAAAEAAQA9QAAAIgDAAAAAA==&#10;" path="m5,l15,12r4,15l19,40,17,55,12,50,7,45,2,37,,32,,22,,15,2,7,5,xe" filled="f" strokecolor="#e15520" strokeweight="0">
                  <v:path arrowok="t" o:connecttype="custom" o:connectlocs="5,0;15,12;19,27;19,40;17,55;12,50;7,45;2,37;0,32;0,22;0,15;2,7;5,0" o:connectangles="0,0,0,0,0,0,0,0,0,0,0,0,0"/>
                </v:shape>
                <v:shape id="Freeform 379" o:spid="_x0000_s1403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vjsIA&#10;AADcAAAADwAAAGRycy9kb3ducmV2LnhtbESPT4vCMBTE7wv7HcJb8LYmKqh0jSKK4B79A14fzdu2&#10;tnmpTbRdP70RBI/DzPyGmS06W4kbNb5wrGHQVyCIU2cKzjQcD5vvKQgfkA1WjknDP3lYzD8/ZpgY&#10;1/KObvuQiQhhn6CGPIQ6kdKnOVn0fVcTR+/PNRZDlE0mTYNthNtKDpUaS4sFx4Uca1rllJb7q9Ww&#10;OV8u5ZqWd1n631PZbpVvrdK699Utf0AE6sI7/GpvjYbRZAL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++OwgAAANwAAAAPAAAAAAAAAAAAAAAAAJgCAABkcnMvZG93&#10;bnJldi54bWxQSwUGAAAAAAQABAD1AAAAhwMAAAAA&#10;" path="m5,64l,,5,64xe" fillcolor="#f3be00" stroked="f">
                  <v:path arrowok="t" o:connecttype="custom" o:connectlocs="5,64;0,0;5,64" o:connectangles="0,0,0"/>
                </v:shape>
                <v:shape id="Freeform 380" o:spid="_x0000_s1404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7774A&#10;AADcAAAADwAAAGRycy9kb3ducmV2LnhtbERPyQrCMBC9C/5DGMGbpiouVKOIIHgR3ECPYzO2xWZS&#10;m6j1781B8Ph4+2xRm0K8qHK5ZQW9bgSCOLE651TB6bjuTEA4j6yxsEwKPuRgMW82Zhhr++Y9vQ4+&#10;FSGEXYwKMu/LWEqXZGTQdW1JHLibrQz6AKtU6grfIdwUsh9FI2kw59CQYUmrjJL74WkUPK7WLLeX&#10;0cCvx9FwsrvezoxSqXarXk5BeKr9X/xzb7SCwTisDWfCEZ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hFe+++AAAA3AAAAA8AAAAAAAAAAAAAAAAAmAIAAGRycy9kb3ducmV2&#10;LnhtbFBLBQYAAAAABAAEAPUAAACDAwAAAAA=&#10;" path="m5,64l,,5,64xe" filled="f" strokecolor="#e15520" strokeweight="0">
                  <v:path arrowok="t" o:connecttype="custom" o:connectlocs="5,64;0,0;5,64" o:connectangles="0,0,0"/>
                </v:shape>
                <v:shape id="Freeform 381" o:spid="_x0000_s1405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irW8YA&#10;AADcAAAADwAAAGRycy9kb3ducmV2LnhtbESPQWvCQBSE70L/w/IK3nTTitqm2UgQJQUPpVZKj4/s&#10;azY0+zZkV43/visIHoeZ+YbJVoNtxYl63zhW8DRNQBBXTjdcKzh8bScvIHxA1tg6JgUX8rDKH0YZ&#10;ptqd+ZNO+1CLCGGfogITQpdK6StDFv3UdcTR+3W9xRBlX0vd4znCbSufk2QhLTYcFwx2tDZU/e2P&#10;VkFn5vhTFNXHYVHuyvmyLb839Uyp8eNQvIEINIR7+NZ+1wpmy1e4nolH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irW8YAAADcAAAADwAAAAAAAAAAAAAAAACYAgAAZHJz&#10;L2Rvd25yZXYueG1sUEsFBgAAAAAEAAQA9QAAAIsDAAAAAA==&#10;" path="m2,l12,12r7,12l22,39,19,54,14,49,9,44,5,39,2,32,,24,,15,,7,2,xe" fillcolor="#f3be00" stroked="f">
                  <v:path arrowok="t" o:connecttype="custom" o:connectlocs="2,0;12,12;19,24;22,39;19,54;14,49;9,44;5,39;2,32;0,24;0,15;0,7;2,0" o:connectangles="0,0,0,0,0,0,0,0,0,0,0,0,0"/>
                </v:shape>
                <v:shape id="Freeform 382" o:spid="_x0000_s1406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E58IA&#10;AADcAAAADwAAAGRycy9kb3ducmV2LnhtbERPz2vCMBS+C/4P4QneNN2EWTujbAPBwy52heHt0by1&#10;Yc1LSaKt/705CB4/vt/b/Wg7cSUfjGMFL8sMBHHttOFGQfVzWOQgQkTW2DkmBTcKsN9NJ1sstBv4&#10;RNcyNiKFcChQQRtjX0gZ6pYshqXriRP357zFmKBvpPY4pHDbydcse5MWDaeGFnv6aqn+Ly9WQX/x&#10;cnXeVJ+37/X69JsP5eFojFLz2fjxDiLSGJ/ih/uoFazyND+dSUd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sTnwgAAANwAAAAPAAAAAAAAAAAAAAAAAJgCAABkcnMvZG93&#10;bnJldi54bWxQSwUGAAAAAAQABAD1AAAAhwMAAAAA&#10;" path="m2,l12,12r7,12l22,39,19,54,14,49,9,44,5,39,2,32,,24,,15,,7,2,xe" filled="f" strokecolor="#e15520" strokeweight="0">
                  <v:path arrowok="t" o:connecttype="custom" o:connectlocs="2,0;12,12;19,24;22,39;19,54;14,49;9,44;5,39;2,32;0,24;0,15;0,7;2,0" o:connectangles="0,0,0,0,0,0,0,0,0,0,0,0,0"/>
                </v:shape>
                <v:shape id="Freeform 383" o:spid="_x0000_s1407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6nccA&#10;AADcAAAADwAAAGRycy9kb3ducmV2LnhtbESPQWsCMRSE74X+h/AKvRTNbqUiq1FKbcEeenDVg7fH&#10;5nV36eYlJlF3/31TKHgcZuYbZrHqTScu5ENrWUE+zkAQV1a3XCvY7z5GMxAhImvsLJOCgQKslvd3&#10;Cyy0vfKWLmWsRYJwKFBBE6MrpAxVQwbD2Dri5H1bbzAm6WupPV4T3HTyOcum0mDLaaFBR28NVT/l&#10;2Sh4+Vo/6fN28n7My9Pg3eFzkw9OqceH/nUOIlIfb+H/9kYrmMxy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aep3HAAAA3AAAAA8AAAAAAAAAAAAAAAAAmAIAAGRy&#10;cy9kb3ducmV2LnhtbFBLBQYAAAAABAAEAPUAAACMAwAAAAA=&#10;" path="m5,68l,,5,68xe" fillcolor="#f3be00" stroked="f">
                  <v:path arrowok="t" o:connecttype="custom" o:connectlocs="5,68;0,0;5,68" o:connectangles="0,0,0"/>
                </v:shape>
                <v:shape id="Freeform 384" o:spid="_x0000_s1408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dZjMQA&#10;AADcAAAADwAAAGRycy9kb3ducmV2LnhtbESP3WrCQBSE7wu+w3IE7+pGi0Wjq4gg1PSi+PMAx+wx&#10;Cdk9G7IbjW/vFgq9HGbmG2a16a0Rd2p95VjBZJyAIM6drrhQcDnv3+cgfEDWaByTgid52KwHbytM&#10;tXvwke6nUIgIYZ+igjKEJpXS5yVZ9GPXEEfv5lqLIcq2kLrFR4RbI6dJ8iktVhwXSmxoV1Jenzqr&#10;IGu+92hmWdc9LyY7mGu9+Am1UqNhv12CCNSH//Bf+0sr+JhP4fdMP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WYzEAAAA3AAAAA8AAAAAAAAAAAAAAAAAmAIAAGRycy9k&#10;b3ducmV2LnhtbFBLBQYAAAAABAAEAPUAAACJAwAAAAA=&#10;" path="m5,68l,,5,68xe" filled="f" strokecolor="#e15520" strokeweight="0">
                  <v:path arrowok="t" o:connecttype="custom" o:connectlocs="5,68;0,0;5,68" o:connectangles="0,0,0"/>
                </v:shape>
                <v:shape id="Freeform 385" o:spid="_x0000_s1409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6N5sYA&#10;AADcAAAADwAAAGRycy9kb3ducmV2LnhtbESPQWvCQBSE70L/w/IKvelGhRLSbKS0WMSDaNKK3h7Z&#10;ZxKafZtmt5r+e1cQehxm5hsmXQymFWfqXWNZwXQSgSAurW64UvBZLMcxCOeRNbaWScEfOVhkD6MU&#10;E20vvKNz7isRIOwSVFB73yVSurImg25iO+LgnWxv0AfZV1L3eAlw08pZFD1Lgw2HhRo7equp/M5/&#10;jQLJP1/rXG+L035/eJ9ujh/xKjJKPT0Ory8gPA3+P3xvr7SCeTyH25lw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6N5sYAAADcAAAADwAAAAAAAAAAAAAAAACYAgAAZHJz&#10;L2Rvd25yZXYueG1sUEsFBgAAAAAEAAQA9QAAAIsDAAAAAA==&#10;" path="m5,l15,12r7,13l25,40,22,52,15,50,10,45,7,37,5,30,2,22,,15,2,7,5,xe" fillcolor="#f3be00" stroked="f">
                  <v:path arrowok="t" o:connecttype="custom" o:connectlocs="5,0;15,12;22,25;25,40;22,52;15,50;10,45;7,37;5,30;2,22;0,15;2,7;5,0" o:connectangles="0,0,0,0,0,0,0,0,0,0,0,0,0"/>
                </v:shape>
                <v:shape id="Freeform 386" o:spid="_x0000_s1410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PQ8QA&#10;AADcAAAADwAAAGRycy9kb3ducmV2LnhtbESPQWvCQBSE7wX/w/KE3uqmiVRJXUUUqRcP2uL5NftM&#10;YrNvw+5q4r93hYLHYWa+YWaL3jTiSs7XlhW8jxIQxIXVNZcKfr43b1MQPiBrbCyTght5WMwHLzPM&#10;te14T9dDKEWEsM9RQRVCm0vpi4oM+pFtiaN3ss5giNKVUjvsItw0Mk2SD2mw5rhQYUurioq/w8Uo&#10;sOk+w+w8+ep2WXqcuO643vymSr0O++UniEB9eIb/21utIJuO4X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0z0PEAAAA3AAAAA8AAAAAAAAAAAAAAAAAmAIAAGRycy9k&#10;b3ducmV2LnhtbFBLBQYAAAAABAAEAPUAAACJAwAAAAA=&#10;" path="m5,l15,12r7,13l25,40,22,52,15,50,10,45,7,37,5,30,2,22,,15,2,7,5,e" filled="f" strokecolor="#e15520" strokeweight="0">
                  <v:path arrowok="t" o:connecttype="custom" o:connectlocs="5,0;15,12;22,25;25,40;22,52;15,50;10,45;7,37;5,30;2,22;0,15;2,7;5,0" o:connectangles="0,0,0,0,0,0,0,0,0,0,0,0,0"/>
                </v:shape>
                <v:shape id="Freeform 387" o:spid="_x0000_s1411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39qMUA&#10;AADcAAAADwAAAGRycy9kb3ducmV2LnhtbESP3WrCQBSE7wu+w3IEb0rdqFgkdRNECUgphUbp9SF7&#10;8kOzZ0N2jcnbu4VCL4eZ+YbZp6NpxUC9aywrWC0jEMSF1Q1XCq6X7GUHwnlkja1lUjCRgzSZPe0x&#10;1vbOXzTkvhIBwi5GBbX3XSylK2oy6Ja2Iw5eaXuDPsi+krrHe4CbVq6j6FUabDgs1NjRsabiJ78Z&#10;BdnGbU8fXUlN+T28f+aYTc/TSqnFfDy8gfA0+v/wX/usFWx2W/g9E46AT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f2o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388" o:spid="_x0000_s1412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6hcQA&#10;AADcAAAADwAAAGRycy9kb3ducmV2LnhtbESPT2vCQBTE7wW/w/IEb3WjgkjqKqVgyc02Ebw+s89s&#10;avZtyG7z59t3C4Ueh5n5DbM/jrYRPXW+dqxgtUxAEJdO11wpuBSn5x0IH5A1No5JwUQejofZ0x5T&#10;7Qb+pD4PlYgQ9ikqMCG0qZS+NGTRL11LHL276yyGKLtK6g6HCLeNXCfJVlqsOS4YbOnNUPnIv62C&#10;6jHVG+5vZvq6frhMF+u7O78rtZiPry8gAo3hP/zXzrSCzW4Lv2fi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luoX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389" o:spid="_x0000_s1413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t+8IA&#10;AADcAAAADwAAAGRycy9kb3ducmV2LnhtbESP0YrCMBRE34X9h3AXfNNUF1SqUWRZYZ8WrP2A2+ba&#10;Vpub0qQa/34jCD4OM3OG2eyCacWNetdYVjCbJiCIS6sbrhTkp8NkBcJ5ZI2tZVLwIAe77cdog6m2&#10;dz7SLfOViBB2KSqove9SKV1Zk0E3tR1x9M62N+ij7Cupe7xHuGnlPEkW0mDDcaHGjr5rKq/ZYBSc&#10;ZXEthyIMhflbyi5c8ixpfpQaf4b9GoSn4N/hV/tXK/haLeF5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S37wgAAANwAAAAPAAAAAAAAAAAAAAAAAJgCAABkcnMvZG93&#10;bnJldi54bWxQSwUGAAAAAAQABAD1AAAAhwMAAAAA&#10;" path="m3,r7,5l15,13r5,5l23,25r,8l23,40r-3,8l15,58,10,53,8,48,3,40,,33,,25,,18,,8,3,xe" fillcolor="#f3be00" stroked="f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390" o:spid="_x0000_s1414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1JsMA&#10;AADcAAAADwAAAGRycy9kb3ducmV2LnhtbERPy2rCQBTdF/yH4QrdFJ1oqZjoKCIIwa5MfS2vmWsS&#10;zNwJmanGv3cWhS4P5z1fdqYWd2pdZVnBaBiBIM6trrhQsP/ZDKYgnEfWWFsmBU9ysFz03uaYaPvg&#10;Hd0zX4gQwi5BBaX3TSKly0sy6Ia2IQ7c1bYGfYBtIXWLjxBuajmOook0WHFoKLGhdUn5Lfs1Cs6x&#10;fn6ftll6Oe63l49DGmdfaazUe79bzUB46vy/+M+dagWf07A2nA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s1JsMAAADcAAAADwAAAAAAAAAAAAAAAACYAgAAZHJzL2Rv&#10;d25yZXYueG1sUEsFBgAAAAAEAAQA9QAAAIgDAAAAAA==&#10;" path="m3,r7,5l15,13r5,5l23,25r,8l23,40r-3,8l15,58,10,53,8,48,3,40,,33,,25,,18,,8,3,e" filled="f" strokecolor="#e15520" strokeweight="0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391" o:spid="_x0000_s1415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P9sQA&#10;AADcAAAADwAAAGRycy9kb3ducmV2LnhtbESPQWvCQBSE74X+h+UVequbtCJp6kakonitTcn1kX0m&#10;wezbuLua9N93hYLHYWa+YZaryfTiSs53lhWkswQEcW11x42C8nv7koHwAVljb5kU/JKHVfH4sMRc&#10;25G/6HoIjYgQ9jkqaEMYcil93ZJBP7MDcfSO1hkMUbpGaodjhJtevibJQhrsOC60ONBnS/XpcDEK&#10;9nyuUr0pd25XVludVf04zn+Uen6a1h8gAk3hHv5v77WCt+wdbmfiE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MT/bEAAAA3AAAAA8AAAAAAAAAAAAAAAAAmAIAAGRycy9k&#10;b3ducmV2LnhtbFBLBQYAAAAABAAEAPUAAACJAwAAAAA=&#10;" path="m,72l,,,72xe" fillcolor="#f3be00" stroked="f">
                  <v:path arrowok="t" o:connecttype="custom" o:connectlocs="0,72;0,0;0,72" o:connectangles="0,0,0"/>
                </v:shape>
                <v:shape id="Freeform 392" o:spid="_x0000_s1416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9bNMIA&#10;AADcAAAADwAAAGRycy9kb3ducmV2LnhtbERPyW7CMBC9V+IfrEHiUoEDiC1gEEJCcODQAh8wxJMF&#10;4nGIDUn/vj5U6vHp7atNa0rxptoVlhUMBxEI4sTqgjMF18u+PwfhPLLG0jIp+CEHm3XnY4Wxtg1/&#10;0/vsMxFC2MWoIPe+iqV0SU4G3cBWxIFLbW3QB1hnUtfYhHBTylEUTaXBgkNDjhXtckoe55dRsHh8&#10;3abH5j4bPa+nl5mkn5f0QEr1uu12CcJT6//Ff+6jVjBehP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1s0wgAAANwAAAAPAAAAAAAAAAAAAAAAAJgCAABkcnMvZG93&#10;bnJldi54bWxQSwUGAAAAAAQABAD1AAAAhwMAAAAA&#10;" path="m,72l,,,72xe" filled="f" strokecolor="#e15520" strokeweight="0">
                  <v:path arrowok="t" o:connecttype="custom" o:connectlocs="0,72;0,0;0,72" o:connectangles="0,0,0"/>
                </v:shape>
                <v:shape id="Freeform 393" o:spid="_x0000_s1417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Fv8QA&#10;AADcAAAADwAAAGRycy9kb3ducmV2LnhtbESPX2vCMBTF3wd+h3AF32bqHMNWo5ShMNjLVkVfL821&#10;LTY3NYm2+/bLYODj4fz5cVabwbTiTs43lhXMpgkI4tLqhisFh/3ueQHCB2SNrWVS8EMeNuvR0woz&#10;bXv+pnsRKhFH2GeooA6hy6T0ZU0G/dR2xNE7W2cwROkqqR32cdy08iVJ3qTBhiOhxo7eayovxc1E&#10;SOjla9scF1+F+0y31zTfnvJKqcl4yJcgAg3hEf5vf2gF83QG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EBb/EAAAA3AAAAA8AAAAAAAAAAAAAAAAAmAIAAGRycy9k&#10;b3ducmV2LnhtbFBLBQYAAAAABAAEAPUAAACJAwAAAAA=&#10;" path="m12,70l25,,12,70r5,15l20,100r-3,15l12,130,7,125,2,117,,110r,-8l,92,2,85,5,77r7,-7xe" fillcolor="#f3be00" stroked="f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394" o:spid="_x0000_s1418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F/8cA&#10;AADcAAAADwAAAGRycy9kb3ducmV2LnhtbESPQWvCQBSE70L/w/IKvelGhaDRNYSi2EILapXS2yP7&#10;TFKzb0N21dRf7xYKPQ4z8w0zTztTiwu1rrKsYDiIQBDnVldcKNh/rPoTEM4ja6wtk4IfcpAuHnpz&#10;TLS98pYuO1+IAGGXoILS+yaR0uUlGXQD2xAH72hbgz7ItpC6xWuAm1qOoiiWBisOCyU29FxSftqd&#10;jYLD+vXrtjzd9OTtPWvyg443n9+xUk+PXTYD4anz/+G/9otWMJ6O4Pd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3hf/HAAAA3AAAAA8AAAAAAAAAAAAAAAAAmAIAAGRy&#10;cy9kb3ducmV2LnhtbFBLBQYAAAAABAAEAPUAAACMAwAAAAA=&#10;" path="m12,70l25,,12,70r5,15l20,100r-3,15l12,130,7,125,2,117,,110r,-8l,92,2,85,5,77r7,-7e" filled="f" strokecolor="#e15520" strokeweight="0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395" o:spid="_x0000_s1419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SX8cA&#10;AADcAAAADwAAAGRycy9kb3ducmV2LnhtbESP3WrCQBSE7wu+w3IKvaubaqs2uopICyKIf6GQu0P2&#10;mASzZ0N21bRP7woFL4eZ+YaZzFpTiQs1rrSs4K0bgSDOrC45V5Acvl9HIJxH1lhZJgW/5GA27TxN&#10;MNb2yju67H0uAoRdjAoK7+tYSpcVZNB1bU0cvKNtDPogm1zqBq8BbirZi6KBNFhyWCiwpkVB2Wl/&#10;NgrWX+tk9bc9/Yz0e1rulud0uKEPpV6e2/kYhKfWP8L/7aVW0P/sw/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x0l/HAAAA3AAAAA8AAAAAAAAAAAAAAAAAmAIAAGRy&#10;cy9kb3ducmV2LnhtbFBLBQYAAAAABAAEAPUAAACMAwAAAAA=&#10;" path="m12,68l20,,12,68r5,15l20,98r-3,15l12,128,8,123,3,115,,108r,-8l,93,3,83,8,75r4,-7xe" fillcolor="#f3be00" stroked="f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396" o:spid="_x0000_s1420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VN8UA&#10;AADcAAAADwAAAGRycy9kb3ducmV2LnhtbESPQWvCQBSE7wX/w/KEXorZRIu1MRuRgtBb0Xjo8ZF9&#10;zYZk34bsqvHfu4VCj8PMfMMUu8n24kqjbx0ryJIUBHHtdMuNgnN1WGxA+ICssXdMCu7kYVfOngrM&#10;tbvxka6n0IgIYZ+jAhPCkEvpa0MWfeIG4uj9uNFiiHJspB7xFuG2l8s0XUuLLccFgwN9GKq708Uq&#10;eMte7PJenVv8ossq++6O66o3Sj3Pp/0WRKAp/If/2p9awer9FX7PxCMg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NU3xQAAANwAAAAPAAAAAAAAAAAAAAAAAJgCAABkcnMv&#10;ZG93bnJldi54bWxQSwUGAAAAAAQABAD1AAAAigMAAAAA&#10;" path="m12,68l20,,12,68r5,15l20,98r-3,15l12,128,8,123,3,115,,108r,-8l,93,3,83,8,75r4,-7e" filled="f" strokecolor="#e15520" strokeweight="0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397" o:spid="_x0000_s1421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Rdg8QA&#10;AADcAAAADwAAAGRycy9kb3ducmV2LnhtbESPQWvCQBSE70L/w/IKXqRutKTU6EakINZT0Nj7I/tM&#10;QrJvQ3Zr4r93hUKPw8x8w2y2o2nFjXpXW1awmEcgiAuray4VXPL92ycI55E1tpZJwZ0cbNOXyQYT&#10;bQc+0e3sSxEg7BJUUHnfJVK6oiKDbm474uBdbW/QB9mXUvc4BLhp5TKKPqTBmsNChR19VVQ051+j&#10;4DRqtgcTl01+zWb5j4uz+HJUavo67tYgPI3+P/zX/tYK3lcxPM+EI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kXYPEAAAA3AAAAA8AAAAAAAAAAAAAAAAAmAIAAGRycy9k&#10;b3ducmV2LnhtbFBLBQYAAAAABAAEAPUAAACJAwAAAAA=&#10;" path="m,67l5,,,67xe" fillcolor="#f3be00" stroked="f">
                  <v:path arrowok="t" o:connecttype="custom" o:connectlocs="0,67;5,0;0,67" o:connectangles="0,0,0"/>
                </v:shape>
                <v:shape id="Freeform 398" o:spid="_x0000_s1422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+98UA&#10;AADcAAAADwAAAGRycy9kb3ducmV2LnhtbESPQWvCQBSE70L/w/IKvemmCtqmrlJEaQ8imhbPz+xr&#10;kjb7Ns2uZv33riB4HGbmG2Y6D6YWJ2pdZVnB8yABQZxbXXGh4Ptr1X8B4TyyxtoyKTiTg/nsoTfF&#10;VNuOd3TKfCEihF2KCkrvm1RKl5dk0A1sQxy9H9sa9FG2hdQtdhFuajlMkrE0WHFcKLGhRUn5X3Y0&#10;Cva//7xe5km9PS7DpjtMeBU+Rko9PYb3NxCegr+Hb+1PrWD0OobrmXg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v73xQAAANwAAAAPAAAAAAAAAAAAAAAAAJgCAABkcnMv&#10;ZG93bnJldi54bWxQSwUGAAAAAAQABAD1AAAAigMAAAAA&#10;" path="m,67l5,,,67xe" filled="f" strokecolor="#e15520" strokeweight="0">
                  <v:path arrowok="t" o:connecttype="custom" o:connectlocs="0,67;5,0;0,67" o:connectangles="0,0,0"/>
                </v:shape>
                <v:shape id="Freeform 399" o:spid="_x0000_s1423" style="position:absolute;left:6387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+BhsMA&#10;AADcAAAADwAAAGRycy9kb3ducmV2LnhtbESPQUsDMRSE74L/ITzBm81Wsdq1aSnCQgUvVkF6e2ye&#10;m6Wbl23ybNN/bwTB4zAz3zCLVfaDOlJMfWAD00kFirgNtufOwMd7c/MIKgmyxSEwGThTgtXy8mKB&#10;tQ0nfqPjVjpVIJxqNOBExlrr1DrymCZhJC7eV4gepcjYaRvxVOB+0LdVNdMeey4LDkd6dtTut9/e&#10;wOsLDvckn5t0Puwax5JnTczGXF/l9RMooSz/4b/2xhq4mz/A75lyBP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+BhsMAAADcAAAADwAAAAAAAAAAAAAAAACYAgAAZHJzL2Rv&#10;d25yZXYueG1sUEsFBgAAAAAEAAQA9QAAAIgDAAAAAA==&#10;" path="m47,22l104,,47,22xm49,22l34,30,24,32,12,30,,25,5,20r5,-3l17,15r5,-3l29,12r8,3l42,17r7,5xe" fillcolor="#f3be00" stroked="f">
                  <v:path arrowok="t" o:connecttype="custom" o:connectlocs="47,22;104,0;47,22;49,22;34,30;24,32;12,30;0,25;5,20;10,17;17,15;22,12;29,12;37,15;42,17;49,22" o:connectangles="0,0,0,0,0,0,0,0,0,0,0,0,0,0,0,0"/>
                  <o:lock v:ext="edit" verticies="t"/>
                </v:shape>
                <v:shape id="Freeform 400" o:spid="_x0000_s1424" style="position:absolute;left:6434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MPWsIA&#10;AADcAAAADwAAAGRycy9kb3ducmV2LnhtbERPXWvCMBR9H/gfwhX2NtMpDK1G2QaiMhBs3fDx0tw1&#10;Zc1NSbJa//3yMPDxcL5Xm8G2oicfGscKnicZCOLK6YZrBedy+zQHESKyxtYxKbhRgM169LDCXLsr&#10;n6gvYi1SCIccFZgYu1zKUBmyGCauI07ct/MWY4K+ltrjNYXbVk6z7EVabDg1GOzo3VD1U/xaBZfZ&#10;m/zs3e7YL8r6dijN1MuPL6Uex8PrEkSkId7F/+69VjBbpLXpTD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w9awgAAANwAAAAPAAAAAAAAAAAAAAAAAJgCAABkcnMvZG93&#10;bnJldi54bWxQSwUGAAAAAAQABAD1AAAAhwMAAAAA&#10;" path="m,22l57,,,22xe" filled="f" strokecolor="#e77817" strokeweight="0">
                  <v:path arrowok="t" o:connecttype="custom" o:connectlocs="0,22;57,0;0,22" o:connectangles="0,0,0"/>
                </v:shape>
                <v:shape id="Freeform 401" o:spid="_x0000_s1425" style="position:absolute;left:6387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X+MYA&#10;AADcAAAADwAAAGRycy9kb3ducmV2LnhtbESPQWvCQBSE7wX/w/KE3uomthWNbkQspS140ajnR/aZ&#10;BLNvQ3ZN0v76bqHgcZiZb5jVejC16Kh1lWUF8SQCQZxbXXGh4Ji9P81BOI+ssbZMCr7JwTodPaww&#10;0bbnPXUHX4gAYZeggtL7JpHS5SUZdBPbEAfvYluDPsi2kLrFPsBNLadRNJMGKw4LJTa0LSm/Hm5G&#10;wdeui6en1+z88/bycdMzu+0pq5R6HA+bJQhPg7+H/9ufWsHzYgF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OX+MYAAADcAAAADwAAAAAAAAAAAAAAAACYAgAAZHJz&#10;L2Rvd25yZXYueG1sUEsFBgAAAAAEAAQA9QAAAIsDAAAAAA==&#10;" path="m49,10l34,18,24,20,12,18,,13,5,8,10,5,17,3,22,r7,l37,3r5,2l49,10e" filled="f" strokecolor="#e77817" strokeweight="0">
                  <v:path arrowok="t" o:connecttype="custom" o:connectlocs="49,10;34,18;24,20;12,18;0,13;5,8;10,5;17,3;22,0;29,0;37,3;42,5;49,10" o:connectangles="0,0,0,0,0,0,0,0,0,0,0,0,0"/>
                </v:shape>
                <v:shape id="Freeform 402" o:spid="_x0000_s1426" style="position:absolute;left:6352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pImsQA&#10;AADcAAAADwAAAGRycy9kb3ducmV2LnhtbERPTWvCQBC9F/oflin0UnTTWkVSVxFLoa0SMJaeh+w0&#10;CWZnQ3Y0sb++exB6fLzvxWpwjTpTF2rPBh7HCSjiwtuaSwNfh7fRHFQQZIuNZzJwoQCr5e3NAlPr&#10;e97TOZdSxRAOKRqoRNpU61BU5DCMfUscuR/fOZQIu1LbDvsY7hr9lCQz7bDm2FBhS5uKimN+cga2&#10;k9fT9FM2H82ul+zXb7P9d/5gzP3dsH4BJTTIv/jqfrcGnpM4P56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aSJrEAAAA3AAAAA8AAAAAAAAAAAAAAAAAmAIAAGRycy9k&#10;b3ducmV2LnhtbFBLBQYAAAAABAAEAPUAAACJAwAAAAA=&#10;" path="m47,8l102,,47,8xm47,8l35,15,22,18,10,15,,10,2,5,10,3,15,r7,l30,r5,l42,5r5,3xe" fillcolor="#f3be00" stroked="f">
                  <v:path arrowok="t" o:connecttype="custom" o:connectlocs="47,8;102,0;47,8;47,8;35,15;22,18;10,15;0,10;2,5;10,3;15,0;22,0;30,0;35,0;42,5;47,8" o:connectangles="0,0,0,0,0,0,0,0,0,0,0,0,0,0,0,0"/>
                  <o:lock v:ext="edit" verticies="t"/>
                </v:shape>
                <v:shape id="Freeform 403" o:spid="_x0000_s1427" style="position:absolute;left:6399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lDMYA&#10;AADcAAAADwAAAGRycy9kb3ducmV2LnhtbESP3WoCMRSE7wu+QzhC72p221p0NYpuaSkigj8PcNwc&#10;N0s3J0uS6vbtm0Khl8PMfMPMl71txZV8aBwryEcZCOLK6YZrBafj28MERIjIGlvHpOCbAiwXg7s5&#10;FtrdeE/XQ6xFgnAoUIGJsSukDJUhi2HkOuLkXZy3GJP0tdQebwluW/mYZS/SYsNpwWBHpaHq8/Bl&#10;FZTerPPNrtyOn87vr81uu16Np71S98N+NQMRqY//4b/2h1bwnOX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klDM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404" o:spid="_x0000_s1428" style="position:absolute;left:6352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XUcEA&#10;AADcAAAADwAAAGRycy9kb3ducmV2LnhtbESPQYvCMBSE78L+h/AEb5pYFnGrUVxhYW9i9bK3R/Ns&#10;i81LaWLN/nsjCB6HmfmGWW+jbcVAvW8ca5jPFAji0pmGKw3n0890CcIHZIOtY9LwTx62m4/RGnPj&#10;7nykoQiVSBD2OWqoQ+hyKX1Zk0U/cx1x8i6utxiS7CtperwnuG1lptRCWmw4LdTY0b6m8lrcrIZ2&#10;MXi+zONAX0sV/5rCHL6zoPVkHHcrEIFieIdf7V+j4VNl8Dy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F1HBAAAA3AAAAA8AAAAAAAAAAAAAAAAAmAIAAGRycy9kb3du&#10;cmV2LnhtbFBLBQYAAAAABAAEAPUAAACGAwAAAAA=&#10;" path="m47,8l35,15,22,18,10,15,,10,2,5,10,3,15,r7,l30,r5,l42,5r5,3e" filled="f" strokecolor="#e77817" strokeweight="0">
                  <v:path arrowok="t" o:connecttype="custom" o:connectlocs="47,8;35,15;22,18;10,15;0,10;2,5;10,3;15,0;22,0;30,0;35,0;42,5;47,8" o:connectangles="0,0,0,0,0,0,0,0,0,0,0,0,0"/>
                </v:shape>
                <v:shape id="Freeform 405" o:spid="_x0000_s1429" style="position:absolute;left:6322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W7ccA&#10;AADcAAAADwAAAGRycy9kb3ducmV2LnhtbESPUWvCQBCE3wv+h2MFX0q9VNsi0VOKpdDWIhhLn5fc&#10;moTm9kJuNam/3hMKfRxm5htmsepdrU7UhsqzgftxAoo497biwsDX/vVuBioIssXaMxn4pQCr5eBm&#10;gan1He/olEmhIoRDigZKkSbVOuQlOQxj3xBH7+BbhxJlW2jbYhfhrtaTJHnSDiuOCyU2tC4p/8mO&#10;zsBm+nJ8/JD1e/3ZyfbsN9vdd3ZrzGjYP89BCfXyH/5rv1kDD8kUrmfiEd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I1u3HAAAA3AAAAA8AAAAAAAAAAAAAAAAAmAIAAGRy&#10;cy9kb3ducmV2LnhtbFBLBQYAAAAABAAEAPUAAACMAwAAAAA=&#10;" path="m47,8l102,,47,8xm47,8l35,15,22,18,10,15,,10,5,5,10,3,15,r7,l30,r5,l42,5r5,3xe" fillcolor="#f3be00" stroked="f">
                  <v:path arrowok="t" o:connecttype="custom" o:connectlocs="47,8;102,0;47,8;47,8;35,15;22,18;10,15;0,10;5,5;10,3;15,0;22,0;30,0;35,0;42,5;47,8" o:connectangles="0,0,0,0,0,0,0,0,0,0,0,0,0,0,0,0"/>
                  <o:lock v:ext="edit" verticies="t"/>
                </v:shape>
              </v:group>
              <v:group id="Group 406" o:spid="_x0000_s1430" style="position:absolute;left:4197;top:1854;width:2870;height:5499" coordorigin="6322,706" coordsize="452,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<v:shape id="Freeform 407" o:spid="_x0000_s1431" style="position:absolute;left:6369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D8YA&#10;AADcAAAADwAAAGRycy9kb3ducmV2LnhtbESP0WoCMRRE3wX/IVyhb5q17Za6GkVXWoqIUO0H3G6u&#10;m6WbmyWJuv37plDo4zAzZ5jFqretuJIPjWMF00kGgrhyuuFawcfpZfwMIkRkja1jUvBNAVbL4WCB&#10;hXY3fqfrMdYiQTgUqMDE2BVShsqQxTBxHXHyzs5bjEn6WmqPtwS3rbzPsidpseG0YLCj0lD1dbxY&#10;BaU3m+nuUO7zh8/XbXPYb9b5rFfqbtSv5yAi9fE//Nd+0woes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IjD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408" o:spid="_x0000_s1432" style="position:absolute;left:6322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RUsIA&#10;AADcAAAADwAAAGRycy9kb3ducmV2LnhtbESPzWrDMBCE74W+g9hCbrUUU0zqRgltoNBbiJtLb4u1&#10;/qHWyliKrb59FAj0OMzMN8x2H+0gZpp871jDOlMgiGtnem41nL8/nzcgfEA2ODgmDX/kYb97fNhi&#10;adzCJ5qr0IoEYV+ihi6EsZTS1x1Z9JkbiZPXuMliSHJqpZlwSXA7yFypQlrsOS10ONKho/q3ulgN&#10;QzF7btZxpteNij99ZY4fedB69RTf30AEiuE/fG9/GQ0vqoDbmXQE5O4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BFSwgAAANwAAAAPAAAAAAAAAAAAAAAAAJgCAABkcnMvZG93&#10;bnJldi54bWxQSwUGAAAAAAQABAD1AAAAhwMAAAAA&#10;" path="m47,8l35,15,22,18,10,15,,10,5,5,10,3,15,r7,l30,r5,l42,5r5,3e" filled="f" strokecolor="#e77817" strokeweight="0">
                  <v:path arrowok="t" o:connecttype="custom" o:connectlocs="47,8;35,15;22,18;10,15;0,10;5,5;10,3;15,0;22,0;30,0;35,0;42,5;47,8" o:connectangles="0,0,0,0,0,0,0,0,0,0,0,0,0"/>
                </v:shape>
                <v:shape id="Freeform 409" o:spid="_x0000_s1433" style="position:absolute;left:6416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tIcUA&#10;AADcAAAADwAAAGRycy9kb3ducmV2LnhtbESPQWvCQBSE74X+h+UJvRTdVIrG6CpFFHIS1CAen9ln&#10;Esy+TbNbk/57t1DwOMzMN8xi1Zta3Kl1lWUFH6MIBHFudcWFguy4HcYgnEfWWFsmBb/kYLV8fVlg&#10;om3He7offCEChF2CCkrvm0RKl5dk0I1sQxy8q20N+iDbQuoWuwA3tRxH0UQarDgslNjQuqT8dvgx&#10;Ck6Xc3qO7T7fzmw2/n7f4aaXE6XeBv3XHISn3j/D/+1UK/iMpv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a0hxQAAANwAAAAPAAAAAAAAAAAAAAAAAJgCAABkcnMv&#10;ZG93bnJldi54bWxQSwUGAAAAAAQABAD1AAAAigMAAAAA&#10;" path="m50,25l105,,50,25xm50,25l38,30,25,35,13,32,,27,5,22r5,-5l18,15r7,l30,15r8,l45,20r5,5xe" fillcolor="#f3be00" stroked="f">
                  <v:path arrowok="t" o:connecttype="custom" o:connectlocs="50,25;105,0;50,25;50,25;38,30;25,35;13,32;0,27;5,22;10,17;18,15;25,15;30,15;38,15;45,20;50,25" o:connectangles="0,0,0,0,0,0,0,0,0,0,0,0,0,0,0,0"/>
                  <o:lock v:ext="edit" verticies="t"/>
                </v:shape>
                <v:shape id="Freeform 410" o:spid="_x0000_s1434" style="position:absolute;left:6466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EOsIA&#10;AADcAAAADwAAAGRycy9kb3ducmV2LnhtbERPPW/CMBDdK/EfrEPqVhwoqlCKExUqBAwdoF26HfGR&#10;RI3vItuF8O/xUKnj0/teloPr1IV8aIUNTCcZKOJKbMu1ga/PzdMCVIjIFjthMnCjAGUxelhibuXK&#10;B7ocY61SCIccDTQx9rnWoWrIYZhIT5y4s3iHMUFfa+vxmsJdp2dZ9qIdtpwaGuxp3VD1c/x1BmS/&#10;k+/3DVbT5/CxWgx+K6fZ1pjH8fD2CirSEP/Ff+6dNTDP0tp0Jh0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UQ6wgAAANwAAAAPAAAAAAAAAAAAAAAAAJgCAABkcnMvZG93&#10;bnJldi54bWxQSwUGAAAAAAQABAD1AAAAhwMAAAAA&#10;" path="m,25l55,,,25xe" filled="f" strokecolor="#e77817" strokeweight="0">
                  <v:path arrowok="t" o:connecttype="custom" o:connectlocs="0,25;55,0;0,25" o:connectangles="0,0,0"/>
                </v:shape>
                <v:shape id="Freeform 411" o:spid="_x0000_s1435" style="position:absolute;left:641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JUsUA&#10;AADcAAAADwAAAGRycy9kb3ducmV2LnhtbESPT4vCMBTE74LfITxhb5oqi2jXKCKKunjxz6HHt83b&#10;tmvzUpuo3W9vBMHjMDO/YSazxpTiRrUrLCvo9yIQxKnVBWcKTsdVdwTCeWSNpWVS8E8OZtN2a4Kx&#10;tnfe0+3gMxEg7GJUkHtfxVK6NCeDrmcr4uD92tqgD7LOpK7xHuCmlIMoGkqDBYeFHCta5JSeD1ej&#10;wCZ/P8vL6PKdrNZ6nVTpZrvdJUp9dJr5FwhPjX+HX+2NVvAZje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MlSxQAAANwAAAAPAAAAAAAAAAAAAAAAAJgCAABkcnMv&#10;ZG93bnJldi54bWxQSwUGAAAAAAQABAD1AAAAigMAAAAA&#10;" path="m50,10l38,15,25,20,13,17,,12,5,7,10,2,18,r7,l30,r8,l45,5r5,5xe" filled="f" strokecolor="#e77817" strokeweight="0">
                  <v:path arrowok="t" o:connecttype="custom" o:connectlocs="50,10;38,15;25,20;13,17;0,12;5,7;10,2;18,0;25,0;30,0;38,0;45,5;50,10" o:connectangles="0,0,0,0,0,0,0,0,0,0,0,0,0"/>
                </v:shape>
                <v:shape id="Freeform 412" o:spid="_x0000_s1436" style="position:absolute;left:6446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FoL8A&#10;AADcAAAADwAAAGRycy9kb3ducmV2LnhtbERPy6rCMBDdC/5DGMGdpl6klGoUES+4cGN9rIdmbIvN&#10;pDZRq19vFoLLw3nPl52pxYNaV1lWMBlHIIhzqysuFBwP/6MEhPPIGmvLpOBFDpaLfm+OqbZP3tMj&#10;84UIIexSVFB636RSurwkg25sG+LAXWxr0AfYFlK3+AzhppZ/URRLgxWHhhIbWpeUX7O7UZCdzkV9&#10;enV5TJvN7R2b3UomiVLDQbeagfDU+Z/4695qBdNJmB/Oh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FAWgvwAAANwAAAAPAAAAAAAAAAAAAAAAAJgCAABkcnMvZG93bnJl&#10;di54bWxQSwUGAAAAAAQABAD1AAAAhAMAAAAA&#10;" path="m47,18l107,,47,18xm47,18l35,25,23,28r-13,l,23,5,18r5,-5l15,10r8,l30,10r5,l42,13r5,5xe" fillcolor="#f3be00" stroked="f">
                  <v:path arrowok="t" o:connecttype="custom" o:connectlocs="47,18;107,0;47,18;47,18;35,25;23,28;10,28;0,23;5,18;10,13;15,10;23,10;30,10;35,10;42,13;47,18" o:connectangles="0,0,0,0,0,0,0,0,0,0,0,0,0,0,0,0"/>
                  <o:lock v:ext="edit" verticies="t"/>
                </v:shape>
                <v:shape id="Freeform 413" o:spid="_x0000_s1437" style="position:absolute;left:6493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1fwMcA&#10;AADcAAAADwAAAGRycy9kb3ducmV2LnhtbESP3WoCMRSE7wt9h3AKvSk1Gy3WrkYRoVIQBH9AL083&#10;x91tNydLEnX79qZQ6OUwM98wk1lnG3EhH2rHGlQvA0FcOFNzqWG/e38egQgR2WDjmDT8UIDZ9P5u&#10;grlxV97QZRtLkSAcctRQxdjmUoaiIouh51ri5J2ctxiT9KU0Hq8JbhvZz7KhtFhzWqiwpUVFxff2&#10;bDUs41K9LvxbdyzVcZB9fq1Xo8OT1o8P3XwMIlIX/8N/7Q+j4UUp+D2Tj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NX8DHAAAA3AAAAA8AAAAAAAAAAAAAAAAAmAIAAGRy&#10;cy9kb3ducmV2LnhtbFBLBQYAAAAABAAEAPUAAACMAwAAAAA=&#10;" path="m,18l60,,,18xe" filled="f" strokecolor="#e77817" strokeweight="0">
                  <v:path arrowok="t" o:connecttype="custom" o:connectlocs="0,18;60,0;0,18" o:connectangles="0,0,0"/>
                </v:shape>
                <v:shape id="Freeform 414" o:spid="_x0000_s1438" style="position:absolute;left:6446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u5cIA&#10;AADcAAAADwAAAGRycy9kb3ducmV2LnhtbESPT2sCMRTE7wW/Q3iCt5pVSimrUVRY67H+OXh8JM/s&#10;YvKybKKu394UCj0OM/MbZr7svRN36mITWMFkXIAg1sE0bBWcjtX7F4iYkA26wKTgSRGWi8HbHEsT&#10;Hryn+yFZkSEcS1RQp9SWUkZdk8c4Di1x9i6h85iy7Kw0HT4y3Ds5LYpP6bHhvFBjS5ua9PVw8wr2&#10;39KeHeqtrjb2h47rm6uupNRo2K9mIBL16T/8194ZBR+TKfyey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C7lwgAAANwAAAAPAAAAAAAAAAAAAAAAAJgCAABkcnMvZG93&#10;bnJldi54bWxQSwUGAAAAAAQABAD1AAAAhwMAAAAA&#10;" path="m47,8l35,15,23,18r-13,l,13,5,8,10,3,15,r8,l30,r5,l42,3r5,5xe" filled="f" strokecolor="#e77817" strokeweight="0">
                  <v:path arrowok="t" o:connecttype="custom" o:connectlocs="47,8;35,15;23,18;10,18;0,13;5,8;10,3;15,0;23,0;30,0;35,0;42,3;47,8" o:connectangles="0,0,0,0,0,0,0,0,0,0,0,0,0"/>
                </v:shape>
                <v:shape id="Freeform 415" o:spid="_x0000_s1439" style="position:absolute;left:6471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frcUA&#10;AADcAAAADwAAAGRycy9kb3ducmV2LnhtbESPQWvCQBSE7wX/w/IEb3VjW1qNriKi4ClQLaK3R/aZ&#10;RLNvw+5q4r/vFgoeh5n5hpktOlOLOzlfWVYwGiYgiHOrKy4U/Ow3r2MQPiBrrC2Tggd5WMx7LzNM&#10;tW35m+67UIgIYZ+igjKEJpXS5yUZ9EPbEEfvbJ3BEKUrpHbYRrip5VuSfEqDFceFEhtalZRfdzej&#10;oD0+xusve8hOdHJZWO8n2WWllRr0u+UURKAuPMP/7a1W8DF6h78z8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F+txQAAANwAAAAPAAAAAAAAAAAAAAAAAJgCAABkcnMv&#10;ZG93bnJldi54bWxQSwUGAAAAAAQABAD1AAAAigMAAAAA&#10;" path="m47,18l102,,47,18xm50,18l37,25,25,28r-12,l,23,5,18r5,-5l17,10,22,8r8,l37,10r5,3l50,18xe" fillcolor="#f3be00" stroked="f">
                  <v:path arrowok="t" o:connecttype="custom" o:connectlocs="47,18;102,0;47,18;50,18;37,25;25,28;13,28;0,23;5,18;10,13;17,10;22,8;30,8;37,10;42,13;50,18" o:connectangles="0,0,0,0,0,0,0,0,0,0,0,0,0,0,0,0"/>
                  <o:lock v:ext="edit" verticies="t"/>
                </v:shape>
                <v:shape id="Freeform 416" o:spid="_x0000_s1440" style="position:absolute;left:6518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5p5sQA&#10;AADcAAAADwAAAGRycy9kb3ducmV2LnhtbESPQWvCQBSE7wX/w/IKXkrdKFJK6iqJIHgSTHvo8ZF9&#10;yQazb+PuqvHfdwuCx2FmvmFWm9H24ko+dI4VzGcZCOLa6Y5bBT/fu/dPECEia+wdk4I7BdisJy8r&#10;zLW78ZGuVWxFgnDIUYGJccilDLUhi2HmBuLkNc5bjEn6VmqPtwS3vVxk2Ye02HFaMDjQ1lB9qi5W&#10;waEpzbGRh9/idC6KqnRvl9KTUtPXsfgCEWmMz/CjvdcKlvMl/J9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+aebEAAAA3AAAAA8AAAAAAAAAAAAAAAAAmAIAAGRycy9k&#10;b3ducmV2LnhtbFBLBQYAAAAABAAEAPUAAACJAwAAAAA=&#10;" path="m,18l55,,,18xe" filled="f" strokecolor="#e77817" strokeweight="0">
                  <v:path arrowok="t" o:connecttype="custom" o:connectlocs="0,18;55,0;0,18" o:connectangles="0,0,0"/>
                </v:shape>
                <v:shape id="Freeform 417" o:spid="_x0000_s1441" style="position:absolute;left:647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StMQA&#10;AADcAAAADwAAAGRycy9kb3ducmV2LnhtbESPzWrDMBCE74W+g9hCb42c0hTHjRJCoSXklp9Lb4u1&#10;lpxYK2OptpunjwKBHoeZ+YZZrEbXiJ66UHtWMJ1kIIhLr2s2Co6Hr5ccRIjIGhvPpOCPAqyWjw8L&#10;LLQfeEf9PhqRIBwKVGBjbAspQ2nJYZj4ljh5le8cxiQ7I3WHQ4K7Rr5m2bt0WHNasNjSp6XyvP91&#10;Cvz29OP6tTF5rOhQ2e/5kF/mSj0/jesPEJHG+B++tzdawdt0Brcz6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pkrTEAAAA3AAAAA8AAAAAAAAAAAAAAAAAmAIAAGRycy9k&#10;b3ducmV2LnhtbFBLBQYAAAAABAAEAPUAAACJAwAAAAA=&#10;" path="m50,10l37,17,25,20r-12,l,15,5,10,10,5,17,2,22,r8,l37,2r5,3l50,10e" filled="f" strokecolor="#e77817" strokeweight="0">
                  <v:path arrowok="t" o:connecttype="custom" o:connectlocs="50,10;37,17;25,20;13,20;0,15;5,10;10,5;17,2;22,0;30,0;37,2;42,5;50,10" o:connectangles="0,0,0,0,0,0,0,0,0,0,0,0,0"/>
                </v:shape>
                <v:shape id="Freeform 418" o:spid="_x0000_s1442" style="position:absolute;left:6503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YUsYA&#10;AADcAAAADwAAAGRycy9kb3ducmV2LnhtbESPQWvCQBSE74X+h+UVequbFImSuoptEYoUROPB3h7Z&#10;ZzaYfRuya4z/visIHoeZ+YaZLQbbiJ46XztWkI4SEMSl0zVXCvbF6m0KwgdkjY1jUnAlD4v589MM&#10;c+0uvKV+FyoRIexzVGBCaHMpfWnIoh+5ljh6R9dZDFF2ldQdXiLcNvI9STJpsea4YLClL0PlaXe2&#10;Cop0PKz76acuzOZ7cvi7Zub3uFbq9WVYfoAINIRH+N7+0QrGaQa3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sYUsYAAADcAAAADwAAAAAAAAAAAAAAAACYAgAAZHJz&#10;L2Rvd25yZXYueG1sUEsFBgAAAAAEAAQA9QAAAIsDAAAAAA==&#10;" path="m48,25l102,,48,25xm48,25l35,32,23,37,10,35,,30,3,25r7,-5l15,18r8,l28,18r7,l43,20r5,5xe" fillcolor="#f3be00" stroked="f">
                  <v:path arrowok="t" o:connecttype="custom" o:connectlocs="48,25;102,0;48,25;48,25;35,32;23,37;10,35;0,30;3,25;10,20;15,18;23,18;28,18;35,18;43,20;48,25" o:connectangles="0,0,0,0,0,0,0,0,0,0,0,0,0,0,0,0"/>
                  <o:lock v:ext="edit" verticies="t"/>
                </v:shape>
                <v:shape id="Freeform 419" o:spid="_x0000_s1443" style="position:absolute;left:6551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X1sMA&#10;AADcAAAADwAAAGRycy9kb3ducmV2LnhtbESPQWsCMRSE7wX/Q3iCt5pdEStboxSxYI9uFentsXlu&#10;QjcvyyZ1t/31jSB4HGbmG2a1GVwjrtQF61lBPs1AEFdeW64VHD/fn5cgQkTW2HgmBb8UYLMePa2w&#10;0L7nA13LWIsE4VCgAhNjW0gZKkMOw9S3xMm7+M5hTLKrpe6wT3DXyFmWLaRDy2nBYEtbQ9V3+eMU&#10;1Pnf6Uwfi/7rsmRTWt7u7N4qNRkPb68gIg3xEb6391rBPH+B25l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fX1sMAAADcAAAADwAAAAAAAAAAAAAAAACYAgAAZHJzL2Rv&#10;d25yZXYueG1sUEsFBgAAAAAEAAQA9QAAAIgDAAAAAA==&#10;" path="m,25l54,,,25xe" filled="f" strokecolor="#e77817" strokeweight="0">
                  <v:path arrowok="t" o:connecttype="custom" o:connectlocs="0,25;54,0;0,25" o:connectangles="0,0,0"/>
                </v:shape>
                <v:shape id="Freeform 420" o:spid="_x0000_s1444" style="position:absolute;left:6503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etMEA&#10;AADcAAAADwAAAGRycy9kb3ducmV2LnhtbERPy4rCMBTdD/gP4QpuBk19jEg1igiCoBvrLHR3bW4f&#10;2NyUJmr9e7MQXB7Oe7FqTSUe1LjSsoLhIAJBnFpdcq7g/7Ttz0A4j6yxskwKXuRgtez8LDDW9slH&#10;eiQ+FyGEXYwKCu/rWEqXFmTQDWxNHLjMNgZ9gE0udYPPEG4qOYqiqTRYcmgosKZNQektuRsFt/Xl&#10;lJ0P1TUt5XmU7Y80/rv8KtXrtus5CE+t/4o/7p1WMBmGteFMO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nrTBAAAA3AAAAA8AAAAAAAAAAAAAAAAAmAIAAGRycy9kb3du&#10;cmV2LnhtbFBLBQYAAAAABAAEAPUAAACGAwAAAAA=&#10;" path="m48,7l35,14,23,19,10,17,,12,3,7,10,2,15,r8,l28,r7,l43,2r5,5xe" filled="f" strokecolor="#e77817" strokeweight="0">
                  <v:path arrowok="t" o:connecttype="custom" o:connectlocs="48,7;35,14;23,19;10,17;0,12;3,7;10,2;15,0;23,0;28,0;35,0;43,2;48,7" o:connectangles="0,0,0,0,0,0,0,0,0,0,0,0,0"/>
                </v:shape>
                <v:shape id="Freeform 421" o:spid="_x0000_s1445" style="position:absolute;left:6526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qcMUA&#10;AADcAAAADwAAAGRycy9kb3ducmV2LnhtbESPQUvDQBSE74L/YXmCt3YTK7GN3RZpFaSnWkvPj+wz&#10;Cc2+TbPPJPrrXUHwOMzMN8xyPbpG9dSF2rOBdJqAIi68rbk0cHx/mcxBBUG22HgmA18UYL26vlpi&#10;bv3Ab9QfpFQRwiFHA5VIm2sdioochqlviaP34TuHEmVXatvhEOGu0XdJkmmHNceFClvaVFScD5/O&#10;wHkvs8v3c3EKlD70GWXDVnZ7Y25vxqdHUEKj/If/2q/WwH26gN8z8Qj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SpwxQAAANwAAAAPAAAAAAAAAAAAAAAAAJgCAABkcnMv&#10;ZG93bnJldi54bWxQSwUGAAAAAAQABAD1AAAAigMAAAAA&#10;" path="m47,38l102,,47,38xm49,38l35,45,22,50,12,53,,50,5,43r5,-5l15,35r7,-2l30,30r7,l42,33r7,5xe" fillcolor="#f3be00" stroked="f">
                  <v:path arrowok="t" o:connecttype="custom" o:connectlocs="47,38;102,0;47,38;49,38;35,45;22,50;12,53;0,50;5,43;10,38;15,35;22,33;30,30;37,30;42,33;49,38" o:connectangles="0,0,0,0,0,0,0,0,0,0,0,0,0,0,0,0"/>
                  <o:lock v:ext="edit" verticies="t"/>
                </v:shape>
                <v:shape id="Freeform 422" o:spid="_x0000_s1446" style="position:absolute;left:6573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mq8AA&#10;AADcAAAADwAAAGRycy9kb3ducmV2LnhtbERP22rCQBB9L/QflhF8qxsvVImuUkShtFDw8gFDdsxG&#10;s7Mhu5r07zsPQh8P577a9L5WD2pjFdjAeJSBIi6Crbg0cD7t3xagYkK2WAcmA78UYbN+fVlhbkPH&#10;B3ocU6kkhGOOBlxKTa51LBx5jKPQEAt3Ca3HJLAttW2xk3Bf60mWvWuPFUuDw4a2jorb8e4NzLKf&#10;r+/utD9gx+5qm/m0qndTY4aD/mMJKlGf/sVP96cV30Tmyxk5An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Imq8AAAADcAAAADwAAAAAAAAAAAAAAAACYAgAAZHJzL2Rvd25y&#10;ZXYueG1sUEsFBgAAAAAEAAQA9QAAAIUDAAAAAA==&#10;" path="m,38l55,,,38xe" filled="f" strokecolor="#e77817" strokeweight="0">
                  <v:path arrowok="t" o:connecttype="custom" o:connectlocs="0,38;55,0;0,38" o:connectangles="0,0,0"/>
                </v:shape>
                <v:shape id="Freeform 423" o:spid="_x0000_s1447" style="position:absolute;left:6526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1H8YA&#10;AADcAAAADwAAAGRycy9kb3ducmV2LnhtbESPQWvCQBSE74X+h+UJvdVNQhGJriJSS0GkVEXx9sg+&#10;N9Hs25hdNe2v7xYKPQ4z8w0znna2FjdqfeVYQdpPQBAXTldsFGw3i+chCB+QNdaOScEXeZhOHh/G&#10;mGt350+6rYMREcI+RwVlCE0upS9Ksuj7riGO3tG1FkOUrZG6xXuE21pmSTKQFiuOCyU2NC+pOK+v&#10;VkE4vZnV8vKRvtLQdPtDNtt+74xST71uNgIRqAv/4b/2u1bwkqXweyYe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a1H8YAAADcAAAADwAAAAAAAAAAAAAAAACYAgAAZHJz&#10;L2Rvd25yZXYueG1sUEsFBgAAAAAEAAQA9QAAAIsDAAAAAA==&#10;" path="m49,8l35,15,22,20,12,23,,20,5,13,10,8,15,5,22,3,30,r7,l42,3r7,5xe" filled="f" strokecolor="#e77817" strokeweight="0">
                  <v:path arrowok="t" o:connecttype="custom" o:connectlocs="49,8;35,15;22,20;12,23;0,20;5,13;10,8;15,5;22,3;30,0;37,0;42,3;49,8" o:connectangles="0,0,0,0,0,0,0,0,0,0,0,0,0"/>
                </v:shape>
                <v:shape id="Freeform 424" o:spid="_x0000_s1448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92sYA&#10;AADcAAAADwAAAGRycy9kb3ducmV2LnhtbESPT2vCQBTE74LfYXmCN7NpKkWiGykFsQcprbaKt0f2&#10;5Y/Nvo3ZrabfvisUPA4z8xtmsexNIy7UudqygocoBkGcW11zqeBzt5rMQDiPrLGxTAp+ycEyGw4W&#10;mGp75Q+6bH0pAoRdigoq79tUSpdXZNBFtiUOXmE7gz7IrpS6w2uAm0YmcfwkDdYcFips6aWi/Hv7&#10;YxTg/v2Q1NOiPb1tjo94tqv1Yfel1HjUP89BeOr9PfzfftUKpkkCt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C92sYAAADcAAAADwAAAAAAAAAAAAAAAACYAgAAZHJz&#10;L2Rvd25yZXYueG1sUEsFBgAAAAAEAAQA9QAAAIsDAAAAAA==&#10;" path="m23,r,13l18,23,10,33,,40,,30,3,18,13,8,23,xe" fillcolor="#f3be00" stroked="f">
                  <v:path arrowok="t" o:connecttype="custom" o:connectlocs="23,0;23,13;18,23;10,33;0,40;0,30;3,18;13,8;23,0" o:connectangles="0,0,0,0,0,0,0,0,0"/>
                </v:shape>
                <v:shape id="Freeform 425" o:spid="_x0000_s1449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+sOcMA&#10;AADcAAAADwAAAGRycy9kb3ducmV2LnhtbESPQYvCMBSE74L/ITzBi6yprspSjSKCIIuLqAte3zbP&#10;tNi8lCZq/fdmQfA4zMw3zGzR2FLcqPaFYwWDfgKCOHO6YKPg97j++ALhA7LG0jEpeJCHxbzdmmGq&#10;3Z33dDsEIyKEfYoK8hCqVEqf5WTR911FHL2zqy2GKGsjdY33CLelHCbJRFosOC7kWNEqp+xyuFoF&#10;k+/e9u/EY9wabezu9HMe8Uoq1e00yymIQE14h1/tjVYwGn7C/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+sOcMAAADcAAAADwAAAAAAAAAAAAAAAACYAgAAZHJzL2Rv&#10;d25yZXYueG1sUEsFBgAAAAAEAAQA9QAAAIgDAAAAAA==&#10;" path="m23,r,13l18,23,10,33,,40,,30,3,18,13,8,23,xe" filled="f" strokecolor="#e77817" strokeweight="0">
                  <v:path arrowok="t" o:connecttype="custom" o:connectlocs="23,0;23,13;18,23;10,33;0,40;0,30;3,18;13,8;23,0" o:connectangles="0,0,0,0,0,0,0,0,0"/>
                </v:shape>
                <v:shape id="Freeform 426" o:spid="_x0000_s1450" style="position:absolute;left:6382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N0MYA&#10;AADcAAAADwAAAGRycy9kb3ducmV2LnhtbESPQWvCQBSE74L/YXlCL6VulFja6CpBKKaI0Fqh10f2&#10;mQSzb8PuGtN/3y0UPA4z8w2z2gymFT0531hWMJsmIIhLqxuuFJy+3p5eQPiArLG1TAp+yMNmPR6t&#10;MNP2xp/UH0MlIoR9hgrqELpMSl/WZNBPbUccvbN1BkOUrpLa4S3CTSvnSfIsDTYcF2rsaFtTeTle&#10;jQJ+zBen7j0/JIUrttXH637XfDulHiZDvgQRaAj38H+70ArSeQp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tN0MYAAADcAAAADwAAAAAAAAAAAAAAAACYAgAAZHJz&#10;L2Rvd25yZXYueG1sUEsFBgAAAAAEAAQA9QAAAIsDAAAAAA==&#10;" path="m27,42l24,54,20,64,12,74,,82,2,72,7,59,15,49,27,42xm27,42l67,,27,42xe" fillcolor="#f3be00" stroked="f">
                  <v:path arrowok="t" o:connecttype="custom" o:connectlocs="27,42;24,54;20,64;12,74;0,82;2,72;7,59;15,49;27,42;27,42;67,0;27,42" o:connectangles="0,0,0,0,0,0,0,0,0,0,0,0"/>
                  <o:lock v:ext="edit" verticies="t"/>
                </v:shape>
                <v:shape id="Freeform 427" o:spid="_x0000_s1451" style="position:absolute;left:6382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Nw8MA&#10;AADcAAAADwAAAGRycy9kb3ducmV2LnhtbESP3WoCMRSE7wt9h3AE7zSrtqWsRqlKxTt/H+C4OW4W&#10;NydLEnXbpzcFoZfDzHzDTGatrcWNfKgcKxj0MxDEhdMVlwqOh+/eJ4gQkTXWjknBDwWYTV9fJphr&#10;d+cd3faxFAnCIUcFJsYmlzIUhiyGvmuIk3d23mJM0pdSe7wnuK3lMMs+pMWK04LBhhaGisv+ahUs&#10;VmX4PSw35rzizfY0ynZzb+ZKdTvt1xhEpDb+h5/ttVbwNnyHvzPp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1Nw8MAAADcAAAADwAAAAAAAAAAAAAAAACYAgAAZHJzL2Rv&#10;d25yZXYueG1sUEsFBgAAAAAEAAQA9QAAAIgDAAAAAA==&#10;" path="m27,l24,12,20,22,12,32,,40,2,30,7,17,15,7,27,e" filled="f" strokecolor="#e77817" strokeweight="0">
                  <v:path arrowok="t" o:connecttype="custom" o:connectlocs="27,0;24,12;20,22;12,32;0,40;2,30;7,17;15,7;27,0" o:connectangles="0,0,0,0,0,0,0,0,0"/>
                </v:shape>
                <v:shape id="Freeform 428" o:spid="_x0000_s1452" style="position:absolute;left:6409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SPsUA&#10;AADcAAAADwAAAGRycy9kb3ducmV2LnhtbESPQUvDQBSE74L/YXkFb3bTIq2N3QQRimK92PZQb4/s&#10;Mwlm36a7zyb++64geBxm5htmXY6uU2cKsfVsYDbNQBFX3rZcGzjsN7f3oKIgW+w8k4EfilAW11dr&#10;zK0f+J3OO6lVgnDM0UAj0udax6ohh3Hqe+LkffrgUJIMtbYBhwR3nZ5n2UI7bDktNNjTU0PV1+7b&#10;GQjLk6y2r757xlN/fPvYLIMMwZibyfj4AEpolP/wX/vFGribL+D3TDoCur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FI+xQAAANwAAAAPAAAAAAAAAAAAAAAAAJgCAABkcnMv&#10;ZG93bnJldi54bWxQSwUGAAAAAAQABAD1AAAAigMAAAAA&#10;" path="m,42l40,,,42e" filled="f" strokecolor="#e77817" strokeweight="0">
                  <v:path arrowok="t" o:connecttype="custom" o:connectlocs="0,42;40,0;0,42" o:connectangles="0,0,0"/>
                </v:shape>
                <v:shape id="Freeform 429" o:spid="_x0000_s1453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NxZsIA&#10;AADcAAAADwAAAGRycy9kb3ducmV2LnhtbESPwarCMBRE9w/8h3AFd89UES3VKCI+6cKNth9wba5t&#10;sbkpTZ7WvzeC4HKYmTPMatObRtypc7VlBZNxBIK4sLrmUkGe/f3GIJxH1thYJgVPcrBZD35WmGj7&#10;4BPdz74UAcIuQQWV920ipSsqMujGtiUO3tV2Bn2QXSl1h48AN42cRtFcGqw5LFTY0q6i4nb+Nwri&#10;vb3Ec5mf8izLfXHYpkezS5UaDfvtEoSn3n/Dn3aqFcymC3ifC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83FmwgAAANwAAAAPAAAAAAAAAAAAAAAAAJgCAABkcnMvZG93&#10;bnJldi54bWxQSwUGAAAAAAQABAD1AAAAhwMAAAAA&#10;" path="m23,r,13l18,25,10,35,,43,,30,3,18,10,8,23,xe" fillcolor="#f3be00" stroked="f">
                  <v:path arrowok="t" o:connecttype="custom" o:connectlocs="23,0;23,13;18,25;10,35;0,43;0,30;3,18;10,8;23,0" o:connectangles="0,0,0,0,0,0,0,0,0"/>
                </v:shape>
                <v:shape id="Freeform 430" o:spid="_x0000_s1454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oQ78A&#10;AADcAAAADwAAAGRycy9kb3ducmV2LnhtbERPyWrDMBC9F/IPYgK9NVKMKcWNEkIgpcfYLfQ6WBNb&#10;xBoZS/GSr68OhR4fb98dZteJkYZgPWvYbhQI4toby42G76/zyxuIEJENdp5Jw0IBDvvV0w4L4ycu&#10;aaxiI1IIhwI1tDH2hZShbslh2PieOHFXPziMCQ6NNANOKdx1MlPqVTq0nBpa7OnUUn2r7k6Dt9ZO&#10;tfrIfbmoDH8e5aU8zVo/r+fjO4hIc/wX/7k/jYY8S2vTmXQE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MKhDvwAAANwAAAAPAAAAAAAAAAAAAAAAAJgCAABkcnMvZG93bnJl&#10;di54bWxQSwUGAAAAAAQABAD1AAAAhAMAAAAA&#10;" path="m23,r,13l18,25,10,35,,43,,30,3,18,10,8,23,e" filled="f" strokecolor="#e77817" strokeweight="0">
                  <v:path arrowok="t" o:connecttype="custom" o:connectlocs="23,0;23,13;18,25;10,35;0,43;0,30;3,18;10,8;23,0" o:connectangles="0,0,0,0,0,0,0,0,0"/>
                </v:shape>
                <v:shape id="Freeform 431" o:spid="_x0000_s1455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AdsYA&#10;AADcAAAADwAAAGRycy9kb3ducmV2LnhtbESPW2vCQBSE34X+h+UUfNNNxUubZhUpmvokaGvp4yF7&#10;cqHZsyG7xvjvu4Lg4zAz3zDJqje16Kh1lWUFL+MIBHFmdcWFgu+v7egVhPPIGmvLpOBKDlbLp0GC&#10;sbYXPlB39IUIEHYxKii9b2IpXVaSQTe2DXHwctsa9EG2hdQtXgLc1HISRXNpsOKwUGJDHyVlf8ez&#10;UfBTnD5xUefp5pzu0+168zvrTjulhs/9+h2Ep94/wvf2TiuYTt7gd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FAdsYAAADcAAAADwAAAAAAAAAAAAAAAACYAgAAZHJz&#10;L2Rvd25yZXYueG1sUEsFBgAAAAAEAAQA9QAAAIsDAAAAAA==&#10;" path="m,44l34,,,44xe" fillcolor="#f3be00" stroked="f">
                  <v:path arrowok="t" o:connecttype="custom" o:connectlocs="0,44;34,0;0,44" o:connectangles="0,0,0"/>
                </v:shape>
                <v:shape id="Freeform 432" o:spid="_x0000_s1456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fihr8A&#10;AADcAAAADwAAAGRycy9kb3ducmV2LnhtbERPy4rCMBTdD/gP4QruxtTHiFajqCgOzGrUD7g216bY&#10;3JQm2vr3ZiG4PJz3YtXaUjyo9oVjBYN+AoI4c7rgXMH5tP+egvABWWPpmBQ8ycNq2flaYKpdw//0&#10;OIZcxBD2KSowIVSplD4zZNH3XUUcuaurLYYI61zqGpsYbks5TJKJtFhwbDBY0dZQdjverQIZ0D3l&#10;LpnwT/M3u5vNRQ8OF6V63XY9BxGoDR/x2/2rFYxHcX48E4+A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p+KGvwAAANwAAAAPAAAAAAAAAAAAAAAAAJgCAABkcnMvZG93bnJl&#10;di54bWxQSwUGAAAAAAQABAD1AAAAhAMAAAAA&#10;" path="m,44l34,,,44xe" filled="f" strokecolor="#e77817" strokeweight="0">
                  <v:path arrowok="t" o:connecttype="custom" o:connectlocs="0,44;34,0;0,44" o:connectangles="0,0,0"/>
                </v:shape>
                <v:shape id="Freeform 433" o:spid="_x0000_s1457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5GMYA&#10;AADcAAAADwAAAGRycy9kb3ducmV2LnhtbESPW2vCQBSE3wv+h+UIfasbLxRJXcVWBEHwElvq4yF7&#10;TILZszG71eivd4WCj8PMfMOMJo0pxZlqV1hW0O1EIIhTqwvOFHzv5m9DEM4jaywtk4IrOZiMWy8j&#10;jLW98JbOic9EgLCLUUHufRVL6dKcDLqOrYiDd7C1QR9knUld4yXATSl7UfQuDRYcFnKs6Cun9Jj8&#10;GQU/t2W6Pv06HES92W2xST73vGqUem030w8Qnhr/DP+3F1rBoN+Fx5lwBOT4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h5GMYAAADcAAAADwAAAAAAAAAAAAAAAACYAgAAZHJz&#10;L2Rvd25yZXYueG1sUEsFBgAAAAAEAAQA9QAAAIsDAAAAAA==&#10;" path="m20,r,12l17,25r-7,7l,40,,30,2,17,10,7,20,xe" fillcolor="#f3be00" stroked="f">
                  <v:path arrowok="t" o:connecttype="custom" o:connectlocs="20,0;20,12;17,25;10,32;0,40;0,30;2,17;10,7;20,0" o:connectangles="0,0,0,0,0,0,0,0,0"/>
                </v:shape>
                <v:shape id="Freeform 434" o:spid="_x0000_s1458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qpH8UA&#10;AADcAAAADwAAAGRycy9kb3ducmV2LnhtbESPQWvCQBSE70L/w/KEXkQ3VWklukoRhCKCGAWvj+wz&#10;iWbfhuzGpP31XUHwOMzMN8xi1ZlS3Kl2hWUFH6MIBHFqdcGZgtNxM5yBcB5ZY2mZFPySg9XyrbfA&#10;WNuWD3RPfCYChF2MCnLvq1hKl+Zk0I1sRRy8i60N+iDrTOoa2wA3pRxH0ac0WHBYyLGidU7pLWmM&#10;goPbHqfrffJ1/Tvtzlkrm40bNEq997vvOQhPnX+Fn+0frWA6GcPjTD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qkfxQAAANwAAAAPAAAAAAAAAAAAAAAAAJgCAABkcnMv&#10;ZG93bnJldi54bWxQSwUGAAAAAAQABAD1AAAAigMAAAAA&#10;" path="m20,r,12l17,25r-7,7l,40,,30,2,17,10,7,20,e" filled="f" strokecolor="#e77817" strokeweight="0">
                  <v:path arrowok="t" o:connecttype="custom" o:connectlocs="20,0;20,12;17,25;10,32;0,40;0,30;2,17;10,7;20,0" o:connectangles="0,0,0,0,0,0,0,0,0"/>
                </v:shape>
                <v:shape id="Freeform 435" o:spid="_x0000_s1459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DSMUA&#10;AADcAAAADwAAAGRycy9kb3ducmV2LnhtbESPX2vCMBTF3wd+h3CFvc10KlKqUcbmYA/uwTqYvl2a&#10;a1tsbkKS2frtl8HAx8P58+OsNoPpxJV8aC0reJ5kIIgrq1uuFXwd3p9yECEia+wsk4IbBdisRw8r&#10;LLTteU/XMtYijXAoUEEToyukDFVDBsPEOuLkna03GJP0tdQe+zRuOjnNsoU02HIiNOjotaHqUv6Y&#10;BPH7G27fvp3LF6fL565v5TEvlXocDy9LEJGGeA//tz+0gvls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ENIxQAAANwAAAAPAAAAAAAAAAAAAAAAAJgCAABkcnMv&#10;ZG93bnJldi54bWxQSwUGAAAAAAQABAD1AAAAigMAAAAA&#10;" path="m,45l32,,,45xe" fillcolor="#f3be00" stroked="f">
                  <v:path arrowok="t" o:connecttype="custom" o:connectlocs="0,45;32,0;0,45" o:connectangles="0,0,0"/>
                </v:shape>
                <v:shape id="Freeform 436" o:spid="_x0000_s1460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04psEA&#10;AADcAAAADwAAAGRycy9kb3ducmV2LnhtbESP2wrCMBBE3wX/Iazgm6ZeEKlGEVEQFMHLByzN2hab&#10;TdtErX9vBMHHYWbOMPNlYwrxpNrllhUM+hEI4sTqnFMF18u2NwXhPLLGwjIpeJOD5aLdmmOs7YtP&#10;9Dz7VAQIuxgVZN6XsZQuycig69uSOHg3Wxv0Qdap1DW+AtwUchhFE2kw57CQYUnrjJL7+WEU7N9V&#10;vps2g5OJqmSlb4fjproflep2mtUMhKfG/8O/9k4rGI/G8D0TjoB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tOKbBAAAA3AAAAA8AAAAAAAAAAAAAAAAAmAIAAGRycy9kb3du&#10;cmV2LnhtbFBLBQYAAAAABAAEAPUAAACGAwAAAAA=&#10;" path="m,45l32,,,45xe" filled="f" strokecolor="#e77817" strokeweight="0">
                  <v:path arrowok="t" o:connecttype="custom" o:connectlocs="0,45;32,0;0,45" o:connectangles="0,0,0"/>
                </v:shape>
                <v:shape id="Freeform 437" o:spid="_x0000_s1461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mlMYA&#10;AADcAAAADwAAAGRycy9kb3ducmV2LnhtbESPQWvCQBSE74L/YXlCb3VTa4tGV5FSoehBGsXzY/eZ&#10;xGbfxuwa0/76bqHgcZiZb5j5srOVaKnxpWMFT8MEBLF2puRcwWG/fpyA8AHZYOWYFHyTh+Wi35tj&#10;atyNP6nNQi4ihH2KCooQ6lRKrwuy6IeuJo7eyTUWQ5RNLk2Dtwi3lRwlyau0WHJcKLCmt4L0V3a1&#10;CvSxHE8vfNTvO8mXzebn3G63Z6UeBt1qBiJQF+7h//aHUTB+foG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wmlMYAAADcAAAADwAAAAAAAAAAAAAAAACYAgAAZHJz&#10;L2Rvd25yZXYueG1sUEsFBgAAAAAEAAQA9QAAAIsDAAAAAA==&#10;" path="m18,r2,12l18,24,10,34,3,42,,32,3,20,8,7,18,xe" fillcolor="#f3be00" stroked="f">
                  <v:path arrowok="t" o:connecttype="custom" o:connectlocs="18,0;20,12;18,24;10,34;3,42;0,32;3,20;8,7;18,0" o:connectangles="0,0,0,0,0,0,0,0,0"/>
                </v:shape>
                <v:shape id="Freeform 438" o:spid="_x0000_s1462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yusYA&#10;AADcAAAADwAAAGRycy9kb3ducmV2LnhtbESPQWvCQBSE74X+h+UVvIS6iVqR1FVKqFCEglp7f2Zf&#10;k2D2bdjdmvjv3YLQ4zAz3zDL9WBacSHnG8sKsnEKgri0uuFKwfFr87wA4QOyxtYyKbiSh/Xq8WGJ&#10;ubY97+lyCJWIEPY5KqhD6HIpfVmTQT+2HXH0fqwzGKJ0ldQO+wg3rZyk6VwabDgu1NhRUVN5Pvwa&#10;BaeX8y58v2/7IrHTz6za0DHZJkqNnoa3VxCBhvAfvrc/tILZdA5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2yusYAAADcAAAADwAAAAAAAAAAAAAAAACYAgAAZHJz&#10;L2Rvd25yZXYueG1sUEsFBgAAAAAEAAQA9QAAAIsDAAAAAA==&#10;" path="m18,r2,12l18,24,10,34,3,42,,32,3,20,8,7,18,e" filled="f" strokecolor="#e77817" strokeweight="0">
                  <v:path arrowok="t" o:connecttype="custom" o:connectlocs="18,0;20,12;18,24;10,34;3,42;0,32;3,20;8,7;18,0" o:connectangles="0,0,0,0,0,0,0,0,0"/>
                </v:shape>
                <v:shape id="Freeform 439" o:spid="_x0000_s1463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FydMQA&#10;AADcAAAADwAAAGRycy9kb3ducmV2LnhtbESPQWsCMRSE7wX/Q3hCbzWrLW5ZjSJCaS8F3Rbq8Zm8&#10;7i7dvKxJquu/N4LgcZiZb5j5sretOJIPjWMF41EGglg703Cl4Pvr7ekVRIjIBlvHpOBMAZaLwcMc&#10;C+NOvKVjGSuRIBwKVFDH2BVSBl2TxTByHXHyfp23GJP0lTQeTwluWznJsqm02HBaqLGjdU36r/y3&#10;Cnze6MMm7rTHUu8/D2fe/eTvSj0O+9UMRKQ+3sO39odR8PKcw/VMO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cnT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440" o:spid="_x0000_s1464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n4cEA&#10;AADcAAAADwAAAGRycy9kb3ducmV2LnhtbERP22rCQBB9L/gPywh9qxsvSI2uooJQKEK1fsCQHZNo&#10;djZk1yT+fedB6OPh3Feb3lWqpSaUng2MRwko4szbknMDl9/DxyeoEJEtVp7JwJMCbNaDtxWm1nd8&#10;ovYccyUhHFI0UMRYp1qHrCCHYeRrYuGuvnEYBTa5tg12Eu4qPUmSuXZYsjQUWNO+oOx+fjgp2T3d&#10;/Ht742xx2d9mJ/vTHvPOmPdhv12CitTHf/HL/WUNzKayVs7IEd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zp+HBAAAA3AAAAA8AAAAAAAAAAAAAAAAAmAIAAGRycy9kb3du&#10;cmV2LnhtbFBLBQYAAAAABAAEAPUAAACGAwAAAAA=&#10;" path="m,50l32,,,50xe" filled="f" strokecolor="#e77817" strokeweight="0">
                  <v:path arrowok="t" o:connecttype="custom" o:connectlocs="0,50;32,0;0,50" o:connectangles="0,0,0"/>
                </v:shape>
                <v:shape id="Freeform 441" o:spid="_x0000_s1465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EskcUA&#10;AADcAAAADwAAAGRycy9kb3ducmV2LnhtbESPT2sCMRTE7wW/Q3hCbzVrK0W3ZkWkhaIH0RbPj+R1&#10;/7h5WTfpuvXTG6HgcZiZ3zDzRW9r0VHrS8cKxqMEBLF2puRcwffXx9MUhA/IBmvHpOCPPCyywcMc&#10;U+POvKNuH3IRIexTVFCE0KRSel2QRT9yDXH0flxrMUTZ5tK0eI5wW8vnJHmVFkuOCwU2tCpIH/e/&#10;VoE+lJPZiQ/6fSv5tF5fqm6zqZR6HPbLNxCB+nAP/7c/jYLJyw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SyRxQAAANwAAAAPAAAAAAAAAAAAAAAAAJgCAABkcnMv&#10;ZG93bnJldi54bWxQSwUGAAAAAAQABAD1AAAAigMAAAAA&#10;" path="m18,r2,12l18,25,10,35,3,42,,32,3,20,8,7,18,xe" fillcolor="#f3be00" stroked="f">
                  <v:path arrowok="t" o:connecttype="custom" o:connectlocs="18,0;20,12;18,25;10,35;3,42;0,32;3,20;8,7;18,0" o:connectangles="0,0,0,0,0,0,0,0,0"/>
                </v:shape>
                <v:shape id="Freeform 442" o:spid="_x0000_s1466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78KMEA&#10;AADcAAAADwAAAGRycy9kb3ducmV2LnhtbERPy4rCMBTdC/MP4Q7MpmjqE+kYZRAFEQStur/T3GmL&#10;zU1pMrb+vVkILg/nvVh1phJ3alxpWcFwEIMgzqwuOVdwOW/7cxDOI2usLJOCBzlYLT96C0y0bflE&#10;99TnIoSwS1BB4X2dSOmyggy6ga2JA/dnG4M+wCaXusE2hJtKjuJ4Jg2WHBoKrGldUHZL/42C3+nt&#10;6K+bfbuO7PgwzLd0ifaRUl+f3c83CE+df4tf7p1WM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e/CjBAAAA3AAAAA8AAAAAAAAAAAAAAAAAmAIAAGRycy9kb3du&#10;cmV2LnhtbFBLBQYAAAAABAAEAPUAAACGAwAAAAA=&#10;" path="m18,r2,12l18,25,10,35,3,42,,32,3,20,8,7,18,e" filled="f" strokecolor="#e77817" strokeweight="0">
                  <v:path arrowok="t" o:connecttype="custom" o:connectlocs="18,0;20,12;18,25;10,35;3,42;0,32;3,20;8,7;18,0" o:connectangles="0,0,0,0,0,0,0,0,0"/>
                </v:shape>
                <v:shape id="Freeform 443" o:spid="_x0000_s1467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I85sQA&#10;AADcAAAADwAAAGRycy9kb3ducmV2LnhtbESPQWsCMRSE70L/Q3iF3mp2RWpZjUspiL0U2lWox2fy&#10;3F3cvKxJ1PXfN4WCx2FmvmEW5WA7cSEfWscK8nEGglg703KtYLtZPb+CCBHZYOeYFNwoQLl8GC2w&#10;MO7K33SpYi0ShEOBCpoY+0LKoBuyGMauJ07ewXmLMUlfS+PxmuC2k5Mse5EWW04LDfb03pA+Vmer&#10;wM9affqKO+2x0vvP0413P7O1Uk+Pw9scRKQh3sP/7Q+jYDrN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SPOb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444" o:spid="_x0000_s1468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7I8UA&#10;AADcAAAADwAAAGRycy9kb3ducmV2LnhtbESPwWrDMBBE74H+g9hCL6GRE0woTpRQCgmF5lLHpddF&#10;2lgm1spYiu3+fVQo9DjMzBtmu59cKwbqQ+NZwXKRgSDW3jRcK6jOh+cXECEiG2w9k4IfCrDfPcy2&#10;WBg/8icNZaxFgnAoUIGNsSukDNqSw7DwHXHyLr53GJPsa2l6HBPctXKVZWvpsOG0YLGjN0v6Wt6c&#10;guOtKr91uzbaDvnhdP2gLz/OlXp6nF43ICJN8T/81343CvJ8Bb9n0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HsjxQAAANwAAAAPAAAAAAAAAAAAAAAAAJgCAABkcnMv&#10;ZG93bnJldi54bWxQSwUGAAAAAAQABAD1AAAAigMAAAAA&#10;" path="m,50l32,,,50xe" filled="f" strokecolor="#1f1a17" strokeweight="0">
                  <v:path arrowok="t" o:connecttype="custom" o:connectlocs="0,50;32,0;0,50" o:connectangles="0,0,0"/>
                </v:shape>
                <v:shape id="Freeform 445" o:spid="_x0000_s1469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pjsUA&#10;AADcAAAADwAAAGRycy9kb3ducmV2LnhtbESP0WrCQBRE3wv+w3ILvpS6qYZSYjYiglSwD230Ay7Z&#10;a5KavRt2Nxr/3hUKfRxm5gyTr0bTiQs531pW8DZLQBBXVrdcKzgetq8fIHxA1thZJgU38rAqJk85&#10;Ztpe+YcuZahFhLDPUEETQp9J6auGDPqZ7Ymjd7LOYIjS1VI7vEa46eQ8Sd6lwZbjQoM9bRqqzuVg&#10;FIzd4M/z709KyX3tf3fly6baDkpNn8f1EkSgMfyH/9o7rSBNF/A4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CmOxQAAANwAAAAPAAAAAAAAAAAAAAAAAJgCAABkcnMv&#10;ZG93bnJldi54bWxQSwUGAAAAAAQABAD1AAAAigMAAAAA&#10;" path="m22,r3,7l25,12r,8l22,25,15,35,2,45,,32,2,20,10,10,22,xe" fillcolor="#f3be00" stroked="f">
                  <v:path arrowok="t" o:connecttype="custom" o:connectlocs="22,0;25,7;25,12;25,20;22,25;15,35;2,45;0,32;2,20;10,10;22,0" o:connectangles="0,0,0,0,0,0,0,0,0,0,0"/>
                </v:shape>
                <v:shape id="Freeform 446" o:spid="_x0000_s1470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lqsQA&#10;AADcAAAADwAAAGRycy9kb3ducmV2LnhtbESP3WrCQBSE7wu+w3IE7+rGGkWjqxStKIiCPw9wzB6T&#10;aPZsyG41ffuuUOjlMDPfMNN5Y0rxoNoVlhX0uhEI4tTqgjMF59PqfQTCeWSNpWVS8EMO5rPW2xQT&#10;bZ98oMfRZyJA2CWoIPe+SqR0aU4GXddWxMG72tqgD7LOpK7xGeCmlB9RNJQGCw4LOVa0yCm9H7+N&#10;gt3+yw4OWyf3W3MxdLb98fK2VqrTbj4nIDw1/j/8195oBXEcw+tMO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+5arEAAAA3AAAAA8AAAAAAAAAAAAAAAAAmAIAAGRycy9k&#10;b3ducmV2LnhtbFBLBQYAAAAABAAEAPUAAACJAwAAAAA=&#10;" path="m22,r3,7l25,12r,8l22,25,15,35,2,45,,32,2,20,10,10,22,e" filled="f" strokecolor="#e77817" strokeweight="0">
                  <v:path arrowok="t" o:connecttype="custom" o:connectlocs="22,0;25,7;25,12;25,20;22,25;15,35;2,45;0,32;2,20;10,10;22,0" o:connectangles="0,0,0,0,0,0,0,0,0,0,0"/>
                </v:shape>
                <v:shape id="Freeform 447" o:spid="_x0000_s1471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70MYA&#10;AADcAAAADwAAAGRycy9kb3ducmV2LnhtbESPT2vCQBTE7wW/w/IEb3XjXyR1lRixeOnB6KHHR/Y1&#10;Cc2+Ddk1pvn0bqHQ4zAzv2G2+97UoqPWVZYVzKYRCOLc6ooLBbfr6XUDwnlkjbVlUvBDDva70csW&#10;Y20ffKEu84UIEHYxKii9b2IpXV6SQTe1DXHwvmxr0AfZFlK3+AhwU8t5FK2lwYrDQokNpSXl39nd&#10;KEiuepUM6WZ2PHTvQ/Zhh890cVRqMu6TNxCeev8f/muftYLlcgW/Z8IRkL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i70MYAAADcAAAADwAAAAAAAAAAAAAAAACYAgAAZHJz&#10;L2Rvd25yZXYueG1sUEsFBgAAAAAEAAQA9QAAAIsDAAAAAA==&#10;" path="m,50l37,,,50xe" fillcolor="#f3be00" stroked="f">
                  <v:path arrowok="t" o:connecttype="custom" o:connectlocs="0,50;37,0;0,50" o:connectangles="0,0,0"/>
                </v:shape>
                <v:shape id="Freeform 448" o:spid="_x0000_s1472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na8MA&#10;AADcAAAADwAAAGRycy9kb3ducmV2LnhtbESP0YrCMBRE34X9h3AXfNN0rUj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sna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449" o:spid="_x0000_s1473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ZbMYA&#10;AADcAAAADwAAAGRycy9kb3ducmV2LnhtbESP3WrCQBSE74W+w3IK3tVNJWhNs4oIglRqadoi3h2y&#10;Jz+YPRuyW019elcoeDnMzDdMuuhNI07UudqygudRBII4t7rmUsH31/rpBYTzyBoby6Tgjxws5g+D&#10;FBNtz/xJp8yXIkDYJaig8r5NpHR5RQbdyLbEwStsZ9AH2ZVSd3gOcNPIcRRNpMGaw0KFLa0qyo/Z&#10;r1FwmP68N/HF6Qh323o2G8v920eh1PCxX76C8NT7e/i/vdEK4ngK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VZbMYAAADcAAAADwAAAAAAAAAAAAAAAACYAgAAZHJz&#10;L2Rvd25yZXYueG1sUEsFBgAAAAAEAAQA9QAAAIsDAAAAAA==&#10;" path="m30,40l75,,30,40,28,55,20,65,13,75,,82,,75,,70,3,62,8,57r2,-5l18,47r5,-5l30,40xe" fillcolor="#f3be00" stroked="f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450" o:spid="_x0000_s1474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2CCb4A&#10;AADcAAAADwAAAGRycy9kb3ducmV2LnhtbERPuwrCMBTdBf8hXMFFNLWI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tggm+AAAA3AAAAA8AAAAAAAAAAAAAAAAAmAIAAGRycy9kb3ducmV2&#10;LnhtbFBLBQYAAAAABAAEAPUAAACDAwAAAAA=&#10;" path="m30,40l75,,30,40,28,55,20,65,13,75,,82,,75,,70,3,62,8,57r2,-5l18,47r5,-5l30,40e" filled="f" strokecolor="#e77817" strokeweight="0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451" o:spid="_x0000_s1475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o5sYA&#10;AADcAAAADwAAAGRycy9kb3ducmV2LnhtbESPQUsDMRSE74L/ITzBi7RZdbG6bVpUENqCtLZeents&#10;npvFzcuSPNv13xtB8DjMzDfMbDH4Th0ppjawgetxAYq4DrblxsD7/mV0DyoJssUuMBn4pgSL+fnZ&#10;DCsbTvxGx500KkM4VWjAifSV1ql25DGNQ0+cvY8QPUqWsdE24inDfadviuJOe2w5Lzjs6dlR/bn7&#10;8gbqYh3l6VU2+6tVGSZ4u9q65cGYy4vhcQpKaJD/8F97aQ2U5QP8nslH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So5sYAAADcAAAADwAAAAAAAAAAAAAAAACYAgAAZHJz&#10;L2Rvd25yZXYueG1sUEsFBgAAAAAEAAQA9QAAAIsDAAAAAA==&#10;" path="m33,40l73,,33,40,30,53,23,65,13,73,3,80,,75,3,68,5,63,8,55r5,-5l18,45r7,-2l33,40xe" fillcolor="#f3be00" stroked="f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452" o:spid="_x0000_s1476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htK8MA&#10;AADcAAAADwAAAGRycy9kb3ducmV2LnhtbERPS2vCQBC+F/oflil4qxuLLZK6iogVoYfi4+Bx2J0m&#10;wexszK4m6a/vHAo9fnzv+bL3tbpTG6vABibjDBSxDa7iwsDp+PE8AxUTssM6MBkYKMJy8fgwx9yF&#10;jvd0P6RCSQjHHA2UKTW51tGW5DGOQ0Ms3HdoPSaBbaFdi52E+1q/ZNmb9lixNJTY0LokezncvJSc&#10;h87G7LLffK5/rrbbVrOv22DM6KlfvYNK1Kd/8Z975wxMX2W+nJEjo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htK8MAAADcAAAADwAAAAAAAAAAAAAAAACYAgAAZHJzL2Rv&#10;d25yZXYueG1sUEsFBgAAAAAEAAQA9QAAAIgDAAAAAA==&#10;" path="m33,40l73,,33,40,30,53,23,65,13,73,3,80,,75,3,68,5,63,8,55r5,-5l18,45r7,-2l33,40e" filled="f" strokecolor="#e77817" strokeweight="0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453" o:spid="_x0000_s1477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v3MYA&#10;AADcAAAADwAAAGRycy9kb3ducmV2LnhtbESPS2vDMBCE74X8B7GBXkwip6ShOJFDEgj0FppH094W&#10;a/0g1spYqqP++6pQ6HGYmW+Y1TqYVgzUu8aygtk0BUFcWN1wpeB82k9eQDiPrLG1TAq+ycE6Hz2s&#10;MNP2zm80HH0lIoRdhgpq77tMSlfUZNBNbUccvdL2Bn2UfSV1j/cIN618StOFNNhwXKixo11Nxe34&#10;ZRTg5T0czDZpk8+wH8rNh0vktVDqcRw2SxCegv8P/7VftYL58wx+z8Qj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jv3MYAAADcAAAADwAAAAAAAAAAAAAAAACYAgAAZHJz&#10;L2Rvd25yZXYueG1sUEsFBgAAAAAEAAQA9QAAAIsDAAAAAA==&#10;" path="m,42l37,,,42xe" fillcolor="#f3be00" stroked="f">
                  <v:path arrowok="t" o:connecttype="custom" o:connectlocs="0,42;37,0;0,42" o:connectangles="0,0,0"/>
                </v:shape>
                <v:shape id="Freeform 454" o:spid="_x0000_s1478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2f8YA&#10;AADcAAAADwAAAGRycy9kb3ducmV2LnhtbESPQUsDMRSE7wX/Q3hCb23WpYquTYsIhfZUWqvi7bl5&#10;3V26eYlJurv21xtB8DjMzDfMfDmYVnTkQ2NZwc00A0FcWt1wpeDwsprcgwgRWWNrmRR8U4Dl4mo0&#10;x0LbnnfU7WMlEoRDgQrqGF0hZShrMhim1hEn72i9wZikr6T22Ce4aWWeZXfSYMNpoUZHzzWVp/3Z&#10;KHg9dL17KGnzkb+d3eWLP7Ptu1dqfD08PYKINMT/8F97rRXMbnP4PZOO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c2f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455" o:spid="_x0000_s1479" style="position:absolute;left:645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WncYA&#10;AADcAAAADwAAAGRycy9kb3ducmV2LnhtbESPT2sCMRTE7wW/Q3gFbzVba1tZjWIFQeih6Prn+tg8&#10;N8tuXpYk6vbbN4VCj8PM/IaZL3vbihv5UDtW8DzKQBCXTtdcKTgUm6cpiBCRNbaOScE3BVguBg9z&#10;zLW7845u+1iJBOGQowITY5dLGUpDFsPIdcTJuzhvMSbpK6k93hPctnKcZW/SYs1pwWBHa0Nls79a&#10;BUVx/urPx+a0NevPDxy/N6U/HZQaPvarGYhIffwP/7W3WsHk9QV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7WncYAAADcAAAADwAAAAAAAAAAAAAAAACYAgAAZHJz&#10;L2Rvd25yZXYueG1sUEsFBgAAAAAEAAQA9QAAAIsDAAAAAA==&#10;" path="m47,15l104,,47,15xm47,15l34,20,22,23,10,20,,13,5,10,10,5,17,3r8,l30,5r7,l42,10r5,5xe" fillcolor="#f3be00" stroked="f">
                  <v:path arrowok="t" o:connecttype="custom" o:connectlocs="47,15;104,0;47,15;47,15;34,20;22,23;10,20;0,13;5,10;10,5;17,3;25,3;30,5;37,5;42,10;47,15" o:connectangles="0,0,0,0,0,0,0,0,0,0,0,0,0,0,0,0"/>
                  <o:lock v:ext="edit" verticies="t"/>
                </v:shape>
                <v:shape id="Freeform 456" o:spid="_x0000_s1480" style="position:absolute;left:6501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kzsUA&#10;AADcAAAADwAAAGRycy9kb3ducmV2LnhtbESP3WrCQBSE7wu+w3KE3tWNYotEN0GLthVKwZ8HOGaP&#10;2djs2ZBdY/r2bqHQy2Hmm2EWeW9r0VHrK8cKxqMEBHHhdMWlguNh8zQD4QOyxtoxKfghD3k2eFhg&#10;qt2Nd9TtQyliCfsUFZgQmlRKXxiy6EeuIY7e2bUWQ5RtKXWLt1huazlJkhdpseK4YLChV0PF9/5q&#10;FUw/pZGnt7LbHi7Lzfpdr/TXdaXU47BfzkEE6sN/+I/+0JF7nsLvmXg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mTOxQAAANwAAAAPAAAAAAAAAAAAAAAAAJgCAABkcnMv&#10;ZG93bnJldi54bWxQSwUGAAAAAAQABAD1AAAAigMAAAAA&#10;" path="m,15l57,,,15xe" filled="f" strokecolor="#e77817" strokeweight="0">
                  <v:path arrowok="t" o:connecttype="custom" o:connectlocs="0,15;57,0;0,15" o:connectangles="0,0,0"/>
                </v:shape>
                <v:shape id="Freeform 457" o:spid="_x0000_s1481" style="position:absolute;left:6454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cO8UA&#10;AADcAAAADwAAAGRycy9kb3ducmV2LnhtbESP3WrCQBSE7wu+w3IEb4JuKlUkuopUhEgvij8PcMge&#10;k2j2bNxdNb59t1Do5TAz3zCLVWca8SDna8sK3kcpCOLC6ppLBafjdjgD4QOyxsYyKXiRh9Wy97bA&#10;TNsn7+lxCKWIEPYZKqhCaDMpfVGRQT+yLXH0ztYZDFG6UmqHzwg3jRyn6VQarDkuVNjSZ0XF9XA3&#10;Cr67XfKS96/b+Jic2vPG5f6S5EoN+t16DiJQF/7Df+1cK/iYTOD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Rw7xQAAANwAAAAPAAAAAAAAAAAAAAAAAJgCAABkcnMv&#10;ZG93bnJldi54bWxQSwUGAAAAAAQABAD1AAAAigMAAAAA&#10;" path="m47,12l34,17,22,20,10,17,,10,5,7,10,2,17,r8,l30,2r7,l42,7r5,5e" filled="f" strokecolor="#e77817" strokeweight="0">
                  <v:path arrowok="t" o:connecttype="custom" o:connectlocs="47,12;34,17;22,20;10,17;0,10;5,7;10,2;17,0;25,0;30,2;37,2;42,7;47,12" o:connectangles="0,0,0,0,0,0,0,0,0,0,0,0,0"/>
                </v:shape>
                <v:shape id="Freeform 458" o:spid="_x0000_s1482" style="position:absolute;left:6416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zIPMYA&#10;AADcAAAADwAAAGRycy9kb3ducmV2LnhtbESPT2vCQBTE7wW/w/IKXopuGtKg0VWkIAihiH8OHh/Z&#10;ZxKafRuyaxK/fbdQ6HGYmd8w6+1oGtFT52rLCt7nEQjiwuqaSwXXy362AOE8ssbGMil4koPtZvKy&#10;xkzbgU/Un30pAoRdhgoq79tMSldUZNDNbUscvLvtDPogu1LqDocAN42MoyiVBmsOCxW29FlR8X1+&#10;GAX+eCuj/gsXcbI341t6zJftMldq+jruViA8jf4//Nc+aAXJRwq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zIPMYAAADcAAAADwAAAAAAAAAAAAAAAACYAgAAZHJz&#10;L2Rvd25yZXYueG1sUEsFBgAAAAAEAAQA9QAAAIsDAAAAAA==&#10;" path="m48,12r57,-2l48,12xm48,12l35,17r-12,l10,15,,10,5,5,10,2,18,r5,l30,2r8,l43,7r5,5xe" fillcolor="#f3be00" stroked="f">
                  <v:path arrowok="t" o:connecttype="custom" o:connectlocs="48,12;105,10;48,12;48,12;35,17;23,17;10,15;0,10;5,5;10,2;18,0;23,0;30,2;38,2;43,7;48,12" o:connectangles="0,0,0,0,0,0,0,0,0,0,0,0,0,0,0,0"/>
                  <o:lock v:ext="edit" verticies="t"/>
                </v:shape>
                <v:shape id="Freeform 459" o:spid="_x0000_s1483" style="position:absolute;left:6464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37cQA&#10;AADcAAAADwAAAGRycy9kb3ducmV2LnhtbESPT2vCQBTE74LfYXmF3nQT0RpSVxHBP9emPejtkX1N&#10;QrNvw+4ak2/fFQo9DjPzG2azG0wrenK+sawgnScgiEurG64UfH0eZxkIH5A1tpZJwUgedtvpZIO5&#10;tg/+oL4IlYgQ9jkqqEPocil9WZNBP7cdcfS+rTMYonSV1A4fEW5auUiSN2mw4bhQY0eHmsqf4m4U&#10;rIr+vjBmPN/OaXay17S8uTFT6vVl2L+DCDSE//Bf+6IVLFdreJ6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9+3EAAAA3AAAAA8AAAAAAAAAAAAAAAAAmAIAAGRycy9k&#10;b3ducmV2LnhtbFBLBQYAAAAABAAEAPUAAACJAwAAAAA=&#10;" path="m,2l57,,,2xe" filled="f" strokecolor="#e77817" strokeweight="0">
                  <v:path arrowok="t" o:connecttype="custom" o:connectlocs="0,2;57,0;0,2" o:connectangles="0,0,0"/>
                </v:shape>
                <v:shape id="Freeform 460" o:spid="_x0000_s1484" style="position:absolute;left:6416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E3cEA&#10;AADcAAAADwAAAGRycy9kb3ducmV2LnhtbERPTYvCMBC9C/sfwizsTdOKilSjuCvCgotiVbwOzdgW&#10;m0lpYq3/3hwWPD7e93zZmUq01LjSsoJ4EIEgzqwuOVdwOm76UxDOI2usLJOCJzlYLj56c0y0ffCB&#10;2tTnIoSwS1BB4X2dSOmyggy6ga2JA3e1jUEfYJNL3eAjhJtKDqNoIg2WHBoKrOmnoOyW3o2CyzZ1&#10;w/V+137v8B6v6XimPxMr9fXZrWYgPHX+Lf53/2oFo3FYG86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WhN3BAAAA3AAAAA8AAAAAAAAAAAAAAAAAmAIAAGRycy9kb3du&#10;cmV2LnhtbFBLBQYAAAAABAAEAPUAAACGAwAAAAA=&#10;" path="m48,12l35,17r-12,l10,15,,10,5,5,10,2,18,r5,l30,2r8,l43,7r5,5e" filled="f" strokecolor="#e77817" strokeweight="0">
                  <v:path arrowok="t" o:connecttype="custom" o:connectlocs="48,12;35,17;23,17;10,15;0,10;5,5;10,2;18,0;23,0;30,2;38,2;43,7;48,12" o:connectangles="0,0,0,0,0,0,0,0,0,0,0,0,0"/>
                </v:shape>
                <v:shape id="Freeform 461" o:spid="_x0000_s1485" style="position:absolute;left:638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YIDcYA&#10;AADcAAAADwAAAGRycy9kb3ducmV2LnhtbESPW2vCQBSE3wX/w3KEvtWNWm/RVcRaKEUELyC+HbLH&#10;JJg9G7Nbjf++KxR8HGbmG2Y6r00hblS53LKCTjsCQZxYnXOq4LD/eh+BcB5ZY2GZFDzIwXzWbEwx&#10;1vbOW7rtfCoChF2MCjLvy1hKl2Rk0LVtSRy8s60M+iCrVOoK7wFuCtmNooE0mHNYyLCkZUbJZfdr&#10;FPRX59O6p4+8L326GS7W1+Jz9aPUW6teTEB4qv0r/N/+1go++mN4ng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YIDcYAAADcAAAADwAAAAAAAAAAAAAAAACYAgAAZHJz&#10;L2Rvd25yZXYueG1sUEsFBgAAAAAEAAQA9QAAAIsDAAAAAA==&#10;" path="m50,13r54,-3l50,13xm50,13l35,18r-13,l13,15,,10,5,5,13,3,18,r7,l32,r5,3l45,8r5,5xe" fillcolor="#f3be00" stroked="f">
                  <v:path arrowok="t" o:connecttype="custom" o:connectlocs="50,13;104,10;50,13;50,13;35,18;22,18;13,15;0,10;5,5;13,3;18,0;25,0;32,0;37,3;45,8;50,13" o:connectangles="0,0,0,0,0,0,0,0,0,0,0,0,0,0,0,0"/>
                  <o:lock v:ext="edit" verticies="t"/>
                </v:shape>
                <v:shape id="Freeform 462" o:spid="_x0000_s1486" style="position:absolute;left:643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DYr8A&#10;AADcAAAADwAAAGRycy9kb3ducmV2LnhtbERPTWvCQBC9C/6HZQredNOii6SuUoSi12o9eBuyYxLM&#10;zobsaqK/vnMQeny879Vm8I26UxfrwBbeZxko4iK4mksLv8fv6RJUTMgOm8Bk4UERNuvxaIW5Cz3/&#10;0P2QSiUhHHO0UKXU5lrHoiKPcRZaYuEuofOYBHaldh32Eu4b/ZFlRnusWRoqbGlbUXE93LyUnNLO&#10;Xc7LpzGn4zVo09e3RW/t5G34+gSVaEj/4pd77yzMjcyXM3IE9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m8NivwAAANwAAAAPAAAAAAAAAAAAAAAAAJgCAABkcnMvZG93bnJl&#10;di54bWxQSwUGAAAAAAQABAD1AAAAhAMAAAAA&#10;" path="m,3l54,,,3xe" filled="f" strokecolor="#e77817" strokeweight="0">
                  <v:path arrowok="t" o:connecttype="custom" o:connectlocs="0,3;54,0;0,3" o:connectangles="0,0,0"/>
                </v:shape>
                <v:shape id="Freeform 463" o:spid="_x0000_s1487" style="position:absolute;left:6384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8jsMA&#10;AADcAAAADwAAAGRycy9kb3ducmV2LnhtbESP3WqDQBCF7wN5h2UCuYurkoZiXSUECrkJJSYPMHWn&#10;auvOiruNpk/fLRRyeTg/HycvZ9OLG42us6wgiWIQxLXVHTcKrpfXzTMI55E19pZJwZ0clMVykWOm&#10;7cRnulW+EWGEXYYKWu+HTEpXt2TQRXYgDt6HHQ36IMdG6hGnMG56mcbxThrsOBBaHOjQUv1VfZvA&#10;PT5VZ51K+XPF9zdfT/b02Vil1qt5/wLC0+wf4f/2USvY7hL4OxOO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e8jsMAAADcAAAADwAAAAAAAAAAAAAAAACYAgAAZHJzL2Rv&#10;d25yZXYueG1sUEsFBgAAAAAEAAQA9QAAAIgDAAAAAA==&#10;" path="m50,13l35,18r-13,l13,15,,10,5,5,13,3,18,r7,l32,r5,3l45,8r5,5xe" filled="f" strokecolor="#e77817" strokeweight="0">
                  <v:path arrowok="t" o:connecttype="custom" o:connectlocs="50,13;35,18;22,18;13,15;0,10;5,5;13,3;18,0;25,0;32,0;37,3;45,8;50,13" o:connectangles="0,0,0,0,0,0,0,0,0,0,0,0,0"/>
                </v:shape>
                <v:shape id="Freeform 464" o:spid="_x0000_s1488" style="position:absolute;left:6486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fNLMYA&#10;AADcAAAADwAAAGRycy9kb3ducmV2LnhtbESPT2vCQBTE74V+h+UVeqsb02IlukqJlQZ68t/9mX0m&#10;0ezbkN0msZ/eFQo9DjPzG2a+HEwtOmpdZVnBeBSBIM6trrhQsN+tX6YgnEfWWFsmBVdysFw8Pswx&#10;0bbnDXVbX4gAYZeggtL7JpHS5SUZdCPbEAfvZFuDPsi2kLrFPsBNLeMomkiDFYeFEhtKS8ov2x+j&#10;wK+O+0P91Wfr79dP/f57XaXmcFbq+Wn4mIHwNPj/8F870wreJjHcz4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fNLMYAAADcAAAADwAAAAAAAAAAAAAAAACYAgAAZHJz&#10;L2Rvd25yZXYueG1sUEsFBgAAAAAEAAQA9QAAAIsDAAAAAA==&#10;" path="m47,20l104,,47,20xm47,20l35,25,22,28,10,25,,18,5,13r5,-3l17,8r8,l30,8r7,2l42,15r5,5xe" fillcolor="#f3be00" stroked="f">
                  <v:path arrowok="t" o:connecttype="custom" o:connectlocs="47,20;104,0;47,20;47,20;35,25;22,28;10,25;0,18;5,13;10,10;17,8;25,8;30,8;37,10;42,15;47,20" o:connectangles="0,0,0,0,0,0,0,0,0,0,0,0,0,0,0,0"/>
                  <o:lock v:ext="edit" verticies="t"/>
                </v:shape>
                <v:shape id="Freeform 465" o:spid="_x0000_s1489" style="position:absolute;left:6533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RHJsYA&#10;AADcAAAADwAAAGRycy9kb3ducmV2LnhtbESPT2vCQBTE70K/w/IK3uqmtcQYXUUKglQq/j14e2Sf&#10;2dDs25Ddavrt3ULB4zAzv2Gm887W4kqtrxwreB0kIIgLpysuFRwPy5cMhA/IGmvHpOCXPMxnT70p&#10;5trdeEfXfShFhLDPUYEJocml9IUhi37gGuLoXVxrMUTZllK3eItwW8u3JEmlxYrjgsGGPgwV3/sf&#10;q2B8/tpmo8PYm5JXi0/MlulmfVKq/9wtJiACdeER/m+vtIL3dAh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RHJsYAAADcAAAADwAAAAAAAAAAAAAAAACYAgAAZHJz&#10;L2Rvd25yZXYueG1sUEsFBgAAAAAEAAQA9QAAAIsDAAAAAA==&#10;" path="m,20l57,,,20xe" filled="f" strokecolor="#e77817" strokeweight="0">
                  <v:path arrowok="t" o:connecttype="custom" o:connectlocs="0,20;57,0;0,20" o:connectangles="0,0,0"/>
                </v:shape>
                <v:shape id="Freeform 466" o:spid="_x0000_s1490" style="position:absolute;left:6486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DXsMA&#10;AADcAAAADwAAAGRycy9kb3ducmV2LnhtbESPwWrDMBBE74H+g9hCb7HcYkJwIpsQGsg1canJbbG2&#10;thtrZSTVdv++KhR6HGbmDbMvFzOIiZzvLSt4TlIQxI3VPbcK3qrTegvCB2SNg2VS8E0eyuJhtcdc&#10;25kvNF1DKyKEfY4KuhDGXErfdGTQJ3Ykjt6HdQZDlK6V2uEc4WaQL2m6kQZ7jgsdjnTsqLlfv0yk&#10;fL72l1N1G7a14/s5yPepqo1ST4/LYQci0BL+w3/ts1aQbTL4PROP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DXsMAAADcAAAADwAAAAAAAAAAAAAAAACYAgAAZHJzL2Rv&#10;d25yZXYueG1sUEsFBgAAAAAEAAQA9QAAAIgDAAAAAA==&#10;" path="m47,12l35,17,22,20,10,17,,10,5,5,10,2,17,r8,l30,r7,2l42,7r5,5xe" filled="f" strokecolor="#e77817" strokeweight="0">
                  <v:path arrowok="t" o:connecttype="custom" o:connectlocs="47,12;35,17;22,20;10,17;0,10;5,5;10,2;17,0;25,0;30,0;37,2;42,7;47,12" o:connectangles="0,0,0,0,0,0,0,0,0,0,0,0,0"/>
                </v:shape>
                <v:shape id="Freeform 467" o:spid="_x0000_s1491" style="position:absolute;left:6516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jMsUA&#10;AADcAAAADwAAAGRycy9kb3ducmV2LnhtbESPzWvCQBTE7wX/h+UJvdWN/QghuopYBemlfh08PrLP&#10;JJh9G3bXmPrXu4VCj8PM/IaZznvTiI6cry0rGI8SEMSF1TWXCo6H9UsGwgdkjY1lUvBDHuazwdMU&#10;c21vvKNuH0oRIexzVFCF0OZS+qIig35kW+Lona0zGKJ0pdQObxFuGvmaJKk0WHNcqLClZUXFZX81&#10;Cjb3r/UpPWbbt+78+W0wS1fGoVLPw34xARGoD//hv/ZGK3hPP+D3TD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eMyxQAAANwAAAAPAAAAAAAAAAAAAAAAAJgCAABkcnMv&#10;ZG93bnJldi54bWxQSwUGAAAAAAQABAD1AAAAigMAAAAA&#10;" path="m47,12l109,,47,12xm47,12l35,17,22,20,10,17,,10,5,7,10,2r7,l25,r5,2l37,2r5,5l47,12xe" fillcolor="#f3be00" stroked="f">
                  <v:path arrowok="t" o:connecttype="custom" o:connectlocs="47,12;109,0;47,12;47,12;35,17;22,20;10,17;0,10;5,7;10,2;17,2;25,0;30,2;37,2;42,7;47,12" o:connectangles="0,0,0,0,0,0,0,0,0,0,0,0,0,0,0,0"/>
                  <o:lock v:ext="edit" verticies="t"/>
                </v:shape>
                <v:shape id="Freeform 468" o:spid="_x0000_s1492" style="position:absolute;left:6563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QfMQA&#10;AADcAAAADwAAAGRycy9kb3ducmV2LnhtbESPQWvCQBSE7wX/w/KE3upGsUGiq4hQKNgctBWvj+wz&#10;iWbfht01if/eLRR6HGbmG2a1GUwjOnK+tqxgOklAEBdW11wq+Pn+eFuA8AFZY2OZFDzIw2Y9ellh&#10;pm3PB+qOoRQRwj5DBVUIbSalLyoy6Ce2JY7exTqDIUpXSu2wj3DTyFmSpNJgzXGhwpZ2FRW3490o&#10;+NI3115n7747HfbnaZ/n8+BypV7Hw3YJItAQ/sN/7U+tYJ6m8HsmH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hEHzEAAAA3AAAAA8AAAAAAAAAAAAAAAAAmAIAAGRycy9k&#10;b3ducmV2LnhtbFBLBQYAAAAABAAEAPUAAACJAwAAAAA=&#10;" path="m,12l62,,,12xe" filled="f" strokecolor="#e77817" strokeweight="0">
                  <v:path arrowok="t" o:connecttype="custom" o:connectlocs="0,12;62,0;0,12" o:connectangles="0,0,0"/>
                </v:shape>
                <v:shape id="Freeform 469" o:spid="_x0000_s1493" style="position:absolute;left:6516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dKcMA&#10;AADcAAAADwAAAGRycy9kb3ducmV2LnhtbESPQWvCQBSE7wX/w/KE3pqNpViJriJSIdeY0tDbI/tM&#10;otm3YXcb03/vCoUeh5n5htnsJtOLkZzvLCtYJCkI4trqjhsFn+XxZQXCB2SNvWVS8EsedtvZ0wYz&#10;bW9c0HgKjYgQ9hkqaEMYMil93ZJBn9iBOHpn6wyGKF0jtcNbhJtevqbpUhrsOC60ONChpfp6+jGR&#10;cvnoimP53a8qx9c8yK+xrIxSz/NpvwYRaAr/4b92rhW8Ld/hcSYe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ZdKcMAAADcAAAADwAAAAAAAAAAAAAAAACYAgAAZHJzL2Rv&#10;d25yZXYueG1sUEsFBgAAAAAEAAQA9QAAAIgDAAAAAA==&#10;" path="m47,12l35,17,22,20,10,17,,10,5,7,10,2r7,l25,r5,2l37,2r5,5l47,12xe" filled="f" strokecolor="#e77817" strokeweight="0">
                  <v:path arrowok="t" o:connecttype="custom" o:connectlocs="47,12;35,17;22,20;10,17;0,10;5,7;10,2;17,2;25,0;30,2;37,2;42,7;47,12" o:connectangles="0,0,0,0,0,0,0,0,0,0,0,0,0"/>
                </v:shape>
                <v:shape id="Freeform 470" o:spid="_x0000_s1494" style="position:absolute;left:6543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6F8EA&#10;AADcAAAADwAAAGRycy9kb3ducmV2LnhtbERPz2vCMBS+D/Y/hDfwtqY6KaM2itsYFDxVp+dH8myL&#10;zUtpMtv+9+Yw2PHj+13sJtuJOw2+daxgmaQgiLUzLdcKfk7fr+8gfEA22DkmBTN52G2fnwrMjRu5&#10;ovsx1CKGsM9RQRNCn0vpdUMWfeJ64shd3WAxRDjU0gw4xnDbyVWaZtJiy7GhwZ4+G9K3469VUB6q&#10;aj5/XK56VV7eUv21D2U7KrV4mfYbEIGm8C/+c5dGwTqLa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OhfBAAAA3AAAAA8AAAAAAAAAAAAAAAAAmAIAAGRycy9kb3du&#10;cmV2LnhtbFBLBQYAAAAABAAEAPUAAACGAwAAAAA=&#10;" path="m47,13l105,,47,13xm47,13l35,18,23,20,10,18,,10,5,8,10,3,18,r7,l30,r7,3l42,8r5,5xe" fillcolor="#f3be00" stroked="f">
                  <v:path arrowok="t" o:connecttype="custom" o:connectlocs="47,13;105,0;47,13;47,13;35,18;23,20;10,18;0,10;5,8;10,3;18,0;25,0;30,0;37,3;42,8;47,13" o:connectangles="0,0,0,0,0,0,0,0,0,0,0,0,0,0,0,0"/>
                  <o:lock v:ext="edit" verticies="t"/>
                </v:shape>
                <v:shape id="Freeform 471" o:spid="_x0000_s1495" style="position:absolute;left:6590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XSMMA&#10;AADcAAAADwAAAGRycy9kb3ducmV2LnhtbESPT4vCMBTE74LfITxhb5oqi2g1yqIIXjz4F4/P5tnU&#10;bV5Kk63db79ZEDwOM/MbZr5sbSkaqn3hWMFwkIAgzpwuOFdwOm76ExA+IGssHZOCX/KwXHQ7c0y1&#10;e/KemkPIRYSwT1GBCaFKpfSZIYt+4Cri6N1dbTFEWedS1/iMcFvKUZKMpcWC44LBilaGsu/Dj1Vw&#10;9RPHu+0jvzmzbnan9V5fzkapj177NQMRqA3v8Ku91Qo+x1P4PxOP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gXSMMAAADcAAAADwAAAAAAAAAAAAAAAACYAgAAZHJzL2Rv&#10;d25yZXYueG1sUEsFBgAAAAAEAAQA9QAAAIgDAAAAAA==&#10;" path="m,13l58,,,13xe" filled="f" strokecolor="#e77817" strokeweight="0">
                  <v:path arrowok="t" o:connecttype="custom" o:connectlocs="0,13;58,0;0,13" o:connectangles="0,0,0"/>
                </v:shape>
                <v:shape id="Freeform 472" o:spid="_x0000_s1496" style="position:absolute;left:6543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TgMMA&#10;AADcAAAADwAAAGRycy9kb3ducmV2LnhtbESPwWrDMAyG74O+g9Fgt9XZKG3J6pRRVui1TVnZTcRa&#10;kiWWg+2m2dtXh8GO4tf/Sd9mO7lejRRi69nAyzwDRVx523Jt4Fzun9egYkK22HsmA78UYVvMHjaY&#10;W3/jI42nVCuBcMzRQJPSkGsdq4YcxrkfiCX79sFhkjHU2ga8Cdz1+jXLltphy3KhwYF2DVXd6eqE&#10;8vPRHvflV7++BO4OSX+O5cUZ8/Q4vb+BSjSl/+W/9sEaWKzkfZEREd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TgMMAAADcAAAADwAAAAAAAAAAAAAAAACYAgAAZHJzL2Rv&#10;d25yZXYueG1sUEsFBgAAAAAEAAQA9QAAAIgDAAAAAA==&#10;" path="m47,13l35,18,23,20,10,18,,10,5,8,10,3,18,r7,l30,r7,3l42,8r5,5xe" filled="f" strokecolor="#e77817" strokeweight="0">
                  <v:path arrowok="t" o:connecttype="custom" o:connectlocs="47,13;35,18;23,20;10,18;0,10;5,8;10,3;18,0;25,0;30,0;37,3;42,8;47,13" o:connectangles="0,0,0,0,0,0,0,0,0,0,0,0,0"/>
                </v:shape>
                <v:shape id="Freeform 473" o:spid="_x0000_s1497" style="position:absolute;left:6575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4AMUA&#10;AADcAAAADwAAAGRycy9kb3ducmV2LnhtbESPQWsCMRSE7wX/Q3iCt5q1SLWrUUSQWgQXtSDeHpvn&#10;7uLmZUmirv/eFAoeh5n5hpnOW1OLGzlfWVYw6CcgiHOrKy4U/B5W72MQPiBrrC2Tggd5mM86b1NM&#10;tb3zjm77UIgIYZ+igjKEJpXS5yUZ9H3bEEfvbJ3BEKUrpHZ4j3BTy48k+ZQGK44LJTa0LCm/7K9G&#10;wc92I222vbjH8Zzx1/fhtMpGJ6V63XYxARGoDa/wf3utFQxHA/g7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ngAxQAAANwAAAAPAAAAAAAAAAAAAAAAAJgCAABkcnMv&#10;ZG93bnJldi54bWxQSwUGAAAAAAQABAD1AAAAigMAAAAA&#10;" path="m48,20l105,,48,20xm48,20l35,28,23,30,10,28,,20,5,15r5,-2l18,10r7,l30,10r8,3l43,15r5,5xe" fillcolor="#f3be00" stroked="f">
                  <v:path arrowok="t" o:connecttype="custom" o:connectlocs="48,20;105,0;48,20;48,20;35,28;23,30;10,28;0,20;5,15;10,13;18,10;25,10;30,10;38,13;43,15;48,20" o:connectangles="0,0,0,0,0,0,0,0,0,0,0,0,0,0,0,0"/>
                  <o:lock v:ext="edit" verticies="t"/>
                </v:shape>
                <v:shape id="Freeform 474" o:spid="_x0000_s1498" style="position:absolute;left:6623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F0YMUA&#10;AADcAAAADwAAAGRycy9kb3ducmV2LnhtbESPQWvCQBSE7wX/w/KE3upGKRqjq0hBEEWxsT309sg+&#10;s8Hs25Ddavrvu4LgcZiZb5j5srO1uFLrK8cKhoMEBHHhdMWlgq/T+i0F4QOyxtoxKfgjD8tF72WO&#10;mXY3/qRrHkoRIewzVGBCaDIpfWHIoh+4hjh6Z9daDFG2pdQt3iLc1nKUJGNpseK4YLChD0PFJf+1&#10;CqY/+2M6OU29KXmz2mK6Hh9230q99rvVDESgLjzDj/ZGK3ifjOB+Jh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XRgxQAAANwAAAAPAAAAAAAAAAAAAAAAAJgCAABkcnMv&#10;ZG93bnJldi54bWxQSwUGAAAAAAQABAD1AAAAigMAAAAA&#10;" path="m,20l57,,,20xe" filled="f" strokecolor="#e77817" strokeweight="0">
                  <v:path arrowok="t" o:connecttype="custom" o:connectlocs="0,20;57,0;0,20" o:connectangles="0,0,0"/>
                </v:shape>
                <v:shape id="Freeform 475" o:spid="_x0000_s1499" style="position:absolute;left:6575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T8ccA&#10;AADcAAAADwAAAGRycy9kb3ducmV2LnhtbESPT0sDMRTE70K/Q3iF3mxWK1bXpkVKxfbQQ/+I9vbY&#10;PDfLbl7CJna3374RBI/DzPyGmS1624gztaFyrOBunIEgLpyuuFRwPLzdPoEIEVlj45gUXCjAYj64&#10;mWGuXcc7Ou9jKRKEQ44KTIw+lzIUhiyGsfPEyft2rcWYZFtK3WKX4LaR91n2KC1WnBYMeloaKur9&#10;j1Xg648v/gyrY71cvZvnU7fZ+uak1GjYv76AiNTH//Bfe60VPEwn8HsmH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zE/HHAAAA3AAAAA8AAAAAAAAAAAAAAAAAmAIAAGRy&#10;cy9kb3ducmV2LnhtbFBLBQYAAAAABAAEAPUAAACMAwAAAAA=&#10;" path="m48,10l35,18,23,20,10,18,,10,5,5,10,3,18,r7,l30,r8,3l43,5r5,5xe" filled="f" strokecolor="#e77817" strokeweight="0">
                  <v:path arrowok="t" o:connecttype="custom" o:connectlocs="48,10;35,18;23,20;10,18;0,10;5,5;10,3;18,0;25,0;30,0;38,3;43,5;48,10" o:connectangles="0,0,0,0,0,0,0,0,0,0,0,0,0"/>
                </v:shape>
                <v:shape id="Freeform 476" o:spid="_x0000_s1500" style="position:absolute;left:6600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3JWcMA&#10;AADcAAAADwAAAGRycy9kb3ducmV2LnhtbESPQWsCMRSE7wX/Q3iCt5pVxMpqFBEW6sm6iuDtsXlu&#10;FpOXZZPq+u+bQqHHYWa+YVab3lnxoC40nhVMxhkI4srrhmsF51PxvgARIrJG65kUvCjAZj14W2Gu&#10;/ZOP9ChjLRKEQ44KTIxtLmWoDDkMY98SJ+/mO4cxya6WusNngjsrp1k2lw4bTgsGW9oZqu7lt1NQ&#10;XLL5vtwdXubriGSxLOThapUaDfvtEkSkPv6H/9qfWsHsYwa/Z9IR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3JWcMAAADcAAAADwAAAAAAAAAAAAAAAACYAgAAZHJzL2Rv&#10;d25yZXYueG1sUEsFBgAAAAAEAAQA9QAAAIgDAAAAAA==&#10;" path="m50,30l107,,50,30xm50,30l38,38,23,43r-10,l,38,5,33r5,-5l18,25r7,-2l33,23r7,l45,25r5,5xe" fillcolor="#f3be00" stroked="f">
                  <v:path arrowok="t" o:connecttype="custom" o:connectlocs="50,30;107,0;50,30;50,30;38,38;23,43;13,43;0,38;5,33;10,28;18,25;25,23;33,23;40,23;45,25;50,30" o:connectangles="0,0,0,0,0,0,0,0,0,0,0,0,0,0,0,0"/>
                  <o:lock v:ext="edit" verticies="t"/>
                </v:shape>
                <v:shape id="Freeform 477" o:spid="_x0000_s1501" style="position:absolute;left:6650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3MlMIA&#10;AADcAAAADwAAAGRycy9kb3ducmV2LnhtbESP3YrCMBSE7xd8h3AE79a04lqpRhHLsnvrzwMcmmNb&#10;bU5CktXu228WBC+HmfmGWW8H04s7+dBZVpBPMxDEtdUdNwrOp8/3JYgQkTX2lknBLwXYbkZvayy1&#10;ffCB7sfYiAThUKKCNkZXShnqlgyGqXXEybtYbzAm6RupPT4S3PRylmULabDjtNCio31L9e34YxQs&#10;r75wWdV9NXkli8pgv7u5XKnJeNitQEQa4iv8bH9rBfPiA/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cyUwgAAANwAAAAPAAAAAAAAAAAAAAAAAJgCAABkcnMvZG93&#10;bnJldi54bWxQSwUGAAAAAAQABAD1AAAAhwMAAAAA&#10;" path="m,30l57,,,30xe" filled="f" strokecolor="#e77817" strokeweight="0">
                  <v:path arrowok="t" o:connecttype="custom" o:connectlocs="0,30;57,0;0,30" o:connectangles="0,0,0"/>
                </v:shape>
                <v:shape id="Freeform 478" o:spid="_x0000_s1502" style="position:absolute;left:6600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pY8QA&#10;AADcAAAADwAAAGRycy9kb3ducmV2LnhtbESPzWrDMBCE74W+g9hCb43cUhLHjRJCoaXklp9Lb4u1&#10;lpxYK2OptpunjwKBHIeZ+YZZrEbXiJ66UHtW8DrJQBCXXtdsFBz2Xy85iBCRNTaeScE/BVgtHx8W&#10;WGg/8Jb6XTQiQTgUqMDG2BZShtKSwzDxLXHyKt85jEl2RuoOhwR3jXzLsql0WHNasNjSp6XytPtz&#10;Cvzm+Ov6tTF5rGhf2e/5kJ/nSj0/jesPEJHGeA/f2j9awftsCtcz6Qj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6WPEAAAA3AAAAA8AAAAAAAAAAAAAAAAAmAIAAGRycy9k&#10;b3ducmV2LnhtbFBLBQYAAAAABAAEAPUAAACJAwAAAAA=&#10;" path="m50,7l38,15,23,20r-10,l,15,5,10,10,5,18,2,25,r8,l40,r5,2l50,7e" filled="f" strokecolor="#e77817" strokeweight="0">
                  <v:path arrowok="t" o:connecttype="custom" o:connectlocs="50,7;38,15;23,20;13,20;0,15;5,10;10,5;18,2;25,0;33,0;40,0;45,2;50,7" o:connectangles="0,0,0,0,0,0,0,0,0,0,0,0,0"/>
                </v:shape>
                <v:shape id="Freeform 479" o:spid="_x0000_s1503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J0sEA&#10;AADcAAAADwAAAGRycy9kb3ducmV2LnhtbESP3YrCMBSE7xd8h3AE79ZUKbZWo6gg6KU/D3Bojm2x&#10;OSlJ1Pr2RljYy2FmvmGW69604knON5YVTMYJCOLS6oYrBdfL/jcH4QOyxtYyKXiTh/Vq8LPEQtsX&#10;n+h5DpWIEPYFKqhD6AopfVmTQT+2HXH0btYZDFG6SmqHrwg3rZwmyUwabDgu1NjRrqbyfn4YBSeX&#10;57NrOm+3x+zmp+nuiMm+U2o07DcLEIH68B/+ax+0gjTL4HsmHg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idLBAAAA3AAAAA8AAAAAAAAAAAAAAAAAmAIAAGRycy9kb3du&#10;cmV2LnhtbFBLBQYAAAAABAAEAPUAAACGAwAAAAA=&#10;" path="m27,l24,13,19,23,9,33,,38,,28,5,15,14,5,27,xe" fillcolor="#f3be00" stroked="f">
                  <v:path arrowok="t" o:connecttype="custom" o:connectlocs="27,0;24,13;19,23;9,33;0,38;0,28;5,15;14,5;27,0" o:connectangles="0,0,0,0,0,0,0,0,0"/>
                </v:shape>
                <v:shape id="Freeform 480" o:spid="_x0000_s1504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BMMMA&#10;AADcAAAADwAAAGRycy9kb3ducmV2LnhtbERPTWvCQBC9F/wPywheim5agobUVdpSwUMvJhHxNs1O&#10;k9DsbMiuSfrvu4eCx8f73u4n04qBetdYVvC0ikAQl1Y3XCko8sMyAeE8ssbWMin4JQf73exhi6m2&#10;I59oyHwlQgi7FBXU3neplK6syaBb2Y44cN+2N+gD7CupexxDuGnlcxStpcGGQ0ONHb3XVP5kN6PA&#10;Rx/x+S2/frlhKlweP34yXxKlFvPp9QWEp8nfxf/uo1YQb8LacCYc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eBMMMAAADcAAAADwAAAAAAAAAAAAAAAACYAgAAZHJzL2Rv&#10;d25yZXYueG1sUEsFBgAAAAAEAAQA9QAAAIgDAAAAAA==&#10;" path="m27,l24,13,19,23,9,33,,38,,28,5,15,14,5,27,xe" filled="f" strokecolor="#e77817" strokeweight="0">
                  <v:path arrowok="t" o:connecttype="custom" o:connectlocs="27,0;24,13;19,23;9,33;0,38;0,28;5,15;14,5;27,0" o:connectangles="0,0,0,0,0,0,0,0,0"/>
                </v:shape>
                <v:shape id="Freeform 481" o:spid="_x0000_s1505" style="position:absolute;left:644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5zsUA&#10;AADcAAAADwAAAGRycy9kb3ducmV2LnhtbESPQWsCMRSE74L/ITyhN812kWq3RhFRUKRCbQ89PjbP&#10;zdLNy5JEXf+9EQoeh5n5hpktOtuIC/lQO1bwOspAEJdO11wp+PneDKcgQkTW2DgmBTcKsJj3ezMs&#10;tLvyF12OsRIJwqFABSbGtpAylIYshpFriZN3ct5iTNJXUnu8JrhtZJ5lb9JizWnBYEsrQ+Xf8WwV&#10;rH033R1OZufPv3u9brb57XOfK/Uy6JYfICJ18Rn+b2+1gvHkHR5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HnOxQAAANwAAAAPAAAAAAAAAAAAAAAAAJgCAABkcnMv&#10;ZG93bnJldi54bWxQSwUGAAAAAAQABAD1AAAAigMAAAAA&#10;" path="m30,37l27,50,22,60,12,70,,75,2,65,7,52,17,42,30,37xm30,37l74,,30,37xe" fillcolor="#f3be00" stroked="f">
                  <v:path arrowok="t" o:connecttype="custom" o:connectlocs="30,37;27,50;22,60;12,70;0,75;2,65;7,52;17,42;30,37;30,37;74,0;30,37" o:connectangles="0,0,0,0,0,0,0,0,0,0,0,0"/>
                  <o:lock v:ext="edit" verticies="t"/>
                </v:shape>
                <v:shape id="Freeform 482" o:spid="_x0000_s1506" style="position:absolute;left:6449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YosMA&#10;AADcAAAADwAAAGRycy9kb3ducmV2LnhtbERPz2vCMBS+D/Y/hDfYbaarIqUaZQzEibvYbThvj+at&#10;LW1eShJt/e+Xg+Dx4/u9XI+mExdyvrGs4HWSgCAurW64UvD9tXnJQPiArLGzTAqu5GG9enxYYq7t&#10;wAe6FKESMYR9jgrqEPpcSl/WZNBPbE8cuT/rDIYIXSW1wyGGm06mSTKXBhuODTX29F5T2RZno+D3&#10;55y5NkxPezzycTvN0s/Dzij1/DS+LUAEGsNdfHN/aAWzLM6P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OYosMAAADcAAAADwAAAAAAAAAAAAAAAACYAgAAZHJzL2Rv&#10;d25yZXYueG1sUEsFBgAAAAAEAAQA9QAAAIgDAAAAAA==&#10;" path="m30,l27,13,22,23,12,33,,38,2,28,7,15,17,5,30,e" filled="f" strokecolor="#e77817" strokeweight="0">
                  <v:path arrowok="t" o:connecttype="custom" o:connectlocs="30,0;27,13;22,23;12,33;0,38;2,28;7,15;17,5;30,0" o:connectangles="0,0,0,0,0,0,0,0,0"/>
                </v:shape>
                <v:shape id="Freeform 483" o:spid="_x0000_s1507" style="position:absolute;left:647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LZcUA&#10;AADcAAAADwAAAGRycy9kb3ducmV2LnhtbESPzWrDMBCE74G+g9hCL6WRXdo0OFFCCIT2lJLf82Jt&#10;bGNr5Uiq7bx9VSjkOMzMN8x8OZhGdOR8ZVlBOk5AEOdWV1woOB42L1MQPiBrbCyTght5WC4eRnPM&#10;tO15R90+FCJC2GeooAyhzaT0eUkG/di2xNG7WGcwROkKqR32EW4a+ZokE2mw4rhQYkvrkvJ6/2MU&#10;1OnpfLr1zfbz+8Ndiueuvr5vE6WeHofVDESgIdzD/+0vreBtms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8tlxQAAANwAAAAPAAAAAAAAAAAAAAAAAJgCAABkcnMv&#10;ZG93bnJldi54bWxQSwUGAAAAAAQABAD1AAAAigMAAAAA&#10;" path="m,37l44,,,37xe" filled="f" strokecolor="#e77817" strokeweight="0">
                  <v:path arrowok="t" o:connecttype="custom" o:connectlocs="0,37;44,0;0,37" o:connectangles="0,0,0"/>
                </v:shape>
                <v:shape id="Freeform 484" o:spid="_x0000_s1508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PI8YA&#10;AADcAAAADwAAAGRycy9kb3ducmV2LnhtbESP0WrCQBRE3wv+w3IFX4rZVEobY1YpBa1oC9X2Ay7Z&#10;axKavRuyq65/7wpCH4eZOcMUi2BacaLeNZYVPCUpCOLS6oYrBb8/y3EGwnlkja1lUnAhB4v54KHA&#10;XNsz7+i095WIEHY5Kqi973IpXVmTQZfYjjh6B9sb9FH2ldQ9niPctHKSpi/SYMNxocaO3msq//ZH&#10;o2ATVh+Xz+/XxyZU07Dd0pdbLadKjYbhbQbCU/D/4Xt7rRU8Zx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PPI8YAAADcAAAADwAAAAAAAAAAAAAAAACYAgAAZHJz&#10;L2Rvd25yZXYueG1sUEsFBgAAAAAEAAQA9QAAAIsDAAAAAA==&#10;" path="m25,r,12l20,25,10,32,,40,,27,5,17,15,7,25,xe" fillcolor="#f3be00" stroked="f">
                  <v:path arrowok="t" o:connecttype="custom" o:connectlocs="25,0;25,12;20,25;10,32;0,40;0,27;5,17;15,7;25,0" o:connectangles="0,0,0,0,0,0,0,0,0"/>
                </v:shape>
                <v:shape id="Freeform 485" o:spid="_x0000_s1509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1ch8UA&#10;AADcAAAADwAAAGRycy9kb3ducmV2LnhtbESPS4sCMRCE7wv+h9DCXhbNuD6Q0SiiCF724OPgsZ30&#10;PJhJZ5hEjf/eLCzssaiqr6jlOphGPKhzlWUFo2ECgjizuuJCweW8H8xBOI+ssbFMCl7kYL3qfSwx&#10;1fbJR3qcfCEihF2KCkrv21RKl5Vk0A1tSxy93HYGfZRdIXWHzwg3jfxOkpk0WHFcKLGlbUlZfbob&#10;Bflsd/0K47w+3urpJPnRwU+LoNRnP2wWIDwF/x/+ax+0gsl8DL9n4hGQq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VyHxQAAANwAAAAPAAAAAAAAAAAAAAAAAJgCAABkcnMv&#10;ZG93bnJldi54bWxQSwUGAAAAAAQABAD1AAAAigMAAAAA&#10;" path="m25,r,12l20,25,10,32,,40,,27,5,17,15,7,25,e" filled="f" strokecolor="#e77817" strokeweight="0">
                  <v:path arrowok="t" o:connecttype="custom" o:connectlocs="25,0;25,12;20,25;10,32;0,40;0,27;5,17;15,7;25,0" o:connectangles="0,0,0,0,0,0,0,0,0"/>
                </v:shape>
                <v:shape id="Freeform 486" o:spid="_x0000_s1510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tusYA&#10;AADcAAAADwAAAGRycy9kb3ducmV2LnhtbESPQUsDMRSE70L/Q3gFbzZru5SybVqkUCvqxa7g9bF5&#10;u9l287ImsV399UYoeBxm5htmtRlsJ87kQ+tYwf0kA0FcOd1yo+C93N0tQISIrLFzTAq+KcBmPbpZ&#10;YaHdhd/ofIiNSBAOBSowMfaFlKEyZDFMXE+cvNp5izFJ30jt8ZLgtpPTLJtLiy2nBYM9bQ1Vp8OX&#10;VfBYT7Oy3P/k5mNWv36++GN8ro9K3Y6HhyWISEP8D1/bT1pBvsjh70w6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NtusYAAADcAAAADwAAAAAAAAAAAAAAAACYAgAAZHJz&#10;L2Rvd25yZXYueG1sUEsFBgAAAAAEAAQA9QAAAIsDAAAAAA==&#10;" path="m,40l42,,,40xe" fillcolor="#f3be00" stroked="f">
                  <v:path arrowok="t" o:connecttype="custom" o:connectlocs="0,40;42,0;0,40" o:connectangles="0,0,0"/>
                </v:shape>
                <v:shape id="Freeform 487" o:spid="_x0000_s1511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mZsUA&#10;AADcAAAADwAAAGRycy9kb3ducmV2LnhtbESPQWvCQBSE74L/YXmF3nRTW0VS1yC2hd6KWkqPj+wz&#10;G5N9m2bXGPvrXUHwOMzMN8wi620tOmp96VjB0zgBQZw7XXKh4Hv3MZqD8AFZY+2YFJzJQ7YcDhaY&#10;anfiDXXbUIgIYZ+iAhNCk0rpc0MW/dg1xNHbu9ZiiLItpG7xFOG2lpMkmUmLJccFgw2tDeXV9mgV&#10;5OdN1YT3P/O7fn7rfuj4/7XCg1KPD/3qFUSgPtzDt/anVvAyn8L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iZmxQAAANwAAAAPAAAAAAAAAAAAAAAAAJgCAABkcnMv&#10;ZG93bnJldi54bWxQSwUGAAAAAAQABAD1AAAAigMAAAAA&#10;" path="m,40l42,,,40xe" filled="f" strokecolor="#e77817" strokeweight="0">
                  <v:path arrowok="t" o:connecttype="custom" o:connectlocs="0,40;42,0;0,40" o:connectangles="0,0,0"/>
                </v:shape>
                <v:shape id="Freeform 488" o:spid="_x0000_s1512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JIMYA&#10;AADcAAAADwAAAGRycy9kb3ducmV2LnhtbESP3WrCQBSE74W+w3IKvRGzsYiNaVYpgj9oC9X2AQ7Z&#10;0yQ0ezZkV13fvlsQvBxm5humWATTijP1rrGsYJykIIhLqxuuFHx/rUYZCOeRNbaWScGVHCzmD4MC&#10;c20vfKDz0VciQtjlqKD2vsuldGVNBl1iO+Lo/djeoI+yr6Tu8RLhppXPaTqVBhuOCzV2tKyp/D2e&#10;jIJdWG+u758vwyZUs7Df04dbr2ZKPT2Gt1cQnoK/h2/trVYwyab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jJIMYAAADcAAAADwAAAAAAAAAAAAAAAACYAgAAZHJz&#10;L2Rvd25yZXYueG1sUEsFBgAAAAAEAAQA9QAAAIsDAAAAAA==&#10;" path="m25,l22,12,17,25r-7,7l,40,,30,5,17,12,7,25,xe" fillcolor="#f3be00" stroked="f">
                  <v:path arrowok="t" o:connecttype="custom" o:connectlocs="25,0;22,12;17,25;10,32;0,40;0,30;5,17;12,7;25,0" o:connectangles="0,0,0,0,0,0,0,0,0"/>
                </v:shape>
                <v:shape id="Freeform 489" o:spid="_x0000_s1513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8sgMQA&#10;AADcAAAADwAAAGRycy9kb3ducmV2LnhtbESPT4vCMBTE74LfITzB25oqSy3VKLKLrCfBP0iPz+bZ&#10;FpuX0kTt7qc3woLHYWZ+w8yXnanFnVpXWVYwHkUgiHOrKy4UHA/rjwSE88gaa8uk4JccLBf93hxT&#10;bR+8o/veFyJA2KWooPS+SaV0eUkG3cg2xMG72NagD7ItpG7xEeCmlpMoiqXBisNCiQ19lZRf9zej&#10;IMrs9zZe/02Nzpw9/ZxXySUulBoOutUMhKfOv8P/7Y1W8JlM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PLIDEAAAA3AAAAA8AAAAAAAAAAAAAAAAAmAIAAGRycy9k&#10;b3ducmV2LnhtbFBLBQYAAAAABAAEAPUAAACJAwAAAAA=&#10;" path="m25,l22,12,17,25r-7,7l,40,,30,5,17,12,7,25,xe" filled="f" strokecolor="#e77817" strokeweight="0">
                  <v:path arrowok="t" o:connecttype="custom" o:connectlocs="25,0;22,12;17,25;10,32;0,40;0,30;5,17;12,7;25,0" o:connectangles="0,0,0,0,0,0,0,0,0"/>
                </v:shape>
                <v:shape id="Freeform 490" o:spid="_x0000_s1514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ftsIA&#10;AADcAAAADwAAAGRycy9kb3ducmV2LnhtbERPXWvCMBR9H/gfwhX2NlNlTKnGUgRRNgbaDX29NNe2&#10;mNyUJGr375eHwR4P53tVDNaIO/nQOVYwnWQgiGunO24UfH9tXxYgQkTWaByTgh8KUKxHTyvMtXvw&#10;ke5VbEQK4ZCjgjbGPpcy1C1ZDBPXEyfu4rzFmKBvpPb4SOHWyFmWvUmLHaeGFnvatFRfq5tVsD3P&#10;o7bvlTkdup353JTzgz9+KPU8HsoliEhD/Bf/ufdawes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x+2wgAAANwAAAAPAAAAAAAAAAAAAAAAAJgCAABkcnMvZG93&#10;bnJldi54bWxQSwUGAAAAAAQABAD1AAAAhwMAAAAA&#10;" path="m,40l37,,,40xe" fillcolor="#f3be00" stroked="f">
                  <v:path arrowok="t" o:connecttype="custom" o:connectlocs="0,40;37,0;0,40" o:connectangles="0,0,0"/>
                </v:shape>
                <v:shape id="Freeform 491" o:spid="_x0000_s1515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peMYA&#10;AADcAAAADwAAAGRycy9kb3ducmV2LnhtbESPT2vCQBTE74V+h+UJvdWNUkoaXUVEodhDqfUP3h7Z&#10;ZxKbfRt2t0n67V1B6HGYmd8w03lvatGS85VlBaNhAoI4t7riQsHue/2cgvABWWNtmRT8kYf57PFh&#10;ipm2HX9Ruw2FiBD2GSooQ2gyKX1ekkE/tA1x9M7WGQxRukJqh12Em1qOk+RVGqw4LpTY0LKk/Gf7&#10;axRs3Or40Xe4qS5p+7nk7rA/rQ9KPQ36xQREoD78h+/td63gJX2D2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PpeMYAAADcAAAADwAAAAAAAAAAAAAAAACYAgAAZHJz&#10;L2Rvd25yZXYueG1sUEsFBgAAAAAEAAQA9QAAAIsDAAAAAA==&#10;" path="m,40l37,,,40xe" filled="f" strokecolor="#e77817" strokeweight="0">
                  <v:path arrowok="t" o:connecttype="custom" o:connectlocs="0,40;37,0;0,40" o:connectangles="0,0,0"/>
                </v:shape>
                <v:shape id="Freeform 492" o:spid="_x0000_s1516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QfMMA&#10;AADcAAAADwAAAGRycy9kb3ducmV2LnhtbERPz2vCMBS+D/wfwhN2m2mHyFaNIkLn5mEw9eLt0Tzb&#10;avNSk6yt/705DHb8+H4vVoNpREfO15YVpJMEBHFhdc2lguMhf3kD4QOyxsYyKbiTh9Vy9LTATNue&#10;f6jbh1LEEPYZKqhCaDMpfVGRQT+xLXHkztYZDBG6UmqHfQw3jXxNkpk0WHNsqLClTUXFdf9rFBTr&#10;73x7yy/p7Rp4aNKv0+7DnJR6Hg/rOYhAQ/gX/7k/tYLpe5wf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AQfMMAAADcAAAADwAAAAAAAAAAAAAAAACYAgAAZHJzL2Rv&#10;d25yZXYueG1sUEsFBgAAAAAEAAQA9QAAAIgDAAAAAA==&#10;" path="m22,r,12l19,25,12,35,2,42,,30,5,17,12,7,22,xe" fillcolor="#f3be00" stroked="f">
                  <v:path arrowok="t" o:connecttype="custom" o:connectlocs="22,0;22,12;19,25;12,35;2,42;0,30;5,17;12,7;22,0" o:connectangles="0,0,0,0,0,0,0,0,0"/>
                </v:shape>
                <v:shape id="Freeform 493" o:spid="_x0000_s1517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P98QA&#10;AADcAAAADwAAAGRycy9kb3ducmV2LnhtbESP0WrCQBRE3wX/YbmCb7qJFLWpq6hF6EspRj/gkr1m&#10;g9m7Ibua6Nd3hUIfh5k5w6w2va3FnVpfOVaQThMQxIXTFZcKzqfDZAnCB2SNtWNS8CAPm/VwsMJM&#10;u46PdM9DKSKEfYYKTAhNJqUvDFn0U9cQR+/iWoshyraUusUuwm0tZ0kylxYrjgsGG9obKq75zSqw&#10;t6fJufv8SZ8n+y2Ph0W13C2UGo/67QeIQH34D/+1v7SCt/cUXm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z/fEAAAA3AAAAA8AAAAAAAAAAAAAAAAAmAIAAGRycy9k&#10;b3ducmV2LnhtbFBLBQYAAAAABAAEAPUAAACJAwAAAAA=&#10;" path="m22,r,12l19,25,12,35,2,42,,30,5,17,12,7,22,e" filled="f" strokecolor="#e77817" strokeweight="0">
                  <v:path arrowok="t" o:connecttype="custom" o:connectlocs="22,0;22,12;19,25;12,35;2,42;0,30;5,17;12,7;22,0" o:connectangles="0,0,0,0,0,0,0,0,0"/>
                </v:shape>
                <v:shape id="Freeform 494" o:spid="_x0000_s1518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k6cMA&#10;AADcAAAADwAAAGRycy9kb3ducmV2LnhtbESP3YrCMBSE74V9h3CEvRFN/XerURZFVPZqqw9waM62&#10;dZuT0kStb28EwcthvplhFqvGlOJKtSssK+j3IhDEqdUFZwpOx213BsJ5ZI2lZVJwJwer5UdrgbG2&#10;N/6la+IzEUrYxagg976KpXRpTgZdz1bEwfuztUEfZJ1JXeMtlJtSDqJoIg0WHBZyrGidU/qfXIyC&#10;oT/vksB15Hl4+Jkm4/6u2JRKfbab7zkIT41/w6/0XisYfQ3g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k6cMAAADcAAAADwAAAAAAAAAAAAAAAACYAgAAZHJzL2Rv&#10;d25yZXYueG1sUEsFBgAAAAAEAAQA9QAAAIgDAAAAAA==&#10;" path="m,45l37,,,45xe" fillcolor="#f3be00" stroked="f">
                  <v:path arrowok="t" o:connecttype="custom" o:connectlocs="0,45;37,0;0,45" o:connectangles="0,0,0"/>
                </v:shape>
                <v:shape id="Freeform 495" o:spid="_x0000_s1519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jrMQA&#10;AADcAAAADwAAAGRycy9kb3ducmV2LnhtbESPQWvCQBSE7wX/w/IEL0U3aiiauoooQq7VWvH2yD6T&#10;pdm3IbvG+O+7hUKPw8x8w6w2va1FR603jhVMJwkI4sJpw6WCz9NhvADhA7LG2jEpeJKHzXrwssJM&#10;uwd/UHcMpYgQ9hkqqEJoMil9UZFFP3ENcfRurrUYomxLqVt8RLit5SxJ3qRFw3GhwoZ2FRXfx7tV&#10;cL2dbGLOy9R2r/m5qPf55cukSo2G/fYdRKA+/If/2rlWkC7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146zEAAAA3AAAAA8AAAAAAAAAAAAAAAAAmAIAAGRycy9k&#10;b3ducmV2LnhtbFBLBQYAAAAABAAEAPUAAACJAwAAAAA=&#10;" path="m,45l37,,,45xe" filled="f" strokecolor="#e77817" strokeweight="0">
                  <v:path arrowok="t" o:connecttype="custom" o:connectlocs="0,45;37,0;0,45" o:connectangles="0,0,0"/>
                </v:shape>
                <v:shape id="Freeform 496" o:spid="_x0000_s1520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6YvcUA&#10;AADcAAAADwAAAGRycy9kb3ducmV2LnhtbESPQWvCQBSE7wX/w/KEXopuLCHE6CpSEQqlB20PHh/Z&#10;ZxLMvg3ZVxP767uFQo/DzHzDrLeja9WN+tB4NrCYJ6CIS28brgx8fhxmOaggyBZbz2TgTgG2m8nD&#10;GgvrBz7S7SSVihAOBRqoRbpC61DW5DDMfUccvYvvHUqUfaVtj0OEu1Y/J0mmHTYcF2rs6KWm8nr6&#10;cgau2dsgxydZ7PV7e//OfH5OKTfmcTruVqCERvkP/7VfrYF0mcLvmXg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3pi9xQAAANwAAAAPAAAAAAAAAAAAAAAAAJgCAABkcnMv&#10;ZG93bnJldi54bWxQSwUGAAAAAAQABAD1AAAAigMAAAAA&#10;" path="m22,r,15l17,25,12,35,2,43,,33,5,20,12,8,22,xe" fillcolor="#f3be00" stroked="f">
                  <v:path arrowok="t" o:connecttype="custom" o:connectlocs="22,0;22,15;17,25;12,35;2,43;0,33;5,20;12,8;22,0" o:connectangles="0,0,0,0,0,0,0,0,0"/>
                </v:shape>
                <v:shape id="Freeform 497" o:spid="_x0000_s1521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vFcMA&#10;AADcAAAADwAAAGRycy9kb3ducmV2LnhtbESPQYvCMBSE7wv+h/CEva2p4kqtRpGisAcva/sDHs2z&#10;rTYvtYm1/nuzsOBxmJlvmPV2MI3oqXO1ZQXTSQSCuLC65lJBnh2+YhDOI2tsLJOCJznYbkYfa0y0&#10;ffAv9SdfigBhl6CCyvs2kdIVFRl0E9sSB+9sO4M+yK6UusNHgJtGzqJoIQ3WHBYqbCmtqLie7kaB&#10;u+XpHmOfZibP72c6xpdn75T6HA+7FQhPg3+H/9s/WsF8+Q1/Z8IR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8vFcMAAADcAAAADwAAAAAAAAAAAAAAAACYAgAAZHJzL2Rv&#10;d25yZXYueG1sUEsFBgAAAAAEAAQA9QAAAIgDAAAAAA==&#10;" path="m22,r,15l17,25,12,35,2,43,,33,5,20,12,8,22,e" filled="f" strokecolor="#e77817" strokeweight="0">
                  <v:path arrowok="t" o:connecttype="custom" o:connectlocs="22,0;22,15;17,25;12,35;2,43;0,33;5,20;12,8;22,0" o:connectangles="0,0,0,0,0,0,0,0,0"/>
                </v:shape>
                <v:shape id="Freeform 498" o:spid="_x0000_s1522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ABcYA&#10;AADcAAAADwAAAGRycy9kb3ducmV2LnhtbESPQWvCQBSE70L/w/IK3symRkSjq7SCxUsPaikeH7vP&#10;JG32bZrdxrS/3i0IHoeZ+YZZrntbi45aXzlW8JSkIIi1MxUXCt6P29EMhA/IBmvHpOCXPKxXD4Ml&#10;5sZdeE/dIRQiQtjnqKAMocml9Lokiz5xDXH0zq61GKJsC2lavES4reU4TafSYsVxocSGNiXpr8OP&#10;VfCmm9mr7D7/io8sezl96zrT461Sw8f+eQEiUB/u4Vt7ZxRM5lP4P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HABcYAAADcAAAADwAAAAAAAAAAAAAAAACYAgAAZHJz&#10;L2Rvd25yZXYueG1sUEsFBgAAAAAEAAQA9QAAAIsDAAAAAA==&#10;" path="m,44l38,,,44xe" fillcolor="#f3be00" stroked="f">
                  <v:path arrowok="t" o:connecttype="custom" o:connectlocs="0,44;38,0;0,44" o:connectangles="0,0,0"/>
                </v:shape>
                <v:shape id="Freeform 499" o:spid="_x0000_s1523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5zI8YA&#10;AADcAAAADwAAAGRycy9kb3ducmV2LnhtbESP3WoCMRSE74W+QziF3ohmleLPahQRhSIF6SqCd4fN&#10;cXdxc7JuUo1v3xQKvRxm5htmvgymFndqXWVZwaCfgCDOra64UHA8bHsTEM4ja6wtk4InOVguXjpz&#10;TLV98BfdM1+ICGGXooLS+yaV0uUlGXR92xBH72Jbgz7KtpC6xUeEm1oOk2QkDVYcF0psaF1Sfs2+&#10;jYLxebjrdvX+drhSFk56lXxuw0apt9ewmoHwFPx/+K/9oRW8T8f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5zI8YAAADcAAAADwAAAAAAAAAAAAAAAACYAgAAZHJz&#10;L2Rvd25yZXYueG1sUEsFBgAAAAAEAAQA9QAAAIsDAAAAAA==&#10;" path="m,44l38,,,44xe" filled="f" strokecolor="#e77817" strokeweight="0">
                  <v:path arrowok="t" o:connecttype="custom" o:connectlocs="0,44;38,0;0,44" o:connectangles="0,0,0"/>
                </v:shape>
                <v:shape id="Freeform 500" o:spid="_x0000_s1524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7Bb0A&#10;AADcAAAADwAAAGRycy9kb3ducmV2LnhtbERPSwrCMBDdC94hjOBOU0VEq1FEEEQQ/C26HJqxrTaT&#10;0sRab28WgsvH+y/XrSlFQ7UrLCsYDSMQxKnVBWcKbtfdYAbCeWSNpWVS8CEH61W3s8RY2zefqbn4&#10;TIQQdjEqyL2vYildmpNBN7QVceDutjboA6wzqWt8h3BTynEUTaXBgkNDjhVtc0qfl5dRcDjK++OV&#10;nPQWb6OmGvtDlCSoVL/XbhYgPLX+L/6591rBZB7WhjPhCM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sD7Bb0AAADcAAAADwAAAAAAAAAAAAAAAACYAgAAZHJzL2Rvd25yZXYu&#10;eG1sUEsFBgAAAAAEAAQA9QAAAIIDAAAAAA==&#10;" path="m25,r2,7l27,12r,7l25,24,15,34,,39,,29,5,17,15,7,25,xe" fillcolor="#f3be00" stroked="f">
                  <v:path arrowok="t" o:connecttype="custom" o:connectlocs="25,0;27,7;27,12;27,19;25,24;15,34;0,39;0,29;5,17;15,7;25,0" o:connectangles="0,0,0,0,0,0,0,0,0,0,0"/>
                </v:shape>
                <v:shape id="Freeform 501" o:spid="_x0000_s1525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FzWMcA&#10;AADcAAAADwAAAGRycy9kb3ducmV2LnhtbESPT2vCQBTE74V+h+UVvNVNShGNrqG28c9BUqqFXh/Z&#10;1yQ0+zbNrhq/vSsIHoeZ+Q0zS3vTiCN1rrasIB5GIIgLq2suFXzvl89jEM4ja2wsk4IzOUjnjw8z&#10;TLQ98Rcdd74UAcIuQQWV920ipSsqMuiGtiUO3q/tDPogu1LqDk8Bbhr5EkUjabDmsFBhS+8VFX+7&#10;g1HwuVjgT/aRZ3H+n6/WWbnNaz1WavDUv01BeOr9PXxrb7SC18kErmfC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hc1jHAAAA3AAAAA8AAAAAAAAAAAAAAAAAmAIAAGRy&#10;cy9kb3ducmV2LnhtbFBLBQYAAAAABAAEAPUAAACMAwAAAAA=&#10;" path="m25,r2,7l27,12r,7l25,24,15,34,,39,,29,5,17,15,7,25,e" filled="f" strokecolor="#e77817" strokeweight="0">
                  <v:path arrowok="t" o:connecttype="custom" o:connectlocs="25,0;27,7;27,12;27,19;25,24;15,34;0,39;0,29;5,17;15,7;25,0" o:connectangles="0,0,0,0,0,0,0,0,0,0,0"/>
                </v:shape>
                <v:shape id="Freeform 502" o:spid="_x0000_s1526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Ll3MMA&#10;AADcAAAADwAAAGRycy9kb3ducmV2LnhtbERPy2rCQBTdC/7DcIVupM5Eaimpo4hSSMGND6rLS+aa&#10;hGbuhMw0Sf/eWQguD+e9XA+2Fh21vnKsIZkpEMS5MxUXGs6nr9cPED4gG6wdk4Z/8rBejUdLTI3r&#10;+UDdMRQihrBPUUMZQpNK6fOSLPqZa4gjd3OtxRBhW0jTYh/DbS3nSr1LixXHhhIb2paU/x7/rIa+&#10;UbdpMn+77n/O2a67ZP57l+Rav0yGzSeIQEN4ih/uzGhYqDg/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Ll3MMAAADcAAAADwAAAAAAAAAAAAAAAACYAgAAZHJzL2Rv&#10;d25yZXYueG1sUEsFBgAAAAAEAAQA9QAAAIgDAAAAAA==&#10;" path="m,48l42,,,48xe" fillcolor="#f3be00" stroked="f">
                  <v:path arrowok="t" o:connecttype="custom" o:connectlocs="0,48;42,0;0,48" o:connectangles="0,0,0"/>
                </v:shape>
                <v:shape id="Freeform 503" o:spid="_x0000_s1527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2dcQA&#10;AADcAAAADwAAAGRycy9kb3ducmV2LnhtbESPS2sCQRCE74H8h6EDucUZAz7YOEoIEQS9+Dh47Oy0&#10;u4M7PctOq5t/7wQCHouq+oqaLfrQqCt1yUe2MBwYUMRldJ4rC4f98m0KKgmywyYyWfilBIv589MM&#10;CxdvvKXrTiqVIZwKtFCLtIXWqawpYBrEljh7p9gFlCy7SrsObxkeGv1uzFgH9JwXamzpq6byvLsE&#10;C5PzMpwm3z/TYzz4jVkfRfzFWfv60n9+gBLq5RH+b6+chZEZwt+ZfAT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XNnXEAAAA3AAAAA8AAAAAAAAAAAAAAAAAmAIAAGRycy9k&#10;b3ducmV2LnhtbFBLBQYAAAAABAAEAPUAAACJAwAAAAA=&#10;" path="m,48l42,,,48xe" filled="f" strokecolor="#e77817" strokeweight="0">
                  <v:path arrowok="t" o:connecttype="custom" o:connectlocs="0,48;42,0;0,48" o:connectangles="0,0,0"/>
                </v:shape>
                <v:shape id="Freeform 504" o:spid="_x0000_s1528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AMfsUA&#10;AADcAAAADwAAAGRycy9kb3ducmV2LnhtbESPS2vCQBSF90L/w3AL7uokVqukGaUUBIUW62Pj7jZz&#10;mwQzd4bMGNN/3xEKLg/n8XHyZW8a0VHra8sK0lECgriwuuZSwfGwepqD8AFZY2OZFPySh+XiYZBj&#10;pu2Vd9TtQyniCPsMFVQhuExKX1Rk0I+sI47ej20NhijbUuoWr3HcNHKcJC/SYM2RUKGj94qK8/5i&#10;Ivdz0j3P3GZ70uePzhW0Wn99p0oNH/u3VxCB+nAP/7fXWsE0GcP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Ax+xQAAANwAAAAPAAAAAAAAAAAAAAAAAJgCAABkcnMv&#10;ZG93bnJldi54bWxQSwUGAAAAAAQABAD1AAAAigMAAAAA&#10;" path="m35,37l84,,35,37,30,50,22,60,12,67,,72,,67,2,62,5,55r5,-5l15,45r7,-5l27,37r8,xe" fillcolor="#f3be00" stroked="f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505" o:spid="_x0000_s1529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jwMUA&#10;AADcAAAADwAAAGRycy9kb3ducmV2LnhtbESPQWsCMRSE74X+h/AKXoomrVV0NUopKPZi6erF2yN5&#10;7i5uXpZN1PXfG6HQ4zAz3zDzZedqcaE2VJ41vA0UCGLjbcWFhv1u1Z+ACBHZYu2ZNNwowHLx/DTH&#10;zPor/9Ilj4VIEA4ZaihjbDIpgynJYRj4hjh5R986jEm2hbQtXhPc1fJdqbF0WHFaKLGhr5LMKT87&#10;Deuf0e6g8Dyc0kfux8W32b6ujNa9l+5zBiJSF//Df+2N1TBSQ3ic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qPAxQAAANwAAAAPAAAAAAAAAAAAAAAAAJgCAABkcnMv&#10;ZG93bnJldi54bWxQSwUGAAAAAAQABAD1AAAAigMAAAAA&#10;" path="m35,37l84,,35,37,30,50,22,60,12,67,,72,,67,2,62,5,55r5,-5l15,45r7,-5l27,37r8,e" filled="f" strokecolor="#e77817" strokeweight="0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506" o:spid="_x0000_s1530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ZWbcQA&#10;AADcAAAADwAAAGRycy9kb3ducmV2LnhtbESPQWvCQBSE70L/w/IK3nTTYq1EVylFxVttLNTjI/ua&#10;hGbfhuyLif++WxA8DjPzDbPaDK5WF2pD5dnA0zQBRZx7W3Fh4Ou0myxABUG2WHsmA1cKsFk/jFaY&#10;Wt/zJ10yKVSEcEjRQCnSpFqHvCSHYeob4uj9+NahRNkW2rbYR7ir9XOSzLXDiuNCiQ29l5T/Zp0z&#10;UJ8OvL9+9P3iKH6Q3bb7Pr92xowfh7clKKFB7uFb+2ANvCQz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WVm3EAAAA3AAAAA8AAAAAAAAAAAAAAAAAmAIAAGRycy9k&#10;b3ducmV2LnhtbFBLBQYAAAAABAAEAPUAAACJAwAAAAA=&#10;" path="m35,38l80,,35,38,30,50,22,60r-9,8l,75,,68,3,63,5,58r5,-8l15,45r7,-2l27,40r8,-2xe" fillcolor="#f3be00" stroked="f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507" o:spid="_x0000_s1531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uVMQA&#10;AADcAAAADwAAAGRycy9kb3ducmV2LnhtbESP0WrCQBRE3wv+w3IF3+puxBSJrqJiwZciVT/gmr0m&#10;0ezdkN3G+PduodDHYWbOMItVb2vRUesrxxqSsQJBnDtTcaHhfPp8n4HwAdlg7Zg0PMnDajl4W2Bm&#10;3IO/qTuGQkQI+ww1lCE0mZQ+L8miH7uGOHpX11oMUbaFNC0+ItzWcqLUh7RYcVwosaFtSfn9+GM1&#10;TLvE8UU909u2OO/WX5tDsqsPWo+G/XoOIlAf/sN/7b3RkKoUfs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3LlTEAAAA3AAAAA8AAAAAAAAAAAAAAAAAmAIAAGRycy9k&#10;b3ducmV2LnhtbFBLBQYAAAAABAAEAPUAAACJAwAAAAA=&#10;" path="m35,38l80,,35,38,30,50,22,60r-9,8l,75,,68,3,63,5,58r5,-8l15,45r7,-2l27,40r8,-2e" filled="f" strokecolor="#e77817" strokeweight="0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508" o:spid="_x0000_s1532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a78MA&#10;AADcAAAADwAAAGRycy9kb3ducmV2LnhtbESPwWrDMBBE74X8g9hAb7WUQt3gWgklJeCDL3XyAYu1&#10;sU2tlWopjvP3VaHQ4zAzb5hyv9hRzDSFwbGGTaZAELfODNxpOJ+OT1sQISIbHB2ThjsF2O9WDyUW&#10;xt34k+YmdiJBOBSooY/RF1KGtieLIXOeOHkXN1mMSU6dNBPeEtyO8lmpXFocOC306OnQU/vVXK2G&#10;MG9el2/VycrbWOdV++Hz+qT143p5fwMRaYn/4b92ZTS8qBx+z6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Oa78MAAADcAAAADwAAAAAAAAAAAAAAAACYAgAAZHJzL2Rv&#10;d25yZXYueG1sUEsFBgAAAAAEAAQA9QAAAIgDAAAAAA==&#10;" path="m,37l42,,,37xe" fillcolor="#f3be00" stroked="f">
                  <v:path arrowok="t" o:connecttype="custom" o:connectlocs="0,37;42,0;0,37" o:connectangles="0,0,0"/>
                </v:shape>
                <v:shape id="Freeform 509" o:spid="_x0000_s1533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9vcYA&#10;AADcAAAADwAAAGRycy9kb3ducmV2LnhtbESPQWvCQBSE74X+h+UJvTUbpZqSukqxFEJ6MkqKt9fs&#10;Mwlm34bsqum/7xYEj8PMfMMs16PpxIUG11pWMI1iEMSV1S3XCva7z+dXEM4ja+wsk4JfcrBePT4s&#10;MdX2ylu6FL4WAcIuRQWN930qpasaMugi2xMH72gHgz7IoZZ6wGuAm07O4nghDbYcFhrsadNQdSrO&#10;RsHxJ0++D5lffNTV6eXrQGWbZ6VST5Px/Q2Ep9Hfw7d2phXM4wT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M9vcYAAADcAAAADwAAAAAAAAAAAAAAAACYAgAAZHJz&#10;L2Rvd25yZXYueG1sUEsFBgAAAAAEAAQA9QAAAIsDAAAAAA==&#10;" path="m,37l42,,,37xe" filled="f" strokecolor="#e77817" strokeweight="0">
                  <v:path arrowok="t" o:connecttype="custom" o:connectlocs="0,37;42,0;0,37" o:connectangles="0,0,0"/>
                </v:shape>
                <v:shape id="Freeform 510" o:spid="_x0000_s1534" style="position:absolute;left:6431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QiXb0A&#10;AADcAAAADwAAAGRycy9kb3ducmV2LnhtbERPy4rCMBTdC/5DuMLsNFEYKdUoIsi49AWzvdNcm2Jz&#10;U5uMtn9vFoLLw3kv152rxYPaUHnWMJ0oEMSFNxWXGi7n3TgDESKywdozaegpwHo1HCwxN/7JR3qc&#10;YilSCIccNdgYm1zKUFhyGCa+IU7c1bcOY4JtKU2LzxTuajlTai4dVpwaLDa0tVTcTv9OQ1lnf/fe&#10;GINze+hnmfxllf1o/TXqNgsQkbr4Eb/de6PhW6W16Uw6AnL1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0QiXb0AAADcAAAADwAAAAAAAAAAAAAAAACYAgAAZHJzL2Rvd25yZXYu&#10;eG1sUEsFBgAAAAAEAAQA9QAAAIIDAAAAAA==&#10;" path="m48,22l105,,48,22xm48,22l35,30,23,32,13,30,,25,5,20r5,-3l18,15r5,-3l30,12r8,3l43,17r5,5xe" fillcolor="#f3be00" stroked="f">
                  <v:path arrowok="t" o:connecttype="custom" o:connectlocs="48,22;105,0;48,22;48,22;35,30;23,32;13,30;0,25;5,20;10,17;18,15;23,12;30,12;38,15;43,17;48,22" o:connectangles="0,0,0,0,0,0,0,0,0,0,0,0,0,0,0,0"/>
                  <o:lock v:ext="edit" verticies="t"/>
                </v:shape>
                <v:shape id="Freeform 511" o:spid="_x0000_s1535" style="position:absolute;left:6479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79vsUA&#10;AADcAAAADwAAAGRycy9kb3ducmV2LnhtbESPQWsCMRSE74L/IbyCN81Waalbo7SF0oog1G3F42Pz&#10;ulncvCxJuq7/3ggFj8PMfMMsVr1tREc+1I4V3E8yEMSl0zVXCr6L9/ETiBCRNTaOScGZAqyWw8EC&#10;c+1O/EXdLlYiQTjkqMDE2OZShtKQxTBxLXHyfp23GJP0ldQeTwluGznNskdpsea0YLClN0Plcfdn&#10;FRxmr/Kncx/bbl5U53Vhpl5u9kqN7vqXZxCR+ngL/7c/tYKHbA7XM+k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v2+xQAAANwAAAAPAAAAAAAAAAAAAAAAAJgCAABkcnMv&#10;ZG93bnJldi54bWxQSwUGAAAAAAQABAD1AAAAigMAAAAA&#10;" path="m,22l57,,,22xe" filled="f" strokecolor="#e77817" strokeweight="0">
                  <v:path arrowok="t" o:connecttype="custom" o:connectlocs="0,22;57,0;0,22" o:connectangles="0,0,0"/>
                </v:shape>
                <v:shape id="Freeform 512" o:spid="_x0000_s1536" style="position:absolute;left:6431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9nu8MA&#10;AADcAAAADwAAAGRycy9kb3ducmV2LnhtbERPz2vCMBS+D/wfwhvsNlOFjVmNMkTRHTzMKZu3R/Ns&#10;SpuX0ERb/3tzEHb8+H7PFr1txJXaUDlWMBpmIIgLpysuFRx+1q8fIEJE1tg4JgU3CrCYD55mmGvX&#10;8Tdd97EUKYRDjgpMjD6XMhSGLIah88SJO7vWYkywLaVusUvhtpHjLHuXFitODQY9LQ0V9f5iFfj6&#10;+Me/YXWol6uNmZy6r51vTkq9PPefUxCR+vgvfri3WsHbKM1PZ9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9nu8MAAADcAAAADwAAAAAAAAAAAAAAAACYAgAAZHJzL2Rv&#10;d25yZXYueG1sUEsFBgAAAAAEAAQA9QAAAIgDAAAAAA==&#10;" path="m48,10l35,18,23,20,13,18,,13,5,8,10,5,18,3,23,r7,l38,3r5,2l48,10xe" filled="f" strokecolor="#e77817" strokeweight="0">
                  <v:path arrowok="t" o:connecttype="custom" o:connectlocs="48,10;35,18;23,20;13,18;0,13;5,8;10,5;18,3;23,0;30,0;38,3;43,5;48,10" o:connectangles="0,0,0,0,0,0,0,0,0,0,0,0,0"/>
                </v:shape>
                <v:shape id="Freeform 513" o:spid="_x0000_s1537" style="position:absolute;left:6397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e7MUA&#10;AADcAAAADwAAAGRycy9kb3ducmV2LnhtbESPT4vCMBTE78J+h/AWvGlawT9bjSKLot60K4K3Z/O2&#10;LTYvpYna/fYbQfA4zMxvmNmiNZW4U+NKywrifgSCOLO65FzB8Wfdm4BwHlljZZkU/JGDxfyjM8NE&#10;2wcf6J76XAQIuwQVFN7XiZQuK8ig69uaOHi/tjHog2xyqRt8BLip5CCKRtJgyWGhwJq+C8qu6c0o&#10;2ExO49EwPuyOu2W7/jrvL3RdjZXqfrbLKQhPrX+HX+2tVjCMY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h7sxQAAANwAAAAPAAAAAAAAAAAAAAAAAJgCAABkcnMv&#10;ZG93bnJldi54bWxQSwUGAAAAAAQABAD1AAAAigMAAAAA&#10;" path="m47,8l101,,47,8xm47,8l34,15,22,18,9,15,,10,2,5,9,3,14,r8,l29,r5,l42,3r5,5xe" fillcolor="#f3be00" stroked="f">
                  <v:path arrowok="t" o:connecttype="custom" o:connectlocs="47,8;101,0;47,8;47,8;34,15;22,18;9,15;0,10;2,5;9,3;14,0;22,0;29,0;34,0;42,3;47,8" o:connectangles="0,0,0,0,0,0,0,0,0,0,0,0,0,0,0,0"/>
                  <o:lock v:ext="edit" verticies="t"/>
                </v:shape>
                <v:shape id="Freeform 514" o:spid="_x0000_s1538" style="position:absolute;left:644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TB7cYA&#10;AADcAAAADwAAAGRycy9kb3ducmV2LnhtbESPUUvDMBSF3wX/Q7jCXmRLW9GNbtkQx8AhDKz7AZfm&#10;ru1sbkIS185fbwTBx8M55zuc1WY0vbiQD51lBfksA0FcW91xo+D4sZsuQISIrLG3TAquFGCzvr1Z&#10;YantwO90qWIjEoRDiQraGF0pZahbMhhm1hEn72S9wZikb6T2OCS46WWRZU/SYMdpoUVHLy3Vn9WX&#10;UeAO87nxxdnvH962wwG/91V+75Sa3I3PSxCRxvgf/mu/agWPeQG/Z9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TB7cYAAADcAAAADwAAAAAAAAAAAAAAAACYAgAAZHJz&#10;L2Rvd25yZXYueG1sUEsFBgAAAAAEAAQA9QAAAIsDAAAAAA==&#10;" path="m,8l54,,,8xe" filled="f" strokecolor="#e77817" strokeweight="0">
                  <v:path arrowok="t" o:connecttype="custom" o:connectlocs="0,8;54,0;0,8" o:connectangles="0,0,0"/>
                </v:shape>
                <v:shape id="Freeform 515" o:spid="_x0000_s1539" style="position:absolute;left:6397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GE48IA&#10;AADcAAAADwAAAGRycy9kb3ducmV2LnhtbESPT2sCMRTE7wW/Q3gFbzVrxSJbo1Rha4/+O3h8JK/Z&#10;xeRl2URdv30jCD0OM/MbZr7svRNX6mITWMF4VIAg1sE0bBUcD9XbDERMyAZdYFJwpwjLxeBljqUJ&#10;N97RdZ+syBCOJSqoU2pLKaOuyWMchZY4e7+h85iy7Kw0Hd4y3Dv5XhQf0mPDeaHGltY16fP+4hXs&#10;NtKeHOpvXa3tlg6ri6vOpNTwtf/6BJGoT//hZ/vHKJiOJ/A4k4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0YTjwgAAANwAAAAPAAAAAAAAAAAAAAAAAJgCAABkcnMvZG93&#10;bnJldi54bWxQSwUGAAAAAAQABAD1AAAAhwMAAAAA&#10;" path="m47,8l34,15,22,18,9,15,,10,2,5,9,3,14,r8,l29,r5,l42,3r5,5xe" filled="f" strokecolor="#e77817" strokeweight="0">
                  <v:path arrowok="t" o:connecttype="custom" o:connectlocs="47,8;34,15;22,18;9,15;0,10;2,5;9,3;14,0;22,0;29,0;34,0;42,3;47,8" o:connectangles="0,0,0,0,0,0,0,0,0,0,0,0,0"/>
                </v:shape>
                <v:shape id="Freeform 516" o:spid="_x0000_s1540" style="position:absolute;left:6367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X2ccA&#10;AADcAAAADwAAAGRycy9kb3ducmV2LnhtbESPUWvCQBCE3wv9D8cKfSl6sdYiqacUS6GtRTBKn5fc&#10;moTm9kJuNbG/vicUfBxm5htmvuxdrU7UhsqzgfEoAUWce1txYWC/exvOQAVBtlh7JgNnCrBc3N7M&#10;MbW+4y2dMilUhHBI0UAp0qRah7wkh2HkG+LoHXzrUKJsC21b7CLc1fohSZ60w4rjQokNrUrKf7Kj&#10;M7CevB6nn7L6qL862fz69Wb7nd0bczfoX55BCfVyDf+3362B6fgRLmfiEd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Z19nHAAAA3AAAAA8AAAAAAAAAAAAAAAAAmAIAAGRy&#10;cy9kb3ducmV2LnhtbFBLBQYAAAAABAAEAPUAAACMAwAAAAA=&#10;" path="m47,8l102,,47,8xm47,8l35,15,22,18,10,15,,10,5,5,10,3,15,r7,l30,r5,l42,3r5,5xe" fillcolor="#f3be00" stroked="f">
                  <v:path arrowok="t" o:connecttype="custom" o:connectlocs="47,8;102,0;47,8;47,8;35,15;22,18;10,15;0,10;5,5;10,3;15,0;22,0;30,0;35,0;42,3;47,8" o:connectangles="0,0,0,0,0,0,0,0,0,0,0,0,0,0,0,0"/>
                  <o:lock v:ext="edit" verticies="t"/>
                </v:shape>
                <v:shape id="Freeform 517" o:spid="_x0000_s1541" style="position:absolute;left:6414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T8YA&#10;AADcAAAADwAAAGRycy9kb3ducmV2LnhtbESPUWvCMBSF3wf7D+EO9jbTblRcZxTtcMgQYeoPuGvu&#10;mrLmpiRRu39vBoKPh3POdzjT+WA7cSIfWscK8lEGgrh2uuVGwWG/epqACBFZY+eYFPxRgPns/m6K&#10;pXZn/qLTLjYiQTiUqMDE2JdShtqQxTByPXHyfpy3GJP0jdQezwluO/mcZWNpseW0YLCnylD9uzta&#10;BZU3y/xzW22Kl++P93a7WS6K10Gpx4dh8QYi0hBv4Wt7rRUUeQH/Z9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T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518" o:spid="_x0000_s1542" style="position:absolute;left:6367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ne8IA&#10;AADcAAAADwAAAGRycy9kb3ducmV2LnhtbESPQWsCMRSE74L/IbxCb5pVqJTVKK2w6rG6Hjw+ktfs&#10;YvKybKJu/30jFHocZuYbZrUZvBN36mMbWMFsWoAg1sG0bBWc62ryDiImZIMuMCn4oQib9Xi0wtKE&#10;Bx/pfkpWZAjHEhU0KXWllFE35DFOQ0ecve/Qe0xZ9laaHh8Z7p2cF8VCemw5LzTY0bYhfT3dvILj&#10;XtqLQ73T1dZ+Uf15c9WVlHp9GT6WIBIN6T/81z4YBW+zBTzP5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id7wgAAANwAAAAPAAAAAAAAAAAAAAAAAJgCAABkcnMvZG93&#10;bnJldi54bWxQSwUGAAAAAAQABAD1AAAAhwMAAAAA&#10;" path="m47,8l35,15,22,18,10,15,,10,5,5,10,3,15,r7,l30,r5,l42,3r5,5xe" filled="f" strokecolor="#e77817" strokeweight="0">
                  <v:path arrowok="t" o:connecttype="custom" o:connectlocs="47,8;35,15;22,18;10,15;0,10;5,5;10,3;15,0;22,0;30,0;35,0;42,3;47,8" o:connectangles="0,0,0,0,0,0,0,0,0,0,0,0,0"/>
                </v:shape>
                <v:shape id="Freeform 519" o:spid="_x0000_s1543" style="position:absolute;left:6461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Wa/MQA&#10;AADcAAAADwAAAGRycy9kb3ducmV2LnhtbESPQWvCQBSE74L/YXmCN90oVCV1FRULCj1oWtoeH9nX&#10;JDT7NuyuMf77riB4HGbmG2a57kwtWnK+sqxgMk5AEOdWV1wo+Px4Gy1A+ICssbZMCm7kYb3q95aY&#10;anvlM7VZKESEsE9RQRlCk0rp85IM+rFtiKP3a53BEKUrpHZ4jXBTy2mSzKTBiuNCiQ3tSsr/sotR&#10;0J7e91/Hky7y7Tf/uEvN02PLSg0H3eYVRKAuPMOP9kEreJnM4X4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mvzEAAAA3AAAAA8AAAAAAAAAAAAAAAAAmAIAAGRycy9k&#10;b3ducmV2LnhtbFBLBQYAAAAABAAEAPUAAACJAwAAAAA=&#10;" path="m47,25l105,,47,25xm50,25l37,33,25,38,13,35,,30,5,25r5,-5l18,18r7,l30,18r7,l42,23r8,2xe" fillcolor="#f3be00" stroked="f">
                  <v:path arrowok="t" o:connecttype="custom" o:connectlocs="47,25;105,0;47,25;50,25;37,33;25,38;13,35;0,30;5,25;10,20;18,18;25,18;30,18;37,18;42,23;50,25" o:connectangles="0,0,0,0,0,0,0,0,0,0,0,0,0,0,0,0"/>
                  <o:lock v:ext="edit" verticies="t"/>
                </v:shape>
                <v:shape id="Freeform 520" o:spid="_x0000_s1544" style="position:absolute;left:6508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rTcIA&#10;AADcAAAADwAAAGRycy9kb3ducmV2LnhtbERPTWsCMRC9F/ofwhS8SM0qamU1yiKIHixYK3odNtPN&#10;0s1kSaKu/94cCj0+3vdi1dlG3MiH2rGC4SADQVw6XXOl4PS9eZ+BCBFZY+OYFDwowGr5+rLAXLs7&#10;f9HtGCuRQjjkqMDE2OZShtKQxTBwLXHifpy3GBP0ldQe7yncNnKUZVNpsebUYLCltaHy93i1Copi&#10;etB+0//Y0/ZsPi/1uIkzp1TvrSvmICJ18V/8595pBZNhWpvO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CtNwgAAANwAAAAPAAAAAAAAAAAAAAAAAJgCAABkcnMvZG93&#10;bnJldi54bWxQSwUGAAAAAAQABAD1AAAAhwMAAAAA&#10;" path="m,25l58,,,25xe" filled="f" strokecolor="#e77817" strokeweight="0">
                  <v:path arrowok="t" o:connecttype="custom" o:connectlocs="0,25;58,0;0,25" o:connectangles="0,0,0"/>
                </v:shape>
                <v:shape id="Freeform 521" o:spid="_x0000_s1545" style="position:absolute;left:646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WXLMQA&#10;AADcAAAADwAAAGRycy9kb3ducmV2LnhtbESPwWrDMBBE74X+g9hAbo2cQoPtRgmh0FJya9JLb4u1&#10;ltxYK2OptpOvrwKBHIeZecOst5NrxUB9aDwrWC4yEMSV1w0bBd/H96ccRIjIGlvPpOBMAbabx4c1&#10;ltqP/EXDIRqRIBxKVGBj7EopQ2XJYVj4jjh5te8dxiR7I3WPY4K7Vj5n2Uo6bDgtWOzozVJ1Ovw5&#10;BX7/++OGnTF5rOlY249izC+FUvPZtHsFEWmK9/Ct/akVvCwLuJ5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FlyzEAAAA3AAAAA8AAAAAAAAAAAAAAAAAmAIAAGRycy9k&#10;b3ducmV2LnhtbFBLBQYAAAAABAAEAPUAAACJAwAAAAA=&#10;" path="m50,7l37,15,25,20,13,17,,12,5,7,10,2,18,r7,l30,r7,l42,5r8,2e" filled="f" strokecolor="#e77817" strokeweight="0">
                  <v:path arrowok="t" o:connecttype="custom" o:connectlocs="50,7;37,15;25,20;13,17;0,12;5,7;10,2;18,0;25,0;30,0;37,0;42,5;50,7" o:connectangles="0,0,0,0,0,0,0,0,0,0,0,0,0"/>
                </v:shape>
                <v:shape id="Freeform 522" o:spid="_x0000_s1546" style="position:absolute;left:6491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NPsQA&#10;AADcAAAADwAAAGRycy9kb3ducmV2LnhtbERPTWvCQBC9F/wPywi9FLNRaG1jVpEGqfWSVAt6HLJj&#10;EszOhuxW03/fPRQ8Pt53uhpMK67Uu8aygmkUgyAurW64UvB92ExeQTiPrLG1TAp+ycFqOXpIMdH2&#10;xl903ftKhBB2CSqove8SKV1Zk0EX2Y44cGfbG/QB9pXUPd5CuGnlLI5fpMGGQ0ONHb3XVF72P0bB&#10;Z1lsj/M8y09vT8fsY1NglrudUo/jYb0A4Wnwd/G/e6sVPM/C/HA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jT7EAAAA3AAAAA8AAAAAAAAAAAAAAAAAmAIAAGRycy9k&#10;b3ducmV2LnhtbFBLBQYAAAAABAAEAPUAAACJAwAAAAA=&#10;" path="m47,20l107,,47,20xm47,20l35,27,22,30r-12,l,25,5,20r5,-5l15,12r7,l30,12r5,l42,15r5,5xe" fillcolor="#f3be00" stroked="f">
                  <v:path arrowok="t" o:connecttype="custom" o:connectlocs="47,20;107,0;47,20;47,20;35,27;22,30;10,30;0,25;5,20;10,15;15,12;22,12;30,12;35,12;42,15;47,20" o:connectangles="0,0,0,0,0,0,0,0,0,0,0,0,0,0,0,0"/>
                  <o:lock v:ext="edit" verticies="t"/>
                </v:shape>
                <v:shape id="Freeform 523" o:spid="_x0000_s1547" style="position:absolute;left:6538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hzMQA&#10;AADcAAAADwAAAGRycy9kb3ducmV2LnhtbESPzWrDMBCE74G8g9hAb4n8Q4NxophQWuixtQ3pcWtt&#10;bGNrZSw1cd++KhR6HGbmG+ZYLGYUN5pdb1lBvItAEDdW99wqqKuXbQbCeWSNo2VS8E0OitN6dcRc&#10;2zu/0630rQgQdjkq6Lyfcild05FBt7MTcfCudjbog5xbqWe8B7gZZRJFe2mw57DQ4URPHTVD+WUU&#10;JHWVDdfnatiPVn5e6CN9a+pUqYfNcj6A8LT4//Bf+1UreExi+D0TjoA8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FIczEAAAA3A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524" o:spid="_x0000_s1548" style="position:absolute;left:6491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ErMIA&#10;AADcAAAADwAAAGRycy9kb3ducmV2LnhtbESPzWrDMBCE74W8g9hAb7VsQ0PiRDFJoNBbiZtLbou1&#10;/iHWyliKo759VQj0OMzMN8yuDGYQM02ut6wgS1IQxLXVPbcKLt8fb2sQziNrHCyTgh9yUO4XLzss&#10;tH3wmebKtyJC2BWooPN+LKR0dUcGXWJH4ug1djLoo5xaqSd8RLgZZJ6mK2mw57jQ4UinjupbdTcK&#10;htXsuMnCTJt1Gq59pb+OuVfqdRkOWxCegv8PP9ufWsF7nsPf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0SswgAAANwAAAAPAAAAAAAAAAAAAAAAAJgCAABkcnMvZG93&#10;bnJldi54bWxQSwUGAAAAAAQABAD1AAAAhwMAAAAA&#10;" path="m47,8l35,15,22,18r-12,l,13,5,8,10,3,15,r7,l30,r5,l42,3r5,5e" filled="f" strokecolor="#e77817" strokeweight="0">
                  <v:path arrowok="t" o:connecttype="custom" o:connectlocs="47,8;35,15;22,18;10,18;0,13;5,8;10,3;15,0;22,0;30,0;35,0;42,3;47,8" o:connectangles="0,0,0,0,0,0,0,0,0,0,0,0,0"/>
                </v:shape>
                <v:shape id="Freeform 525" o:spid="_x0000_s1549" style="position:absolute;left:6516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ajcUA&#10;AADcAAAADwAAAGRycy9kb3ducmV2LnhtbESPT2vCQBTE7wW/w/IEb3Wj0qrRVUQs9BTwD6XeHtnX&#10;JDX7NuyuJn77rlDwOMzMb5jlujO1uJHzlWUFo2ECgji3uuJCwen48ToD4QOyxtoyKbiTh/Wq97LE&#10;VNuW93Q7hEJECPsUFZQhNKmUPi/JoB/ahjh6P9YZDFG6QmqHbYSbWo6T5F0arDgulNjQtqT8crga&#10;Be33fbab2q/sTGeXhd1xnv1utVKDfrdZgAjUhWf4v/2pFbyNJ/A4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ZqNxQAAANwAAAAPAAAAAAAAAAAAAAAAAJgCAABkcnMv&#10;ZG93bnJldi54bWxQSwUGAAAAAAQABAD1AAAAigMAAAAA&#10;" path="m47,18l102,,47,18xm47,18l35,25,25,28r-13,l,23,5,18r5,-5l17,10,22,8r8,l37,10r5,3l47,18xe" fillcolor="#f3be00" stroked="f">
                  <v:path arrowok="t" o:connecttype="custom" o:connectlocs="47,18;102,0;47,18;47,18;35,25;25,28;12,28;0,23;5,18;10,13;17,10;22,8;30,8;37,10;42,13;47,18" o:connectangles="0,0,0,0,0,0,0,0,0,0,0,0,0,0,0,0"/>
                  <o:lock v:ext="edit" verticies="t"/>
                </v:shape>
                <v:shape id="Freeform 526" o:spid="_x0000_s1550" style="position:absolute;left:6563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sxsUA&#10;AADcAAAADwAAAGRycy9kb3ducmV2LnhtbESPwWrDMBBE74H+g9hAL6GWG9JSnCjBLhR6CsTJocfF&#10;Wlsm1sqVlMT9+6hQ6HGYmTfMZjfZQVzJh96xgucsB0HcON1zp+B0/Hh6AxEissbBMSn4oQC77cNs&#10;g4V2Nz7QtY6dSBAOBSowMY6FlKExZDFkbiROXuu8xZik76T2eEtwO8hlnr9Kiz2nBYMjvRtqzvXF&#10;Kti3lTm0cv9Vnr/Lsq7c4lJ5UupxPpVrEJGm+B/+a39qBS/LFfyeS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6zGxQAAANwAAAAPAAAAAAAAAAAAAAAAAJgCAABkcnMv&#10;ZG93bnJldi54bWxQSwUGAAAAAAQABAD1AAAAigMAAAAA&#10;" path="m,18l55,,,18xe" filled="f" strokecolor="#e77817" strokeweight="0">
                  <v:path arrowok="t" o:connecttype="custom" o:connectlocs="0,18;55,0;0,18" o:connectangles="0,0,0"/>
                </v:shape>
                <v:shape id="Freeform 527" o:spid="_x0000_s1551" style="position:absolute;left:6516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Zg28UA&#10;AADcAAAADwAAAGRycy9kb3ducmV2LnhtbESP0WrCQBRE3wv+w3IFX0LdNGAp0VXEIqT4IFU/4JK9&#10;JtHs3bi7avz7riD0cZiZM8xs0ZtW3Mj5xrKCj3EKgri0uuFKwWG/fv8C4QOyxtYyKXiQh8V88DbD&#10;XNs7/9JtFyoRIexzVFCH0OVS+rImg35sO+LoHa0zGKJ0ldQO7xFuWpml6ac02HBcqLGjVU3leXc1&#10;Crb9T/KQ180l2yeH7vjtCn9KCqVGw345BRGoD//hV7vQCibZBJ5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mDbxQAAANwAAAAPAAAAAAAAAAAAAAAAAJgCAABkcnMv&#10;ZG93bnJldi54bWxQSwUGAAAAAAQABAD1AAAAigMAAAAA&#10;" path="m47,10l35,17,25,20r-13,l,15,5,10,10,5,17,2,22,r8,l37,2r5,3l47,10e" filled="f" strokecolor="#e77817" strokeweight="0">
                  <v:path arrowok="t" o:connecttype="custom" o:connectlocs="47,10;35,17;25,20;12,20;0,15;5,10;10,5;17,2;22,0;30,0;37,2;42,5;47,10" o:connectangles="0,0,0,0,0,0,0,0,0,0,0,0,0"/>
                </v:shape>
                <v:shape id="Freeform 528" o:spid="_x0000_s1552" style="position:absolute;left:6546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dcscA&#10;AADcAAAADwAAAGRycy9kb3ducmV2LnhtbESPT2vCQBTE7wW/w/IKvTUbxaYSXcU/FIoUpMaD3h7Z&#10;ZzY0+zZktzF++26h0OMwM79hFqvBNqKnzteOFYyTFARx6XTNlYJT8fY8A+EDssbGMSm4k4fVcvSw&#10;wFy7G39SfwyViBD2OSowIbS5lL40ZNEnriWO3tV1FkOUXSV1h7cIt42cpGkmLdYcFwy2tDVUfh2/&#10;rYJiPB32/WyjC3PYvZ4v98x8XPdKPT0O6zmIQEP4D/+137WCl0kG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G3XLHAAAA3AAAAA8AAAAAAAAAAAAAAAAAmAIAAGRy&#10;cy9kb3ducmV2LnhtbFBLBQYAAAAABAAEAPUAAACMAwAAAAA=&#10;" path="m49,25l102,,49,25xm49,25l37,32,24,37,12,35,,30,5,25r5,-5l17,17r7,l29,17r8,l44,20r5,5xe" fillcolor="#f3be00" stroked="f">
                  <v:path arrowok="t" o:connecttype="custom" o:connectlocs="49,25;102,0;49,25;49,25;37,32;24,37;12,35;0,30;5,25;10,20;17,17;24,17;29,17;37,17;44,20;49,25" o:connectangles="0,0,0,0,0,0,0,0,0,0,0,0,0,0,0,0"/>
                  <o:lock v:ext="edit" verticies="t"/>
                </v:shape>
                <v:shape id="Freeform 529" o:spid="_x0000_s1553" style="position:absolute;left:6595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e5MQA&#10;AADcAAAADwAAAGRycy9kb3ducmV2LnhtbESPT2sCMRTE7wW/Q3hCbzWr+I/VKCIUvPTQrajHx+a5&#10;G928bJOo229vCoUeh5n5DbNcd7YRd/LBOFYwHGQgiEunDVcK9l/vb3MQISJrbByTgh8KsF71XpaY&#10;a/fgT7oXsRIJwiFHBXWMbS5lKGuyGAauJU7e2XmLMUlfSe3xkeC2kaMsm0qLhtNCjS1tayqvxc0q&#10;yD6Kiz/uiu0xmMNYTr9PN9ONlXrtd5sFiEhd/A//tXdawWQ0g98z6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fnuTEAAAA3AAAAA8AAAAAAAAAAAAAAAAAmAIAAGRycy9k&#10;b3ducmV2LnhtbFBLBQYAAAAABAAEAPUAAACJAwAAAAA=&#10;" path="m,25l53,,,25xe" filled="f" strokecolor="#e77817" strokeweight="0">
                  <v:path arrowok="t" o:connecttype="custom" o:connectlocs="0,25;53,0;0,25" o:connectangles="0,0,0"/>
                </v:shape>
                <v:shape id="Freeform 530" o:spid="_x0000_s1554" style="position:absolute;left:6546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5fMEA&#10;AADcAAAADwAAAGRycy9kb3ducmV2LnhtbERPTYvCMBC9C/sfwix409SiItUoi8uighetu+ehGduy&#10;zaQ0sa3+enMQPD7e92rTm0q01LjSsoLJOAJBnFldcq7gkv6MFiCcR9ZYWSYFd3KwWX8MVpho2/GJ&#10;2rPPRQhhl6CCwvs6kdJlBRl0Y1sTB+5qG4M+wCaXusEuhJtKxlE0lwZLDg0F1rQtKPs/34yCw7Gd&#10;xL+z9O/xPd3d9NxuO0pLpYaf/dcShKfev8Uv914rmMVhbTg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rOXzBAAAA3AAAAA8AAAAAAAAAAAAAAAAAmAIAAGRycy9kb3du&#10;cmV2LnhtbFBLBQYAAAAABAAEAPUAAACGAwAAAAA=&#10;" path="m49,8l37,15,24,20,12,18,,13,5,8,10,3,17,r7,l29,r8,l44,3r5,5e" filled="f" strokecolor="#e77817" strokeweight="0">
                  <v:path arrowok="t" o:connecttype="custom" o:connectlocs="49,8;37,15;24,20;12,18;0,13;5,8;10,3;17,0;24,0;29,0;37,0;44,3;49,8" o:connectangles="0,0,0,0,0,0,0,0,0,0,0,0,0"/>
                </v:shape>
                <v:shape id="Freeform 531" o:spid="_x0000_s1555" style="position:absolute;left:657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7JFsUA&#10;AADcAAAADwAAAGRycy9kb3ducmV2LnhtbESPQWvCQBSE7wX/w/KE3urGgMVGV5FgoRZ6qKkHb4/s&#10;MxvMvg27WxP/fbdQ6HGYmW+Y9Xa0nbiRD61jBfNZBoK4drrlRsFX9fq0BBEissbOMSm4U4DtZvKw&#10;xkK7gT/pdoyNSBAOBSowMfaFlKE2ZDHMXE+cvIvzFmOSvpHa45DgtpN5lj1Liy2nBYM9lYbq6/Hb&#10;KjgfhtxV5SIPp49DubybrHr3e6Uep+NuBSLSGP/Df+03rWCRv8DvmX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skWxQAAANwAAAAPAAAAAAAAAAAAAAAAAJgCAABkcnMv&#10;ZG93bnJldi54bWxQSwUGAAAAAAQABAD1AAAAigMAAAAA&#10;" path="m48,35l102,,48,35xm48,35l35,45,23,50,13,52,,47,5,42r5,-5l15,35r8,-3l30,30r8,l43,32r5,3xe" fillcolor="#f3be00" stroked="f">
                  <v:path arrowok="t" o:connecttype="custom" o:connectlocs="48,35;102,0;48,35;48,35;35,45;23,50;13,52;0,47;5,42;10,37;15,35;23,32;30,30;38,30;43,32;48,35" o:connectangles="0,0,0,0,0,0,0,0,0,0,0,0,0,0,0,0"/>
                  <o:lock v:ext="edit" verticies="t"/>
                </v:shape>
                <v:shape id="Freeform 532" o:spid="_x0000_s1556" style="position:absolute;left:6618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7/FcAA&#10;AADcAAAADwAAAGRycy9kb3ducmV2LnhtbERP3WrCMBS+H+wdwhl4MzSt20SrUUQoeLnpHuDQHJti&#10;c1KS9Me3NxeDXX58/7vDZFsxkA+NYwX5IgNBXDndcK3g91rO1yBCRNbYOiYFDwpw2L++7LDQbuQf&#10;Gi6xFimEQ4EKTIxdIWWoDFkMC9cRJ+7mvMWYoK+l9jimcNvKZZatpMWGU4PBjk6Gqvultwpu36X9&#10;7PXaN6v3s5m41mVebpSavU3HLYhIU/wX/7nPWsHXR5qfzqQjIP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67/FcAAAADcAAAADwAAAAAAAAAAAAAAAACYAgAAZHJzL2Rvd25y&#10;ZXYueG1sUEsFBgAAAAAEAAQA9QAAAIUDAAAAAA==&#10;" path="m,35l54,,,35xe" filled="f" strokecolor="#e77817" strokeweight="0">
                  <v:path arrowok="t" o:connecttype="custom" o:connectlocs="0,35;54,0;0,35" o:connectangles="0,0,0"/>
                </v:shape>
                <v:shape id="Freeform 533" o:spid="_x0000_s1557" style="position:absolute;left:6570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+AcUA&#10;AADcAAAADwAAAGRycy9kb3ducmV2LnhtbESPzWrDMBCE74W8g9hAb7XslpTEiWJCwbgl9BDHD7BY&#10;6x9irVxLTdy3rwKFHoeZ+YbZZbMZxJUm11tWkEQxCOLa6p5bBdU5f1qDcB5Z42CZFPyQg2y/eNhh&#10;qu2NT3QtfSsChF2KCjrvx1RKV3dk0EV2JA5eYyeDPsiplXrCW4CbQT7H8as02HNY6HCkt47qS/lt&#10;FHwVWGzG/qP4dCXnq2NTtTKvlHpczoctCE+z/w//td+1gtVLAvcz4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f4BxQAAANwAAAAPAAAAAAAAAAAAAAAAAJgCAABkcnMv&#10;ZG93bnJldi54bWxQSwUGAAAAAAQABAD1AAAAigMAAAAA&#10;" path="m48,5l35,15,23,20,13,22,,17,5,12,10,7,15,5,23,2,30,r8,l43,2r5,3e" filled="f" strokecolor="#e77817" strokeweight="0">
                  <v:path arrowok="t" o:connecttype="custom" o:connectlocs="48,5;35,15;23,20;13,22;0,17;5,12;10,7;15,5;23,2;30,0;38,0;43,2;48,5" o:connectangles="0,0,0,0,0,0,0,0,0,0,0,0,0"/>
                </v:shape>
                <v:shape id="Freeform 534" o:spid="_x0000_s1558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0JWcYA&#10;AADcAAAADwAAAGRycy9kb3ducmV2LnhtbESP3WrCQBSE7wu+w3IKvSm6qUWt0U0oBa34A631AQ7Z&#10;0ySYPRuyW13fvisIXg4z8w0zz4NpxIk6V1tW8DJIQBAXVtdcKjj8LPpvIJxH1thYJgUXcpBnvYc5&#10;ptqe+ZtOe1+KCGGXooLK+zaV0hUVGXQD2xJH79d2Bn2UXSl1h+cIN40cJslYGqw5LlTY0kdFxXH/&#10;ZxSsw/Lzsv2aPNehnIbNhnZuuZgq9fQY3mcgPAV/D9/aK61g9DqE65l4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0JWcYAAADcAAAADwAAAAAAAAAAAAAAAACYAgAAZHJz&#10;L2Rvd25yZXYueG1sUEsFBgAAAAAEAAQA9QAAAIsDAAAAAA==&#10;" path="m25,r,13l20,23,12,33,2,40,,30,5,18,15,8,25,xe" fillcolor="#f3be00" stroked="f">
                  <v:path arrowok="t" o:connecttype="custom" o:connectlocs="25,0;25,13;20,23;12,33;2,40;0,30;5,18;15,8;25,0" o:connectangles="0,0,0,0,0,0,0,0,0"/>
                </v:shape>
                <v:shape id="Freeform 535" o:spid="_x0000_s1559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s+cQA&#10;AADcAAAADwAAAGRycy9kb3ducmV2LnhtbESPQYvCMBSE7wv+h/AEb9tUxSrVKKLIehLWFfH4bJ5t&#10;sXkpTdSuv94IC3scZuYbZrZoTSXu1LjSsoJ+FIMgzqwuOVdw+Nl8TkA4j6yxskwKfsnBYt75mGGq&#10;7YO/6b73uQgQdikqKLyvUyldVpBBF9maOHgX2xj0QTa51A0+AtxUchDHiTRYclgosKZVQdl1fzMK&#10;4pNd75LNc2z0ydnj13k5uSS5Ur1uu5yC8NT6//Bfe6sVjIZD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q7PnEAAAA3AAAAA8AAAAAAAAAAAAAAAAAmAIAAGRycy9k&#10;b3ducmV2LnhtbFBLBQYAAAAABAAEAPUAAACJAwAAAAA=&#10;" path="m25,r,13l20,23,12,33,2,40,,30,5,18,15,8,25,xe" filled="f" strokecolor="#e77817" strokeweight="0">
                  <v:path arrowok="t" o:connecttype="custom" o:connectlocs="25,0;25,13;20,23;12,33;2,40;0,30;5,18;15,8;25,0" o:connectangles="0,0,0,0,0,0,0,0,0"/>
                </v:shape>
                <v:shape id="Freeform 536" o:spid="_x0000_s1560" style="position:absolute;left:6426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pFv8cA&#10;AADcAAAADwAAAGRycy9kb3ducmV2LnhtbESPT08CMRTE7yZ8h+aZeJMuyL8sFGKMJms8gMCB42P7&#10;3F3cvjZthdVPb01IPE5m5jeZxaozrTiTD41lBYN+BoK4tLrhSsF+93I/AxEissbWMin4pgCrZe9m&#10;gbm2F36n8zZWIkE45KigjtHlUoayJoOhbx1x8j6sNxiT9JXUHi8Jblo5zLKJNNhwWqjR0VNN5ef2&#10;yygYutfnUVG+tQM+btxpfZgW+x+v1N1t9zgHEamL/+Fru9AKxg8j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6Rb/HAAAA3AAAAA8AAAAAAAAAAAAAAAAAmAIAAGRy&#10;cy9kb3ducmV2LnhtbFBLBQYAAAAABAAEAPUAAACMAwAAAAA=&#10;" path="m28,43l25,55,20,65,13,75,,83,,73,8,60,15,50,28,43xm28,43l67,,28,43xe" fillcolor="#f3be00" stroked="f">
                  <v:path arrowok="t" o:connecttype="custom" o:connectlocs="28,43;25,55;20,65;13,75;0,83;0,73;8,60;15,50;28,43;28,43;67,0;28,43" o:connectangles="0,0,0,0,0,0,0,0,0,0,0,0"/>
                  <o:lock v:ext="edit" verticies="t"/>
                </v:shape>
                <v:shape id="Freeform 537" o:spid="_x0000_s1561" style="position:absolute;left:6426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2eYsUA&#10;AADcAAAADwAAAGRycy9kb3ducmV2LnhtbESPQWsCMRSE70L/Q3gFb5pVscpqlFIq9FAKVUGPj80z&#10;u+2+l2WT6uqvbwoFj8PMfMMs1x3X6kxtqLwYGA0zUCSFt5U4A/vdZjAHFSKKxdoLGbhSgPXqobfE&#10;3PqLfNJ5G51KEAk5GihjbHKtQ1ESYxj6hiR5J98yxiRbp22LlwTnWo+z7EkzVpIWSmzopaTie/vD&#10;Bo6H255n181rfePR+H3mPth9kTH9x+55ASpSF+/h//abNTCdTOHvTDo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Z5ixQAAANwAAAAPAAAAAAAAAAAAAAAAAJgCAABkcnMv&#10;ZG93bnJldi54bWxQSwUGAAAAAAQABAD1AAAAigMAAAAA&#10;" path="m28,l25,12,20,22,13,32,,40,,30,8,17,15,7,28,e" filled="f" strokecolor="#e77817" strokeweight="0">
                  <v:path arrowok="t" o:connecttype="custom" o:connectlocs="28,0;25,12;20,22;13,32;0,40;0,30;8,17;15,7;28,0" o:connectangles="0,0,0,0,0,0,0,0,0"/>
                </v:shape>
                <v:shape id="Freeform 538" o:spid="_x0000_s1562" style="position:absolute;left:6454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8CsUA&#10;AADcAAAADwAAAGRycy9kb3ducmV2LnhtbESPT2vCQBTE74LfYXlCb7rRokjqJlRLoR48mP45v2af&#10;SWj2bdzdavLt3ULB4zAzv2E2eW9acSHnG8sK5rMEBHFpdcOVgo/31+kahA/IGlvLpGAgD3k2Hm0w&#10;1fbKR7oUoRIRwj5FBXUIXSqlL2sy6Ge2I47eyTqDIUpXSe3wGuGmlYskWUmDDceFGjva1VT+FL9G&#10;gdufupfPYeu+2kMiz+ti+N4eG6UeJv3zE4hAfbiH/9tvWsHycQV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bwKxQAAANwAAAAPAAAAAAAAAAAAAAAAAJgCAABkcnMv&#10;ZG93bnJldi54bWxQSwUGAAAAAAQABAD1AAAAigMAAAAA&#10;" path="m,43l39,,,43e" filled="f" strokecolor="#e77817" strokeweight="0">
                  <v:path arrowok="t" o:connecttype="custom" o:connectlocs="0,43;39,0;0,43" o:connectangles="0,0,0"/>
                </v:shape>
                <v:shape id="Freeform 539" o:spid="_x0000_s1563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WbcYA&#10;AADcAAAADwAAAGRycy9kb3ducmV2LnhtbESPT2vCQBTE74V+h+UVehHd2D8xRFcpLQWheNB68PjI&#10;PpNg9m3IvprYT98VhB6HmfkNs1gNrlFn6kLt2cB0koAiLrytuTSw//4cZ6CCIFtsPJOBCwVYLe/v&#10;Fphb3/OWzjspVYRwyNFAJdLmWoeiIodh4lvi6B1951Ci7EptO+wj3DX6KUlS7bDmuFBhS+8VFafd&#10;jzNwSr962Y5k+qE3zeU39dnhhTJjHh+GtzkooUH+w7f22hp4fZ7B9Uw8An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tWbcYAAADcAAAADwAAAAAAAAAAAAAAAACYAgAAZHJz&#10;L2Rvd25yZXYueG1sUEsFBgAAAAAEAAQA9QAAAIsDAAAAAA==&#10;" path="m22,r,13l17,25r-7,8l,43,,30,3,18,10,8,22,xe" fillcolor="#f3be00" stroked="f">
                  <v:path arrowok="t" o:connecttype="custom" o:connectlocs="22,0;22,13;17,25;10,33;0,43;0,30;3,18;10,8;22,0" o:connectangles="0,0,0,0,0,0,0,0,0"/>
                </v:shape>
                <v:shape id="Freeform 540" o:spid="_x0000_s1564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4TcMA&#10;AADcAAAADwAAAGRycy9kb3ducmV2LnhtbERPTU/CQBC9k/AfNkPiTbYqEK0shGgaIHqhaLxOumNb&#10;6c7W7grl3zMHE44v73u+7F2jjtSF2rOBu3ECirjwtubSwMc+u30EFSKyxcYzGThTgOViOJhjav2J&#10;d3TMY6kkhEOKBqoY21TrUFTkMIx9Syzct+8cRoFdqW2HJwl3jb5Pkpl2WLM0VNjSS0XFIf9zBqZZ&#10;/rQ92E//s39bvWbnydfve7s25mbUr55BRerjVfzv3ljxPchaOSNH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d4TcMAAADcAAAADwAAAAAAAAAAAAAAAACYAgAAZHJzL2Rv&#10;d25yZXYueG1sUEsFBgAAAAAEAAQA9QAAAIgDAAAAAA==&#10;" path="m22,r,13l17,25r-7,8l,43,,30,3,18,10,8,22,xe" filled="f" strokecolor="#e77817" strokeweight="0">
                  <v:path arrowok="t" o:connecttype="custom" o:connectlocs="22,0;22,13;17,25;10,33;0,43;0,30;3,18;10,8;22,0" o:connectangles="0,0,0,0,0,0,0,0,0"/>
                </v:shape>
                <v:shape id="Freeform 541" o:spid="_x0000_s1565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mU8YA&#10;AADcAAAADwAAAGRycy9kb3ducmV2LnhtbESPW2sCMRSE34X+h3AKfavZKopuzUoRFJU+eEP6eNic&#10;vbSbkyVJ1+2/bwoFH4eZ+YZZLHvTiI6cry0reBkmIIhzq2suFVzO6+cZCB+QNTaWScEPeVhmD4MF&#10;ptre+EjdKZQiQtinqKAKoU2l9HlFBv3QtsTRK6wzGKJ0pdQObxFuGjlKkqk0WHNcqLClVUX51+nb&#10;KPhwn9P3btNMNmgxOVyL/Xa32yv19Ni/vYII1Id7+L+91Qom4zn8nY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FmU8YAAADcAAAADwAAAAAAAAAAAAAAAACYAgAAZHJz&#10;L2Rvd25yZXYueG1sUEsFBgAAAAAEAAQA9QAAAIsDAAAAAA==&#10;" path="m,44l35,,,44xe" fillcolor="#f3be00" stroked="f">
                  <v:path arrowok="t" o:connecttype="custom" o:connectlocs="0,44;35,0;0,44" o:connectangles="0,0,0"/>
                </v:shape>
                <v:shape id="Freeform 542" o:spid="_x0000_s1566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r5cMA&#10;AADcAAAADwAAAGRycy9kb3ducmV2LnhtbERPy2rCQBTdF/yH4QrdFJ0YqpTUUURS6KaQRim6u2Ru&#10;k2DmTshMHv17ZyF0eTjv7X4yjRioc7VlBatlBIK4sLrmUsH59LF4A+E8ssbGMin4Iwf73expi4m2&#10;I3/TkPtShBB2CSqovG8TKV1RkUG3tC1x4H5tZ9AH2JVSdziGcNPIOIo20mDNoaHClo4VFbe8Nwqu&#10;9ut6yOPsZ3V5WfeRTccY00yp5/l0eAfhafL/4of7UytYv4b54Uw4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cr5cMAAADcAAAADwAAAAAAAAAAAAAAAACYAgAAZHJzL2Rv&#10;d25yZXYueG1sUEsFBgAAAAAEAAQA9QAAAIgDAAAAAA==&#10;" path="m,44l35,,,44xe" filled="f" strokecolor="#e77817" strokeweight="0">
                  <v:path arrowok="t" o:connecttype="custom" o:connectlocs="0,44;35,0;0,44" o:connectangles="0,0,0"/>
                </v:shape>
                <v:shape id="Freeform 543" o:spid="_x0000_s1567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8F+MYA&#10;AADcAAAADwAAAGRycy9kb3ducmV2LnhtbESPQWvCQBSE70L/w/IKvelGsVKim1AtBUGoNlX0+Mg+&#10;k9Ds2zS7auqv7wpCj8PMfMPM0s7U4kytqywrGA4iEMS51RUXCrZf7/0XEM4ja6wtk4JfcpAmD70Z&#10;xtpe+JPOmS9EgLCLUUHpfRNL6fKSDLqBbYiDd7StQR9kW0jd4iXATS1HUTSRBisOCyU2tCgp/85O&#10;RsHuusrXP3uH42j0dl1usvmBPzqlnh671ykIT53/D9/bS63geTyE25lwBG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8F+MYAAADcAAAADwAAAAAAAAAAAAAAAACYAgAAZHJz&#10;L2Rvd25yZXYueG1sUEsFBgAAAAAEAAQA9QAAAIsDAAAAAA==&#10;" path="m20,r,12l18,25r-8,7l,40,,30,3,17,10,7,20,xe" fillcolor="#f3be00" stroked="f">
                  <v:path arrowok="t" o:connecttype="custom" o:connectlocs="20,0;20,12;18,25;10,32;0,40;0,30;3,17;10,7;20,0" o:connectangles="0,0,0,0,0,0,0,0,0"/>
                </v:shape>
                <v:shape id="Freeform 544" o:spid="_x0000_s1568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ffsMA&#10;AADcAAAADwAAAGRycy9kb3ducmV2LnhtbESPQWvCQBSE7wX/w/IEb/UlUotGV5FKUXqrFrw+s88k&#10;mH2bZleN/74rCD0OM/MNM192tlZXbn3lREM6TECx5M5UUmj42X++TkD5QGKodsIa7uxhuei9zCkz&#10;7ibffN2FQkWI+Iw0lCE0GaLPS7bkh65hid7JtZZClG2BpqVbhNsaR0nyjpYqiQslNfxRcn7eXayG&#10;fTo9GLwf0f5+5cfJND1tzBq1HvS71QxU4C78h5/trdEwfhvB40w8Arj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affsMAAADcAAAADwAAAAAAAAAAAAAAAACYAgAAZHJzL2Rv&#10;d25yZXYueG1sUEsFBgAAAAAEAAQA9QAAAIgDAAAAAA==&#10;" path="m20,r,12l18,25r-8,7l,40,,30,3,17,10,7,20,xe" filled="f" strokecolor="#e77817" strokeweight="0">
                  <v:path arrowok="t" o:connecttype="custom" o:connectlocs="20,0;20,12;18,25;10,32;0,40;0,30;3,17;10,7;20,0" o:connectangles="0,0,0,0,0,0,0,0,0"/>
                </v:shape>
                <v:shape id="Freeform 545" o:spid="_x0000_s1569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QmJsYA&#10;AADcAAAADwAAAGRycy9kb3ducmV2LnhtbESPQWvCQBSE74X+h+UJvdWNrVpNs5ESVEovovXg8ZF9&#10;JqHZtzG7jdFf7xaEHoeZ+YZJFr2pRUetqywrGA0jEMS51RUXCvbfq+cZCOeRNdaWScGFHCzSx4cE&#10;Y23PvKVu5wsRIOxiVFB638RSurwkg25oG+LgHW1r0AfZFlK3eA5wU8uXKJpKgxWHhRIbykrKf3a/&#10;RsHX28quT5usm3vJs8P4tLxOs6VST4P+4x2Ep97/h+/tT61gMn6Fv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QmJsYAAADcAAAADwAAAAAAAAAAAAAAAACYAgAAZHJz&#10;L2Rvd25yZXYueG1sUEsFBgAAAAAEAAQA9QAAAIsDAAAAAA==&#10;" path="m,45l33,,,45xe" fillcolor="#f3be00" stroked="f">
                  <v:path arrowok="t" o:connecttype="custom" o:connectlocs="0,45;33,0;0,45" o:connectangles="0,0,0"/>
                </v:shape>
                <v:shape id="Freeform 546" o:spid="_x0000_s1570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xfscA&#10;AADcAAAADwAAAGRycy9kb3ducmV2LnhtbESP3WrCQBSE7wt9h+UUvNNN619NXaUKWi1UqAr28pA9&#10;TYLZsyG7JvHt3YLQy2FmvmGm89YUoqbK5ZYVPPciEMSJ1TmnCo6HVfcVhPPIGgvLpOBKDuazx4cp&#10;xto2/E313qciQNjFqCDzvoyldElGBl3PlsTB+7WVQR9klUpdYRPgppAvUTSSBnMOCxmWtMwoOe8v&#10;RsF2vGjM+rw7lR+LL9sfYv35M6mV6jy1728gPLX+P3xvb7SC4WAAf2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JMX7HAAAA3AAAAA8AAAAAAAAAAAAAAAAAmAIAAGRy&#10;cy9kb3ducmV2LnhtbFBLBQYAAAAABAAEAPUAAACMAwAAAAA=&#10;" path="m,45l33,,,45xe" filled="f" strokecolor="#e77817" strokeweight="0">
                  <v:path arrowok="t" o:connecttype="custom" o:connectlocs="0,45;33,0;0,45" o:connectangles="0,0,0"/>
                </v:shape>
                <v:shape id="Freeform 547" o:spid="_x0000_s1571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JjsYA&#10;AADcAAAADwAAAGRycy9kb3ducmV2LnhtbESPQWvCQBSE74L/YXmFXkQ3LVokdROkxeJJ0BQht0f2&#10;maTNvt1mtxr/vVsoeBxm5htmlQ+mE2fqfWtZwdMsAUFcWd1yreCz2EyXIHxA1thZJgVX8pBn49EK&#10;U20vvKfzIdQiQtinqKAJwaVS+qohg35mHXH0TrY3GKLsa6l7vES46eRzkrxIgy3HhQYdvTVUfR9+&#10;TaR8lLtrXRbuVB7dZHP8+Ur29K7U48OwfgURaAj38H97qxUs5gv4OxOP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OJjsYAAADcAAAADwAAAAAAAAAAAAAAAACYAgAAZHJz&#10;L2Rvd25yZXYueG1sUEsFBgAAAAAEAAQA9QAAAIsDAAAAAA==&#10;" path="m18,r2,13l18,25,10,35,3,43,,33,3,20,8,8,18,xe" fillcolor="#f3be00" stroked="f">
                  <v:path arrowok="t" o:connecttype="custom" o:connectlocs="18,0;20,13;18,25;10,35;3,43;0,33;3,20;8,8;18,0" o:connectangles="0,0,0,0,0,0,0,0,0"/>
                </v:shape>
                <v:shape id="Freeform 548" o:spid="_x0000_s1572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0BsUA&#10;AADcAAAADwAAAGRycy9kb3ducmV2LnhtbESPT2sCMRTE74LfITyhN81aVMrWKFYRlF7810Nvr5tn&#10;dnXzsiSpbr99UxB6HGbmN8x03tpa3MiHyrGC4SADQVw4XbFRcDqu+y8gQkTWWDsmBT8UYD7rdqaY&#10;a3fnPd0O0YgE4ZCjgjLGJpcyFCVZDAPXECfv7LzFmKQ3Unu8J7it5XOWTaTFitNCiQ0tSyquh2+r&#10;wC8/zOV9fPY+fq0M7d4+V1vZKPXUaxevICK18T/8aG+0gvFoAn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HQGxQAAANwAAAAPAAAAAAAAAAAAAAAAAJgCAABkcnMv&#10;ZG93bnJldi54bWxQSwUGAAAAAAQABAD1AAAAigMAAAAA&#10;" path="m18,r2,13l18,25,10,35,3,43,,33,3,20,8,8,18,xe" filled="f" strokecolor="#e77817" strokeweight="0">
                  <v:path arrowok="t" o:connecttype="custom" o:connectlocs="18,0;20,13;18,25;10,35;3,43;0,33;3,20;8,8;18,0" o:connectangles="0,0,0,0,0,0,0,0,0"/>
                </v:shape>
                <v:shape id="Freeform 549" o:spid="_x0000_s1573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D0sYA&#10;AADcAAAADwAAAGRycy9kb3ducmV2LnhtbESP3WrCQBSE7wXfYTmF3ohuLP6RZiMiLbSlYDTS60P2&#10;NAlmz4bsNsa37xaEXg4z8w2TbAfTiJ46V1tWMJ9FIIgLq2suFZzz1+kGhPPIGhvLpOBGDrbpeJRg&#10;rO2Vj9SffCkChF2MCirv21hKV1Rk0M1sSxy8b9sZ9EF2pdQdXgPcNPIpilbSYM1hocKW9hUVl9OP&#10;UbA/LCYmP+Rf0fCR3bLP996+UK/U48OwewbhafD/4Xv7TStYLt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qD0sYAAADcAAAADwAAAAAAAAAAAAAAAACYAgAAZHJz&#10;L2Rvd25yZXYueG1sUEsFBgAAAAAEAAQA9QAAAIsDAAAAAA==&#10;" path="m,49l32,,,49xe" fillcolor="#f3be00" stroked="f">
                  <v:path arrowok="t" o:connecttype="custom" o:connectlocs="0,49;32,0;0,49" o:connectangles="0,0,0"/>
                </v:shape>
                <v:shape id="Freeform 550" o:spid="_x0000_s1574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NXMEA&#10;AADcAAAADwAAAGRycy9kb3ducmV2LnhtbERPW2vCMBR+H+w/hDPwbSaz25BqlHkDXybYjT0fmmNT&#10;bE5KE2v998uD4OPHd58vB9eInrpQe9bwNlYgiEtvaq40/P7sXqcgQkQ22HgmDTcKsFw8P80xN/7K&#10;R+qLWIkUwiFHDTbGNpcylJYchrFviRN38p3DmGBXSdPhNYW7Rk6U+pQOa04NFltaWyrPxcVp2Ng/&#10;ue8PfPvOtkFlp2m9ylSh9ehl+JqBiDTEh/ju3hsNH+9pbTqTj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qzVzBAAAA3AAAAA8AAAAAAAAAAAAAAAAAmAIAAGRycy9kb3du&#10;cmV2LnhtbFBLBQYAAAAABAAEAPUAAACGAwAAAAA=&#10;" path="m,49l32,,,49xe" filled="f" strokecolor="#e77817" strokeweight="0">
                  <v:path arrowok="t" o:connecttype="custom" o:connectlocs="0,49;32,0;0,49" o:connectangles="0,0,0"/>
                </v:shape>
                <v:shape id="Freeform 551" o:spid="_x0000_s1575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QccUA&#10;AADcAAAADwAAAGRycy9kb3ducmV2LnhtbESPT2sCMRTE70K/Q3gFb5ptUalbs1JKhaIH0RbPj+R1&#10;/3Tzsm7SdfXTG0HocZiZ3zCLZW9r0VHrS8cKnsYJCGLtTMm5gu+v1egFhA/IBmvHpOBMHpbZw2CB&#10;qXEn3lG3D7mIEPYpKihCaFIpvS7Ioh+7hjh6P661GKJsc2laPEW4reVzksykxZLjQoENvRekf/d/&#10;VoE+lJP5kQ/6Yyv5uF5fqm6zqZQaPvZvryAC9eE/fG9/GgXTyR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lBxxQAAANwAAAAPAAAAAAAAAAAAAAAAAJgCAABkcnMv&#10;ZG93bnJldi54bWxQSwUGAAAAAAQABAD1AAAAigMAAAAA&#10;" path="m17,r3,12l17,24,10,34,3,42,,32,3,19,8,7,17,xe" fillcolor="#f3be00" stroked="f">
                  <v:path arrowok="t" o:connecttype="custom" o:connectlocs="17,0;20,12;17,24;10,34;3,42;0,32;3,19;8,7;17,0" o:connectangles="0,0,0,0,0,0,0,0,0"/>
                </v:shape>
                <v:shape id="Freeform 552" o:spid="_x0000_s1576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ZlaMEA&#10;AADcAAAADwAAAGRycy9kb3ducmV2LnhtbERPTYvCMBC9C/sfwix4KWuqS2XpGkVEQQRBq97HZrYt&#10;NpPSRNv99+YgeHy879miN7V4UOsqywrGoxgEcW51xYWC82nz9QPCeWSNtWVS8E8OFvOPwQxTbTs+&#10;0iPzhQgh7FJUUHrfpFK6vCSDbmQb4sD92dagD7AtpG6xC+GmlpM4nkqDFYeGEhtalZTfsrtRcE1u&#10;B39Z77pVZL/342JD52gXKTX87Je/IDz1/i1+ubdaQZKE+eFMOA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mZWjBAAAA3AAAAA8AAAAAAAAAAAAAAAAAmAIAAGRycy9kb3du&#10;cmV2LnhtbFBLBQYAAAAABAAEAPUAAACGAwAAAAA=&#10;" path="m17,r3,12l17,24,10,34,3,42,,32,3,19,8,7,17,e" filled="f" strokecolor="#e77817" strokeweight="0">
                  <v:path arrowok="t" o:connecttype="custom" o:connectlocs="17,0;20,12;17,24;10,34;3,42;0,32;3,19;8,7;17,0" o:connectangles="0,0,0,0,0,0,0,0,0"/>
                </v:shape>
                <v:shape id="Freeform 553" o:spid="_x0000_s1577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E6cQA&#10;AADcAAAADwAAAGRycy9kb3ducmV2LnhtbESPQWsCMRSE74X+h/AKvdXsSi1lNUoptJTqpWsPHh+b&#10;5ya4eVmS6K7/3giCx2FmvmEWq9F14kQhWs8KykkBgrjx2nKr4H/79fIOIiZkjZ1nUnCmCKvl48MC&#10;K+0H/qNTnVqRIRwrVGBS6ispY2PIYZz4njh7ex8cpixDK3XAIcNdJ6dF8SYdWs4LBnv6NNQc6qNT&#10;UOvBHsPa/Nqi/y7TZvc6PW+9Us9P48ccRKIx3cO39o9WMJuVcD2Tj4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lhOnEAAAA3AAAAA8AAAAAAAAAAAAAAAAAmAIAAGRycy9k&#10;b3ducmV2LnhtbFBLBQYAAAAABAAEAPUAAACJAwAAAAA=&#10;" path="m,50l33,,,50xe" fillcolor="#f3be00" stroked="f">
                  <v:path arrowok="t" o:connecttype="custom" o:connectlocs="0,50;33,0;0,50" o:connectangles="0,0,0"/>
                </v:shape>
                <v:shape id="Freeform 554" o:spid="_x0000_s1578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br8cA&#10;AADcAAAADwAAAGRycy9kb3ducmV2LnhtbESPT2vCQBTE7wW/w/IEL6VuFFIkupFqW+ipULVCbq/Z&#10;lz+YfRuya4x++m5B6HGYmd8wq/VgGtFT52rLCmbTCARxbnXNpYLD/v1pAcJ5ZI2NZVJwJQfrdPSw&#10;wkTbC39Rv/OlCBB2CSqovG8TKV1ekUE3tS1x8ArbGfRBdqXUHV4C3DRyHkXP0mDNYaHClrYV5afd&#10;2Si46eIn/vx+u56y13yWbW7HHh+NUpPx8LIE4Wnw/+F7+0MriOM5/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Y26/HAAAA3AAAAA8AAAAAAAAAAAAAAAAAmAIAAGRy&#10;cy9kb3ducmV2LnhtbFBLBQYAAAAABAAEAPUAAACMAwAAAAA=&#10;" path="m,50l33,,,50xe" filled="f" strokecolor="#e77817" strokeweight="0">
                  <v:path arrowok="t" o:connecttype="custom" o:connectlocs="0,50;33,0;0,50" o:connectangles="0,0,0"/>
                </v:shape>
                <v:shape id="Freeform 555" o:spid="_x0000_s1579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1UsYA&#10;AADcAAAADwAAAGRycy9kb3ducmV2LnhtbESPQU/CQBSE7yb8h80j8SZbMAhWFkJAoyeIRRO9PbqP&#10;bqH7tumubf33romJx8nMfJNZrHpbiZYaXzpWMB4lIIhzp0suFLwdnm7mIHxA1lg5JgXf5GG1HFwt&#10;MNWu41dqs1CICGGfogITQp1K6XNDFv3I1cTRO7nGYoiyKaRusItwW8lJktxJiyXHBYM1bQzll+zL&#10;KrDtnvPt+8fzvTnvTsfHz45nWaHU9bBfP4AI1If/8F/7RSuYTm/h90w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N1UsYAAADcAAAADwAAAAAAAAAAAAAAAACYAgAAZHJz&#10;L2Rvd25yZXYueG1sUEsFBgAAAAAEAAQA9QAAAIsDAAAAAA==&#10;" path="m23,r2,7l25,12r,8l23,25,15,35,,44,,32,3,20,10,10,23,xe" fillcolor="#f3be00" stroked="f">
                  <v:path arrowok="t" o:connecttype="custom" o:connectlocs="23,0;25,7;25,12;25,20;23,25;15,35;0,44;0,32;3,20;10,10;23,0" o:connectangles="0,0,0,0,0,0,0,0,0,0,0"/>
                </v:shape>
                <v:shape id="Freeform 556" o:spid="_x0000_s1580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aLFcIA&#10;AADcAAAADwAAAGRycy9kb3ducmV2LnhtbESPT4vCMBTE74LfIbwFL6KpshXpNhURBG/iP7w+mrdt&#10;2ealJFG7++nNguBxmJnfMPmqN624k/ONZQWzaQKCuLS64UrB+bSdLEH4gKyxtUwKfsnDqhgOcsy0&#10;ffCB7sdQiQhhn6GCOoQuk9KXNRn0U9sRR+/bOoMhSldJ7fAR4aaV8yRZSIMNx4UaO9rUVP4cb0aB&#10;2dPcXdPN4eSvnF78jc5/bqzU6KNff4EI1Id3+NXeaQVp+gn/Z+IRk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5osVwgAAANwAAAAPAAAAAAAAAAAAAAAAAJgCAABkcnMvZG93&#10;bnJldi54bWxQSwUGAAAAAAQABAD1AAAAhwMAAAAA&#10;" path="m23,r2,7l25,12r,8l23,25,15,35,,44,,32,3,20,10,10,23,e" filled="f" strokecolor="#e77817" strokeweight="0">
                  <v:path arrowok="t" o:connecttype="custom" o:connectlocs="23,0;25,7;25,12;25,20;23,25;15,35;0,44;0,32;3,20;10,10;23,0" o:connectangles="0,0,0,0,0,0,0,0,0,0,0"/>
                </v:shape>
                <v:shape id="Freeform 557" o:spid="_x0000_s1581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ikMUA&#10;AADcAAAADwAAAGRycy9kb3ducmV2LnhtbESPQWvCQBSE7wX/w/IEb3WjkiLRVWKk0ksPjR48PrLP&#10;JJh9G7LbGPPru4VCj8PMfMNs94NpRE+dqy0rWMwjEMSF1TWXCi7n99c1COeRNTaWScGTHOx3k5ct&#10;Jto++Iv63JciQNglqKDyvk2kdEVFBt3ctsTBu9nOoA+yK6Xu8BHgppHLKHqTBmsOCxW2lFVU3PNv&#10;oyA96zgds/XieOhPY/5px2u2Oio1mw7pBoSnwf+H/9ofWkEcx/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CKQxQAAANwAAAAPAAAAAAAAAAAAAAAAAJgCAABkcnMv&#10;ZG93bnJldi54bWxQSwUGAAAAAAQABAD1AAAAigMAAAAA&#10;" path="m,50l37,,,50xe" fillcolor="#f3be00" stroked="f">
                  <v:path arrowok="t" o:connecttype="custom" o:connectlocs="0,50;37,0;0,50" o:connectangles="0,0,0"/>
                </v:shape>
                <v:shape id="Freeform 558" o:spid="_x0000_s1582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+K8MA&#10;AADcAAAADwAAAGRycy9kb3ducmV2LnhtbESP0YrCMBRE34X9h3AXfNN0LUr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+K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559" o:spid="_x0000_s1583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3ALMYA&#10;AADcAAAADwAAAGRycy9kb3ducmV2LnhtbESP3WoCMRSE7wXfIRzBO81WtOrWrEihUJQq1ZbSu8Pm&#10;7A9uTpZNqqtPbwShl8PMfMMslq2pxIkaV1pW8DSMQBCnVpecK/g6vA1mIJxH1lhZJgUXcrBMup0F&#10;xtqe+ZNOe5+LAGEXo4LC+zqW0qUFGXRDWxMHL7ONQR9kk0vd4DnATSVHUfQsDZYcFgqs6bWg9Lj/&#10;Mwp+p98f1fjqdITbTTmfj+TPepcp1e+1qxcQnlr/H36037WCyWQK9zPhCMj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3ALMYAAADcAAAADwAAAAAAAAAAAAAAAACYAgAAZHJz&#10;L2Rvd25yZXYueG1sUEsFBgAAAAAEAAQA9QAAAIsDAAAAAA==&#10;" path="m30,40l75,,30,40,27,55,20,65,12,75,,82,,75,,70,3,62,5,57r5,-5l17,47r5,-5l30,40xe" fillcolor="#f3be00" stroked="f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560" o:spid="_x0000_s1584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bSb4A&#10;AADcAAAADwAAAGRycy9kb3ducmV2LnhtbERPuwrCMBTdBf8hXMFFNLWg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jVG0m+AAAA3AAAAA8AAAAAAAAAAAAAAAAAmAIAAGRycy9kb3ducmV2&#10;LnhtbFBLBQYAAAAABAAEAPUAAACDAwAAAAA=&#10;" path="m30,40l75,,30,40,27,55,20,65,12,75,,82,,75,,70,3,62,5,57r5,-5l17,47r5,-5l30,40e" filled="f" strokecolor="#e77817" strokeweight="0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561" o:spid="_x0000_s1585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388UA&#10;AADcAAAADwAAAGRycy9kb3ducmV2LnhtbESP0WrCQBRE3wv+w3IFX0rd2DbSRleRitLmzSQfcJu9&#10;JsHs3ZBdTfr3bqHQx2FmzjDr7WhacaPeNZYVLOYRCOLS6oYrBUV+eHoD4TyyxtYyKfghB9vN5GGN&#10;ibYDn+iW+UoECLsEFdTed4mUrqzJoJvbjjh4Z9sb9EH2ldQ9DgFuWvkcRUtpsOGwUGNHHzWVl+xq&#10;FDxyRnuT5un3S/76ddaXqoiOO6Vm03G3AuFp9P/hv/anVhDH7/B7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7fzxQAAANwAAAAPAAAAAAAAAAAAAAAAAJgCAABkcnMv&#10;ZG93bnJldi54bWxQSwUGAAAAAAQABAD1AAAAigMAAAAA&#10;" path="m33,40l72,,33,40,30,53,23,65,13,73,,80,,75,3,68,5,63,8,55r5,-5l18,45r7,-2l33,40xe" fillcolor="#f3be00" stroked="f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562" o:spid="_x0000_s1586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J98MA&#10;AADcAAAADwAAAGRycy9kb3ducmV2LnhtbERPz2vCMBS+C/sfwht402SOVelMyyjIPMjAuoHHZ/PW&#10;dmteShO1+++Xg+Dx4/u9zkfbiQsNvnWs4WmuQBBXzrRca/g8bGYrED4gG+wck4Y/8pBnD5M1psZd&#10;eU+XMtQihrBPUUMTQp9K6auGLPq564kj9+0GiyHCoZZmwGsMt51cKJVIiy3HhgZ7Khqqfsuz1dAm&#10;xU+ylEf+OJzev57NsVQ7VWg9fRzfXkEEGsNdfHNvjYaXJM6P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tJ98MAAADcAAAADwAAAAAAAAAAAAAAAACYAgAAZHJzL2Rv&#10;d25yZXYueG1sUEsFBgAAAAAEAAQA9QAAAIgDAAAAAA==&#10;" path="m33,40l72,,33,40,30,53,23,65,13,73,,80,,75,3,68,5,63,8,55r5,-5l18,45r7,-2l33,40e" filled="f" strokecolor="#e77817" strokeweight="0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563" o:spid="_x0000_s1587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q/MUA&#10;AADcAAAADwAAAGRycy9kb3ducmV2LnhtbESPQWvCQBSE74L/YXlCL6HZWFAkdRNUEHor2tbq7ZF9&#10;JqHZtyG7jdt/3y0UPA4z8w2zLoPpxEiDay0rmKcZCOLK6pZrBe9v+8cVCOeRNXaWScEPOSiL6WSN&#10;ubY3PtB49LWIEHY5Kmi873MpXdWQQZfanjh6VzsY9FEOtdQD3iLcdPIpy5bSYMtxocGedg1VX8dv&#10;owA/TuHVbJMuuYT9eN2cXSI/K6UeZmHzDMJT8Pfwf/tFK1gs5/B3Jh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Sr8xQAAANwAAAAPAAAAAAAAAAAAAAAAAJgCAABkcnMv&#10;ZG93bnJldi54bWxQSwUGAAAAAAQABAD1AAAAigMAAAAA&#10;" path="m,42l37,,,42xe" fillcolor="#f3be00" stroked="f">
                  <v:path arrowok="t" o:connecttype="custom" o:connectlocs="0,42;37,0;0,42" o:connectangles="0,0,0"/>
                </v:shape>
                <v:shape id="Freeform 564" o:spid="_x0000_s1588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zX8YA&#10;AADcAAAADwAAAGRycy9kb3ducmV2LnhtbESPT0sDMRTE70K/Q3gFbzbrgkXXpkUKhXoS+0fx9tw8&#10;dxc3L2mS7q799E2h4HGYmd8ws8VgWtGRD41lBfeTDARxaXXDlYLddnX3CCJEZI2tZVLwRwEW89HN&#10;DAtte36nbhMrkSAcClRQx+gKKUNZk8EwsY44eT/WG4xJ+kpqj32Cm1bmWTaVBhtOCzU6WtZU/m6O&#10;RsF+1/XuqaTXr/zj6E4H/s7ePr1St+Ph5RlEpCH+h6/ttVbwMM3hciYdAT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rzX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565" o:spid="_x0000_s1589" style="position:absolute;left:6732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O8UA&#10;AADcAAAADwAAAGRycy9kb3ducmV2LnhtbESPW2sCMRSE3wv+h3CEvtWs9YKsG8VWBKFPXhAfj5uz&#10;F9ycbJNU1/76plDo4zAz3zDZsjONuJHztWUFw0ECgji3uuZSwfGweZmB8AFZY2OZFDzIw3LRe8ow&#10;1fbOO7rtQykihH2KCqoQ2lRKn1dk0A9sSxy9wjqDIUpXSu3wHuGmka9JMpUGa44LFbb0XlF+3X+Z&#10;SHFybN6C+R4fi8O2XX9ePk5np9Rzv1vNQQTqwn/4r73VCibTE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fg7xQAAANwAAAAPAAAAAAAAAAAAAAAAAJgCAABkcnMv&#10;ZG93bnJldi54bWxQSwUGAAAAAAQABAD1AAAAigMAAAAA&#10;" path="m22,75l17,r5,75xm22,75r3,17l25,107r-3,8l17,120r-5,5l7,132,3,125,,115r,-8l,100,3,92,7,85r5,-8l22,75xe" fillcolor="#f3be00" stroked="f">
                  <v:path arrowok="t" o:connecttype="custom" o:connectlocs="22,75;17,0;22,75;22,75;25,92;25,107;22,115;17,120;12,125;7,132;3,125;0,115;0,107;0,100;3,92;7,85;12,77;22,75" o:connectangles="0,0,0,0,0,0,0,0,0,0,0,0,0,0,0,0,0,0"/>
                  <o:lock v:ext="edit" verticies="t"/>
                </v:shape>
                <v:shape id="Freeform 566" o:spid="_x0000_s1590" style="position:absolute;left:6749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5FsYA&#10;AADcAAAADwAAAGRycy9kb3ducmV2LnhtbESPQWvCQBSE74L/YXmCN90oVmrqJrSiIEgP2lo8PrKv&#10;SWj2bZJdTfrvu4LQ4zAz3zDrtDeVuFHrSssKZtMIBHFmdcm5gs+P3eQZhPPIGivLpOCXHKTJcLDG&#10;WNuOj3Q7+VwECLsYFRTe17GULivIoJvamjh437Y16INsc6lb7ALcVHIeRUtpsOSwUGBNm4Kyn9PV&#10;KJjvZ4fo8nZpSuqqr3Ozao7v20ap8ah/fQHhqff/4Ud7rxU8LRdwPxOOgE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K5FsYAAADcAAAADwAAAAAAAAAAAAAAAACYAgAAZHJz&#10;L2Rvd25yZXYueG1sUEsFBgAAAAAEAAQA9QAAAIsDAAAAAA==&#10;" path="m5,75l,,5,75xe" filled="f" strokecolor="#e15520" strokeweight="0">
                  <v:path arrowok="t" o:connecttype="custom" o:connectlocs="5,75;0,0;5,75" o:connectangles="0,0,0"/>
                </v:shape>
                <v:shape id="Freeform 567" o:spid="_x0000_s1591" style="position:absolute;left:6732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GecUA&#10;AADcAAAADwAAAGRycy9kb3ducmV2LnhtbESPzWrDMBCE74W8g9hAb40cg0PiRjFNS6HH5oekx621&#10;sYytlbFUx337qhDIcZiZb5h1MdpWDNT72rGC+SwBQVw6XXOl4Hh4f1qC8AFZY+uYFPySh2IzeVhj&#10;rt2VdzTsQyUihH2OCkwIXS6lLw1Z9DPXEUfv4nqLIcq+krrHa4TbVqZJspAWa44LBjt6NVQ2+x+r&#10;4HRcOTq8yUv6tfr8Ltvz1qTNTqnH6fjyDCLQGO7hW/tDK8gWG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28Z5xQAAANwAAAAPAAAAAAAAAAAAAAAAAJgCAABkcnMv&#10;ZG93bnJldi54bWxQSwUGAAAAAAQABAD1AAAAigMAAAAA&#10;" path="m22,r3,17l25,32r-3,8l17,45r-5,5l7,57,3,50,,40,,32,,25,3,17,7,10,12,2,22,e" filled="f" strokecolor="#e15520" strokeweight="0">
                  <v:path arrowok="t" o:connecttype="custom" o:connectlocs="22,0;25,17;25,32;22,40;17,45;12,50;7,57;3,50;0,40;0,32;0,25;3,17;7,10;12,2;22,0" o:connectangles="0,0,0,0,0,0,0,0,0,0,0,0,0,0,0"/>
                </v:shape>
                <v:shape id="Freeform 568" o:spid="_x0000_s1592" style="position:absolute;left:673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O708MA&#10;AADcAAAADwAAAGRycy9kb3ducmV2LnhtbESPQWvCQBSE7wX/w/IEb3VjsEGiq4hQEXsoNeL5kX1m&#10;g9m3IbtN4r/vFgo9DjPzDbPZjbYRPXW+dqxgMU9AEJdO11wpuBbvrysQPiBrbByTgid52G0nLxvM&#10;tRv4i/pLqESEsM9RgQmhzaX0pSGLfu5a4ujdXWcxRNlVUnc4RLhtZJokmbRYc1ww2NLBUPm4fFsF&#10;hUmXLvsoez73Axaf9TG9LY9Kzabjfg0i0Bj+w3/tk1bwlmX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O708MAAADcAAAADwAAAAAAAAAAAAAAAACYAgAAZHJzL2Rv&#10;d25yZXYueG1sUEsFBgAAAAAEAAQA9QAAAIgDAAAAAA==&#10;" path="m19,67l32,,19,67xm19,67r5,15l22,100r-3,5l17,112r-5,5l4,122,2,117,,107r,-7l,92,2,85,7,77r5,-7l19,67xe" fillcolor="#f3be00" stroked="f">
                  <v:path arrowok="t" o:connecttype="custom" o:connectlocs="19,67;32,0;19,67;19,67;24,82;22,100;19,105;17,112;12,117;4,122;2,117;0,107;0,100;0,92;2,85;7,77;12,70;19,67" o:connectangles="0,0,0,0,0,0,0,0,0,0,0,0,0,0,0,0,0,0"/>
                  <o:lock v:ext="edit" verticies="t"/>
                </v:shape>
                <v:shape id="Freeform 569" o:spid="_x0000_s1593" style="position:absolute;left:6754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YX8YA&#10;AADcAAAADwAAAGRycy9kb3ducmV2LnhtbESPQWsCMRSE7wX/Q3hCL6VmFbrKapRWsPRS6mop9PbY&#10;PDerm5clibr9902h4HGYmW+Yxaq3rbiQD41jBeNRBoK4crrhWsHnfvM4AxEissbWMSn4oQCr5eBu&#10;gYV2Vy7psou1SBAOBSowMXaFlKEyZDGMXEecvIPzFmOSvpba4zXBbSsnWZZLiw2nBYMdrQ1Vp93Z&#10;KvCvR84ePs4v382s3JZ7Y+N7/qXU/bB/noOI1Mdb+L/9phU85V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JYX8YAAADcAAAADwAAAAAAAAAAAAAAAACYAgAAZHJz&#10;L2Rvd25yZXYueG1sUEsFBgAAAAAEAAQA9QAAAIsDAAAAAA==&#10;" path="m,67l13,,,67xe" filled="f" strokecolor="#e15520" strokeweight="0">
                  <v:path arrowok="t" o:connecttype="custom" o:connectlocs="0,67;13,0;0,67" o:connectangles="0,0,0"/>
                </v:shape>
                <v:shape id="Freeform 570" o:spid="_x0000_s1594" style="position:absolute;left:6735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t2MMA&#10;AADcAAAADwAAAGRycy9kb3ducmV2LnhtbERPz2vCMBS+D/wfwhO8zXRliuuMIjpBEESdF2+P5q2t&#10;a15KErX1rzeHwY4f3+/pvDW1uJHzlWUFb8MEBHFudcWFgtP3+nUCwgdkjbVlUtCRh/ms9zLFTNs7&#10;H+h2DIWIIewzVFCG0GRS+rwkg35oG+LI/VhnMEToCqkd3mO4qWWaJGNpsOLYUGJDy5Ly3+PVKLhc&#10;HukW3z+qXbcfpavHedutvpxSg367+AQRqA3/4j/3RisYjePaeC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ft2MMAAADcAAAADwAAAAAAAAAAAAAAAACYAgAAZHJzL2Rv&#10;d25yZXYueG1sUEsFBgAAAAAEAAQA9QAAAIgDAAAAAA==&#10;" path="m19,r5,15l22,33r-3,5l17,45r-5,5l4,55,2,50,,40,,33,,25,2,18,7,10,12,3,19,e" filled="f" strokecolor="#e15520" strokeweight="0">
                  <v:path arrowok="t" o:connecttype="custom" o:connectlocs="19,0;24,15;22,33;19,38;17,45;12,50;4,55;2,50;0,40;0,33;0,25;2,18;7,10;12,3;19,0" o:connectangles="0,0,0,0,0,0,0,0,0,0,0,0,0,0,0"/>
                </v:shape>
                <v:shape id="Freeform 571" o:spid="_x0000_s1595" style="position:absolute;left:6739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2gMQA&#10;AADcAAAADwAAAGRycy9kb3ducmV2LnhtbESPQWvCQBSE70L/w/IKvUjdKLi00VWKUvSiYFro9Zl9&#10;TYLZtyG7mvjvXUHwOMx8M8x82dtaXKj1lWMN41ECgjh3puJCw+/P9/sHCB+QDdaOScOVPCwXL4M5&#10;psZ1fKBLFgoRS9inqKEMoUml9HlJFv3INcTR+3etxRBlW0jTYhfLbS0nSaKkxYrjQokNrUrKT9nZ&#10;apiuT2sVDt3f1OT7zWp4VPVuorR+e+2/ZiAC9eEZftBbEzn1Cf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9oDEAAAA3AAAAA8AAAAAAAAAAAAAAAAAmAIAAGRycy9k&#10;b3ducmV2LnhtbFBLBQYAAAAABAAEAPUAAACJAwAAAAA=&#10;" path="m23,67l35,,23,67xm23,67r2,15l25,100r-2,5l18,112r-5,5l8,122,3,117r,-7l,100,3,92,5,85r5,-8l15,70r8,-3xe" fillcolor="#f3be00" stroked="f">
                  <v:path arrowok="t" o:connecttype="custom" o:connectlocs="23,67;35,0;23,67;23,67;25,82;25,100;23,105;18,112;13,117;8,122;3,117;3,110;0,100;3,92;5,85;10,77;15,70;23,67" o:connectangles="0,0,0,0,0,0,0,0,0,0,0,0,0,0,0,0,0,0"/>
                  <o:lock v:ext="edit" verticies="t"/>
                </v:shape>
                <v:shape id="Freeform 572" o:spid="_x0000_s1596" style="position:absolute;left:6762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asMA&#10;AADcAAAADwAAAGRycy9kb3ducmV2LnhtbERPy2oCMRTdF/oP4Ra6qxmrVhmNIq2iG6GOD1xeJteZ&#10;weRmnESd/n2zKHR5OO/JrLVG3KnxlWMF3U4Cgjh3uuJCwX63fBuB8AFZo3FMCn7Iw2z6/DTBVLsH&#10;b+mehULEEPYpKihDqFMpfV6SRd9xNXHkzq6xGCJsCqkbfMRwa+R7knxIixXHhhJr+iwpv2Q3q8C1&#10;12yht/XR9A691ffXadnfXI1Sry/tfAwiUBv+xX/utVYwGMb58Uw8An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D/asMAAADcAAAADwAAAAAAAAAAAAAAAACYAgAAZHJzL2Rv&#10;d25yZXYueG1sUEsFBgAAAAAEAAQA9QAAAIgDAAAAAA==&#10;" path="m,67l12,,,67xe" filled="f" strokecolor="#e15520" strokeweight="0">
                  <v:path arrowok="t" o:connecttype="custom" o:connectlocs="0,67;12,0;0,67" o:connectangles="0,0,0"/>
                </v:shape>
                <v:shape id="Freeform 573" o:spid="_x0000_s1597" style="position:absolute;left:6739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5n8UA&#10;AADcAAAADwAAAGRycy9kb3ducmV2LnhtbESPQWvCQBSE74L/YXmCt7qJ2Cqpq4ggWiyUxlLo7ZF9&#10;JsHs2yW7avz3rlDwOMzMN8x82ZlGXKj1tWUF6SgBQVxYXXOp4OeweZmB8AFZY2OZFNzIw3LR780x&#10;0/bK33TJQykihH2GCqoQXCalLyoy6EfWEUfvaFuDIcq2lLrFa4SbRo6T5E0arDkuVOhoXVFxys9G&#10;we8s+ftIy8l558ZuX39amW6/pFLDQbd6BxGoC8/wf3unFbxOU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/mfxQAAANwAAAAPAAAAAAAAAAAAAAAAAJgCAABkcnMv&#10;ZG93bnJldi54bWxQSwUGAAAAAAQABAD1AAAAigMAAAAA&#10;" path="m23,r2,15l25,33r-2,5l18,45r-5,5l8,55,3,50r,-7l,33,3,25,5,18r5,-8l15,3,23,xe" filled="f" strokecolor="#e15520" strokeweight="0">
                  <v:path arrowok="t" o:connecttype="custom" o:connectlocs="23,0;25,15;25,33;23,38;18,45;13,50;8,55;3,50;3,43;0,33;3,25;5,18;10,10;15,3;23,0" o:connectangles="0,0,0,0,0,0,0,0,0,0,0,0,0,0,0"/>
                </v:shape>
                <v:shape id="Freeform 574" o:spid="_x0000_s1598" style="position:absolute;left:6720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NIsYA&#10;AADcAAAADwAAAGRycy9kb3ducmV2LnhtbESPW2vCQBSE3wX/w3IKfaubBrQlukrxUgUvUPXFt0P2&#10;NIlmz4bsGuO/dwsFH4eZ+YYZTVpTioZqV1hW8N6LQBCnVhecKTgeFm+fIJxH1lhaJgV3cjAZdzsj&#10;TLS98Q81e5+JAGGXoILc+yqR0qU5GXQ9WxEH79fWBn2QdSZ1jbcAN6WMo2ggDRYcFnKsaJpTetlf&#10;jYLTtlj483oZZzv6bq7VbjOfzZxSry/t1xCEp9Y/w//tlVbQ/4jh70w4An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jNIsYAAADcAAAADwAAAAAAAAAAAAAAAACYAgAAZHJz&#10;L2Rvd25yZXYueG1sUEsFBgAAAAAEAAQA9QAAAIsDAAAAAA==&#10;" path="m22,74l15,r7,74xm22,74r5,18l24,107r-2,7l19,119r-4,8l7,132,5,124,2,117,,107,2,99,5,92r5,-8l15,77r7,-3xe" fillcolor="#f3be00" stroked="f">
                  <v:path arrowok="t" o:connecttype="custom" o:connectlocs="22,74;15,0;22,74;22,74;27,92;24,107;22,114;19,119;15,127;7,132;5,124;2,117;0,107;2,99;5,92;10,84;15,77;22,74" o:connectangles="0,0,0,0,0,0,0,0,0,0,0,0,0,0,0,0,0,0"/>
                  <o:lock v:ext="edit" verticies="t"/>
                </v:shape>
                <v:shape id="Freeform 575" o:spid="_x0000_s1599" style="position:absolute;left:6735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nXsUA&#10;AADcAAAADwAAAGRycy9kb3ducmV2LnhtbESPQWsCMRSE70L/Q3gFb5qti62sRqmtghcRrXp+bl43&#10;Szcvyybq+u+NUPA4zMw3zGTW2kpcqPGlYwVv/QQEce50yYWC/c+yNwLhA7LGyjEpuJGH2fSlM8FM&#10;uytv6bILhYgQ9hkqMCHUmZQ+N2TR911NHL1f11gMUTaF1A1eI9xWcpAk79JiyXHBYE1fhvK/3dkq&#10;WK23fjgyt818v6i+z6djWh44Var72n6OQQRqwzP8315pBcOPFB5n4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GdexQAAANwAAAAPAAAAAAAAAAAAAAAAAJgCAABkcnMv&#10;ZG93bnJldi54bWxQSwUGAAAAAAQABAD1AAAAigMAAAAA&#10;" path="m7,74l,,7,74xe" filled="f" strokecolor="#e15520" strokeweight="0">
                  <v:path arrowok="t" o:connecttype="custom" o:connectlocs="7,74;0,0;7,74" o:connectangles="0,0,0"/>
                </v:shape>
                <v:shape id="Freeform 576" o:spid="_x0000_s1600" style="position:absolute;left:6720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3eccA&#10;AADcAAAADwAAAGRycy9kb3ducmV2LnhtbESPW0sDMRSE3wX/QziCbzbb4qVsm5bSUhWE4vbm62Fz&#10;TJZuTpZN3K7+eiMIfRxm5htmOu9dLTpqQ+VZwXCQgSAuva7YKNjv1ndjECEia6w9k4JvCjCfXV9N&#10;Mdf+zAV122hEgnDIUYGNscmlDKUlh2HgG+LkffrWYUyyNVK3eE5wV8tRlj1KhxWnBYsNLS2Vp+2X&#10;U1CY/fuL/RiaxZs/PI+648+m4JVStzf9YgIiUh8v4f/2q1bw8HQPf2fS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2d3nHAAAA3AAAAA8AAAAAAAAAAAAAAAAAmAIAAGRy&#10;cy9kb3ducmV2LnhtbFBLBQYAAAAABAAEAPUAAACMAwAAAAA=&#10;" path="m22,r5,18l24,33r-2,7l19,45r-4,8l7,58,5,50,2,43,,33,2,25,5,18r5,-8l15,3,22,e" filled="f" strokecolor="#e15520" strokeweight="0">
                  <v:path arrowok="t" o:connecttype="custom" o:connectlocs="22,0;27,18;24,33;22,40;19,45;15,53;7,58;5,50;2,43;0,33;2,25;5,18;10,10;15,3;22,0" o:connectangles="0,0,0,0,0,0,0,0,0,0,0,0,0,0,0"/>
                </v:shape>
                <v:shape id="Freeform 577" o:spid="_x0000_s1601" style="position:absolute;left:6710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YC8UA&#10;AADcAAAADwAAAGRycy9kb3ducmV2LnhtbESPQWvCQBSE70L/w/IKvenGgrVEV1FpIQcpaEQ9PrLP&#10;JJp9G3a3Gv99VxB6HGbmG2Y670wjruR8bVnBcJCAIC6srrlUsMu/+58gfEDW2FgmBXfyMJ+99KaY&#10;anvjDV23oRQRwj5FBVUIbSqlLyoy6Ae2JY7eyTqDIUpXSu3wFuGmke9J8iEN1hwXKmxpVVFx2f4a&#10;BZvh2Czz4/2Ym/05c5leH36+1kq9vXaLCYhAXfgPP9uZVjAaj+Bx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8dgLxQAAANwAAAAPAAAAAAAAAAAAAAAAAJgCAABkcnMv&#10;ZG93bnJldi54bWxQSwUGAAAAAAQABAD1AAAAigMAAAAA&#10;" path="m22,78l22,r,78xm22,78r5,17l25,110r-3,7l20,122r-5,8l7,135,2,127,,120,,110r2,-8l5,95,7,88r8,-8l22,78xe" fillcolor="#f3be00" stroked="f">
                  <v:path arrowok="t" o:connecttype="custom" o:connectlocs="22,78;22,0;22,78;22,78;27,95;25,110;22,117;20,122;15,130;7,135;2,127;0,120;0,110;2,102;5,95;7,88;15,80;22,78" o:connectangles="0,0,0,0,0,0,0,0,0,0,0,0,0,0,0,0,0,0"/>
                  <o:lock v:ext="edit" verticies="t"/>
                </v:shape>
                <v:shape id="Freeform 578" o:spid="_x0000_s1602" style="position:absolute;left:6732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jo8cA&#10;AADcAAAADwAAAGRycy9kb3ducmV2LnhtbESPQWvCQBSE7wX/w/KEXkrdWDGV6CpasXgL2h7a22v2&#10;mQSzb9PsGqO/3i0IPQ4z8w0zW3SmEi01rrSsYDiIQBBnVpecK/j82DxPQDiPrLGyTAou5GAx7z3M&#10;MNH2zDtq9z4XAcIuQQWF93UipcsKMugGtiYO3sE2Bn2QTS51g+cAN5V8iaJYGiw5LBRY01tB2XF/&#10;MgquP7/p6ittR5P4sv1OKTZP72uj1GO/W05BeOr8f/je3moF49cY/s6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5I6PHAAAA3AAAAA8AAAAAAAAAAAAAAAAAmAIAAGRy&#10;cy9kb3ducmV2LnhtbFBLBQYAAAAABAAEAPUAAACMAwAAAAA=&#10;" path="m,78l,,,78xe" filled="f" strokecolor="#e15520" strokeweight="0">
                  <v:path arrowok="t" o:connecttype="custom" o:connectlocs="0,78;0,0;0,78" o:connectangles="0,0,0"/>
                </v:shape>
                <v:shape id="Freeform 579" o:spid="_x0000_s1603" style="position:absolute;left:6710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HacMA&#10;AADcAAAADwAAAGRycy9kb3ducmV2LnhtbESPQYvCMBSE74L/ITxhb5oq7SrVKCJ08bAXddfzo3k2&#10;xealNFHrvzcLwh6HmfmGWW1624g7db52rGA6SUAQl07XXCn4ORXjBQgfkDU2jknBkzxs1sPBCnPt&#10;Hnyg+zFUIkLY56jAhNDmUvrSkEU/cS1x9C6usxii7CqpO3xEuG3kLEk+pcWa44LBlnaGyuvxZhVU&#10;37MynIvMfbVFunva3zQzRarUx6jfLkEE6sN/+N3eawXZfA5/Z+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+HacMAAADcAAAADwAAAAAAAAAAAAAAAACYAgAAZHJzL2Rv&#10;d25yZXYueG1sUEsFBgAAAAAEAAQA9QAAAIgDAAAAAA==&#10;" path="m22,r5,17l25,32r-3,7l20,44r-5,8l7,57,2,49,,42,,32,2,24,5,17,7,10,15,2,22,e" filled="f" strokecolor="#e15520" strokeweight="0">
                  <v:path arrowok="t" o:connecttype="custom" o:connectlocs="22,0;27,17;25,32;22,39;20,44;15,52;7,57;2,49;0,42;0,32;2,24;5,17;7,10;15,2;22,0" o:connectangles="0,0,0,0,0,0,0,0,0,0,0,0,0,0,0"/>
                </v:shape>
                <v:shape id="Freeform 580" o:spid="_x0000_s1604" style="position:absolute;left:6702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sTMIA&#10;AADcAAAADwAAAGRycy9kb3ducmV2LnhtbERPyWrDMBC9B/oPYgq9xbIbmiZuFFMChlydhSa3qTW1&#10;TK2RsRTH/fvqUOjx8fZNMdlOjDT41rGCLElBENdOt9woOB3L+QqED8gaO8ek4Ic8FNuH2QZz7e5c&#10;0XgIjYgh7HNUYELocyl9bciiT1xPHLkvN1gMEQ6N1APeY7jt5HOaLqXFlmODwZ52hurvw80q2Gfr&#10;Y3aplouyDPXiY7pW5+bTKPX0OL2/gQg0hX/xn3uvFby8xrXxTD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KxMwgAAANwAAAAPAAAAAAAAAAAAAAAAAJgCAABkcnMvZG93&#10;bnJldi54bWxQSwUGAAAAAAQABAD1AAAAhwMAAAAA&#10;" path="m20,70l20,r,70xm20,70r5,18l25,103r-2,7l18,118r-5,5l8,127,3,120,,113r,-8l,98,3,88,8,80r5,-5l20,70xe" fillcolor="#f3be00" stroked="f">
                  <v:path arrowok="t" o:connecttype="custom" o:connectlocs="20,70;20,0;20,70;20,70;25,88;25,103;23,110;18,118;13,123;8,127;3,120;0,113;0,105;0,98;3,88;8,80;13,75;20,70" o:connectangles="0,0,0,0,0,0,0,0,0,0,0,0,0,0,0,0,0,0"/>
                  <o:lock v:ext="edit" verticies="t"/>
                </v:shape>
                <v:shape id="Freeform 581" o:spid="_x0000_s1605" style="position:absolute;left:6722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bc8UA&#10;AADcAAAADwAAAGRycy9kb3ducmV2LnhtbESPQWvCQBSE7wX/w/IEb3XT1hpNXaWUFoM304LXZ/Y1&#10;G5p9G7NrjP/eLRR6HGbmG2a1GWwjeup87VjBwzQBQVw6XXOl4Ovz434BwgdkjY1jUnAlD5v16G6F&#10;mXYX3lNfhEpECPsMFZgQ2kxKXxqy6KeuJY7et+sshii7SuoOLxFuG/mYJHNpsea4YLClN0PlT3G2&#10;CmanU77dNen7kyn6/GDS4pjrWqnJeHh9ARFoCP/hv3auFTynS/g9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JtzxQAAANwAAAAPAAAAAAAAAAAAAAAAAJgCAABkcnMv&#10;ZG93bnJldi54bWxQSwUGAAAAAAQABAD1AAAAigMAAAAA&#10;" path="m,70l,,,70xe" filled="f" strokecolor="#e15520" strokeweight="0">
                  <v:path arrowok="t" o:connecttype="custom" o:connectlocs="0,70;0,0;0,70" o:connectangles="0,0,0"/>
                </v:shape>
                <v:shape id="Freeform 582" o:spid="_x0000_s1606" style="position:absolute;left:6702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DG8IA&#10;AADcAAAADwAAAGRycy9kb3ducmV2LnhtbERPz2vCMBS+D/Y/hDfYbaYrTGo1yjYZ7LhacTs+m2dT&#10;bF5KE9vuvzcHwePH93u1mWwrBup941jB6ywBQVw53XCtYF9+vWQgfEDW2DomBf/kYbN+fFhhrt3I&#10;BQ27UIsYwj5HBSaELpfSV4Ys+pnriCN3cr3FEGFfS93jGMNtK9MkmUuLDccGgx19GqrOu4tVcNgv&#10;HJVbeUr/Fj/Hqv39MOm5UOr5aXpfggg0hbv45v7WCt6yOD+eiUd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IMbwgAAANwAAAAPAAAAAAAAAAAAAAAAAJgCAABkcnMvZG93&#10;bnJldi54bWxQSwUGAAAAAAQABAD1AAAAhwMAAAAA&#10;" path="m20,r5,18l25,33r-2,7l18,48r-5,5l8,57,3,50,,43,,35,,28,3,18,8,10,13,5,20,e" filled="f" strokecolor="#e15520" strokeweight="0">
                  <v:path arrowok="t" o:connecttype="custom" o:connectlocs="20,0;25,18;25,33;23,40;18,48;13,53;8,57;3,50;0,43;0,35;0,28;3,18;8,10;13,5;20,0" o:connectangles="0,0,0,0,0,0,0,0,0,0,0,0,0,0,0"/>
                </v:shape>
                <v:shape id="Freeform 583" o:spid="_x0000_s1607" style="position:absolute;left:6690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pmMYA&#10;AADcAAAADwAAAGRycy9kb3ducmV2LnhtbESPT2sCMRTE74V+h/AKvdXEgltZjSJC0UNpqS2Ct+fm&#10;7R/cvKxJdLffvikUPA4z8xtmvhxsK67kQ+NYw3ikQBAXzjRcafj+en2agggR2WDrmDT8UIDl4v5u&#10;jrlxPX/SdRcrkSAcctRQx9jlUoaiJoth5Dri5JXOW4xJ+koaj32C21Y+K5VJiw2nhRo7WtdUnHYX&#10;q2H98nbINmVpS/X+0alz5i/7/qj148OwmoGINMRb+L+9NRom0zH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ppmMYAAADcAAAADwAAAAAAAAAAAAAAAACYAgAAZHJz&#10;L2Rvd25yZXYueG1sUEsFBgAAAAAEAAQA9QAAAIsDAAAAAA==&#10;" path="m22,73l10,,22,73xm22,73r3,17l25,105r-3,8l20,118r-5,7l7,130,5,123,2,115,,108,,98,2,90,7,83r8,-5l22,73xe" fillcolor="#f3be00" stroked="f">
                  <v:path arrowok="t" o:connecttype="custom" o:connectlocs="22,73;10,0;22,73;22,73;25,90;25,105;22,113;20,118;15,125;7,130;5,123;2,115;0,108;0,98;2,90;7,83;15,78;22,73" o:connectangles="0,0,0,0,0,0,0,0,0,0,0,0,0,0,0,0,0,0"/>
                  <o:lock v:ext="edit" verticies="t"/>
                </v:shape>
                <v:shape id="Freeform 584" o:spid="_x0000_s1608" style="position:absolute;left:670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kgMMA&#10;AADcAAAADwAAAGRycy9kb3ducmV2LnhtbESPUWvCMBSF34X9h3AHvmm6gkM60yIbijgQVmXPd81d&#10;U9bchCZq/ffLQNjj4ZzvHM6qGm0vLjSEzrGCp3kGgrhxuuNWwem4mS1BhIissXdMCm4UoCofJiss&#10;tLvyB13q2IpUwqFABSZGX0gZGkMWw9x54uR9u8FiTHJopR7wmsptL/Mse5YWO04LBj29Gmp+6rNV&#10;sPDmkK/r3m+/Pt+yyPv97d2jUtPHcf0CItIY/8N3eqcTt8zh70w6Ar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kgMMAAADcAAAADwAAAAAAAAAAAAAAAACYAgAAZHJzL2Rv&#10;d25yZXYueG1sUEsFBgAAAAAEAAQA9QAAAIgDAAAAAA==&#10;" path="m12,73l,,12,73xe" filled="f" strokecolor="#e15520" strokeweight="0">
                  <v:path arrowok="t" o:connecttype="custom" o:connectlocs="12,73;0,0;12,73" o:connectangles="0,0,0"/>
                </v:shape>
                <v:shape id="Freeform 585" o:spid="_x0000_s1609" style="position:absolute;left:6690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dbMQA&#10;AADcAAAADwAAAGRycy9kb3ducmV2LnhtbESPT4vCMBTE74LfITzBm6ZWdtGuUdwVwaP/cPf4tnk2&#10;xealNFG7394sCB6HmfkNM1u0thI3anzpWMFomIAgzp0uuVBwPKwHExA+IGusHJOCP/KwmHc7M8y0&#10;u/OObvtQiAhhn6ECE0KdSelzQxb90NXE0Tu7xmKIsimkbvAe4baSaZK8S4slxwWDNX0Zyi/7q1Vw&#10;Ok4dHVbynP5Mt7959f1p0stOqX6vXX6ACNSGV/jZ3mgFb5Mx/J+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yHWzEAAAA3AAAAA8AAAAAAAAAAAAAAAAAmAIAAGRycy9k&#10;b3ducmV2LnhtbFBLBQYAAAAABAAEAPUAAACJAwAAAAA=&#10;" path="m22,r3,17l25,32r-3,8l20,45r-5,7l7,57,5,50,2,42,,35,,25,2,17,7,10,15,5,22,e" filled="f" strokecolor="#e15520" strokeweight="0">
                  <v:path arrowok="t" o:connecttype="custom" o:connectlocs="22,0;25,17;25,32;22,40;20,45;15,52;7,57;5,50;2,42;0,35;0,25;2,17;7,10;15,5;22,0" o:connectangles="0,0,0,0,0,0,0,0,0,0,0,0,0,0,0"/>
                </v:shape>
                <v:shape id="Freeform 586" o:spid="_x0000_s1610" style="position:absolute;left:6670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ptsQA&#10;AADcAAAADwAAAGRycy9kb3ducmV2LnhtbESPQWsCMRSE7wX/Q3iCF6nZWtvq1ihSKHjoRVvw+tg8&#10;N6HJy5Kkuv77RhA8DjPzDbNc996JE8VkAyt4mlQgiJugLbcKfr4/H+cgUkbW6AKTggslWK8GD0us&#10;dTjzjk773IoC4VSjApNzV0uZGkMe0yR0xMU7hugxFxlbqSOeC9w7Oa2qV+nRclkw2NGHoeZ3/+cV&#10;uOPYz6aLWI0P7sLm6+3ZLuxBqdGw37yDyNTne/jW3moFL/MZXM+U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8abbEAAAA3AAAAA8AAAAAAAAAAAAAAAAAmAIAAGRycy9k&#10;b3ducmV2LnhtbFBLBQYAAAAABAAEAPUAAACJAwAAAAA=&#10;" path="m22,77l,,22,77xm22,77r5,18l30,112r,8l27,127r-5,5l17,140r-5,-8l10,122,7,115r,-10l7,97r3,-7l15,82r7,-5xe" fillcolor="#f3be00" stroked="f">
                  <v:path arrowok="t" o:connecttype="custom" o:connectlocs="22,77;0,0;22,77;22,77;27,95;30,112;30,120;27,127;22,132;17,140;12,132;10,122;7,115;7,105;7,97;10,90;15,82;22,77" o:connectangles="0,0,0,0,0,0,0,0,0,0,0,0,0,0,0,0,0,0"/>
                  <o:lock v:ext="edit" verticies="t"/>
                </v:shape>
                <v:shape id="Freeform 587" o:spid="_x0000_s1611" style="position:absolute;left:66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4VcMA&#10;AADcAAAADwAAAGRycy9kb3ducmV2LnhtbESPQWvCQBSE7wX/w/KE3urGghKiq8SAEHpr4qG9PbLP&#10;JCb7NmS3Mf333YLgcZiZb5j9cTa9mGh0rWUF61UEgriyuuVawaU8v8UgnEfW2FsmBb/k4HhYvOwx&#10;0fbOnzQVvhYBwi5BBY33QyKlqxoy6FZ2IA7e1Y4GfZBjLfWI9wA3vXyPoq002HJYaHCgrKGqK36M&#10;gu9TkWb01dn29lGWeV3FJrdOqdflnO5AeJr9M/xo51rBJt7A/5lwBO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X4VcMAAADcAAAADwAAAAAAAAAAAAAAAACYAgAAZHJzL2Rv&#10;d25yZXYueG1sUEsFBgAAAAAEAAQA9QAAAIgDAAAAAA==&#10;" path="m22,77l,,22,77xe" filled="f" strokecolor="#e15520" strokeweight="0">
                  <v:path arrowok="t" o:connecttype="custom" o:connectlocs="22,77;0,0;22,77" o:connectangles="0,0,0"/>
                </v:shape>
                <v:shape id="Freeform 588" o:spid="_x0000_s1612" style="position:absolute;left:6677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deMMA&#10;AADcAAAADwAAAGRycy9kb3ducmV2LnhtbESPUWvCMBSF34X9h3CFvWmiw1I7o4jg2JtU/QGX5q7t&#10;1txkTab13y+C4OPhnPMdzmoz2E5cqA+tYw2zqQJBXDnTcq3hfNpPchAhIhvsHJOGGwXYrF9GKyyM&#10;u3JJl2OsRYJwKFBDE6MvpAxVQxbD1Hni5H253mJMsq+l6fGa4LaTc6UyabHltNCgp11D1c/xz2pY&#10;frzl5JUqD3W2DaG8LX73317r1/GwfQcRaYjP8KP9aTQs8gzu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AdeMMAAADcAAAADwAAAAAAAAAAAAAAAACYAgAAZHJzL2Rv&#10;d25yZXYueG1sUEsFBgAAAAAEAAQA9QAAAIgDAAAAAA==&#10;" path="m15,r5,18l23,35r,8l20,50r-5,5l10,63,5,55,3,45,,38,,28,,20,3,13,8,5,15,e" filled="f" strokecolor="#e15520" strokeweight="0">
                  <v:path arrowok="t" o:connecttype="custom" o:connectlocs="15,0;20,18;23,35;23,43;20,50;15,55;10,63;5,55;3,45;0,38;0,28;0,20;3,13;8,5;15,0" o:connectangles="0,0,0,0,0,0,0,0,0,0,0,0,0,0,0"/>
                </v:shape>
                <v:shape id="Freeform 589" o:spid="_x0000_s1613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4nsYA&#10;AADcAAAADwAAAGRycy9kb3ducmV2LnhtbESPzWrDMBCE74W8g9hAbo2cQtzEjRKCoaEUcmh+XHxb&#10;rK1taq2Mpdru20eFQo7DzHzDbHajaURPnastK1jMIxDEhdU1lwou59fHFQjnkTU2lknBLznYbScP&#10;G0y0HfiD+pMvRYCwS1BB5X2bSOmKigy6uW2Jg/dlO4M+yK6UusMhwE0jn6IolgZrDgsVtpRWVHyf&#10;fowCU6ybKM6H42eap8uM9eH6zplSs+m4fwHhafT38H/7TStYrp7h70w4An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I4nsYAAADcAAAADwAAAAAAAAAAAAAAAACYAgAAZHJz&#10;L2Rvd25yZXYueG1sUEsFBgAAAAAEAAQA9QAAAIsDAAAAAA==&#10;" path="m,l15,7,28,17r7,13l40,45,35,42,28,40,20,35,15,30,10,25,5,17,3,10,,xe" fillcolor="#f3be00" stroked="f">
                  <v:path arrowok="t" o:connecttype="custom" o:connectlocs="0,0;15,7;28,17;35,30;40,45;35,42;28,40;20,35;15,30;10,25;5,17;3,10;0,0" o:connectangles="0,0,0,0,0,0,0,0,0,0,0,0,0"/>
                </v:shape>
                <v:shape id="Freeform 590" o:spid="_x0000_s1614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i5MIA&#10;AADcAAAADwAAAGRycy9kb3ducmV2LnhtbERPTWsCMRC9F/wPYQQvUrMtVGQ1itgWPJRC3eJ5TMbN&#10;4mayJKm7+uubQ6HHx/tebQbXiiuF2HhW8DQrQBBrbxquFXxX748LEDEhG2w9k4IbRdisRw8rLI3v&#10;+Yuuh1SLHMKxRAU2pa6UMmpLDuPMd8SZO/vgMGUYamkC9jnctfK5KObSYcO5wWJHO0v6cvhxCqb8&#10;Gt4qXen7yR6r6fGz/vDzXqnJeNguQSQa0r/4z703Cl4WeW0+k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qLkwgAAANwAAAAPAAAAAAAAAAAAAAAAAJgCAABkcnMvZG93&#10;bnJldi54bWxQSwUGAAAAAAQABAD1AAAAhwMAAAAA&#10;" path="m,l15,7,28,17r7,13l40,45,35,42,28,40,20,35,15,30,10,25,5,17,3,10,,e" filled="f" strokecolor="#e15520" strokeweight="0">
                  <v:path arrowok="t" o:connecttype="custom" o:connectlocs="0,0;15,7;28,17;35,30;40,45;35,42;28,40;20,35;15,30;10,25;5,17;3,10;0,0" o:connectangles="0,0,0,0,0,0,0,0,0,0,0,0,0"/>
                </v:shape>
                <v:shape id="Freeform 591" o:spid="_x0000_s1615" style="position:absolute;left:6662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6RR8UA&#10;AADcAAAADwAAAGRycy9kb3ducmV2LnhtbESPQWvCQBSE7wX/w/KE3upGaSVGVxFB2ko9NApen9ln&#10;sph9G7Jbk/rru4VCj8PMfMMsVr2txY1abxwrGI8SEMSF04ZLBcfD9ikF4QOyxtoxKfgmD6vl4GGB&#10;mXYdf9ItD6WIEPYZKqhCaDIpfVGRRT9yDXH0Lq61GKJsS6lb7CLc1nKSJFNp0XBcqLChTUXFNf+y&#10;Cvb5++T5xI7vu+KIcno2249Xo9TjsF/PQQTqw3/4r/2mFbyk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pFHxQAAANwAAAAPAAAAAAAAAAAAAAAAAJgCAABkcnMv&#10;ZG93bnJldi54bWxQSwUGAAAAAAQABAD1AAAAigMAAAAA&#10;" path="m35,63r15,7l63,80r7,13l75,110r-7,-2l63,105r-8,-5l50,95,45,88,40,80,38,70,35,63xm35,63l,,35,63xe" fillcolor="#f3be00" stroked="f">
                  <v:path arrowok="t" o:connecttype="custom" o:connectlocs="35,63;50,70;63,80;70,93;75,110;68,108;63,105;55,100;50,95;45,88;40,80;38,70;35,63;35,63;0,0;35,63" o:connectangles="0,0,0,0,0,0,0,0,0,0,0,0,0,0,0,0"/>
                  <o:lock v:ext="edit" verticies="t"/>
                </v:shape>
                <v:shape id="Freeform 592" o:spid="_x0000_s1616" style="position:absolute;left:6697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R3sAA&#10;AADcAAAADwAAAGRycy9kb3ducmV2LnhtbERPTYvCMBC9L/gfwgje1kTRVatRRBA8LILugtehGdti&#10;M6lJtPXfbw7CHh/ve7XpbC2e5EPlWMNoqEAQ585UXGj4/dl/zkGEiGywdkwaXhRgs+59rDAzruUT&#10;Pc+xECmEQ4YayhibTMqQl2QxDF1DnLir8xZjgr6QxmObwm0tx0p9SYsVp4YSG9qVlN/OD6tBntow&#10;vqjvmT1OLrOHcujl8a71oN9tlyAidfFf/HYfjIbpIs1PZ9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MR3sAAAADcAAAADwAAAAAAAAAAAAAAAACYAgAAZHJzL2Rvd25y&#10;ZXYueG1sUEsFBgAAAAAEAAQA9QAAAIUDAAAAAA==&#10;" path="m,l15,7,28,17r7,13l40,47,33,45,28,42,20,37,15,32,10,25,5,17,3,7,,xe" filled="f" strokecolor="#e15520" strokeweight="0">
                  <v:path arrowok="t" o:connecttype="custom" o:connectlocs="0,0;15,7;28,17;35,30;40,47;33,45;28,42;20,37;15,32;10,25;5,17;3,7;0,0" o:connectangles="0,0,0,0,0,0,0,0,0,0,0,0,0"/>
                </v:shape>
                <v:shape id="Freeform 593" o:spid="_x0000_s1617" style="position:absolute;left:6662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008YA&#10;AADcAAAADwAAAGRycy9kb3ducmV2LnhtbESPT2sCMRTE7wW/Q3hCbzWroG1Xo/iHgkU8uJaen8nr&#10;ZunmZd1E3X57Uyj0OMzMb5jZonO1uFIbKs8KhoMMBLH2puJSwcfx7ekFRIjIBmvPpOCHAizmvYcZ&#10;5sbf+EDXIpYiQTjkqMDG2ORSBm3JYRj4hjh5X751GJNsS2lavCW4q+UoyybSYcVpwWJDa0v6u7g4&#10;Bbp4Pu21fd/ujs25+ixXmzC5bJR67HfLKYhIXfwP/7W3RsH4dQi/Z9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y008YAAADcAAAADwAAAAAAAAAAAAAAAACYAgAAZHJz&#10;L2Rvd25yZXYueG1sUEsFBgAAAAAEAAQA9QAAAIsDAAAAAA==&#10;" path="m35,63l,,35,63e" filled="f" strokecolor="#e15520" strokeweight="0">
                  <v:path arrowok="t" o:connecttype="custom" o:connectlocs="35,63;0,0;35,63" o:connectangles="0,0,0"/>
                </v:shape>
                <v:shape id="Freeform 594" o:spid="_x0000_s1618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JFccA&#10;AADcAAAADwAAAGRycy9kb3ducmV2LnhtbESPQUsDMRSE7wX/Q3hCb23WrYquTYsI1qJe7ApeH5u3&#10;m62blzVJ221/fSMIHoeZ+YaZLwfbiT350DpWcDXNQBBXTrfcKPgsnyd3IEJE1tg5JgVHCrBcXIzm&#10;WGh34A/ab2IjEoRDgQpMjH0hZagMWQxT1xMnr3beYkzSN1J7PCS47WSeZbfSYstpwWBPT4aq783O&#10;KljVeVaWL6dr8zWr33/e/Da+1lulxpfD4wOISEP8D/+111rBzX0Ov2fSEZC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uyRXHAAAA3AAAAA8AAAAAAAAAAAAAAAAAmAIAAGRy&#10;cy9kb3ducmV2LnhtbFBLBQYAAAAABAAEAPUAAACMAwAAAAA=&#10;" path="m,l15,5,27,15r8,10l42,40r-7,l27,38,20,33,15,28,7,23,5,15,,8,,xe" fillcolor="#f3be00" stroked="f">
                  <v:path arrowok="t" o:connecttype="custom" o:connectlocs="0,0;15,5;27,15;35,25;42,40;35,40;27,38;20,33;15,28;7,23;5,15;0,8;0,0" o:connectangles="0,0,0,0,0,0,0,0,0,0,0,0,0"/>
                </v:shape>
                <v:shape id="Freeform 595" o:spid="_x0000_s1619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oYcYA&#10;AADcAAAADwAAAGRycy9kb3ducmV2LnhtbESPQWvCQBSE74L/YXmCF6mbttrW6CpFKOhJtKXa2yP7&#10;TGKzb0N2jcm/dwXB4zAz3zCzRWMKUVPlcssKnocRCOLE6pxTBT/fX08fIJxH1lhYJgUtOVjMu50Z&#10;xtpeeEv1zqciQNjFqCDzvoyldElGBt3QlsTBO9rKoA+ySqWu8BLgppAvUfQmDeYcFjIsaZlR8r87&#10;GwXLgz9t2tbsNUWj3/f1oP5Lxhul+r3mcwrCU+Mf4Xt7pRWMJ69wOx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roYcYAAADcAAAADwAAAAAAAAAAAAAAAACYAgAAZHJz&#10;L2Rvd25yZXYueG1sUEsFBgAAAAAEAAQA9QAAAIsDAAAAAA==&#10;" path="m,l15,5,27,15r8,10l42,40r-7,l27,38,20,33,15,28,7,23,5,15,,8,,e" filled="f" strokecolor="#e15520" strokeweight="0">
                  <v:path arrowok="t" o:connecttype="custom" o:connectlocs="0,0;15,5;27,15;35,25;42,40;35,40;27,38;20,33;15,28;7,23;5,15;0,8;0,0" o:connectangles="0,0,0,0,0,0,0,0,0,0,0,0,0"/>
                </v:shape>
                <v:shape id="Freeform 596" o:spid="_x0000_s1620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c4scA&#10;AADcAAAADwAAAGRycy9kb3ducmV2LnhtbESPS2vCQBSF94X+h+EW3BSdVFsfqaNIoNDaja+Nu0vm&#10;mqTN3Ikzo4n/vlModHk4j48zX3amFldyvrKs4GmQgCDOra64UHDYv/WnIHxA1lhbJgU38rBc3N/N&#10;MdW25S1dd6EQcYR9igrKEJpUSp+XZNAPbEMcvZN1BkOUrpDaYRvHTS2HSTKWBiuOhBIbykrKv3cX&#10;E7lf2Sc/Xjbn0fFjlLVufZtlk0qp3kO3egURqAv/4b/2u1bwMnuG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l3OLHAAAA3AAAAA8AAAAAAAAAAAAAAAAAmAIAAGRy&#10;cy9kb3ducmV2LnhtbFBLBQYAAAAABAAEAPUAAACMAwAAAAA=&#10;" path="m40,59l,,40,59xe" fillcolor="#f3be00" stroked="f">
                  <v:path arrowok="t" o:connecttype="custom" o:connectlocs="40,59;0,0;40,59" o:connectangles="0,0,0"/>
                </v:shape>
                <v:shape id="Freeform 597" o:spid="_x0000_s1621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S68UA&#10;AADcAAAADwAAAGRycy9kb3ducmV2LnhtbESPQWsCMRSE74X+h/AKXkpNXFmpW6NIscWrayk9PjbP&#10;3cXNy5qkuv33jSB4HGbmG2axGmwnzuRD61jDZKxAEFfOtFxr+Np/vLyCCBHZYOeYNPxRgNXy8WGB&#10;hXEX3tG5jLVIEA4Famhi7AspQ9WQxTB2PXHyDs5bjEn6WhqPlwS3ncyUmkmLLaeFBnt6b6g6lr9W&#10;g8qe1z+7+fTTf2cRD9PTcYvDRuvR07B+AxFpiPfwrb01GvJ5Dtcz6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LrxQAAANwAAAAPAAAAAAAAAAAAAAAAAJgCAABkcnMv&#10;ZG93bnJldi54bWxQSwUGAAAAAAQABAD1AAAAigMAAAAA&#10;" path="m40,59l,,40,59xe" filled="f" strokecolor="#e15520" strokeweight="0">
                  <v:path arrowok="t" o:connecttype="custom" o:connectlocs="40,59;0,0;40,59" o:connectangles="0,0,0"/>
                </v:shape>
                <v:shape id="Freeform 598" o:spid="_x0000_s1622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ZEsYA&#10;AADcAAAADwAAAGRycy9kb3ducmV2LnhtbESPQWvCQBSE7wX/w/IEb3WjVq2pq5SWioJQGj3Y2yP7&#10;mgSzb8Pu1sR/3y0IHoeZb4ZZrjtTiws5X1lWMBomIIhzqysuFBwPH4/PIHxA1lhbJgVX8rBe9R6W&#10;mGrb8hddslCIWMI+RQVlCE0qpc9LMuiHtiGO3o91BkOUrpDaYRvLTS3HSTKTBiuOCyU29FZSfs5+&#10;jYLpSC7a7x1vTtPjZ3Z6b+ZPk71TatDvXl9ABOrCPXyjtzpyixn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LZEsYAAADcAAAADwAAAAAAAAAAAAAAAACYAgAAZHJz&#10;L2Rvd25yZXYueG1sUEsFBgAAAAAEAAQA9QAAAIsDAAAAAA==&#10;" path="m,l15,5r13,8l38,25r5,12l38,37,30,35,23,32,15,27,10,23,5,15,3,8,,xe" fillcolor="#f3be00" stroked="f">
                  <v:path arrowok="t" o:connecttype="custom" o:connectlocs="0,0;15,5;28,13;38,25;43,37;38,37;30,35;23,32;15,27;10,23;5,15;3,8;0,0" o:connectangles="0,0,0,0,0,0,0,0,0,0,0,0,0"/>
                </v:shape>
                <v:shape id="Freeform 599" o:spid="_x0000_s1623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HK8MA&#10;AADcAAAADwAAAGRycy9kb3ducmV2LnhtbESPQYvCMBSE74L/ITxhb5q6sFqrUZZdBD3aevH2aJ5t&#10;bfNSmmyt/34jCB6HmfmG2ewG04ieOldZVjCfRSCIc6srLhScs/00BuE8ssbGMil4kIPddjzaYKLt&#10;nU/Up74QAcIuQQWl920ipctLMuhmtiUO3tV2Bn2QXSF1h/cAN438jKKFNFhxWCixpZ+S8jr9Mwqu&#10;y6Otb4d5n2J98b+POLvsOVPqYzJ8r0F4Gvw7/GoftIKv1RKeZ8IR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sHK8MAAADcAAAADwAAAAAAAAAAAAAAAACYAgAAZHJzL2Rv&#10;d25yZXYueG1sUEsFBgAAAAAEAAQA9QAAAIgDAAAAAA==&#10;" path="m,l15,5r13,8l38,25r5,12l38,37,30,35,23,32,15,27,10,23,5,15,3,8,,xe" filled="f" strokecolor="#e15520" strokeweight="0">
                  <v:path arrowok="t" o:connecttype="custom" o:connectlocs="0,0;15,5;28,13;38,25;43,37;38,37;30,35;23,32;15,27;10,23;5,15;3,8;0,0" o:connectangles="0,0,0,0,0,0,0,0,0,0,0,0,0"/>
                </v:shape>
                <v:shape id="Freeform 600" o:spid="_x0000_s1624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p68AA&#10;AADcAAAADwAAAGRycy9kb3ducmV2LnhtbERPTWsCMRC9F/wPYYTealZBqVujFEHwJq5V6G3YTDeL&#10;m8maRE3/vTkIHh/ve7FKthM38qF1rGA8KkAQ10633Cj4OWw+PkGEiKyxc0wK/inAajl4W2Cp3Z33&#10;dKtiI3IIhxIVmBj7UspQG7IYRq4nztyf8xZjhr6R2uM9h9tOTopiJi22nBsM9rQ2VJ+rq1VwvujJ&#10;Lu3ag06Vmfnr8fdUbKdKvQ/T9xeISCm+xE/3ViuYzvPafCYfAb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Qp68AAAADcAAAADwAAAAAAAAAAAAAAAACYAgAAZHJzL2Rvd25y&#10;ZXYueG1sUEsFBgAAAAAEAAQA9QAAAIUDAAAAAA==&#10;" path="m42,52l,,42,52xe" fillcolor="#f3be00" stroked="f">
                  <v:path arrowok="t" o:connecttype="custom" o:connectlocs="42,52;0,0;42,52" o:connectangles="0,0,0"/>
                </v:shape>
                <v:shape id="Freeform 601" o:spid="_x0000_s1625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YV8YA&#10;AADcAAAADwAAAGRycy9kb3ducmV2LnhtbESPX2vCQBDE34V+h2MLfdNLhZYaPUUUQWix9Q/o45Jb&#10;k9jcXshtNfrpvUKhj8PM/IYZTVpXqTM1ofRs4LmXgCLOvC05N7DbLrpvoIIgW6w8k4ErBZiMHzoj&#10;TK2/8JrOG8lVhHBI0UAhUqdah6wgh6Hna+LoHX3jUKJscm0bvES4q3Q/SV61w5LjQoE1zQrKvjc/&#10;zsDsa7VfBXk/yL5a3Oa308fnkjJjnh7b6RCUUCv/4b/20hp4GQzg90w8Anp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KYV8YAAADcAAAADwAAAAAAAAAAAAAAAACYAgAAZHJz&#10;L2Rvd25yZXYueG1sUEsFBgAAAAAEAAQA9QAAAIsDAAAAAA==&#10;" path="m42,52l,,42,52xe" filled="f" strokecolor="#e15520" strokeweight="0">
                  <v:path arrowok="t" o:connecttype="custom" o:connectlocs="42,52;0,0;42,52" o:connectangles="0,0,0"/>
                </v:shape>
                <v:shape id="Freeform 602" o:spid="_x0000_s1626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1yUMMA&#10;AADcAAAADwAAAGRycy9kb3ducmV2LnhtbERPTYvCMBC9C/sfwizsTVMVVKpRVkVYFhaxFfE4NGNb&#10;t5nUJmr99+YgeHy879miNZW4UeNKywr6vQgEcWZ1ybmCfbrpTkA4j6yxskwKHuRgMf/ozDDW9s47&#10;uiU+FyGEXYwKCu/rWEqXFWTQ9WxNHLiTbQz6AJtc6gbvIdxUchBFI2mw5NBQYE2rgrL/5GoUXHfb&#10;3+GxP14/Dsv2b3nO0stlkCr19dl+T0F4av1b/HL/aAWjKMwPZ8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1yUMMAAADcAAAADwAAAAAAAAAAAAAAAACYAgAAZHJzL2Rv&#10;d25yZXYueG1sUEsFBgAAAAAEAAQA9QAAAIgDAAAAAA==&#10;" path="m,l17,2r13,8l40,22r7,13l40,35r-8,l25,30,17,25,12,20,5,15,2,7,,xe" fillcolor="#f3be00" stroked="f">
                  <v:path arrowok="t" o:connecttype="custom" o:connectlocs="0,0;17,2;30,10;40,22;47,35;40,35;32,35;25,30;17,25;12,20;5,15;2,7;0,0" o:connectangles="0,0,0,0,0,0,0,0,0,0,0,0,0"/>
                </v:shape>
                <v:shape id="Freeform 603" o:spid="_x0000_s1627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+UucQA&#10;AADcAAAADwAAAGRycy9kb3ducmV2LnhtbESPzWrDMBCE74W8g9hAb42UgkNxo4TS1KTX/GF8W6yN&#10;bWqtHEtxnLePCoUeh5n5hlmuR9uKgXrfONYwnykQxKUzDVcajofs5Q2ED8gGW8ek4U4e1qvJ0xJT&#10;4268o2EfKhEh7FPUUIfQpVL6siaLfuY64uidXW8xRNlX0vR4i3DbylelFtJiw3Ghxo4+ayp/9ler&#10;4YBfl7xQSZ4kp1272Z5Mdi6C1s/T8eMdRKAx/If/2t9Gw0LN4fd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vlLnEAAAA3AAAAA8AAAAAAAAAAAAAAAAAmAIAAGRycy9k&#10;b3ducmV2LnhtbFBLBQYAAAAABAAEAPUAAACJAwAAAAA=&#10;" path="m,l17,2r13,8l40,22r7,13l40,35r-8,l25,30,17,25,12,20,5,15,2,7,,e" filled="f" strokecolor="#e15520" strokeweight="0">
                  <v:path arrowok="t" o:connecttype="custom" o:connectlocs="0,0;17,2;30,10;40,22;47,35;40,35;32,35;25,30;17,25;12,20;5,15;2,7;0,0" o:connectangles="0,0,0,0,0,0,0,0,0,0,0,0,0"/>
                </v:shape>
                <v:shape id="Freeform 604" o:spid="_x0000_s1628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y7MMA&#10;AADcAAAADwAAAGRycy9kb3ducmV2LnhtbESPzWrDMBCE74G+g9hAbokUH0xxogQn0NJAL03yAIu1&#10;tUytlbHkn759FSjkOMzMN8z+OLtWjNSHxrOG7UaBIK68abjWcL+9rV9BhIhssPVMGn4pwPHwsthj&#10;YfzEXzReYy0ShEOBGmyMXSFlqCw5DBvfESfv2/cOY5J9LU2PU4K7VmZK5dJhw2nBYkdnS9XPdXAa&#10;/Kks37vMqmGbD3iR43T+vJRar5ZzuQMRaY7P8H/7w2jIVQaPM+kI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Zy7MMAAADcAAAADwAAAAAAAAAAAAAAAACYAgAAZHJzL2Rv&#10;d25yZXYueG1sUEsFBgAAAAAEAAQA9QAAAIgDAAAAAA==&#10;" path="m47,58l,,47,58xe" fillcolor="#f3be00" stroked="f">
                  <v:path arrowok="t" o:connecttype="custom" o:connectlocs="47,58;0,0;47,58" o:connectangles="0,0,0"/>
                </v:shape>
                <v:shape id="Freeform 605" o:spid="_x0000_s1629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+eXcQA&#10;AADcAAAADwAAAGRycy9kb3ducmV2LnhtbESPQWvCQBSE7wX/w/KEXqRuWjFodJXSqujNRvH8yD6T&#10;YPZtyG40/ntXEHocZuYbZr7sTCWu1LjSsoLPYQSCOLO65FzB8bD+mIBwHlljZZkU3MnBctF7m2Oi&#10;7Y3/6Jr6XAQIuwQVFN7XiZQuK8igG9qaOHhn2xj0QTa51A3eAtxU8iuKYmmw5LBQYE0/BWWXtDUK&#10;dvdpm/6uNniJ9ziatNVpPJAbpd773fcMhKfO/4df7a1WEEc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Pnl3EAAAA3AAAAA8AAAAAAAAAAAAAAAAAmAIAAGRycy9k&#10;b3ducmV2LnhtbFBLBQYAAAAABAAEAPUAAACJAwAAAAA=&#10;" path="m47,58l,,47,58xe" filled="f" strokecolor="#e15520" strokeweight="0">
                  <v:path arrowok="t" o:connecttype="custom" o:connectlocs="47,58;0,0;47,58" o:connectangles="0,0,0"/>
                </v:shape>
                <v:shape id="Freeform 606" o:spid="_x0000_s1630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JKsQA&#10;AADcAAAADwAAAGRycy9kb3ducmV2LnhtbESPQWvCQBSE74X+h+UVvBTdKBKS1FWCIIilhxq9P7Kv&#10;2WD2bciuGv99Vyj0OMzMN8xqM9pO3GjwrWMF81kCgrh2uuVGwanaTTMQPiBr7ByTggd52KxfX1ZY&#10;aHfnb7odQyMihH2BCkwIfSGlrw1Z9DPXE0fvxw0WQ5RDI/WA9wi3nVwkSSotthwXDPa0NVRfjler&#10;4OvT51eTVfx+rrJDbvIybS+lUpO3sfwAEWgM/+G/9l4rSJMlPM/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YiSrEAAAA3AAAAA8AAAAAAAAAAAAAAAAAmAIAAGRycy9k&#10;b3ducmV2LnhtbFBLBQYAAAAABAAEAPUAAACJAwAAAAA=&#10;" path="m,l17,5r13,8l40,23r7,15l40,38,32,35,25,33,20,28,12,23,8,15,3,8,,xe" fillcolor="#f3be00" stroked="f">
                  <v:path arrowok="t" o:connecttype="custom" o:connectlocs="0,0;17,5;30,13;40,23;47,38;40,38;32,35;25,33;20,28;12,23;8,15;3,8;0,0" o:connectangles="0,0,0,0,0,0,0,0,0,0,0,0,0"/>
                </v:shape>
              </v:group>
              <v:group id="Group 607" o:spid="_x0000_s1631" style="position:absolute;left:4400;top:457;width:3239;height:6610" coordorigin="6354,486" coordsize="510,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<v:shape id="Freeform 608" o:spid="_x0000_s1632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gj8QA&#10;AADcAAAADwAAAGRycy9kb3ducmV2LnhtbESPQWsCMRSE74X+h/AKvRRNWnCpq1FEKLRHV4V6e2ye&#10;u6ublzWJuv57IxR6HGbmG2Y6720rLuRD41jD+1CBIC6dabjSsFl/DT5BhIhssHVMGm4UYD57fppi&#10;btyVV3QpYiUShEOOGuoYu1zKUNZkMQxdR5y8vfMWY5K+ksbjNcFtKz+UyqTFhtNCjR0tayqPxdlq&#10;2J52b4fl+ndsPYZddlbNqPi5af360i8mICL18T/81/42GjKVweNMO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RYI/EAAAA3AAAAA8AAAAAAAAAAAAAAAAAmAIAAGRycy9k&#10;b3ducmV2LnhtbFBLBQYAAAAABAAEAPUAAACJAwAAAAA=&#10;" path="m,l17,5r13,8l40,23r7,15l40,38,32,35,25,33,20,28,12,23,8,15,3,8,,xe" filled="f" strokecolor="#e15520" strokeweight="0">
                  <v:path arrowok="t" o:connecttype="custom" o:connectlocs="0,0;17,5;30,13;40,23;47,38;40,38;32,35;25,33;20,28;12,23;8,15;3,8;0,0" o:connectangles="0,0,0,0,0,0,0,0,0,0,0,0,0"/>
                </v:shape>
                <v:shape id="Freeform 609" o:spid="_x0000_s1633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AyMUA&#10;AADcAAAADwAAAGRycy9kb3ducmV2LnhtbESPT2vCQBTE7wW/w/IKXoruKq2G1E1QQeix8Q/t8ZF9&#10;TUKzb2N21fTbdwsFj8PM/IZZ5YNtxZV63zjWMJsqEMSlMw1XGo6H3SQB4QOywdYxafghD3k2elhh&#10;atyNC7ruQyUihH2KGuoQulRKX9Zk0U9dRxy9L9dbDFH2lTQ93iLctnKu1EJabDgu1NjRtqbye3+x&#10;GopyfU7U53KTfBTt87s60csFn7QePw7rVxCBhnAP/7ffjIaFWsL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UDIxQAAANwAAAAPAAAAAAAAAAAAAAAAAJgCAABkcnMv&#10;ZG93bnJldi54bWxQSwUGAAAAAAQABAD1AAAAigMAAAAA&#10;" path="m47,55l,,47,55xe" fillcolor="#f3be00" stroked="f">
                  <v:path arrowok="t" o:connecttype="custom" o:connectlocs="47,55;0,0;47,55" o:connectangles="0,0,0"/>
                </v:shape>
                <v:shape id="Freeform 610" o:spid="_x0000_s1634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A7sIA&#10;AADcAAAADwAAAGRycy9kb3ducmV2LnhtbERPz2vCMBS+D/Y/hDfwMjSZBzdqU9kcA51eVsXzo3mm&#10;xealNJlW/3pzGOz48f3OF4NrxZn60HjW8DJRIIgrbxq2Gva7r/EbiBCRDbaeScOVAiyKx4ccM+Mv&#10;/EPnMlqRQjhkqKGOscukDFVNDsPEd8SJO/reYUywt9L0eEnhrpVTpWbSYcOpocaOljVVp/LXabCH&#10;783nK175RusPtlu1f15ulNajp+F9DiLSEP/Ff+6V0TBTaW06k46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2IDuwgAAANwAAAAPAAAAAAAAAAAAAAAAAJgCAABkcnMvZG93&#10;bnJldi54bWxQSwUGAAAAAAQABAD1AAAAhwMAAAAA&#10;" path="m47,55l,,47,55xe" filled="f" strokecolor="#e15520" strokeweight="0">
                  <v:path arrowok="t" o:connecttype="custom" o:connectlocs="47,55;0,0;47,55" o:connectangles="0,0,0"/>
                </v:shape>
                <v:shape id="Freeform 611" o:spid="_x0000_s1635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8u8AA&#10;AADcAAAADwAAAGRycy9kb3ducmV2LnhtbESPzQrCMBCE74LvEFbwpqkeRKtRRBTEn4M/D7A2a1ts&#10;NqWJtb69EQSPw8x8w8wWjSlETZXLLSsY9CMQxInVOacKrpdNbwzCeWSNhWVS8CYHi3m7NcNY2xef&#10;qD77VAQIuxgVZN6XsZQuycig69uSOHh3Wxn0QVap1BW+AtwUchhFI2kw57CQYUmrjJLH+WkU1DUd&#10;jLvZI8pkvcfHcbcqDzulup1mOQXhqfH/8K+91QpG0QS+Z8IR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/m8u8AAAADcAAAADwAAAAAAAAAAAAAAAACYAgAAZHJzL2Rvd25y&#10;ZXYueG1sUEsFBgAAAAAEAAQA9QAAAIUDAAAAAA==&#10;" path="m,l10,r7,2l24,5r5,5l34,15r5,7l42,30r2,10l39,40,32,37,24,35,17,30,12,22,5,15,2,7,,xe" fillcolor="#f3be00" stroked="f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612" o:spid="_x0000_s1636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r5gcAA&#10;AADcAAAADwAAAGRycy9kb3ducmV2LnhtbERPTYvCMBC9C/6HMII3TdVdkWoUkRX0tNh68Dg0Y1ts&#10;JiXJ1vrvNwfB4+N9b3a9aURHzteWFcymCQjiwuqaSwXX/DhZgfABWWNjmRS8yMNuOxxsMNX2yRfq&#10;slCKGMI+RQVVCG0qpS8qMuintiWO3N06gyFCV0rt8BnDTSPnSbKUBmuODRW2dKioeGR/RsH3uZv/&#10;nH5viy93yfPz9XFoG86UGo/6/RpEoD58xG/3SStYzuL8eCYe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r5gcAAAADcAAAADwAAAAAAAAAAAAAAAACYAgAAZHJzL2Rvd25y&#10;ZXYueG1sUEsFBgAAAAAEAAQA9QAAAIUDAAAAAA==&#10;" path="m,l10,r7,2l24,5r5,5l34,15r5,7l42,30r2,10l39,40,32,37,24,35,17,30,12,22,5,15,2,7,,e" filled="f" strokecolor="#e15520" strokeweight="0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613" o:spid="_x0000_s1637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6acQA&#10;AADcAAAADwAAAGRycy9kb3ducmV2LnhtbESPQWvCQBSE70L/w/IK3nSTFEOJrtIKQqR4UHvw+Mw+&#10;k7TZtyG7Nem/dwXB4zAz3zCL1WAacaXO1ZYVxNMIBHFhdc2lgu/jZvIOwnlkjY1lUvBPDlbLl9EC&#10;M2173tP14EsRIOwyVFB532ZSuqIig25qW+LgXWxn0AfZlVJ32Ae4aWQSRak0WHNYqLCldUXF7+HP&#10;KDj+SPrsk7fTbvuVD+c4yVOaWaXGr8PHHISnwT/Dj3auFaRxDPcz4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GOmnEAAAA3AAAAA8AAAAAAAAAAAAAAAAAmAIAAGRycy9k&#10;b3ducmV2LnhtbFBLBQYAAAAABAAEAPUAAACJAwAAAAA=&#10;" path="m48,63l,,48,63xe" fillcolor="#f3be00" stroked="f">
                  <v:path arrowok="t" o:connecttype="custom" o:connectlocs="48,63;0,0;48,63" o:connectangles="0,0,0"/>
                </v:shape>
                <v:shape id="Freeform 614" o:spid="_x0000_s1638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gB8QA&#10;AADcAAAADwAAAGRycy9kb3ducmV2LnhtbESPQWvCQBSE74L/YXmCN7OJgi3RVaQQ6KEHTVvo8SX7&#10;TILZtyG7TeK/d4VCj8PMfMPsj5NpxUC9aywrSKIYBHFpdcOVgq/PbPUKwnlkja1lUnAnB8fDfLbH&#10;VNuRLzTkvhIBwi5FBbX3XSqlK2sy6CLbEQfvanuDPsi+krrHMcBNK9dxvJUGGw4LNXb0VlN5y3+N&#10;AqqG7CxvHxe7Qc6Tn1PRfb8USi0X02kHwtPk/8N/7XetYJus4XkmHAF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8oAfEAAAA3AAAAA8AAAAAAAAAAAAAAAAAmAIAAGRycy9k&#10;b3ducmV2LnhtbFBLBQYAAAAABAAEAPUAAACJAwAAAAA=&#10;" path="m48,63l,,48,63xe" filled="f" strokecolor="#e15520" strokeweight="0">
                  <v:path arrowok="t" o:connecttype="custom" o:connectlocs="48,63;0,0;48,63" o:connectangles="0,0,0"/>
                </v:shape>
                <v:shape id="Freeform 615" o:spid="_x0000_s1639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1vM8YA&#10;AADcAAAADwAAAGRycy9kb3ducmV2LnhtbESPX2vCQBDE3wv9DscWfKt3sSJt9JSiFAQp1D/Q+rbk&#10;tkkwtxdyq8Zv3ysU+jjMzG+Y2aL3jbpQF+vAFrKhAUVcBFdzaeGwf3t8BhUF2WETmCzcKMJifn83&#10;w9yFK2/pspNSJQjHHC1UIm2udSwq8hiHoSVO3nfoPEqSXaldh9cE940eGTPRHmtOCxW2tKyoOO3O&#10;3sLJ7FdHHteZ2XyM2q/3zxcJB7F28NC/TkEJ9fIf/muvnYVJ9gS/Z9IR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1vM8YAAADcAAAADwAAAAAAAAAAAAAAAACYAgAAZHJz&#10;L2Rvd25yZXYueG1sUEsFBgAAAAAEAAQA9QAAAIsDAAAAAA==&#10;" path="m32,67l,,32,67r15,8l57,87r8,15l69,120r-7,-3l55,115r-8,-8l42,102,37,95,35,85,32,77r,-10xe" fillcolor="#f3be00" stroked="f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616" o:spid="_x0000_s1640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6acEA&#10;AADcAAAADwAAAGRycy9kb3ducmV2LnhtbESPzarCMBSE94LvEI5wdzatSJFqFBHrdesPrg/NsS02&#10;J6WJtvftbwTB5TAz3zCrzWAa8aLO1ZYVJFEMgriwuuZSwfWSTxcgnEfW2FgmBX/kYLMej1aYadvz&#10;iV5nX4oAYZehgsr7NpPSFRUZdJFtiYN3t51BH2RXSt1hH+CmkbM4TqXBmsNChS3tKioe56dR0J5y&#10;nm+Tx+9eH/wz7W95OjOJUj+TYbsE4Wnw3/CnfdQK0mQO7zPh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4umnBAAAA3AAAAA8AAAAAAAAAAAAAAAAAmAIAAGRycy9kb3du&#10;cmV2LnhtbFBLBQYAAAAABAAEAPUAAACGAwAAAAA=&#10;" path="m32,67l,,32,67r15,8l57,87r8,15l69,120r-7,-3l55,115r-8,-8l42,102,37,95,35,85,32,77r,-10e" filled="f" strokecolor="#e15520" strokeweight="0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617" o:spid="_x0000_s1641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K7sMA&#10;AADcAAAADwAAAGRycy9kb3ducmV2LnhtbESPwWrDMBBE74X8g9hAb41sh4bgRgl1oKXXOG16Xayt&#10;bWytjKTYzt9XhUKOw8y8YXaH2fRiJOdbywrSVQKCuLK65VrB5/ntaQvCB2SNvWVScCMPh/3iYYe5&#10;thOfaCxDLSKEfY4KmhCGXEpfNWTQr+xAHL0f6wyGKF0ttcMpwk0vsyTZSIMtx4UGBzo2VHXl1Sjo&#10;1l/h9l0M7bqTp4svygwn967U43J+fQERaA738H/7QyvYpM/wdyYe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4K7sMAAADcAAAADwAAAAAAAAAAAAAAAACYAgAAZHJzL2Rv&#10;d25yZXYueG1sUEsFBgAAAAAEAAQA9QAAAIgDAAAAAA==&#10;" path="m35,62l,,35,62r15,8l60,82r7,15l72,112r-7,l58,107r-8,-5l45,95,40,87,35,80r,-10l35,62xe" fillcolor="#f3be00" stroked="f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618" o:spid="_x0000_s1642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SIMMA&#10;AADcAAAADwAAAGRycy9kb3ducmV2LnhtbESPzWrDMBCE74W8g9hAb43sUkxxo4QQ0p9j47b4ulhb&#10;y1RaGUuR3bevCoUeh5n5htnuF2dFoikMnhWUmwIEcef1wL2C97fHm3sQISJrtJ5JwTcF2O9WV1us&#10;tZ/5TKmJvcgQDjUqMDGOtZShM+QwbPxInL1PPzmMWU691BPOGe6svC2KSjocOC8YHOloqPtqLk7B&#10;c5vatrybkz2bdOIne3z9uDRKXa+XwwOISEv8D/+1X7SCqqzg90w+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xSIMMAAADcAAAADwAAAAAAAAAAAAAAAACYAgAAZHJzL2Rv&#10;d25yZXYueG1sUEsFBgAAAAAEAAQA9QAAAIgDAAAAAA==&#10;" path="m35,62l,,35,62r15,8l60,82r7,15l72,112r-7,l58,107r-8,-5l45,95,40,87,35,80r,-10l35,62e" filled="f" strokecolor="#e15520" strokeweight="0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619" o:spid="_x0000_s1643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2g/cEA&#10;AADcAAAADwAAAGRycy9kb3ducmV2LnhtbESPQYvCMBSE7wv+h/AEb9u0e9C1GkUEWT2J0R/waJ5t&#10;sXkpTWzrvzcLC3scZuYbZr0dbSN66nztWEGWpCCIC2dqLhXcrofPbxA+IBtsHJOCF3nYbiYfa8yN&#10;G/hCvQ6liBD2OSqoQmhzKX1RkUWfuJY4enfXWQxRdqU0HQ4Rbhv5laZzabHmuFBhS/uKiod+WgXn&#10;ZXHpgx5eVGZt9tNobU9YKzWbjrsViEBj+A//tY9GwTxbwO+Ze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9oP3BAAAA3AAAAA8AAAAAAAAAAAAAAAAAmAIAAGRycy9kb3du&#10;cmV2LnhtbFBLBQYAAAAABAAEAPUAAACGAwAAAAA=&#10;" path="m37,57l,,37,57xe" fillcolor="#f3be00" stroked="f">
                  <v:path arrowok="t" o:connecttype="custom" o:connectlocs="37,57;0,0;37,57" o:connectangles="0,0,0"/>
                </v:shape>
                <v:shape id="Freeform 620" o:spid="_x0000_s1644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6dcQA&#10;AADcAAAADwAAAGRycy9kb3ducmV2LnhtbERPy4rCMBTdC/5DuMJsZEydhWjHKI4oPhai9QGzuzR3&#10;2jLNTWmi1r83C8Hl4bzH08aU4ka1Kywr6PciEMSp1QVnCk7H5ecQhPPIGkvLpOBBDqaTdmuMsbZ3&#10;PtAt8ZkIIexiVJB7X8VSujQng65nK+LA/dnaoA+wzqSu8R7CTSm/omggDRYcGnKsaJ5T+p9cjYKZ&#10;G3VXi93pxwyvv/t0czxfttFSqY9OM/sG4anxb/HLvdYKBv2wNpwJR0B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OnXEAAAA3AAAAA8AAAAAAAAAAAAAAAAAmAIAAGRycy9k&#10;b3ducmV2LnhtbFBLBQYAAAAABAAEAPUAAACJAwAAAAA=&#10;" path="m37,57l,,37,57xe" filled="f" strokecolor="#e15520" strokeweight="0">
                  <v:path arrowok="t" o:connecttype="custom" o:connectlocs="37,57;0,0;37,57" o:connectangles="0,0,0"/>
                </v:shape>
                <v:shape id="Freeform 621" o:spid="_x0000_s1645" style="position:absolute;left:6804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Ki8MA&#10;AADcAAAADwAAAGRycy9kb3ducmV2LnhtbESPT4vCMBTE7wv7HcJb2NuaWpaiXaOIqHha/7LnR/Ns&#10;i81LSWKt334jCB6HmfkNM5n1phEdOV9bVjAcJCCIC6trLhWcjquvEQgfkDU2lknBnTzMpu9vE8y1&#10;vfGeukMoRYSwz1FBFUKbS+mLigz6gW2Jo3e2zmCI0pVSO7xFuGlkmiSZNFhzXKiwpUVFxeVwNQp2&#10;+25rls13/3dfZXruN+lv6tZKfX708x8QgfrwCj/bG60gG47hcSYeAT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3Ki8MAAADcAAAADwAAAAAAAAAAAAAAAACYAgAAZHJzL2Rv&#10;d25yZXYueG1sUEsFBgAAAAAEAAQA9QAAAIgDAAAAAA==&#10;" path="m25,69l27,,25,69xm25,69r2,18l25,102r-5,7l17,114r-7,5l5,122,3,117,,107,,99,3,92,5,84r5,-5l17,74r8,-5xe" fillcolor="#f3be00" stroked="f">
                  <v:path arrowok="t" o:connecttype="custom" o:connectlocs="25,69;27,0;25,69;25,69;27,87;25,102;20,109;17,114;10,119;5,122;3,117;0,107;0,99;3,92;5,84;10,79;17,74;25,69" o:connectangles="0,0,0,0,0,0,0,0,0,0,0,0,0,0,0,0,0,0"/>
                  <o:lock v:ext="edit" verticies="t"/>
                </v:shape>
                <v:shape id="Freeform 622" o:spid="_x0000_s1646" style="position:absolute;left:6829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CBsMAA&#10;AADcAAAADwAAAGRycy9kb3ducmV2LnhtbERPTYvCMBC9C/6HMMLeNFW0SDWKCIV1D4LdBa9jM7bV&#10;ZlKarK3/3hwEj4/3vd72phYPal1lWcF0EoEgzq2uuFDw95uOlyCcR9ZYWyYFT3Kw3QwHa0y07fhE&#10;j8wXIoSwS1BB6X2TSOnykgy6iW2IA3e1rUEfYFtI3WIXwk0tZ1EUS4MVh4YSG9qXlN+zf6MAD313&#10;s4snpcdLkcb1TzY/Y6XU16jfrUB46v1H/HZ/awXxLMwPZ8IR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CBsMAAAADcAAAADwAAAAAAAAAAAAAAAACYAgAAZHJzL2Rvd25y&#10;ZXYueG1sUEsFBgAAAAAEAAQA9QAAAIUDAAAAAA==&#10;" path="m,69l2,,,69xe" filled="f" strokecolor="#e15520" strokeweight="0">
                  <v:path arrowok="t" o:connecttype="custom" o:connectlocs="0,69;2,0;0,69" o:connectangles="0,0,0"/>
                </v:shape>
                <v:shape id="Freeform 623" o:spid="_x0000_s1647" style="position:absolute;left:6804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BAT8YA&#10;AADcAAAADwAAAGRycy9kb3ducmV2LnhtbESPS2vCQBSF94X+h+EWumsmShGJjiIVwVJcmPrA3SVz&#10;TYZm7qSZaYz++k5B6PJwHh9nOu9tLTpqvXGsYJCkIIgLpw2XCnafq5cxCB+QNdaOScGVPMxnjw9T&#10;zLS78Ja6PJQijrDPUEEVQpNJ6YuKLPrENcTRO7vWYoiyLaVu8RLHbS2HaTqSFg1HQoUNvVVUfOU/&#10;NkLk6eN93X0fctOb435zXb5u8abU81O/mIAI1If/8L291gpGwwH8nY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BAT8YAAADcAAAADwAAAAAAAAAAAAAAAACYAgAAZHJz&#10;L2Rvd25yZXYueG1sUEsFBgAAAAAEAAQA9QAAAIsDAAAAAA==&#10;" path="m25,r2,18l25,33r-5,7l17,45r-7,5l5,53,3,48,,38,,30,3,23,5,15r5,-5l17,5,25,e" filled="f" strokecolor="#e15520" strokeweight="0">
                  <v:path arrowok="t" o:connecttype="custom" o:connectlocs="25,0;27,18;25,33;20,40;17,45;10,50;5,53;3,48;0,38;0,30;3,23;5,15;10,10;17,5;25,0" o:connectangles="0,0,0,0,0,0,0,0,0,0,0,0,0,0,0"/>
                </v:shape>
                <v:shape id="Freeform 624" o:spid="_x0000_s1648" style="position:absolute;left:6802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WO8UA&#10;AADcAAAADwAAAGRycy9kb3ducmV2LnhtbESPQWvCQBSE7wX/w/IEb3VjaKVEV1FBKDnVWMXjI/tM&#10;YrJvY3bV9N93CwWPw8x8w8yXvWnEnTpXWVYwGUcgiHOrKy4UfO+3rx8gnEfW2FgmBT/kYLkYvMwx&#10;0fbBO7pnvhABwi5BBaX3bSKly0sy6Ma2JQ7e2XYGfZBdIXWHjwA3jYyjaCoNVhwWSmxpU1JeZzej&#10;IDuc9l/1un5Pr7u3uDi66yXdpEqNhv1qBsJT75/h//anVjCNY/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RY7xQAAANwAAAAPAAAAAAAAAAAAAAAAAJgCAABkcnMv&#10;ZG93bnJldi54bWxQSwUGAAAAAAQABAD1AAAAigMAAAAA&#10;" path="m24,65l42,,24,65xm24,62r,18l22,95r-7,12l2,115,,110r,-8l,92,2,85,5,77r5,-5l17,67r7,-5xe" fillcolor="#f3be00" stroked="f">
                  <v:path arrowok="t" o:connecttype="custom" o:connectlocs="24,65;42,0;24,65;24,62;24,80;22,95;15,107;2,115;0,110;0,102;0,92;2,85;5,77;10,72;17,67;24,62" o:connectangles="0,0,0,0,0,0,0,0,0,0,0,0,0,0,0,0"/>
                  <o:lock v:ext="edit" verticies="t"/>
                </v:shape>
                <v:shape id="Freeform 625" o:spid="_x0000_s1649" style="position:absolute;left:6826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jCsQA&#10;AADcAAAADwAAAGRycy9kb3ducmV2LnhtbESPQWvCQBSE74L/YXlCL6IbtQRJ3QRRWuyxWun1kX3J&#10;ps2+Ddmtif++Wyj0OMzMN8yuGG0rbtT7xrGC1TIBQVw63XCt4P3yvNiC8AFZY+uYFNzJQ5FPJzvM&#10;tBv4jW7nUIsIYZ+hAhNCl0npS0MW/dJ1xNGrXG8xRNnXUvc4RLht5TpJUmmx4bhgsKODofLr/G0V&#10;hOpjfjUrfn3Z7jfV5XE4dhI/lXqYjfsnEIHG8B/+a5+0gnS9gd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3owrEAAAA3AAAAA8AAAAAAAAAAAAAAAAAmAIAAGRycy9k&#10;b3ducmV2LnhtbFBLBQYAAAAABAAEAPUAAACJAwAAAAA=&#10;" path="m,65l18,,,65xe" filled="f" strokecolor="#e15520" strokeweight="0">
                  <v:path arrowok="t" o:connecttype="custom" o:connectlocs="0,65;18,0;0,65" o:connectangles="0,0,0"/>
                </v:shape>
                <v:shape id="Freeform 626" o:spid="_x0000_s1650" style="position:absolute;left:6802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SscMA&#10;AADcAAAADwAAAGRycy9kb3ducmV2LnhtbESPT4vCMBTE7wt+h/AEb2uq7opUo7grsqJe/Ht+NM+2&#10;2LyUJmr77Y2w4HGYmd8wk1ltCnGnyuWWFfS6EQjixOqcUwXHw/JzBMJ5ZI2FZVLQkIPZtPUxwVjb&#10;B+/ovvepCBB2MSrIvC9jKV2SkUHXtSVx8C62MuiDrFKpK3wEuClkP4qG0mDOYSHDkn4zSq77m1Hw&#10;N9gkaKKf87L51ovt+uR0k26V6rTr+RiEp9q/w//tlVYw7H/B60w4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eSscMAAADcAAAADwAAAAAAAAAAAAAAAACYAgAAZHJzL2Rv&#10;d25yZXYueG1sUEsFBgAAAAAEAAQA9QAAAIgDAAAAAA==&#10;" path="m24,r,18l22,33,15,45,2,53,,48,,40,,30,2,23,5,15r5,-5l17,5,24,xe" filled="f" strokecolor="#e15520" strokeweight="0">
                  <v:path arrowok="t" o:connecttype="custom" o:connectlocs="24,0;24,18;22,33;15,45;2,53;0,48;0,40;0,30;2,23;5,15;10,10;17,5;24,0" o:connectangles="0,0,0,0,0,0,0,0,0,0,0,0,0"/>
                </v:shape>
                <v:shape id="Freeform 627" o:spid="_x0000_s1651" style="position:absolute;left:6804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OT8UA&#10;AADcAAAADwAAAGRycy9kb3ducmV2LnhtbESPQWvCQBSE74X+h+UJvdWNoYpEV7GCIDnVWMXjI/tM&#10;YrJvY3ar8d+7hUKPw8x8w8yXvWnEjTpXWVYwGkYgiHOrKy4UfO8371MQziNrbCyTggc5WC5eX+aY&#10;aHvnHd0yX4gAYZeggtL7NpHS5SUZdEPbEgfvbDuDPsiukLrDe4CbRsZRNJEGKw4LJba0Limvsx+j&#10;IDuc9l/1Zz1Or7uPuDi66yVdp0q9DfrVDISn3v+H/9pbrWASj+H3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I5PxQAAANwAAAAPAAAAAAAAAAAAAAAAAJgCAABkcnMv&#10;ZG93bnJldi54bWxQSwUGAAAAAAQABAD1AAAAigMAAAAA&#10;" path="m25,62l42,,25,62xm25,62r,15l22,92r-7,13l3,115,,107r,-7l,92,3,85,5,77r5,-7l17,65r8,-3xe" fillcolor="#f3be00" stroked="f">
                  <v:path arrowok="t" o:connecttype="custom" o:connectlocs="25,62;42,0;25,62;25,62;25,77;22,92;15,105;3,115;0,107;0,100;0,92;3,85;5,77;10,70;17,65;25,62" o:connectangles="0,0,0,0,0,0,0,0,0,0,0,0,0,0,0,0"/>
                  <o:lock v:ext="edit" verticies="t"/>
                </v:shape>
                <v:shape id="Freeform 628" o:spid="_x0000_s1652" style="position:absolute;left:6829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g+8YA&#10;AADcAAAADwAAAGRycy9kb3ducmV2LnhtbESPQWsCMRSE7wX/Q3hCbzXrti66NYqKBemhRdtDj4/N&#10;c7O4eVmSqOu/N4VCj8PMfMPMl71txYV8aBwrGI8yEMSV0w3XCr6/3p6mIEJE1tg6JgU3CrBcDB7m&#10;WGp35T1dDrEWCcKhRAUmxq6UMlSGLIaR64iTd3TeYkzS11J7vCa4bWWeZYW02HBaMNjRxlB1Opyt&#10;go/s9LmdrSfrvjWT2ftzvvMvzY9Sj8N+9QoiUh//w3/tnVZQ5AX8nk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dg+8YAAADcAAAADwAAAAAAAAAAAAAAAACYAgAAZHJz&#10;L2Rvd25yZXYueG1sUEsFBgAAAAAEAAQA9QAAAIsDAAAAAA==&#10;" path="m,62l17,,,62xe" filled="f" strokecolor="#e15520" strokeweight="0">
                  <v:path arrowok="t" o:connecttype="custom" o:connectlocs="0,62;17,0;0,62" o:connectangles="0,0,0"/>
                </v:shape>
                <v:shape id="Freeform 629" o:spid="_x0000_s1653" style="position:absolute;left:6804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16MMQA&#10;AADcAAAADwAAAGRycy9kb3ducmV2LnhtbESPQYvCMBSE78L+h/CEvWlqUdetRlksgnizuoe9PZpn&#10;W2xeShNr998bQfA4zMw3zGrTm1p01LrKsoLJOAJBnFtdcaHgfNqNFiCcR9ZYWyYF/+Rgs/4YrDDR&#10;9s5H6jJfiABhl6CC0vsmkdLlJRl0Y9sQB+9iW4M+yLaQusV7gJtaxlE0lwYrDgslNrQtKb9mN6Og&#10;3nW337/p1aZpkZ9n8UEvUvmt1Oew/1mC8NT7d/jV3msF8/gL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dejDEAAAA3AAAAA8AAAAAAAAAAAAAAAAAmAIAAGRycy9k&#10;b3ducmV2LnhtbFBLBQYAAAAABAAEAPUAAACJAwAAAAA=&#10;" path="m25,r,15l22,30,15,43,3,53,,45,,38,,30,3,23,5,15,10,8,17,3,25,xe" filled="f" strokecolor="#e15520" strokeweight="0">
                  <v:path arrowok="t" o:connecttype="custom" o:connectlocs="25,0;25,15;22,30;15,43;3,53;0,45;0,38;0,30;3,23;5,15;10,8;17,3;25,0" o:connectangles="0,0,0,0,0,0,0,0,0,0,0,0,0"/>
                </v:shape>
                <v:shape id="Freeform 630" o:spid="_x0000_s1654" style="position:absolute;left:6799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f0AsMA&#10;AADcAAAADwAAAGRycy9kb3ducmV2LnhtbERPz2vCMBS+D/wfwhN2m6nC1HVGkdHBdhGsu+z21ry1&#10;xealJqlt/euXw8Djx/d7sxtMI67kfG1ZwXyWgCAurK65VPB1en9ag/ABWWNjmRSM5GG3nTxsMNW2&#10;5yNd81CKGMI+RQVVCG0qpS8qMuhntiWO3K91BkOErpTaYR/DTSMXSbKUBmuODRW29FZRcc47o+D7&#10;wodVhpfnl8Pts7uNpcvy+Y9Sj9Nh/woi0BDu4n/3h1awXMS18U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f0AsMAAADcAAAADwAAAAAAAAAAAAAAAACYAgAAZHJzL2Rv&#10;d25yZXYueG1sUEsFBgAAAAAEAAQA9QAAAIgDAAAAAA==&#10;" path="m25,70l22,r3,70xm25,70r,17l22,102r-2,5l15,112r-5,5l5,122,,114r,-7l,99,3,92,5,85r5,-8l15,72,25,70xe" fillcolor="#f3be00" stroked="f">
                  <v:path arrowok="t" o:connecttype="custom" o:connectlocs="25,70;22,0;25,70;25,70;25,87;22,102;20,107;15,112;10,117;5,122;0,114;0,107;0,99;3,92;5,85;10,77;15,72;25,70" o:connectangles="0,0,0,0,0,0,0,0,0,0,0,0,0,0,0,0,0,0"/>
                  <o:lock v:ext="edit" verticies="t"/>
                </v:shape>
                <v:shape id="Freeform 631" o:spid="_x0000_s1655" style="position:absolute;left:6821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MZ8MA&#10;AADcAAAADwAAAGRycy9kb3ducmV2LnhtbESPQWvCQBSE7wX/w/IKvdVNPARNXSVUisZbbdHrI/ua&#10;BLNvw+7WJP++Kwg9DjPzDbPejqYTN3K+tawgnScgiCurW64VfH99vC5B+ICssbNMCibysN3MntaY&#10;azvwJ91OoRYRwj5HBU0IfS6lrxoy6Oe2J47ej3UGQ5SultrhEOGmk4skyaTBluNCgz29N1RdT79G&#10;wRUvWW/K1XTcuTI77+2QpFgo9fI8Fm8gAo3hP/xoH7SCbLGC+5l4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MZ8MAAADcAAAADwAAAAAAAAAAAAAAAACYAgAAZHJzL2Rv&#10;d25yZXYueG1sUEsFBgAAAAAEAAQA9QAAAIgDAAAAAA==&#10;" path="m3,70l,,3,70xe" filled="f" strokecolor="#e15520" strokeweight="0">
                  <v:path arrowok="t" o:connecttype="custom" o:connectlocs="3,70;0,0;3,70" o:connectangles="0,0,0"/>
                </v:shape>
                <v:shape id="Freeform 632" o:spid="_x0000_s1656" style="position:absolute;left:6799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jI8IA&#10;AADcAAAADwAAAGRycy9kb3ducmV2LnhtbERPPWvDMBDdA/0P4grdYrk2xMWNEkpDaJcMTornq3W1&#10;3VonIymx+++jIZDx8b7X29kM4kLO95YVPCcpCOLG6p5bBV+n/fIFhA/IGgfLpOCfPGw3D4s1ltpO&#10;XNHlGFoRQ9iXqKALYSyl9E1HBn1iR+LI/VhnMEToWqkdTjHcDDJL05U02HNs6HCk946av+PZKLBZ&#10;lWP+W3xMhzyrCzfVu/13ptTT4/z2CiLQHO7im/tTK1jlcX48E4+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3qMjwgAAANwAAAAPAAAAAAAAAAAAAAAAAJgCAABkcnMvZG93&#10;bnJldi54bWxQSwUGAAAAAAQABAD1AAAAhwMAAAAA&#10;" path="m25,r,17l22,32r-2,5l15,42r-5,5l5,52,,44,,37,,29,3,22,5,15,10,7,15,2,25,e" filled="f" strokecolor="#e15520" strokeweight="0">
                  <v:path arrowok="t" o:connecttype="custom" o:connectlocs="25,0;25,17;22,32;20,37;15,42;10,47;5,52;0,44;0,37;0,29;3,22;5,15;10,7;15,2;25,0" o:connectangles="0,0,0,0,0,0,0,0,0,0,0,0,0,0,0"/>
                </v:shape>
                <v:shape id="Freeform 633" o:spid="_x0000_s1657" style="position:absolute;left:6792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SnosUA&#10;AADcAAAADwAAAGRycy9kb3ducmV2LnhtbESPQWvCQBSE7wX/w/KE3upmLYSSuoZQEDyIoC3t9TX7&#10;TGJ334bsqqm/vlsQPA4z8w2zKEdnxZmG0HnWoGYZCOLam44bDR/vq6cXECEiG7SeScMvBSiXk4cF&#10;FsZfeEfnfWxEgnAoUEMbY19IGeqWHIaZ74mTd/CDw5jk0Egz4CXBnZXzLMulw47TQos9vbVU/+xP&#10;ToO1X9VWNXFz2lyvn7uQq+9jr7R+nI7VK4hIY7yHb+210ZA/K/g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KeixQAAANwAAAAPAAAAAAAAAAAAAAAAAJgCAABkcnMv&#10;ZG93bnJldi54bWxQSwUGAAAAAAQABAD1AAAAigMAAAAA&#10;" path="m25,73l32,,25,73xm25,73r2,17l25,105r-3,5l17,118r-5,5l5,125,2,120,,110r,-7l2,95,7,88r5,-5l17,78r8,-5xe" fillcolor="#f3be00" stroked="f">
                  <v:path arrowok="t" o:connecttype="custom" o:connectlocs="25,73;32,0;25,73;25,73;27,90;25,105;22,110;17,118;12,123;5,125;2,120;0,110;0,103;2,95;7,88;12,83;17,78;25,73" o:connectangles="0,0,0,0,0,0,0,0,0,0,0,0,0,0,0,0,0,0"/>
                  <o:lock v:ext="edit" verticies="t"/>
                </v:shape>
                <v:shape id="Freeform 634" o:spid="_x0000_s1658" style="position:absolute;left:6817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+FMUA&#10;AADcAAAADwAAAGRycy9kb3ducmV2LnhtbESPQWvCQBSE74X+h+UVvNVNI6QluooUK54sSYt4fGSf&#10;SWj2bdxdNfn3bqHQ4zAz3zCL1WA6cSXnW8sKXqYJCOLK6pZrBd9fH89vIHxA1thZJgUjeVgtHx8W&#10;mGt744KuZahFhLDPUUETQp9L6auGDPqp7Ymjd7LOYIjS1VI7vEW46WSaJJk02HJcaLCn94aqn/Ji&#10;FJxfz8f9ehw3xdaVmyKdZcnhM1Nq8jSs5yACDeE//NfeaQXZLI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r4UxQAAANwAAAAPAAAAAAAAAAAAAAAAAJgCAABkcnMv&#10;ZG93bnJldi54bWxQSwUGAAAAAAQABAD1AAAAigMAAAAA&#10;" path="m,73l7,,,73xe" filled="f" strokecolor="#e15520" strokeweight="0">
                  <v:path arrowok="t" o:connecttype="custom" o:connectlocs="0,73;7,0;0,73" o:connectangles="0,0,0"/>
                </v:shape>
                <v:shape id="Freeform 635" o:spid="_x0000_s1659" style="position:absolute;left:6792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nysYA&#10;AADcAAAADwAAAGRycy9kb3ducmV2LnhtbESP0WrCQBRE3wX/YblC33TThkqNrqIVoSoUEvsBl+w1&#10;G5q9m2ZXTfv13YLQx2FmzjCLVW8bcaXO144VPE4SEMSl0zVXCj5Ou/ELCB+QNTaOScE3eVgth4MF&#10;ZtrdOKdrESoRIewzVGBCaDMpfWnIop+4ljh6Z9dZDFF2ldQd3iLcNvIpSabSYs1xwWBLr4bKz+Ji&#10;FfSnvcm3s/eg0+ftz+yw3xy/qlyph1G/noMI1If/8L39phVM0xT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MnysYAAADcAAAADwAAAAAAAAAAAAAAAACYAgAAZHJz&#10;L2Rvd25yZXYueG1sUEsFBgAAAAAEAAQA9QAAAIsDAAAAAA==&#10;" path="m25,r2,17l25,32r-3,5l17,45r-5,5l5,52,2,47,,37,,30,2,22,7,15r5,-5l17,5,25,e" filled="f" strokecolor="#e15520" strokeweight="0">
                  <v:path arrowok="t" o:connecttype="custom" o:connectlocs="25,0;27,17;25,32;22,37;17,45;12,50;5,52;2,47;0,37;0,30;2,22;7,15;12,10;17,5;25,0" o:connectangles="0,0,0,0,0,0,0,0,0,0,0,0,0,0,0"/>
                </v:shape>
                <v:shape id="Freeform 636" o:spid="_x0000_s1660" style="position:absolute;left:6789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8ysMQA&#10;AADcAAAADwAAAGRycy9kb3ducmV2LnhtbESPQWvCQBSE7wX/w/KE3upmUwmSuoq0CL14qBXi8ZF9&#10;TYK7b0N2jem/dwtCj8PMfMOst5OzYqQhdJ41qEUGgrj2puNGw+l7/7ICESKyQeuZNPxSgO1m9rTG&#10;0vgbf9F4jI1IEA4lamhj7EspQ92Sw7DwPXHyfvzgMCY5NNIMeEtwZ2WeZYV02HFaaLGn95bqy/Hq&#10;NFR8Hmu1Ux/FSR0qsjav1CXX+nk+7d5ARJrif/jR/jQaitcl/J1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/MrDEAAAA3AAAAA8AAAAAAAAAAAAAAAAAmAIAAGRycy9k&#10;b3ducmV2LnhtbFBLBQYAAAAABAAEAPUAAACJAwAAAAA=&#10;" path="m23,65l30,,23,65xm23,65r2,17l23,97r-3,5l15,110r-5,5l5,117,,112r,-7l,95,,87,5,80,8,75r7,-5l23,65xe" fillcolor="#f3be00" stroked="f">
                  <v:path arrowok="t" o:connecttype="custom" o:connectlocs="23,65;30,0;23,65;23,65;25,82;23,97;20,102;15,110;10,115;5,117;0,112;0,105;0,95;0,87;5,80;8,75;15,70;23,65" o:connectangles="0,0,0,0,0,0,0,0,0,0,0,0,0,0,0,0,0,0"/>
                  <o:lock v:ext="edit" verticies="t"/>
                </v:shape>
                <v:shape id="Freeform 637" o:spid="_x0000_s1661" style="position:absolute;left:6812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iMzsYA&#10;AADcAAAADwAAAGRycy9kb3ducmV2LnhtbESPT2sCMRTE74V+h/CE3mqiVllWo0hB2ksF/4DX5+a5&#10;Wd28rJuo22/fFAo9DjPzG2a26Fwt7tSGyrOGQV+BIC68qbjUsN+tXjMQISIbrD2Thm8KsJg/P80w&#10;N/7BG7pvYykShEOOGmyMTS5lKCw5DH3fECfv5FuHMcm2lKbFR4K7Wg6VmkiHFacFiw29Wyou25vT&#10;cPw42bXKbl+jw2F5zVbny/ptp7R+6XXLKYhIXfwP/7U/jYbJaAy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iMzsYAAADcAAAADwAAAAAAAAAAAAAAAACYAgAAZHJz&#10;L2Rvd25yZXYueG1sUEsFBgAAAAAEAAQA9QAAAIsDAAAAAA==&#10;" path="m,65l7,,,65xe" filled="f" strokecolor="#e15520" strokeweight="0">
                  <v:path arrowok="t" o:connecttype="custom" o:connectlocs="0,65;7,0;0,65" o:connectangles="0,0,0"/>
                </v:shape>
                <v:shape id="Freeform 638" o:spid="_x0000_s1662" style="position:absolute;left:6789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ezMUA&#10;AADcAAAADwAAAGRycy9kb3ducmV2LnhtbESPQWvCQBSE74L/YXlCb7oxgViia5CWYC89aIvn1+wz&#10;SZt9G3ZXk/77bqHQ4zAz3zC7cjK9uJPznWUF61UCgri2uuNGwftbtXwE4QOyxt4yKfgmD+V+Ptth&#10;oe3IJ7qfQyMihH2BCtoQhkJKX7dk0K/sQBy9q3UGQ5SukdrhGOGml2mS5NJgx3GhxYGeWqq/zjej&#10;wKanDLPPzXF8zdLLxo2X5+ojVephMR22IAJN4T/8137RCvIsh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57MxQAAANwAAAAPAAAAAAAAAAAAAAAAAJgCAABkcnMv&#10;ZG93bnJldi54bWxQSwUGAAAAAAQABAD1AAAAigMAAAAA&#10;" path="m23,r2,17l23,32r-3,5l15,45r-5,5l5,52,,47,,40,,30,,22,5,15,8,10,15,5,23,e" filled="f" strokecolor="#e15520" strokeweight="0">
                  <v:path arrowok="t" o:connecttype="custom" o:connectlocs="23,0;25,17;23,32;20,37;15,45;10,50;5,52;0,47;0,40;0,30;0,22;5,15;8,10;15,5;23,0" o:connectangles="0,0,0,0,0,0,0,0,0,0,0,0,0,0,0"/>
                </v:shape>
                <v:shape id="Freeform 639" o:spid="_x0000_s1663" style="position:absolute;left:6782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S6dMYA&#10;AADcAAAADwAAAGRycy9kb3ducmV2LnhtbESPQWvCQBSE7wX/w/IEb3WjFZXoKioULXhoowe9PbPP&#10;JJh9G7KrSf+9KxR6HGbmG2a+bE0pHlS7wrKCQT8CQZxaXXCm4Hj4fJ+CcB5ZY2mZFPySg+Wi8zbH&#10;WNuGf+iR+EwECLsYFeTeV7GULs3JoOvbijh4V1sb9EHWmdQ1NgFuSjmMorE0WHBYyLGiTU7pLbkb&#10;BefjffN92o+GzbZcZ5evdbFPBolSvW67moHw1Pr/8F97pxWMPybwOhOO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S6dMYAAADcAAAADwAAAAAAAAAAAAAAAACYAgAAZHJz&#10;L2Rvd25yZXYueG1sUEsFBgAAAAAEAAQA9QAAAIsDAAAAAA==&#10;" path="m25,70l20,r5,70xm25,70r2,18l25,103r-3,7l17,115r-5,5l5,125,2,118,,110r,-7l2,93,5,85r5,-5l17,75r8,-5xe" fillcolor="#f3be00" stroked="f">
                  <v:path arrowok="t" o:connecttype="custom" o:connectlocs="25,70;20,0;25,70;25,70;27,88;25,103;22,110;17,115;12,120;5,125;2,118;0,110;0,103;2,93;5,85;10,80;17,75;25,70" o:connectangles="0,0,0,0,0,0,0,0,0,0,0,0,0,0,0,0,0,0"/>
                  <o:lock v:ext="edit" verticies="t"/>
                </v:shape>
                <v:shape id="Freeform 640" o:spid="_x0000_s1664" style="position:absolute;left:6802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kN28EA&#10;AADcAAAADwAAAGRycy9kb3ducmV2LnhtbERPTWsCMRC9C/6HMEJvmtUWkdUosiItFA9VL96GzbhZ&#10;3UzWJOr23zcHocfH+16sOtuIB/lQO1YwHmUgiEuna64UHA/b4QxEiMgaG8ek4JcCrJb93gJz7Z78&#10;Q499rEQK4ZCjAhNjm0sZSkMWw8i1xIk7O28xJugrqT0+U7ht5CTLptJizanBYEuFofK6v1sFfnf6&#10;PhTt54ftsq25FGOzudVGqbdBt56DiNTFf/HL/aUVTN/T2nQmHQ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pDdvBAAAA3AAAAA8AAAAAAAAAAAAAAAAAmAIAAGRycy9kb3du&#10;cmV2LnhtbFBLBQYAAAAABAAEAPUAAACGAwAAAAA=&#10;" path="m5,70l,,5,70xe" filled="f" strokecolor="#e15520" strokeweight="0">
                  <v:path arrowok="t" o:connecttype="custom" o:connectlocs="5,70;0,0;5,70" o:connectangles="0,0,0"/>
                </v:shape>
                <v:shape id="Freeform 641" o:spid="_x0000_s1665" style="position:absolute;left:6782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6iMYA&#10;AADcAAAADwAAAGRycy9kb3ducmV2LnhtbESPT2vCQBTE7wW/w/IEL1I32hLamI34h5ZCL2qK50f2&#10;mQSzb2N2jem37xYKPQ4z8xsmXQ2mET11rrasYD6LQBAXVtdcKvjK3x5fQDiPrLGxTAq+ycEqGz2k&#10;mGh75wP1R1+KAGGXoILK+zaR0hUVGXQz2xIH72w7gz7IrpS6w3uAm0YuoiiWBmsOCxW2tK2ouBxv&#10;RgFO837/WTuXX3fT+HkTn1DP35WajIf1EoSnwf+H/9ofWkH89Aq/Z8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O6iMYAAADcAAAADwAAAAAAAAAAAAAAAACYAgAAZHJz&#10;L2Rvd25yZXYueG1sUEsFBgAAAAAEAAQA9QAAAIsDAAAAAA==&#10;" path="m25,r2,18l25,33r-3,7l17,45r-5,5l5,55,2,48,,40,,33,2,23,5,15r5,-5l17,5,25,e" filled="f" strokecolor="#e15520" strokeweight="0">
                  <v:path arrowok="t" o:connecttype="custom" o:connectlocs="25,0;27,18;25,33;22,40;17,45;12,50;5,55;2,48;0,40;0,33;2,23;5,15;10,10;17,5;25,0" o:connectangles="0,0,0,0,0,0,0,0,0,0,0,0,0,0,0"/>
                </v:shape>
                <v:shape id="Freeform 642" o:spid="_x0000_s1666" style="position:absolute;left:6774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GmcEA&#10;AADcAAAADwAAAGRycy9kb3ducmV2LnhtbERPz2vCMBS+D/wfwhO8zVQdop1RRBGcssPq2Pmtebal&#10;zUtJolb/enMY7Pjx/V6sOtOIKzlfWVYwGiYgiHOrKy4UfJ92rzMQPiBrbCyTgjt5WC17LwtMtb3x&#10;F12zUIgYwj5FBWUIbSqlz0sy6Ie2JY7c2TqDIUJXSO3wFsNNI8dJMpUGK44NJba0KSmvs4tR8FGz&#10;OSIefufb+8n8TGo3fnw6pQb9bv0OIlAX/sV/7r1WMH2L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2hpnBAAAA3AAAAA8AAAAAAAAAAAAAAAAAmAIAAGRycy9kb3du&#10;cmV2LnhtbFBLBQYAAAAABAAEAPUAAACGAwAAAAA=&#10;" path="m18,77l5,,18,77xm18,75r2,20l20,110r,7l15,122r-2,8l8,135,3,127,,117r,-7l,102,,92,5,85r5,-5l18,75xe" fillcolor="#f3be00" stroked="f">
                  <v:path arrowok="t" o:connecttype="custom" o:connectlocs="18,77;5,0;18,77;18,75;20,95;20,110;20,117;15,122;13,130;8,135;3,127;0,117;0,110;0,102;0,92;5,85;10,80;18,75" o:connectangles="0,0,0,0,0,0,0,0,0,0,0,0,0,0,0,0,0,0"/>
                  <o:lock v:ext="edit" verticies="t"/>
                </v:shape>
                <v:shape id="Freeform 643" o:spid="_x0000_s1667" style="position:absolute;left:6779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s4cQA&#10;AADcAAAADwAAAGRycy9kb3ducmV2LnhtbESP3UoDMRSE7wXfIRyhd21SkUXWpsUfrCJCsRW8PWyO&#10;m203J0uStunbN0LBy2FmvmFmi+x6caAQO88aphMFgrjxpuNWw/fmdXwPIiZkg71n0nCiCIv59dUM&#10;a+OP/EWHdWpFgXCsUYNNaailjI0lh3HiB+Li/frgMBUZWmkCHgvc9fJWqUo67LgsWBzo2VKzW++d&#10;BloqFT7Nx0+u3IsNq6dtXr5ttB7d5McHEIly+g9f2u9GQ3U3hb8z5Qj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PLOHEAAAA3AAAAA8AAAAAAAAAAAAAAAAAmAIAAGRycy9k&#10;b3ducmV2LnhtbFBLBQYAAAAABAAEAPUAAACJAwAAAAA=&#10;" path="m13,77l,,13,77xe" filled="f" strokecolor="#e15520" strokeweight="0">
                  <v:path arrowok="t" o:connecttype="custom" o:connectlocs="13,77;0,0;13,77" o:connectangles="0,0,0"/>
                </v:shape>
                <v:shape id="Freeform 644" o:spid="_x0000_s1668" style="position:absolute;left:6774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91scA&#10;AADcAAAADwAAAGRycy9kb3ducmV2LnhtbESPQWvCQBSE7wX/w/IEL1I3jTVIdBUpCrbgQS3Y3h7Z&#10;ZxLMvg27q8Z/3y0Uehxm5htmvuxMI27kfG1ZwcsoAUFcWF1zqeDzuHmegvABWWNjmRQ8yMNy0Xua&#10;Y67tnfd0O4RSRAj7HBVUIbS5lL6oyKAf2ZY4emfrDIYoXSm1w3uEm0amSZJJgzXHhQpbequouByu&#10;RsFw8p6uT9/Terz7yk4u7T7WwyZTatDvVjMQgbrwH/5rb7WC7DWF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DvdbHAAAA3AAAAA8AAAAAAAAAAAAAAAAAmAIAAGRy&#10;cy9kb3ducmV2LnhtbFBLBQYAAAAABAAEAPUAAACMAwAAAAA=&#10;" path="m18,r2,20l20,35r,7l15,47r-2,8l8,60,3,52,,42,,35,,27,,17,5,10,10,5,18,e" filled="f" strokecolor="#e15520" strokeweight="0">
                  <v:path arrowok="t" o:connecttype="custom" o:connectlocs="18,0;20,20;20,35;20,42;15,47;13,55;8,60;3,52;0,42;0,35;0,27;0,17;5,10;10,5;18,0" o:connectangles="0,0,0,0,0,0,0,0,0,0,0,0,0,0,0"/>
                </v:shape>
                <v:shape id="Freeform 645" o:spid="_x0000_s1669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gVMEA&#10;AADcAAAADwAAAGRycy9kb3ducmV2LnhtbESP3YrCMBSE7wXfIRzBO039wZ9qFFlc8HbVBzg2x7ba&#10;nJQkW+s+vVkQvBxm5htmvW1NJRpyvrSsYDRMQBBnVpecKzifvgcLED4ga6wsk4Inedhuup01pto+&#10;+IeaY8hFhLBPUUERQp1K6bOCDPqhrYmjd7XOYIjS5VI7fES4qeQ4SWbSYMlxocCavgrK7sdfo+DS&#10;7r0+G+MONCb7N782t/lSKtXvtbsViEBt+ITf7YNWMJtO4P9MP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MoFTBAAAA3AAAAA8AAAAAAAAAAAAAAAAAmAIAAGRycy9kb3du&#10;cmV2LnhtbFBLBQYAAAAABAAEAPUAAACGAwAAAAA=&#10;" path="m,l15,7,25,17r7,13l35,45,30,42,22,40,17,35,12,30,7,22,2,15,2,7,,xe" fillcolor="#f3be00" stroked="f">
                  <v:path arrowok="t" o:connecttype="custom" o:connectlocs="0,0;15,7;25,17;32,30;35,45;30,42;22,40;17,35;12,30;7,22;2,15;2,7;0,0" o:connectangles="0,0,0,0,0,0,0,0,0,0,0,0,0"/>
                </v:shape>
                <v:shape id="Freeform 646" o:spid="_x0000_s1670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/9MQA&#10;AADcAAAADwAAAGRycy9kb3ducmV2LnhtbESP3YrCMBSE74V9h3AW9k7TFRHpNhVxFUUR8YfFy0Nz&#10;bIvNSWmyWt/eCIKXw8x8wyTj1lTiSo0rLSv47kUgiDOrS84VHA/z7giE88gaK8uk4E4OxulHJ8FY&#10;2xvv6Lr3uQgQdjEqKLyvYyldVpBB17M1cfDOtjHog2xyqRu8BbipZD+KhtJgyWGhwJqmBWWX/b9R&#10;YI70t9nOVqxZtov17+FkJtulUl+f7eQHhKfWv8Ov9lIrGA4G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8v/TEAAAA3AAAAA8AAAAAAAAAAAAAAAAAmAIAAGRycy9k&#10;b3ducmV2LnhtbFBLBQYAAAAABAAEAPUAAACJAwAAAAA=&#10;" path="m,l15,7,25,17r7,13l35,45,30,42,22,40,17,35,12,30,7,22,2,15,2,7,,xe" filled="f" strokecolor="#e15520" strokeweight="0">
                  <v:path arrowok="t" o:connecttype="custom" o:connectlocs="0,0;15,7;25,17;32,30;35,45;30,42;22,40;17,35;12,30;7,22;2,15;2,7;0,0" o:connectangles="0,0,0,0,0,0,0,0,0,0,0,0,0"/>
                </v:shape>
                <v:shape id="Freeform 647" o:spid="_x0000_s1671" style="position:absolute;left:6747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5wrsIA&#10;AADcAAAADwAAAGRycy9kb3ducmV2LnhtbESPwW7CMBBE70j8g7VIvYENKihNMQhBET1S6Ads420S&#10;Ea8j2yXh7zFSJY6jmXmjWa5724gr+VA71jCdKBDEhTM1lxq+z/txBiJEZIONY9JwowDr1XCwxNy4&#10;jr/oeoqlSBAOOWqoYmxzKUNRkcUwcS1x8n6dtxiT9KU0HrsEt42cKbWQFmtOCxW2tK2ouJz+rAZ/&#10;PhzUh59h9kO0c932OH9TpdYvo37zDiJSH5/h//an0bB4ncPjTDoC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TnCuwgAAANwAAAAPAAAAAAAAAAAAAAAAAJgCAABkcnMvZG93&#10;bnJldi54bWxQSwUGAAAAAAQABAD1AAAAhwMAAAAA&#10;" path="m27,62r13,8l50,82r7,13l60,110r-5,l47,105r-5,-5l37,95,32,87,30,80,27,70r,-8xm27,62l,,27,62xe" fillcolor="#f3be00" stroked="f">
                  <v:path arrowok="t" o:connecttype="custom" o:connectlocs="27,62;40,70;50,82;57,95;60,110;55,110;47,105;42,100;37,95;32,87;30,80;27,70;27,62;27,62;0,0;27,62" o:connectangles="0,0,0,0,0,0,0,0,0,0,0,0,0,0,0,0"/>
                  <o:lock v:ext="edit" verticies="t"/>
                </v:shape>
                <v:shape id="Freeform 648" o:spid="_x0000_s1672" style="position:absolute;left:6774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XZ4sYA&#10;AADcAAAADwAAAGRycy9kb3ducmV2LnhtbESPQWvCQBSE74X+h+UJXopuTEvQNJtQA6KUXqqCPT6y&#10;zySYfRuyq6b/vlso9DjMNzNMVoymEzcaXGtZwWIegSCurG65VnA8bGZLEM4ja+wsk4JvclDkjw8Z&#10;ptre+ZNue1+LUMIuRQWN930qpasaMujmticO3tkOBn2QQy31gPdQbjoZR1EiDbYcFhrsqWyouuyv&#10;RsHqfbk7rJ+vm7J8+gpgvK3PHyelppPx7RWEp9H/w3/pnVaQvCTweyYc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XZ4sYAAADcAAAADwAAAAAAAAAAAAAAAACYAgAAZHJz&#10;L2Rvd25yZXYueG1sUEsFBgAAAAAEAAQA9QAAAIsDAAAAAA==&#10;" path="m,l13,8,23,20r7,13l33,48r-5,l20,43,15,38,10,33,5,25,3,18,,8,,e" filled="f" strokecolor="#e15520" strokeweight="0">
                  <v:path arrowok="t" o:connecttype="custom" o:connectlocs="0,0;13,8;23,20;30,33;33,48;28,48;20,43;15,38;10,33;5,25;3,18;0,8;0,0" o:connectangles="0,0,0,0,0,0,0,0,0,0,0,0,0"/>
                </v:shape>
                <v:shape id="Freeform 649" o:spid="_x0000_s1673" style="position:absolute;left:6747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VeucMA&#10;AADcAAAADwAAAGRycy9kb3ducmV2LnhtbESP3WoCMRSE7wt9h3AKvdOkYlVWoyyCUtCCv/fHzelm&#10;cXOybFLdvn1TEHo5zMw3zGzRuVrcqA2VZw1vfQWCuPCm4lLD6bjqTUCEiGyw9kwafijAYv78NMPM&#10;+Dvv6XaIpUgQDhlqsDE2mZShsOQw9H1DnLwv3zqMSbalNC3eE9zVcqDUSDqsOC1YbGhpqbgevp2G&#10;s3vP1XbniVW9vX5e8s1wbTdav750+RREpC7+hx/tD6NhNBzD35l0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VeucMAAADcAAAADwAAAAAAAAAAAAAAAACYAgAAZHJzL2Rv&#10;d25yZXYueG1sUEsFBgAAAAAEAAQA9QAAAIgDAAAAAA==&#10;" path="m27,62l,,27,62e" filled="f" strokecolor="#e15520" strokeweight="0">
                  <v:path arrowok="t" o:connecttype="custom" o:connectlocs="27,62;0,0;27,62" o:connectangles="0,0,0"/>
                </v:shape>
                <v:shape id="Freeform 650" o:spid="_x0000_s1674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AG8AA&#10;AADcAAAADwAAAGRycy9kb3ducmV2LnhtbERPy4rCMBTdC/MP4Q6409QiIh2jOAPCzNLHwu6uzZ2m&#10;2NyUJmr0681CcHk478Uq2lZcqfeNYwWTcQaCuHK64VrBYb8ZzUH4gKyxdUwK7uRhtfwYLLDQ7sZb&#10;uu5CLVII+wIVmBC6QkpfGbLox64jTty/6y2GBPta6h5vKdy2Ms+ymbTYcGow2NGPoeq8u1gFp+iP&#10;33+T8lFmtszzfXTbuXFKDT/j+gtEoBje4pf7VyuYTdPa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kAG8AAAADcAAAADwAAAAAAAAAAAAAAAACYAgAAZHJzL2Rvd25y&#10;ZXYueG1sUEsFBgAAAAAEAAQA9QAAAIUDAAAAAA==&#10;" path="m,l13,7r12,8l33,27r2,15l28,39,23,37,15,34,10,27,5,22,3,15,,7,,xe" fillcolor="#f3be00" stroked="f">
                  <v:path arrowok="t" o:connecttype="custom" o:connectlocs="0,0;13,7;25,15;33,27;35,42;28,39;23,37;15,34;10,27;5,22;3,15;0,7;0,0" o:connectangles="0,0,0,0,0,0,0,0,0,0,0,0,0"/>
                </v:shape>
                <v:shape id="Freeform 651" o:spid="_x0000_s1675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6HsQA&#10;AADcAAAADwAAAGRycy9kb3ducmV2LnhtbESPQUvDQBSE70L/w/IK3uxGkVJjt0UDBaGnRkW8PbKv&#10;2dDd92J2beK/7wqCx2FmvmHW2yl4daYhdsIGbhcFKOJGbMetgbfX3c0KVEzIFr0wGfihCNvN7GqN&#10;pZWRD3SuU6syhGOJBlxKfal1bBwFjAvpibN3lCFgynJotR1wzPDg9V1RLHXAjvOCw54qR82p/g4G&#10;PvauKT7fpX7er8avylY78eKNuZ5PT4+gEk3pP/zXfrEGlvcP8HsmHwG9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Oh7EAAAA3AAAAA8AAAAAAAAAAAAAAAAAmAIAAGRycy9k&#10;b3ducmV2LnhtbFBLBQYAAAAABAAEAPUAAACJAwAAAAA=&#10;" path="m,l13,7r12,8l33,27r2,15l28,39,23,37,15,34,10,27,5,22,3,15,,7,,e" filled="f" strokecolor="#e15520" strokeweight="0">
                  <v:path arrowok="t" o:connecttype="custom" o:connectlocs="0,0;13,7;25,15;33,27;35,42;28,39;23,37;15,34;10,27;5,22;3,15;0,7;0,0" o:connectangles="0,0,0,0,0,0,0,0,0,0,0,0,0"/>
                </v:shape>
                <v:shape id="Freeform 652" o:spid="_x0000_s1676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WIsEA&#10;AADcAAAADwAAAGRycy9kb3ducmV2LnhtbERPy2oCMRTdF/oP4Rbc1YxCfYxGKU4Fod047QdcJtfJ&#10;4ORmmkSNf28WhS4P573eJtuLK/nQOVYwGRcgiBunO24V/HzvXxcgQkTW2DsmBXcKsN08P62x1O7G&#10;R7rWsRU5hEOJCkyMQyllaAxZDGM3EGfu5LzFmKFvpfZ4y+G2l9OimEmLHecGgwPtDDXn+mIVfKX0&#10;8TmfT4z2Vbc//va7alnVSo1e0vsKRKQU/8V/7oNWMHvL8/OZfAT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+liLBAAAA3AAAAA8AAAAAAAAAAAAAAAAAmAIAAGRycy9kb3du&#10;cmV2LnhtbFBLBQYAAAAABAAEAPUAAACGAwAAAAA=&#10;" path="m32,60l,,32,60xe" fillcolor="#f3be00" stroked="f">
                  <v:path arrowok="t" o:connecttype="custom" o:connectlocs="32,60;0,0;32,60" o:connectangles="0,0,0"/>
                </v:shape>
                <v:shape id="Freeform 653" o:spid="_x0000_s1677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U9cMA&#10;AADcAAAADwAAAGRycy9kb3ducmV2LnhtbESPT4vCMBTE7wt+h/AEb2tawT9Uo4igeJPVgnp7NM+2&#10;2LzUJGr3228WFvY4zMxvmMWqM414kfO1ZQXpMAFBXFhdc6kgP20/ZyB8QNbYWCYF3+Rhtex9LDDT&#10;9s1f9DqGUkQI+wwVVCG0mZS+qMigH9qWOHo36wyGKF0ptcN3hJtGjpJkIg3WHBcqbGlTUXE/Po2C&#10;NV9ym7vDND0bs3ucy+tzHFqlBv1uPQcRqAv/4b/2XiuYjFP4PROP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MU9cMAAADcAAAADwAAAAAAAAAAAAAAAACYAgAAZHJzL2Rv&#10;d25yZXYueG1sUEsFBgAAAAAEAAQA9QAAAIgDAAAAAA==&#10;" path="m32,60l,,32,60xe" filled="f" strokecolor="#e15520" strokeweight="0">
                  <v:path arrowok="t" o:connecttype="custom" o:connectlocs="32,60;0,0;32,60" o:connectangles="0,0,0"/>
                </v:shape>
                <v:shape id="Freeform 654" o:spid="_x0000_s1678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+TcIA&#10;AADcAAAADwAAAGRycy9kb3ducmV2LnhtbESPQYvCMBSE78L+h/AW9iKarqAs1SilsOAeW3XPz+bZ&#10;FpuX0sS2/nsjCB6HmfmG2exG04ieOldbVvA9j0AQF1bXXCo4Hn5nPyCcR9bYWCYFd3Kw235MNhhr&#10;O3BGfe5LESDsYlRQed/GUrqiIoNublvi4F1sZ9AH2ZVSdzgEuGnkIopW0mDNYaHCltKKimt+MwqS&#10;rB/6jHKZ/E3P6dnqU5v+N0p9fY7JGoSn0b/Dr/ZeK1gtF/A8E4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kr5NwgAAANwAAAAPAAAAAAAAAAAAAAAAAJgCAABkcnMvZG93&#10;bnJldi54bWxQSwUGAAAAAAQABAD1AAAAhwMAAAAA&#10;" path="m,l15,8r10,7l32,28r5,15l30,40,22,38,17,35,12,28,7,23,2,15,,8,,xe" fillcolor="#f3be00" stroked="f">
                  <v:path arrowok="t" o:connecttype="custom" o:connectlocs="0,0;15,8;25,15;32,28;37,43;30,40;22,38;17,35;12,28;7,23;2,15;0,8;0,0" o:connectangles="0,0,0,0,0,0,0,0,0,0,0,0,0"/>
                </v:shape>
                <v:shape id="Freeform 655" o:spid="_x0000_s1679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D8cQA&#10;AADcAAAADwAAAGRycy9kb3ducmV2LnhtbESPzWoCQRCE70LeYehAbjoTgxJWR9GQgOQUNyHnZqf3&#10;h93pWXZaXd8+Iwg5FlX1FbXejr5TZxpiE9jC88yAIi6Ca7iy8PP9MX0FFQXZYReYLFwpwnbzMFlj&#10;5sKFj3TOpVIJwjFDC7VIn2kdi5o8xlnoiZNXhsGjJDlU2g14SXDf6bkxS+2x4bRQY09vNRVtfvIW&#10;9r/m0F6L8qtc+GOUfdV+yrux9ulx3K1ACY3yH763D87CcvECtzPp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qA/HEAAAA3AAAAA8AAAAAAAAAAAAAAAAAmAIAAGRycy9k&#10;b3ducmV2LnhtbFBLBQYAAAAABAAEAPUAAACJAwAAAAA=&#10;" path="m,l15,8r10,7l32,28r5,15l30,40,22,38,17,35,12,28,7,23,2,15,,8,,xe" filled="f" strokecolor="#e15520" strokeweight="0">
                  <v:path arrowok="t" o:connecttype="custom" o:connectlocs="0,0;15,8;25,15;32,28;37,43;30,40;22,38;17,35;12,28;7,23;2,15;0,8;0,0" o:connectangles="0,0,0,0,0,0,0,0,0,0,0,0,0"/>
                </v:shape>
                <v:shape id="Freeform 656" o:spid="_x0000_s1680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16m8YA&#10;AADcAAAADwAAAGRycy9kb3ducmV2LnhtbESPQWvCQBSE74X+h+UVequbFGtDmk0oiqAeCmrp+Zl9&#10;JsHs25Bdk/jv3UKhx2FmvmGyYjKtGKh3jWUF8SwCQVxa3XCl4Pu4fklAOI+ssbVMCm7koMgfHzJM&#10;tR15T8PBVyJA2KWooPa+S6V0ZU0G3cx2xME7296gD7KvpO5xDHDTytcoWkiDDYeFGjta1lReDlej&#10;gHbbzfJE25+v8hQn69U8eb8dE6Wen6bPDxCeJv8f/mtvtILF2xx+z4Qj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16m8YAAADcAAAADwAAAAAAAAAAAAAAAACYAgAAZHJz&#10;L2Rvd25yZXYueG1sUEsFBgAAAAAEAAQA9QAAAIsDAAAAAA==&#10;" path="m35,55l,,35,55xe" fillcolor="#f3be00" stroked="f">
                  <v:path arrowok="t" o:connecttype="custom" o:connectlocs="35,55;0,0;35,55" o:connectangles="0,0,0"/>
                </v:shape>
                <v:shape id="Freeform 657" o:spid="_x0000_s1681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drMQA&#10;AADcAAAADwAAAGRycy9kb3ducmV2LnhtbESPT4vCMBTE78J+h/AW9qbpCi1uNYosiF48+Oewx2fz&#10;bKPNS2midv30RhA8DjPzG2Yy62wtrtR641jB9yABQVw4bbhUsN8t+iMQPiBrrB2Tgn/yMJt+9CaY&#10;a3fjDV23oRQRwj5HBVUITS6lLyqy6AeuIY7e0bUWQ5RtKXWLtwi3tRwmSSYtGo4LFTb0W1Fx3l6s&#10;gvXILo1JD+fscvj548bftdYnpb4+u/kYRKAuvMOv9koryNIU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aXazEAAAA3AAAAA8AAAAAAAAAAAAAAAAAmAIAAGRycy9k&#10;b3ducmV2LnhtbFBLBQYAAAAABAAEAPUAAACJAwAAAAA=&#10;" path="m35,55l,,35,55xe" filled="f" strokecolor="#e15520" strokeweight="0">
                  <v:path arrowok="t" o:connecttype="custom" o:connectlocs="35,55;0,0;35,55" o:connectangles="0,0,0"/>
                </v:shape>
                <v:shape id="Freeform 658" o:spid="_x0000_s1682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U8MYA&#10;AADcAAAADwAAAGRycy9kb3ducmV2LnhtbESPQUsDMRSE74L/ITzBm81a20W2TYsUtEW92BW8PjZv&#10;N9tuXrZJ2q7+eiMUPA4z8w0zXw62EyfyoXWs4H6UgSCunG65UfBZPt89gggRWWPnmBR8U4Dl4vpq&#10;joV2Z/6g0zY2IkE4FKjAxNgXUobKkMUwcj1x8mrnLcYkfSO1x3OC206OsyyXFltOCwZ7Whmq9tuj&#10;VfBSj7OyXP9MzNdD/X5487v4Wu+Uur0ZnmYgIg3xP3xpb7SCfJrD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kU8MYAAADcAAAADwAAAAAAAAAAAAAAAACYAgAAZHJz&#10;L2Rvd25yZXYueG1sUEsFBgAAAAAEAAQA9QAAAIsDAAAAAA==&#10;" path="m,l15,5,27,15,37,25r5,15l35,40,27,37,22,32,15,27,10,22,5,15,2,7,,xe" fillcolor="#f3be00" stroked="f">
                  <v:path arrowok="t" o:connecttype="custom" o:connectlocs="0,0;15,5;27,15;37,25;42,40;35,40;27,37;22,32;15,27;10,22;5,15;2,7;0,0" o:connectangles="0,0,0,0,0,0,0,0,0,0,0,0,0"/>
                </v:shape>
                <v:shape id="Freeform 659" o:spid="_x0000_s1683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ak8cYA&#10;AADcAAAADwAAAGRycy9kb3ducmV2LnhtbESPQWvCQBSE74L/YXkFb7qpYtqmrhIERXpS20qPj+xr&#10;kpp9G7Nrkv77bkHwOMzMN8xi1ZtKtNS40rKCx0kEgjizuuRcwcf7ZvwMwnlkjZVlUvBLDlbL4WCB&#10;ibYdH6g9+lwECLsEFRTe14mULivIoJvYmjh437Yx6INscqkb7ALcVHIaRbE0WHJYKLCmdUHZ+Xg1&#10;CtL1y5batH3rLvuveHaJTz/686TU6KFPX0F46v09fGvvtIJ4/gT/Z8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ak8cYAAADcAAAADwAAAAAAAAAAAAAAAACYAgAAZHJz&#10;L2Rvd25yZXYueG1sUEsFBgAAAAAEAAQA9QAAAIsDAAAAAA==&#10;" path="m,l15,5,27,15,37,25r5,15l35,40,27,37,22,32,15,27,10,22,5,15,2,7,,xe" filled="f" strokecolor="#e15520" strokeweight="0">
                  <v:path arrowok="t" o:connecttype="custom" o:connectlocs="0,0;15,5;27,15;37,25;42,40;35,40;27,37;22,32;15,27;10,22;5,15;2,7;0,0" o:connectangles="0,0,0,0,0,0,0,0,0,0,0,0,0"/>
                </v:shape>
                <v:shape id="Freeform 660" o:spid="_x0000_s1684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YCMEA&#10;AADcAAAADwAAAGRycy9kb3ducmV2LnhtbERPy4rCMBTdC/MP4Q64kTGd+kA6RhkEwaVWhVlem9uH&#10;09yUJtr692YhuDyc93Ldm1rcqXWVZQXf4wgEcWZ1xYWC03H7tQDhPLLG2jIpeJCD9epjsMRE244P&#10;dE99IUIIuwQVlN43iZQuK8mgG9uGOHC5bQ36ANtC6ha7EG5qGUfRXBqsODSU2NCmpOw/vRkFf/nk&#10;7Au5jfPuUp2m8f46mqVXpYaf/e8PCE+9f4tf7p1WMJ+FteF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BmAjBAAAA3AAAAA8AAAAAAAAAAAAAAAAAmAIAAGRycy9kb3du&#10;cmV2LnhtbFBLBQYAAAAABAAEAPUAAACGAwAAAAA=&#10;" path="m37,58l,,37,58xe" fillcolor="#f3be00" stroked="f">
                  <v:path arrowok="t" o:connecttype="custom" o:connectlocs="37,58;0,0;37,58" o:connectangles="0,0,0"/>
                </v:shape>
                <v:shape id="Freeform 661" o:spid="_x0000_s1685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HvMUA&#10;AADcAAAADwAAAGRycy9kb3ducmV2LnhtbESPUWvCQBCE3wv+h2OFvtWLRYNGTwlCqRT60NQfsObW&#10;JJrbi3dXE/+9Vyj0cZidb3bW28G04kbON5YVTCcJCOLS6oYrBYfvt5cFCB+QNbaWScGdPGw3o6c1&#10;Ztr2/EW3IlQiQthnqKAOocuk9GVNBv3EdsTRO1lnMETpKqkd9hFuWvmaJKk02HBsqLGjXU3lpfgx&#10;8Y3zZ753XTHzqb/c3/PjNe9nH0o9j4d8BSLQEP6P/9J7rSCdL+F3TCS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4e8xQAAANwAAAAPAAAAAAAAAAAAAAAAAJgCAABkcnMv&#10;ZG93bnJldi54bWxQSwUGAAAAAAQABAD1AAAAigMAAAAA&#10;" path="m37,58l,,37,58xe" filled="f" strokecolor="#e15520" strokeweight="0">
                  <v:path arrowok="t" o:connecttype="custom" o:connectlocs="37,58;0,0;37,58" o:connectangles="0,0,0"/>
                </v:shape>
                <v:shape id="Freeform 662" o:spid="_x0000_s1686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j3L8A&#10;AADcAAAADwAAAGRycy9kb3ducmV2LnhtbERPvW7CMBDekfoO1lXqBg4MLgoYhFpVypAF0gc42dck&#10;anw2sRvC29cDEuOn739/nN0gJhpj71nDelWAIDbe9txq+G6+llsQMSFbHDyThjtFOB5eFnssrb/x&#10;maZLakUO4Viihi6lUEoZTUcO48oH4sz9+NFhynBspR3xlsPdIDdFoaTDnnNDh4E+OjK/lz+nIU7r&#10;9/latLIKLtWqMp9B1Y3Wb6/zaQci0Zye4oe7shqUyvPzmXwE5OE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3CPcvwAAANwAAAAPAAAAAAAAAAAAAAAAAJgCAABkcnMvZG93bnJl&#10;di54bWxQSwUGAAAAAAQABAD1AAAAhAMAAAAA&#10;" path="m,l17,5,27,15,37,25r5,12l35,37,27,35,22,32,15,27,10,22,5,15,2,7,,xe" fillcolor="#f3be00" stroked="f">
                  <v:path arrowok="t" o:connecttype="custom" o:connectlocs="0,0;17,5;27,15;37,25;42,37;35,37;27,35;22,32;15,27;10,22;5,15;2,7;0,0" o:connectangles="0,0,0,0,0,0,0,0,0,0,0,0,0"/>
                </v:shape>
                <v:shape id="Freeform 663" o:spid="_x0000_s1687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18gsYA&#10;AADcAAAADwAAAGRycy9kb3ducmV2LnhtbESPQWvCQBSE70L/w/KEXqRuohAkdRVbahVEQtWCx0f2&#10;mYRm34bs1qT/3i0IHoeZ+YaZL3tTiyu1rrKsIB5HIIhzqysuFJyO65cZCOeRNdaWScEfOVgungZz&#10;TLXt+IuuB1+IAGGXooLS+yaV0uUlGXRj2xAH72Jbgz7ItpC6xS7ATS0nUZRIgxWHhRIbei8p/zn8&#10;GgW7+G2zjndZdv7Afff9mY0mZjpS6nnYr15BeOr9I3xvb7WCJInh/0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18gsYAAADcAAAADwAAAAAAAAAAAAAAAACYAgAAZHJz&#10;L2Rvd25yZXYueG1sUEsFBgAAAAAEAAQA9QAAAIsDAAAAAA==&#10;" path="m,l17,5,27,15,37,25r5,12l35,37,27,35,22,32,15,27,10,22,5,15,2,7,,xe" filled="f" strokecolor="#e15520" strokeweight="0">
                  <v:path arrowok="t" o:connecttype="custom" o:connectlocs="0,0;17,5;27,15;37,25;42,37;35,37;27,35;22,32;15,27;10,22;5,15;2,7;0,0" o:connectangles="0,0,0,0,0,0,0,0,0,0,0,0,0"/>
                </v:shape>
                <v:shape id="Freeform 664" o:spid="_x0000_s1688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ENccA&#10;AADcAAAADwAAAGRycy9kb3ducmV2LnhtbESPQWvCQBSE74X+h+UVvJS6qWCQ6Cq2IojtocaK10f2&#10;mYRm38bdVVN/fVcoeBxm5htmMutMI87kfG1ZwWs/AUFcWF1zqeB7u3wZgfABWWNjmRT8kofZ9PFh&#10;gpm2F97QOQ+liBD2GSqoQmgzKX1RkUHfty1x9A7WGQxRulJqh5cIN40cJEkqDdYcFyps6b2i4ic/&#10;GQWfrl0s17t9frXr4/Nw/vE2+gobpXpP3XwMIlAX7uH/9korSNMB3M7E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eBDXHAAAA3AAAAA8AAAAAAAAAAAAAAAAAmAIAAGRy&#10;cy9kb3ducmV2LnhtbFBLBQYAAAAABAAEAPUAAACMAwAAAAA=&#10;" path="m39,58l,,39,58xe" fillcolor="#f3be00" stroked="f">
                  <v:path arrowok="t" o:connecttype="custom" o:connectlocs="39,58;0,0;39,58" o:connectangles="0,0,0"/>
                </v:shape>
                <v:shape id="Freeform 665" o:spid="_x0000_s1689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vicMA&#10;AADcAAAADwAAAGRycy9kb3ducmV2LnhtbESPQWsCMRSE7wX/Q3hCbzWxhaWsRlHBYqFQugp6fGye&#10;2cXNy7KJmv77plDocZiZb5j5MrlO3GgIrWcN04kCQVx707LVcNhvn15BhIhssPNMGr4pwHIxephj&#10;afydv+hWRSsyhEOJGpoY+1LKUDfkMEx8T5y9sx8cxiwHK82A9wx3nXxWqpAOW84LDfa0aai+VFen&#10;QaXjR7VJcs2WDX12707Z05vWj+O0moGIlOJ/+K+9MxqK4gV+z+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XvicMAAADcAAAADwAAAAAAAAAAAAAAAACYAgAAZHJzL2Rv&#10;d25yZXYueG1sUEsFBgAAAAAEAAQA9QAAAIgDAAAAAA==&#10;" path="m39,58l,,39,58xe" filled="f" strokecolor="#e15520" strokeweight="0">
                  <v:path arrowok="t" o:connecttype="custom" o:connectlocs="39,58;0,0;39,58" o:connectangles="0,0,0"/>
                </v:shape>
                <v:shape id="Freeform 666" o:spid="_x0000_s1690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TZMIA&#10;AADcAAAADwAAAGRycy9kb3ducmV2LnhtbESPy2rDMBBF94X+g5hCdrWcEkxwooQQUyfbPDbZDdbU&#10;NrVGrqXayt9HhUKWl/s43PU2mE6MNLjWsoJ5koIgrqxuuVZwvXy+L0E4j6yxs0wK7uRgu3l9WWOu&#10;7cQnGs++FnGEXY4KGu/7XEpXNWTQJbYnjt6XHQz6KIda6gGnOG46+ZGmmTTYciQ02NO+oer7/Gsi&#10;RJbLMi1MKHp/O/y0+9Nc7oJSs7ewW4HwFPwz/N8+agVZtoC/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BNkwgAAANwAAAAPAAAAAAAAAAAAAAAAAJgCAABkcnMvZG93&#10;bnJldi54bWxQSwUGAAAAAAQABAD1AAAAhwMAAAAA&#10;" path="m,l7,,17,3r5,5l27,13r5,5l34,25r3,8l39,43r-7,l27,40,19,35,14,30,9,23,4,15,2,8,,xe" fillcolor="#f3be00" stroked="f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667" o:spid="_x0000_s1691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qrcQA&#10;AADcAAAADwAAAGRycy9kb3ducmV2LnhtbESPQWvCQBSE74L/YXlCb7qxYJTUVYq0Ug8KSRRyfGRf&#10;k9Ds25Ddavz3bqHgcZiZb5j1djCtuFLvGssK5rMIBHFpdcOVgnP+OV2BcB5ZY2uZFNzJwXYzHq0x&#10;0fbGKV0zX4kAYZeggtr7LpHSlTUZdDPbEQfv2/YGfZB9JXWPtwA3rXyNolgabDgs1NjRrqbyJ/s1&#10;CopcfxzoctIFc4HHdpnuszRV6mUyvL+B8DT4Z/i//aUVxPEC/s6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bqq3EAAAA3AAAAA8AAAAAAAAAAAAAAAAAmAIAAGRycy9k&#10;b3ducmV2LnhtbFBLBQYAAAAABAAEAPUAAACJAwAAAAA=&#10;" path="m,l7,,17,3r5,5l27,13r5,5l34,25r3,8l39,43r-7,l27,40,19,35,14,30,9,23,4,15,2,8,,e" filled="f" strokecolor="#e15520" strokeweight="0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668" o:spid="_x0000_s1692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hxMQA&#10;AADcAAAADwAAAGRycy9kb3ducmV2LnhtbESPQWuDQBSE74X8h+UFcmtWPUhqswkmjaRQeojtD3i4&#10;rypx34q7VfPvu4FAj8PMfMNs97PpxEiDay0riNcRCOLK6pZrBd9fxfMGhPPIGjvLpOBGDva7xdMW&#10;M20nvtBY+loECLsMFTTe95mUrmrIoFvbnjh4P3Yw6IMcaqkHnALcdDKJolQabDksNNjTsaHqWv4a&#10;BW9u82GtO+VdXibnl+tncSjjWKnVcs5fQXia/X/40X7XCtI0hfuZc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ocTEAAAA3AAAAA8AAAAAAAAAAAAAAAAAmAIAAGRycy9k&#10;b3ducmV2LnhtbFBLBQYAAAAABAAEAPUAAACJAwAAAAA=&#10;" path="m38,65l,,38,65xe" fillcolor="#f3be00" stroked="f">
                  <v:path arrowok="t" o:connecttype="custom" o:connectlocs="38,65;0,0;38,65" o:connectangles="0,0,0"/>
                </v:shape>
                <v:shape id="Freeform 669" o:spid="_x0000_s1693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wBSMUA&#10;AADcAAAADwAAAGRycy9kb3ducmV2LnhtbESP3WrCQBSE7wt9h+UUelc3sSVKdBNU0JaCF/48wCF7&#10;TGKyZ0N2jenbdwsFL4eZ+YZZ5qNpxUC9qy0riCcRCOLC6ppLBefT9m0Ownlkja1lUvBDDvLs+WmJ&#10;qbZ3PtBw9KUIEHYpKqi871IpXVGRQTexHXHwLrY36IPsS6l7vAe4aeU0ihJpsOawUGFHm4qK5ngz&#10;Cm6b9n2/a+iq4+3nt1zv5XT3MSj1+jKuFiA8jf4R/m9/aQVJMoO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AFIxQAAANwAAAAPAAAAAAAAAAAAAAAAAJgCAABkcnMv&#10;ZG93bnJldi54bWxQSwUGAAAAAAQABAD1AAAAigMAAAAA&#10;" path="m38,65l,,38,65xe" filled="f" strokecolor="#e15520" strokeweight="0">
                  <v:path arrowok="t" o:connecttype="custom" o:connectlocs="38,65;0,0;38,65" o:connectangles="0,0,0"/>
                </v:shape>
                <v:shape id="Freeform 670" o:spid="_x0000_s1694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sTcMA&#10;AADcAAAADwAAAGRycy9kb3ducmV2LnhtbERPy2oCMRTdF/oP4RbciGa0MMholNL6KuLCx6LLS3Ln&#10;gZObYRJ17Nc3C6HLw3nPFp2txY1aXzlWMBomIIi1MxUXCs6n1WACwgdkg7VjUvAgD4v568sMM+Pu&#10;fKDbMRQihrDPUEEZQpNJ6XVJFv3QNcSRy11rMUTYFtK0eI/htpbjJEmlxYpjQ4kNfZakL8erVZC/&#10;p99bu8/7S335fXzt1v5nc9BK9d66jymIQF34Fz/dW6MgTePaeCYe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OsTcMAAADcAAAADwAAAAAAAAAAAAAAAACYAgAAZHJzL2Rv&#10;d25yZXYueG1sUEsFBgAAAAAEAAQA9QAAAIgDAAAAAA==&#10;" path="m25,67l,,25,67r,-3l37,74r8,13l52,102r,17l47,117r-7,-5l35,107,30,99,25,92,22,84r,-10l25,67xe" fillcolor="#f3be00" stroked="f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671" o:spid="_x0000_s1695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TvsQA&#10;AADcAAAADwAAAGRycy9kb3ducmV2LnhtbESP3YrCMBSE7wXfIRxhb0TTVShajSK7iCIo+IPXh+bY&#10;ljYnpcnW7tubhQUvh5n5hlmuO1OJlhpXWFbwOY5AEKdWF5wpuF23oxkI55E1VpZJwS85WK/6vSUm&#10;2j75TO3FZyJA2CWoIPe+TqR0aU4G3djWxMF72MagD7LJpG7wGeCmkpMoiqXBgsNCjjV95ZSWlx+j&#10;4NEei0gPv0+7eznt7lTupD+wUh+DbrMA4anz7/B/e68VxPEc/s6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k77EAAAA3AAAAA8AAAAAAAAAAAAAAAAAmAIAAGRycy9k&#10;b3ducmV2LnhtbFBLBQYAAAAABAAEAPUAAACJAwAAAAA=&#10;" path="m25,67l,,25,67r,-3l37,74r8,13l52,102r,17l47,117r-7,-5l35,107,30,99,25,92,22,84r,-10l25,67e" filled="f" strokecolor="#e15520" strokeweight="0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672" o:spid="_x0000_s1696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oBcIA&#10;AADcAAAADwAAAGRycy9kb3ducmV2LnhtbERPTWvCQBC9F/oflil4qxs9aImuIhWhpS1FDYK3ITtm&#10;Q7OzMbNq+u+7h4LHx/ueL3vfqCt1Ugc2MBpmoIjLYGuuDBT7zfMLKInIFpvAZOCXBJaLx4c55jbc&#10;eEvXXaxUCmHJ0YCLsc21ltKRRxmGljhxp9B5jAl2lbYd3lK4b/Q4yybaY82pwWFLr47Kn93FG1gf&#10;iqnIeVt8hU/6eB/J0ZXfrTGDp341AxWpj3fxv/vNGphM0/x0Jh0B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GgFwgAAANwAAAAPAAAAAAAAAAAAAAAAAJgCAABkcnMvZG93&#10;bnJldi54bWxQSwUGAAAAAAQABAD1AAAAhwMAAAAA&#10;" path="m25,62l,,25,62,38,72,48,85r5,15l55,115r-5,-3l43,107r-5,-5l33,95,28,87,25,80r,-10l25,62xe" fillcolor="#f3be00" stroked="f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673" o:spid="_x0000_s1697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EFQMQA&#10;AADcAAAADwAAAGRycy9kb3ducmV2LnhtbESP0WoCMRRE3wv+Q7iCbzVrpSqrUUQR+1Aorn7AZXPd&#10;Xd3crEmq6d83hYKPw8ycYRaraFpxJ+cbywpGwwwEcWl1w5WC03H3OgPhA7LG1jIp+CEPq2XvZYG5&#10;tg8+0L0IlUgQ9jkqqEPocil9WZNBP7QdcfLO1hkMSbpKaoePBDetfMuyiTTYcFqosaNNTeW1+DYK&#10;Ljpm+3i6uW10XfG1Pc7ex7dPpQb9uJ6DCBTDM/zf/tAKJtMR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hBUDEAAAA3AAAAA8AAAAAAAAAAAAAAAAAmAIAAGRycy9k&#10;b3ducmV2LnhtbFBLBQYAAAAABAAEAPUAAACJAwAAAAA=&#10;" path="m25,62l,,25,62,38,72,48,85r5,15l55,115r-5,-3l43,107r-5,-5l33,95,28,87,25,80r,-10l25,62e" filled="f" strokecolor="#e15520" strokeweight="0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674" o:spid="_x0000_s1698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DQS8MA&#10;AADcAAAADwAAAGRycy9kb3ducmV2LnhtbESPQWuDQBSE74H8h+UFepFkNRRTTFZJSgulN429P9xX&#10;lbpvxd1G+++7hUKOw8x8w5yKxQziRpPrLStIdjEI4sbqnlsF9fV1+wTCeWSNg2VS8EMOiny9OmGm&#10;7cwl3SrfigBhl6GCzvsxk9I1HRl0OzsSB+/TTgZ9kFMr9YRzgJtB7uM4lQZ7DgsdjvTcUfNVfRsF&#10;tn5pk48yukQzP5bvc5KMBgelHjbL+QjC0+Lv4f/2m1aQHvbwdyYc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DQS8MAAADcAAAADwAAAAAAAAAAAAAAAACYAgAAZHJzL2Rv&#10;d25yZXYueG1sUEsFBgAAAAAEAAQA9QAAAIgDAAAAAA==&#10;" path="m28,60l,,28,60xe" fillcolor="#f3be00" stroked="f">
                  <v:path arrowok="t" o:connecttype="custom" o:connectlocs="28,60;0,0;28,60" o:connectangles="0,0,0"/>
                </v:shape>
                <v:shape id="Freeform 675" o:spid="_x0000_s1699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LJ8MA&#10;AADcAAAADwAAAGRycy9kb3ducmV2LnhtbESP0YrCMBRE34X9h3AX9k1TXbDSNYqIyj4pVj/g2txt&#10;S5ub0sTa9euNIPg4zMwZZr7sTS06al1pWcF4FIEgzqwuOVdwPm2HMxDOI2usLZOCf3KwXHwM5pho&#10;e+MjdanPRYCwS1BB4X2TSOmyggy6kW2Ig/dnW4M+yDaXusVbgJtaTqJoKg2WHBYKbGhdUFalV6NA&#10;V5dstdfjXYz6cN9sr1EXnyulvj771Q8IT71/h1/tX61gGn/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OLJ8MAAADcAAAADwAAAAAAAAAAAAAAAACYAgAAZHJzL2Rv&#10;d25yZXYueG1sUEsFBgAAAAAEAAQA9QAAAIgDAAAAAA==&#10;" path="m28,60l,,28,60xe" filled="f" strokecolor="#e15520" strokeweight="0">
                  <v:path arrowok="t" o:connecttype="custom" o:connectlocs="28,60;0,0;28,60" o:connectangles="0,0,0"/>
                </v:shape>
                <v:shape id="Freeform 676" o:spid="_x0000_s1700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VsUA&#10;AADcAAAADwAAAGRycy9kb3ducmV2LnhtbESPQWvCQBSE70L/w/IKvemmtsSSukoJTZuDoI16f2Sf&#10;SWj2bchuY/z3XUHwOMzMN8xyPZpWDNS7xrKC51kEgri0uuFKwWGfTd9AOI+ssbVMCi7kYL16mCwx&#10;0fbMPzQUvhIBwi5BBbX3XSKlK2sy6Ga2Iw7eyfYGfZB9JXWP5wA3rZxHUSwNNhwWauworan8Lf6M&#10;gvT0Nezo+9DlO/uyOeJnsc3mF6WeHsePdxCeRn8P39q5VhAvXuF6Jh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0RW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677" o:spid="_x0000_s1701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WU8UA&#10;AADcAAAADwAAAGRycy9kb3ducmV2LnhtbESPQWvCQBSE70L/w/IK3nRTUVNiNlLE0EJPtUKvj+wz&#10;iWbfht1Vk/76bqHQ4zAz3zD5djCduJHzrWUFT/MEBHFldcu1guNnOXsG4QOyxs4yKRjJw7Z4mOSY&#10;aXvnD7odQi0ihH2GCpoQ+kxKXzVk0M9tTxy9k3UGQ5SultrhPcJNJxdJspYGW44LDfa0a6i6HK5G&#10;AV7H5fi9WO2P7y4526/XMi1Dp9T0cXjZgAg0hP/wX/tNK1inK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NZT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678" o:spid="_x0000_s1702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0W6MUA&#10;AADcAAAADwAAAGRycy9kb3ducmV2LnhtbESPQWvCQBSE74L/YXmCN90k0Cipa1BBqJeCtgePr9nX&#10;bGr2bciumvbXdwsFj8PMfMOsysG24ka9bxwrSOcJCOLK6YZrBe9v+9kShA/IGlvHpOCbPJTr8WiF&#10;hXZ3PtLtFGoRIewLVGBC6AopfWXIop+7jjh6n663GKLsa6l7vEe4bWWWJLm02HBcMNjRzlB1OV2t&#10;An/Os+318FEfN0+ve+e3P6nJvpSaTobNM4hAQ3iE/9svWkG+yO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Rbo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679" o:spid="_x0000_s1703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YgcUA&#10;AADcAAAADwAAAGRycy9kb3ducmV2LnhtbESPQWvCQBSE74L/YXlCL1I3DVQldRURBPEgxNaDt0f2&#10;mQR334bsNkn99W6h0OMwM98wq81gjeio9bVjBW+zBARx4XTNpYKvz/3rEoQPyBqNY1LwQx426/Fo&#10;hZl2PefUnUMpIoR9hgqqEJpMSl9UZNHPXEMcvZtrLYYo21LqFvsIt0amSTKXFmuOCxU2tKuouJ+/&#10;rQIcbtOTLuXx0bybi7+micmvd6VeJsP2A0SgIfyH/9oHrWC+WMDvmXg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hiB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680" o:spid="_x0000_s1704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e9sIA&#10;AADcAAAADwAAAGRycy9kb3ducmV2LnhtbERPS2rDMBDdB3IHMYHuEjktpIkT2ZjSlha6iZMDDNbE&#10;NrZGjqX609NXi0KXj/c/pZNpxUC9qy0r2G4iEMSF1TWXCq6Xt/UehPPIGlvLpGAmB2myXJww1nbk&#10;Mw25L0UIYRejgsr7LpbSFRUZdBvbEQfuZnuDPsC+lLrHMYSbVj5G0U4arDk0VNjRS0VFk38bBcP9&#10;ndxllq/R1+H2045lk30+NUo9rKbsCMLT5P/Ff+4PrWD3HNaGM+EIyO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Zd72wgAAANwAAAAPAAAAAAAAAAAAAAAAAJgCAABkcnMvZG93&#10;bnJldi54bWxQSwUGAAAAAAQABAD1AAAAhw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681" o:spid="_x0000_s1705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ynMUA&#10;AADcAAAADwAAAGRycy9kb3ducmV2LnhtbESPS4vCQBCE74L/YWjBm07WQ1yzjiKKD2RBfFz21mTa&#10;JGymJ2RGE/+9Iwgei6r6iprOW1OKO9WusKzgaxiBIE6tLjhTcDmvB98gnEfWWFomBQ9yMJ91O1NM&#10;tG34SPeTz0SAsEtQQe59lUjp0pwMuqGtiIN3tbVBH2SdSV1jE+CmlKMoiqXBgsNCjhUtc0r/Tzej&#10;oNi20Wbyly0Oj0Nz5XQX739Xe6X6vXbxA8JT6z/hd3unFcTjC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bKcxQAAANwAAAAPAAAAAAAAAAAAAAAAAJgCAABkcnMv&#10;ZG93bnJldi54bWxQSwUGAAAAAAQABAD1AAAAig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682" o:spid="_x0000_s1706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srMEA&#10;AADcAAAADwAAAGRycy9kb3ducmV2LnhtbERPz2uDMBS+F/o/hFfYrcYOVsQZpRTGBm6HtT3s+DBP&#10;Y2texGTV/ffLYbDjx/e7qBY7iDtNvnesYJekIIgbp3vuFFzOL9sMhA/IGgfHpOCHPFTlelVgrt3M&#10;n3Q/hU7EEPY5KjAhjLmUvjFk0SduJI5c6yaLIcKpk3rCOYbbQT6m6V5a7Dk2GBzpaKi5nb6tgrbb&#10;mfc+q/GV9Ae216cGv2qv1MNmOTyDCLSEf/Gf+00r2GdxfjwTj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qLKzBAAAA3AAAAA8AAAAAAAAAAAAAAAAAmAIAAGRycy9kb3du&#10;cmV2LnhtbFBLBQYAAAAABAAEAPUAAACGAwAAAAA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683" o:spid="_x0000_s1707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2q8AA&#10;AADcAAAADwAAAGRycy9kb3ducmV2LnhtbESPzQrCMBCE74LvEFbwpqkeRKpRpEXoSfDn4HHbrG2x&#10;2ZQman17Iwgeh5n5hllve9OIJ3WutqxgNo1AEBdW11wquJz3kyUI55E1NpZJwZscbDfDwRpjbV98&#10;pOfJlyJA2MWooPK+jaV0RUUG3dS2xMG72c6gD7Irpe7wFeCmkfMoWkiDNYeFCltKKirup4dRcE0O&#10;edq80zrtz7Y45Fn2SBKr1HjU71YgPPX+H/61M61gsZzB90w4AnLz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e2q8AAAADcAAAADwAAAAAAAAAAAAAAAACYAgAAZHJzL2Rvd25y&#10;ZXYueG1sUEsFBgAAAAAEAAQA9QAAAIUDAAAAAA=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684" o:spid="_x0000_s1708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SnccA&#10;AADcAAAADwAAAGRycy9kb3ducmV2LnhtbESPX2vCMBTF3wW/Q7iCL2Omc6Or1ShjIIy9DHUb7O3a&#10;XNtuzU2XZLV++0UQfDycPz/OYtWbRnTkfG1Zwd0kAUFcWF1zqeB9t77NQPiArLGxTApO5GG1HA4W&#10;mGt75A1121CKOMI+RwVVCG0upS8qMugntiWO3sE6gyFKV0rt8BjHTSOnSZJKgzVHQoUtPVdU/Gz/&#10;TIR81Y8z/Ohev+/dw/701vzefJapUuNR/zQHEagP1/Cl/aIVpNkUzmfi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BUp3HAAAA3AAAAA8AAAAAAAAAAAAAAAAAmAIAAGRy&#10;cy9kb3ducmV2LnhtbFBLBQYAAAAABAAEAPUAAACMAwAAAAA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685" o:spid="_x0000_s1709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ngcMA&#10;AADcAAAADwAAAGRycy9kb3ducmV2LnhtbESPUWvCMBSF3wf+h3CFva2pE6TURhHFIWMw5oS9Xppr&#10;E2xuSpPW7t8vg8EeD+ec73Cq7eRaMVIfrGcFiywHQVx7bblRcPk8PhUgQkTW2HomBd8UYLuZPVRY&#10;an/nDxrPsREJwqFEBSbGrpQy1IYchsx3xMm7+t5hTLJvpO7xnuCulc95vpIOLacFgx3tDdW38+AU&#10;8GC+mt1rtC/4bmW3uBT6oN+UepxPuzWISFP8D/+1T1rBqljC75l0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bngcMAAADcAAAADwAAAAAAAAAAAAAAAACYAgAAZHJzL2Rv&#10;d25yZXYueG1sUEsFBgAAAAAEAAQA9QAAAIgDAAAAAA=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686" o:spid="_x0000_s1710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JSsYA&#10;AADcAAAADwAAAGRycy9kb3ducmV2LnhtbESPQWvCQBSE70L/w/IKvRTd2KpI6irSIkhR0Sj0+sg+&#10;k2j2bciuJv57Vyh4HGbmG2Yya00prlS7wrKCfi8CQZxaXXCm4LBfdMcgnEfWWFomBTdyMJu+dCYY&#10;a9vwjq6Jz0SAsItRQe59FUvp0pwMup6tiIN3tLVBH2SdSV1jE+CmlB9RNJIGCw4LOVb0nVN6Ti5G&#10;wWZ9zH7Xl9PftnnXP371WbR2mCj19trOv0B4av0z/N9eagWj8QA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0JSsYAAADcAAAADwAAAAAAAAAAAAAAAACYAgAAZHJz&#10;L2Rvd25yZXYueG1sUEsFBgAAAAAEAAQA9QAAAIsDAAAAAA==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687" o:spid="_x0000_s1711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vdcUA&#10;AADcAAAADwAAAGRycy9kb3ducmV2LnhtbESPQWvCQBSE74X+h+UVequbCopNXaUWxB68uPbQ4yP7&#10;mqTJvo3ZVxP/vSsUehxm5htmuR59q87UxzqwgedJBoq4CK7m0sDncfu0ABUF2WEbmAxcKMJ6dX+3&#10;xNyFgQ90tlKqBOGYo4FKpMu1jkVFHuMkdMTJ+w69R0myL7XrcUhw3+ppls21x5rTQoUdvVdUNPbX&#10;J8rXvtg3zfbFtj+n3bCxUtupGPP4ML69ghIa5T/81/5wBuaLGdz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+91xQAAANwAAAAPAAAAAAAAAAAAAAAAAJgCAABkcnMv&#10;ZG93bnJldi54bWxQSwUGAAAAAAQABAD1AAAAigMAAAAA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688" o:spid="_x0000_s1712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3tMsQA&#10;AADcAAAADwAAAGRycy9kb3ducmV2LnhtbESPT2sCMRTE7wW/Q3iCt5pV7CKrUUQQCsVS/xw8PjfP&#10;3cXNS9hEjd/eFAo9DjPzG2a+jKYVd+p8Y1nBaJiBIC6tbrhScDxs3qcgfEDW2FomBU/ysFz03uZY&#10;aPvgHd33oRIJwr5ABXUIrpDSlzUZ9EPriJN3sZ3BkGRXSd3hI8FNK8dZlkuDDaeFGh2tayqv+5tR&#10;MDk9q+/NKLqvuNrGs6P48XPbKTXox9UMRKAY/sN/7U+tIJ/m8HsmHQG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N7TLEAAAA3AAAAA8AAAAAAAAAAAAAAAAAmAIAAGRycy9k&#10;b3ducmV2LnhtbFBLBQYAAAAABAAEAPUAAACJAwAAAAA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689" o:spid="_x0000_s1713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SW8MA&#10;AADcAAAADwAAAGRycy9kb3ducmV2LnhtbESP0WoCMRRE34X+Q7hC39ysPljZGkUL0oIVdO0HXDfX&#10;zeLmZkmibv++KQg+DjNzhpkve9uKG/nQOFYwznIQxJXTDdcKfo6b0QxEiMgaW8ek4JcCLBcvgzkW&#10;2t35QLcy1iJBOBSowMTYFVKGypDFkLmOOHln5y3GJH0ttcd7gttWTvJ8Ki02nBYMdvRhqLqUV6uA&#10;V1tttp/rXTk++XUMbf19tXulXof96h1EpD4+w4/2l1Ywnb3B/5l0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SW8MAAADcAAAADwAAAAAAAAAAAAAAAACYAgAAZHJzL2Rv&#10;d25yZXYueG1sUEsFBgAAAAAEAAQA9QAAAIgDAAAAAA=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690" o:spid="_x0000_s1714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S4sEA&#10;AADcAAAADwAAAGRycy9kb3ducmV2LnhtbERPzWoCMRC+F3yHMIK3mtWDyGqUUlAsaEvVBxiS6Wbr&#10;ZrJs0uzq0zeHQo8f3/96O7hGJOpC7VnBbFqAINbe1FwpuF52z0sQISIbbDyTgjsF2G5GT2ssje/5&#10;k9I5ViKHcChRgY2xLaUM2pLDMPUtcea+fOcwZthV0nTY53DXyHlRLKTDmnODxZZeLenb+ccp2N/S&#10;+7dN6UhDf3rTfv6h7w+p1GQ8vKxARBriv/jPfTAKFsu8Np/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4UuLBAAAA3AAAAA8AAAAAAAAAAAAAAAAAmAIAAGRycy9kb3du&#10;cmV2LnhtbFBLBQYAAAAABAAEAPUAAACGAwAAAAA=&#10;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691" o:spid="_x0000_s1715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+OYcQA&#10;AADcAAAADwAAAGRycy9kb3ducmV2LnhtbESPQWsCMRSE7wX/Q3iCt5q1oLirUURa2EMv1R7q7bl5&#10;bhY3L0uSutt/3wiCx2Hmm2HW28G24kY+NI4VzKYZCOLK6YZrBd/Hj9cliBCRNbaOScEfBdhuRi9r&#10;LLTr+Ytuh1iLVMKhQAUmxq6QMlSGLIap64iTd3HeYkzS11J77FO5beVbli2kxYbTgsGO9oaq6+HX&#10;KliUM/157vW8Cnlj/Hv5c8qvpVKT8bBbgYg0xGf4QZc6ccsc7m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/jmHEAAAA3AAAAA8AAAAAAAAAAAAAAAAAmAIAAGRycy9k&#10;b3ducmV2LnhtbFBLBQYAAAAABAAEAPUAAACJAwAAAAA=&#10;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692" o:spid="_x0000_s171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ixLwA&#10;AADcAAAADwAAAGRycy9kb3ducmV2LnhtbERPSwrCMBDdC94hjOBO0wqKVqOoILjzS8Hd0IxtsZmU&#10;Jmq9vVkILh/vv1i1phIvalxpWUE8jEAQZ1aXnCu4XnaDKQjnkTVWlknBhxyslt3OAhNt33yi19nn&#10;IoSwS1BB4X2dSOmyggy6oa2JA3e3jUEfYJNL3eA7hJtKjqJoIg2WHBoKrGlbUPY4P40CPpYppeOp&#10;PmT+trFxvD8abZXq99r1HISn1v/FP/deK5jMwvxwJhwB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x4GLEvAAAANwAAAAPAAAAAAAAAAAAAAAAAJgCAABkcnMvZG93bnJldi54&#10;bWxQSwUGAAAAAAQABAD1AAAAgQMAAAAA&#10;" path="m,222r3,-2l5,220r3,l10,222r-5,l,222xm110,5r,-5l110,5xe" fillcolor="#e15520" stroked="f">
                  <v:path arrowok="t" o:connecttype="custom" o:connectlocs="0,222;3,220;5,220;8,220;10,222;5,222;0,222;110,5;110,0;110,5;110,5" o:connectangles="0,0,0,0,0,0,0,0,0,0,0"/>
                  <o:lock v:ext="edit" verticies="t"/>
                </v:shape>
                <v:shape id="Freeform 693" o:spid="_x0000_s1717" style="position:absolute;left:6757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c28YA&#10;AADcAAAADwAAAGRycy9kb3ducmV2LnhtbESPQWvCQBSE74X+h+UVvOkmFaVN3YhUBQ+C1PbQ3h7Z&#10;12Sb7NuQXWP8964g9DjMzDfMYjnYRvTUeeNYQTpJQBAXThsuFXx9bscvIHxA1tg4JgUX8rDMHx8W&#10;mGl35g/qj6EUEcI+QwVVCG0mpS8qsugnriWO3q/rLIYou1LqDs8Rbhv5nCRzadFwXKiwpfeKivp4&#10;sgo2p1X9s95O93/mu6hrs28OPEuVGj0NqzcQgYbwH763d1rB/DWF25l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pc28YAAADcAAAADwAAAAAAAAAAAAAAAACYAgAAZHJz&#10;L2Rvd25yZXYueG1sUEsFBgAAAAAEAAQA9QAAAIsDAAAAAA==&#10;" path="m107,r,l104,5r3,l107,xm,217r2,2l7,219r5,-2l7,217,5,214,,217xe" fillcolor="#e15820" stroked="f">
                  <v:path arrowok="t" o:connecttype="custom" o:connectlocs="107,0;107,0;104,5;107,5;107,0;0,217;2,219;7,219;12,217;7,217;5,214;0,217" o:connectangles="0,0,0,0,0,0,0,0,0,0,0,0"/>
                  <o:lock v:ext="edit" verticies="t"/>
                </v:shape>
                <v:shape id="Freeform 694" o:spid="_x0000_s1718" style="position:absolute;left:6759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KRcUA&#10;AADcAAAADwAAAGRycy9kb3ducmV2LnhtbESPzWrCQBSF9wXfYbhCd3XSLGKTOkoRpCWg0Ch0e8lc&#10;k2jmTshMk7RP7xQKLg/n5+OsNpNpxUC9aywreF5EIIhLqxuuFJyOu6cXEM4ja2wtk4IfcrBZzx5W&#10;mGk78icNha9EGGGXoYLa+y6T0pU1GXQL2xEH72x7gz7IvpK6xzGMm1bGUZRIgw0HQo0dbWsqr8W3&#10;Cdz3k/+NistUtnK/zL/OhzyNSanH+fT2CsLT5O/h//aHVpCkMfydC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QpFxQAAANwAAAAPAAAAAAAAAAAAAAAAAJgCAABkcnMv&#10;ZG93bnJldi54bWxQSwUGAAAAAAQABAD1AAAAigMAAAAA&#10;" path="m105,r,l102,5r3,l105,xm,215r3,l5,217r5,-2l15,215r-5,-3l5,210r-2,2l,215xe" fillcolor="#e25b20" stroked="f">
                  <v:path arrowok="t" o:connecttype="custom" o:connectlocs="105,0;105,0;102,5;105,5;105,0;0,215;3,215;5,217;10,215;15,215;10,212;5,210;3,212;0,215" o:connectangles="0,0,0,0,0,0,0,0,0,0,0,0,0,0"/>
                  <o:lock v:ext="edit" verticies="t"/>
                </v:shape>
                <v:shape id="Freeform 695" o:spid="_x0000_s1719" style="position:absolute;left:6762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RgMcA&#10;AADcAAAADwAAAGRycy9kb3ducmV2LnhtbESPT2vCQBTE74V+h+UVeim6aQpRo6sUwdKT1D8HvT2z&#10;zySYfRt3V43fvlsoeBxm5jfMZNaZRlzJ+dqygvd+AoK4sLrmUsF2s+gNQfiArLGxTAru5GE2fX6a&#10;YK7tjVd0XYdSRAj7HBVUIbS5lL6oyKDv25Y4ekfrDIYoXSm1w1uEm0amSZJJgzXHhQpbmldUnNYX&#10;o2CQJfsvuXPN4rAfvXXp8pz+XDKlXl+6zzGIQF14hP/b31pBNvqAv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ykYDHAAAA3AAAAA8AAAAAAAAAAAAAAAAAmAIAAGRy&#10;cy9kb3ducmV2LnhtbFBLBQYAAAAABAAEAPUAAACMAwAAAAA=&#10;" path="m102,l99,r,5l102,5r,-5xm,209r2,3l7,212r5,l20,212r-8,-3l2,207,,209xe" fillcolor="#e25e20" stroked="f">
                  <v:path arrowok="t" o:connecttype="custom" o:connectlocs="102,0;99,0;99,5;102,5;102,0;0,209;2,212;7,212;12,212;20,212;12,209;2,207;2,207;0,209" o:connectangles="0,0,0,0,0,0,0,0,0,0,0,0,0,0"/>
                  <o:lock v:ext="edit" verticies="t"/>
                </v:shape>
                <v:shape id="Freeform 696" o:spid="_x0000_s1720" style="position:absolute;left:6764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XAcMA&#10;AADcAAAADwAAAGRycy9kb3ducmV2LnhtbESPQWsCMRSE74L/ITyhN83aqujWKFJpET2ppefH5nU3&#10;mLxsN6mu/94IgsdhZr5h5svWWXGmJhjPCoaDDARx4bXhUsH38bM/BREiskbrmRRcKcBy0e3MMdf+&#10;wns6H2IpEoRDjgqqGOtcylBU5DAMfE2cvF/fOIxJNqXUDV4S3Fn5mmUT6dBwWqiwpo+KitPh3yl4&#10;+1r/7ewOjf3Zjo2th+uZs0elXnrt6h1EpDY+w4/2RiuYzEZwP5OO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TXAcMAAADcAAAADwAAAAAAAAAAAAAAAACYAgAAZHJzL2Rv&#10;d25yZXYueG1sUEsFBgAAAAAEAAQA9QAAAIgDAAAAAA==&#10;" path="m100,l97,r,5l100,5r,-5xm,205r5,2l10,210r8,l25,207,13,205,3,202,,205xe" fillcolor="#e36121" stroked="f">
                  <v:path arrowok="t" o:connecttype="custom" o:connectlocs="100,0;97,0;97,5;97,5;100,5;100,0;0,205;5,207;10,210;18,210;25,207;13,205;3,202;0,205;0,205" o:connectangles="0,0,0,0,0,0,0,0,0,0,0,0,0,0,0"/>
                  <o:lock v:ext="edit" verticies="t"/>
                </v:shape>
                <v:shape id="Freeform 697" o:spid="_x0000_s1721" style="position:absolute;left:6764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EasUA&#10;AADcAAAADwAAAGRycy9kb3ducmV2LnhtbESPQWvCQBSE7wX/w/KE3uqmgUqNrqG0FHOtFfX4zD6T&#10;YPZt2F1jzK/vFgo9DjPzDbPKB9OKnpxvLCt4niUgiEurG64U7L4/n15B+ICssbVMCu7kIV9PHlaY&#10;aXvjL+q3oRIRwj5DBXUIXSalL2sy6Ge2I47e2TqDIUpXSe3wFuGmlWmSzKXBhuNCjR2911Retlej&#10;oNv0p/H6Ufh9OpwWo5UHdz9ulHqcDm9LEIGG8B/+axdawXzxA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kRqxQAAANwAAAAPAAAAAAAAAAAAAAAAAJgCAABkcnMv&#10;ZG93bnJldi54bWxQSwUGAAAAAAQABAD1AAAAigMAAAAA&#10;" path="m100,l97,r,5l100,7r,-7xm,202r10,2l18,207r7,-3l33,204,18,202,5,197r-2,2l,202xe" fillcolor="#e36421" stroked="f">
                  <v:path arrowok="t" o:connecttype="custom" o:connectlocs="100,0;97,0;97,5;97,5;100,7;100,0;0,202;10,204;18,207;25,204;33,204;18,202;5,197;3,199;0,202" o:connectangles="0,0,0,0,0,0,0,0,0,0,0,0,0,0,0"/>
                  <o:lock v:ext="edit" verticies="t"/>
                </v:shape>
                <v:shape id="Freeform 698" o:spid="_x0000_s1722" style="position:absolute;left:6767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KVcQA&#10;AADcAAAADwAAAGRycy9kb3ducmV2LnhtbESPwWrDMBBE74X+g9hAb43shprEtRzaQKC0uST1ByzW&#10;xjaxVkZSHPvvq0Ihx2Fm3jDFdjK9GMn5zrKCdJmAIK6t7rhRUP3sn9cgfEDW2FsmBTN52JaPDwXm&#10;2t74SOMpNCJC2OeooA1hyKX0dUsG/dIOxNE7W2cwROkaqR3eItz08iVJMmmw47jQ4kC7lurL6WoU&#10;rA7V/KrPMuXvMd04U33MX2FS6mkxvb+BCDSFe/i//akVZJsM/s7EI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uilXEAAAA3AAAAA8AAAAAAAAAAAAAAAAAmAIAAGRycy9k&#10;b3ducmV2LnhtbFBLBQYAAAAABAAEAPUAAACJAwAAAAA=&#10;" path="m97,l94,,92,5r2,l97,8,97,xm,197r10,3l22,202r8,l40,200,20,197,5,193r-3,2l,197xe" fillcolor="#e46721" stroked="f">
                  <v:path arrowok="t" o:connecttype="custom" o:connectlocs="97,0;94,0;94,0;92,5;94,5;97,8;97,0;0,197;10,200;22,202;30,202;40,200;20,197;5,193;2,195;0,197" o:connectangles="0,0,0,0,0,0,0,0,0,0,0,0,0,0,0,0"/>
                  <o:lock v:ext="edit" verticies="t"/>
                </v:shape>
                <v:shape id="Freeform 699" o:spid="_x0000_s1723" style="position:absolute;left:6769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e848IA&#10;AADcAAAADwAAAGRycy9kb3ducmV2LnhtbESPT4vCMBTE74LfITxhL6LpLqx/qlFEEHpbrCIeH82z&#10;LTYvpcna+O3NwoLHYWZ+w6y3wTTiQZ2rLSv4nCYgiAuray4VnE+HyQKE88gaG8uk4EkOtpvhYI2p&#10;tj0f6ZH7UkQIuxQVVN63qZSuqMigm9qWOHo32xn0UXal1B32EW4a+ZUkM2mw5rhQYUv7iop7/msU&#10;RFpxHI+Tq3X5JXz/9FmoZabUxyjsViA8Bf8O/7czrWC2nMPfmX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7zjwgAAANwAAAAPAAAAAAAAAAAAAAAAAJgCAABkcnMvZG93&#10;bnJldi54bWxQSwUGAAAAAAQABAD1AAAAhwMAAAAA&#10;" path="m95,2l92,,90,5r2,l95,7r,-5xm,192r13,5l28,199r7,-2l45,194r-2,l40,194r-17,l3,190,,192xe" fillcolor="#e46a21" stroked="f">
                  <v:path arrowok="t" o:connecttype="custom" o:connectlocs="95,2;92,0;92,0;90,5;92,5;95,7;95,2;0,192;13,197;28,199;35,197;45,194;43,194;40,194;23,194;3,190;3,190;0,192" o:connectangles="0,0,0,0,0,0,0,0,0,0,0,0,0,0,0,0,0,0"/>
                  <o:lock v:ext="edit" verticies="t"/>
                </v:shape>
                <v:shape id="Freeform 700" o:spid="_x0000_s1724" style="position:absolute;left:6772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h88EA&#10;AADcAAAADwAAAGRycy9kb3ducmV2LnhtbERPTYvCMBC9C/6HMII3TRUUtxpFFhZE8FAVV29DM7bV&#10;ZlKaVOu/NwfB4+N9L1atKcWDaldYVjAaRiCIU6sLzhQcD3+DGQjnkTWWlknBixyslt3OAmNtn5zQ&#10;Y+8zEULYxagg976KpXRpTgbd0FbEgbva2qAPsM6krvEZwk0px1E0lQYLDg05VvSbU3rfN0bBKUkm&#10;5ybZ3S/2f7bDZr29na+oVL/XrucgPLX+K/64N1rB9CesDWfCE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jIfPBAAAA3AAAAA8AAAAAAAAAAAAAAAAAmAIAAGRycy9kb3du&#10;cmV2LnhtbFBLBQYAAAAABAAEAPUAAACGAwAAAAA=&#10;" path="m92,3l89,,87,r,5l89,8,92,3xm,188r15,4l35,195r7,-3l49,190r-7,l37,190r-17,l2,185,,188xe" fillcolor="#e56d21" stroked="f">
                  <v:path arrowok="t" o:connecttype="custom" o:connectlocs="92,3;89,0;87,0;87,5;89,8;89,8;92,3;0,188;15,192;35,195;42,192;49,190;42,190;37,190;20,190;2,185;0,188;0,188" o:connectangles="0,0,0,0,0,0,0,0,0,0,0,0,0,0,0,0,0,0"/>
                  <o:lock v:ext="edit" verticies="t"/>
                </v:shape>
                <v:shape id="Freeform 701" o:spid="_x0000_s1725" style="position:absolute;left:6772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+GsQA&#10;AADcAAAADwAAAGRycy9kb3ducmV2LnhtbESP3YrCMBSE74V9h3AWvNPURfypRpGWhRVE0HXvD82x&#10;LTYnpYlt9+2NIHg5zMw3zHrbm0q01LjSsoLJOAJBnFldcq7g8vs9WoBwHlljZZkU/JOD7eZjsMZY&#10;245P1J59LgKEXYwKCu/rWEqXFWTQjW1NHLyrbQz6IJtc6ga7ADeV/IqimTRYclgosKakoOx2vhsF&#10;8/5uzfHPLNL9tEt3p0vSpodEqeFnv1uB8NT7d/jV/tEKZs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KPhrEAAAA3AAAAA8AAAAAAAAAAAAAAAAAmAIAAGRycy9k&#10;b3ducmV2LnhtbFBLBQYAAAAABAAEAPUAAACJAwAAAAA=&#10;" path="m92,2l89,,87,r,5l89,7,92,2xm,185r20,4l37,189r3,l42,189r5,-2l52,185r-7,l37,185r-17,l5,180r-3,2l,185xe" fillcolor="#e57121" stroked="f">
                  <v:path arrowok="t" o:connecttype="custom" o:connectlocs="92,2;89,0;87,0;87,5;89,7;89,7;92,2;0,185;20,189;37,189;40,189;42,189;47,187;52,185;52,185;45,185;37,185;20,185;5,180;2,182;0,185" o:connectangles="0,0,0,0,0,0,0,0,0,0,0,0,0,0,0,0,0,0,0,0,0"/>
                  <o:lock v:ext="edit" verticies="t"/>
                </v:shape>
                <v:shape id="Freeform 702" o:spid="_x0000_s1726" style="position:absolute;left:6774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desIA&#10;AADcAAAADwAAAGRycy9kb3ducmV2LnhtbERPvW7CMBDeK/EO1iGxVGCHoa0CJgpUUTt0KeUBDvtI&#10;QuJzFLuQvn09VOr46fvfFpPrxY3G0HrWkK0UCGLjbcu1htNXtXwBESKyxd4zafihAMVu9rDF3Po7&#10;f9LtGGuRQjjkqKGJccilDKYhh2HlB+LEXfzoMCY41tKOeE/hrpdrpZ6kw5ZTQ4MDHRoy3fHbadif&#10;u+uVH7EKZngrVXv6eK0yo/ViPpUbEJGm+C/+c79bDc8qzU9n0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116wgAAANwAAAAPAAAAAAAAAAAAAAAAAJgCAABkcnMvZG93&#10;bnJldi54bWxQSwUGAAAAAAQABAD1AAAAhwMAAAAA&#10;" path="m87,3r,l85,,82,5r3,3l87,8r,-5xm,180r18,5l35,185r5,l47,185r3,-2l52,183r,-3l45,180r-10,l20,180,5,175r-2,3l,180xe" fillcolor="#e57422" stroked="f">
                  <v:path arrowok="t" o:connecttype="custom" o:connectlocs="87,3;87,3;85,0;82,5;85,8;87,8;87,3;0,180;18,185;35,185;40,185;47,185;47,185;50,183;52,183;52,180;45,180;35,180;20,180;5,175;3,178;0,180" o:connectangles="0,0,0,0,0,0,0,0,0,0,0,0,0,0,0,0,0,0,0,0,0,0"/>
                  <o:lock v:ext="edit" verticies="t"/>
                </v:shape>
                <v:shape id="Freeform 703" o:spid="_x0000_s1727" style="position:absolute;left:6777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od8MA&#10;AADcAAAADwAAAGRycy9kb3ducmV2LnhtbESPUWvCQBCE3wv+h2OFvtWLLdgSPSVYCi3aB60/YMmt&#10;yWF2L82dGv+9Jwg+DjPzDTNb9NyoE3XBeTEwHmWgSEpvnVQGdn9fLx+gQkSx2HghAxcKsJgPnmaY&#10;W3+WDZ22sVIJIiFHA3WMba51KGtiDCPfkiRv7zvGmGRXadvhOcG50a9ZNtGMTtJCjS0tayoP2yMb&#10;KHrH7dv680g/m9Vv+N9z4ZCNeR72xRRUpD4+wvf2tzXwno3hdiYdAT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Dod8MAAADcAAAADwAAAAAAAAAAAAAAAACYAgAAZHJzL2Rv&#10;d25yZXYueG1sUEsFBgAAAAAEAAQA9QAAAIgDAAAAAA==&#10;" path="m84,2r,l82,,79,5r3,2l84,10r,-8xm,175r15,5l32,180r8,l47,180r2,-3l52,172r-10,3l32,175r-15,l5,170r-3,2l,175xe" fillcolor="#e67723" stroked="f">
                  <v:path arrowok="t" o:connecttype="custom" o:connectlocs="84,2;84,2;82,0;79,5;82,7;84,10;84,2;0,175;15,180;32,180;40,180;47,180;49,177;52,172;42,175;32,175;17,175;5,170;2,172;0,175" o:connectangles="0,0,0,0,0,0,0,0,0,0,0,0,0,0,0,0,0,0,0,0"/>
                  <o:lock v:ext="edit" verticies="t"/>
                </v:shape>
                <v:shape id="Freeform 704" o:spid="_x0000_s1728" style="position:absolute;left:6779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rx8cA&#10;AADcAAAADwAAAGRycy9kb3ducmV2LnhtbESPQWvCQBSE7wX/w/IEL6VuzKFpU1cRacFTrdYeentk&#10;Xzeh2bcxuybRX98VhB6HmfmGmS8HW4uOWl85VjCbJiCIC6crNgoOn28PTyB8QNZYOyYFZ/KwXIzu&#10;5phr1/OOun0wIkLY56igDKHJpfRFSRb91DXE0ftxrcUQZWukbrGPcFvLNEkepcWK40KJDa1LKn73&#10;J6vg/Wtz2N2bbfbhjs13+nzpX7POKDUZD6sXEIGG8B++tTdaQZakcD0Tj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Ka8fHAAAA3AAAAA8AAAAAAAAAAAAAAAAAmAIAAGRy&#10;cy9kb3ducmV2LnhtbFBLBQYAAAAABAAEAPUAAACMAwAAAAA=&#10;" path="m82,3r-2,l77,r,5l80,8r2,2l82,3xm,170r15,5l30,175r10,l47,175r3,-5l52,168r-12,2l30,170r-12,l3,168,,170xe" fillcolor="#e67924" stroked="f">
                  <v:path arrowok="t" o:connecttype="custom" o:connectlocs="82,3;80,3;77,0;77,5;80,8;82,10;82,3;0,170;15,175;30,175;40,175;47,175;50,170;52,168;40,170;30,170;18,170;3,168;3,168;0,170" o:connectangles="0,0,0,0,0,0,0,0,0,0,0,0,0,0,0,0,0,0,0,0"/>
                  <o:lock v:ext="edit" verticies="t"/>
                </v:shape>
                <v:shape id="Freeform 705" o:spid="_x0000_s1729" style="position:absolute;left:6782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incUA&#10;AADcAAAADwAAAGRycy9kb3ducmV2LnhtbESPT2sCMRTE70K/Q3gFL6LZKlRZzUqrFLxUMIrn5+bt&#10;H7p5WTepbr99Uyh4HGbmN8xq3dtG3KjztWMFL5MEBHHuTM2lgtPxY7wA4QOywcYxKfghD+vsabDC&#10;1Lg7H+imQykihH2KCqoQ2lRKn1dk0U9cSxy9wnUWQ5RdKU2H9wi3jZwmyau0WHNcqLClTUX5l/62&#10;Ct7158xzYQ/73UZfw2W7t/o8Umr43L8tQQTqwyP8394ZBfNk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6KdxQAAANwAAAAPAAAAAAAAAAAAAAAAAJgCAABkcnMv&#10;ZG93bnJldi54bWxQSwUGAAAAAAQABAD1AAAAigMAAAAA&#10;" path="m79,5l77,2,74,r,5l77,7r2,3l79,5xm,165r12,5l27,170r10,l47,167r2,-2l49,162r-10,3l27,165r-12,l2,162,,165xe" fillcolor="#e77c25" stroked="f">
                  <v:path arrowok="t" o:connecttype="custom" o:connectlocs="79,5;77,2;74,0;74,5;77,7;79,10;79,5;0,165;12,170;27,170;37,170;47,167;49,165;49,162;39,165;27,165;15,165;2,162;0,165;0,165" o:connectangles="0,0,0,0,0,0,0,0,0,0,0,0,0,0,0,0,0,0,0,0"/>
                  <o:lock v:ext="edit" verticies="t"/>
                </v:shape>
                <v:shape id="Freeform 706" o:spid="_x0000_s1730" style="position:absolute;left:6782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K4QcMA&#10;AADcAAAADwAAAGRycy9kb3ducmV2LnhtbESP0YrCMBRE34X9h3CFfdNUEZWuUUQouvuiVT/g0txt&#10;i81NSbK1/v1GEHwcZuYMs9r0phEdOV9bVjAZJyCIC6trLhVcL9loCcIHZI2NZVLwIA+b9cdgham2&#10;d86pO4dSRAj7FBVUIbSplL6oyKAf25Y4er/WGQxRulJqh/cIN42cJslcGqw5LlTY0q6i4nb+MwqW&#10;p2l+7PcZ7bqHnJfuJ7t8zzKlPof99gtEoD68w6/2QStYJDN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K4QcMAAADcAAAADwAAAAAAAAAAAAAAAACYAgAAZHJzL2Rv&#10;d25yZXYueG1sUEsFBgAAAAAEAAQA9QAAAIgDAAAAAA==&#10;" path="m79,5l77,3,74,r,5l77,8r2,2l79,5xm,163r15,2l27,165r10,l49,163r,-3l52,158r-13,2l27,160r-12,l5,158r-3,2l,163xe" fillcolor="#e77f26" stroked="f">
                  <v:path arrowok="t" o:connecttype="custom" o:connectlocs="79,5;77,3;74,0;74,5;77,8;79,10;79,5;0,163;15,165;27,165;37,165;49,163;49,160;52,158;39,160;27,160;15,160;5,158;2,160;0,163" o:connectangles="0,0,0,0,0,0,0,0,0,0,0,0,0,0,0,0,0,0,0,0"/>
                  <o:lock v:ext="edit" verticies="t"/>
                </v:shape>
                <v:shape id="Freeform 707" o:spid="_x0000_s1731" style="position:absolute;left:6784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PRsEA&#10;AADcAAAADwAAAGRycy9kb3ducmV2LnhtbESP3arCMBCE7w/4DmEF746pij9Uo4igeCGC1QdYmrUt&#10;NpvSxFp9eiMIXg4z8w2zWLWmFA3VrrCsYNCPQBCnVhecKbict/8zEM4jaywtk4InOVgtO38LjLV9&#10;8ImaxGciQNjFqCD3voqldGlOBl3fVsTBu9raoA+yzqSu8RHgppTDKJpIgwWHhRwr2uSU3pK7UWCS&#10;ZjCWo9f0jrzhw84e2+x1VKrXbddzEJ5a/wt/23utYBqN4XMmHA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YD0bBAAAA3AAAAA8AAAAAAAAAAAAAAAAAmAIAAGRycy9kb3du&#10;cmV2LnhtbFBLBQYAAAAABAAEAPUAAACGAwAAAAA=&#10;" path="m77,5l75,2,72,,70,5r5,2l77,12r,-7xm,157r13,3l25,160r12,l47,157r3,-2l52,152r-12,3l25,155r-10,l5,152r-2,3l,157xe" fillcolor="#e88227" stroked="f">
                  <v:path arrowok="t" o:connecttype="custom" o:connectlocs="77,5;75,2;72,0;70,5;75,7;77,12;77,5;0,157;13,160;25,160;37,160;47,157;50,155;52,152;40,155;25,155;15,155;5,152;3,155;0,157" o:connectangles="0,0,0,0,0,0,0,0,0,0,0,0,0,0,0,0,0,0,0,0"/>
                  <o:lock v:ext="edit" verticies="t"/>
                </v:shape>
                <v:shape id="Freeform 708" o:spid="_x0000_s1732" style="position:absolute;left:6787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zJMUA&#10;AADcAAAADwAAAGRycy9kb3ducmV2LnhtbESPzW7CMBCE75V4B2sr9Vac9gAlYKIKqRK5NfwcuC32&#10;kkSN10lsQnh7XKlSj6OZ+UazykbbiIF6XztW8DZNQBBrZ2ouFRz2X68fIHxANtg4JgV38pCtJ08r&#10;TI27cUHDLpQiQtinqKAKoU2l9Loii37qWuLoXVxvMUTZl9L0eItw28j3JJlJizXHhQpb2lSkf3ZX&#10;q6A47cvmmHfh+9Cd61M+N60uFkq9PI+fSxCBxvAf/mtvjYJ5MoPfM/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7MkxQAAANwAAAAPAAAAAAAAAAAAAAAAAJgCAABkcnMv&#10;ZG93bnJldi54bWxQSwUGAAAAAAQABAD1AAAAigMAAAAA&#10;" path="m74,5l72,3,69,,67,5r5,5l74,13r,-8xm,153r10,2l22,155r12,l47,153r2,-3l49,145r-12,5l22,150r-10,l2,148r,2l,153xe" fillcolor="#e88527" stroked="f">
                  <v:path arrowok="t" o:connecttype="custom" o:connectlocs="74,5;72,3;69,0;67,5;72,10;74,13;74,5;0,153;10,155;22,155;34,155;47,153;49,150;49,145;37,150;22,150;12,150;2,148;2,150;0,153" o:connectangles="0,0,0,0,0,0,0,0,0,0,0,0,0,0,0,0,0,0,0,0"/>
                  <o:lock v:ext="edit" verticies="t"/>
                </v:shape>
                <v:shape id="Freeform 709" o:spid="_x0000_s1733" style="position:absolute;left:6789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YS08QA&#10;AADcAAAADwAAAGRycy9kb3ducmV2LnhtbESPwWrDMBBE74X8g9hALiWR7UJdnCghBAz1sW56X6yN&#10;5dZaGUt1nHx9VSj0OMzMG2Z3mG0vJhp951hBuklAEDdOd9wqOL+X6xcQPiBr7B2Tght5OOwXDzss&#10;tLvyG011aEWEsC9QgQlhKKT0jSGLfuMG4uhd3GgxRDm2Uo94jXDbyyxJnqXFjuOCwYFOhpqv+tsq&#10;yKp736ZP50vzmH+67FaWpho+lFot5+MWRKA5/If/2q9aQZ7k8HsmHg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2EtPEAAAA3AAAAA8AAAAAAAAAAAAAAAAAmAIAAGRycy9k&#10;b3ducmV2LnhtbFBLBQYAAAAABAAEAPUAAACJAwAAAAA=&#10;" path="m72,7l70,2,65,r,5l70,10r2,2l72,7xm,147r10,3l20,150r15,l47,147r,-5l50,140r-15,5l20,145r-7,l3,142,,145r,2xe" fillcolor="#e98929" stroked="f">
                  <v:path arrowok="t" o:connecttype="custom" o:connectlocs="72,7;70,2;65,0;65,5;70,10;72,12;72,7;0,147;10,150;20,150;35,150;47,147;47,142;50,140;35,145;20,145;13,145;3,142;0,145;0,147" o:connectangles="0,0,0,0,0,0,0,0,0,0,0,0,0,0,0,0,0,0,0,0"/>
                  <o:lock v:ext="edit" verticies="t"/>
                </v:shape>
                <v:shape id="Freeform 710" o:spid="_x0000_s1734" style="position:absolute;left:6789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Ga8IA&#10;AADcAAAADwAAAGRycy9kb3ducmV2LnhtbERPyWrDMBC9F/IPYgK91XJyaF3HSggBk0BpoXE/YGKN&#10;F2KNjKV4+fvqUOjx8fbsMJtOjDS41rKCTRSDIC6tbrlW8FPkLwkI55E1dpZJwUIODvvVU4apthN/&#10;03j1tQgh7FJU0Hjfp1K6siGDLrI9ceAqOxj0AQ611ANOIdx0chvHr9Jgy6GhwZ5ODZX368MoqO6f&#10;+XjOTXW6vbdJN43Fx/JVKPW8no87EJ5m/y/+c1+0grc4rA1nw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cZrwgAAANwAAAAPAAAAAAAAAAAAAAAAAJgCAABkcnMvZG93&#10;bnJldi54bWxQSwUGAAAAAAQABAD1AAAAhwMAAAAA&#10;" path="m72,8l70,5,65,r,5l70,10r2,3l72,8xm,143r10,2l20,145r15,l47,140r3,-2l52,135r-15,5l20,140r-7,l5,140r-2,l,143xe" fillcolor="#e98c2a" stroked="f">
                  <v:path arrowok="t" o:connecttype="custom" o:connectlocs="72,8;70,5;65,0;65,5;70,10;72,13;72,8;0,143;10,145;20,145;35,145;47,140;50,138;52,135;37,140;20,140;13,140;5,140;3,140;0,143" o:connectangles="0,0,0,0,0,0,0,0,0,0,0,0,0,0,0,0,0,0,0,0"/>
                  <o:lock v:ext="edit" verticies="t"/>
                </v:shape>
                <v:shape id="Freeform 711" o:spid="_x0000_s1735" style="position:absolute;left:6792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dKsYA&#10;AADcAAAADwAAAGRycy9kb3ducmV2LnhtbESPQWvCQBSE7wX/w/IKvYhubKHV1FVCi9WbmGrB2yP7&#10;mixm34bsauK/dwtCj8PMfMPMl72txYVabxwrmIwTEMSF04ZLBfvv1WgKwgdkjbVjUnAlD8vF4GGO&#10;qXYd7+iSh1JECPsUFVQhNKmUvqjIoh+7hjh6v661GKJsS6lb7CLc1vI5SV6lRcNxocKGPioqTvnZ&#10;KjjO8Msc+1O2HR66dfZj88+X2ij19Nhn7yAC9eE/fG9vtIK3ZAZ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mdKsYAAADcAAAADwAAAAAAAAAAAAAAAACYAgAAZHJz&#10;L2Rvd25yZXYueG1sUEsFBgAAAAAEAAQA9QAAAIsDAAAAAA==&#10;" path="m69,7l67,5,62,,59,7r5,3l69,15r,-8xm,137r10,3l17,140r15,l47,135r2,-3l49,127r-15,5l17,135r-7,l5,135r-3,2l,137xe" fillcolor="#ea8f2b" stroked="f">
                  <v:path arrowok="t" o:connecttype="custom" o:connectlocs="69,7;67,5;62,0;59,7;64,10;69,15;69,7;0,137;10,140;17,140;32,140;47,135;49,132;49,127;34,132;17,135;10,135;5,135;2,137;0,137" o:connectangles="0,0,0,0,0,0,0,0,0,0,0,0,0,0,0,0,0,0,0,0"/>
                  <o:lock v:ext="edit" verticies="t"/>
                </v:shape>
                <v:shape id="Freeform 712" o:spid="_x0000_s1736" style="position:absolute;left:6794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KEcIA&#10;AADcAAAADwAAAGRycy9kb3ducmV2LnhtbESPTYvCQAyG7wv+hyGCt3Xqgh9URxGhstdWDx5DJ7bF&#10;TqZ2ZrXrr98cFjyGN++TJ5vd4Fr1oD40ng3Mpgko4tLbhisD51P2uQIVIrLF1jMZ+KUAu+3oY4Op&#10;9U/O6VHESgmEQ4oG6hi7VOtQ1uQwTH1HLNnV9w6jjH2lbY9PgbtWfyXJQjtsWC7U2NGhpvJW/DjR&#10;ONriOCfbXPbnPNznXfbKY2bMZDzs16AiDfG9/N/+tgaWM9GXZ4QA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YoRwgAAANwAAAAPAAAAAAAAAAAAAAAAAJgCAABkcnMvZG93&#10;bnJldi54bWxQSwUGAAAAAAQABAD1AAAAhwMAAAAA&#10;" path="m67,8l65,5,60,,57,8r5,2l67,15r,-7xm,135r8,l15,135r17,l47,130r,-5l50,123r-18,5l15,130r-5,l3,130r,3l,135xe" fillcolor="#eb922b" stroked="f">
                  <v:path arrowok="t" o:connecttype="custom" o:connectlocs="67,8;65,5;60,0;57,8;62,10;67,15;67,8;0,135;8,135;15,135;32,135;47,130;47,125;50,123;32,128;15,130;10,130;3,130;3,133;0,135" o:connectangles="0,0,0,0,0,0,0,0,0,0,0,0,0,0,0,0,0,0,0,0"/>
                  <o:lock v:ext="edit" verticies="t"/>
                </v:shape>
                <v:shape id="Freeform 713" o:spid="_x0000_s1737" style="position:absolute;left:6797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M9MYA&#10;AADcAAAADwAAAGRycy9kb3ducmV2LnhtbESPQWvCQBSE70L/w/IKvekmpdEYXaW0CvUi1gpen9ln&#10;Esy+DdlV0/76riB4HGbmG2Y670wtLtS6yrKCeBCBIM6trrhQsPtZ9lMQziNrrC2Tgl9yMJ899aaY&#10;aXvlb7psfSEChF2GCkrvm0xKl5dk0A1sQxy8o20N+iDbQuoWrwFuavkaRUNpsOKwUGJDHyXlp+3Z&#10;KEgPm/EmSQ/JW8Kr8996vzD7z5NSL8/d+wSEp84/wvf2l1YwimO4nQ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aM9MYAAADcAAAADwAAAAAAAAAAAAAAAACYAgAAZHJz&#10;L2Rvd25yZXYueG1sUEsFBgAAAAAEAAQA9QAAAIsDAAAAAA==&#10;" path="m64,8l59,3,54,r,5l59,10r5,5l64,10r,-2xm,128r5,l12,128r17,-3l44,120r3,-2l49,113r-10,5l32,120r-10,3l12,123r-5,l2,123,,125r,3xe" fillcolor="#eb952b" stroked="f">
                  <v:path arrowok="t" o:connecttype="custom" o:connectlocs="64,8;59,3;54,0;54,5;59,10;64,15;64,10;64,8;0,128;5,128;12,128;29,125;44,120;47,118;49,113;39,118;32,120;22,123;12,123;7,123;2,123;0,125;0,128" o:connectangles="0,0,0,0,0,0,0,0,0,0,0,0,0,0,0,0,0,0,0,0,0,0,0"/>
                  <o:lock v:ext="edit" verticies="t"/>
                </v:shape>
                <v:shape id="Freeform 714" o:spid="_x0000_s1738" style="position:absolute;left:6797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30MMA&#10;AADcAAAADwAAAGRycy9kb3ducmV2LnhtbESP3YrCMBCF7xd8hzCCd2uqC65Uo1hhURERfx5gbMa2&#10;2ExKE2t9eyMseHk4Px9nOm9NKRqqXWFZwaAfgSBOrS44U3A+/X2PQTiPrLG0TAqe5GA+63xNMdb2&#10;wQdqjj4TYYRdjApy76tYSpfmZND1bUUcvKutDfog60zqGh9h3JRyGEUjabDgQMixomVO6e14N4G7&#10;uK4av9kl++Ryb3+KXbJdnQ5K9brtYgLCU+s/4f/2Wiv4HQzhfS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830MMAAADcAAAADwAAAAAAAAAAAAAAAACYAgAAZHJzL2Rv&#10;d25yZXYueG1sUEsFBgAAAAAEAAQA9QAAAIgDAAAAAA==&#10;" path="m64,7l59,2,54,r,5l59,10r5,5l64,12r,-5xm,122r7,l12,122r17,-2l47,115r2,-5l49,105r-7,7l32,115r-10,2l12,117r-5,l5,117r-3,3l,122xe" fillcolor="#ec982a" stroked="f">
                  <v:path arrowok="t" o:connecttype="custom" o:connectlocs="64,7;59,2;54,0;54,5;59,10;64,15;64,12;64,7;0,122;7,122;12,122;29,120;47,115;49,110;49,105;42,112;32,115;22,117;12,117;7,117;5,117;2,120;0,122" o:connectangles="0,0,0,0,0,0,0,0,0,0,0,0,0,0,0,0,0,0,0,0,0,0,0"/>
                  <o:lock v:ext="edit" verticies="t"/>
                </v:shape>
                <v:shape id="Freeform 715" o:spid="_x0000_s1739" style="position:absolute;left:6799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+ncQA&#10;AADcAAAADwAAAGRycy9kb3ducmV2LnhtbESPT2sCMRTE7wW/Q3iCt5pVS5XVKGIRXHoQ/4DXx+a5&#10;G9y8LEmq2376plDwOMzMb5jFqrONuJMPxrGC0TADQVw6bbhScD5tX2cgQkTW2DgmBd8UYLXsvSww&#10;1+7BB7ofYyUShEOOCuoY21zKUNZkMQxdS5y8q/MWY5K+ktrjI8FtI8dZ9i4tGk4LNba0qam8Hb+s&#10;go/99PZZ/BRmbIrr22XfavYuKjXod+s5iEhdfIb/2zutYDqawN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8/p3EAAAA3AAAAA8AAAAAAAAAAAAAAAAAmAIAAGRycy9k&#10;b3ducmV2LnhtbFBLBQYAAAAABAAEAPUAAACJAwAAAAA=&#10;" path="m62,10l57,5,52,,50,5r7,5l62,18r,-5l62,10xm,118r5,l10,118r10,l30,115r7,-2l47,108r,-5l50,100r-10,5l32,110r-10,3l10,113r-2,l3,113r,2l,118xe" fillcolor="#ec9b29" stroked="f">
                  <v:path arrowok="t" o:connecttype="custom" o:connectlocs="62,10;57,5;52,0;50,5;57,10;62,18;62,13;62,10;0,118;5,118;10,118;20,118;30,115;37,113;47,108;47,103;50,100;40,105;32,110;22,113;10,113;8,113;3,113;3,115;0,118" o:connectangles="0,0,0,0,0,0,0,0,0,0,0,0,0,0,0,0,0,0,0,0,0,0,0,0,0"/>
                  <o:lock v:ext="edit" verticies="t"/>
                </v:shape>
                <v:shape id="Freeform 716" o:spid="_x0000_s1740" style="position:absolute;left:6802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8+HsUA&#10;AADcAAAADwAAAGRycy9kb3ducmV2LnhtbESP3WrCQBSE7wXfYTlC73RjkSqpqwRBKpQK/lBvD9lj&#10;EsyeDbtrjH36riB4OczMN8x82ZlatOR8ZVnBeJSAIM6trrhQcDyshzMQPiBrrC2Tgjt5WC76vTmm&#10;2t54R+0+FCJC2KeooAyhSaX0eUkG/cg2xNE7W2cwROkKqR3eItzU8j1JPqTBiuNCiQ2tSsov+6tR&#10;gNfZ6evnz+1+s9M927b6e1uHqVJvgy77BBGoC6/ws73RCqbjCTzO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z4exQAAANwAAAAPAAAAAAAAAAAAAAAAAJgCAABkcnMv&#10;ZG93bnJldi54bWxQSwUGAAAAAAQABAD1AAAAigMAAAAA&#10;" path="m59,10l54,5,49,,47,2r,3l54,12r5,8l59,15r,-5xm,112r2,l7,112r10,l27,110r10,-3l44,100r3,-3l47,92r-8,8l29,105r-10,2l7,107r-2,l2,107,,110r,2xe" fillcolor="#ed9e27" stroked="f">
                  <v:path arrowok="t" o:connecttype="custom" o:connectlocs="59,10;54,5;49,0;47,2;47,5;54,12;59,20;59,15;59,10;0,112;2,112;7,112;17,112;27,110;37,107;44,100;47,97;47,92;39,100;29,105;19,107;7,107;5,107;2,107;0,110;0,112" o:connectangles="0,0,0,0,0,0,0,0,0,0,0,0,0,0,0,0,0,0,0,0,0,0,0,0,0,0"/>
                  <o:lock v:ext="edit" verticies="t"/>
                </v:shape>
                <v:shape id="Freeform 717" o:spid="_x0000_s1741" style="position:absolute;left:6802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zIcMA&#10;AADcAAAADwAAAGRycy9kb3ducmV2LnhtbESP0YrCMBRE3wX/IVzBtzVVXJVqFFlW2QdZbPUDrs21&#10;LTY3pYm1/r1ZWPBxmJkzzGrTmUq01LjSsoLxKAJBnFldcq7gfNp9LEA4j6yxskwKnuRgs+73Vhhr&#10;++CE2tTnIkDYxaig8L6OpXRZQQbdyNbEwbvaxqAPssmlbvAR4KaSkyiaSYMlh4UCa/oqKLuld6PA&#10;J4lNZq2pMdpfbsfp73c7OZyVGg667RKEp86/w//tH61gPv6E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azIcMAAADcAAAADwAAAAAAAAAAAAAAAACYAgAAZHJzL2Rv&#10;d25yZXYueG1sUEsFBgAAAAAEAAQA9QAAAIgDAAAAAA==&#10;" path="m59,13l54,5,47,r,3l47,5r7,8l59,23r,-5l59,13xm,108r5,l7,108r12,l29,105r8,-5l47,95r,-5l49,85r-7,8l32,98r-13,5l7,103r-2,l2,105,,108xe" fillcolor="#eda223" stroked="f">
                  <v:path arrowok="t" o:connecttype="custom" o:connectlocs="59,13;54,5;47,0;47,3;47,5;54,13;59,23;59,18;59,13;0,108;5,108;7,108;19,108;29,105;37,100;47,95;47,90;49,85;42,93;32,98;19,103;7,103;5,103;5,103;2,105;0,108" o:connectangles="0,0,0,0,0,0,0,0,0,0,0,0,0,0,0,0,0,0,0,0,0,0,0,0,0,0"/>
                  <o:lock v:ext="edit" verticies="t"/>
                </v:shape>
                <v:shape id="Freeform 718" o:spid="_x0000_s1742" style="position:absolute;left:6804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dncUA&#10;AADcAAAADwAAAGRycy9kb3ducmV2LnhtbESPQYvCMBSE74L/ITzBm6Z6qFKNogsLHlbRrof19mie&#10;bbF5KU3WdvfXG0HwOMzMN8xy3ZlK3KlxpWUFk3EEgjizuuRcwfn7czQH4TyyxsoyKfgjB+tVv7fE&#10;RNuWT3RPfS4ChF2CCgrv60RKlxVk0I1tTRy8q20M+iCbXOoG2wA3lZxGUSwNlhwWCqzpo6Dslv4a&#10;Bf+X89c2Ldt5F//oi9ngsT3sj0oNB91mAcJT59/hV3unFcwmMTzPh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V2dxQAAANwAAAAPAAAAAAAAAAAAAAAAAJgCAABkcnMv&#10;ZG93bnJldi54bWxQSwUGAAAAAAQABAD1AAAAigMAAAAA&#10;" path="m57,15l52,7,45,r,2l45,5r7,10l57,25r,-5l57,15xm,102r3,l5,102r12,l27,100,37,95r8,-8l47,82r3,-5l40,85,30,92,17,97,5,97r-2,l3,100,,102xe" fillcolor="#eea520" stroked="f">
                  <v:path arrowok="t" o:connecttype="custom" o:connectlocs="57,15;52,7;45,0;45,2;45,5;52,15;57,25;57,20;57,15;0,102;3,102;5,102;17,102;27,100;37,95;45,87;47,82;50,77;40,85;30,92;17,97;5,97;5,97;3,97;3,100;0,102" o:connectangles="0,0,0,0,0,0,0,0,0,0,0,0,0,0,0,0,0,0,0,0,0,0,0,0,0,0"/>
                  <o:lock v:ext="edit" verticies="t"/>
                </v:shape>
                <v:shape id="Freeform 719" o:spid="_x0000_s1743" style="position:absolute;left:6807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A68UA&#10;AADcAAAADwAAAGRycy9kb3ducmV2LnhtbESPT4vCMBTE7wt+h/AEL6JpPWyXahTxH+JFVr14ezTP&#10;ttq8lCbW7rc3Cwt7HGbmN8xs0ZlKtNS40rKCeByBIM6sLjlXcDlvR18gnEfWWFkmBT/kYDHvfcww&#10;1fbF39SefC4ChF2KCgrv61RKlxVk0I1tTRy8m20M+iCbXOoGXwFuKjmJok9psOSwUGBNq4Kyx+lp&#10;FFxxd2iPt/jpzptHtk8u95KHa6UG/W45BeGp8//hv/ZeK0jiBH7PhCMg5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wDrxQAAANwAAAAPAAAAAAAAAAAAAAAAAJgCAABkcnMv&#10;ZG93bnJldi54bWxQSwUGAAAAAAQABAD1AAAAigMAAAAA&#10;" path="m54,18l49,8,42,r,3l39,5,49,18r3,12l54,23r,-5xm,98r,l2,98r12,l27,93,37,88r7,-8l47,73r,-5l39,78,29,85,17,93,2,93,,95r,3xe" fillcolor="#eea91a" stroked="f">
                  <v:path arrowok="t" o:connecttype="custom" o:connectlocs="54,18;49,8;42,0;42,3;39,5;49,18;52,30;54,23;54,18;0,98;0,98;2,98;14,98;27,93;37,88;44,80;47,73;47,68;39,78;29,85;17,93;2,93;0,95;0,98" o:connectangles="0,0,0,0,0,0,0,0,0,0,0,0,0,0,0,0,0,0,0,0,0,0,0,0"/>
                  <o:lock v:ext="edit" verticies="t"/>
                </v:shape>
                <v:shape id="Freeform 720" o:spid="_x0000_s1744" style="position:absolute;left:6807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FMMEA&#10;AADcAAAADwAAAGRycy9kb3ducmV2LnhtbERPTWvCQBC9F/oflin0UurGHqqkriJFwZNQFbxOsmM2&#10;NjsbsquJ/945CB4f73u2GHyjrtTFOrCB8SgDRVwGW3Nl4LBff05BxYRssQlMBm4UYTF/fZlhbkPP&#10;f3TdpUpJCMccDbiU2lzrWDryGEehJRbuFDqPSWBXadthL+G+0V9Z9q091iwNDlv6dVT+7y5eevvi&#10;Y3neHo6XotiuXTGUR1pFY97fhuUPqERDeoof7o01MBnLWjkjR0DP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1RTDBAAAA3AAAAA8AAAAAAAAAAAAAAAAAmAIAAGRycy9kb3du&#10;cmV2LnhtbFBLBQYAAAAABAAEAPUAAACGAwAAAAA=&#10;" path="m54,20l49,10,42,,39,2r,3l44,12r5,8l52,30r,10l52,30,54,20xm,92r2,l14,92,27,87,37,80,47,72,49,62r,-10l44,65,34,77r-7,5l19,85r-7,2l5,87,2,90,,92xe" fillcolor="#efac12" stroked="f">
                  <v:path arrowok="t" o:connecttype="custom" o:connectlocs="54,20;49,10;42,0;39,2;39,5;44,12;49,20;52,30;52,40;52,40;52,30;54,20;0,92;2,92;2,92;14,92;27,87;37,80;47,72;49,62;49,52;44,65;34,77;27,82;19,85;12,87;5,87;2,90;0,92" o:connectangles="0,0,0,0,0,0,0,0,0,0,0,0,0,0,0,0,0,0,0,0,0,0,0,0,0,0,0,0,0"/>
                  <o:lock v:ext="edit" verticies="t"/>
                </v:shape>
                <v:shape id="Freeform 721" o:spid="_x0000_s1745" style="position:absolute;left:6809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/g8UA&#10;AADcAAAADwAAAGRycy9kb3ducmV2LnhtbESPS2/CMBCE70j9D9ZW4gYOHHikGJQiAb3xaKVeV/E2&#10;jhqv09iQlF+PkZA4jmbmG81i1dlKXKjxpWMFo2ECgjh3uuRCwdfnZjAD4QOyxsoxKfgnD6vlS2+B&#10;qXYtH+lyCoWIEPYpKjAh1KmUPjdk0Q9dTRy9H9dYDFE2hdQNthFuKzlOkom0WHJcMFjT2lD+ezpb&#10;BZn+m7bjw/v1+M3b/c5sMl/Ig1L91y57AxGoC8/wo/2hFUxHc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f+DxQAAANwAAAAPAAAAAAAAAAAAAAAAAJgCAABkcnMv&#10;ZG93bnJldi54bWxQSwUGAAAAAAQABAD1AAAAigMAAAAA&#10;" path="m50,25l47,13,37,r,3l37,8r5,5l45,20r2,8l47,38r,7l45,55r-5,8l35,68r-8,7l20,80r-8,3l5,83,3,85,,88r15,l27,80,37,73,45,63,50,43r,-18xe" fillcolor="#efaf04" stroked="f">
                  <v:path arrowok="t" o:connecttype="custom" o:connectlocs="50,25;47,13;37,0;37,3;37,8;42,13;45,20;47,28;47,38;47,45;45,55;40,63;35,68;27,75;20,80;12,83;5,83;3,85;0,88;15,88;27,80;37,73;45,63;50,43;50,25" o:connectangles="0,0,0,0,0,0,0,0,0,0,0,0,0,0,0,0,0,0,0,0,0,0,0,0,0"/>
                </v:shape>
                <v:shape id="Freeform 722" o:spid="_x0000_s1746" style="position:absolute;left:6812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TAsQA&#10;AADcAAAADwAAAGRycy9kb3ducmV2LnhtbERPy2oCMRTdF/oP4Rbc1YwubB2NMrT0gdBSH4jL6+Q6&#10;GTq5mSbpOP69WRS6PJz3fNnbRnTkQ+1YwWiYgSAuna65UrDbvtw/gggRWWPjmBRcKMBycXszx1y7&#10;M6+p28RKpBAOOSowMba5lKE0ZDEMXUucuJPzFmOCvpLa4zmF20aOs2wiLdacGgy29GSo/N78WgVv&#10;H+YwvRSrVzx+dvyzN4Wvnr+UGtz1xQxEpD7+i//c71rBwzjNT2fSE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3EwLEAAAA3AAAAA8AAAAAAAAAAAAAAAAAmAIAAGRycy9k&#10;b3ducmV2LnhtbFBLBQYAAAAABAAEAPUAAACJAwAAAAA=&#10;" path="m47,35r,-10l44,15,39,7,34,r,5l32,7r7,13l42,35r,7l39,50r-5,7l29,62r-5,8l17,72,9,77r-7,l2,80,,82r7,l14,80r8,-3l29,72,39,60,44,47r3,-7l47,35xe" fillcolor="#f0b200" stroked="f">
                  <v:path arrowok="t" o:connecttype="custom" o:connectlocs="47,35;47,25;44,15;39,7;34,0;34,5;32,7;39,20;42,35;42,42;39,50;34,57;29,62;24,70;17,72;9,77;2,77;2,80;0,82;7,82;14,80;22,77;29,72;39,60;44,47;47,40;47,35;47,35" o:connectangles="0,0,0,0,0,0,0,0,0,0,0,0,0,0,0,0,0,0,0,0,0,0,0,0,0,0,0,0"/>
                </v:shape>
                <v:shape id="Freeform 723" o:spid="_x0000_s1747" style="position:absolute;left:6814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we8QA&#10;AADcAAAADwAAAGRycy9kb3ducmV2LnhtbESPQWsCMRSE74X+h/AKXopm1aJlNYoIQkEoVAWvj83r&#10;bnDzsiRxN+2vbwqFHoeZ+YZZb5NtRU8+GMcKppMCBHHltOFaweV8GL+CCBFZY+uYFHxRgO3m8WGN&#10;pXYDf1B/irXIEA4lKmhi7EopQ9WQxTBxHXH2Pp23GLP0tdQehwy3rZwVxUJaNJwXGuxo31B1O92t&#10;grOf+10y31c0fahejum5iMO7UqOntFuBiJTif/iv/aYVLGdT+D2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uMHvEAAAA3AAAAA8AAAAAAAAAAAAAAAAAmAIAAGRycy9k&#10;b3ducmV2LnhtbFBLBQYAAAAABAAEAPUAAACJAwAAAAA=&#10;" path="m42,30r,-10l40,12,37,5,32,,30,2r,3l35,15r2,15l37,37r-2,5l32,50r-5,7l22,62r-7,3l10,67,3,70,,72r,3l7,75r8,-3l22,67r8,-7l35,55r5,-8l42,37r,-7xe" fillcolor="#f1b600" stroked="f">
                  <v:path arrowok="t" o:connecttype="custom" o:connectlocs="42,30;42,20;40,12;37,5;32,0;30,2;30,5;35,15;37,30;37,37;35,42;32,50;27,57;22,62;15,65;10,67;3,70;0,72;0,75;7,75;15,72;22,67;30,60;35,55;40,47;42,37;42,30" o:connectangles="0,0,0,0,0,0,0,0,0,0,0,0,0,0,0,0,0,0,0,0,0,0,0,0,0,0,0"/>
                </v:shape>
                <v:shape id="Freeform 724" o:spid="_x0000_s1748" style="position:absolute;left:6814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On8QA&#10;AADcAAAADwAAAGRycy9kb3ducmV2LnhtbESPQWvCQBSE74L/YXmCt7oxBy3RNYhQ2lO1tojHZ/aZ&#10;LMm+TbNbTf59t1DwOMzMN8w6720jbtR541jBfJaAIC6cNlwq+Pp8eXoG4QOyxsYxKRjIQ74Zj9aY&#10;aXfnD7odQykihH2GCqoQ2kxKX1Rk0c9cSxy9q+sshii7UuoO7xFuG5kmyUJaNBwXKmxpV1FRH3+s&#10;gld5CLv9Rc/Nfvh29el9SM/WKDWd9NsViEB9eIT/229awTJN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cDp/EAAAA3AAAAA8AAAAAAAAAAAAAAAAAmAIAAGRycy9k&#10;b3ducmV2LnhtbFBLBQYAAAAABAAEAPUAAACJAwAAAAA=&#10;" path="m40,28l37,13,30,r,3l30,5r2,10l35,28,32,40,25,53r-8,7l5,65,3,68,,70r7,l15,65r7,-2l27,55r5,-5l37,43r3,-8l40,28xe" fillcolor="#f2ba00" stroked="f">
                  <v:path arrowok="t" o:connecttype="custom" o:connectlocs="40,28;37,13;30,0;30,3;30,5;32,15;35,28;32,40;25,53;17,60;5,65;3,68;0,70;7,70;15,65;22,63;27,55;32,50;37,43;40,35;40,28" o:connectangles="0,0,0,0,0,0,0,0,0,0,0,0,0,0,0,0,0,0,0,0,0"/>
                </v:shape>
                <v:shape id="Freeform 725" o:spid="_x0000_s1749" style="position:absolute;left:6817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9gcQA&#10;AADcAAAADwAAAGRycy9kb3ducmV2LnhtbESPQUsDMRSE74L/ITyhN5s1BSvbpkVF0V4E20Kvj83r&#10;7tbNy5LE3fTfm0LB4zAz3zDLdbKdGMiH1rGGh2kBgrhypuVaw373fv8EIkRkg51j0nCmAOvV7c0S&#10;S+NG/qZhG2uRIRxK1NDE2JdShqohi2HqeuLsHZ23GLP0tTQexwy3nVRF8SgttpwXGuzptaHqZ/tr&#10;NajNy2Zen+KX9ePbQSU1fKSz1Hpyl54XICKl+B++tj+NhrmaweV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PYHEAAAA3AAAAA8AAAAAAAAAAAAAAAAAmAIAAGRycy9k&#10;b3ducmV2LnhtbFBLBQYAAAAABAAEAPUAAACJAwAAAAA=&#10;" path="m34,25l32,10,27,r,2l24,7r5,8l29,25,27,35,22,47r-8,8l2,60r,2l,65,7,62r5,-2l19,57r5,-5l29,45r3,-8l34,32r,-7xe" fillcolor="#f3bf00" stroked="f">
                  <v:path arrowok="t" o:connecttype="custom" o:connectlocs="34,25;32,10;27,0;27,2;24,7;29,15;29,25;27,35;22,47;14,55;2,60;2,62;0,65;7,62;12,60;19,57;24,52;29,45;32,37;34,32;34,25" o:connectangles="0,0,0,0,0,0,0,0,0,0,0,0,0,0,0,0,0,0,0,0,0"/>
                </v:shape>
                <v:shape id="Freeform 726" o:spid="_x0000_s1750" style="position:absolute;left:6819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PqsMA&#10;AADcAAAADwAAAGRycy9kb3ducmV2LnhtbESPQYvCMBSE7wv7H8ITvCyaWmRXqlEWQRAUZHW9P5tn&#10;U2xeShNr/fdGEDwOM/MNM1t0thItNb50rGA0TEAQ506XXCj4P6wGExA+IGusHJOCO3lYzD8/Zphp&#10;d+M/avehEBHCPkMFJoQ6k9Lnhiz6oauJo3d2jcUQZVNI3eAtwm0l0yT5lhZLjgsGa1oayi/7q1Vw&#10;2fhtOrGnr3UrDe50V62S+1Gpfq/7nYII1IV3+NVeawU/6Ri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uPqsMAAADcAAAADwAAAAAAAAAAAAAAAACYAgAAZHJzL2Rv&#10;d25yZXYueG1sUEsFBgAAAAAEAAQA9QAAAIgDAAAAAA==&#10;" path="m30,23l27,10,25,,22,5r,3l25,15r,8l22,33,17,43r-5,7l2,55,,58r,2l12,55r8,-7l27,35,30,23xe" fillcolor="#f5c300" stroked="f">
                  <v:path arrowok="t" o:connecttype="custom" o:connectlocs="30,23;27,10;25,0;22,5;22,8;25,15;25,23;22,33;17,43;12,50;2,55;0,58;0,60;12,55;20,48;27,35;30,23" o:connectangles="0,0,0,0,0,0,0,0,0,0,0,0,0,0,0,0,0"/>
                </v:shape>
                <v:shape id="Freeform 727" o:spid="_x0000_s1751" style="position:absolute;left:6819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FWR8UA&#10;AADcAAAADwAAAGRycy9kb3ducmV2LnhtbESPwWrDMBBE74X8g9hAb42c0CbBtRLcQqGXHmrnktti&#10;bS071spYimP/fVUo5DjMzBsmO062EyMNvnGsYL1KQBBXTjdcKziVH097ED4ga+wck4KZPBwPi4cM&#10;U+1u/E1jEWoRIexTVGBC6FMpfWXIol+5njh6P26wGKIcaqkHvEW47eQmSbbSYsNxwWBP74aqS3G1&#10;Cuw+L/Pnc/tlsLgW7fg2a5vMSj0up/wVRKAp3MP/7U+tYLd5gb8z8Qj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sVZHxQAAANwAAAAPAAAAAAAAAAAAAAAAAJgCAABkcnMv&#10;ZG93bnJldi54bWxQSwUGAAAAAAQABAD1AAAAigMAAAAA&#10;" path="m27,18l27,8,22,r,3l20,5r2,5l22,18r,7l17,33r-5,7l5,45,2,48,,53,12,48r8,-8l25,28,27,18xe" fillcolor="#f5c700" stroked="f">
                  <v:path arrowok="t" o:connecttype="custom" o:connectlocs="27,18;27,8;22,0;22,3;20,5;22,10;22,18;22,25;17,33;12,40;5,45;2,48;0,53;12,48;20,40;25,28;27,18" o:connectangles="0,0,0,0,0,0,0,0,0,0,0,0,0,0,0,0,0"/>
                </v:shape>
                <v:shape id="Freeform 728" o:spid="_x0000_s1752" style="position:absolute;left:6821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g/sMA&#10;AADcAAAADwAAAGRycy9kb3ducmV2LnhtbESPQWsCMRSE7wX/Q3hCbzXbPWjZGsUqQk+F2tJeH8lz&#10;s7p5CZvo7v77piB4HGbmG2a5HlwrrtTFxrOC51kBglh703Ct4Ptr//QCIiZkg61nUjBShPVq8rDE&#10;yvieP+l6SLXIEI4VKrAphUrKqC05jDMfiLN39J3DlGVXS9Nhn+GulWVRzKXDhvOCxUBbS/p8uDgF&#10;v299uftxp7AodauD5fFDx1Gpx+mweQWRaEj38K39bhQsyjn8n8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jg/sMAAADcAAAADwAAAAAAAAAAAAAAAACYAgAAZHJzL2Rv&#10;d25yZXYueG1sUEsFBgAAAAAEAAQA9QAAAIgDAAAAAA==&#10;" path="m23,15r,-8l20,,18,2r,5l18,10r,5l18,22r-3,5l10,35,5,40,3,42,,47,10,42r5,-7l20,25,23,15xe" fillcolor="#f6cb00" stroked="f">
                  <v:path arrowok="t" o:connecttype="custom" o:connectlocs="23,15;23,7;20,0;18,2;18,7;18,10;18,15;18,22;15,27;10,35;5,40;3,42;0,47;10,42;15,35;20,25;23,15" o:connectangles="0,0,0,0,0,0,0,0,0,0,0,0,0,0,0,0,0"/>
                </v:shape>
                <v:shape id="Freeform 729" o:spid="_x0000_s1753" style="position:absolute;left:6824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kXccA&#10;AADcAAAADwAAAGRycy9kb3ducmV2LnhtbESP3WrCQBSE74W+w3IEb4puKm1TUldpleJPe6PJAxyy&#10;xyRt9mzMrhrf3hUKXg4z8w0zmXWmFidqXWVZwdMoAkGcW11xoSBLv4ZvIJxH1lhbJgUXcjCbPvQm&#10;mGh75i2ddr4QAcIuQQWl900ipctLMuhGtiEO3t62Bn2QbSF1i+cAN7UcR9GrNFhxWCixoXlJ+d/u&#10;aBSsN99+tTz8fKbZ8sUt9IYfn39ZqUG/+3gH4anz9/B/e6UVxOMYbmfC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lJF3HAAAA3AAAAA8AAAAAAAAAAAAAAAAAmAIAAGRy&#10;cy9kb3ducmV2LnhtbFBLBQYAAAAABAAEAPUAAACMAwAAAAA=&#10;" path="m17,13r,-8l15,r,5l12,10r,3l10,23,5,33,2,35,,40,7,35r5,-7l17,20r,-7xe" fillcolor="#f7cf00" stroked="f">
                  <v:path arrowok="t" o:connecttype="custom" o:connectlocs="17,13;17,5;15,0;15,5;12,10;12,13;10,23;5,33;2,35;0,40;7,35;12,28;17,20;17,13" o:connectangles="0,0,0,0,0,0,0,0,0,0,0,0,0,0"/>
                </v:shape>
                <v:shape id="Freeform 730" o:spid="_x0000_s1754" style="position:absolute;left:6826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Q88EA&#10;AADcAAAADwAAAGRycy9kb3ducmV2LnhtbERPO2/CMBDekfofrENiIw4MpE0xCFVUZOjStEu3U3x5&#10;qPY5iq8Q/n09VOr46Xvvj7N36kpTHAIb2GQ5KOIm2IE7A58fr+tHUFGQLbrAZOBOEY6Hh8UeSxtu&#10;/E7XWjqVQjiWaKAXGUutY9OTx5iFkThxbZg8SoJTp+2EtxTund7m+U57HDg19DjSS0/Nd/3jDbjN&#10;pToXbxzkydVj255DIV+VMavlfHoGJTTLv/jPXVkDxTatTWfSEd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q0PPBAAAA3AAAAA8AAAAAAAAAAAAAAAAAmAIAAGRycy9kb3du&#10;cmV2LnhtbFBLBQYAAAAABAAEAPUAAACGAwAAAAA=&#10;" path="m13,8r,-5l13,,5,15,,33,5,28r5,-8l13,15r,-7xe" fillcolor="#f7d200" stroked="f">
                  <v:path arrowok="t" o:connecttype="custom" o:connectlocs="13,8;13,3;13,0;5,15;0,33;5,28;10,20;13,15;13,8" o:connectangles="0,0,0,0,0,0,0,0,0"/>
                </v:shape>
                <v:shape id="Freeform 731" o:spid="_x0000_s1755" style="position:absolute;left:6829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GUcEA&#10;AADcAAAADwAAAGRycy9kb3ducmV2LnhtbESPzYrCMBSF98K8Q7gD7jQdF6NWo8hAZWZZdeHy0lyb&#10;YnNTkmjr25sBweXh/Hyc9XawrbiTD41jBV/TDARx5XTDtYLTsZgsQISIrLF1TAoeFGC7+RitMdeu&#10;55Luh1iLNMIhRwUmxi6XMlSGLIap64iTd3HeYkzS11J77NO4beUsy76lxYYTwWBHP4aq6+FmE9cW&#10;rjz3zrRZ/bf3Z1s+inmp1Phz2K1ARBriO/xq/2oF89kS/s+k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1BlHBAAAA3AAAAA8AAAAAAAAAAAAAAAAAmAIAAGRycy9kb3du&#10;cmV2LnhtbFBLBQYAAAAABAAEAPUAAACGAwAAAAA=&#10;" path="m7,3l7,,2,10,,23,5,13,7,3xe" fillcolor="#f7d400" stroked="f">
                  <v:path arrowok="t" o:connecttype="custom" o:connectlocs="7,3;7,0;2,10;0,23;5,13;7,3" o:connectangles="0,0,0,0,0,0"/>
                </v:shape>
                <v:shape id="Freeform 732" o:spid="_x0000_s175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6rzL4A&#10;AADcAAAADwAAAGRycy9kb3ducmV2LnhtbERPuwrCMBTdBf8hXMFFNK2KSjWKCKKDiy9wvDTXttjc&#10;lCZq/XszCI6H816sGlOKF9WusKwgHkQgiFOrC84UXM7b/gyE88gaS8uk4EMOVst2a4GJtm8+0uvk&#10;MxFC2CWoIPe+SqR0aU4G3cBWxIG729qgD7DOpK7xHcJNKYdRNJEGCw4NOVa0ySl9nJ5GgdvH1+Mh&#10;pbh32/k7j914Vt2sUt1Os56D8NT4v/jn3msF01GYH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+eq8y+AAAA3AAAAA8AAAAAAAAAAAAAAAAAmAIAAGRycy9kb3ducmV2&#10;LnhtbFBLBQYAAAAABAAEAPUAAACDAwAAAAA=&#10;" path="m,222l28,198,48,173,65,150,77,125,87,98,95,70r7,-32l110,r-3,58l105,110r-3,25l95,158,85,183,70,208r-17,7l35,217r-17,3l,222xe" filled="f" strokecolor="#e15520" strokeweight="0">
                  <v:path arrowok="t" o:connecttype="custom" o:connectlocs="0,222;28,198;48,173;65,150;77,125;87,98;95,70;102,38;110,0;107,58;105,110;102,135;95,158;85,183;70,208;53,215;35,217;18,220;0,222" o:connectangles="0,0,0,0,0,0,0,0,0,0,0,0,0,0,0,0,0,0,0"/>
                </v:shape>
                <v:shape id="Freeform 733" o:spid="_x0000_s1757" style="position:absolute;left:6630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XFsUA&#10;AADcAAAADwAAAGRycy9kb3ducmV2LnhtbESPQWvCQBSE7wX/w/KE3ppNFKykbkJpEXuolETx/Mi+&#10;ZkOzb0N21fTfdwuCx2FmvmE25WR7caHRd44VZEkKgrhxuuNWwfGwfVqD8AFZY++YFPySh7KYPWww&#10;1+7KFV3q0IoIYZ+jAhPCkEvpG0MWfeIG4uh9u9FiiHJspR7xGuG2l4s0XUmLHccFgwO9GWp+6rNV&#10;sJMnv6q7yp+affW1f8/69tNslXqcT68vIAJN4R6+tT+0gudlBv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0lcWxQAAANwAAAAPAAAAAAAAAAAAAAAAAJgCAABkcnMv&#10;ZG93bnJldi54bWxQSwUGAAAAAAQABAD1AAAAigMAAAAA&#10;" path="m3,5l,,3,5xe" fillcolor="#e15520" stroked="f">
                  <v:path arrowok="t" o:connecttype="custom" o:connectlocs="3,5;0,0;3,5;3,5" o:connectangles="0,0,0,0"/>
                </v:shape>
                <v:shape id="Freeform 734" o:spid="_x0000_s1758" style="position:absolute;left:6633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k68UA&#10;AADcAAAADwAAAGRycy9kb3ducmV2LnhtbESP3WoCMRSE74W+QzgF72q2FqrdGqU/KEqvan2Aw+a4&#10;Wbo5SZN0d/XpG6Hg5TAz3zCL1WBb0VGIjWMF95MCBHHldMO1gsPX+m4OIiZkja1jUnCiCKvlzWiB&#10;pXY9f1K3T7XIEI4lKjAp+VLKWBmyGCfOE2fv6ILFlGWopQ7YZ7ht5bQoHqXFhvOCQU9vhqrv/a9V&#10;8HN4ej9uw+vMnOebvrF+150/vFLj2+HlGUSiIV3D/+2tVjB7mMLlTD4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+TrxQAAANwAAAAPAAAAAAAAAAAAAAAAAJgCAABkcnMv&#10;ZG93bnJldi54bWxQSwUGAAAAAAQABAD1AAAAigMAAAAA&#10;" path="m,l,,2,5,,xe" fillcolor="#e15820" stroked="f">
                  <v:path arrowok="t" o:connecttype="custom" o:connectlocs="0,0;0,0;2,5;2,5;0,0" o:connectangles="0,0,0,0,0"/>
                </v:shape>
                <v:shape id="Freeform 735" o:spid="_x0000_s1759" style="position:absolute;left:6633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t18YA&#10;AADcAAAADwAAAGRycy9kb3ducmV2LnhtbESPQWvCQBSE74L/YXkFb7qpgpbUVaTSKqK0tVLw9sg+&#10;k9js25hdTfz3riD0OMzMN8x42phCXKhyuWUFz70IBHFidc6pgt3Pe/cFhPPIGgvLpOBKDqaTdmuM&#10;sbY1f9Nl61MRIOxiVJB5X8ZSuiQjg65nS+LgHWxl0AdZpVJXWAe4KWQ/iobSYM5hIcOS3jJK/rZn&#10;o2D+YT/3i9Nik+7qlcSv37U9HJ1Snadm9grCU+P/w4/2UisYDQZwPxOO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Ot18YAAADcAAAADwAAAAAAAAAAAAAAAACYAgAAZHJz&#10;L2Rvd25yZXYueG1sUEsFBgAAAAAEAAQA9QAAAIsDAAAAAA==&#10;" path="m,l,,2,5,5,2,,xm49,219r,-2l52,217r-3,2xe" fillcolor="#e25b20" stroked="f">
                  <v:path arrowok="t" o:connecttype="custom" o:connectlocs="0,0;0,0;2,5;5,2;0,0;49,219;49,217;52,217;49,219" o:connectangles="0,0,0,0,0,0,0,0,0"/>
                  <o:lock v:ext="edit" verticies="t"/>
                </v:shape>
                <v:shape id="Freeform 736" o:spid="_x0000_s1760" style="position:absolute;left:663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9scUA&#10;AADcAAAADwAAAGRycy9kb3ducmV2LnhtbESPzWoCQRCE74LvMHQglxBnoxJl4yiSIOQWs4rnZqfd&#10;n+z0rNsTXd8+IwQ8FlX1FbVY9a5RZ+qk8mzgZZSAIs69rbgwsN9tnuegJCBbbDyTgSsJrJbDwQJT&#10;6y/8TecsFCpCWFI0UIbQplpLXpJDGfmWOHpH3zkMUXaFth1eItw1epwkr9phxXGhxJbeS8p/sl9n&#10;QCqZPbWH8an+ks1pezx8TOd1bczjQ79+AxWoD/fwf/vTGphNpnA7E4+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P2xxQAAANwAAAAPAAAAAAAAAAAAAAAAAJgCAABkcnMv&#10;ZG93bnJldi54bWxQSwUGAAAAAAQABAD1AAAAigMAAAAA&#10;" path="m,l,,3,3,,xm47,217r,-5l50,212r2,l50,215r-3,2xe" fillcolor="#e25e20" stroked="f">
                  <v:path arrowok="t" o:connecttype="custom" o:connectlocs="0,0;0,0;3,3;3,3;0,0;47,217;47,212;50,212;52,212;50,215;47,217" o:connectangles="0,0,0,0,0,0,0,0,0,0,0"/>
                  <o:lock v:ext="edit" verticies="t"/>
                </v:shape>
                <v:shape id="Freeform 737" o:spid="_x0000_s1761" style="position:absolute;left:6635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oWMQA&#10;AADcAAAADwAAAGRycy9kb3ducmV2LnhtbESPS0/DMBCE70j9D9ZW6o06baGPtG6FghAcoY/7Kt4m&#10;UeN1sE1q+usxEhLH0cx8o9nsomlFT843lhVMxhkI4tLqhisFx8PL/RKED8gaW8uk4Js87LaDuw3m&#10;2l75g/p9qESCsM9RQR1Cl0vpy5oM+rHtiJN3ts5gSNJVUju8Jrhp5TTL5tJgw2mhxo6KmsrL/sso&#10;cKtYlFiE51V1++Tba+xP7w9npUbD+LQGESiG//Bf+00rWMwe4f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86FjEAAAA3AAAAA8AAAAAAAAAAAAAAAAAmAIAAGRycy9k&#10;b3ducmV2LnhtbFBLBQYAAAAABAAEAPUAAACJAwAAAAA=&#10;" path="m3,l,3,3,5r2,l3,xm47,215r3,l52,212r3,-2l52,210r-5,l47,215xe" fillcolor="#e36121" stroked="f">
                  <v:path arrowok="t" o:connecttype="custom" o:connectlocs="3,0;0,3;3,5;5,5;3,0;47,215;50,215;52,212;55,210;52,210;47,210;47,215" o:connectangles="0,0,0,0,0,0,0,0,0,0,0,0"/>
                  <o:lock v:ext="edit" verticies="t"/>
                </v:shape>
                <v:shape id="Freeform 738" o:spid="_x0000_s1762" style="position:absolute;left:6638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86McA&#10;AADcAAAADwAAAGRycy9kb3ducmV2LnhtbESPT2sCMRTE7wW/Q3hCL6LZWtGyGqUIpe3Bvy30+tg8&#10;dxc3L3GTuqufvhGEHoeZ+Q0zW7SmEmeqfWlZwdMgAUGcWV1yruD7663/AsIHZI2VZVJwIQ+Leedh&#10;hqm2De/ovA+5iBD2KSooQnCplD4ryKAfWEccvYOtDYYo61zqGpsIN5UcJslYGiw5LhToaFlQdtz/&#10;GgXV++pz26xH7vKzPMjTsHd1m9NVqcdu+zoFEagN/+F7+0MrmDyP4XY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aPOjHAAAA3AAAAA8AAAAAAAAAAAAAAAAAmAIAAGRy&#10;cy9kb3ducmV2LnhtbFBLBQYAAAAABAAEAPUAAACMAwAAAAA=&#10;" path="m,l,,2,5r3,l,xm44,209r3,l49,209r3,-2l52,204r-3,l47,204r-3,5xe" fillcolor="#e36421" stroked="f">
                  <v:path arrowok="t" o:connecttype="custom" o:connectlocs="0,0;0,0;2,5;2,5;5,5;0,0;44,209;47,209;49,209;52,207;52,204;49,204;47,204;44,209" o:connectangles="0,0,0,0,0,0,0,0,0,0,0,0,0,0"/>
                  <o:lock v:ext="edit" verticies="t"/>
                </v:shape>
                <v:shape id="Freeform 739" o:spid="_x0000_s1763" style="position:absolute;left:6638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9TUsYA&#10;AADcAAAADwAAAGRycy9kb3ducmV2LnhtbESPQWvCQBSE74L/YXlCL1I3VtCSukqpBDwoYtLi9ZF9&#10;TdJm34bdNab/visUehxm5htmvR1MK3pyvrGsYD5LQBCXVjdcKXgvssdnED4ga2wtk4If8rDdjEdr&#10;TLW98Zn6PFQiQtinqKAOoUul9GVNBv3MdsTR+7TOYIjSVVI7vEW4aeVTkiylwYbjQo0dvdVUfudX&#10;oyDJDkW4HHaFm/aXr+PpnOX94kOph8nw+gIi0BD+w3/tvVawWqzgfiYe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9TUsYAAADcAAAADwAAAAAAAAAAAAAAAACYAgAAZHJz&#10;L2Rvd25yZXYueG1sUEsFBgAAAAAEAAQA9QAAAIsDAAAAAA==&#10;" path="m2,l,,2,5r3,l2,xm44,205r5,l52,205r2,-3l54,200r-2,l47,200r-3,5xe" fillcolor="#e46821" stroked="f">
                  <v:path arrowok="t" o:connecttype="custom" o:connectlocs="2,0;0,0;2,5;5,5;5,5;2,0;44,205;49,205;52,205;54,202;54,200;52,200;47,200;44,205" o:connectangles="0,0,0,0,0,0,0,0,0,0,0,0,0,0"/>
                  <o:lock v:ext="edit" verticies="t"/>
                </v:shape>
                <v:shape id="Freeform 740" o:spid="_x0000_s1764" style="position:absolute;left:6640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CW8IA&#10;AADcAAAADwAAAGRycy9kb3ducmV2LnhtbERPXWvCMBR9H/gfwhX2pqkbTOkaZToGMibSat8vzbXp&#10;1tyUJrP135uHwR4P5zvbjLYVV+p941jBYp6AIK6cbrhWcD59zFYgfEDW2DomBTfysFlPHjJMtRs4&#10;p2sRahFD2KeowITQpVL6ypBFP3cdceQurrcYIuxrqXscYrht5VOSvEiLDccGgx3tDFU/xa9VwLvl&#10;ZXssv/aH5vxe5EP56b8NKvU4Hd9eQQQaw7/4z73XCpbPcW0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4JbwgAAANwAAAAPAAAAAAAAAAAAAAAAAJgCAABkcnMvZG93&#10;bnJldi54bWxQSwUGAAAAAAQABAD1AAAAhwMAAAAA&#10;" path="m3,l,,3,5r2,l3,xm45,199r2,l50,199r5,-2l57,194r-7,l45,194r,5xe" fillcolor="#e46b21" stroked="f">
                  <v:path arrowok="t" o:connecttype="custom" o:connectlocs="3,0;0,0;0,0;3,5;3,5;5,5;3,0;45,199;47,199;50,199;55,197;57,194;50,194;45,194;45,199" o:connectangles="0,0,0,0,0,0,0,0,0,0,0,0,0,0,0"/>
                  <o:lock v:ext="edit" verticies="t"/>
                </v:shape>
                <v:shape id="Freeform 741" o:spid="_x0000_s1765" style="position:absolute;left:6640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rRMYA&#10;AADcAAAADwAAAGRycy9kb3ducmV2LnhtbESPW2vCQBSE34X+h+UUfNONF7ykriItLb6JUfH1mD1N&#10;gtmzMbvG2F/fFQp9HGbmG2axak0pGqpdYVnBoB+BIE6tLjhTcNh/9mYgnEfWWFomBQ9ysFq+dBYY&#10;a3vnHTWJz0SAsItRQe59FUvp0pwMur6tiIP3bWuDPsg6k7rGe4CbUg6jaCINFhwWcqzoPaf0ktyM&#10;gi0255+P88401+M0uW6+xrdTYZXqvrbrNxCeWv8f/mtvtILpaA7P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VrRMYAAADcAAAADwAAAAAAAAAAAAAAAACYAgAAZHJz&#10;L2Rvd25yZXYueG1sUEsFBgAAAAAEAAQA9QAAAIsDAAAAAA==&#10;" path="m3,r,l,,3,5r2,l8,3,3,xm45,195r5,l52,195r5,-3l60,187r-8,3l45,190r,5xe" fillcolor="#e56e21" stroked="f">
                  <v:path arrowok="t" o:connecttype="custom" o:connectlocs="3,0;3,0;0,0;3,5;5,5;8,3;3,0;45,195;50,195;52,195;57,192;60,187;52,190;45,190;45,195" o:connectangles="0,0,0,0,0,0,0,0,0,0,0,0,0,0,0"/>
                  <o:lock v:ext="edit" verticies="t"/>
                </v:shape>
                <v:shape id="Freeform 742" o:spid="_x0000_s1766" style="position:absolute;left:6643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JocEA&#10;AADcAAAADwAAAGRycy9kb3ducmV2LnhtbERPTYvCMBC9L+x/CLPgbU0VcaUaRUSl9CJbhb3ONmNb&#10;bCa1ibX+e3MQPD7e92LVm1p01LrKsoLRMAJBnFtdcaHgdNx9z0A4j6yxtkwKHuRgtfz8WGCs7Z1/&#10;qct8IUIIuxgVlN43sZQuL8mgG9qGOHBn2xr0AbaF1C3eQ7ip5TiKptJgxaGhxIY2JeWX7GYUdFmy&#10;Pcrr5JGc0sP+z+zT879MlRp89es5CE+9f4tf7kQr+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bSaHBAAAA3AAAAA8AAAAAAAAAAAAAAAAAmAIAAGRycy9kb3du&#10;cmV2LnhtbFBLBQYAAAAABAAEAPUAAACGAwAAAAA=&#10;" path="m2,l,,2,5,2,2r3,l2,xm42,189r5,l54,189r3,-5l59,182r-10,2l42,184r,5xe" fillcolor="#e57121" stroked="f">
                  <v:path arrowok="t" o:connecttype="custom" o:connectlocs="2,0;0,0;0,0;2,5;2,2;5,2;2,0;42,189;47,189;54,189;57,184;59,182;49,184;42,184;42,189" o:connectangles="0,0,0,0,0,0,0,0,0,0,0,0,0,0,0"/>
                  <o:lock v:ext="edit" verticies="t"/>
                </v:shape>
                <v:shape id="Freeform 743" o:spid="_x0000_s1767" style="position:absolute;left:6643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U7sQA&#10;AADcAAAADwAAAGRycy9kb3ducmV2LnhtbESPUWvCMBSF3wf7D+EO9jbTlqqjGmUUBgMfRN0PuDTX&#10;tqy5CUlWu/16Iwg+Hs453+Gst5MZxEg+9JYV5LMMBHFjdc+tgu/T59s7iBCRNQ6WScEfBdhunp/W&#10;WGl74QONx9iKBOFQoYIuRldJGZqODIaZdcTJO1tvMCbpW6k9XhLcDLLIsoU02HNa6NBR3VHzc/w1&#10;Curdwu9LN/fulI/8vyyLketCqdeX6WMFItIUH+F7+0srWJY53M6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7FO7EAAAA3AAAAA8AAAAAAAAAAAAAAAAAmAIAAGRycy9k&#10;b3ducmV2LnhtbFBLBQYAAAAABAAEAPUAAACJAwAAAAA=&#10;" path="m5,l2,2,,2,2,7,5,5r2,l5,xm42,187r7,l57,184r2,-2l62,179r-10,3l42,182r,2l42,187xe" fillcolor="#e57422" stroked="f">
                  <v:path arrowok="t" o:connecttype="custom" o:connectlocs="5,0;2,2;0,2;2,7;5,5;7,5;5,0;42,187;49,187;57,184;59,182;62,179;52,182;42,182;42,184;42,187" o:connectangles="0,0,0,0,0,0,0,0,0,0,0,0,0,0,0,0"/>
                  <o:lock v:ext="edit" verticies="t"/>
                </v:shape>
                <v:shape id="Freeform 744" o:spid="_x0000_s1768" style="position:absolute;left:664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EZD8MA&#10;AADcAAAADwAAAGRycy9kb3ducmV2LnhtbESPT4vCMBTE7wt+h/AEb2tq8R/VKCK7oKfF6t7fNs+m&#10;2LyUJmr99mZB8DjMzG+Y5bqztbhR6yvHCkbDBARx4XTFpYLT8ftzDsIHZI21Y1LwIA/rVe9jiZl2&#10;dz7QLQ+liBD2GSowITSZlL4wZNEPXUMcvbNrLYYo21LqFu8RbmuZJslUWqw4LhhsaGuouORXq2D3&#10;k/7u/76KyTUhHp/nk0M+mhqlBv1uswARqAvv8Ku90wpm4xT+z8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EZD8MAAADcAAAADwAAAAAAAAAAAAAAAACYAgAAZHJzL2Rv&#10;d25yZXYueG1sUEsFBgAAAAAEAAQA9QAAAIgDAAAAAA==&#10;" path="m3,l,,,3,3,5r2,l8,5,3,xm40,182r7,l57,180r3,-3l62,172r-10,5l40,177r,5xe" fillcolor="#e67824" stroked="f">
                  <v:path arrowok="t" o:connecttype="custom" o:connectlocs="3,0;0,0;0,3;3,5;5,5;8,5;3,0;40,182;47,182;57,180;60,177;62,172;52,177;40,177;40,182" o:connectangles="0,0,0,0,0,0,0,0,0,0,0,0,0,0,0"/>
                  <o:lock v:ext="edit" verticies="t"/>
                </v:shape>
                <v:shape id="Freeform 745" o:spid="_x0000_s1769" style="position:absolute;left:6645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ZccUA&#10;AADcAAAADwAAAGRycy9kb3ducmV2LnhtbESPQWsCMRSE7wX/Q3iCt5qopZatUbRV2F4EV2mvj81z&#10;s7h5WTZRt/++KRR6HGbmG2ax6l0jbtSF2rOGyViBIC69qbnScDruHl9AhIhssPFMGr4pwGo5eFhg&#10;ZvydD3QrYiUShEOGGmyMbSZlKC05DGPfEifv7DuHMcmukqbDe4K7Rk6VepYOa04LFlt6s1ReiqvT&#10;MMvbfTFxGzvP7XbzqT6+3k+KtR4N+/UriEh9/A//tXOjYf40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JlxxQAAANwAAAAPAAAAAAAAAAAAAAAAAJgCAABkcnMv&#10;ZG93bnJldi54bWxQSwUGAAAAAAQABAD1AAAAigMAAAAA&#10;" path="m5,l3,,,2,3,5r2,l8,5,5,xm40,177r10,l60,174r2,-5l65,167r-13,2l40,172r,2l40,177xe" fillcolor="#e67a24" stroked="f">
                  <v:path arrowok="t" o:connecttype="custom" o:connectlocs="5,0;3,0;0,2;3,5;5,5;8,5;5,0;40,177;50,177;60,174;62,169;65,167;52,169;40,172;40,174;40,177" o:connectangles="0,0,0,0,0,0,0,0,0,0,0,0,0,0,0,0"/>
                  <o:lock v:ext="edit" verticies="t"/>
                </v:shape>
                <v:shape id="Freeform 746" o:spid="_x0000_s1770" style="position:absolute;left:6648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G1MMA&#10;AADcAAAADwAAAGRycy9kb3ducmV2LnhtbESPT2vCQBTE74LfYXmF3nRTG/8QXUUKhXoqRr0/ss9s&#10;MPs2ZrdJ/PZuodDjMDO/YTa7wdaio9ZXjhW8TRMQxIXTFZcKzqfPyQqED8gaa8ek4EEedtvxaIOZ&#10;dj0fqctDKSKEfYYKTAhNJqUvDFn0U9cQR+/qWoshyraUusU+wm0tZ0mykBYrjgsGG/owVNzyH6vg&#10;8O36+/tjOTfptSFfnrtL6qVSry/Dfg0i0BD+w3/tL61gmabweyY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HG1MMAAADcAAAADwAAAAAAAAAAAAAAAACYAgAAZHJzL2Rv&#10;d25yZXYueG1sUEsFBgAAAAAEAAQA9QAAAIgDAAAAAA==&#10;" path="m5,l2,,,,2,5r3,l7,5,5,xm37,172r12,l59,167r3,-2l64,160r-12,5l37,167r,3l37,172xe" fillcolor="#e77d25" stroked="f">
                  <v:path arrowok="t" o:connecttype="custom" o:connectlocs="5,0;2,0;0,0;2,5;5,5;7,5;5,0;37,172;49,172;59,167;62,165;64,160;52,165;37,167;37,170;37,172" o:connectangles="0,0,0,0,0,0,0,0,0,0,0,0,0,0,0,0"/>
                  <o:lock v:ext="edit" verticies="t"/>
                </v:shape>
                <v:shape id="Freeform 747" o:spid="_x0000_s1771" style="position:absolute;left:6648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TWMcA&#10;AADcAAAADwAAAGRycy9kb3ducmV2LnhtbESP3WrCQBSE7wu+w3IK3pmNxZ+SuopVQoQGoanQ20P2&#10;NAnNng3ZVWOfvlsQejnMzDfMajOYVlyod41lBdMoBkFcWt1wpeD0kU6eQTiPrLG1TApu5GCzHj2s&#10;MNH2yu90KXwlAoRdggpq77tESlfWZNBFtiMO3pftDfog+0rqHq8Bblr5FMcLabDhsFBjR7uayu/i&#10;bBSYn7fXQ9ZNT59Zum/S4+DKfJYrNX4cti8gPA3+P3xvH7SC5WwO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cU1jHAAAA3AAAAA8AAAAAAAAAAAAAAAAAmAIAAGRy&#10;cy9kb3ducmV2LnhtbFBLBQYAAAAABAAEAPUAAACMAwAAAAA=&#10;" path="m5,l2,,,,2,2r,3l5,5,9,2,5,xm37,167r12,-3l62,162r2,-5l64,154r-12,5l37,162r,2l37,167xe" fillcolor="#e78026" stroked="f">
                  <v:path arrowok="t" o:connecttype="custom" o:connectlocs="5,0;2,0;0,0;2,2;2,5;5,5;9,2;5,0;37,167;49,164;62,162;64,157;64,154;52,159;37,162;37,164;37,167" o:connectangles="0,0,0,0,0,0,0,0,0,0,0,0,0,0,0,0,0"/>
                  <o:lock v:ext="edit" verticies="t"/>
                </v:shape>
                <v:shape id="Freeform 748" o:spid="_x0000_s1772" style="position:absolute;left:6650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m0sUA&#10;AADcAAAADwAAAGRycy9kb3ducmV2LnhtbESP0WoCMRRE3wv9h3ALfdNsbVFZjaItgvZFXP2A6+a6&#10;WZrcbDepu/17UxD6OMzMGWa+7J0VV2pD7VnByzADQVx6XXOl4HTcDKYgQkTWaD2Tgl8KsFw8Pswx&#10;177jA12LWIkE4ZCjAhNjk0sZSkMOw9A3xMm7+NZhTLKtpG6xS3Bn5SjLxtJhzWnBYEPvhsqv4scp&#10;WHVbU1zizn5+nDf7b3swx9dyrdTzU7+agYjUx//wvb3VCiZvY/g7k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8ibSxQAAANwAAAAPAAAAAAAAAAAAAAAAAJgCAABkcnMv&#10;ZG93bnJldi54bWxQSwUGAAAAAAQABAD1AAAAigMAAAAA&#10;" path="m5,l3,,,,3,5r2,l7,3,5,xm35,162r15,-2l62,155r,-3l65,147r-13,8l37,157r-2,3l35,162xe" fillcolor="#e88327" stroked="f">
                  <v:path arrowok="t" o:connecttype="custom" o:connectlocs="5,0;3,0;0,0;3,5;5,5;7,3;5,0;35,162;50,160;62,155;62,152;65,147;52,155;37,157;35,160;35,162" o:connectangles="0,0,0,0,0,0,0,0,0,0,0,0,0,0,0,0"/>
                  <o:lock v:ext="edit" verticies="t"/>
                </v:shape>
                <v:shape id="Freeform 749" o:spid="_x0000_s1773" style="position:absolute;left:6650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lT8MA&#10;AADcAAAADwAAAGRycy9kb3ducmV2LnhtbESPUWvCMBSF3wf+h3CFvc1UGeuoTUXF4YZPq/6AS3NN&#10;i81NSTKt+/XLYLDHwznnO5xyNdpeXMmHzrGC+SwDQdw43bFRcDq+Pb2CCBFZY++YFNwpwKqaPJRY&#10;aHfjT7rW0YgE4VCggjbGoZAyNC1ZDDM3ECfv7LzFmKQ3Unu8Jbjt5SLLXqTFjtNCiwNtW2ou9ZdV&#10;4Dff0ZuLyc0u28vDgU8fmnZKPU7H9RJEpDH+h//a71pB/pzD75l0BG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clT8MAAADcAAAADwAAAAAAAAAAAAAAAACYAgAAZHJzL2Rv&#10;d25yZXYueG1sUEsFBgAAAAAEAAQA9QAAAIgDAAAAAA==&#10;" path="m7,l3,3,,3,3,8,5,5r5,l7,xm35,160r15,-3l62,152r3,-5l67,142,52,152r-15,3l37,157r-2,3xe" fillcolor="#e88728" stroked="f">
                  <v:path arrowok="t" o:connecttype="custom" o:connectlocs="7,0;3,3;0,3;3,8;5,5;10,5;7,0;35,160;50,157;62,152;65,147;67,142;52,152;37,155;37,157;35,160" o:connectangles="0,0,0,0,0,0,0,0,0,0,0,0,0,0,0,0"/>
                  <o:lock v:ext="edit" verticies="t"/>
                </v:shape>
                <v:shape id="Freeform 750" o:spid="_x0000_s1774" style="position:absolute;left:6653;top:559;width:64;height:154;visibility:visible;mso-wrap-style:square;v-text-anchor:top" coordsize="64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jscIA&#10;AADcAAAADwAAAGRycy9kb3ducmV2LnhtbERPz2vCMBS+D/wfwhN2GZpubCrVKOvGcNdWe+jt0Tyb&#10;YvNSmlS7/345DHb8+H7vDpPtxI0G3zpW8LxMQBDXTrfcKDifvhYbED4ga+wck4If8nDYzx52mGp3&#10;55xuRWhEDGGfogITQp9K6WtDFv3S9cSRu7jBYohwaKQe8B7DbSdfkmQlLbYcGwz29GGovhajVVAe&#10;T8fP9s1UdbmWWV6N5qnBTKnH+fS+BRFoCv/iP/e3VrB+jWvj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KOxwgAAANwAAAAPAAAAAAAAAAAAAAAAAJgCAABkcnMvZG93&#10;bnJldi54bWxQSwUGAAAAAAQABAD1AAAAhwMAAAAA&#10;" path="m4,l2,2,,2,,7,4,5r5,l4,xm34,154r15,-2l62,144r2,-2l64,137r-15,7l34,149r,3l34,154xe" fillcolor="#e98a29" stroked="f">
                  <v:path arrowok="t" o:connecttype="custom" o:connectlocs="4,0;2,2;0,2;0,7;4,5;9,5;4,0;34,154;49,152;62,144;64,142;64,137;64,137;49,144;34,149;34,152;34,154" o:connectangles="0,0,0,0,0,0,0,0,0,0,0,0,0,0,0,0,0"/>
                  <o:lock v:ext="edit" verticies="t"/>
                </v:shape>
                <v:shape id="Freeform 751" o:spid="_x0000_s1775" style="position:absolute;left:6653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O/CsYA&#10;AADcAAAADwAAAGRycy9kb3ducmV2LnhtbESPQUvDQBSE70L/w/IKXsRulFht7LaItpiriVCPj+xr&#10;Nph9G7Nrk/77bqHQ4zAz3zDL9WhbcaDeN44VPMwSEMSV0w3XCr7L7f0LCB+QNbaOScGRPKxXk5sl&#10;ZtoN/EWHItQiQthnqMCE0GVS+sqQRT9zHXH09q63GKLsa6l7HCLctvIxSebSYsNxwWBH74aq3+Lf&#10;KvjcyOHpI81NW+Tlz+Zvvruz6U6p2+n49goi0Biu4Us71wqe0wWcz8QjIF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O/CsYAAADcAAAADwAAAAAAAAAAAAAAAACYAgAAZHJz&#10;L2Rvd25yZXYueG1sUEsFBgAAAAAEAAQA9QAAAIsDAAAAAA==&#10;" path="m7,l2,,,3,2,8,7,5r2,l9,3,7,xm34,150r15,-3l64,137r,-2l64,132r-15,8l34,145r,2l34,150xe" fillcolor="#ea8d2a" stroked="f">
                  <v:path arrowok="t" o:connecttype="custom" o:connectlocs="7,0;2,0;0,3;2,8;7,5;9,5;9,3;7,0;34,150;49,147;64,137;64,137;64,135;64,135;64,132;49,140;34,145;34,147;34,150" o:connectangles="0,0,0,0,0,0,0,0,0,0,0,0,0,0,0,0,0,0,0"/>
                  <o:lock v:ext="edit" verticies="t"/>
                </v:shape>
                <v:shape id="Freeform 752" o:spid="_x0000_s1776" style="position:absolute;left:6653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KQMIA&#10;AADcAAAADwAAAGRycy9kb3ducmV2LnhtbERPTYvCMBC9C/6HMIKXZU1V1LUaRQuih92D7uJ5aMa2&#10;2kxKE7X6681hwePjfc+XjSnFjWpXWFbQ70UgiFOrC84U/P1uPr9AOI+ssbRMCh7kYLlot+YYa3vn&#10;Pd0OPhMhhF2MCnLvq1hKl+Zk0PVsRRy4k60N+gDrTOoa7yHclHIQRWNpsODQkGNFSU7p5XA1Cory&#10;mXyfZYI/05U7TtYfQz6lW6W6nWY1A+Gp8W/xv3unFUxGYX44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wpAwgAAANwAAAAPAAAAAAAAAAAAAAAAAJgCAABkcnMvZG93&#10;bnJldi54bWxQSwUGAAAAAAQABAD1AAAAhwMAAAAA&#10;" path="m9,l4,,,2,2,5r,2l7,5r5,l9,2,9,xm34,144r15,-5l64,132r,-3l64,127r-15,7l34,139r,3l34,144xe" fillcolor="#ea902b" stroked="f">
                  <v:path arrowok="t" o:connecttype="custom" o:connectlocs="9,0;4,0;0,2;2,5;2,7;7,5;12,5;9,2;9,0;34,144;49,139;64,132;64,129;64,127;49,134;34,139;34,142;34,144" o:connectangles="0,0,0,0,0,0,0,0,0,0,0,0,0,0,0,0,0,0"/>
                  <o:lock v:ext="edit" verticies="t"/>
                </v:shape>
                <v:shape id="Freeform 753" o:spid="_x0000_s1777" style="position:absolute;left:665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d7xcUA&#10;AADcAAAADwAAAGRycy9kb3ducmV2LnhtbESPQWsCMRSE74X+h/AKvdXsCq2yGqUULN5KrYt6e26e&#10;u4ublzVJNf33Rih4HGbmG2Y6j6YTZ3K+tawgH2QgiCurW64VrH8WL2MQPiBr7CyTgj/yMJ89Pkyx&#10;0PbC33RehVokCPsCFTQh9IWUvmrIoB/Ynjh5B+sMhiRdLbXDS4KbTg6z7E0abDktNNjTR0PVcfVr&#10;FLjROj8Nt5vFLsbTcvv1WZp9LJV6forvExCBYriH/9tLrWD0msPtTDo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3vFxQAAANwAAAAPAAAAAAAAAAAAAAAAAJgCAABkcnMv&#10;ZG93bnJldi54bWxQSwUGAAAAAAQABAD1AAAAigMAAAAA&#10;" path="m7,l5,,,3,,5r2,l7,5r5,l7,xm32,140r15,-5l62,127r,-2l62,122r-15,8l32,135r,2l32,140xe" fillcolor="#eb932b" stroked="f">
                  <v:path arrowok="t" o:connecttype="custom" o:connectlocs="7,0;5,0;0,3;0,5;2,5;7,5;12,5;7,0;32,140;47,135;62,127;62,125;62,122;47,130;32,135;32,137;32,140" o:connectangles="0,0,0,0,0,0,0,0,0,0,0,0,0,0,0,0,0"/>
                  <o:lock v:ext="edit" verticies="t"/>
                </v:shape>
                <v:shape id="Freeform 754" o:spid="_x0000_s1778" style="position:absolute;left:665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ufMIA&#10;AADcAAAADwAAAGRycy9kb3ducmV2LnhtbESPS6vCMBSE94L/IRzBnU0t+KAa5XLhgivBB7g9NMe2&#10;tDnpbWKt/nojCC6HmfmGWW97U4uOWldaVjCNYhDEmdUl5wrOp7/JEoTzyBpry6TgQQ62m+Fgjam2&#10;dz5Qd/S5CBB2KSoovG9SKV1WkEEX2YY4eFfbGvRBtrnULd4D3NQyieO5NFhyWCiwod+Csup4M4FS&#10;dfvb9amTSv5f/C4+uHk1zZQaj/qfFQhPvf+GP+2dVrCYJfA+E4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y58wgAAANwAAAAPAAAAAAAAAAAAAAAAAJgCAABkcnMvZG93&#10;bnJldi54bWxQSwUGAAAAAAQABAD1AAAAhwMAAAAA&#10;" path="m10,l5,,,2r2,l2,5r5,l12,5r,-3l10,xm32,134r15,-5l62,122r,-3l62,114,47,124r-15,5l32,132r,2xe" fillcolor="#eb962a" stroked="f">
                  <v:path arrowok="t" o:connecttype="custom" o:connectlocs="10,0;5,0;0,2;2,2;2,5;7,5;12,5;12,2;10,0;32,134;47,129;62,122;62,119;62,114;47,124;32,129;32,132;32,134" o:connectangles="0,0,0,0,0,0,0,0,0,0,0,0,0,0,0,0,0,0"/>
                  <o:lock v:ext="edit" verticies="t"/>
                </v:shape>
                <v:shape id="Freeform 755" o:spid="_x0000_s1779" style="position:absolute;left:6657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IEsUA&#10;AADcAAAADwAAAGRycy9kb3ducmV2LnhtbESPQWvCQBSE7wX/w/IEb3XTFNuQugYRAnoRTT14fGRf&#10;k9Ts25DdmvjvXUHocZiZb5hlNppWXKl3jWUFb/MIBHFpdcOVgtN3/pqAcB5ZY2uZFNzIQbaavCwx&#10;1XbgI10LX4kAYZeigtr7LpXSlTUZdHPbEQfvx/YGfZB9JXWPQ4CbVsZR9CENNhwWauxoU1N5Kf6M&#10;guK3OctDvruNR7aXZL/dyThZKDWbjusvEJ5G/x9+trdawefiHR5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QgSxQAAANwAAAAPAAAAAAAAAAAAAAAAAJgCAABkcnMv&#10;ZG93bnJldi54bWxQSwUGAAAAAAQABAD1AAAAigMAAAAA&#10;" path="m10,l5,,,,,3,3,5r5,l13,5,10,3,10,xm30,130r15,-5l60,117r,-5l60,110,45,120r-15,5l30,127r,3xe" fillcolor="#ec9a2a" stroked="f">
                  <v:path arrowok="t" o:connecttype="custom" o:connectlocs="10,0;5,0;0,0;0,3;3,5;8,5;13,5;10,3;10,0;30,130;45,125;60,117;60,112;60,110;45,120;30,125;30,127;30,130" o:connectangles="0,0,0,0,0,0,0,0,0,0,0,0,0,0,0,0,0,0"/>
                  <o:lock v:ext="edit" verticies="t"/>
                </v:shape>
                <v:shape id="Freeform 756" o:spid="_x0000_s1780" style="position:absolute;left:6657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/Zh8UA&#10;AADcAAAADwAAAGRycy9kb3ducmV2LnhtbESPzWoCQRCE7wHfYWjBS9DZSBJldZQgRswhB38eoNlp&#10;dxZ3etadVjdvnxECORZV9RU1X3a+VjdqYxXYwMsoA0VcBFtxaeB4+BxOQUVBtlgHJgM/FGG56D3N&#10;Mbfhzju67aVUCcIxRwNOpMm1joUjj3EUGuLknULrUZJsS21bvCe4r/U4y961x4rTgsOGVo6K8/7q&#10;DWxOrvFf7vkiuyDH9UZPv8O4MGbQ7z5moIQ6+Q//tbfWwOTtFR5n0hH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9mHxQAAANwAAAAPAAAAAAAAAAAAAAAAAJgCAABkcnMv&#10;ZG93bnJldi54bWxQSwUGAAAAAAQABAD1AAAAigMAAAAA&#10;" path="m10,l5,,,,3,2r,3l8,5r7,l13,2,10,xm30,124r15,-5l60,109r,-2l58,104,45,114r-15,5l30,122r,2xe" fillcolor="#ec9d28" stroked="f">
                  <v:path arrowok="t" o:connecttype="custom" o:connectlocs="10,0;5,0;0,0;3,2;3,5;8,5;15,5;13,2;10,0;30,124;45,119;60,109;60,107;58,104;45,114;30,119;30,122;30,124" o:connectangles="0,0,0,0,0,0,0,0,0,0,0,0,0,0,0,0,0,0"/>
                  <o:lock v:ext="edit" verticies="t"/>
                </v:shape>
                <v:shape id="Freeform 757" o:spid="_x0000_s1781" style="position:absolute;left:6660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eXcYA&#10;AADcAAAADwAAAGRycy9kb3ducmV2LnhtbESPX0vDQBDE3wt+h2OFvhS7sVL/xF5LKS220Ber9HnJ&#10;rUkwtxfvrkn89p4g+DjMzG+YxWqwjerYh9qJhttpBoqlcKaWUsP72+7mEVSIJIYaJ6zhmwOsllej&#10;BeXG9fLK3SmWKkEk5KShirHNEUNRsaUwdS1L8j6ctxST9CUaT32C2wZnWXaPlmpJCxW1vKm4+Dxd&#10;rIZ+8mKezsft3aH7Ejy2OPFnvGg9vh7Wz6AiD/E//NfeGw0P8zn8nklHA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reXcYAAADcAAAADwAAAAAAAAAAAAAAAACYAgAAZHJz&#10;L2Rvd25yZXYueG1sUEsFBgAAAAAEAAQA9QAAAIsDAAAAAA==&#10;" path="m10,l5,,,,,3,2,5r5,l12,3,10,xm27,120r15,-5l57,105r-2,-3l55,100,42,110r-15,5l27,117r,3xe" fillcolor="#eda025" stroked="f">
                  <v:path arrowok="t" o:connecttype="custom" o:connectlocs="10,0;5,0;0,0;0,3;2,5;7,5;12,3;12,3;10,0;27,120;42,115;57,105;55,102;55,100;42,110;27,115;27,117;27,120" o:connectangles="0,0,0,0,0,0,0,0,0,0,0,0,0,0,0,0,0,0"/>
                  <o:lock v:ext="edit" verticies="t"/>
                </v:shape>
                <v:shape id="Freeform 758" o:spid="_x0000_s1782" style="position:absolute;left:6660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mQcUA&#10;AADcAAAADwAAAGRycy9kb3ducmV2LnhtbESP3WoCMRSE7wXfIRzBu5ptaVW2RhFFa0HBnz7AYXO6&#10;WXZzsiRRt2/fFApeDjPzDTNbdLYRN/KhcqzgeZSBIC6crrhU8HXZPE1BhIissXFMCn4owGLe780w&#10;1+7OJ7qdYykShEOOCkyMbS5lKAxZDCPXEifv23mLMUlfSu3xnuC2kS9ZNpYWK04LBltaGSrq89Uq&#10;oIvfHut6sllvD/tPXdrdx9q8KjUcdMt3EJG6+Aj/t3daweRtD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OZBxQAAANwAAAAPAAAAAAAAAAAAAAAAAJgCAABkcnMv&#10;ZG93bnJldi54bWxQSwUGAAAAAAQABAD1AAAAigMAAAAA&#10;" path="m12,l5,,,,2,2r,3l7,5,15,2,12,xm27,114r15,-5l55,99r,-2l55,94,42,104r-15,5l27,112r,2xe" fillcolor="#eda322" stroked="f">
                  <v:path arrowok="t" o:connecttype="custom" o:connectlocs="12,0;5,0;0,0;2,2;2,5;7,5;15,2;15,2;12,0;12,0;27,114;42,109;55,99;55,97;55,94;42,104;27,109;27,112;27,114" o:connectangles="0,0,0,0,0,0,0,0,0,0,0,0,0,0,0,0,0,0,0"/>
                  <o:lock v:ext="edit" verticies="t"/>
                </v:shape>
                <v:shape id="Freeform 759" o:spid="_x0000_s1783" style="position:absolute;left:6662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sGMQA&#10;AADcAAAADwAAAGRycy9kb3ducmV2LnhtbESPQUsDMRSE74L/ITzBm81qqWvXpkWKxepBsC09PzbP&#10;JLh5WZK43f57Iwgeh5n5hlmsRt+JgWJygRXcTioQxG3Qjo2Cw35z8wAiZWSNXWBScKYEq+XlxQIb&#10;HU78QcMuG1EgnBpUYHPuGylTa8ljmoSeuHifIXrMRUYjdcRTgftO3lXVvfTouCxY7Gltqf3afXsF&#10;ydmXuK2m5vl9OryZ43rj5q+dUtdX49MjiExj/g//tbdaQT2r4fdMOQ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cbBjEAAAA3AAAAA8AAAAAAAAAAAAAAAAAmAIAAGRycy9k&#10;b3ducmV2LnhtbFBLBQYAAAAABAAEAPUAAACJAwAAAAA=&#10;" path="m10,l5,2,,2,,5,,7r8,l13,5r2,l13,2,10,xm25,112r15,-5l53,97r,-3l53,92,40,102r-15,5l25,109r,3xe" fillcolor="#eea61e" stroked="f">
                  <v:path arrowok="t" o:connecttype="custom" o:connectlocs="10,0;5,2;0,2;0,5;0,7;8,7;13,5;13,5;15,5;13,2;10,0;25,112;40,107;53,97;53,94;53,92;40,102;25,107;25,109;25,112" o:connectangles="0,0,0,0,0,0,0,0,0,0,0,0,0,0,0,0,0,0,0,0"/>
                  <o:lock v:ext="edit" verticies="t"/>
                </v:shape>
                <v:shape id="Freeform 760" o:spid="_x0000_s1784" style="position:absolute;left:6662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8OhMMA&#10;AADcAAAADwAAAGRycy9kb3ducmV2LnhtbERPu2rDMBTdA/0HcQtdQiO3kAduZGMakpRsTrt0u1i3&#10;sql15Vpy7Px9NBQyHs57m0+2FRfqfeNYwcsiAUFcOd2wUfD1uX/egPABWWPrmBRcyUOePcy2mGo3&#10;ckmXczAihrBPUUEdQpdK6auaLPqF64gj9+N6iyHC3kjd4xjDbStfk2QlLTYcG2rs6L2m6vc8WAWH&#10;Yv49jPKI7m+3OZxMNy9KMyj19DgVbyACTeEu/nd/aAXrZVwbz8Qj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8OhMMAAADcAAAADwAAAAAAAAAAAAAAAACYAgAAZHJzL2Rv&#10;d25yZXYueG1sUEsFBgAAAAAEAAQA9QAAAIgDAAAAAA==&#10;" path="m13,r,l5,3,,3,,5,3,8r5,l13,5r2,l15,3,13,xm25,107r15,-5l53,92r,-2l50,85r-5,7l40,97r-7,3l25,102r,3l25,107xe" fillcolor="#efab15" stroked="f">
                  <v:path arrowok="t" o:connecttype="custom" o:connectlocs="13,0;13,0;5,3;0,3;0,5;3,8;8,8;13,5;15,5;15,5;15,3;13,0;25,107;40,102;53,92;53,90;50,85;45,92;40,97;33,100;25,102;25,105;25,107" o:connectangles="0,0,0,0,0,0,0,0,0,0,0,0,0,0,0,0,0,0,0,0,0,0,0"/>
                  <o:lock v:ext="edit" verticies="t"/>
                </v:shape>
                <v:shape id="Freeform 761" o:spid="_x0000_s1785" style="position:absolute;left:6662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/K9cUA&#10;AADcAAAADwAAAGRycy9kb3ducmV2LnhtbESPT2uDQBTE74F+h+UVekvWFlKrySaIUFvwlD/Q64v7&#10;ohL3rbhbtd++WyjkOMzMb5jtfjadGGlwrWUFz6sIBHFldcu1gvPpffkGwnlkjZ1lUvBDDva7h8UW&#10;U20nPtB49LUIEHYpKmi871MpXdWQQbeyPXHwrnYw6IMcaqkHnALcdPIlil6lwZbDQoM95Q1Vt+O3&#10;UZDFWBZxOV3i80eZFF+m7ZN1rtTT45xtQHia/T383/7UCuJ1An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8r1xQAAANwAAAAPAAAAAAAAAAAAAAAAAJgCAABkcnMv&#10;ZG93bnJldi54bWxQSwUGAAAAAAQABAD1AAAAigMAAAAA&#10;" path="m15,l13,,8,2,,2,3,5r,2l8,5r5,l15,5r3,2l15,2,15,xm25,102l40,97,53,87,50,82r,-2l45,87r-5,5l33,94r-8,3l25,99r,3xe" fillcolor="#efae09" stroked="f">
                  <v:path arrowok="t" o:connecttype="custom" o:connectlocs="15,0;13,0;13,0;8,2;0,2;3,5;3,7;8,5;13,5;15,5;18,7;15,2;15,0;25,102;40,97;53,87;50,82;50,80;45,87;40,92;33,94;25,97;25,99;25,102" o:connectangles="0,0,0,0,0,0,0,0,0,0,0,0,0,0,0,0,0,0,0,0,0,0,0,0"/>
                  <o:lock v:ext="edit" verticies="t"/>
                </v:shape>
                <v:shape id="Freeform 762" o:spid="_x0000_s1786" style="position:absolute;left:6665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ClsAA&#10;AADcAAAADwAAAGRycy9kb3ducmV2LnhtbERPy4rCMBTdC/5DuII7TceFjh1TEcVBEQZ8fMCd5vbB&#10;NDelydj492YhuDyc92odTCPu1LnasoKPaQKCOLe65lLB7bqffIJwHlljY5kUPMjBOhsOVphq2/OZ&#10;7hdfihjCLkUFlfdtKqXLKzLoprYljlxhO4M+wq6UusM+hptGzpJkLg3WHBsqbGlbUf53+TcKbH9E&#10;vVnufoKf/Z5O4fZd9Huj1HgUNl8gPAX/Fr/cB61gMY/z45l4BG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VClsAAAADcAAAADwAAAAAAAAAAAAAAAACYAgAAZHJzL2Rvd25y&#10;ZXYueG1sUEsFBgAAAAAEAAQA9QAAAIUDAAAAAA==&#10;" path="m12,r,l10,,5,3,,3,,5,2,8,5,5r5,l12,5r5,3l15,5,12,xm22,97r8,-2l37,92r5,-5l47,80r,-2l47,75r-5,5l35,85r-5,5l22,92r,3l22,97xe" fillcolor="#f0b100" stroked="f">
                  <v:path arrowok="t" o:connecttype="custom" o:connectlocs="12,0;12,0;10,0;5,3;0,3;0,5;2,8;5,5;10,5;12,5;17,8;15,5;12,0;22,97;30,95;37,92;42,87;47,80;47,78;47,75;42,80;35,85;30,90;22,92;22,95;22,97" o:connectangles="0,0,0,0,0,0,0,0,0,0,0,0,0,0,0,0,0,0,0,0,0,0,0,0,0,0"/>
                  <o:lock v:ext="edit" verticies="t"/>
                </v:shape>
                <v:shape id="Freeform 763" o:spid="_x0000_s1787" style="position:absolute;left:6665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0MMYA&#10;AADcAAAADwAAAGRycy9kb3ducmV2LnhtbESPT2vCQBTE74V+h+UJXorupmAq0VVCqaAXoekf8Paa&#10;fSbB7NuQXTX99l2h4HGYmd8wy/VgW3Gh3jeONSRTBYK4dKbhSsPnx2YyB+EDssHWMWn4JQ/r1ePD&#10;EjPjrvxOlyJUIkLYZ6ihDqHLpPRlTRb91HXE0Tu63mKIsq+k6fEa4baVz0ql0mLDcaHGjl5rKk/F&#10;2WrYpLu0nH2pg+Kf77fDLN/nRfKk9Xg05AsQgYZwD/+3t0bDS5rA7U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0MMYAAADcAAAADwAAAAAAAAAAAAAAAACYAgAAZHJz&#10;L2Rvd25yZXYueG1sUEsFBgAAAAAEAAQA9QAAAIsDAAAAAA==&#10;" path="m15,2l12,,10,,5,,,2,2,5r,2l5,5r5,l15,5r2,2l17,5,15,2xm22,92r8,-3l37,87r5,-5l47,75r,-3l45,70r-5,5l35,79r-5,5l22,87r,2l22,92xe" fillcolor="#f0b500" stroked="f">
                  <v:path arrowok="t" o:connecttype="custom" o:connectlocs="15,2;12,0;10,0;5,0;0,2;2,5;2,7;5,5;10,5;15,5;17,7;17,5;15,2;22,92;30,89;37,87;42,82;47,75;47,72;45,70;40,75;35,79;30,84;22,87;22,89;22,92" o:connectangles="0,0,0,0,0,0,0,0,0,0,0,0,0,0,0,0,0,0,0,0,0,0,0,0,0,0"/>
                  <o:lock v:ext="edit" verticies="t"/>
                </v:shape>
                <v:shape id="Freeform 764" o:spid="_x0000_s1788" style="position:absolute;left:6667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OmsYA&#10;AADcAAAADwAAAGRycy9kb3ducmV2LnhtbESP3WrCQBSE74W+w3IKvdNNBbVEN0GkhUAp0lTw9pg9&#10;+bHZsyG7aurTu0LBy2FmvmFW6WBacabeNZYVvE4iEMSF1Q1XCnY/H+M3EM4ja2wtk4I/cpAmT6MV&#10;xtpe+JvOua9EgLCLUUHtfRdL6YqaDLqJ7YiDV9reoA+yr6Tu8RLgppXTKJpLgw2HhRo72tRU/OYn&#10;o8Auuq/Z5/7Kx/LQ7NflNs+y941SL8/DegnC0+Af4f92phUs5lO4nw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dOmsYAAADcAAAADwAAAAAAAAAAAAAAAACYAgAAZHJz&#10;L2Rvd25yZXYueG1sUEsFBgAAAAAEAAQA9QAAAIsDAAAAAA==&#10;" path="m15,3l10,,8,,3,,,3,,5,,8,5,5r3,l13,8r5,l15,5r,-2xm20,87r8,-2l33,80r7,-5l45,70,43,68r,-5l38,70r-5,5l28,80r-8,2l20,85r,2xe" fillcolor="#f2b900" stroked="f">
                  <v:path arrowok="t" o:connecttype="custom" o:connectlocs="15,3;10,0;8,0;3,0;0,3;0,5;0,8;5,5;8,5;13,8;18,8;15,5;15,3;20,87;28,85;33,80;40,75;45,70;43,68;43,63;38,70;33,75;28,80;20,82;20,85;20,87" o:connectangles="0,0,0,0,0,0,0,0,0,0,0,0,0,0,0,0,0,0,0,0,0,0,0,0,0,0"/>
                  <o:lock v:ext="edit" verticies="t"/>
                </v:shape>
                <v:shape id="Freeform 765" o:spid="_x0000_s1789" style="position:absolute;left:6667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lsMA&#10;AADcAAAADwAAAGRycy9kb3ducmV2LnhtbESPQYvCMBSE7wv+h/CEva2pCm6pRhFFkMWLreL10Tzb&#10;YvNSmrTWf79ZEPY4zMw3zGozmFr01LrKsoLpJAJBnFtdcaHgkh2+YhDOI2usLZOCFznYrEcfK0y0&#10;ffKZ+tQXIkDYJaig9L5JpHR5SQbdxDbEwbvb1qAPsi2kbvEZ4KaWsyhaSIMVh4USG9qVlD/SzijI&#10;6Brf9tvZT/rquhNm8f3UZb1Sn+NhuwThafD/4Xf7qBV8L+bwdyYc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lsMAAADcAAAADwAAAAAAAAAAAAAAAACYAgAAZHJzL2Rv&#10;d25yZXYueG1sUEsFBgAAAAAEAAQA9QAAAIgDAAAAAA==&#10;" path="m15,2l13,,8,,3,,,2,,5r3,l5,5r3,l13,7r7,l18,5,15,2xm20,82r8,-3l33,74r5,-4l43,65r,-5l40,57r-2,8l33,70r-8,4l20,77r,2l20,82xe" fillcolor="#f3be00" stroked="f">
                  <v:path arrowok="t" o:connecttype="custom" o:connectlocs="15,2;13,0;8,0;3,0;0,2;0,5;3,5;5,5;8,5;13,7;20,7;18,5;15,2;20,82;28,79;33,74;38,70;43,65;43,60;40,57;38,65;33,70;25,74;20,77;20,79;20,82" o:connectangles="0,0,0,0,0,0,0,0,0,0,0,0,0,0,0,0,0,0,0,0,0,0,0,0,0,0"/>
                  <o:lock v:ext="edit" verticies="t"/>
                </v:shape>
                <v:shape id="Freeform 766" o:spid="_x0000_s1790" style="position:absolute;left:6667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3CsUA&#10;AADcAAAADwAAAGRycy9kb3ducmV2LnhtbESPQWvCQBSE7wX/w/IEb83GVqOkWUUKBQ9SqO2lt9fs&#10;M0mTfRuyq1n/vVsoeBxm5hum2AbTiQsNrrGsYJ6kIIhLqxuuFHx9vj2uQTiPrLGzTAqu5GC7mTwU&#10;mGs78gddjr4SEcIuRwW1930upStrMugS2xNH72QHgz7KoZJ6wDHCTSef0jSTBhuOCzX29FpT2R7P&#10;RkG7PB9G+/7zbPtfjYtVtQz79Fup2TTsXkB4Cv4e/m/vtYJVtoC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7cKxQAAANwAAAAPAAAAAAAAAAAAAAAAAJgCAABkcnMv&#10;ZG93bnJldi54bWxQSwUGAAAAAAQABAD1AAAAigMAAAAA&#10;" path="m18,3r-5,l8,,5,,,3r3,l3,5r2,l8,5r7,3l23,10,20,5,18,3xm20,77r8,-2l33,70r5,-5l43,58,40,55r,-5l38,58r-5,7l25,70r-7,2l20,75r,2xe" fillcolor="#f4c200" stroked="f">
                  <v:path arrowok="t" o:connecttype="custom" o:connectlocs="18,3;13,3;8,0;5,0;0,3;3,3;3,5;5,5;8,5;15,8;23,10;20,5;18,3;20,77;28,75;33,70;38,65;43,58;40,55;40,50;38,58;33,65;25,70;18,72;20,75;20,77" o:connectangles="0,0,0,0,0,0,0,0,0,0,0,0,0,0,0,0,0,0,0,0,0,0,0,0,0,0"/>
                  <o:lock v:ext="edit" verticies="t"/>
                </v:shape>
                <v:shape id="Freeform 767" o:spid="_x0000_s1791" style="position:absolute;left:6670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0m8QA&#10;AADcAAAADwAAAGRycy9kb3ducmV2LnhtbESPT2sCMRTE74V+h/AEbzVrtf5ZjSKCtIdeqgWvj+S5&#10;Wdy8bJNUt376plDwOMzMb5jlunONuFCItWcFw0EBglh7U3Ol4POwe5qBiAnZYOOZFPxQhPXq8WGJ&#10;pfFX/qDLPlUiQziWqMCm1JZSRm3JYRz4ljh7Jx8cpixDJU3Aa4a7Rj4XxUQ6rDkvWGxpa0mf999O&#10;AQX7Oh4d+cs4v5nfjNbTQ/OuVL/XbRYgEnXpHv5vvxkF08kL/J3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9JvEAAAA3AAAAA8AAAAAAAAAAAAAAAAAmAIAAGRycy9k&#10;b3ducmV2LnhtbFBLBQYAAAAABAAEAPUAAACJAwAAAAA=&#10;" path="m17,2r-7,l5,,2,,,,,2,2,5r3,l12,7r8,3l20,7,17,2xm17,72r5,-3l30,65r5,-5l37,52r,-5l35,45r-3,7l30,57r-8,8l15,67r,2l17,72xe" fillcolor="#f5c600" stroked="f">
                  <v:path arrowok="t" o:connecttype="custom" o:connectlocs="17,2;10,2;5,0;2,0;0,0;0,2;2,5;2,5;5,5;12,7;20,10;20,7;17,2;17,72;22,69;30,65;35,60;37,52;37,47;35,45;32,52;30,57;22,65;15,67;15,69;17,72" o:connectangles="0,0,0,0,0,0,0,0,0,0,0,0,0,0,0,0,0,0,0,0,0,0,0,0,0,0"/>
                  <o:lock v:ext="edit" verticies="t"/>
                </v:shape>
                <v:shape id="Freeform 768" o:spid="_x0000_s1792" style="position:absolute;left:6670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tssMA&#10;AADcAAAADwAAAGRycy9kb3ducmV2LnhtbESPQWsCMRSE70L/Q3hCL6KJQtOyGkUqBa+rPfT42Dx3&#10;FzcvSxLdbX99Uyh4HGbmG2azG10n7hRi69nAcqFAEFfetlwb+Dx/zN9AxIRssfNMBr4pwm77NNlg&#10;Yf3AJd1PqRYZwrFAA01KfSFlrBpyGBe+J87exQeHKctQSxtwyHDXyZVSWjpsOS802NN7Q9X1dHMG&#10;tOr1vlyVh59BHcPX7EXe2vJizPN03K9BJBrTI/zfPloDr1rD35l8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xtssMAAADcAAAADwAAAAAAAAAAAAAAAACYAgAAZHJzL2Rv&#10;d25yZXYueG1sUEsFBgAAAAAEAAQA9QAAAIgDAAAAAA==&#10;" path="m20,5l12,3,5,,2,,,,2,3r,2l5,5,15,8r7,5l20,8r,-3xm15,67r7,-2l30,60r5,-7l37,45,35,40r,-2l32,45r-5,8l22,58r-7,5l15,65r,2xe" fillcolor="#f6ca00" stroked="f">
                  <v:path arrowok="t" o:connecttype="custom" o:connectlocs="20,5;12,3;5,0;2,0;0,0;2,3;2,5;2,5;5,5;15,8;22,13;20,8;20,5;15,67;22,65;30,60;35,53;37,45;35,40;35,38;32,45;27,53;22,58;15,63;15,65;15,67" o:connectangles="0,0,0,0,0,0,0,0,0,0,0,0,0,0,0,0,0,0,0,0,0,0,0,0,0,0"/>
                  <o:lock v:ext="edit" verticies="t"/>
                </v:shape>
                <v:shape id="Freeform 769" o:spid="_x0000_s1793" style="position:absolute;left:6672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FrMYA&#10;AADcAAAADwAAAGRycy9kb3ducmV2LnhtbESPQWvCQBSE74L/YXmF3nSjB2PSbERsBXusloK3R/Y1&#10;Cc2+jbtbE/vru4WCx2FmvmGKzWg6cSXnW8sKFvMEBHFldcu1gvfTfrYG4QOyxs4yKbiRh005nRSY&#10;azvwG12PoRYRwj5HBU0IfS6lrxoy6Oe2J47ep3UGQ5SultrhEOGmk8skWUmDLceFBnvaNVR9Hb+N&#10;guWz2378LF6zffdyDpfLkI3nNFPq8WHcPoEINIZ7+L990ArSVQp/Z+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jFrMYAAADcAAAADwAAAAAAAAAAAAAAAACYAgAAZHJz&#10;L2Rvd25yZXYueG1sUEsFBgAAAAAEAAQA9QAAAIsDAAAAAA==&#10;" path="m18,5l10,2,3,,,,,2,,5r3,l10,7r5,3l20,12r5,8l23,12,18,5xm13,62r7,-2l28,52r2,-5l33,40,30,32,28,25r2,5l30,32r-2,8l25,47r-5,5l13,57r,3l13,62xe" fillcolor="#f7cd00" stroked="f">
                  <v:path arrowok="t" o:connecttype="custom" o:connectlocs="18,5;10,2;3,0;0,0;0,0;0,2;0,5;3,5;3,5;10,7;15,10;20,12;25,20;23,12;18,5;13,62;20,60;28,52;30,47;33,40;30,32;28,25;30,30;30,32;28,40;25,47;20,52;13,57;13,60;13,62" o:connectangles="0,0,0,0,0,0,0,0,0,0,0,0,0,0,0,0,0,0,0,0,0,0,0,0,0,0,0,0,0,0"/>
                  <o:lock v:ext="edit" verticies="t"/>
                </v:shape>
                <v:shape id="Freeform 770" o:spid="_x0000_s1794" style="position:absolute;left:6672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gKr0A&#10;AADcAAAADwAAAGRycy9kb3ducmV2LnhtbERPvQrCMBDeBd8hnOAimipSpRpFBNHFQSvOR3O2xeZS&#10;mmjr25tBcPz4/tfbzlTiTY0rLSuYTiIQxJnVJecKbulhvAThPLLGyjIp+JCD7abfW2OibcsXel99&#10;LkIIuwQVFN7XiZQuK8igm9iaOHAP2xj0ATa51A22IdxUchZFsTRYcmgosKZ9Qdnz+jIKzu2cRvM2&#10;SvdZfD9Nj1zVo/Sg1HDQ7VYgPHX+L/65T1rBIg5rw5lwBOTm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/SgKr0AAADcAAAADwAAAAAAAAAAAAAAAACYAgAAZHJzL2Rvd25yZXYu&#10;eG1sUEsFBgAAAAAEAAQA9QAAAIIDAAAAAA==&#10;" path="m20,8l13,3,3,,,,,3,3,5,13,8r7,5l25,20r3,10l25,38r-2,5l18,50r-5,3l13,55r,3l20,53r5,-5l30,40r3,-7l28,20,20,8xe" fillcolor="#f8d100" stroked="f">
                  <v:path arrowok="t" o:connecttype="custom" o:connectlocs="20,8;13,3;3,0;0,0;0,0;0,3;3,5;3,5;13,8;20,13;25,20;28,30;25,38;23,43;18,50;13,53;13,55;13,58;20,53;25,48;30,40;33,33;28,20;20,8" o:connectangles="0,0,0,0,0,0,0,0,0,0,0,0,0,0,0,0,0,0,0,0,0,0,0,0"/>
                </v:shape>
                <v:shape id="Freeform 771" o:spid="_x0000_s1795" style="position:absolute;left:6672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YQ8UA&#10;AADcAAAADwAAAGRycy9kb3ducmV2LnhtbESPzWoCMRSF9wXfIVyhG6mZdjFOR6OUQqGLFqzTRZeX&#10;yTUzmNwMSapjn74RBJeH8/NxVpvRWXGkEHvPCh7nBQji1uuejYLv5u2hAhETskbrmRScKcJmPblb&#10;Ya39ib/ouEtG5BGONSroUhpqKWPbkcM49wNx9vY+OExZBiN1wFMed1Y+FUUpHfacCR0O9NpRe9j9&#10;ugyZhcO5/Glmptn+fdpFqKz5qJS6n44vSxCJxnQLX9vvWsGifIbLmXw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phDxQAAANwAAAAPAAAAAAAAAAAAAAAAAJgCAABkcnMv&#10;ZG93bnJldi54bWxQSwUGAAAAAAQABAD1AAAAigMAAAAA&#10;" path="m30,27r,-2l28,20r,-3l25,15,20,7,15,5,10,2,3,,,,3,2r,3l10,7r8,5l23,20r2,7l23,35r-3,5l18,45r-5,2l13,50r,2l20,47r5,-5l28,35r2,-8xe" fillcolor="#f7d400" stroked="f">
                  <v:path arrowok="t" o:connecttype="custom" o:connectlocs="30,27;30,25;28,20;28,17;25,15;20,7;15,5;10,2;3,0;3,0;0,0;3,2;3,5;10,7;18,12;23,20;25,27;23,35;20,40;18,45;13,47;13,50;13,52;20,47;25,42;28,35;30,27" o:connectangles="0,0,0,0,0,0,0,0,0,0,0,0,0,0,0,0,0,0,0,0,0,0,0,0,0,0,0"/>
                </v:shape>
                <v:shape id="Freeform 772" o:spid="_x0000_s1796" style="position:absolute;left:6675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CfsQA&#10;AADcAAAADwAAAGRycy9kb3ducmV2LnhtbERPTWsCMRC9F/wPYQpepGYrWMvWKFIUPOhhrQd7m26m&#10;m6WbyZpEXf315iD0+Hjf03lnG3EmH2rHCl6HGQji0umaKwX7r9XLO4gQkTU2jknBlQLMZ72nKeba&#10;Xbig8y5WIoVwyFGBibHNpQylIYth6FrixP06bzEm6CupPV5SuG3kKMvepMWaU4PBlj4NlX+7k1Vw&#10;/D6ZTf1z88V4EAbLsojd7bBVqv/cLT5AROriv/jhXmsFk0man86k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Mgn7EAAAA3AAAAA8AAAAAAAAAAAAAAAAAmAIAAGRycy9k&#10;b3ducmV2LnhtbFBLBQYAAAAABAAEAPUAAACJAwAAAAA=&#10;" path="m25,25l22,15,17,8,10,3,,,,3,,5,7,8r8,5l17,18r3,7l17,30r,5l12,40r-2,3l10,45r,3l15,45r5,-7l22,33r3,-8xe" fillcolor="#f6d700" stroked="f">
                  <v:path arrowok="t" o:connecttype="custom" o:connectlocs="25,25;22,15;17,8;10,3;0,0;0,0;0,3;0,5;7,8;15,13;17,18;20,25;17,30;17,35;12,40;10,43;10,45;10,48;15,45;20,38;22,33;25,25" o:connectangles="0,0,0,0,0,0,0,0,0,0,0,0,0,0,0,0,0,0,0,0,0,0"/>
                </v:shape>
                <v:shape id="Freeform 773" o:spid="_x0000_s1797" style="position:absolute;left:667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Uw8YA&#10;AADcAAAADwAAAGRycy9kb3ducmV2LnhtbESPT2vCQBTE70K/w/KEXkQ3sZBIdJUiLUQKhfrn4O2R&#10;fSbB7NuQ3Sbx23cLhR6HmfkNs9mNphE9da62rCBeRCCIC6trLhWcT+/zFQjnkTU2lknBgxzstk+T&#10;DWbaDvxF/dGXIkDYZaig8r7NpHRFRQbdwrbEwbvZzqAPsiul7nAIcNPIZRQl0mDNYaHClvYVFffj&#10;t1Fw+pS9vyzfWspnyT3+2B9eerwq9TwdX9cgPI3+P/zXzrWCNI3h90w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nUw8YAAADcAAAADwAAAAAAAAAAAAAAAACYAgAAZHJz&#10;L2Rvd25yZXYueG1sUEsFBgAAAAAEAAQA9QAAAIsDAAAAAA==&#10;" path="m22,22l20,15,15,7,7,2,,,,2,2,5,7,7r5,5l15,17r2,5l15,30r-5,7l10,40r,2l15,40r2,-5l20,30r2,-8xe" fillcolor="#f5d900" stroked="f">
                  <v:path arrowok="t" o:connecttype="custom" o:connectlocs="22,22;20,15;15,7;7,2;0,0;0,2;2,5;7,7;12,12;15,17;17,22;15,30;10,37;10,40;10,42;15,40;17,35;20,30;22,22" o:connectangles="0,0,0,0,0,0,0,0,0,0,0,0,0,0,0,0,0,0,0"/>
                </v:shape>
                <v:shape id="Freeform 774" o:spid="_x0000_s1798" style="position:absolute;left:6675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iVbsA&#10;AADcAAAADwAAAGRycy9kb3ducmV2LnhtbERPSwrCMBDdC94hjOBOU12oVKOIILj0i7gbmrEtNpOS&#10;RK2e3giCy/fnzRaNqcSDnC8tKxj0ExDEmdUl5wqOh3VvAsIHZI2VZVLwIg+Lebs1w1TbJ+/osQ+5&#10;iCXsU1RQhFCnUvqsIIO+b2viqF2tMxgidLnUDp+x3FRymCQjabDkuFBgTauCstv+bhRc37Q1VXZZ&#10;1RypA79OZ7ddK9XtNMspiEBN+Jt/6Y1WMB4P4XsmHgE5/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IGolW7AAAA3AAAAA8AAAAAAAAAAAAAAAAAmAIAAGRycy9kb3ducmV2Lnht&#10;bFBLBQYAAAAABAAEAPUAAACAAwAAAAA=&#10;" path="m20,20l17,13,15,8,7,3,,,2,3r,2l7,8r3,2l12,15r3,5l12,28,7,33r3,2l10,38r2,-3l17,30r,-5l20,20xe" fillcolor="#f4db00" stroked="f">
                  <v:path arrowok="t" o:connecttype="custom" o:connectlocs="20,20;17,13;15,8;7,3;0,0;2,3;2,5;7,8;10,10;12,15;15,20;12,28;7,33;10,35;10,38;12,35;17,30;17,25;20,20" o:connectangles="0,0,0,0,0,0,0,0,0,0,0,0,0,0,0,0,0,0,0"/>
                </v:shape>
                <v:shape id="Freeform 775" o:spid="_x0000_s1799" style="position:absolute;left:6677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J9MIA&#10;AADcAAAADwAAAGRycy9kb3ducmV2LnhtbESPQWvCQBSE7wX/w/KE3pqNVpqaugYJFjxarffH7jMJ&#10;zb4N2dWk/fVdQfA4zMw3zKoYbSuu1PvGsYJZkoIg1s40XCn4Pn6+vIPwAdlg65gU/JKHYj15WmFu&#10;3MBfdD2ESkQI+xwV1CF0uZRe12TRJ64jjt7Z9RZDlH0lTY9DhNtWztP0TVpsOC7U2FFZk/45XKyC&#10;bkg1NUtd4vh3Ou1nCxy2BpV6no6bDxCBxvAI39s7oyDLXuF2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wn0wgAAANwAAAAPAAAAAAAAAAAAAAAAAJgCAABkcnMvZG93&#10;bnJldi54bWxQSwUGAAAAAAQABAD1AAAAhwMAAAAA&#10;" path="m15,17l13,12,10,7,5,2,,,,2,,5r8,5l10,17,8,22,5,27r,3l8,32r5,-7l15,17xe" fillcolor="#f4dd00" stroked="f">
                  <v:path arrowok="t" o:connecttype="custom" o:connectlocs="15,17;13,12;10,7;5,2;0,0;0,2;0,5;8,10;10,17;8,22;5,27;5,30;8,32;13,25;15,17" o:connectangles="0,0,0,0,0,0,0,0,0,0,0,0,0,0,0"/>
                </v:shape>
                <v:shape id="Freeform 776" o:spid="_x0000_s1800" style="position:absolute;left:6677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cE8cA&#10;AADcAAAADwAAAGRycy9kb3ducmV2LnhtbESPW2vCQBSE3wv+h+UIfSl10wsmxKwigtCXWrxBHw/Z&#10;k4tmz6bZrUZ/fbcg+DjMzDdMNutNI07UudqygpdRBII4t7rmUsFuu3xOQDiPrLGxTAou5GA2HTxk&#10;mGp75jWdNr4UAcIuRQWV920qpcsrMuhGtiUOXmE7gz7IrpS6w3OAm0a+RtFYGqw5LFTY0qKi/Lj5&#10;NQry789rsoqf9PhafK0Ol/3P2z5BpR6H/XwCwlPv7+Fb+0MriON3+D8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hHBPHAAAA3AAAAA8AAAAAAAAAAAAAAAAAmAIAAGRy&#10;cy9kb3ducmV2LnhtbFBLBQYAAAAABAAEAPUAAACMAwAAAAA=&#10;" path="m13,15l10,10,8,5,5,3,,,,3,3,8r2,2l8,15r,3l5,20r,5l5,28r5,-5l13,15xe" fillcolor="#f3e000" stroked="f">
                  <v:path arrowok="t" o:connecttype="custom" o:connectlocs="13,15;10,10;8,5;5,3;0,0;0,3;3,8;5,10;8,15;8,18;5,20;5,25;5,28;10,23;13,15" o:connectangles="0,0,0,0,0,0,0,0,0,0,0,0,0,0,0"/>
                </v:shape>
                <v:shape id="Freeform 777" o:spid="_x0000_s1801" style="position:absolute;left:6677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CQsYA&#10;AADcAAAADwAAAGRycy9kb3ducmV2LnhtbESPQWvCQBSE7wX/w/KE3urGgklIXaWIlVJowajg8ZF9&#10;zYZm34bsqsm/7xYKHoeZ+YZZrgfbiiv1vnGsYD5LQBBXTjdcKzge3p5yED4ga2wdk4KRPKxXk4cl&#10;FtrdeE/XMtQiQtgXqMCE0BVS+sqQRT9zHXH0vl1vMUTZ11L3eItw28rnJEmlxYbjgsGONoaqn/Ji&#10;FbhDGxb59vPrY2dNlp7rzem8H5V6nA6vLyACDeEe/m+/awVZtoC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TCQsYAAADcAAAADwAAAAAAAAAAAAAAAACYAgAAZHJz&#10;L2Rvd25yZXYueG1sUEsFBgAAAAAEAAQA9QAAAIsDAAAAAA==&#10;" path="m10,12l8,5,,,3,5r,2l5,10r,2l5,15r,2l5,22,8,17r2,-5xe" fillcolor="#f3e200" stroked="f">
                  <v:path arrowok="t" o:connecttype="custom" o:connectlocs="10,12;8,5;0,0;3,5;3,7;5,10;5,12;5,15;5,15;5,17;5,22;8,17;10,12" o:connectangles="0,0,0,0,0,0,0,0,0,0,0,0,0"/>
                </v:shape>
                <v:shape id="Freeform 778" o:spid="_x0000_s1802" style="position:absolute;left:6680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pMsUA&#10;AADcAAAADwAAAGRycy9kb3ducmV2LnhtbESPS4sCMRCE74L/IfSCN82ssOqORlEXHxcRH5e9NZN2&#10;MjjpDJOos/9+Iwgei6r6iprMGluKO9W+cKzgs5eAIM6cLjhXcD6tuiMQPiBrLB2Tgj/yMJu2WxNM&#10;tXvwge7HkIsIYZ+iAhNClUrpM0MWfc9VxNG7uNpiiLLOpa7xEeG2lP0kGUiLBccFgxUtDWXX480q&#10;GH1VOvtdX879/fdhd/ox+01YSKU6H818DCJQE97hV3urFQyHA3ieiUd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ykyxQAAANwAAAAPAAAAAAAAAAAAAAAAAJgCAABkcnMv&#10;ZG93bnJldi54bWxQSwUGAAAAAAQABAD1AAAAigMAAAAA&#10;" path="m5,7l2,2,,,,7r2,5l5,10,5,7xe" fillcolor="#f3e400" stroked="f">
                  <v:path arrowok="t" o:connecttype="custom" o:connectlocs="5,7;2,2;0,0;0,7;2,12;5,10;5,7" o:connectangles="0,0,0,0,0,0,0"/>
                </v:shape>
                <v:shape id="Freeform 779" o:spid="_x0000_s1803" style="position:absolute;left:66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p5ccA&#10;AADcAAAADwAAAGRycy9kb3ducmV2LnhtbESPQWvCQBSE74X+h+UVvDUbAzU2ukqpFLSooC0Vb4/s&#10;MwnNvk2zq8Z/7xYEj8PMfMOMp52pxYlaV1lW0I9iEMS51RUXCr6/Pp6HIJxH1lhbJgUXcjCdPD6M&#10;MdP2zBs6bX0hAoRdhgpK75tMSpeXZNBFtiEO3sG2Bn2QbSF1i+cAN7VM4nggDVYcFkps6L2k/Hd7&#10;NArM4mWwe13vZ6vFT8KHzewvGS4/leo9dW8jEJ46fw/f2nOtIE1T+D8Tjo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r6eXHAAAA3AAAAA8AAAAAAAAAAAAAAAAAmAIAAGRy&#10;cy9kb3ducmV2LnhtbFBLBQYAAAAABAAEAPUAAACMAwAAAAA=&#10;" path="m2,5l2,3,,,,5,2,8,2,5xe" fillcolor="#f2e500" stroked="f">
                  <v:path arrowok="t" o:connecttype="custom" o:connectlocs="2,5;2,3;0,0;0,5;2,8;2,8;2,5" o:connectangles="0,0,0,0,0,0,0"/>
                </v:shape>
                <v:shape id="Freeform 780" o:spid="_x0000_s1804" style="position:absolute;left:6630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AocIA&#10;AADcAAAADwAAAGRycy9kb3ducmV2LnhtbERPyWrDMBC9B/oPYgq9JXJyaIIb2ZhAoaTQ0Dgh9DZY&#10;U9vUGhlJXvr31aGQ4+Pt+3w2nRjJ+daygvUqAUFcWd1yreBSvi53IHxA1thZJgW/5CHPHhZ7TLWd&#10;+JPGc6hFDGGfooImhD6V0lcNGfQr2xNH7ts6gyFCV0vtcIrhppObJHmWBluODQ32dGio+jkPRkE5&#10;HN/JFXK8fiG6j1Mx3lielHp6nIsXEIHmcBf/u9+0gu02ro1n4hG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sChwgAAANwAAAAPAAAAAAAAAAAAAAAAAJgCAABkcnMvZG93&#10;bnJldi54bWxQSwUGAAAAAAQABAD1AAAAhwMAAAAA&#10;" path="m52,224r5,-32l57,162,55,135,50,110,42,85,32,57,18,30,,,32,42,57,80r13,20l77,122r8,25l87,172r-7,17l72,202,62,212,52,224e" filled="f" strokecolor="#e15520" strokeweight="0">
                  <v:path arrowok="t" o:connecttype="custom" o:connectlocs="52,224;57,192;57,162;55,135;50,110;42,85;32,57;18,30;0,0;32,42;57,80;70,100;77,122;85,147;87,172;80,189;72,202;62,212;52,224" o:connectangles="0,0,0,0,0,0,0,0,0,0,0,0,0,0,0,0,0,0,0"/>
                </v:shape>
                <v:shape id="Freeform 781" o:spid="_x0000_s1805" style="position:absolute;left:6799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i0MMA&#10;AADcAAAADwAAAGRycy9kb3ducmV2LnhtbESPQYvCMBSE74L/ITzBm6Z60N1qFFFkPShLu+L50Tyb&#10;YvNSmqx2//1GEDwOM/MNs1x3thZ3an3lWMFknIAgLpyuuFRw/tmPPkD4gKyxdkwK/sjDetXvLTHV&#10;7sEZ3fNQighhn6ICE0KTSukLQxb92DXE0bu61mKIsi2lbvER4baW0ySZSYsVxwWDDW0NFbf81yr4&#10;khc/y6vMX4pT9n3aTeryaPZKDQfdZgEiUBfe4Vf7oBXM55/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7i0MMAAADcAAAADwAAAAAAAAAAAAAAAACYAgAAZHJzL2Rv&#10;d25yZXYueG1sUEsFBgAAAAAEAAQA9QAAAIgDAAAAAA==&#10;" path="m,3r,l3,r,3l,5,,3xe" fillcolor="#e15520" stroked="f">
                  <v:path arrowok="t" o:connecttype="custom" o:connectlocs="0,3;0,3;3,0;3,3;0,5;0,3" o:connectangles="0,0,0,0,0,0"/>
                </v:shape>
                <v:shape id="Freeform 782" o:spid="_x0000_s1806" style="position:absolute;left:6797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5JsMA&#10;AADcAAAADwAAAGRycy9kb3ducmV2LnhtbERPy2rCQBTdC/2H4Rbc6aRdaEidBBELpYi0WsHlJXPz&#10;0MydNDMm8e87i4LLw3mvstE0oqfO1ZYVvMwjEMS51TWXCn6O77MYhPPIGhvLpOBODrL0abLCRNuB&#10;v6k/+FKEEHYJKqi8bxMpXV6RQTe3LXHgCtsZ9AF2pdQdDiHcNPI1ihbSYM2hocKWNhXl18PNKNh9&#10;ni5fJ97uz3fCoYi3/fH3Uig1fR7XbyA8jf4h/nd/aAXLOMwPZ8IR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Q5JsMAAADcAAAADwAAAAAAAAAAAAAAAACYAgAAZHJzL2Rv&#10;d25yZXYueG1sUEsFBgAAAAAEAAQA9QAAAIgDAAAAAA==&#10;" path="m5,l2,,,2,,5,2,2,5,xe" fillcolor="#e15720" stroked="f">
                  <v:path arrowok="t" o:connecttype="custom" o:connectlocs="5,0;2,0;0,2;0,5;2,2;5,0" o:connectangles="0,0,0,0,0,0"/>
                </v:shape>
                <v:shape id="Freeform 783" o:spid="_x0000_s1807" style="position:absolute;left:6794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tsMMA&#10;AADcAAAADwAAAGRycy9kb3ducmV2LnhtbESPQYvCMBSE78L+h/AWvGlaEZWuURZl0YsHo5e9PZpn&#10;W2xeuk3W1n9vBMHjMDPfMMt1b2txo9ZXjhWk4wQEce5MxYWC8+lntADhA7LB2jEpuJOH9epjsMTM&#10;uI6PdNOhEBHCPkMFZQhNJqXPS7Lox64hjt7FtRZDlG0hTYtdhNtaTpJkJi1WHBdKbGhTUn7V/1ZB&#10;2Fnzu+/0Zvande+3iUt3h6lSw8/++wtEoD68w6/23iiYL1J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vtsMMAAADcAAAADwAAAAAAAAAAAAAAAACYAgAAZHJzL2Rv&#10;d25yZXYueG1sUEsFBgAAAAAEAAQA9QAAAIgDAAAAAA==&#10;" path="m5,2l5,,,5r3,l3,7,3,5,5,2xe" fillcolor="#e25a20" stroked="f">
                  <v:path arrowok="t" o:connecttype="custom" o:connectlocs="5,2;5,0;0,5;3,5;3,7;3,5;5,2" o:connectangles="0,0,0,0,0,0,0"/>
                </v:shape>
                <v:shape id="Freeform 784" o:spid="_x0000_s1808" style="position:absolute;left:6563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zdZcAA&#10;AADcAAAADwAAAGRycy9kb3ducmV2LnhtbESPQYvCMBSE7wv+h/AEb5quwlq6RlkExatV74/m2YZN&#10;Xtomav33RljY4zAz3zCrzeCsuFMfjGcFn7MMBHHlteFawfm0m+YgQkTWaD2TgicF2KxHHysstH/w&#10;ke5lrEWCcChQQRNjW0gZqoYchplviZN39b3DmGRfS93jI8GdlfMs+5IODaeFBlvaNlT9ljenwO5t&#10;Ji/m0N06k5f5ouNd3bFSk/Hw8w0i0hD/w3/tg1awzOfwPpOO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zdZcAAAADcAAAADwAAAAAAAAAAAAAAAACYAgAAZHJzL2Rvd25y&#10;ZXYueG1sUEsFBgAAAAAEAAQA9QAAAIUDAAAAAA==&#10;" path="m234,3r,-3l229,3r2,2l231,8r3,-3l234,3xm,110r,xe" fillcolor="#e25d20" stroked="f">
                  <v:path arrowok="t" o:connecttype="custom" o:connectlocs="234,3;234,0;229,3;231,5;231,8;234,5;234,3;0,110;0,110;0,110;0,110" o:connectangles="0,0,0,0,0,0,0,0,0,0,0"/>
                  <o:lock v:ext="edit" verticies="t"/>
                </v:shape>
                <v:shape id="Freeform 785" o:spid="_x0000_s1809" style="position:absolute;left:6563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POMUA&#10;AADcAAAADwAAAGRycy9kb3ducmV2LnhtbESP0WrCQBRE34X+w3ILfdNNW7SSukqpBBQf1LUfcJu9&#10;JsHs3ZBdNfr1riD4OMzMGWYy62wtTtT6yrGC90ECgjh3puJCwd8u649B+IBssHZMCi7kYTZ96U0w&#10;Ne7MWzrpUIgIYZ+igjKEJpXS5yVZ9APXEEdv71qLIcq2kKbFc4TbWn4kyUharDgulNjQb0n5QR+t&#10;glW93B8yPcz+L1rvrt362mzkXKm31+7nG0SgLjzDj/bCKPgaf8L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E84xQAAANwAAAAPAAAAAAAAAAAAAAAAAJgCAABkcnMv&#10;ZG93bnJldi54bWxQSwUGAAAAAAQABAD1AAAAigMAAAAA&#10;" path="m234,2r,-2l231,r-2,2l229,5r2,2l231,5r3,-3xm,107r3,l3,109,,107xe" fillcolor="#e35f20" stroked="f">
                  <v:path arrowok="t" o:connecttype="custom" o:connectlocs="234,2;234,0;231,0;229,2;229,5;231,7;231,5;234,2;0,107;3,107;3,107;3,109;3,109;0,107" o:connectangles="0,0,0,0,0,0,0,0,0,0,0,0,0,0"/>
                  <o:lock v:ext="edit" verticies="t"/>
                </v:shape>
                <v:shape id="Freeform 786" o:spid="_x0000_s1810" style="position:absolute;left:6563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bzj8UA&#10;AADcAAAADwAAAGRycy9kb3ducmV2LnhtbESPQWsCMRSE74L/ITyhN81axC5boxSLIPVQupbS42Pz&#10;TNZuXpZNdNd/3xQKHoeZ+YZZbQbXiCt1ofasYD7LQBBXXtdsFHwed9McRIjIGhvPpOBGATbr8WiF&#10;hfY9f9C1jEYkCIcCFdgY20LKUFlyGGa+JU7eyXcOY5KdkbrDPsFdIx+zbCkd1pwWLLa0tVT9lBen&#10;4P1Q6vK7f327mX1c2CO73py/lHqYDC/PICIN8R7+b++1gqd8AX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vOPxQAAANwAAAAPAAAAAAAAAAAAAAAAAJgCAABkcnMv&#10;ZG93bnJldi54bWxQSwUGAAAAAAQABAD1AAAAigMAAAAA&#10;" path="m231,5r,-3l229,r-3,5l229,7r,3l231,7r,-2xm,107r,l3,109r4,3l5,109r,-2l,107xe" fillcolor="#e36221" stroked="f">
                  <v:path arrowok="t" o:connecttype="custom" o:connectlocs="231,5;231,2;229,0;226,5;229,7;229,10;231,7;231,5;0,107;0,107;3,109;7,112;5,109;5,107;0,107" o:connectangles="0,0,0,0,0,0,0,0,0,0,0,0,0,0,0"/>
                  <o:lock v:ext="edit" verticies="t"/>
                </v:shape>
                <v:shape id="Freeform 787" o:spid="_x0000_s1811" style="position:absolute;left:6566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Xx8MA&#10;AADcAAAADwAAAGRycy9kb3ducmV2LnhtbESPQWsCMRSE7wX/Q3iCt5q11CqrUaxQ0IvQVe+PzTNZ&#10;3bwsm+hu/30jFHocZuYbZrnuXS0e1IbKs4LJOANBXHpdsVFwOn69zkGEiKyx9kwKfijAejV4WWKu&#10;fcff9CiiEQnCIUcFNsYmlzKUlhyGsW+Ik3fxrcOYZGukbrFLcFfLtyz7kA4rTgsWG9paKm/F3Sl4&#10;D59T2lfd3Zyba2Fn5rDfOlJqNOw3CxCR+vgf/mvvtILZfArP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XXx8MAAADcAAAADwAAAAAAAAAAAAAAAACYAgAAZHJzL2Rv&#10;d25yZXYueG1sUEsFBgAAAAAEAAQA9QAAAIgDAAAAAA==&#10;" path="m228,5l226,3r,-3l221,3r2,2l223,10r3,-2l228,5xm,105r,2l4,110r3,l7,107,4,105r-4,xe" fillcolor="#e46521" stroked="f">
                  <v:path arrowok="t" o:connecttype="custom" o:connectlocs="228,5;226,3;226,0;221,3;223,5;223,10;226,8;228,5;0,105;0,107;4,110;7,110;7,107;4,105;0,105" o:connectangles="0,0,0,0,0,0,0,0,0,0,0,0,0,0,0"/>
                  <o:lock v:ext="edit" verticies="t"/>
                </v:shape>
                <v:shape id="Freeform 788" o:spid="_x0000_s1812" style="position:absolute;left:6568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vdcMA&#10;AADcAAAADwAAAGRycy9kb3ducmV2LnhtbESPQWsCMRSE74X+h/AKvdWkHuyyNYoWbHsqqN37Y/Pc&#10;XU1eliSu23/fCILHYWa+YebL0VkxUIidZw2vEwWCuPam40bD737zUoCICdmg9Uwa/ijCcvH4MMfS&#10;+AtvadilRmQIxxI1tCn1pZSxbslhnPieOHsHHxymLEMjTcBLhjsrp0rNpMOO80KLPX20VJ92Z6dB&#10;BVPZfvN5pGOhqoMd1uPXz1rr56dx9Q4i0Zju4Vv722h4K2ZwPZ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dvdcMAAADcAAAADwAAAAAAAAAAAAAAAACYAgAAZHJzL2Rv&#10;d25yZXYueG1sUEsFBgAAAAAEAAQA9QAAAIgDAAAAAA==&#10;" path="m224,5r,-3l221,r-5,2l219,5r2,5l221,7r3,-2xm,102r,2l2,107r3,l10,109,7,104,5,99,,102xe" fillcolor="#e46821" stroked="f">
                  <v:path arrowok="t" o:connecttype="custom" o:connectlocs="224,5;224,2;221,0;216,2;219,5;221,10;221,7;224,5;0,102;0,104;2,107;5,107;10,109;7,104;5,99;0,102" o:connectangles="0,0,0,0,0,0,0,0,0,0,0,0,0,0,0,0"/>
                  <o:lock v:ext="edit" verticies="t"/>
                </v:shape>
                <v:shape id="Freeform 789" o:spid="_x0000_s1813" style="position:absolute;left:6570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C4cMA&#10;AADcAAAADwAAAGRycy9kb3ducmV2LnhtbESPQYvCMBSE74L/ITzBm6ausEo1iogLgqdWRbw9mmdb&#10;bF5qE2v3328WBI/DzHzDLNedqURLjSstK5iMIxDEmdUl5wpOx5/RHITzyBory6TglxysV/3eEmNt&#10;X5xQm/pcBAi7GBUU3texlC4ryKAb25o4eDfbGPRBNrnUDb4C3FTyK4q+pcGSw0KBNW0Lyu7p0yh4&#10;VCdKHrskjQ6XZNoeD/VNn69KDQfdZgHCU+c/4Xd7rxXM5jP4Px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C4cMAAADcAAAADwAAAAAAAAAAAAAAAACYAgAAZHJzL2Rv&#10;d25yZXYueG1sUEsFBgAAAAAEAAQA9QAAAIgDAAAAAA==&#10;" path="m219,7r,-5l217,r-3,2l214,5r,2l217,12r2,-2l219,7xm,102r3,2l3,107r5,2l10,112,8,104,5,99,,102xe" fillcolor="#e46a21" stroked="f">
                  <v:path arrowok="t" o:connecttype="custom" o:connectlocs="219,7;219,2;217,0;214,2;214,5;214,7;217,12;219,10;219,7;0,102;3,104;3,107;8,109;10,112;8,104;5,99;0,102" o:connectangles="0,0,0,0,0,0,0,0,0,0,0,0,0,0,0,0,0"/>
                  <o:lock v:ext="edit" verticies="t"/>
                </v:shape>
                <v:shape id="Freeform 790" o:spid="_x0000_s1814" style="position:absolute;left:65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jn8IA&#10;AADcAAAADwAAAGRycy9kb3ducmV2LnhtbERPz2vCMBS+C/4P4Qm7iKZ60NoZZQykuziwm54fzVtT&#10;bF5KE223v94cBh4/vt/b/WAbcafO144VLOYJCOLS6ZorBd9fh1kKwgdkjY1jUvBLHva78WiLmXY9&#10;n+hehErEEPYZKjAhtJmUvjRk0c9dSxy5H9dZDBF2ldQd9jHcNnKZJCtpsebYYLCld0PltbhZBTlf&#10;b58beSzOh/5P52l+mh4vRqmXyfD2CiLQEJ7if/eHVrBO49p4Jh4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2OfwgAAANwAAAAPAAAAAAAAAAAAAAAAAJgCAABkcnMvZG93&#10;bnJldi54bWxQSwUGAAAAAAQABAD1AAAAhwMAAAAA&#10;" path="m216,8l214,3,211,r-2,3l211,8r3,5l214,10r2,-2xm,97r2,5l5,107r2,3l12,112,7,105,5,97,,97xe" fillcolor="#e56d21" stroked="f">
                  <v:path arrowok="t" o:connecttype="custom" o:connectlocs="216,8;214,3;211,0;209,3;211,8;214,13;214,10;216,8;0,97;2,102;5,107;7,110;12,112;7,105;5,97;0,97" o:connectangles="0,0,0,0,0,0,0,0,0,0,0,0,0,0,0,0"/>
                  <o:lock v:ext="edit" verticies="t"/>
                </v:shape>
                <v:shape id="Freeform 791" o:spid="_x0000_s1815" style="position:absolute;left:65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cY8cA&#10;AADcAAAADwAAAGRycy9kb3ducmV2LnhtbESPT2vCQBTE7wW/w/KEXopu2oJ/opsggUIvPdRW0dsz&#10;+8wGs29DdqPx23cLhR6HmfkNs84H24grdb52rOB5moAgLp2uuVLw/fU2WYDwAVlj45gU3MlDno0e&#10;1phqd+NPum5DJSKEfYoKTAhtKqUvDVn0U9cSR+/sOoshyq6SusNbhNtGviTJTFqsOS4YbKkwVF62&#10;vVXgZx+n3VNx329Cf8Djqx/2RW+UehwPmxWIQEP4D/+137WC+WIJv2fiEZ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8HGPHAAAA3AAAAA8AAAAAAAAAAAAAAAAAmAIAAGRy&#10;cy9kb3ducmV2LnhtbFBLBQYAAAAABAAEAPUAAACMAwAAAAA=&#10;" path="m212,7l209,2r,-2l207,r-3,2l207,7r2,5l212,10r,-3xm,94r3,5l5,107r5,2l13,112,8,102,5,94,,94xe" fillcolor="#e57021" stroked="f">
                  <v:path arrowok="t" o:connecttype="custom" o:connectlocs="212,7;209,2;209,0;207,0;204,2;207,7;209,12;212,10;212,7;0,94;3,99;5,107;10,109;13,112;8,102;5,94;0,94" o:connectangles="0,0,0,0,0,0,0,0,0,0,0,0,0,0,0,0,0"/>
                  <o:lock v:ext="edit" verticies="t"/>
                </v:shape>
                <v:shape id="Freeform 792" o:spid="_x0000_s1816" style="position:absolute;left:6578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gJ8EA&#10;AADcAAAADwAAAGRycy9kb3ducmV2LnhtbERPy4rCMBTdC/5DuIIb0XQEq9MxiggjxYXiY/aX5k5b&#10;bG5KE2v9e7MQXB7Oe7nuTCVaalxpWcHXJAJBnFldcq7gevkdL0A4j6yxskwKnuRgver3lpho++AT&#10;tWefixDCLkEFhfd1IqXLCjLoJrYmDty/bQz6AJtc6gYfIdxUchpFsTRYcmgosKZtQdntfDcK4ni2&#10;vfPfwezj7HgZzXdpG11TpYaDbvMDwlPnP+K3O9UK5t9hfjgTj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q4CfBAAAA3AAAAA8AAAAAAAAAAAAAAAAAmAIAAGRycy9kb3du&#10;cmV2LnhtbFBLBQYAAAAABAAEAPUAAACGAwAAAAA=&#10;" path="m209,10l206,5,204,r-3,2l199,2r2,5l204,12r2,l209,10xm,94r2,8l7,109r3,3l15,114,10,104,5,92,,94xe" fillcolor="#e57322" stroked="f">
                  <v:path arrowok="t" o:connecttype="custom" o:connectlocs="209,10;206,5;204,0;201,2;199,2;201,7;204,12;206,12;209,10;0,94;2,102;7,109;10,112;15,114;10,104;5,92;0,94" o:connectangles="0,0,0,0,0,0,0,0,0,0,0,0,0,0,0,0,0"/>
                  <o:lock v:ext="edit" verticies="t"/>
                </v:shape>
                <v:shape id="Freeform 793" o:spid="_x0000_s1817" style="position:absolute;left:6580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mS8cA&#10;AADcAAAADwAAAGRycy9kb3ducmV2LnhtbESPT2sCMRTE7wW/Q3hCL0WzlqXarVFEtKgXW/sHj8/N&#10;c3dx87IkUddv3xQKPQ4z8xtmPG1NLS7kfGVZwaCfgCDOra64UPD5seyNQPiArLG2TApu5GE66dyN&#10;MdP2yu902YVCRAj7DBWUITSZlD4vyaDv24Y4ekfrDIYoXSG1w2uEm1o+JsmTNFhxXCixoXlJ+Wl3&#10;NgoWr2/0nabr5MutNofTPN0/bPO9UvfddvYCIlAb/sN/7ZVWMHwewO+ZeATk5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ZJkvHAAAA3AAAAA8AAAAAAAAAAAAAAAAAmAIAAGRy&#10;cy9kb3ducmV2LnhtbFBLBQYAAAAABAAEAPUAAACMAwAAAAA=&#10;" path="m204,10l202,5,199,r-2,3l199,8r3,5l202,10r2,xm,92r3,8l8,110r5,2l18,115,10,102,5,90,,92xe" fillcolor="#e67523" stroked="f">
                  <v:path arrowok="t" o:connecttype="custom" o:connectlocs="204,10;202,5;199,0;197,3;199,8;202,13;202,10;204,10;0,92;3,100;8,110;13,112;18,115;10,102;5,90;0,92" o:connectangles="0,0,0,0,0,0,0,0,0,0,0,0,0,0,0,0"/>
                  <o:lock v:ext="edit" verticies="t"/>
                </v:shape>
                <v:shape id="Freeform 794" o:spid="_x0000_s1818" style="position:absolute;left:6583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VdcUA&#10;AADcAAAADwAAAGRycy9kb3ducmV2LnhtbESPT4vCMBTE74LfITzBi2i6Iv6pRpGFgpcFdUXw9mie&#10;bbF5qU2s3W9vBGGPw8z8hlltWlOKhmpXWFbwNYpAEKdWF5wpOP0mwzkI55E1lpZJwR852Ky7nRXG&#10;2j75QM3RZyJA2MWoIPe+iqV0aU4G3chWxMG72tqgD7LOpK7xGeCmlOMomkqDBYeFHCv6zim9HR9G&#10;weO8vw725eCQ3H5cMWnulyaZXZTq99rtEoSn1v+HP+2dVjBbjOF9JhwBuX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dV1xQAAANwAAAAPAAAAAAAAAAAAAAAAAJgCAABkcnMv&#10;ZG93bnJldi54bWxQSwUGAAAAAAQABAD1AAAAigMAAAAA&#10;" path="m199,10l196,5,194,r,3l191,5r3,5l196,15r3,-2l199,10xm,90r5,12l10,112r5,3l20,117,10,102,5,90,,90xe" fillcolor="#e67824" stroked="f">
                  <v:path arrowok="t" o:connecttype="custom" o:connectlocs="199,10;196,5;194,0;194,3;191,5;194,10;196,15;199,13;199,10;0,90;5,102;10,112;15,115;20,117;10,102;5,90;0,90" o:connectangles="0,0,0,0,0,0,0,0,0,0,0,0,0,0,0,0,0"/>
                  <o:lock v:ext="edit" verticies="t"/>
                </v:shape>
                <v:shape id="Freeform 795" o:spid="_x0000_s1819" style="position:absolute;left:6585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6i8QA&#10;AADcAAAADwAAAGRycy9kb3ducmV2LnhtbESPQYvCMBSE74L/ITxhb5rqort2jaKCUFEWrAteH82z&#10;Ldu8lCZq/fdGEDwOM/MNM1u0phJXalxpWcFwEIEgzqwuOVfwd9z0v0E4j6yxskwK7uRgMe92Zhhr&#10;e+MDXVOfiwBhF6OCwvs6ltJlBRl0A1sTB+9sG4M+yCaXusFbgJtKjqJoIg2WHBYKrGldUPafXoyC&#10;duvdJTmfxkc93g33m+SQRr8rpT567fIHhKfWv8OvdqIVfE0/4X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OovEAAAA3AAAAA8AAAAAAAAAAAAAAAAAmAIAAGRycy9k&#10;b3ducmV2LnhtbFBLBQYAAAAABAAEAPUAAACJAwAAAAA=&#10;" path="m197,10l194,5,192,r-5,2l189,10r3,5l194,12r3,-2xm,87l5,99r8,13l18,114r5,l13,102,5,87,,87xe" fillcolor="#e67a24" stroked="f">
                  <v:path arrowok="t" o:connecttype="custom" o:connectlocs="197,10;194,5;192,0;187,2;189,10;192,15;194,12;197,10;0,87;5,99;13,112;18,114;23,114;13,102;5,87;0,87" o:connectangles="0,0,0,0,0,0,0,0,0,0,0,0,0,0,0,0"/>
                  <o:lock v:ext="edit" verticies="t"/>
                </v:shape>
                <v:shape id="Freeform 796" o:spid="_x0000_s1820" style="position:absolute;left:6588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fpMUA&#10;AADcAAAADwAAAGRycy9kb3ducmV2LnhtbESP0WrCQBRE34X+w3KFvoS6W5VWU1eR0EJfTGniB1yy&#10;t0kwezdkV03/3i0IfRxm5gyz2Y22ExcafOtYw/NMgSCunGm51nAsP55WIHxANtg5Jg2/5GG3fZhs&#10;MDXuyt90KUItIoR9ihqaEPpUSl81ZNHPXE8cvR83WAxRDrU0A14j3HZyrtSLtNhyXGiwp6yh6lSc&#10;rYa8z94XZbE65DJJpPuqjdpnQevH6bh/AxFoDP/he/vTaHhdL+HvTDwC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J+kxQAAANwAAAAPAAAAAAAAAAAAAAAAAJgCAABkcnMv&#10;ZG93bnJldi54bWxQSwUGAAAAAAQABAD1AAAAigMAAAAA&#10;" path="m191,10l189,5,186,r-2,l181,3r3,7l186,15r3,-2l191,10xm,85l5,97r10,15l20,112r5,3l12,100,5,82,,85xe" fillcolor="#e77c25" stroked="f">
                  <v:path arrowok="t" o:connecttype="custom" o:connectlocs="191,10;189,5;186,0;184,0;181,3;184,10;186,15;189,13;191,10;0,85;5,97;15,112;20,112;25,115;12,100;5,82;0,85" o:connectangles="0,0,0,0,0,0,0,0,0,0,0,0,0,0,0,0,0"/>
                  <o:lock v:ext="edit" verticies="t"/>
                </v:shape>
                <v:shape id="Freeform 797" o:spid="_x0000_s1821" style="position:absolute;left:6590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ZBcIA&#10;AADcAAAADwAAAGRycy9kb3ducmV2LnhtbESPzWrDMBCE74W8g9hAb42cQtPaiRJKIEmv+aHnxdrY&#10;JtLKSIqtvn1VCPQ4zMw3zGqTrBED+dA5VjCfFSCIa6c7bhRczruXDxAhIms0jknBDwXYrCdPK6y0&#10;G/lIwyk2IkM4VKigjbGvpAx1SxbDzPXE2bs6bzFm6RupPY4Zbo18LYqFtNhxXmixp21L9e10twqG&#10;crszpjx8D8c0HlLwl/2cbko9T9PnEkSkFP/Dj/aXVvBevsHfmXw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7JkFwgAAANwAAAAPAAAAAAAAAAAAAAAAAJgCAABkcnMvZG93&#10;bnJldi54bWxQSwUGAAAAAAQABAD1AAAAhwMAAAAA&#10;" path="m187,13l184,8,182,r-3,3l177,5r5,5l184,18r,-3l187,13xm,85r8,15l18,112r5,3l28,117,13,100,5,82,,85xe" fillcolor="#e77f26" stroked="f">
                  <v:path arrowok="t" o:connecttype="custom" o:connectlocs="187,13;184,8;182,0;179,3;177,5;182,10;184,18;184,15;187,13;0,85;8,100;18,112;23,115;28,117;13,100;5,82;0,85" o:connectangles="0,0,0,0,0,0,0,0,0,0,0,0,0,0,0,0,0"/>
                  <o:lock v:ext="edit" verticies="t"/>
                </v:shape>
                <v:shape id="Freeform 798" o:spid="_x0000_s1822" style="position:absolute;left:6593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l4sUA&#10;AADcAAAADwAAAGRycy9kb3ducmV2LnhtbESPQWvCQBSE70L/w/IK3symUqJJs0opCAVB0Up7fc2+&#10;JsHs25Bdk9hf3xWEHoeZ+YbJ16NpRE+dqy0reIpiEMSF1TWXCk4fm9kShPPIGhvLpOBKDtarh0mO&#10;mbYDH6g/+lIECLsMFVTet5mUrqjIoItsSxy8H9sZ9EF2pdQdDgFuGjmP40QarDksVNjSW0XF+Xgx&#10;Cs6a/OX5y7pC6t9tnzaL3ef+W6np4/j6AsLT6P/D9/a7VrBIE7id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SXixQAAANwAAAAPAAAAAAAAAAAAAAAAAJgCAABkcnMv&#10;ZG93bnJldi54bWxQSwUGAAAAAAQABAD1AAAAigMAAAAA&#10;" path="m181,12l179,7,176,r-2,2l176,10r3,7l181,15r,-3xm,79l7,97r13,15l25,114r5,l22,107,15,99,7,89,5,79,,79xe" fillcolor="#e88227" stroked="f">
                  <v:path arrowok="t" o:connecttype="custom" o:connectlocs="181,12;179,7;176,0;174,2;174,2;176,10;179,17;181,15;181,12;0,79;7,97;20,112;25,114;30,114;22,107;15,99;7,89;5,79;0,79" o:connectangles="0,0,0,0,0,0,0,0,0,0,0,0,0,0,0,0,0,0,0"/>
                  <o:lock v:ext="edit" verticies="t"/>
                </v:shape>
                <v:shape id="Freeform 799" o:spid="_x0000_s1823" style="position:absolute;left:6595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KlMQA&#10;AADcAAAADwAAAGRycy9kb3ducmV2LnhtbESPT2vCQBTE7wW/w/KE3upGBa2pq2hxQegpVjy/Zl+T&#10;0OzbkN3mz7fvFgSPw8z8htnuB1uLjlpfOVYwnyUgiHNnKi4UXD/1yysIH5AN1o5JwUge9rvJ0xZT&#10;43rOqLuEQkQI+xQVlCE0qZQ+L8min7mGOHrfrrUYomwLaVrsI9zWcpEkK2mx4rhQYkPvJeU/l1+r&#10;4HbowofWo87yr36RHZfXUfuTUs/T4fAGItAQHuF7+2wUrDdr+D8Tj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SpTEAAAA3AAAAA8AAAAAAAAAAAAAAAAAmAIAAGRycy9k&#10;b3ducmV2LnhtbFBLBQYAAAAABAAEAPUAAACJAwAAAAA=&#10;" path="m179,13l177,5,172,r-3,3l172,10r2,8l177,15r2,-2xm,77l8,95r15,17l28,112r5,l23,105,15,97,10,87,3,77,,77xe" fillcolor="#e88527" stroked="f">
                  <v:path arrowok="t" o:connecttype="custom" o:connectlocs="179,13;177,5;172,0;172,0;169,3;172,10;174,18;177,15;179,13;0,77;8,95;23,112;28,112;33,112;23,105;15,97;10,87;3,77;0,77" o:connectangles="0,0,0,0,0,0,0,0,0,0,0,0,0,0,0,0,0,0,0"/>
                  <o:lock v:ext="edit" verticies="t"/>
                </v:shape>
                <v:shape id="Freeform 800" o:spid="_x0000_s1824" style="position:absolute;left:6598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E08IA&#10;AADcAAAADwAAAGRycy9kb3ducmV2LnhtbERPz2vCMBS+C/4P4Qm7aepgU6tRZDoYMg/rBK+P5tkU&#10;m5faxLb7781h4PHj+73a9LYSLTW+dKxgOklAEOdOl1woOP1+jucgfEDWWDkmBX/kYbMeDlaYatfx&#10;D7VZKEQMYZ+iAhNCnUrpc0MW/cTVxJG7uMZiiLAppG6wi+G2kq9J8i4tlhwbDNb0YSi/ZnerYP+2&#10;61pfZPfZ0W3n5vtwPt72Z6VeRv12CSJQH57if/eXVjBbxLXxTDw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ETTwgAAANwAAAAPAAAAAAAAAAAAAAAAAJgCAABkcnMvZG93&#10;bnJldi54bWxQSwUGAAAAAAQABAD1AAAAhwMAAAAA&#10;" path="m174,15l171,8,169,r-3,3l164,3r2,10l169,20r2,-2l174,15xm,77l2,87r8,10l17,105r8,7l27,112r3,l32,112,22,105,15,95,10,87,2,75,,77xe" fillcolor="#e88728" stroked="f">
                  <v:path arrowok="t" o:connecttype="custom" o:connectlocs="174,15;171,8;169,0;166,3;164,3;166,13;169,20;171,18;174,15;0,77;2,87;10,97;17,105;25,112;27,112;30,112;32,112;22,105;15,95;10,87;2,75;0,77" o:connectangles="0,0,0,0,0,0,0,0,0,0,0,0,0,0,0,0,0,0,0,0,0,0"/>
                  <o:lock v:ext="edit" verticies="t"/>
                </v:shape>
                <v:shape id="Freeform 801" o:spid="_x0000_s1825" style="position:absolute;left:6598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QFsYA&#10;AADcAAAADwAAAGRycy9kb3ducmV2LnhtbESPQWvCQBSE7wX/w/KE3upuhdYmuooKrQVPtaJ4e2Sf&#10;SWr2bcyuMf77bkHocZiZb5jJrLOVaKnxpWMNzwMFgjhzpuRcw/b7/ekNhA/IBivHpOFGHmbT3sME&#10;U+Ou/EXtJuQiQtinqKEIoU6l9FlBFv3A1cTRO7rGYoiyyaVp8BrhtpJDpV6lxZLjQoE1LQvKTpuL&#10;1UCrdZLvFofFXJ3Pt/XL/tR+/CitH/vdfAwiUBf+w/f2p9EwShL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iQFsYAAADcAAAADwAAAAAAAAAAAAAAAACYAgAAZHJz&#10;L2Rvd25yZXYueG1sUEsFBgAAAAAEAAQA9QAAAIsDAAAAAA==&#10;" path="m171,15l169,7,166,r-2,l161,2r5,8l169,20r,-3l171,15xm,74l7,84r5,10l20,102r10,7l32,109r3,l25,102,17,92,12,82,5,72,,74xe" fillcolor="#e98a29" stroked="f">
                  <v:path arrowok="t" o:connecttype="custom" o:connectlocs="171,15;169,7;166,0;164,0;161,2;166,10;169,20;169,17;171,15;0,74;7,84;12,94;20,102;30,109;30,109;32,109;35,109;25,102;17,92;12,82;5,72;0,74" o:connectangles="0,0,0,0,0,0,0,0,0,0,0,0,0,0,0,0,0,0,0,0,0,0"/>
                  <o:lock v:ext="edit" verticies="t"/>
                </v:shape>
                <v:shape id="Freeform 802" o:spid="_x0000_s1826" style="position:absolute;left:6600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ADsEA&#10;AADcAAAADwAAAGRycy9kb3ducmV2LnhtbERPy4rCMBTdC/MP4Q64EU1HwZaOUWRAHAQXVsHtpbl9&#10;MM1NbaKtfz9ZCC4P573aDKYRD+pcbVnB1ywCQZxbXXOp4HLeTRMQziNrbCyTgic52Kw/RitMte35&#10;RI/MlyKEsEtRQeV9m0rp8ooMupltiQNX2M6gD7Arpe6wD+GmkfMoWkqDNYeGClv6qSj/y+5GwaFY&#10;mDgv+qvZZ5NTEj99f9sflRp/DttvEJ4G/xa/3L9aQRKF+eFMO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VQA7BAAAA3AAAAA8AAAAAAAAAAAAAAAAAmAIAAGRycy9kb3du&#10;cmV2LnhtbFBLBQYAAAAABAAEAPUAAACGAwAAAAA=&#10;" path="m167,17r-3,-7l162,r-3,2l157,5r5,7l164,22r3,-2l167,17xm,72l8,84r5,8l20,102r10,7l33,109r2,-2l28,99,18,92,13,82,5,72,,72xe" fillcolor="#ea8d2a" stroked="f">
                  <v:path arrowok="t" o:connecttype="custom" o:connectlocs="167,17;164,10;162,0;159,2;157,5;162,12;164,22;167,20;167,17;0,72;8,84;13,92;20,102;30,109;33,109;35,107;28,99;18,92;13,82;5,72;0,72" o:connectangles="0,0,0,0,0,0,0,0,0,0,0,0,0,0,0,0,0,0,0,0,0"/>
                  <o:lock v:ext="edit" verticies="t"/>
                </v:shape>
                <v:shape id="Freeform 803" o:spid="_x0000_s1827" style="position:absolute;left:6603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+LpMQA&#10;AADcAAAADwAAAGRycy9kb3ducmV2LnhtbESP32rCMBTG7wXfIZzB7jSpA6mdUaYwtqvBqg9w1hzb&#10;bs1JbbK27unNQPDy4/vz41tvR9uInjpfO9aQzBUI4sKZmksNx8PrLAXhA7LBxjFpuJCH7WY6WWNm&#10;3MCf1OehFHGEfYYaqhDaTEpfVGTRz11LHL2T6yyGKLtSmg6HOG4buVBqKS3WHAkVtrSvqPjJf22E&#10;fJ9VuT8NfZJ+meKy+3j6W+VvWj8+jC/PIAKN4R6+td+NhlQl8H8mHg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fi6TEAAAA3AAAAA8AAAAAAAAAAAAAAAAAmAIAAGRycy9k&#10;b3ducmV2LnhtbFBLBQYAAAAABAAEAPUAAACJAwAAAAA=&#10;" path="m164,18l161,8,156,r-2,3l156,13r3,10l161,20r3,-2xm,70l7,80r5,10l20,100r10,7l32,105r3,l27,97,17,90,12,80,5,67,,70xe" fillcolor="#ea902b" stroked="f">
                  <v:path arrowok="t" o:connecttype="custom" o:connectlocs="164,18;161,8;156,0;154,3;154,3;156,13;159,23;161,20;164,18;0,70;7,80;12,90;20,100;30,107;32,105;35,105;27,97;17,90;12,80;5,67;0,70" o:connectangles="0,0,0,0,0,0,0,0,0,0,0,0,0,0,0,0,0,0,0,0,0"/>
                  <o:lock v:ext="edit" verticies="t"/>
                </v:shape>
                <v:shape id="Freeform 804" o:spid="_x0000_s1828" style="position:absolute;left:6605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er8YA&#10;AADcAAAADwAAAGRycy9kb3ducmV2LnhtbESPT2sCMRTE7wW/Q3hCbzXbPYhdjVIKoh4q/kPo7bF5&#10;Zlc3L8sm6uqnN0LB4zAzv2FGk9ZW4kKNLx0r+OwlIIhzp0s2Cnbb6ccAhA/IGivHpOBGHibjztsI&#10;M+2uvKbLJhgRIewzVFCEUGdS+rwgi77nauLoHVxjMUTZGKkbvEa4rWSaJH1pseS4UGBNPwXlp83Z&#10;Krhru1pOf49mfTLp4bg47/++Zlap9277PQQRqA2v8H97rhUMkhSeZ+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Ber8YAAADcAAAADwAAAAAAAAAAAAAAAACYAgAAZHJz&#10;L2Rvd25yZXYueG1sUEsFBgAAAAAEAAQA9QAAAIsDAAAAAA==&#10;" path="m159,17l157,7,152,r-3,2l152,12r2,10l157,20r2,-3xm,67l8,77r5,10l23,94r7,8l33,102r5,-3l28,94,18,84,13,74,5,64,,67xe" fillcolor="#eb922b" stroked="f">
                  <v:path arrowok="t" o:connecttype="custom" o:connectlocs="159,17;157,7;152,0;152,0;149,2;152,12;154,22;157,20;159,17;0,67;8,77;13,87;23,94;30,102;33,102;38,99;28,94;18,84;13,74;5,64;0,67" o:connectangles="0,0,0,0,0,0,0,0,0,0,0,0,0,0,0,0,0,0,0,0,0"/>
                  <o:lock v:ext="edit" verticies="t"/>
                </v:shape>
                <v:shape id="Freeform 805" o:spid="_x0000_s1829" style="position:absolute;left:6608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zusQA&#10;AADcAAAADwAAAGRycy9kb3ducmV2LnhtbESPQWvCQBSE7wX/w/IEb7pRaZXUVUQUchK0Ra/P7Gs2&#10;bfZtyK4m9te7BaHHYWa+YRarzlbiRo0vHSsYjxIQxLnTJRcKPj92wzkIH5A1Vo5JwZ08rJa9lwWm&#10;2rV8oNsxFCJC2KeowIRQp1L63JBFP3I1cfS+XGMxRNkUUjfYRrit5CRJ3qTFkuOCwZo2hvKf49Uq&#10;+N2bq8u60/b1LE+XrP2erc32otSg363fQQTqwn/42c60gnkyhb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M7rEAAAA3AAAAA8AAAAAAAAAAAAAAAAAmAIAAGRycy9k&#10;b3ducmV2LnhtbFBLBQYAAAAABAAEAPUAAACJAwAAAAA=&#10;" path="m154,20l151,10,149,r-3,2l144,2r2,10l149,25r2,-3l154,20xm,64l7,77r5,10l22,94r8,8l35,99r2,l27,92,17,84,12,74,5,64,,64xe" fillcolor="#eb952b" stroked="f">
                  <v:path arrowok="t" o:connecttype="custom" o:connectlocs="154,20;151,10;149,0;146,2;144,2;146,12;149,25;151,22;154,20;0,64;7,77;12,87;22,94;30,102;35,99;37,99;27,92;17,84;12,74;5,64;0,64" o:connectangles="0,0,0,0,0,0,0,0,0,0,0,0,0,0,0,0,0,0,0,0,0"/>
                  <o:lock v:ext="edit" verticies="t"/>
                </v:shape>
                <v:shape id="Freeform 806" o:spid="_x0000_s1830" style="position:absolute;left:6610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qvsUA&#10;AADcAAAADwAAAGRycy9kb3ducmV2LnhtbESPQWvCQBSE7wX/w/KE3upupIqkrhJEwUsPjT20t0f2&#10;maTNvo3ZNUn/fVcQPA4z8w2z3o62ET11vnasIZkpEMSFMzWXGj5Ph5cVCB+QDTaOScMfedhuJk9r&#10;TI0b+IP6PJQiQtinqKEKoU2l9EVFFv3MtcTRO7vOYoiyK6XpcIhw28i5Uktpsea4UGFLu4qK3/xq&#10;NSzz8etnz0NyeU9O/ff8nC0SlWn9PB2zNxCBxvAI39tHo2GlXuF2Jh4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2q+xQAAANwAAAAPAAAAAAAAAAAAAAAAAJgCAABkcnMv&#10;ZG93bnJldi54bWxQSwUGAAAAAAQABAD1AAAAigMAAAAA&#10;" path="m149,20l147,10,144,r-2,l139,3r5,10l144,25r3,-2l149,20xm,62l8,72r5,10l23,92r10,5l35,97r3,l28,90,18,82,13,72,5,62,,62xe" fillcolor="#ec982a" stroked="f">
                  <v:path arrowok="t" o:connecttype="custom" o:connectlocs="149,20;147,10;144,0;142,0;139,3;144,13;144,25;147,23;149,20;0,62;8,72;13,82;23,92;33,97;35,97;38,97;28,90;18,82;13,72;5,62;0,62" o:connectangles="0,0,0,0,0,0,0,0,0,0,0,0,0,0,0,0,0,0,0,0,0"/>
                  <o:lock v:ext="edit" verticies="t"/>
                </v:shape>
                <v:shape id="Freeform 807" o:spid="_x0000_s1831" style="position:absolute;left:6613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OtrcYA&#10;AADcAAAADwAAAGRycy9kb3ducmV2LnhtbESP0WrCQBRE3wv+w3IF3+puhdoQXaUKLSp9sLYfcM1e&#10;k2j2bppdY/x7VxD6OMzMGWY672wlWmp86VjDy1CBIM6cKTnX8Pvz8ZyA8AHZYOWYNFzJw3zWe5pi&#10;atyFv6ndhVxECPsUNRQh1KmUPivIoh+6mjh6B9dYDFE2uTQNXiLcVnKk1FhaLDkuFFjTsqDstDtb&#10;Ddl6K09/+/2mUu3ounj7TI7bw5fWg373PgERqAv/4Ud7ZTQk6hX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OtrcYAAADcAAAADwAAAAAAAAAAAAAAAACYAgAAZHJz&#10;L2Rvd25yZXYueG1sUEsFBgAAAAAEAAQA9QAAAIsDAAAAAA==&#10;" path="m144,23l141,10,139,r-3,3l134,3r5,12l141,28r,-3l144,23xm,62l7,72r5,10l22,90r10,7l35,97r2,-2l27,90,20,80,10,72,5,60,,62xe" fillcolor="#ec9b29" stroked="f">
                  <v:path arrowok="t" o:connecttype="custom" o:connectlocs="144,23;141,10;139,0;136,3;134,3;139,15;141,28;141,25;144,23;0,62;7,72;12,82;22,90;32,97;35,97;37,95;27,90;20,80;10,72;5,60;0,62" o:connectangles="0,0,0,0,0,0,0,0,0,0,0,0,0,0,0,0,0,0,0,0,0"/>
                  <o:lock v:ext="edit" verticies="t"/>
                </v:shape>
              </v:group>
              <v:group id="Group 808" o:spid="_x0000_s1832" style="position:absolute;left:4400;top:1377;width:3093;height:5830" coordorigin="6354,631" coordsize="487,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<v:shape id="Freeform 809" o:spid="_x0000_s1833" style="position:absolute;left:6615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dVcUA&#10;AADcAAAADwAAAGRycy9kb3ducmV2LnhtbESPT2vCQBTE7wW/w/KE3urGUqJGV5G0BS8e1Bw8PrKv&#10;SWj27ZLd/Om37xYKHoeZ+Q2zO0ymFQN1vrGsYLlIQBCXVjdcKShuny9rED4ga2wtk4If8nDYz552&#10;mGk78oWGa6hEhLDPUEEdgsuk9GVNBv3COuLofdnOYIiyq6TucIxw08rXJEmlwYbjQo2O8prK72tv&#10;FJw/uLiHzdt771yxaS+rlE55qtTzfDpuQQSawiP83z5pBetkBX9n4hG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F1VxQAAANwAAAAPAAAAAAAAAAAAAAAAAJgCAABkcnMv&#10;ZG93bnJldi54bWxQSwUGAAAAAAQABAD1AAAAigMAAAAA&#10;" path="m139,22r,-12l134,r-2,l129,2r5,13l137,27r2,-2l139,22xm,59l8,69r5,10l23,87r10,7l35,92r5,l28,84,20,77,10,67,5,57,,59xe" fillcolor="#ec9d28" stroked="f">
                  <v:path arrowok="t" o:connecttype="custom" o:connectlocs="139,22;139,10;134,0;132,0;129,2;134,15;137,27;139,25;139,22;0,59;8,69;13,79;23,87;33,94;35,92;40,92;28,84;20,77;10,67;5,57;0,59" o:connectangles="0,0,0,0,0,0,0,0,0,0,0,0,0,0,0,0,0,0,0,0,0"/>
                  <o:lock v:ext="edit" verticies="t"/>
                </v:shape>
                <v:shape id="Freeform 810" o:spid="_x0000_s1834" style="position:absolute;left:661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QnucEA&#10;AADcAAAADwAAAGRycy9kb3ducmV2LnhtbERPTYvCMBC9C/6HMIIX0VRZqlajiKy6p4WtgtehGdvS&#10;ZlKabK3/fnMQ9vh439t9b2rRUetKywrmswgEcWZ1ybmC2/U0XYFwHlljbZkUvMjBfjccbDHR9sk/&#10;1KU+FyGEXYIKCu+bREqXFWTQzWxDHLiHbQ36ANtc6hafIdzUchFFsTRYcmgosKFjQVmV/hoFfn1c&#10;Vh/z7h7Hl+8FplSdJ+tPpcaj/rAB4an3/+K3+0srWEVhbTgTj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EJ7nBAAAA3AAAAA8AAAAAAAAAAAAAAAAAmAIAAGRycy9kb3du&#10;cmV2LnhtbFBLBQYAAAAABAAEAPUAAACGAwAAAAA=&#10;" path="m136,25l134,12,129,r-3,2l126,5r3,10l131,30r3,-3l136,25xm,57l5,69r10,8l22,87r10,5l37,92r2,-3l27,84,20,77,12,67,5,57,,57xe" fillcolor="#eda025" stroked="f">
                  <v:path arrowok="t" o:connecttype="custom" o:connectlocs="136,25;134,12;129,0;126,2;126,5;129,15;131,30;131,30;134,27;136,25;0,57;5,69;15,77;22,87;32,92;37,92;39,89;27,84;20,77;12,67;5,57;0,57" o:connectangles="0,0,0,0,0,0,0,0,0,0,0,0,0,0,0,0,0,0,0,0,0,0"/>
                  <o:lock v:ext="edit" verticies="t"/>
                </v:shape>
                <v:shape id="Freeform 811" o:spid="_x0000_s1835" style="position:absolute;left:662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xk8QA&#10;AADcAAAADwAAAGRycy9kb3ducmV2LnhtbESPwWrDMBBE74H+g9hAL6GRkkNInCghbWkp9BS7H7BY&#10;a8uJtTKWart/XxUKOQ4z84Y5nCbXioH60HjWsFoqEMSlNw3XGr6Kt6ctiBCRDbaeScMPBTgdH2YH&#10;zIwf+UJDHmuRIBwy1GBj7DIpQ2nJYVj6jjh5le8dxiT7WpoexwR3rVwrtZEOG04LFjt6sVTe8m+n&#10;oVCf11BMa7/I31evGzaVOT9XWj/Op/MeRKQp3sP/7Q+jYat28HcmHQF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csZPEAAAA3AAAAA8AAAAAAAAAAAAAAAAAmAIAAGRycy9k&#10;b3ducmV2LnhtbFBLBQYAAAAABAAEAPUAAACJAwAAAAA=&#10;" path="m132,25l129,13,124,r,3l122,3r2,12l127,28r,2l129,28r3,-3xm,55l5,65,15,75r8,7l35,90r2,-3l40,87,30,80,20,72,13,65,5,55,,55xe" fillcolor="#eda322" stroked="f">
                  <v:path arrowok="t" o:connecttype="custom" o:connectlocs="132,25;129,13;124,0;124,3;122,3;124,15;127,28;127,28;127,30;129,28;132,25;0,55;5,65;15,75;23,82;35,90;37,87;40,87;30,80;20,72;13,65;5,55;0,55" o:connectangles="0,0,0,0,0,0,0,0,0,0,0,0,0,0,0,0,0,0,0,0,0,0,0"/>
                  <o:lock v:ext="edit" verticies="t"/>
                </v:shape>
                <v:shape id="Freeform 812" o:spid="_x0000_s1836" style="position:absolute;left:662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mmcIA&#10;AADcAAAADwAAAGRycy9kb3ducmV2LnhtbERPy4rCMBTdC/MP4Q64kTHRRZGOUaTDgLhQfGxmd2nu&#10;NGWam9JkavXrzUJweTjv5XpwjeipC7VnDbOpAkFcelNzpeFy/v5YgAgR2WDjmTTcKMB69TZaYm78&#10;lY/Un2IlUgiHHDXYGNtcylBachimviVO3K/vHMYEu0qaDq8p3DVyrlQmHdacGiy2VFgq/07/ToP6&#10;4Tbrvw5ZgRt1t8VuP7GHvdbj92HzCSLSEF/ip3trNCxmaX46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iaZwgAAANwAAAAPAAAAAAAAAAAAAAAAAJgCAABkcnMvZG93&#10;bnJldi54bWxQSwUGAAAAAAQABAD1AAAAhwMAAAAA&#10;" path="m126,25l124,10,121,r-2,l116,2r3,10l121,25r,2l121,30r3,-3l126,25xm,52l7,62r8,10l22,79r12,5l37,84r2,-2l30,77,20,69,12,62,5,50,,52xe" fillcolor="#eea520" stroked="f">
                  <v:path arrowok="t" o:connecttype="custom" o:connectlocs="126,25;124,10;121,0;119,0;116,2;119,12;121,25;121,27;121,30;124,27;126,25;126,25;0,52;7,62;15,72;22,79;34,84;37,84;39,82;30,77;20,69;12,62;5,50;0,52" o:connectangles="0,0,0,0,0,0,0,0,0,0,0,0,0,0,0,0,0,0,0,0,0,0,0,0"/>
                  <o:lock v:ext="edit" verticies="t"/>
                </v:shape>
                <v:shape id="Freeform 813" o:spid="_x0000_s1837" style="position:absolute;left:662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t/MYA&#10;AADcAAAADwAAAGRycy9kb3ducmV2LnhtbESPS2vDMBCE74X8B7GB3hrZpbTBiRJCoCGXQJvHIbeN&#10;tX4Qa+VIsuP211eFQo/DzHzDzJeDaURPzteWFaSTBARxbnXNpYLj4f1pCsIHZI2NZVLwRR6Wi9HD&#10;HDNt7/xJ/T6UIkLYZ6igCqHNpPR5RQb9xLbE0SusMxiidKXUDu8Rbhr5nCSv0mDNcaHCltYV5dd9&#10;ZxScX9ymuHXmUrx9mF13Wofvvtwp9TgeVjMQgYbwH/5rb7WCaZrC75l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t/MYAAADcAAAADwAAAAAAAAAAAAAAAACYAgAAZHJz&#10;L2Rvd25yZXYueG1sUEsFBgAAAAAEAAQA9QAAAIsDAAAAAA==&#10;" path="m122,25l119,12,117,r-3,2l112,2r2,10l117,25r,2l114,32r5,-2l122,27r,-2xm,52l8,62r7,7l25,77r10,7l37,82r5,-3l30,77,20,69,13,59,5,50,,52xe" fillcolor="#eea91a" stroked="f">
                  <v:path arrowok="t" o:connecttype="custom" o:connectlocs="122,25;119,12;117,0;114,2;112,2;114,12;117,25;117,27;114,32;119,30;122,27;122,25;122,25;0,52;8,62;15,69;25,77;35,84;37,82;42,79;30,77;20,69;13,59;5,50;0,52" o:connectangles="0,0,0,0,0,0,0,0,0,0,0,0,0,0,0,0,0,0,0,0,0,0,0,0,0"/>
                  <o:lock v:ext="edit" verticies="t"/>
                </v:shape>
                <v:shape id="Freeform 814" o:spid="_x0000_s1838" style="position:absolute;left:662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qPcYA&#10;AADcAAAADwAAAGRycy9kb3ducmV2LnhtbESPQWvCQBSE74L/YXlCL6FuVJCQukoRxB4q0qQ99Paa&#10;fc2GZt+G7BrTf+8KhR6HmfmG2exG24qBet84VrCYpyCIK6cbrhW8l4fHDIQPyBpbx6TglzzsttPJ&#10;BnPtrvxGQxFqESHsc1RgQuhyKX1lyKKfu444et+utxii7Gupe7xGuG3lMk3X0mLDccFgR3tD1U9x&#10;sQqSwqw+k2FIytXXsTx/aP2apSelHmbj8xOIQGP4D/+1X7SCbLGE+5l4BOT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aqPcYAAADcAAAADwAAAAAAAAAAAAAAAACYAgAAZHJz&#10;L2Rvd25yZXYueG1sUEsFBgAAAAAEAAQA9QAAAIsDAAAAAA==&#10;" path="m116,23l114,10,111,r-2,l107,3r2,10l111,23r,5l109,33r2,-3l116,28r,-3l116,23xm,48l7,60r8,7l25,75r9,5l39,77r3,l29,72,20,65,12,57,5,48r-3,l,48xe" fillcolor="#efac12" stroked="f">
                  <v:path arrowok="t" o:connecttype="custom" o:connectlocs="116,23;114,10;111,0;109,0;107,3;109,13;111,23;111,28;109,33;111,30;116,28;116,25;116,23;0,48;7,60;15,67;25,75;34,80;39,77;42,77;29,72;20,65;12,57;5,48;2,48;0,48" o:connectangles="0,0,0,0,0,0,0,0,0,0,0,0,0,0,0,0,0,0,0,0,0,0,0,0,0,0"/>
                  <o:lock v:ext="edit" verticies="t"/>
                </v:shape>
                <v:shape id="Freeform 815" o:spid="_x0000_s1839" style="position:absolute;left:663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zKMQA&#10;AADcAAAADwAAAGRycy9kb3ducmV2LnhtbESPQYvCMBSE74L/ITzBm6bugmjXtIiLsHiwqHvw+Gje&#10;tmWbl9pEW/+9EQSPw8x8w6zS3tTiRq2rLCuYTSMQxLnVFRcKfk/byQKE88gaa8uk4E4O0mQ4WGGs&#10;bccHuh19IQKEXYwKSu+bWEqXl2TQTW1DHLw/2xr0QbaF1C12AW5q+RFFc2mw4rBQYkObkvL/49Uo&#10;kJt9n+HhvM++8+6SnXfzYil3So1H/foLhKfev8Ov9o9WsJh9wvNMOAI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PMyjEAAAA3AAAAA8AAAAAAAAAAAAAAAAAmAIAAGRycy9k&#10;b3ducmV2LnhtbFBLBQYAAAAABAAEAPUAAACJAwAAAAA=&#10;" path="m112,23l109,10,107,r-2,3l102,3r3,10l107,23r,5l105,35r2,-2l109,30r3,-5l112,23xm,48r8,9l15,67r10,8l37,77r3,l45,75,32,72,20,65,13,57,5,45,,48xe" fillcolor="#efaf04" stroked="f">
                  <v:path arrowok="t" o:connecttype="custom" o:connectlocs="112,23;109,10;107,0;105,3;102,3;105,13;107,23;107,28;105,35;107,33;109,30;112,25;112,23;0,48;8,57;15,67;25,75;37,77;40,77;45,75;32,72;20,65;13,57;5,45;0,48" o:connectangles="0,0,0,0,0,0,0,0,0,0,0,0,0,0,0,0,0,0,0,0,0,0,0,0,0"/>
                  <o:lock v:ext="edit" verticies="t"/>
                </v:shape>
                <v:shape id="Freeform 816" o:spid="_x0000_s1840" style="position:absolute;left:663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lt58cA&#10;AADcAAAADwAAAGRycy9kb3ducmV2LnhtbESPQWvCQBSE74L/YXmF3nSjSCvRVSQoSC+tNrR6e2Sf&#10;SWj2bcxuTfTXu0Khx2FmvmHmy85U4kKNKy0rGA0jEMSZ1SXnCtLPzWAKwnlkjZVlUnAlB8tFvzfH&#10;WNuWd3TZ+1wECLsYFRTe17GULivIoBvamjh4J9sY9EE2udQNtgFuKjmOohdpsOSwUGBNSUHZz/7X&#10;KFh9VW+JvL5vk/XhNU1vu4/z8btV6vmpW81AeOr8f/ivvdUKpqMJPM6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5befHAAAA3AAAAA8AAAAAAAAAAAAAAAAAmAIAAGRy&#10;cy9kb3ducmV2LnhtbFBLBQYAAAAABAAEAPUAAACMAwAAAAA=&#10;" path="m106,20l104,10,102,,99,r,2l99,10r3,10l99,27r,8l102,32r2,-2l106,25r,-5xm,45r7,9l15,62r9,7l37,74r5,-2l44,69,32,67,22,62,12,52,5,42,,45xe" fillcolor="#f0b100" stroked="f">
                  <v:path arrowok="t" o:connecttype="custom" o:connectlocs="106,20;104,10;102,0;99,0;99,2;99,10;102,20;99,27;99,35;102,32;104,30;106,25;106,20;0,45;7,54;15,62;24,69;37,74;42,72;44,69;32,67;22,62;12,52;5,42;0,45" o:connectangles="0,0,0,0,0,0,0,0,0,0,0,0,0,0,0,0,0,0,0,0,0,0,0,0,0"/>
                  <o:lock v:ext="edit" verticies="t"/>
                </v:shape>
                <v:shape id="Freeform 817" o:spid="_x0000_s1841" style="position:absolute;left:663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fM8QA&#10;AADcAAAADwAAAGRycy9kb3ducmV2LnhtbESPX2vCQBDE3wv9DscWfKsXlYpEL6FWSktBitYHH5fc&#10;5g/mdkPuqum37wmCj8PM/IZZ5YNr1Zl63wgbmIwTUMSF2IYrA4ef9+cFKB+QLbbCZOCPPOTZ48MK&#10;UysX3tF5HyoVIexTNFCH0KVa+6Imh34sHXH0Sukdhij7StseLxHuWj1Nkrl22HBcqLGjt5qK0/7X&#10;GfBYfjgRlHU3O5a7r7XebspvY0ZPw+sSVKAh3MO39qc1sJi8wPVMPAI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nzPEAAAA3AAAAA8AAAAAAAAAAAAAAAAAmAIAAGRycy9k&#10;b3ducmV2LnhtbFBLBQYAAAAABAAEAPUAAACJAwAAAAA=&#10;" path="m102,20l100,10,97,r,2l95,2r,8l97,20,95,30,92,40r5,-5l100,32r2,-7l102,20xm,42l8,54r7,8l27,69r13,3l42,69r5,-2l35,67,22,59,13,52,5,42,,42xe" fillcolor="#f0b500" stroked="f">
                  <v:path arrowok="t" o:connecttype="custom" o:connectlocs="102,20;100,10;97,0;97,2;95,2;95,10;97,20;95,30;92,40;97,35;100,32;102,25;102,20;0,42;8,54;15,62;27,69;40,72;42,69;47,67;47,67;35,67;22,59;13,52;5,42;0,42" o:connectangles="0,0,0,0,0,0,0,0,0,0,0,0,0,0,0,0,0,0,0,0,0,0,0,0,0,0"/>
                  <o:lock v:ext="edit" verticies="t"/>
                </v:shape>
                <v:shape id="Freeform 818" o:spid="_x0000_s1842" style="position:absolute;left:6638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TRcMA&#10;AADcAAAADwAAAGRycy9kb3ducmV2LnhtbESPQYvCMBSE74L/ITxhb5rqoSvVKCrdxR61Xrw9mmdb&#10;bF5qE2v3328WFjwOM/MNs94OphE9da62rGA+i0AQF1bXXCq45F/TJQjnkTU2lknBDznYbsajNSba&#10;vvhE/dmXIkDYJaig8r5NpHRFRQbdzLbEwbvZzqAPsiul7vAV4KaRiyiKpcGaw0KFLR0qKu7np1GQ&#10;cSOz8hin/WH3mX8/0v01zfZKfUyG3QqEp8G/w//to1awnMfwdy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xTRcMAAADcAAAADwAAAAAAAAAAAAAAAACYAgAAZHJzL2Rv&#10;d25yZXYueG1sUEsFBgAAAAAEAAQA9QAAAIgDAAAAAA==&#10;" path="m97,18l94,8,94,,92,,89,3r3,7l92,18,89,30,84,40r5,-2l94,33r,-8l97,18xm,40l7,50,17,60r10,5l39,67r5,-2l49,62r-2,l44,62r-12,l19,57,12,50,5,40,,40xe" fillcolor="#f2b900" stroked="f">
                  <v:path arrowok="t" o:connecttype="custom" o:connectlocs="97,18;94,8;94,0;92,0;89,3;92,10;92,18;89,30;84,40;89,38;94,33;94,25;97,18;0,40;7,50;17,60;27,65;39,67;44,65;49,62;47,62;44,62;32,62;19,57;12,50;5,40;0,40" o:connectangles="0,0,0,0,0,0,0,0,0,0,0,0,0,0,0,0,0,0,0,0,0,0,0,0,0,0,0"/>
                  <o:lock v:ext="edit" verticies="t"/>
                </v:shape>
                <v:shape id="Freeform 819" o:spid="_x0000_s1843" style="position:absolute;left:664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y/XcQA&#10;AADcAAAADwAAAGRycy9kb3ducmV2LnhtbESPT2vCQBTE7wW/w/KE3uomhfonuoqIgrfSJAePz+wz&#10;CWbfht1tjN++Wyj0OMzMb5jNbjSdGMj51rKCdJaAIK6sbrlWUBantyUIH5A1dpZJwZM87LaTlw1m&#10;2j74i4Y81CJC2GeooAmhz6T0VUMG/cz2xNG7WWcwROlqqR0+Itx08j1J5tJgy3GhwZ4ODVX3/Nso&#10;KPZ1GRYfRXkZrulnPrflKnFHpV6n434NItAY/sN/7bNWsEwX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Mv13EAAAA3AAAAA8AAAAAAAAAAAAAAAAAmAIAAGRycy9k&#10;b3ducmV2LnhtbFBLBQYAAAAABAAEAPUAAACJAwAAAAA=&#10;" path="m92,18l90,8,90,,87,3r-2,l87,10r,8l87,25r-2,8l80,38r-3,7l82,40r5,-2l90,28,92,18xm,40l8,50r9,7l30,65r12,l50,62r5,-2l50,60r-8,l30,60,20,55,10,47,5,38,,40xe" fillcolor="#f3bd00" stroked="f">
                  <v:path arrowok="t" o:connecttype="custom" o:connectlocs="92,18;90,8;90,0;87,3;85,3;87,10;87,18;87,25;85,33;80,38;77,45;82,40;87,38;90,28;92,18;0,40;8,50;17,57;30,65;42,65;42,65;50,62;55,60;50,60;42,60;30,60;20,55;10,47;5,38;0,40" o:connectangles="0,0,0,0,0,0,0,0,0,0,0,0,0,0,0,0,0,0,0,0,0,0,0,0,0,0,0,0,0,0"/>
                  <o:lock v:ext="edit" verticies="t"/>
                </v:shape>
                <v:shape id="Freeform 820" o:spid="_x0000_s1844" style="position:absolute;left:6643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PV8EA&#10;AADcAAAADwAAAGRycy9kb3ducmV2LnhtbERPTYvCMBC9C/sfwix401QPWqpRxGVBFkGtInscmtk2&#10;2ExKk7X135uD4PHxvpfr3tbiTq03jhVMxgkI4sJpw6WCy/l7lILwAVlj7ZgUPMjDevUxWGKmXccn&#10;uuehFDGEfYYKqhCaTEpfVGTRj11DHLk/11oMEbal1C12MdzWcpokM2nRcGyosKFtRcUt/7cKzkbS&#10;ldLDvMt/vx7H/Jb8mP1FqeFnv1mACNSHt/jl3mkF6SSujWfi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Sj1fBAAAA3AAAAA8AAAAAAAAAAAAAAAAAmAIAAGRycy9kb3du&#10;cmV2LnhtbFBLBQYAAAAABAAEAPUAAACGAwAAAAA=&#10;" path="m87,15r,-8l84,,82,,79,2r3,5l82,15r-3,7l79,30r-5,7l69,42r-7,7l57,52,47,54r-8,l29,54,19,49,10,42,5,35r-3,l,37,7,47r7,7l27,59r12,l42,59r2,l64,49,79,37,84,27,87,15xe" fillcolor="#f3bf00" stroked="f">
                  <v:path arrowok="t" o:connecttype="custom" o:connectlocs="87,15;87,7;84,0;82,0;79,2;82,7;82,15;79,22;79,30;74,37;69,42;62,49;57,52;47,54;39,54;29,54;19,49;10,42;5,35;2,35;0,37;7,47;14,54;27,59;39,59;42,59;44,59;64,49;79,37;84,27;87,15" o:connectangles="0,0,0,0,0,0,0,0,0,0,0,0,0,0,0,0,0,0,0,0,0,0,0,0,0,0,0,0,0,0,0"/>
                </v:shape>
                <v:shape id="Freeform 821" o:spid="_x0000_s1845" style="position:absolute;left:664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n0b8A&#10;AADcAAAADwAAAGRycy9kb3ducmV2LnhtbESPT4vCMBDF7wt+hzDC3ta0e3C1GkWFBfFm1fvYjG2x&#10;mZRm1O63N8KCx8fv/eHNl71r1J26UHs2kI4SUMSFtzWXBo6H368JqCDIFhvPZOCPAiwXg485ZtY/&#10;eE/3XEoVSzhkaKASaTOtQ1GRwzDyLXFkF985lCi7UtsOH7HcNfo7ScbaYc1xocKWNhUV1/zmDJzZ&#10;rX8kkvWu9reSLmku/mTM57BfzUAJ9fI2/6e31sAkncLrTDwCe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iGfRvwAAANwAAAAPAAAAAAAAAAAAAAAAAJgCAABkcnMvZG93bnJl&#10;di54bWxQSwUGAAAAAAQABAD1AAAAhAMAAAAA&#10;" path="m82,15r,-8l80,,77,2r-2,l77,7r,8l77,22r-2,8l70,35r-5,7l60,47r-8,2l45,52r-8,l27,52,17,47,10,42,5,35,,35r5,9l15,52r10,5l37,57r8,l50,57,60,49,72,42r3,-7l80,30r2,-8l82,15xe" fillcolor="#f5c300" stroked="f">
                  <v:path arrowok="t" o:connecttype="custom" o:connectlocs="82,15;82,7;80,0;77,2;75,2;77,7;77,15;77,22;75,30;70,35;65,42;60,47;52,49;45,52;37,52;27,52;17,47;10,42;5,35;0,35;5,44;15,52;25,57;37,57;45,57;50,57;60,49;72,42;75,35;80,30;82,22;82,15" o:connectangles="0,0,0,0,0,0,0,0,0,0,0,0,0,0,0,0,0,0,0,0,0,0,0,0,0,0,0,0,0,0,0,0"/>
                </v:shape>
                <v:shape id="Freeform 822" o:spid="_x0000_s1846" style="position:absolute;left:6648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Qf4sIA&#10;AADcAAAADwAAAGRycy9kb3ducmV2LnhtbERPTWsCMRC9C/6HMIIX0WxFi2yNokKhh1aoCtXbsJlu&#10;lm4mSxLd9d83B8Hj430v152txY18qBwreJlkIIgLpysuFZyO7+MFiBCRNdaOScGdAqxX/d4Sc+1a&#10;/qbbIZYihXDIUYGJscmlDIUhi2HiGuLE/TpvMSboS6k9tinc1nKaZa/SYsWpwWBDO0PF3+FqFYx+&#10;sna7u5xPM4v7T+++5uYcLkoNB93mDUSkLj7FD/eHVrCYpvn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B/iwgAAANwAAAAPAAAAAAAAAAAAAAAAAJgCAABkcnMvZG93&#10;bnJldi54bWxQSwUGAAAAAAQABAD1AAAAhwMAAAAA&#10;" path="m77,13r,-8l74,,72,,69,3r3,5l72,13r,7l69,25r-5,8l62,38r-8,4l49,45r-7,2l34,47r-10,l17,42,9,38,2,30,,33r5,7l14,47r10,5l34,52r8,l52,50r5,-3l64,40r5,-5l74,28r,-8l77,13xe" fillcolor="#f5c700" stroked="f">
                  <v:path arrowok="t" o:connecttype="custom" o:connectlocs="77,13;77,5;74,0;72,0;69,3;72,8;72,13;72,20;69,25;64,33;62,38;54,42;49,45;42,47;34,47;24,47;17,42;9,38;2,30;0,33;5,40;14,47;24,52;34,52;42,52;52,50;57,47;64,40;69,35;74,28;74,20;77,13" o:connectangles="0,0,0,0,0,0,0,0,0,0,0,0,0,0,0,0,0,0,0,0,0,0,0,0,0,0,0,0,0,0,0,0"/>
                </v:shape>
                <v:shape id="Freeform 823" o:spid="_x0000_s1847" style="position:absolute;left:665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4zcYA&#10;AADcAAAADwAAAGRycy9kb3ducmV2LnhtbESPzWrCQBSF9wXfYbiCm9JMEkqVmFFEKAiuYkVc3mau&#10;SdrMnZiZatKn7xQKXR7Oz8fJ14NpxY1611hWkEQxCOLS6oYrBce316cFCOeRNbaWScFIDtaryUOO&#10;mbZ3Luh28JUII+wyVFB732VSurImgy6yHXHwLrY36IPsK6l7vIdx08o0jl+kwYYDocaOtjWVn4cv&#10;EyDuu/s4Pe7fr6fz6K5J+pzOi51Ss+mwWYLwNPj/8F97pxUs0gR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i4zcYAAADcAAAADwAAAAAAAAAAAAAAAACYAgAAZHJz&#10;L2Rvd25yZXYueG1sUEsFBgAAAAAEAAQA9QAAAIsDAAAAAA==&#10;" path="m72,13r,-8l70,,67,3r-2,l67,8r,5l67,18r-2,7l62,30r-5,5l52,40r-7,2l40,45r-8,l25,45,15,42,10,38,3,30,,33r5,7l12,45r10,5l32,50r8,l47,47r8,-2l60,40r5,-7l70,28r2,-8l72,13xe" fillcolor="#f6cb00" stroked="f">
                  <v:path arrowok="t" o:connecttype="custom" o:connectlocs="72,13;72,5;70,0;67,3;65,3;67,8;67,13;67,18;65,25;62,30;57,35;52,40;45,42;40,45;32,45;25,45;15,42;10,38;3,30;0,33;5,40;12,45;22,50;32,50;40,50;47,47;55,45;60,40;65,33;70,28;72,20;72,13" o:connectangles="0,0,0,0,0,0,0,0,0,0,0,0,0,0,0,0,0,0,0,0,0,0,0,0,0,0,0,0,0,0,0,0"/>
                </v:shape>
                <v:shape id="Freeform 824" o:spid="_x0000_s1848" style="position:absolute;left:6650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DNcMA&#10;AADcAAAADwAAAGRycy9kb3ducmV2LnhtbESPT2vCQBTE7wW/w/IEb3Vj0BJSVxFB8CSY9pLba/aZ&#10;RLNvQ3bzx2/vFgo9DjPzG2a7n0wjBupcbVnBahmBIC6srrlU8P11ek9AOI+ssbFMCp7kYL+bvW0x&#10;1XbkKw2ZL0WAsEtRQeV9m0rpiooMuqVtiYN3s51BH2RXSt3hGOCmkXEUfUiDNYeFCls6VlQ8st4o&#10;uGsp1/lmY5ufPO+vyaogvCRKLebT4ROEp8n/h//aZ60giWP4PROO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BDNcMAAADcAAAADwAAAAAAAAAAAAAAAACYAgAAZHJzL2Rv&#10;d25yZXYueG1sUEsFBgAAAAAEAAQA9QAAAIgDAAAAAA==&#10;" path="m70,10r,-5l67,,65,r,2l65,5r,5l62,22,55,32,45,37,32,39r-7,l17,37,10,32,5,27r-2,l,27r7,8l15,39r7,5l32,44r8,l47,42r5,-3l60,35r2,-5l67,22r3,-5l70,10xe" fillcolor="#f7cd00" stroked="f">
                  <v:path arrowok="t" o:connecttype="custom" o:connectlocs="70,10;70,5;67,0;65,0;65,2;65,5;65,10;62,22;55,32;45,37;32,39;25,39;17,37;10,32;5,27;3,27;0,27;7,35;15,39;22,44;32,44;40,44;47,42;52,39;60,35;62,30;67,22;70,17;70,10" o:connectangles="0,0,0,0,0,0,0,0,0,0,0,0,0,0,0,0,0,0,0,0,0,0,0,0,0,0,0,0,0"/>
                </v:shape>
                <v:shape id="Freeform 825" o:spid="_x0000_s1849" style="position:absolute;left:6653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xBcIA&#10;AADcAAAADwAAAGRycy9kb3ducmV2LnhtbESP0YrCMBRE3wX/IVzBN01VWLQaRVcE92XB6gdcmmtb&#10;bW66SbTdv98sCD4OM3OGWW06U4snOV9ZVjAZJyCIc6srLhRczofRHIQPyBpry6Tglzxs1v3eClNt&#10;Wz7RMwuFiBD2KSooQ2hSKX1ekkE/tg1x9K7WGQxRukJqh22Em1pOk+RDGqw4LpTY0GdJ+T17GAX7&#10;rN3Vt2P3szfo8Htx+trm1Cg1HHTbJYhAXXiHX+2jVjCfzuD/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tbEFwgAAANwAAAAPAAAAAAAAAAAAAAAAAJgCAABkcnMvZG93&#10;bnJldi54bWxQSwUGAAAAAAQABAD1AAAAhwMAAAAA&#10;" path="m64,10r,-5l62,r,2l59,2r,3l59,10,57,20,49,30r-7,7l29,37r-7,l17,35,9,30,4,25,2,27,,27r7,8l12,39r10,3l29,42r8,l42,39r7,-2l54,32r5,-5l62,22r2,-7l64,10xe" fillcolor="#f8d100" stroked="f">
                  <v:path arrowok="t" o:connecttype="custom" o:connectlocs="64,10;64,5;62,0;62,2;59,2;59,5;59,10;57,20;49,30;42,37;29,37;22,37;17,35;9,30;4,25;2,27;0,27;7,35;12,39;22,42;29,42;37,42;42,39;49,37;54,32;59,27;62,22;64,15;64,10" o:connectangles="0,0,0,0,0,0,0,0,0,0,0,0,0,0,0,0,0,0,0,0,0,0,0,0,0,0,0,0,0"/>
                </v:shape>
                <v:shape id="Freeform 826" o:spid="_x0000_s1850" style="position:absolute;left:6655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6H3sYA&#10;AADcAAAADwAAAGRycy9kb3ducmV2LnhtbESPQWvCQBSE7wX/w/KEXkQ3FWklukoRCiKU1tSLt0f2&#10;NQndfZtmnyb++26h0OMwM98w6+3gnbpSF5vABh5mGSjiMtiGKwOnj5fpElQUZIsuMBm4UYTtZnS3&#10;xtyGno90LaRSCcIxRwO1SJtrHcuaPMZZaImT9xk6j5JkV2nbYZ/g3ul5lj1qjw2nhRpb2tVUfhUX&#10;b0D682HhBvd6OUyevif74iZv7ztj7sfD8wqU0CD/4b/23hpYzhfweyY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6H3sYAAADcAAAADwAAAAAAAAAAAAAAAACYAgAAZHJz&#10;L2Rvd25yZXYueG1sUEsFBgAAAAAEAAQA9QAAAIsDAAAAAA==&#10;" path="m60,8r,-5l60,,57,,55,3r,2l55,8,52,18r-5,7l37,33r-10,l20,33,15,30,10,28,5,23,,25r5,5l12,35r8,2l27,37,40,35,50,30,57,20,60,8xe" fillcolor="#f7d400" stroked="f">
                  <v:path arrowok="t" o:connecttype="custom" o:connectlocs="60,8;60,3;60,0;57,0;55,3;55,5;55,8;52,18;47,25;37,33;27,33;20,33;15,30;10,28;5,23;0,25;5,30;12,35;20,37;27,37;40,35;50,30;57,20;60,8" o:connectangles="0,0,0,0,0,0,0,0,0,0,0,0,0,0,0,0,0,0,0,0,0,0,0,0"/>
                </v:shape>
                <v:shape id="Freeform 827" o:spid="_x0000_s1851" style="position:absolute;left:6657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4ssMA&#10;AADcAAAADwAAAGRycy9kb3ducmV2LnhtbESP3YrCMBSE7xd8h3AE79ZUqYtUo4igiCz4i9eH5tgW&#10;m5OSRFvffrOwsJfDzHzDzJedqcWLnK8sKxgNExDEudUVFwqul83nFIQPyBpry6TgTR6Wi97HHDNt&#10;Wz7R6xwKESHsM1RQhtBkUvq8JIN+aBvi6N2tMxiidIXUDtsIN7UcJ8mXNFhxXCixoXVJ+eP8NApC&#10;ejA7fZhcUve83dLv/fG4da1Sg363moEI1IX/8F97pxVMxxP4PROP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4ssMAAADcAAAADwAAAAAAAAAAAAAAAACYAgAAZHJzL2Rv&#10;d25yZXYueG1sUEsFBgAAAAAEAAQA9QAAAIgDAAAAAA==&#10;" path="m55,8r,-5l55,,53,3r-3,l50,5r,3l48,18r-5,7l35,30,25,33,20,30,15,28,10,25,5,23r-2,l,23r5,5l13,33r5,2l25,35r13,l45,28,53,18,55,8xe" fillcolor="#f6d500" stroked="f">
                  <v:path arrowok="t" o:connecttype="custom" o:connectlocs="55,8;55,3;55,0;53,3;50,3;50,5;50,8;48,18;43,25;35,30;25,33;20,30;15,28;10,25;5,23;3,23;0,23;5,28;13,33;18,35;25,35;38,35;45,28;53,18;55,8" o:connectangles="0,0,0,0,0,0,0,0,0,0,0,0,0,0,0,0,0,0,0,0,0,0,0,0,0"/>
                </v:shape>
                <v:shape id="Freeform 828" o:spid="_x0000_s1852" style="position:absolute;left:6660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AF8YA&#10;AADcAAAADwAAAGRycy9kb3ducmV2LnhtbESPQWvCQBSE7wX/w/KEXoruVtBKdBOkIBTqodpeentk&#10;Xzeh2bcxu9Hk33eFgsdhZr5htsXgGnGhLtSeNTzPFQji0puarYavz/1sDSJEZIONZ9IwUoAinzxs&#10;MTP+yke6nKIVCcIhQw1VjG0mZSgrchjmviVO3o/vHMYkOytNh9cEd41cKLWSDmtOCxW29FpR+Xvq&#10;nYaP8/J9+N7349i4qF6eDnapeqv143TYbUBEGuI9/N9+MxrWixXczq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CAF8YAAADcAAAADwAAAAAAAAAAAAAAAACYAgAAZHJz&#10;L2Rvd25yZXYueG1sUEsFBgAAAAAEAAQA9QAAAIsDAAAAAA==&#10;" path="m50,5r,-3l50,,47,,45,2r,3l42,12r-5,8l32,25,22,27,12,25,5,17,,20r5,5l10,27r5,3l22,30r10,l42,22r5,-7l50,5xe" fillcolor="#f6d700" stroked="f">
                  <v:path arrowok="t" o:connecttype="custom" o:connectlocs="50,5;50,2;50,0;47,0;45,2;45,2;45,5;42,12;37,20;32,25;22,27;12,25;5,17;0,20;5,25;10,27;15,30;22,30;32,30;42,22;47,15;50,5" o:connectangles="0,0,0,0,0,0,0,0,0,0,0,0,0,0,0,0,0,0,0,0,0,0"/>
                </v:shape>
                <v:shape id="Freeform 829" o:spid="_x0000_s1853" style="position:absolute;left:6662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IVMMA&#10;AADcAAAADwAAAGRycy9kb3ducmV2LnhtbESP0WrCQBRE3wv+w3IF3+rGKFWjq4hQENuXWj/gkr1m&#10;Y7J3Q3Zr4t+7BcHHYWbOMOttb2txo9aXjhVMxgkI4tzpkgsF59/P9wUIH5A11o5JwZ08bDeDtzVm&#10;2nX8Q7dTKESEsM9QgQmhyaT0uSGLfuwa4uhdXGsxRNkWUrfYRbitZZokH9JiyXHBYEN7Q3l1+rMK&#10;0nTKh7lZ3nvbfR+PVTW7Jl9OqdGw361ABOrDK/xsH7SCRTqH/zPx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aIVMMAAADcAAAADwAAAAAAAAAAAAAAAACYAgAAZHJzL2Rv&#10;d25yZXYueG1sUEsFBgAAAAAEAAQA9QAAAIgDAAAAAA==&#10;" path="m45,5r,-3l45,,43,2r-3,l40,5r-2,7l35,17r-7,5l20,25,13,22,5,17r-2,l,20r5,2l10,25r5,2l20,30,30,27r8,-5l43,15,45,5xe" fillcolor="#f5da00" stroked="f">
                  <v:path arrowok="t" o:connecttype="custom" o:connectlocs="45,5;45,2;45,0;43,2;40,2;40,2;40,5;38,12;35,17;28,22;20,25;13,22;5,17;3,17;0,20;5,22;10,25;15,27;20,30;30,27;38,22;43,15;45,5" o:connectangles="0,0,0,0,0,0,0,0,0,0,0,0,0,0,0,0,0,0,0,0,0,0,0"/>
                </v:shape>
                <v:shape id="Freeform 830" o:spid="_x0000_s1854" style="position:absolute;left:6665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hLcEA&#10;AADcAAAADwAAAGRycy9kb3ducmV2LnhtbERPy4rCMBTdC/MP4Q7MzqbjYqjVKCIOKLjxsZjlneba&#10;Fpub0MS2+vVmIbg8nPd8OZhGdNT62rKC7yQFQVxYXXOp4Hz6HWcgfEDW2FgmBXfysFx8jOaYa9vz&#10;gbpjKEUMYZ+jgioEl0vpi4oM+sQ64shdbGswRNiWUrfYx3DTyEma/kiDNceGCh2tKyqux5tRcNl1&#10;wTz+nbv3f7eN3Uwf2d6elPr6HFYzEIGG8Ba/3FutIJvE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UoS3BAAAA3AAAAA8AAAAAAAAAAAAAAAAAmAIAAGRycy9kb3du&#10;cmV2LnhtbFBLBQYAAAAABAAEAPUAAACGAwAAAAA=&#10;" path="m40,3l40,,37,,35,3,32,8r-2,7l25,18r-8,2l10,18,5,15r-3,l,15r7,8l17,25,27,23r5,-5l37,10,40,3xe" fillcolor="#f4dc00" stroked="f">
                  <v:path arrowok="t" o:connecttype="custom" o:connectlocs="40,3;40,0;40,0;37,0;35,3;35,3;32,8;30,15;25,18;17,20;10,18;5,15;2,15;0,15;7,23;17,25;27,23;32,18;37,10;40,3" o:connectangles="0,0,0,0,0,0,0,0,0,0,0,0,0,0,0,0,0,0,0,0"/>
                </v:shape>
                <v:shape id="Freeform 831" o:spid="_x0000_s1855" style="position:absolute;left:6667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oB8YA&#10;AADcAAAADwAAAGRycy9kb3ducmV2LnhtbESPT2vCQBTE7wW/w/IEb81GD5LGrCLSohRa/1TE4yP7&#10;TILZtyG7TdJ++m6h0OMw85thstVgatFR6yrLCqZRDII4t7riQsH54+UxAeE8ssbaMin4Iger5egh&#10;w1Tbno/UnXwhQgm7FBWU3jeplC4vyaCLbEMcvJttDfog20LqFvtQbmo5i+O5NFhxWCixoU1J+f30&#10;aRQkr5cG9/u7xmP+/Xw9vHfbt6JTajIe1gsQngb/H/6jdzpwsyf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CoB8YAAADcAAAADwAAAAAAAAAAAAAAAACYAgAAZHJz&#10;L2Rvd25yZXYueG1sUEsFBgAAAAAEAAQA9QAAAIsDAAAAAA==&#10;" path="m35,3l35,,33,3r-3,l28,8r-3,5l20,15r-5,3l10,15,5,13,3,15,,15r8,5l15,23r8,-3l30,15r3,-5l35,3xe" fillcolor="#f4dd00" stroked="f">
                  <v:path arrowok="t" o:connecttype="custom" o:connectlocs="35,3;35,0;35,0;33,3;30,3;28,8;25,13;20,15;15,18;10,15;5,13;3,15;0,15;8,20;15,23;23,20;30,15;33,10;35,3" o:connectangles="0,0,0,0,0,0,0,0,0,0,0,0,0,0,0,0,0,0,0"/>
                </v:shape>
                <v:shape id="Freeform 832" o:spid="_x0000_s1856" style="position:absolute;left:6670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idcMA&#10;AADcAAAADwAAAGRycy9kb3ducmV2LnhtbERPy2rCQBTdF/oPwy10VyemKiE6igS03QUfKO6umdsk&#10;NHMnZEYT/76zKLg8nPdiNZhG3KlztWUF41EEgriwuuZSwfGw+UhAOI+ssbFMCh7kYLV8fVlgqm3P&#10;O7rvfSlCCLsUFVTet6mUrqjIoBvZljhwP7Yz6APsSqk77EO4aWQcRTNpsObQUGFLWUXF7/5mFGzc&#10;9pJcr7FOsml+yscn+3W+TZR6fxvWcxCeBv8U/7u/tYLkM8wPZ8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CidcMAAADcAAAADwAAAAAAAAAAAAAAAACYAgAAZHJzL2Rv&#10;d25yZXYueG1sUEsFBgAAAAAEAAQA9QAAAIgDAAAAAA==&#10;" path="m30,r,l27,,25,,22,5,20,7r-3,3l12,12,10,10r-5,l2,10,,12r5,3l12,17r8,-2l25,12,27,5,30,xe" fillcolor="#f4df00" stroked="f">
                  <v:path arrowok="t" o:connecttype="custom" o:connectlocs="30,0;30,0;27,0;25,0;22,5;20,7;17,10;12,12;10,10;5,10;2,10;0,12;5,15;12,17;20,15;25,12;27,5;30,0" o:connectangles="0,0,0,0,0,0,0,0,0,0,0,0,0,0,0,0,0,0"/>
                </v:shape>
                <v:shape id="Freeform 833" o:spid="_x0000_s1857" style="position:absolute;left:6672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n1BsYA&#10;AADcAAAADwAAAGRycy9kb3ducmV2LnhtbESPT2sCMRTE7wW/Q3hCL6JZqxRZjSJKbU9K/QMeH5vn&#10;7urmZUmiu/32TUHocZiZ3zCzRWsq8SDnS8sKhoMEBHFmdcm5guPhoz8B4QOyxsoyKfghD4t552WG&#10;qbYNf9NjH3IRIexTVFCEUKdS+qwgg35ga+LoXawzGKJ0udQOmwg3lXxLkndpsOS4UGBNq4Ky2/5u&#10;FNzGu8/NKd9sm+tuPT67O/OhN1LqtdsupyACteE//Gx/aQWT0RD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n1BsYAAADcAAAADwAAAAAAAAAAAAAAAACYAgAAZHJz&#10;L2Rvd25yZXYueG1sUEsFBgAAAAAEAAQA9QAAAIsDAAAAAA==&#10;" path="m,10r5,2l10,15r5,-3l20,10,23,5,25,,23,2r-3,l15,7r-5,3l8,10,8,7,3,10,,10xe" fillcolor="#f3e100" stroked="f">
                  <v:path arrowok="t" o:connecttype="custom" o:connectlocs="0,10;5,12;10,15;15,12;20,10;23,5;25,0;23,2;20,2;15,7;10,10;8,10;8,7;3,10;0,10" o:connectangles="0,0,0,0,0,0,0,0,0,0,0,0,0,0,0"/>
                </v:shape>
                <v:shape id="Freeform 834" o:spid="_x0000_s1858" style="position:absolute;left:6675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K8l8UA&#10;AADcAAAADwAAAGRycy9kb3ducmV2LnhtbESPW2sCMRSE3wv+h3AE32rWlaqsRhFREUrxis+HzdmL&#10;bk6WTdTtv28KhT4OM/MNM1u0phJPalxpWcGgH4EgTq0uOVdwOW/eJyCcR9ZYWSYF3+RgMe+8zTDR&#10;9sVHep58LgKEXYIKCu/rREqXFmTQ9W1NHLzMNgZ9kE0udYOvADeVjKNoJA2WHBYKrGlVUHo/PYyC&#10;7EKxX13X269bu8zGh/39Y/S5VqrXbZdTEJ5a/x/+a++0gskwht8z4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ryXxQAAANwAAAAPAAAAAAAAAAAAAAAAAJgCAABkcnMv&#10;ZG93bnJldi54bWxQSwUGAAAAAAQABAD1AAAAigMAAAAA&#10;" path="m,10r5,l7,12r5,-2l15,7,17,5,20,,17,2,12,5r-2,l7,7,5,7,,10xe" fillcolor="#f3e300" stroked="f">
                  <v:path arrowok="t" o:connecttype="custom" o:connectlocs="0,10;5,10;7,12;12,10;15,7;17,5;20,0;17,2;12,5;10,5;7,7;7,7;5,7;0,10" o:connectangles="0,0,0,0,0,0,0,0,0,0,0,0,0,0"/>
                </v:shape>
                <v:shape id="Freeform 835" o:spid="_x0000_s1859" style="position:absolute;left:668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lhMYA&#10;AADcAAAADwAAAGRycy9kb3ducmV2LnhtbESPQWsCMRSE74X+h/AKvRTNVqHIapRaqJXequJen5vn&#10;Zm3yst2k67a/vhEKHoeZ+YaZLXpnRUdtqD0reBxmIIhLr2uuFOy2r4MJiBCRNVrPpOCHAizmtzcz&#10;zLU/8wd1m1iJBOGQowITY5NLGUpDDsPQN8TJO/rWYUyyraRu8ZzgzspRlj1JhzWnBYMNvRgqPzff&#10;TsGhMKv3t5Nc2+K0L6x5WP5+dUul7u/65ymISH28hv/ba61gMh7D5Uw6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6lhMYAAADcAAAADwAAAAAAAAAAAAAAAACYAgAAZHJz&#10;L2Rvd25yZXYueG1sUEsFBgAAAAAEAAQA9QAAAIsDAAAAAA==&#10;" path="m,5l,8r2,l7,5,12,,5,3,,5xe" fillcolor="#f3e400" stroked="f">
                  <v:path arrowok="t" o:connecttype="custom" o:connectlocs="0,5;0,8;2,8;7,5;12,0;5,3;0,5" o:connectangles="0,0,0,0,0,0,0"/>
                </v:shape>
                <v:shape id="Freeform 836" o:spid="_x0000_s1860" style="position:absolute;left:6682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yPsQA&#10;AADcAAAADwAAAGRycy9kb3ducmV2LnhtbESPQWvCQBSE7wX/w/IEb3WjFpHUVarQYhUEo70/ss9s&#10;aPZtyK4m9dd3BcHjMDPfMPNlZytxpcaXjhWMhgkI4tzpkgsFp+Pn6wyED8gaK8ek4I88LBe9lzmm&#10;2rV8oGsWChEh7FNUYEKoUyl9bsiiH7qaOHpn11gMUTaF1A22EW4rOU6SqbRYclwwWNPaUP6bXayC&#10;H3Nrt/Z4xttutTf198VlX7uNUoN+9/EOIlAXnuFHe6MVzCZvcD8Tj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isj7EAAAA3AAAAA8AAAAAAAAAAAAAAAAAmAIAAGRycy9k&#10;b3ducmV2LnhtbFBLBQYAAAAABAAEAPUAAACJAwAAAAA=&#10;" path="m,2r,l3,,5,,3,,,2xe" fillcolor="#f2e600" stroked="f">
                  <v:path arrowok="t" o:connecttype="custom" o:connectlocs="0,2;0,2;3,0;5,0;3,0;0,2" o:connectangles="0,0,0,0,0,0"/>
                </v:shape>
                <v:shape id="Freeform 837" o:spid="_x0000_s1861" style="position:absolute;left:6563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g8u8QA&#10;AADcAAAADwAAAGRycy9kb3ducmV2LnhtbESPT4vCMBTE7wt+h/AEb2tqZbVUo8iCIHva9Q94fDTP&#10;tpi8lCbb1m+/EYQ9DjPzG2a9HawRHbW+dqxgNk1AEBdO11wqOJ/27xkIH5A1Gsek4EEetpvR2xpz&#10;7Xr+oe4YShEh7HNUUIXQ5FL6oiKLfuoa4ujdXGsxRNmWUrfYR7g1Mk2ShbRYc1yosKHPior78dcq&#10;SB9L6757vbh0lGXp1cy+7uai1GQ87FYgAg3hP/xqH7SCbP4BzzPx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PLvEAAAA3AAAAA8AAAAAAAAAAAAAAAAAmAIAAGRycy9k&#10;b3ducmV2LnhtbFBLBQYAAAAABAAEAPUAAACJAwAAAAA=&#10;" path="m,115l37,105,70,98,99,88,129,75,157,63,181,45,211,25,239,,224,25,206,48,189,68,169,88r-22,17l122,120,94,132,65,142,45,140,30,132,15,122,,115e" filled="f" strokecolor="#e77817" strokeweight="0">
                  <v:path arrowok="t" o:connecttype="custom" o:connectlocs="0,115;37,105;70,98;99,88;129,75;157,63;181,45;211,25;239,0;224,25;206,48;189,68;169,88;147,105;122,120;94,132;65,142;45,140;30,132;15,122;0,115" o:connectangles="0,0,0,0,0,0,0,0,0,0,0,0,0,0,0,0,0,0,0,0,0"/>
                </v:shape>
                <v:shape id="Freeform 838" o:spid="_x0000_s1862" style="position:absolute;left:6630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9bNMMA&#10;AADcAAAADwAAAGRycy9kb3ducmV2LnhtbESPQYvCMBSE78L+h/AWvGnqLhSpRll2EfegSKt4fjTP&#10;pti8lCZq/fdGEDwOM/MNM1/2thFX6nztWMFknIAgLp2uuVJw2K9GUxA+IGtsHJOCO3lYLj4Gc8y0&#10;u3FO1yJUIkLYZ6jAhNBmUvrSkEU/di1x9E6usxii7CqpO7xFuG3kV5Kk0mLNccFgS7+GynNxsQrW&#10;8ujTos79sdzmu+3fpKk2ZqXU8LP/mYEI1Id3+NX+1wqm3y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9bNMMAAADcAAAADwAAAAAAAAAAAAAAAACYAgAAZHJzL2Rv&#10;d25yZXYueG1sUEsFBgAAAAAEAAQA9QAAAIgDAAAAAA==&#10;" path="m3,5l,,3,3r,2xe" fillcolor="#e15520" stroked="f">
                  <v:path arrowok="t" o:connecttype="custom" o:connectlocs="3,5;0,0;3,3;3,5;3,5" o:connectangles="0,0,0,0,0"/>
                </v:shape>
                <v:rect id="Rectangle 839" o:spid="_x0000_s1863" style="position:absolute;left:6633;top:876;width:1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NysQA&#10;AADcAAAADwAAAGRycy9kb3ducmV2LnhtbESPQWvCQBSE74X+h+UVeqsbFWxIXUVCC4XqoSp4fWRf&#10;s8Hs2zT71PTfdwXB4zAz3zDz5eBbdaY+NoENjEcZKOIq2IZrA/vdx0sOKgqyxTYwGfijCMvF48Mc&#10;Cxsu/E3nrdQqQTgWaMCJdIXWsXLkMY5CR5y8n9B7lCT7WtseLwnuWz3Jspn22HBacNhR6ag6bk/e&#10;wKR9P+j1pvyN4y+X16dpKZk0xjw/Das3UEKD3MO39qc1kE9f4XomHQG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DcrEAAAA3AAAAA8AAAAAAAAAAAAAAAAAmAIAAGRycy9k&#10;b3ducmV2LnhtbFBLBQYAAAAABAAEAPUAAACJAwAAAAA=&#10;" fillcolor="#e15820" stroked="f"/>
                <v:shape id="Freeform 840" o:spid="_x0000_s1864" style="position:absolute;left:6633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bHcIA&#10;AADcAAAADwAAAGRycy9kb3ducmV2LnhtbERPy2oCMRTdF/yHcIVuimampSKjUUSxdOHGB7q9JtfJ&#10;4ORmmEQd/75ZCF0ezns671wt7tSGyrOCfJiBINbeVFwqOOzXgzGIEJEN1p5JwZMCzGe9tykWxj94&#10;S/ddLEUK4VCgAhtjU0gZtCWHYegb4sRdfOswJtiW0rT4SOGulp9ZNpIOK04NFhtaWtLX3c0p0Kcf&#10;0stz/nEJq2O++T5v5XNklXrvd4sJiEhd/Be/3L9GwfgrrU1n0hG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5ZsdwgAAANwAAAAPAAAAAAAAAAAAAAAAAJgCAABkcnMvZG93&#10;bnJldi54bWxQSwUGAAAAAAQABAD1AAAAhwMAAAAA&#10;" path="m,l,,,5r2,l,xe" fillcolor="#e25c20" stroked="f">
                  <v:path arrowok="t" o:connecttype="custom" o:connectlocs="0,0;0,0;0,5;2,5;0,0" o:connectangles="0,0,0,0,0"/>
                </v:shape>
                <v:shape id="Freeform 841" o:spid="_x0000_s1865" style="position:absolute;left:6633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PS8UA&#10;AADcAAAADwAAAGRycy9kb3ducmV2LnhtbESPQWvCQBSE74L/YXkFb7pphZJGV7GC2NKCmgpeX7Ov&#10;yWL2bciuGv+9KxQ8DjPzDTOdd7YWZ2q9cazgeZSAIC6cNlwq2P+shikIH5A11o5JwZU8zGf93hQz&#10;7S68o3MeShEh7DNUUIXQZFL6oiKLfuQa4uj9udZiiLItpW7xEuG2li9J8iotGo4LFTa0rKg45ier&#10;YLPIP1f798P2d3n9Wu9MnXprvpUaPHWLCYhAXXiE/9sfWkE6foP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5s9LxQAAANwAAAAPAAAAAAAAAAAAAAAAAJgCAABkcnMv&#10;ZG93bnJldi54bWxQSwUGAAAAAAQABAD1AAAAigMAAAAA&#10;" path="m,l,,,5r2,l,xe" fillcolor="#e35f20" stroked="f">
                  <v:path arrowok="t" o:connecttype="custom" o:connectlocs="0,0;0,0;0,5;2,5;0,0" o:connectangles="0,0,0,0,0"/>
                </v:shape>
                <v:shape id="Freeform 842" o:spid="_x0000_s1866" style="position:absolute;left:6633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yDsIA&#10;AADcAAAADwAAAGRycy9kb3ducmV2LnhtbERPW2vCMBR+F/Yfwhn4pumcDKlGGQNhgyKt2xi+HZrT&#10;C2tOSpK19d+bB2GPH999d5hMJwZyvrWs4GmZgCAurW65VvD1eVxsQPiArLGzTAqu5OGwf5jtMNV2&#10;5IKGc6hFDGGfooImhD6V0pcNGfRL2xNHrrLOYIjQ1VI7HGO46eQqSV6kwZZjQ4M9vTVU/p7/jIJE&#10;V9mYuULm+Xd14o/TD60vz0rNH6fXLYhAU/gX393vWsFmHefHM/EI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7IOwgAAANwAAAAPAAAAAAAAAAAAAAAAAJgCAABkcnMvZG93&#10;bnJldi54bWxQSwUGAAAAAAQABAD1AAAAhwMAAAAA&#10;" path="m2,l,,,5r2,l2,xm54,175r,l67,175r10,-5l64,172r-10,3xe" fillcolor="#e36321" stroked="f">
                  <v:path arrowok="t" o:connecttype="custom" o:connectlocs="2,0;0,0;0,5;2,5;2,5;2,0;54,175;54,175;67,175;77,170;64,172;54,175" o:connectangles="0,0,0,0,0,0,0,0,0,0,0,0"/>
                  <o:lock v:ext="edit" verticies="t"/>
                </v:shape>
                <v:shape id="Freeform 843" o:spid="_x0000_s1867" style="position:absolute;left:6633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m2cUA&#10;AADcAAAADwAAAGRycy9kb3ducmV2LnhtbESPQWvCQBSE74L/YXmCFzEbRWqIriJCpdBemgji7ZF9&#10;JsHs25DdJum/7xYKPQ4z8w2zP46mET11rrasYBXFIIgLq2suFVzz12UCwnlkjY1lUvBNDo6H6WSP&#10;qbYDf1Kf+VIECLsUFVTet6mUrqjIoItsSxy8h+0M+iC7UuoOhwA3jVzH8Ys0WHNYqLClc0XFM/sy&#10;Ctbxc9uP948kW+SX4T333LrNTan5bDztQHga/X/4r/2mFSSbF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9SbZxQAAANwAAAAPAAAAAAAAAAAAAAAAAJgCAABkcnMv&#10;ZG93bnJldi54bWxQSwUGAAAAAAQABAD1AAAAigMAAAAA&#10;" path="m2,l,,2,5r3,l2,xm102,154r-3,l97,154r2,l102,154xm52,169r2,l54,172r10,l72,169r5,-2l84,162r-15,5l52,169xe" fillcolor="#e46721" stroked="f">
                  <v:path arrowok="t" o:connecttype="custom" o:connectlocs="2,0;0,0;2,5;2,5;5,5;2,0;102,154;99,154;99,154;97,154;99,154;102,154;52,169;54,169;54,172;64,172;72,169;77,167;84,162;69,167;52,169" o:connectangles="0,0,0,0,0,0,0,0,0,0,0,0,0,0,0,0,0,0,0,0,0"/>
                  <o:lock v:ext="edit" verticies="t"/>
                </v:shape>
                <v:shape id="Freeform 844" o:spid="_x0000_s1868" style="position:absolute;left:6633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+13cMA&#10;AADcAAAADwAAAGRycy9kb3ducmV2LnhtbESPT2vCQBTE7wW/w/IEL6VulCqSukoQSr0V/1y8PbLP&#10;JJh9G3afGr+9KxR6HGbmN8xy3btW3SjExrOByTgDRVx623Bl4Hj4/liAioJssfVMBh4UYb0avC0x&#10;t/7OO7rtpVIJwjFHA7VIl2sdy5ocxrHviJN39sGhJBkqbQPeE9y1epplc+2w4bRQY0ebmsrL/uoM&#10;hPPxXWYnwkv/+1MUk20pFUZjRsO++AIl1Mt/+K+9tQYWn1N4nUlH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+13cMAAADcAAAADwAAAAAAAAAAAAAAAACYAgAAZHJzL2Rv&#10;d25yZXYueG1sUEsFBgAAAAAEAAQA9QAAAIgDAAAAAA==&#10;" path="m2,r,l,,2,8,2,5r3,l2,xm54,170r10,-3l77,165r10,-8l102,152r-3,-2l97,150r-10,5l74,160r-10,2l49,165r3,2l54,170xe" fillcolor="#e46a21" stroked="f">
                  <v:path arrowok="t" o:connecttype="custom" o:connectlocs="2,0;2,0;0,0;2,8;2,5;5,5;2,0;54,170;64,167;77,165;87,157;102,152;99,150;97,150;87,155;74,160;64,162;49,165;52,167;54,170" o:connectangles="0,0,0,0,0,0,0,0,0,0,0,0,0,0,0,0,0,0,0,0"/>
                  <o:lock v:ext="edit" verticies="t"/>
                </v:shape>
                <v:shape id="Freeform 845" o:spid="_x0000_s1869" style="position:absolute;left:6635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78cUA&#10;AADcAAAADwAAAGRycy9kb3ducmV2LnhtbESPT2sCMRTE7wW/Q3hCbzVra1tZjVIEQVp68M9Bb4/N&#10;M1l287IkUbff3hQKPQ4z8xtmvuxdK64UYu1ZwXhUgCCuvK7ZKDjs109TEDEha2w9k4IfirBcDB7m&#10;WGp/4y1dd8mIDOFYogKbUldKGStLDuPId8TZO/vgMGUZjNQBbxnuWvlcFG/SYc15wWJHK0tVs7s4&#10;Bc0+HpvPgOZk3zfmi76L18vpoNTjsP+YgUjUp//wX3ujFUwnL/B7Jh8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vvxxQAAANwAAAAPAAAAAAAAAAAAAAAAAJgCAABkcnMv&#10;ZG93bnJldi54bWxQSwUGAAAAAAQABAD1AAAAigMAAAAA&#10;" path="m3,l,,,7,3,5,3,xm50,164r17,-2l82,157r5,-5l95,149r2,l95,147r,-3l82,152r-10,2l60,157r-13,2l45,159r2,3l50,164xe" fillcolor="#e56e21" stroked="f">
                  <v:path arrowok="t" o:connecttype="custom" o:connectlocs="3,0;0,0;0,0;0,7;3,5;3,5;3,0;50,164;67,162;82,157;87,152;95,149;97,149;97,149;95,147;95,144;82,152;72,154;60,157;47,159;47,159;45,159;47,162;50,164" o:connectangles="0,0,0,0,0,0,0,0,0,0,0,0,0,0,0,0,0,0,0,0,0,0,0,0"/>
                  <o:lock v:ext="edit" verticies="t"/>
                </v:shape>
                <v:shape id="Freeform 846" o:spid="_x0000_s1870" style="position:absolute;left:6635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/GsQA&#10;AADcAAAADwAAAGRycy9kb3ducmV2LnhtbESPQWvCQBSE74X+h+UVequbipQQXUWEgqfSxqLt7Zl9&#10;JsHdtyH7NOm/7xaEHoeZ+YZZrEbv1JX62AY28DzJQBFXwbZcG/jcvT7loKIgW3SBycAPRVgt7+8W&#10;WNgw8AddS6lVgnAs0EAj0hVax6ohj3ESOuLknULvUZLsa217HBLcOz3NshftseW00GBHm4aqc3nx&#10;BvZWym86DPHLHe0huPzybuXNmMeHcT0HJTTKf/jW3loD+WwGf2fSEd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/PxrEAAAA3AAAAA8AAAAAAAAAAAAAAAAAmAIAAGRycy9k&#10;b3ducmV2LnhtbFBLBQYAAAAABAAEAPUAAACJAwAAAAA=&#10;" path="m3,l,,,3,,8,3,5r2,l3,xm47,160r15,-3l72,155r13,-5l95,145r,-3l92,142r-10,5l70,150r-10,2l47,155r-2,l45,157r2,3xe" fillcolor="#e57222" stroked="f">
                  <v:path arrowok="t" o:connecttype="custom" o:connectlocs="3,0;0,0;0,3;0,8;3,5;5,5;3,0;47,160;62,157;72,155;85,150;95,145;95,142;92,142;82,147;70,150;60,152;47,155;45,155;45,155;45,157;47,160" o:connectangles="0,0,0,0,0,0,0,0,0,0,0,0,0,0,0,0,0,0,0,0,0,0"/>
                  <o:lock v:ext="edit" verticies="t"/>
                </v:shape>
                <v:shape id="Freeform 847" o:spid="_x0000_s1871" style="position:absolute;left:6635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fEDsUA&#10;AADcAAAADwAAAGRycy9kb3ducmV2LnhtbESPQWvCQBSE70L/w/KE3nRjWyVGV5HSQhEvaoUeH9ln&#10;Nph9G7KrSf31riB4HGbmG2a+7GwlLtT40rGC0TABQZw7XXKh4Hf/PUhB+ICssXJMCv7Jw3Lx0ptj&#10;pl3LW7rsQiEihH2GCkwIdSalzw1Z9ENXE0fv6BqLIcqmkLrBNsJtJd+SZCItlhwXDNb0aSg/7c42&#10;Ug7X9r1Nz5up/PsaT/bmMF2tR0q99rvVDESgLjzDj/aPVpB+jO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8QOxQAAANwAAAAPAAAAAAAAAAAAAAAAAJgCAABkcnMv&#10;ZG93bnJldi54bWxQSwUGAAAAAAQABAD1AAAAigMAAAAA&#10;" path="m3,r,l,2,,7,3,5r2,l3,xm45,154r2,l60,152r12,-3l82,147r13,-8l92,139r-2,-2l80,142r-10,5l60,149r-13,l45,149r-3,l45,152r,2xe" fillcolor="#e67523" stroked="f">
                  <v:path arrowok="t" o:connecttype="custom" o:connectlocs="3,0;3,0;0,2;0,7;3,5;5,5;3,0;45,154;47,154;47,154;60,152;72,149;82,147;95,139;92,139;90,137;80,142;70,147;60,149;47,149;45,149;42,149;45,152;45,154" o:connectangles="0,0,0,0,0,0,0,0,0,0,0,0,0,0,0,0,0,0,0,0,0,0,0,0"/>
                  <o:lock v:ext="edit" verticies="t"/>
                </v:shape>
                <v:shape id="Freeform 848" o:spid="_x0000_s1872" style="position:absolute;left:66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QY8YA&#10;AADcAAAADwAAAGRycy9kb3ducmV2LnhtbESPQWvCQBSE74X+h+UVepG6MdYgqauIpSAWBFORHh/Z&#10;1yQ0+zZkt2b9964g9DjMzDfMYhVMK87Uu8aygsk4AUFcWt1wpeD49fEyB+E8ssbWMim4kIPV8vFh&#10;gbm2Ax/oXPhKRAi7HBXU3ne5lK6syaAb2444ej+2N+ij7Cupexwi3LQyTZJMGmw4LtTY0aam8rf4&#10;MwrCqL1MdulQ7t9n2yzI79M0/TRKPT+F9RsIT8H/h+/trVYwf83gdiYe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qQY8YAAADcAAAADwAAAAAAAAAAAAAAAACYAgAAZHJz&#10;L2Rvd25yZXYueG1sUEsFBgAAAAAEAAQA9QAAAIsDAAAAAA==&#10;" path="m5,l3,,,3,,8,3,5r2,l5,xm45,150r,l47,150r13,-3l70,145r12,-3l92,137r-2,-2l87,135r-10,2l67,142r-10,3l47,145r-2,l40,145r2,2l45,150xe" fillcolor="#e67824" stroked="f">
                  <v:path arrowok="t" o:connecttype="custom" o:connectlocs="5,0;3,0;0,3;0,8;3,5;5,5;5,0;45,150;45,150;47,150;60,147;70,145;82,142;92,137;90,135;87,135;77,137;67,142;57,145;47,145;45,145;40,145;42,147;45,150" o:connectangles="0,0,0,0,0,0,0,0,0,0,0,0,0,0,0,0,0,0,0,0,0,0,0,0"/>
                  <o:lock v:ext="edit" verticies="t"/>
                </v:shape>
                <v:shape id="Freeform 849" o:spid="_x0000_s1873" style="position:absolute;left:6635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HDtscA&#10;AADcAAAADwAAAGRycy9kb3ducmV2LnhtbESPQWvCQBSE70L/w/KE3nSjSJWYjZTSiofSamzB3h7Z&#10;ZxKSfRuyq0n/fbcgeBxm5hsm2QymEVfqXGVZwWwagSDOra64UPB1fJusQDiPrLGxTAp+ycEmfRgl&#10;GGvb84GumS9EgLCLUUHpfRtL6fKSDLqpbYmDd7adQR9kV0jdYR/gppHzKHqSBisOCyW29FJSXmcX&#10;o4AuP6/VTn/0+/38vT7V7ed2+X1W6nE8PK9BeBr8PXxr77SC1WIJ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Bw7bHAAAA3AAAAA8AAAAAAAAAAAAAAAAAmAIAAGRy&#10;cy9kb3ducmV2LnhtbFBLBQYAAAAABAAEAPUAAACMAwAAAAA=&#10;" path="m5,l3,,,2,3,7,5,5r3,l5,xm42,144r3,l47,144r13,l70,142r10,-5l90,132r-3,l85,129r-18,8l47,139r-5,l37,139r3,3l42,144xe" fillcolor="#e77c25" stroked="f">
                  <v:path arrowok="t" o:connecttype="custom" o:connectlocs="5,0;3,0;0,2;3,7;5,5;8,5;5,0;42,144;45,144;47,144;60,144;70,142;80,137;90,132;87,132;85,129;67,137;47,139;42,139;37,139;40,142;42,144" o:connectangles="0,0,0,0,0,0,0,0,0,0,0,0,0,0,0,0,0,0,0,0,0,0"/>
                  <o:lock v:ext="edit" verticies="t"/>
                </v:shape>
                <v:shape id="Freeform 850" o:spid="_x0000_s1874" style="position:absolute;left:6635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kVL0A&#10;AADcAAAADwAAAGRycy9kb3ducmV2LnhtbERPSwrCMBDdC94hjOBOU0VEqlGqIiiCYPUAQzO2xWZS&#10;mqjt7c1CcPl4/9WmNZV4U+NKywom4wgEcWZ1ybmC++0wWoBwHlljZZkUdORgs+73Vhhr++ErvVOf&#10;ixDCLkYFhfd1LKXLCjLoxrYmDtzDNgZ9gE0udYOfEG4qOY2iuTRYcmgosKZdQdkzfRkFTs+j9DS1&#10;+zw5Xy+X87aj1qRKDQdtsgThqfV/8c991AoWs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gjkVL0AAADcAAAADwAAAAAAAAAAAAAAAACYAgAAZHJzL2Rvd25yZXYu&#10;eG1sUEsFBgAAAAAEAAQA9QAAAIIDAAAAAA==&#10;" path="m5,l3,,,3,3,8,5,5r3,l5,xm40,140r5,l47,140r10,l67,137r10,-5l87,130r-2,-3l82,125r-17,7l47,135r-5,l37,132r,5l40,140xe" fillcolor="#e77f26" stroked="f">
                  <v:path arrowok="t" o:connecttype="custom" o:connectlocs="5,0;3,0;0,3;3,8;5,5;8,5;5,0;40,140;45,140;47,140;57,140;67,137;77,132;87,130;85,127;82,125;65,132;47,135;42,135;37,132;37,137;40,140" o:connectangles="0,0,0,0,0,0,0,0,0,0,0,0,0,0,0,0,0,0,0,0,0,0"/>
                  <o:lock v:ext="edit" verticies="t"/>
                </v:shape>
                <v:shape id="Freeform 851" o:spid="_x0000_s1875" style="position:absolute;left:6638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ctN8EA&#10;AADcAAAADwAAAGRycy9kb3ducmV2LnhtbESPy4rCMBSG9wO+QziCuzH1gmOrUWQGUdyNCm6PzelF&#10;m5PSRK1vb4SBWX78N/75sjWVuFPjSssKBv0IBHFqdcm5guNh/TkF4TyyxsoyKXiSg+Wi8zHHRNsH&#10;/9J973MRStglqKDwvk6kdGlBBl3f1sRBy2xj0AdscqkbfIRyU8lhFE2kwZLDQoE1fReUXvc3o2B3&#10;xp94ZDd08tVp/LXKAu0uSvW67WoGwlPr/81/6a1WMB3H8D4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3LTfBAAAA3AAAAA8AAAAAAAAAAAAAAAAAmAIAAGRycy9kb3du&#10;cmV2LnhtbFBLBQYAAAAABAAEAPUAAACGAwAAAAA=&#10;" path="m5,l2,,,2,,7r2,l5,5,5,xm34,134r5,l44,134r20,-2l82,124r-3,-2l77,122r-15,5l44,129r-5,l32,127r2,2l34,134xe" fillcolor="#e88327" stroked="f">
                  <v:path arrowok="t" o:connecttype="custom" o:connectlocs="5,0;2,0;0,2;0,7;2,7;5,5;5,0;34,134;39,134;44,134;64,132;82,124;79,122;77,122;62,127;44,129;39,129;32,127;34,129;34,134" o:connectangles="0,0,0,0,0,0,0,0,0,0,0,0,0,0,0,0,0,0,0,0"/>
                  <o:lock v:ext="edit" verticies="t"/>
                </v:shape>
                <v:shape id="Freeform 852" o:spid="_x0000_s1876" style="position:absolute;left:6638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5aMMIA&#10;AADcAAAADwAAAGRycy9kb3ducmV2LnhtbERPy2rCQBTdF/yH4Qru6kSxRaJjCGLBTUur0fUlc/PQ&#10;zJ0wMzXp33cWhS4P573NRtOJBznfWlawmCcgiEurW64VFOe35zUIH5A1dpZJwQ95yHaTpy2m2g78&#10;RY9TqEUMYZ+igiaEPpXSlw0Z9HPbE0euss5giNDVUjscYrjp5DJJXqXBlmNDgz3tGyrvp2+jIL/5&#10;92Phrq4qqsOw+ri0S/zcKzWbjvkGRKAx/Iv/3EetYP0S58cz8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lowwgAAANwAAAAPAAAAAAAAAAAAAAAAAJgCAABkcnMvZG93&#10;bnJldi54bWxQSwUGAAAAAAQABAD1AAAAhwMAAAAA&#10;" path="m5,l2,,,3r,7l2,8,5,5,5,xm34,127r5,3l44,130r18,-3l79,120r-2,l74,117r-15,5l44,125r-7,l29,122r3,3l34,127xe" fillcolor="#e88728" stroked="f">
                  <v:path arrowok="t" o:connecttype="custom" o:connectlocs="5,0;2,0;0,3;0,10;2,8;5,5;5,0;34,127;39,130;44,130;62,127;79,120;77,120;74,117;59,122;44,125;37,125;29,122;32,125;34,127" o:connectangles="0,0,0,0,0,0,0,0,0,0,0,0,0,0,0,0,0,0,0,0"/>
                  <o:lock v:ext="edit" verticies="t"/>
                </v:shape>
                <v:shape id="Freeform 853" o:spid="_x0000_s1877" style="position:absolute;left:6638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M4MUA&#10;AADcAAAADwAAAGRycy9kb3ducmV2LnhtbESPQUsDMRSE74L/ITzBm81uwVrWpkWEgmihdC2Ct8fm&#10;mSxuXpYkdrf99U1B6HGYmW+YxWp0nThQiK1nBeWkAEHceN2yUbD/XD/MQcSErLHzTAqOFGG1vL1Z&#10;YKX9wDs61MmIDOFYoQKbUl9JGRtLDuPE98TZ+/HBYcoyGKkDDhnuOjktipl02HJesNjTq6Xmt/5z&#10;Ckz4rr92crCb9+K0P5r+42lbBqXu78aXZxCJxnQN/7fftIL5YwmXM/kIy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szgxQAAANwAAAAPAAAAAAAAAAAAAAAAAJgCAABkcnMv&#10;ZG93bnJldi54bWxQSwUGAAAAAAQABAD1AAAAigMAAAAA&#10;" path="m5,l2,2,,2,,9,5,7,7,5,5,xm32,122r7,2l44,124r18,-2l77,117r-3,-3l72,112r-13,5l44,119r-7,l29,117r,2l32,122xe" fillcolor="#e98a29" stroked="f">
                  <v:path arrowok="t" o:connecttype="custom" o:connectlocs="5,0;2,2;0,2;0,9;5,7;7,5;5,0;32,122;39,124;44,124;62,122;77,117;74,114;72,112;59,117;44,119;37,119;29,117;29,119;32,122" o:connectangles="0,0,0,0,0,0,0,0,0,0,0,0,0,0,0,0,0,0,0,0"/>
                  <o:lock v:ext="edit" verticies="t"/>
                </v:shape>
                <v:shape id="Freeform 854" o:spid="_x0000_s1878" style="position:absolute;left:6638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pHsQA&#10;AADcAAAADwAAAGRycy9kb3ducmV2LnhtbESPQWvCQBSE7wX/w/KE3uqmwbYhdRWRCD21NKb3R/Y1&#10;Cc2+Dbsbjf56tyB4HGbmG2a1mUwvjuR8Z1nB8yIBQVxb3XGjoDrsnzIQPiBr7C2TgjN52KxnDyvM&#10;tT3xNx3L0IgIYZ+jgjaEIZfS1y0Z9As7EEfv1zqDIUrXSO3wFOGml2mSvEqDHceFFgfatVT/laNR&#10;MLqvn6a47LKsOLtq+xY+lz2OSj3Op+07iEBTuIdv7Q+tIHtJ4f9MPAJ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KR7EAAAA3AAAAA8AAAAAAAAAAAAAAAAAmAIAAGRycy9k&#10;b3ducmV2LnhtbFBLBQYAAAAABAAEAPUAAACJAwAAAAA=&#10;" path="m5,l2,3,,5r2,5l5,7,7,5,5,xm29,117r8,3l44,120r15,-3l74,112r-2,-2l69,110r-12,2l44,115r-7,l27,112r2,3l29,117xe" fillcolor="#ea8e2b" stroked="f">
                  <v:path arrowok="t" o:connecttype="custom" o:connectlocs="5,0;2,3;0,5;2,10;5,7;7,5;5,0;29,117;37,120;44,120;59,117;74,112;72,110;69,110;57,112;44,115;37,115;27,112;29,115;29,117" o:connectangles="0,0,0,0,0,0,0,0,0,0,0,0,0,0,0,0,0,0,0,0"/>
                  <o:lock v:ext="edit" verticies="t"/>
                </v:shape>
                <v:shape id="Freeform 855" o:spid="_x0000_s1879" style="position:absolute;left:6638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KBMQA&#10;AADcAAAADwAAAGRycy9kb3ducmV2LnhtbESPT4vCMBTE7wt+h/AEL6Lp6ipSjSIL/oHdy6qIx0fz&#10;bIvNS2nSWr+9EYQ9DjPzG2axak0hGqpcblnB5zACQZxYnXOq4HTcDGYgnEfWWFgmBQ9ysFp2PhYY&#10;a3vnP2oOPhUBwi5GBZn3ZSylSzIy6Ia2JA7e1VYGfZBVKnWF9wA3hRxF0VQazDksZFjSd0bJ7VAb&#10;BTm7n19fRzvs16Px9sxfTXq9KNXrtus5CE+t/w+/23utYDYZw+t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5CgTEAAAA3AAAAA8AAAAAAAAAAAAAAAAAmAIAAGRycy9k&#10;b3ducmV2LnhtbFBLBQYAAAAABAAEAPUAAACJAwAAAAA=&#10;" path="m7,l5,2,,4,2,9,5,7,7,4,7,xm29,112r8,2l44,114r15,-2l72,107r-3,l67,104r-10,3l44,109r-10,l24,107r3,2l29,112xe" fillcolor="#eb912b" stroked="f">
                  <v:path arrowok="t" o:connecttype="custom" o:connectlocs="7,0;5,2;0,4;2,9;5,7;7,4;7,0;29,112;37,114;44,114;59,112;72,107;69,107;67,104;57,107;44,109;34,109;24,107;27,109;29,112" o:connectangles="0,0,0,0,0,0,0,0,0,0,0,0,0,0,0,0,0,0,0,0"/>
                  <o:lock v:ext="edit" verticies="t"/>
                </v:shape>
                <v:shape id="Freeform 856" o:spid="_x0000_s1880" style="position:absolute;left:6640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I8MQA&#10;AADcAAAADwAAAGRycy9kb3ducmV2LnhtbESPQWvCQBSE7wX/w/IEb82mWm2IrhICgUJPjUKvj+wz&#10;Cd19G7Krpv31XUHocZiZb5jdYbJGXGn0vWMFL0kKgrhxuudWwelYPWcgfEDWaByTgh/ycNjPnnaY&#10;a3fjT7rWoRURwj5HBV0IQy6lbzqy6BM3EEfv7EaLIcqxlXrEW4RbI5dpupEWe44LHQ5UdtR81xer&#10;wCyHt7Io+sJ68/X7kWUrqtYrpRbzqdiCCDSF//Cj/a4VZOtXuJ+JR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pSPDEAAAA3AAAAA8AAAAAAAAAAAAAAAAAmAIAAGRycy9k&#10;b3ducmV2LnhtbFBLBQYAAAAABAAEAPUAAACJAwAAAAA=&#10;" path="m5,l3,2,,5r,7l3,7,8,5,5,xm25,107r10,3l42,110r13,-3l67,105r-2,-3l65,100r-10,5l42,105,32,102,22,100r,5l25,107xe" fillcolor="#eb952b" stroked="f">
                  <v:path arrowok="t" o:connecttype="custom" o:connectlocs="5,0;3,2;0,5;0,12;3,7;8,5;5,0;25,107;35,110;42,110;55,107;67,105;65,102;65,100;55,105;42,105;32,102;22,100;22,105;25,107" o:connectangles="0,0,0,0,0,0,0,0,0,0,0,0,0,0,0,0,0,0,0,0"/>
                  <o:lock v:ext="edit" verticies="t"/>
                </v:shape>
                <v:shape id="Freeform 857" o:spid="_x0000_s1881" style="position:absolute;left:6640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MI8YA&#10;AADcAAAADwAAAGRycy9kb3ducmV2LnhtbESPQWvCQBSE7wX/w/KE3urGQEpIXaUUbKWnaOvB2yP7&#10;mgSzb8PuapL++m5B8DjMzDfMajOaTlzJ+dayguUiAUFcWd1yreD7a/uUg/ABWWNnmRRM5GGznj2s&#10;sNB24D1dD6EWEcK+QAVNCH0hpa8aMugXtieO3o91BkOUrpba4RDhppNpkjxLgy3HhQZ7emuoOh8u&#10;RoEuP993STr9fjh9ri75aTwO5V6px/n4+gIi0Bju4Vt7pxXkWQb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mMI8YAAADcAAAADwAAAAAAAAAAAAAAAACYAgAAZHJz&#10;L2Rvd25yZXYueG1sUEsFBgAAAAAEAAQA9QAAAIsDAAAAAA==&#10;" path="m5,l3,3,,5r,8l5,8,8,5,5,xm22,103r10,2l42,105r13,-2l65,100r,-2l62,98r-10,2l42,100,32,98,20,95r2,3l22,103xe" fillcolor="#ec992a" stroked="f">
                  <v:path arrowok="t" o:connecttype="custom" o:connectlocs="5,0;3,3;0,5;0,13;5,8;8,5;5,0;22,103;32,105;42,105;55,103;65,100;65,98;62,98;52,100;42,100;32,98;20,95;22,98;22,103" o:connectangles="0,0,0,0,0,0,0,0,0,0,0,0,0,0,0,0,0,0,0,0"/>
                  <o:lock v:ext="edit" verticies="t"/>
                </v:shape>
                <v:shape id="Freeform 858" o:spid="_x0000_s1882" style="position:absolute;left:6640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3wocUA&#10;AADcAAAADwAAAGRycy9kb3ducmV2LnhtbESPQWvCQBSE74X+h+UVems2FQ0hdRUbEKQ3rYLH1+wz&#10;Ce6+DdmNRn+9Wyj0OMzMN8x8OVojLtT71rGC9yQFQVw53XKtYP+9fstB+ICs0TgmBTfysFw8P82x&#10;0O7KW7rsQi0ihH2BCpoQukJKXzVk0SeuI47eyfUWQ5R9LXWP1wi3Rk7SNJMWW44LDXZUNlSdd4NV&#10;UN73+HnSs2H7c/s6dMepWZ0zo9Try7j6ABFoDP/hv/ZGK8hnGfy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fChxQAAANwAAAAPAAAAAAAAAAAAAAAAAJgCAABkcnMv&#10;ZG93bnJldi54bWxQSwUGAAAAAAQABAD1AAAAigMAAAAA&#10;" path="m8,l3,2,,7r,5l5,7,8,5,8,xm22,95r10,2l42,100r13,l65,95r-3,l60,92r-8,3l42,95,30,92,20,90r,2l22,95xe" fillcolor="#ec9c29" stroked="f">
                  <v:path arrowok="t" o:connecttype="custom" o:connectlocs="8,0;3,2;0,7;0,12;5,7;8,5;8,0;22,95;32,97;42,100;55,100;65,95;62,95;60,92;52,95;42,95;30,92;20,90;20,92;22,95" o:connectangles="0,0,0,0,0,0,0,0,0,0,0,0,0,0,0,0,0,0,0,0"/>
                  <o:lock v:ext="edit" verticies="t"/>
                </v:shape>
                <v:shape id="Freeform 859" o:spid="_x0000_s1883" style="position:absolute;left:664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IesYA&#10;AADcAAAADwAAAGRycy9kb3ducmV2LnhtbESPW2vCQBSE3wX/w3KEvohuWtoo0Y1IsVKwCl7w+ZA9&#10;uWD2bMxuNf33XaHQx2FmvmHmi87U4katqywreB5HIIgzqysuFJyOH6MpCOeRNdaWScEPOVik/d4c&#10;E23vvKfbwRciQNglqKD0vkmkdFlJBt3YNsTBy21r0AfZFlK3eA9wU8uXKIqlwYrDQokNvZeUXQ7f&#10;RsFrHp91tFmf3HplGx9/DeV1u1PqadAtZyA8df4//Nf+1AqmbxN4nA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BIesYAAADcAAAADwAAAAAAAAAAAAAAAACYAgAAZHJz&#10;L2Rvd25yZXYueG1sUEsFBgAAAAAEAAQA9QAAAIsDAAAAAA==&#10;" path="m8,l5,3,,8r3,7l5,10,10,5,8,xm20,90r12,3l42,95r10,l62,93,60,90,57,88r-7,2l42,90,30,88,17,83r3,5l20,90xe" fillcolor="#eda025" stroked="f">
                  <v:path arrowok="t" o:connecttype="custom" o:connectlocs="8,0;5,3;0,8;3,15;5,10;10,5;8,0;20,90;32,93;42,95;52,95;62,93;60,90;57,88;50,90;42,90;30,88;17,83;20,88;20,90" o:connectangles="0,0,0,0,0,0,0,0,0,0,0,0,0,0,0,0,0,0,0,0"/>
                  <o:lock v:ext="edit" verticies="t"/>
                </v:shape>
                <v:shape id="Freeform 860" o:spid="_x0000_s1884" style="position:absolute;left:6640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UHBMIA&#10;AADcAAAADwAAAGRycy9kb3ducmV2LnhtbERPTWvCQBC9C/0PyxR6M5taFEldRYRQoRerxfM0O02W&#10;ZmdDdoypv757KHh8vO/VZvStGqiPLrCB5ywHRVwF67g28Hkqp0tQUZAttoHJwC9F2KwfJissbLjy&#10;Bw1HqVUK4ViggUakK7SOVUMeYxY64sR9h96jJNjX2vZ4TeG+1bM8X2iPjlNDgx3tGqp+jhdvQN4u&#10;MpQvX27mzu/nwzbe9uXuZszT47h9BSU0yl38795bA8t5WpvOpCO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QcEwgAAANwAAAAPAAAAAAAAAAAAAAAAAJgCAABkcnMvZG93&#10;bnJldi54bWxQSwUGAAAAAAQABAD1AAAAhwMAAAAA&#10;" path="m8,l5,2,,7r3,5l3,15,5,10,10,5,8,xm20,85r10,2l42,90r10,l60,87,57,85,55,82r-5,3l42,85,30,82,17,77r,3l20,85xe" fillcolor="#eea421" stroked="f">
                  <v:path arrowok="t" o:connecttype="custom" o:connectlocs="8,0;5,2;0,7;3,12;3,15;5,10;10,5;8,0;20,85;30,87;42,90;52,90;60,87;57,85;55,82;50,85;42,85;30,82;17,77;17,80;20,85" o:connectangles="0,0,0,0,0,0,0,0,0,0,0,0,0,0,0,0,0,0,0,0,0"/>
                  <o:lock v:ext="edit" verticies="t"/>
                </v:shape>
                <v:shape id="Freeform 861" o:spid="_x0000_s1885" style="position:absolute;left:6643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vZsQA&#10;AADcAAAADwAAAGRycy9kb3ducmV2LnhtbESPUWvCMBSF3wf+h3CFvQxNVlC0M4pMhD0N7PYDrs21&#10;KWtuahNr/feLIPh4OOd8h7PaDK4RPXWh9qzhfapAEJfe1Fxp+P3ZTxYgQkQ22HgmDTcKsFmPXlaY&#10;G3/lA/VFrESCcMhRg42xzaUMpSWHYepb4uSdfOcwJtlV0nR4TXDXyEypuXRYc1qw2NKnpfKvuDgN&#10;6nj5LjJ1fMN+F08ze8vOB5Np/Toeth8gIg3xGX60v4yGxWwJ9zPp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7r2bEAAAA3AAAAA8AAAAAAAAAAAAAAAAAmAIAAGRycy9k&#10;b3ducmV2LnhtbFBLBQYAAAAABAAEAPUAAACJAwAAAAA=&#10;" path="m7,l2,5,,10r,3l,18,5,10,10,5,7,xm14,78r13,5l39,85r8,l54,83,52,80,49,78r-5,2l39,80r-7,l24,78,17,75,12,70r2,5l14,78xe" fillcolor="#eea81d" stroked="f">
                  <v:path arrowok="t" o:connecttype="custom" o:connectlocs="7,0;2,5;0,10;0,13;0,18;5,10;10,5;7,0;14,78;27,83;39,85;47,85;54,83;52,80;49,78;44,80;39,80;32,80;24,78;17,75;12,70;14,75;14,78" o:connectangles="0,0,0,0,0,0,0,0,0,0,0,0,0,0,0,0,0,0,0,0,0,0,0"/>
                  <o:lock v:ext="edit" verticies="t"/>
                </v:shape>
                <v:shape id="Freeform 862" o:spid="_x0000_s1886" style="position:absolute;left:6643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l8sEA&#10;AADcAAAADwAAAGRycy9kb3ducmV2LnhtbERPW2vCMBR+H/gfwhH2NtMJFu2MIhVB2F684POhOWvK&#10;mpOSxLbbr18eBB8/vvt6O9pW9ORD41jB+ywDQVw53XCt4Ho5vC1BhIissXVMCn4pwHYzeVljod3A&#10;J+rPsRYphEOBCkyMXSFlqAxZDDPXESfu23mLMUFfS+1xSOG2lfMsy6XFhlODwY5KQ9XP+W4VDKvb&#10;xZl96U/Z38Lg7qvJ+89SqdfpuPsAEWmMT/HDfdQKlnman86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xJfLBAAAA3AAAAA8AAAAAAAAAAAAAAAAAmAIAAGRycy9kb3du&#10;cmV2LnhtbFBLBQYAAAAABAAEAPUAAACGAwAAAAA=&#10;" path="m7,l2,5,,10r,5l,20,5,12,10,5r,-3l7,xm14,72r13,5l39,80r8,l52,77,49,75r-5,l39,75r-7,l24,72,17,67,10,62r2,5l14,72xe" fillcolor="#efac12" stroked="f">
                  <v:path arrowok="t" o:connecttype="custom" o:connectlocs="7,0;2,5;0,10;0,15;0,20;5,12;10,5;10,2;7,0;14,72;27,77;39,80;47,80;52,77;49,75;49,75;44,75;39,75;32,75;24,72;17,67;10,62;12,67;14,72" o:connectangles="0,0,0,0,0,0,0,0,0,0,0,0,0,0,0,0,0,0,0,0,0,0,0,0"/>
                  <o:lock v:ext="edit" verticies="t"/>
                </v:shape>
                <v:shape id="Freeform 863" o:spid="_x0000_s1887" style="position:absolute;left:6643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D38UA&#10;AADcAAAADwAAAGRycy9kb3ducmV2LnhtbESPQYvCMBSE7wv7H8Jb8LamKhapRtkVBAVB7XrZ26N5&#10;ttXmpTRRq7/eCILHYWa+YSaz1lTiQo0rLSvodSMQxJnVJecK9n+L7xEI55E1VpZJwY0czKafHxNM&#10;tL3yji6pz0WAsEtQQeF9nUjpsoIMuq6tiYN3sI1BH2STS93gNcBNJftRFEuDJYeFAmuaF5Sd0rNR&#10;cN+Wdx7G68F5sFqsfjf/t/3wmCrV+Wp/xiA8tf4dfrWXWsEo7sH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IPfxQAAANwAAAAPAAAAAAAAAAAAAAAAAJgCAABkcnMv&#10;ZG93bnJldi54bWxQSwUGAAAAAAQABAD1AAAAigMAAAAA&#10;" path="m10,l5,5,,13r,5l2,23,5,13,10,5r,-2l10,xm12,65r5,5l24,73r8,2l39,75r5,l49,73r-2,l47,70r-5,l39,70r-7,l22,65,14,60,10,55r,5l12,65xe" fillcolor="#efb000" stroked="f">
                  <v:path arrowok="t" o:connecttype="custom" o:connectlocs="10,0;5,5;0,13;0,18;2,23;5,13;10,5;10,3;10,0;12,65;17,70;24,73;32,75;39,75;44,75;49,73;47,73;47,70;42,70;39,70;32,70;22,65;14,60;10,55;10,60;12,65" o:connectangles="0,0,0,0,0,0,0,0,0,0,0,0,0,0,0,0,0,0,0,0,0,0,0,0,0,0"/>
                  <o:lock v:ext="edit" verticies="t"/>
                </v:shape>
                <v:shape id="Freeform 864" o:spid="_x0000_s1888" style="position:absolute;left:6643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LqsYA&#10;AADcAAAADwAAAGRycy9kb3ducmV2LnhtbESPQWvCQBSE7wX/w/KEXoLZGIqkqavYguCptFGKx0f2&#10;NQlm34bs1iT++m6h4HGYmW+Y9XY0rbhS7xrLCpZxAoK4tLrhSsHpuF9kIJxH1thaJgUTOdhuZg9r&#10;zLUd+JOuha9EgLDLUUHtfZdL6cqaDLrYdsTB+7a9QR9kX0nd4xDgppVpkqykwYbDQo0dvdVUXoof&#10;o6AbPtzr+TYto6ih533x9P5VDZFSj/Nx9wLC0+jv4f/2QSvIVi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JLqsYAAADcAAAADwAAAAAAAAAAAAAAAACYAgAAZHJz&#10;L2Rvd25yZXYueG1sUEsFBgAAAAAEAAQA9QAAAIsDAAAAAA==&#10;" path="m10,l5,7,,15r2,7l2,27,5,15,12,5,10,2,10,xm10,57r7,5l24,67r8,3l39,70r5,l49,70,47,67,44,65r-2,l39,65,29,62,19,60,12,52,7,42r3,8l10,57xe" fillcolor="#f0b300" stroked="f">
                  <v:path arrowok="t" o:connecttype="custom" o:connectlocs="10,0;5,7;0,15;2,22;2,27;2,27;5,15;12,5;10,2;10,0;10,57;17,62;24,67;32,70;39,70;44,70;49,70;47,67;44,65;42,65;39,65;29,62;19,60;12,52;7,42;10,50;10,57" o:connectangles="0,0,0,0,0,0,0,0,0,0,0,0,0,0,0,0,0,0,0,0,0,0,0,0,0,0,0"/>
                  <o:lock v:ext="edit" verticies="t"/>
                </v:shape>
                <v:shape id="Freeform 865" o:spid="_x0000_s1889" style="position:absolute;left:6645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PYbMIA&#10;AADcAAAADwAAAGRycy9kb3ducmV2LnhtbESPzYoCMRCE7wu+Q2hhb2vGFUVGo4iwoOzJnwdoknZm&#10;cNIZkuhEn36zIHgsquorarlOthV38qFxrGA8KkAQa2carhScTz9fcxAhIhtsHZOCBwVYrwYfSyyN&#10;6/lA92OsRIZwKFFBHWNXShl0TRbDyHXE2bs4bzFm6StpPPYZblv5XRQzabHhvFBjR9ua9PV4swp0&#10;mx6b6f53O3H6ma79uJN+P1Xqc5g2CxCRUnyHX+2dUTCfTeD/TD4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09hswgAAANwAAAAPAAAAAAAAAAAAAAAAAJgCAABkcnMvZG93&#10;bnJldi54bWxQSwUGAAAAAAQABAD1AAAAhwMAAAAA&#10;" path="m8,l3,8,,18,3,33,8,50r4,5l20,60r10,5l37,65r3,l45,65,42,63,40,60r-3,l30,60,25,58,20,55,12,50,10,45,8,40,5,33,3,25,5,15,10,5r,-2l8,xe" fillcolor="#f2b900" stroked="f">
                  <v:path arrowok="t" o:connecttype="custom" o:connectlocs="8,0;3,8;0,18;3,33;8,50;12,55;20,60;30,65;37,65;40,65;45,65;42,63;40,60;40,60;37,60;30,60;25,58;20,55;12,50;10,45;8,40;5,33;3,25;5,15;10,5;10,3;8,0" o:connectangles="0,0,0,0,0,0,0,0,0,0,0,0,0,0,0,0,0,0,0,0,0,0,0,0,0,0,0"/>
                </v:shape>
                <v:shape id="Freeform 866" o:spid="_x0000_s1890" style="position:absolute;left:664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lG8UA&#10;AADcAAAADwAAAGRycy9kb3ducmV2LnhtbESPzWrDMBCE74W+g9hCb43cUBzjWDZpgqGHXpKWnrfW&#10;+odYK2Mptvv2VSCQ4zA73+xkxWJ6MdHoOssKXlcRCOLK6o4bBd9f5UsCwnlkjb1lUvBHDor88SHD&#10;VNuZjzSdfCMChF2KClrvh1RKV7Vk0K3sQBy82o4GfZBjI/WIc4CbXq6jKJYGOw4NLQ60b6k6ny4m&#10;vFHLPR5w/fm+uxwPc1xu5p/kV6nnp2W3BeFp8ffjW/pDK0jiN7iOCQS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SUbxQAAANwAAAAPAAAAAAAAAAAAAAAAAJgCAABkcnMv&#10;ZG93bnJldi54bWxQSwUGAAAAAAQABAD1AAAAigMAAAAA&#10;" path="m10,l3,10,,22r3,8l5,37r5,10l17,55r10,2l37,60r3,l42,60,40,57,37,55,25,52,15,45,8,35,5,22,8,12,10,5r,-3l10,xe" fillcolor="#f3be00" stroked="f">
                  <v:path arrowok="t" o:connecttype="custom" o:connectlocs="10,0;3,10;0,22;0,22;3,30;5,37;10,47;17,55;27,57;37,60;40,60;42,60;40,57;37,55;37,55;25,52;15,45;8,35;5,22;8,12;10,5;10,2;10,0" o:connectangles="0,0,0,0,0,0,0,0,0,0,0,0,0,0,0,0,0,0,0,0,0,0,0"/>
                </v:shape>
                <v:shape id="Freeform 867" o:spid="_x0000_s1891" style="position:absolute;left:6648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m6cIA&#10;AADcAAAADwAAAGRycy9kb3ducmV2LnhtbESPzYoCMRCE7wu+Q2hhb2tGRZHRKKKIi3vy5wGaSTsz&#10;mO4Mk6izb78RhD0WVfUVtVh17NSD2lB7MTAcZKBICm9rKQ1czruvGagQUSw6L2TglwKslr2PBebW&#10;P+VIj1MsVYJIyNFAFWOTax2KihjDwDckybv6ljEm2ZbatvhMcHZ6lGVTzVhLWqiwoU1Fxe10ZwMN&#10;Hjs+nP3wsvtxBzee8Dbs2ZjPfreeg4rUxf/wu/1tDcymE3idSUdA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mbpwgAAANwAAAAPAAAAAAAAAAAAAAAAAJgCAABkcnMvZG93&#10;bnJldi54bWxQSwUGAAAAAAQABAD1AAAAhwMAAAAA&#10;" path="m7,l2,10,,20r2,8l5,35r2,5l9,45r8,5l22,53r5,2l34,55r3,l34,53r,-3l22,48,14,40,7,33,5,20,7,13,9,5,7,3,7,xe" fillcolor="#f4c200" stroked="f">
                  <v:path arrowok="t" o:connecttype="custom" o:connectlocs="7,0;2,10;0,20;2,28;5,35;7,40;9,45;17,50;22,53;27,55;34,55;37,55;37,55;34,53;34,50;22,48;14,40;7,33;5,20;7,13;9,5;7,3;7,0" o:connectangles="0,0,0,0,0,0,0,0,0,0,0,0,0,0,0,0,0,0,0,0,0,0,0"/>
                </v:shape>
                <v:shape id="Freeform 868" o:spid="_x0000_s1892" style="position:absolute;left:665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7AW8QA&#10;AADcAAAADwAAAGRycy9kb3ducmV2LnhtbESPQWvCQBSE74L/YXmCN93YQ5DUVUpFEIoUYy69PbKv&#10;2dDs27i7xvTfdwuCx2FmvmE2u9F2YiAfWscKVssMBHHtdMuNgupyWKxBhIissXNMCn4pwG47nWyw&#10;0O7OZxrK2IgE4VCgAhNjX0gZakMWw9L1xMn7dt5iTNI3Unu8J7jt5EuW5dJiy2nBYE/vhuqf8mYV&#10;3Px4aU6D25cVraqvj09zLYezUvPZ+PYKItIYn+FH+6gVrPMc/s+k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wFvEAAAA3AAAAA8AAAAAAAAAAAAAAAAAmAIAAGRycy9k&#10;b3ducmV2LnhtbFBLBQYAAAAABAAEAPUAAACJAwAAAAA=&#10;" path="m5,l3,7,,17,3,30r7,10l20,47r12,3l30,47r,-2l20,42,12,35,7,27,5,17,7,12,7,7,7,2,5,xe" fillcolor="#f5c700" stroked="f">
                  <v:path arrowok="t" o:connecttype="custom" o:connectlocs="5,0;3,7;0,17;3,30;10,40;20,47;32,50;32,50;30,47;30,45;20,42;12,35;7,27;5,17;7,12;7,7;7,2;5,0" o:connectangles="0,0,0,0,0,0,0,0,0,0,0,0,0,0,0,0,0,0"/>
                </v:shape>
                <v:shape id="Freeform 869" o:spid="_x0000_s1893" style="position:absolute;left:6653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aycUA&#10;AADcAAAADwAAAGRycy9kb3ducmV2LnhtbESPQWvCQBSE74L/YXmCN93YQ5ToKqLW1pJL1YPHR/aZ&#10;xGTfhuxW47/vCoUeh5n5hlmsOlOLO7WutKxgMo5AEGdWl5wrOJ/eRzMQziNrrC2Tgic5WC37vQUm&#10;2j74m+5Hn4sAYZeggsL7JpHSZQUZdGPbEAfvaluDPsg2l7rFR4CbWr5FUSwNlhwWCmxoU1BWHX+M&#10;grjZptX09rHb+8tXnp6j9HmonFLDQbeeg/DU+f/wX/tTK5jFU3i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NrJxQAAANwAAAAPAAAAAAAAAAAAAAAAAJgCAABkcnMv&#10;ZG93bnJldi54bWxQSwUGAAAAAAQABAD1AAAAigMAAAAA&#10;" path="m4,l2,8,,15,2,28r7,7l17,43r12,2l27,43,24,40,17,35,12,30,7,23,4,15,7,10,7,8,4,5,4,xe" fillcolor="#f6cb00" stroked="f">
                  <v:path arrowok="t" o:connecttype="custom" o:connectlocs="4,0;2,8;0,15;2,28;9,35;17,43;29,45;27,43;24,40;17,35;12,30;7,23;4,15;7,10;7,8;4,5;4,0" o:connectangles="0,0,0,0,0,0,0,0,0,0,0,0,0,0,0,0,0"/>
                </v:shape>
                <v:shape id="Freeform 870" o:spid="_x0000_s1894" style="position:absolute;left:6655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NYsIA&#10;AADcAAAADwAAAGRycy9kb3ducmV2LnhtbERPTYvCMBC9C/sfwix407R7KNI1iiiyghfbFbzONmNb&#10;bSalibb6681B2OPjfc+Xg2nEnTpXW1YQTyMQxIXVNZcKjr/byQyE88gaG8uk4EEOlouP0RxTbXvO&#10;6J77UoQQdikqqLxvUyldUZFBN7UtceDOtjPoA+xKqTvsQ7hp5FcUJdJgzaGhwpbWFRXX/GYUJD/7&#10;LO6vcbNZ5f3jcPq7ZMn2qdT4c1h9g/A0+H/x273TCmZJWBvO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M1iwgAAANwAAAAPAAAAAAAAAAAAAAAAAJgCAABkcnMvZG93&#10;bnJldi54bWxQSwUGAAAAAAQABAD1AAAAhwMAAAAA&#10;" path="m2,r,5l,10,2,20r5,8l15,35r10,3l22,35,20,30,15,28,10,23,7,18,5,10,5,8,7,5,5,3,2,xe" fillcolor="#f7d000" stroked="f">
                  <v:path arrowok="t" o:connecttype="custom" o:connectlocs="2,0;2,5;0,10;2,20;7,28;15,35;25,38;22,35;20,30;15,28;10,23;7,18;5,10;5,8;7,5;5,3;2,0" o:connectangles="0,0,0,0,0,0,0,0,0,0,0,0,0,0,0,0,0"/>
                </v:shape>
                <v:shape id="Freeform 871" o:spid="_x0000_s1895" style="position:absolute;left:6657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yTMUA&#10;AADcAAAADwAAAGRycy9kb3ducmV2LnhtbESPQWsCMRSE7wX/Q3iCt5q1FNHVKKKUFooW19Lzc/O6&#10;u3XzsiRRV3+9EQoeh5n5hpnOW1OLEzlfWVYw6CcgiHOrKy4UfO/enkcgfEDWWFsmBRfyMJ91nqaY&#10;anvmLZ2yUIgIYZ+igjKEJpXS5yUZ9H3bEEfv1zqDIUpXSO3wHOGmli9JMpQGK44LJTa0LCk/ZEej&#10;YIuuef+5bjK5e/1a7Q9/n+uMnFK9bruYgAjUhkf4v/2hFYyGY7ifi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LJMxQAAANwAAAAPAAAAAAAAAAAAAAAAAJgCAABkcnMv&#10;ZG93bnJldi54bWxQSwUGAAAAAAQABAD1AAAAigMAAAAA&#10;" path="m3,r,2l,7r3,8l8,22r5,5l20,32,18,27,15,25,8,17,5,7,5,2,3,xe" fillcolor="#f7d400" stroked="f">
                  <v:path arrowok="t" o:connecttype="custom" o:connectlocs="3,0;3,2;0,7;3,15;8,22;13,27;20,32;18,27;15,25;8,17;5,7;5,7;5,2;3,0" o:connectangles="0,0,0,0,0,0,0,0,0,0,0,0,0,0"/>
                </v:shape>
                <v:shape id="Freeform 872" o:spid="_x0000_s1896" style="position:absolute;left:6660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QZMIA&#10;AADcAAAADwAAAGRycy9kb3ducmV2LnhtbERPz2vCMBS+C/sfwht4s+l2cKUzypBNhDnEuoPHZ/Ns&#10;O5uXkmRt998vB8Hjx/d7sRpNK3pyvrGs4ClJQRCXVjdcKfg+fswyED4ga2wtk4I/8rBaPkwWmGs7&#10;8IH6IlQihrDPUUEdQpdL6cuaDPrEdsSRu1hnMEToKqkdDjHctPI5TefSYMOxocaO1jWV1+LXKPg8&#10;8U+Wdefm/at01QU3+93OSaWmj+PbK4hAY7iLb+6tVpC9xPnxTD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vBBkwgAAANwAAAAPAAAAAAAAAAAAAAAAAJgCAABkcnMvZG93&#10;bnJldi54bWxQSwUGAAAAAAQABAD1AAAAhwMAAAAA&#10;" path="m2,l,3,,5r2,8l5,18r5,5l15,25,7,15,2,xe" fillcolor="#f6d600" stroked="f">
                  <v:path arrowok="t" o:connecttype="custom" o:connectlocs="2,0;0,3;0,5;2,13;5,18;10,23;15,25;7,15;2,0" o:connectangles="0,0,0,0,0,0,0,0,0"/>
                </v:shape>
                <v:shape id="Freeform 873" o:spid="_x0000_s1897" style="position:absolute;left:6662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6ZMUA&#10;AADcAAAADwAAAGRycy9kb3ducmV2LnhtbESPT2vCQBTE7wW/w/KE3urGKhqiq0hBsGAPjYLXl+zL&#10;H8y+TbNbE7+9Wyh4HGbmN8x6O5hG3KhztWUF00kEgji3uuZSwfm0f4tBOI+ssbFMCu7kYLsZvawx&#10;0bbnb7qlvhQBwi5BBZX3bSKlyysy6Ca2JQ5eYTuDPsiulLrDPsBNI9+jaCEN1hwWKmzpo6L8mv4a&#10;BV9ZMdPm6Baf8/SSLfc/WVz0mVKv42G3AuFp8M/wf/ugFcTLKfydC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rpkxQAAANwAAAAPAAAAAAAAAAAAAAAAAJgCAABkcnMv&#10;ZG93bnJldi54bWxQSwUGAAAAAAQABAD1AAAAigMAAAAA&#10;" path="m,l,,3,10r7,8l5,8,,xe" fillcolor="#f5d900" stroked="f">
                  <v:path arrowok="t" o:connecttype="custom" o:connectlocs="0,0;0,0;3,10;10,18;5,8;0,0" o:connectangles="0,0,0,0,0,0"/>
                </v:shape>
                <v:shape id="Freeform 874" o:spid="_x0000_s1898" style="position:absolute;left:6630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oq8cA&#10;AADcAAAADwAAAGRycy9kb3ducmV2LnhtbESP3WoCMRSE7wt9h3AK3iyarVKV1SjSIijU4h/i5WFz&#10;uru4OVmSqOvbN4VCL4eZ+YaZzltTixs5X1lW8NpLQRDnVldcKDgelt0xCB+QNdaWScGDPMxnz09T&#10;zLS9845u+1CICGGfoYIyhCaT0uclGfQ92xBH79s6gyFKV0jt8B7hppb9NB1KgxXHhRIbei8pv+yv&#10;RsH5bXNKFtvPoRtcZLL+SK9fu4SU6ry0iwmIQG34D/+1V1rBeNSH3zPxCM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/aKvHAAAA3AAAAA8AAAAAAAAAAAAAAAAAmAIAAGRy&#10;cy9kb3ducmV2LnhtbFBLBQYAAAAABAAEAPUAAACMAwAAAAA=&#10;" path="m105,167l82,152,62,135,47,120,37,100,20,57,,,10,50r8,50l23,122r9,23l42,165r15,20l82,177r23,-10e" filled="f" strokecolor="#e15520" strokeweight="0">
                  <v:path arrowok="t" o:connecttype="custom" o:connectlocs="105,167;82,152;62,135;47,120;37,100;20,57;0,0;10,50;18,100;23,122;32,145;42,165;57,185;82,177;105,167" o:connectangles="0,0,0,0,0,0,0,0,0,0,0,0,0,0,0"/>
                </v:shape>
                <v:shape id="Freeform 875" o:spid="_x0000_s1899" style="position:absolute;left:6409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CJcUA&#10;AADcAAAADwAAAGRycy9kb3ducmV2LnhtbESPQUvDQBSE74L/YXlCb3ajgsa021KEgJcKtmnx+Mi+&#10;ZlOzb0P2tY3/3hWEHoeZ+YaZL0ffqTMNsQ1s4GGagSKug225MVBty/scVBRki11gMvBDEZaL25s5&#10;FjZc+JPOG2lUgnAs0IAT6QutY+3IY5yGnjh5hzB4lCSHRtsBLwnuO/2YZc/aY8tpwWFPb47q783J&#10;Gzgd83a135WV/pLq9cOV68MuE2Mmd+NqBkpolGv4v/1uDeQvT/B3Jh0B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IIlxQAAANwAAAAPAAAAAAAAAAAAAAAAAJgCAABkcnMv&#10;ZG93bnJldi54bWxQSwUGAAAAAAQABAD1AAAAigMAAAAA&#10;" path="m169,20r,xm5,l2,,,,5,3,5,xe" fillcolor="#e15520" stroked="f">
                  <v:path arrowok="t" o:connecttype="custom" o:connectlocs="169,20;169,20;169,20;169,20;5,0;2,0;0,0;5,3;5,3;5,0" o:connectangles="0,0,0,0,0,0,0,0,0,0"/>
                  <o:lock v:ext="edit" verticies="t"/>
                </v:shape>
                <v:shape id="Freeform 876" o:spid="_x0000_s1900" style="position:absolute;left:6411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5r/8YA&#10;AADcAAAADwAAAGRycy9kb3ducmV2LnhtbESPT2vCQBTE7wW/w/KE3urGUlqJbkSslh4q/gWvz+xL&#10;sph9G7JbTfvpu0LB4zAzv2Em087W4kKtN44VDAcJCOLcacOlgsN++TQC4QOyxtoxKfghD9Os9zDB&#10;VLsrb+myC6WIEPYpKqhCaFIpfV6RRT9wDXH0CtdaDFG2pdQtXiPc1vI5SV6lRcNxocKG5hXl5923&#10;VfBrZl/H1XlVvK8/1ptTWLAZnlipx343G4MI1IV7+L/9qRWM3l7gdiYe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5r/8YAAADcAAAADwAAAAAAAAAAAAAAAACYAgAAZHJz&#10;L2Rvd25yZXYueG1sUEsFBgAAAAAEAAQA9QAAAIsDAAAAAA==&#10;" path="m,l,3,5,5,5,3,3,,,xm167,20r-3,l164,23r,2l164,23r3,-3xm159,52r5,-7l164,37r-2,8l159,52xe" fillcolor="#e25920" stroked="f">
                  <v:path arrowok="t" o:connecttype="custom" o:connectlocs="0,0;0,3;5,5;5,3;5,3;3,0;0,0;167,20;164,20;164,23;164,25;164,23;167,20;159,52;164,45;164,37;162,45;159,52" o:connectangles="0,0,0,0,0,0,0,0,0,0,0,0,0,0,0,0,0,0"/>
                  <o:lock v:ext="edit" verticies="t"/>
                </v:shape>
                <v:shape id="Freeform 877" o:spid="_x0000_s1901" style="position:absolute;left:641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YNsQA&#10;AADcAAAADwAAAGRycy9kb3ducmV2LnhtbESPwWrDMBBE74X+g9hCL6WRE2gTnCghhIT20kOTfMDW&#10;2ljG1kp4ldj9+6pQ6HGYmTfMajP6Tt2olyawgemkAEVcBdtwbeB8OjwvQElCttgFJgPfJLBZ39+t&#10;sLRh4E+6HVOtMoSlRAMupVhqLZUjjzIJkTh7l9B7TFn2tbY9DhnuOz0rilftseG84DDSzlHVHq/e&#10;gGxj574+DvudtFN5eot7HKQ15vFh3C5BJRrTf/iv/W4NLOYv8HsmHw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hmDbEAAAA3AAAAA8AAAAAAAAAAAAAAAAAmAIAAGRycy9k&#10;b3ducmV2LnhtbFBLBQYAAAAABAAEAPUAAACJAwAAAAA=&#10;" path="m164,20r,l161,20r-2,l159,25r,5l156,42r-2,15l154,55r7,-18l164,20xm,l,3,5,5,5,3,2,3,,xe" fillcolor="#e25d20" stroked="f">
                  <v:path arrowok="t" o:connecttype="custom" o:connectlocs="164,20;164,20;161,20;159,20;159,25;159,30;156,42;154,57;154,55;161,37;164,20;0,0;0,3;0,3;5,5;5,5;5,3;2,3;0,0" o:connectangles="0,0,0,0,0,0,0,0,0,0,0,0,0,0,0,0,0,0,0"/>
                  <o:lock v:ext="edit" verticies="t"/>
                </v:shape>
                <v:shape id="Freeform 878" o:spid="_x0000_s1902" style="position:absolute;left:6416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HZcQA&#10;AADcAAAADwAAAGRycy9kb3ducmV2LnhtbESPW2sCMRSE3wv+h3AE32q2Puh2a5QqCIJCWy/vh83Z&#10;i92cLEl013/fCEIfh5lvhpkve9OIGzlfW1bwNk5AEOdW11wqOB03rykIH5A1NpZJwZ08LBeDlzlm&#10;2nb8Q7dDKEUsYZ+hgiqENpPS5xUZ9GPbEkevsM5giNKVUjvsYrlp5CRJptJgzXGhwpbWFeW/h6tR&#10;kF5d8n5ZdedQnBh3xXd6+Wr2So2G/ecHiEB9+A8/6a2O3GwKj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hx2XEAAAA3AAAAA8AAAAAAAAAAAAAAAAAmAIAAGRycy9k&#10;b3ducmV2LnhtbFBLBQYAAAAABAAEAPUAAACJAwAAAAA=&#10;" path="m159,22r,-2l159,17r-2,l154,20r,2l154,27r-2,15l150,54r2,l152,52r2,l154,49r3,-7l159,34r-2,-7l159,22xm,l,,,2,5,5,5,2,5,,3,,,xe" fillcolor="#e36221" stroked="f">
                  <v:path arrowok="t" o:connecttype="custom" o:connectlocs="159,22;159,20;159,17;157,17;154,20;154,22;154,27;152,42;150,54;152,54;152,52;154,52;154,49;157,42;159,34;157,27;159,22;0,0;0,0;0,2;5,5;5,2;5,0;3,0;0,0" o:connectangles="0,0,0,0,0,0,0,0,0,0,0,0,0,0,0,0,0,0,0,0,0,0,0,0,0"/>
                  <o:lock v:ext="edit" verticies="t"/>
                </v:shape>
                <v:shape id="Freeform 879" o:spid="_x0000_s1903" style="position:absolute;left:641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nyLMUA&#10;AADcAAAADwAAAGRycy9kb3ducmV2LnhtbESPzWrDMBCE74W+g9hCb43cHhrjRgmlUCgkUPJzyHFj&#10;bS270spY28R5+yoQyHGYmW+Y2WIMXh1pSG1kA8+TAhRxHW3LjYHd9vOpBJUE2aKPTAbOlGAxv7+b&#10;YWXjidd03EijMoRThQacSF9pnWpHAdMk9sTZ+4lDQMlyaLQd8JThweuXonjVAVvOCw57+nBU/27+&#10;ggG/Knu//I6HQ5HO233dSec6MebxYXx/AyU0yi18bX9ZA+V0Cpcz+Qj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6fIsxQAAANwAAAAPAAAAAAAAAAAAAAAAAJgCAABkcnMv&#10;ZG93bnJldi54bWxQSwUGAAAAAAQABAD1AAAAigMAAAAA&#10;" path="m154,27r,-5l154,17r-3,3l149,20r,5l149,27r-2,15l144,54r3,l149,54r2,-15l154,27xm,l,2,2,7,5,2,5,,2,,,xe" fillcolor="#e46621" stroked="f">
                  <v:path arrowok="t" o:connecttype="custom" o:connectlocs="154,27;154,22;154,17;151,20;149,20;149,25;149,27;147,42;144,54;147,54;149,54;151,39;154,27;0,0;0,2;0,2;2,7;5,2;5,0;2,0;0,0" o:connectangles="0,0,0,0,0,0,0,0,0,0,0,0,0,0,0,0,0,0,0,0,0"/>
                  <o:lock v:ext="edit" verticies="t"/>
                </v:shape>
                <v:shape id="Freeform 880" o:spid="_x0000_s1904" style="position:absolute;left:6421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g170A&#10;AADcAAAADwAAAGRycy9kb3ducmV2LnhtbERPuwrCMBTdBf8hXMFFNFVBSzWKCIKjjzq4XZprW2xu&#10;ShNt/XszCI6H815vO1OJNzWutKxgOolAEGdWl5wrSK+HcQzCeWSNlWVS8CEH202/t8ZE25bP9L74&#10;XIQQdgkqKLyvEyldVpBBN7E1ceAetjHoA2xyqRtsQ7ip5CyKFtJgyaGhwJr2BWXPy8soON7mS4pS&#10;R/NdedWjWLf3+nVSajjodisQnjr/F//cR60gXoa14Uw4AnLz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Bwg170AAADcAAAADwAAAAAAAAAAAAAAAACYAgAAZHJzL2Rvd25yZXYu&#10;eG1sUEsFBgAAAAAEAAQA9QAAAIIDAAAAAA==&#10;" path="m149,27r,-5l149,20r-2,l145,20r,5l145,27r-3,15l140,54r2,l145,54r2,-12l149,27xm,l,2,,5,,7r3,l5,5,5,,3,,,xe" fillcolor="#e46a21" stroked="f">
                  <v:path arrowok="t" o:connecttype="custom" o:connectlocs="149,27;149,22;149,20;147,20;145,20;145,25;145,27;142,42;140,54;142,54;145,54;147,42;149,27;0,0;0,2;0,5;0,7;3,7;5,5;5,0;3,0;0,0" o:connectangles="0,0,0,0,0,0,0,0,0,0,0,0,0,0,0,0,0,0,0,0,0,0"/>
                  <o:lock v:ext="edit" verticies="t"/>
                </v:shape>
                <v:shape id="Freeform 881" o:spid="_x0000_s1905" style="position:absolute;left:6421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9t8UA&#10;AADcAAAADwAAAGRycy9kb3ducmV2LnhtbESPQUsDMRSE74L/ITzBm81WpLuuTUutCPYiWJVeXzfP&#10;zdLkZUlid/vvm4LgcZiZb5j5cnRWHCnEzrOC6aQAQdx43XGr4Ovz9a4CEROyRuuZFJwownJxfTXH&#10;WvuBP+i4Ta3IEI41KjAp9bWUsTHkME58T5y9Hx8cpixDK3XAIcOdlfdFMZMOO84LBntaG2oO21+n&#10;oK+G74cdzWxp98Pz+t2Uq5dNUOr2Zlw9gUg0pv/wX/tNK6jKR7icyUdAL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n23xQAAANwAAAAPAAAAAAAAAAAAAAAAAJgCAABkcnMv&#10;ZG93bnJldi54bWxQSwUGAAAAAAQABAD1AAAAigMAAAAA&#10;" path="m147,27r,-2l147,20r-2,l142,22r,3l142,27r-2,15l135,54r5,l142,54r3,-12l147,27xm3,r,2l,7r5,3l8,5,8,2,5,,3,xe" fillcolor="#e56f21" stroked="f">
                  <v:path arrowok="t" o:connecttype="custom" o:connectlocs="147,27;147,25;147,20;145,20;142,22;142,25;142,27;140,42;135,54;140,54;142,54;145,42;147,27;3,0;3,2;0,7;5,10;8,5;8,2;5,0;3,0" o:connectangles="0,0,0,0,0,0,0,0,0,0,0,0,0,0,0,0,0,0,0,0,0"/>
                  <o:lock v:ext="edit" verticies="t"/>
                </v:shape>
                <v:shape id="Freeform 882" o:spid="_x0000_s1906" style="position:absolute;left:6424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z5sEA&#10;AADcAAAADwAAAGRycy9kb3ducmV2LnhtbERPTUsDMRC9C/0PYYTebLYWZN02LaUgFtRDW0GPw2a6&#10;u5hMliS28d87B8Hj432vNsU7daGYhsAG5rMKFHEb7MCdgffT010NKmVkiy4wGfihBJv15GaFjQ1X&#10;PtDlmDslIZwaNNDnPDZap7Ynj2kWRmLhziF6zAJjp23Eq4R7p++r6kF7HFgaehxp11P7dfz20use&#10;T5/l482/vhQ3t1t63h/iwpjpbdkuQWUq+V/8595bA3Ut8+WMHAG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58+bBAAAA3AAAAA8AAAAAAAAAAAAAAAAAmAIAAGRycy9kb3du&#10;cmV2LnhtbFBLBQYAAAAABAAEAPUAAACGAwAAAAA=&#10;" path="m142,27r,-2l142,20r-3,2l137,22r,3l137,27r-3,15l129,57r3,-3l137,54r2,-12l142,27xm2,r,5l,7r5,5l7,7,7,2,5,2,2,xe" fillcolor="#e57322" stroked="f">
                  <v:path arrowok="t" o:connecttype="custom" o:connectlocs="142,27;142,25;142,20;139,22;137,22;137,25;137,27;134,42;129,57;132,54;137,54;139,42;142,27;2,0;2,5;0,7;5,12;7,7;7,2;5,2;2,0" o:connectangles="0,0,0,0,0,0,0,0,0,0,0,0,0,0,0,0,0,0,0,0,0"/>
                  <o:lock v:ext="edit" verticies="t"/>
                </v:shape>
                <v:shape id="Freeform 883" o:spid="_x0000_s1907" style="position:absolute;left:6426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1F5MQA&#10;AADcAAAADwAAAGRycy9kb3ducmV2LnhtbESP0WrCQBRE34X+w3ILfZG60UJJUlepgmAhDzH6AZfs&#10;bRKSvRuyq0n/3hWEPg4zc4ZZbyfTiRsNrrGsYLmIQBCXVjdcKbicD+8xCOeRNXaWScEfOdhuXmZr&#10;TLUd+US3wlciQNilqKD2vk+ldGVNBt3C9sTB+7WDQR/kUEk94BjgppOrKPqUBhsOCzX2tK+pbIur&#10;UYBV1lKy/8nzfKfnSSuzj4srlXp7nb6/QHia/H/42T5qBXG8hMeZc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dReTEAAAA3AAAAA8AAAAAAAAAAAAAAAAAmAIAAGRycy9k&#10;b3ducmV2LnhtbFBLBQYAAAAABAAEAPUAAACJAwAAAAA=&#10;" path="m137,25r,-2l137,20r-2,l132,20r,3l132,25r-2,15l125,55r2,l130,52r5,-12l137,25xm3,r,3l,8r3,2l5,10,5,5,8,,5,,3,xe" fillcolor="#e67723" stroked="f">
                  <v:path arrowok="t" o:connecttype="custom" o:connectlocs="137,25;137,23;137,20;135,20;132,20;132,23;132,25;130,40;125,55;127,55;130,52;135,40;137,25;3,0;3,3;0,8;3,10;5,10;5,5;8,0;5,0;3,0" o:connectangles="0,0,0,0,0,0,0,0,0,0,0,0,0,0,0,0,0,0,0,0,0,0"/>
                  <o:lock v:ext="edit" verticies="t"/>
                </v:shape>
                <v:shape id="Freeform 884" o:spid="_x0000_s1908" style="position:absolute;left:6429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FAMQA&#10;AADcAAAADwAAAGRycy9kb3ducmV2LnhtbESP3WrCQBSE74W+w3IKvdONQktM3YiItumd1T7AIXvy&#10;Y7NnQ3bz49u7hYKXw8x8w2y2k2nEQJ2rLStYLiIQxLnVNZcKfi7HeQzCeWSNjWVScCMH2/RptsFE&#10;25G/aTj7UgQIuwQVVN63iZQur8igW9iWOHiF7Qz6ILtS6g7HADeNXEXRmzRYc1iosKV9RfnvuTcK&#10;8GtN1+mQ9Zf6+Hpy7VV/fBZrpV6ep907CE+Tf4T/25lWEMcr+DsTj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ERQDEAAAA3AAAAA8AAAAAAAAAAAAAAAAAmAIAAGRycy9k&#10;b3ducmV2LnhtbFBLBQYAAAAABAAEAPUAAACJAwAAAAA=&#10;" path="m132,25r,-2l132,20r-3,l127,20r,3l127,25r-3,15l119,55r3,l124,55r5,-15l132,25xm2,r,5l,10r2,l5,13,5,8,7,,5,,2,xe" fillcolor="#e77b25" stroked="f">
                  <v:path arrowok="t" o:connecttype="custom" o:connectlocs="132,25;132,23;132,20;129,20;127,20;127,23;127,25;124,40;119,55;122,55;124,55;129,40;132,25;2,0;2,5;0,10;2,10;5,13;5,8;7,0;5,0;2,0" o:connectangles="0,0,0,0,0,0,0,0,0,0,0,0,0,0,0,0,0,0,0,0,0,0"/>
                  <o:lock v:ext="edit" verticies="t"/>
                </v:shape>
                <v:shape id="Freeform 885" o:spid="_x0000_s1909" style="position:absolute;left:6431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I0sUA&#10;AADcAAAADwAAAGRycy9kb3ducmV2LnhtbESPQWuDQBSE74H+h+UFegl1TYUgJquEQsFCCdQEe324&#10;Lypx31p3m9h/ny0Uehxm5htmV8xmEFeaXG9ZwTqKQRA3VvfcKjgdX59SEM4jaxwsk4IfclDkD4sd&#10;Ztre+IOulW9FgLDLUEHn/ZhJ6ZqODLrIjsTBO9vJoA9yaqWe8BbgZpDPcbyRBnsOCx2O9NJRc6m+&#10;jQITf9br95oPyVe1sWX9JpNydVbqcTnvtyA8zf4//NcutYI0TeD3TDg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wjSxQAAANwAAAAPAAAAAAAAAAAAAAAAAJgCAABkcnMv&#10;ZG93bnJldi54bWxQSwUGAAAAAAQABAD1AAAAigMAAAAA&#10;" path="m127,25r,-2l127,20r-2,l122,23r,2l120,40r-5,15l117,55r3,l125,40r2,-15xm3,l,5r,5l3,13r2,l5,8,8,3,5,,3,xe" fillcolor="#e77f26" stroked="f">
                  <v:path arrowok="t" o:connecttype="custom" o:connectlocs="127,25;127,23;127,20;125,20;122,23;122,23;122,25;120,40;115,55;117,55;120,55;125,40;127,25;3,0;0,5;0,10;3,13;5,13;5,8;8,3;5,0;3,0" o:connectangles="0,0,0,0,0,0,0,0,0,0,0,0,0,0,0,0,0,0,0,0,0,0"/>
                  <o:lock v:ext="edit" verticies="t"/>
                </v:shape>
                <v:shape id="Freeform 886" o:spid="_x0000_s1910" style="position:absolute;left:6434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v0cUA&#10;AADcAAAADwAAAGRycy9kb3ducmV2LnhtbESPzWrDMBCE74W+g9hCLiWRU0IxTpRQOw2EQg/5IefF&#10;2tim1spISmy/fVQo9DjMzDfMajOYVtzJ+caygvksAUFcWt1wpeB82k1TED4ga2wtk4KRPGzWz08r&#10;zLTt+UD3Y6hEhLDPUEEdQpdJ6cuaDPqZ7Yijd7XOYIjSVVI77CPctPItSd6lwYbjQo0dFTWVP8eb&#10;UbBv3UXnt9dRFvn2OySf7ut0cEpNXoaPJYhAQ/gP/7X3WkGaLuD3TD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O/RxQAAANwAAAAPAAAAAAAAAAAAAAAAAJgCAABkcnMv&#10;ZG93bnJldi54bWxQSwUGAAAAAAQABAD1AAAAigMAAAAA&#10;" path="m122,25r,-2l122,20r-3,3l117,23r,2l114,40r-5,15l112,55r2,l119,40r3,-15xm2,l,8r,5l2,13r3,2l5,8,7,3,5,3,2,xe" fillcolor="#e88427" stroked="f">
                  <v:path arrowok="t" o:connecttype="custom" o:connectlocs="122,25;122,23;122,20;119,23;117,23;117,23;117,25;114,40;109,55;112,55;114,55;119,40;122,25;2,0;0,8;0,13;2,13;5,15;5,8;7,3;5,3;2,0" o:connectangles="0,0,0,0,0,0,0,0,0,0,0,0,0,0,0,0,0,0,0,0,0,0"/>
                  <o:lock v:ext="edit" verticies="t"/>
                </v:shape>
                <v:shape id="Freeform 887" o:spid="_x0000_s1911" style="position:absolute;left:6436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PjsMA&#10;AADcAAAADwAAAGRycy9kb3ducmV2LnhtbESPQWsCMRSE7wX/Q3iCt5q1oCxbo5SCYntSV8HjY/Pc&#10;LN28LEl013/fFAoeh5n5hlmuB9uKO/nQOFYwm2YgiCunG64VnMrNaw4iRGSNrWNS8KAA69XoZYmF&#10;dj0f6H6MtUgQDgUqMDF2hZShMmQxTF1HnLyr8xZjkr6W2mOf4LaVb1m2kBYbTgsGO/o0VP0cb1ZB&#10;xK963n9fL1l+Ln252/a3rdkrNRkPH+8gIg3xGf5v77SCPJ/D35l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cPjsMAAADcAAAADwAAAAAAAAAAAAAAAACYAgAAZHJzL2Rv&#10;d25yZXYueG1sUEsFBgAAAAAEAAQA9QAAAIgDAAAAAA==&#10;" path="m117,22r,-2l115,20r-3,l112,22r-2,15l102,52r5,l110,52r5,-15l117,22xm3,l,5r,5l3,12r,3l5,7,8,,5,,3,xe" fillcolor="#e98828" stroked="f">
                  <v:path arrowok="t" o:connecttype="custom" o:connectlocs="117,22;117,20;117,20;115,20;112,20;112,20;112,22;110,37;102,52;107,52;110,52;115,37;117,22;3,0;0,5;0,10;3,12;3,15;5,7;8,0;5,0;3,0" o:connectangles="0,0,0,0,0,0,0,0,0,0,0,0,0,0,0,0,0,0,0,0,0,0"/>
                  <o:lock v:ext="edit" verticies="t"/>
                </v:shape>
                <v:shape id="Freeform 888" o:spid="_x0000_s1912" style="position:absolute;left:6439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QHy8QA&#10;AADcAAAADwAAAGRycy9kb3ducmV2LnhtbESPwWrDMBBE74X8g9hCb43sUoJxo4RSCAkJPTRtyHWx&#10;1paJtTKS6ih/XxUKPQ4z84ZZrpMdxEQ+9I4VlPMCBHHjdM+dgq/PzWMFIkRkjYNjUnCjAOvV7G6J&#10;tXZX/qDpGDuRIRxqVGBiHGspQ2PIYpi7kTh7rfMWY5a+k9rjNcPtIJ+KYiEt9pwXDI70Zqi5HL+t&#10;gum93ezP3aUs8WBOyT37tG29Ug/36fUFRKQU/8N/7Z1WUFUL+D2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UB8vEAAAA3AAAAA8AAAAAAAAAAAAAAAAAmAIAAGRycy9k&#10;b3ducmV2LnhtbFBLBQYAAAAABAAEAPUAAACJAwAAAAA=&#10;" path="m112,22r,-2l109,20r-2,l107,22r-3,15l97,52r2,l104,52r5,-15l112,22xm2,l,5r,7l,15r2,l5,7,7,2,2,xe" fillcolor="#e98c2a" stroked="f">
                  <v:path arrowok="t" o:connecttype="custom" o:connectlocs="112,22;112,20;112,20;109,20;107,20;107,22;107,22;104,37;97,52;99,52;104,52;109,37;112,22;2,0;0,5;0,12;0,15;2,15;5,7;7,2;2,0" o:connectangles="0,0,0,0,0,0,0,0,0,0,0,0,0,0,0,0,0,0,0,0,0"/>
                  <o:lock v:ext="edit" verticies="t"/>
                </v:shape>
                <v:shape id="Freeform 889" o:spid="_x0000_s1913" style="position:absolute;left:6439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eossQA&#10;AADcAAAADwAAAGRycy9kb3ducmV2LnhtbESPQWsCMRSE7wX/Q3iCt5q4lHZZjSJawUMvVX/Ac/PM&#10;Lm5elk10V399Uyj0OMzMN8xiNbhG3KkLtWcNs6kCQVx6U7PVcDruXnMQISIbbDyThgcFWC1HLwss&#10;jO/5m+6HaEWCcChQQxVjW0gZyoochqlviZN38Z3DmGRnpemwT3DXyEypd+mw5rRQYUubisrr4eY0&#10;lOfn9pgp3GW9faPN9kvZvP7UejIe1nMQkYb4H/5r742GPP+A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3qLLEAAAA3AAAAA8AAAAAAAAAAAAAAAAAmAIAAGRycy9k&#10;b3ducmV2LnhtbFBLBQYAAAAABAAEAPUAAACJAwAAAAA=&#10;" path="m109,22r,-2l107,20r-3,l104,22r,7l102,37r-3,7l94,52r3,l99,52r8,-15l109,22xm5,l2,7,,15r2,l5,17,7,10,10,2,7,2,5,xe" fillcolor="#eb912b" stroked="f">
                  <v:path arrowok="t" o:connecttype="custom" o:connectlocs="109,22;109,20;109,20;107,20;104,20;104,22;104,22;104,29;102,37;99,44;94,52;97,52;99,52;107,37;109,22;5,0;2,7;0,15;2,15;5,17;7,10;10,2;7,2;5,0" o:connectangles="0,0,0,0,0,0,0,0,0,0,0,0,0,0,0,0,0,0,0,0,0,0,0,0"/>
                  <o:lock v:ext="edit" verticies="t"/>
                </v:shape>
                <v:shape id="Freeform 890" o:spid="_x0000_s1914" style="position:absolute;left:6441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cmzMEA&#10;AADcAAAADwAAAGRycy9kb3ducmV2LnhtbERPz2vCMBS+C/sfwht4EU23g5RqlKoI86LTzfujebbF&#10;5qU0mY3+9eYg7Pjx/Z4vg2nEjTpXW1bwMUlAEBdW11wq+P3ZjlMQziNrbCyTgjs5WC7eBnPMtO35&#10;SLeTL0UMYZehgsr7NpPSFRUZdBPbEkfuYjuDPsKulLrDPoabRn4myVQarDk2VNjSuqLievozCppi&#10;urV7mzy+D7tz2Ji8H4VVrtTwPeQzEJ6C/xe/3F9aQZrG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HJszBAAAA3AAAAA8AAAAAAAAAAAAAAAAAmAIAAGRycy9kb3du&#10;cmV2LnhtbFBLBQYAAAAABAAEAPUAAACGAwAAAAA=&#10;" path="m105,20r,l105,18r-3,l100,18r,2l100,27r-3,8l95,42r-5,8l92,50r3,l102,35r3,-15xm5,l3,5,,13r3,2l5,15,8,8,10,,8,,5,xe" fillcolor="#eb952b" stroked="f">
                  <v:path arrowok="t" o:connecttype="custom" o:connectlocs="105,20;105,20;105,18;102,18;100,18;100,20;100,27;97,35;95,42;90,50;92,50;95,50;102,35;105,20;5,0;3,5;0,13;3,15;5,15;8,8;10,0;8,0;5,0" o:connectangles="0,0,0,0,0,0,0,0,0,0,0,0,0,0,0,0,0,0,0,0,0,0,0"/>
                  <o:lock v:ext="edit" verticies="t"/>
                </v:shape>
                <v:shape id="Freeform 891" o:spid="_x0000_s1915" style="position:absolute;left:6444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zXcYA&#10;AADcAAAADwAAAGRycy9kb3ducmV2LnhtbESPQWvCQBSE70L/w/IKXkQ3CkqMrlIKipairYrnR/Y1&#10;Cc2+Ddk1xv56Vyh4HGbmG2a+bE0pGqpdYVnBcBCBIE6tLjhTcDqu+jEI55E1lpZJwY0cLBcvnTkm&#10;2l75m5qDz0SAsEtQQe59lUjp0pwMuoGtiIP3Y2uDPsg6k7rGa4CbUo6iaCINFhwWcqzoPaf093Ax&#10;Cs69z3XT9PZ/Xxzvhna8Ht8+2q1S3df2bQbCU+uf4f/2RiuI4y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DzXcYAAADcAAAADwAAAAAAAAAAAAAAAACYAgAAZHJz&#10;L2Rvd25yZXYueG1sUEsFBgAAAAAEAAQA9QAAAIsDAAAAAA==&#10;" path="m99,20r,l99,18r-2,l94,20r,7l92,35r-5,7l84,50r3,l89,50r5,-8l97,35r2,-8l99,20xm5,l2,8,,15r2,l5,18,7,10,10,,5,xe" fillcolor="#ec992a" stroked="f">
                  <v:path arrowok="t" o:connecttype="custom" o:connectlocs="99,20;99,20;99,18;97,18;94,20;94,20;94,27;92,35;87,42;84,50;87,50;89,50;94,42;97,35;99,27;99,20;5,0;2,8;0,15;2,15;5,18;7,10;10,0;5,0" o:connectangles="0,0,0,0,0,0,0,0,0,0,0,0,0,0,0,0,0,0,0,0,0,0,0,0"/>
                  <o:lock v:ext="edit" verticies="t"/>
                </v:shape>
                <v:shape id="Freeform 892" o:spid="_x0000_s1916" style="position:absolute;left:6446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uUsAA&#10;AADcAAAADwAAAGRycy9kb3ducmV2LnhtbERPTWvCQBC9C/6HZYTedFMF0dRV2oJgDwrVQq9DdpoN&#10;ZmeT7Krx3zsHocfH+15tel+rK3WxCmzgdZKBIi6Crbg08HPajhegYkK2WAcmA3eKsFkPByvMbbjx&#10;N12PqVQSwjFHAy6lJtc6Fo48xkloiIX7C53HJLArte3wJuG+1tMsm2uPFUuDw4Y+HRXn48UbWJSH&#10;D71Lv5e4nFHb7s/T1n15Y15G/fsbqER9+hc/3TsrvqXMlzNyBP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XuUsAAAADcAAAADwAAAAAAAAAAAAAAAACYAgAAZHJzL2Rvd25y&#10;ZXYueG1sUEsFBgAAAAAEAAQA9QAAAIUDAAAAAA==&#10;" path="m95,20r,-2l92,20r-2,l90,27r-3,8l82,42r-5,5l82,50r3,l90,42r2,-7l95,27r,-7xm5,l3,8,,15r3,3l5,20,8,10,10,3,5,xe" fillcolor="#ed9e27" stroked="f">
                  <v:path arrowok="t" o:connecttype="custom" o:connectlocs="95,20;95,18;92,20;90,20;90,20;90,27;87,35;82,42;77,47;82,50;85,50;90,42;92,35;95,27;95,20;5,0;3,8;0,15;3,18;5,20;8,10;10,3;5,0" o:connectangles="0,0,0,0,0,0,0,0,0,0,0,0,0,0,0,0,0,0,0,0,0,0,0"/>
                  <o:lock v:ext="edit" verticies="t"/>
                </v:shape>
                <v:shape id="Freeform 893" o:spid="_x0000_s1917" style="position:absolute;left:6449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02MMA&#10;AADcAAAADwAAAGRycy9kb3ducmV2LnhtbESPQWvCQBSE74X+h+UVegm6MQex0VWK0DZXo2CPj+wz&#10;iWbfhuyrSf99t1DocZiZb5jNbnKdutMQWs8GFvMUFHHlbcu1gdPxbbYCFQTZYueZDHxTgN328WGD&#10;ufUjH+heSq0ihEOOBhqRPtc6VA05DHPfE0fv4geHEuVQazvgGOGu01maLrXDluNCgz3tG6pu5Zcz&#10;8KmT4vqREgYvct7XyTF7L67GPD9Nr2tQQpP8h//ahTWwelnA75l4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M02MMAAADcAAAADwAAAAAAAAAAAAAAAACYAgAAZHJzL2Rv&#10;d25yZXYueG1sUEsFBgAAAAAEAAQA9QAAAIgDAAAAAA==&#10;" path="m89,20r,l87,20r-3,l84,27r-2,8l77,42r-5,5l74,47r5,3l82,42r5,-7l89,27r,-7xm5,l2,10,,18r2,2l5,20,7,10,10,3,5,xe" fillcolor="#eda223" stroked="f">
                  <v:path arrowok="t" o:connecttype="custom" o:connectlocs="89,20;89,20;87,20;84,20;84,20;84,27;82,35;77,42;72,47;74,47;79,50;82,42;87,35;89,27;89,20;5,0;2,10;0,18;2,20;5,20;5,20;7,10;10,3;5,0" o:connectangles="0,0,0,0,0,0,0,0,0,0,0,0,0,0,0,0,0,0,0,0,0,0,0,0"/>
                  <o:lock v:ext="edit" verticies="t"/>
                </v:shape>
                <v:shape id="Freeform 894" o:spid="_x0000_s1918" style="position:absolute;left:6451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QL8QA&#10;AADcAAAADwAAAGRycy9kb3ducmV2LnhtbESPzWrDMBCE74W8g9hAbo0cQ4zrWg4h9O/SQ508wMba&#10;2CbSyliq47x9VSj0OMzMN0y5m60RE42+d6xgs05AEDdO99wqOB1fH3MQPiBrNI5JwZ087KrFQ4mF&#10;djf+oqkOrYgQ9gUq6EIYCil905FFv3YDcfQubrQYohxbqUe8Rbg1Mk2STFrsOS50ONCho+Zaf1sF&#10;evi8nt9ezFGfT86+B7Pts3qr1Go5759BBJrDf/iv/aEV5E8p/J6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UUC/EAAAA3AAAAA8AAAAAAAAAAAAAAAAAmAIAAGRycy9k&#10;b3ducmV2LnhtbFBLBQYAAAAABAAEAPUAAACJAwAAAAA=&#10;" path="m85,17r,l82,17r-2,l80,24r-3,8l72,39r-5,5l70,44r2,l77,39r5,-7l85,24r,-7xm5,l3,7,,17r3,l5,20r,-3l8,7,10,,5,xe" fillcolor="#eea81d" stroked="f">
                  <v:path arrowok="t" o:connecttype="custom" o:connectlocs="85,17;85,17;82,17;80,17;80,17;80,24;77,32;72,39;67,44;70,44;72,44;77,39;82,32;85,24;85,17;5,0;3,7;0,17;3,17;5,20;5,17;5,17;8,7;10,0;5,0" o:connectangles="0,0,0,0,0,0,0,0,0,0,0,0,0,0,0,0,0,0,0,0,0,0,0,0,0"/>
                  <o:lock v:ext="edit" verticies="t"/>
                </v:shape>
                <v:shape id="Freeform 895" o:spid="_x0000_s1919" style="position:absolute;left:6454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FPsYA&#10;AADcAAAADwAAAGRycy9kb3ducmV2LnhtbESPQWsCMRSE70L/Q3gFL0WztWB1NUq1LVTqxVX0+tg8&#10;N4ubl2UTdf33plDwOMzMN8x03tpKXKjxpWMFr/0EBHHudMmFgt32uzcC4QOyxsoxKbiRh/nsqTPF&#10;VLsrb+iShUJECPsUFZgQ6lRKnxuy6PuuJo7e0TUWQ5RNIXWD1wi3lRwkyVBaLDkuGKxpaSg/ZWer&#10;4Ks8fL4vX/bZkFf2dP7dL9aDg1Gq+9x+TEAEasMj/N/+0QpG4zf4OxOP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GFPsYAAADcAAAADwAAAAAAAAAAAAAAAACYAgAAZHJz&#10;L2Rvd25yZXYueG1sUEsFBgAAAAAEAAQA9QAAAIsDAAAAAA==&#10;" path="m79,17r,l77,17r-3,l74,24r-2,8l67,39r-5,5l64,44r3,l72,39r5,-7l79,24r,-7xm5,l2,7,,17r2,3l5,20r,-3l7,10,10,2,5,xe" fillcolor="#efac12" stroked="f">
                  <v:path arrowok="t" o:connecttype="custom" o:connectlocs="79,17;79,17;77,17;74,17;74,17;74,24;72,32;67,39;62,44;64,44;67,44;72,39;77,32;79,24;79,17;5,0;2,7;0,17;0,17;2,20;5,20;5,20;5,17;7,10;10,2;5,0" o:connectangles="0,0,0,0,0,0,0,0,0,0,0,0,0,0,0,0,0,0,0,0,0,0,0,0,0,0"/>
                  <o:lock v:ext="edit" verticies="t"/>
                </v:shape>
                <v:shape id="Freeform 896" o:spid="_x0000_s1920" style="position:absolute;left:6456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na78A&#10;AADcAAAADwAAAGRycy9kb3ducmV2LnhtbESPzQrCMBCE74LvEFbwpqkiotUoIghe/bl42zZrW2w2&#10;tYm1+vRGEDwOM/MNs1y3phQN1a6wrGA0jEAQp1YXnCk4n3aDGQjnkTWWlknBixysV93OEmNtn3yg&#10;5ugzESDsYlSQe1/FUro0J4NuaCvi4F1tbdAHWWdS1/gMcFPKcRRNpcGCw0KOFW1zSm/Hh1FweGi2&#10;t+r+vst0TpfzOHk1PlGq32s3CxCeWv8P/9p7rWA2n8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adrvwAAANwAAAAPAAAAAAAAAAAAAAAAAJgCAABkcnMvZG93bnJl&#10;di54bWxQSwUGAAAAAAQABAD1AAAAhAMAAAAA&#10;" path="m75,17r,l72,17r-2,l70,24r-3,8l62,37r-5,5l60,44r2,l67,39r5,-7l75,24r,-7xm5,l3,7,,17r,3l3,20r2,2l5,20r,-3l8,10,10,2,5,xe" fillcolor="#efb000" stroked="f">
                  <v:path arrowok="t" o:connecttype="custom" o:connectlocs="75,17;75,17;72,17;70,17;70,17;70,24;67,32;62,37;57,42;60,44;62,44;67,39;72,32;75,24;75,17;5,0;3,7;0,17;0,17;0,20;3,20;5,22;5,20;5,17;8,10;10,2;5,0" o:connectangles="0,0,0,0,0,0,0,0,0,0,0,0,0,0,0,0,0,0,0,0,0,0,0,0,0,0,0"/>
                  <o:lock v:ext="edit" verticies="t"/>
                </v:shape>
                <v:shape id="Freeform 897" o:spid="_x0000_s1921" style="position:absolute;left:6459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PtsUA&#10;AADcAAAADwAAAGRycy9kb3ducmV2LnhtbESPQWvCQBSE7wX/w/IEb3Wj0ppGVxGhEi8FYw89PrKv&#10;STT7NuxuTfz33ULB4zAz3zDr7WBacSPnG8sKZtMEBHFpdcOVgs/z+3MKwgdkja1lUnAnD9vN6GmN&#10;mbY9n+hWhEpECPsMFdQhdJmUvqzJoJ/ajjh639YZDFG6SmqHfYSbVs6T5FUabDgu1NjRvqbyWvwY&#10;BSf9tej6ZW7p4nZFev2YH4/5QanJeNitQAQawiP83861gvTtB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k+2xQAAANwAAAAPAAAAAAAAAAAAAAAAAJgCAABkcnMv&#10;ZG93bnJldi54bWxQSwUGAAAAAAQABAD1AAAAigMAAAAA&#10;" path="m69,15r,l67,15r-3,l64,22r-5,8l57,35r-8,5l54,40r3,2l62,37r5,-7l69,22r,-7xm5,l2,8,,15r,3l2,20r3,2l5,18r,-3l7,8,10,,5,xe" fillcolor="#f1b600" stroked="f">
                  <v:path arrowok="t" o:connecttype="custom" o:connectlocs="69,15;69,15;67,15;64,15;64,15;64,22;59,30;57,35;49,40;54,40;57,42;62,37;67,30;69,22;69,15;5,0;2,8;0,15;0,18;0,18;2,20;5,22;5,18;5,15;7,8;10,0;5,0" o:connectangles="0,0,0,0,0,0,0,0,0,0,0,0,0,0,0,0,0,0,0,0,0,0,0,0,0,0,0"/>
                  <o:lock v:ext="edit" verticies="t"/>
                </v:shape>
                <v:shape id="Freeform 898" o:spid="_x0000_s1922" style="position:absolute;left:6461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yLMMA&#10;AADcAAAADwAAAGRycy9kb3ducmV2LnhtbESPS4vCQBCE74L/YWhhbzrRg2h0FJ+L7J58oNcm0ybB&#10;TE/IjEn8987Cgseiqr6i5svWFKKmyuWWFQwHEQjixOqcUwWX874/AeE8ssbCMil4kYPlotuZY6xt&#10;w0eqTz4VAcIuRgWZ92UspUsyMugGtiQO3t1WBn2QVSp1hU2Am0KOomgsDeYcFjIsaZNR8jg9jYLi&#10;1kx3+urqrftt0gRf68vPd6vUV69dzUB4av0n/N8+aAWT6Rj+zoQj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LyLMMAAADcAAAADwAAAAAAAAAAAAAAAACYAgAAZHJzL2Rv&#10;d25yZXYueG1sUEsFBgAAAAAEAAQA9QAAAIgDAAAAAA==&#10;" path="m65,15r,l62,15,60,13r,2l60,22r-5,8l50,35r-5,5l47,40r5,l57,35r5,-5l65,22r,-7xm5,l3,8,,15r,3l,20r5,2l8,22,5,20r,-5l8,8,10,,5,xe" fillcolor="#f2bb00" stroked="f">
                  <v:path arrowok="t" o:connecttype="custom" o:connectlocs="65,15;65,15;62,15;60,13;60,15;60,15;60,22;55,30;50,35;45,40;47,40;52,40;57,35;62,30;65,22;65,15;5,0;3,8;0,15;0,18;0,20;5,22;8,22;5,20;5,15;8,8;10,0;5,0" o:connectangles="0,0,0,0,0,0,0,0,0,0,0,0,0,0,0,0,0,0,0,0,0,0,0,0,0,0,0,0"/>
                  <o:lock v:ext="edit" verticies="t"/>
                </v:shape>
                <v:shape id="Freeform 899" o:spid="_x0000_s1923" style="position:absolute;left:6464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ttMUA&#10;AADcAAAADwAAAGRycy9kb3ducmV2LnhtbESPzWsCMRTE7wX/h/CE3mpiD35sjSJCiz304AeIt+fm&#10;mV26eVmSVNf+9UYo9DjMzG+Y2aJzjbhQiLVnDcOBAkFcelOz1bDfvb9MQMSEbLDxTBpuFGEx7z3N&#10;sDD+yhu6bJMVGcKxQA1VSm0hZSwrchgHviXO3tkHhynLYKUJeM1w18hXpUbSYc15ocKWVhWV39sf&#10;p2F8Onyos21+P6dBbeyRv1byZrR+7nfLNxCJuvQf/muvjYbJdAyPM/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C20xQAAANwAAAAPAAAAAAAAAAAAAAAAAJgCAABkcnMv&#10;ZG93bnJldi54bWxQSwUGAAAAAAQABAD1AAAAigMAAAAA&#10;" path="m59,15r,l57,13r-3,l54,15r,7l49,30r-5,5l37,37r5,3l44,40r8,-5l54,30r5,-8l59,15xm5,l2,8,,15r,3l,22r5,l7,25,5,20r,-5l7,8,10,3,5,xe" fillcolor="#f4c100" stroked="f">
                  <v:path arrowok="t" o:connecttype="custom" o:connectlocs="59,15;59,15;57,13;54,13;54,15;54,15;54,22;49,30;44,35;37,37;42,40;44,40;52,35;54,30;59,22;59,15;5,0;2,8;0,15;0,18;0,22;5,22;7,25;5,20;5,15;7,8;10,3;5,0" o:connectangles="0,0,0,0,0,0,0,0,0,0,0,0,0,0,0,0,0,0,0,0,0,0,0,0,0,0,0,0"/>
                  <o:lock v:ext="edit" verticies="t"/>
                </v:shape>
                <v:shape id="Freeform 900" o:spid="_x0000_s1924" style="position:absolute;left:6466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hlsEA&#10;AADcAAAADwAAAGRycy9kb3ducmV2LnhtbERPS2vCQBC+F/oflin0Vjf2IDZ1E0QQihcf1dLehuyY&#10;BLOzIbvq9t87B8Hjx/eelcl16kJDaD0bGI8yUMSVty3XBvbfy7cpqBCRLXaeycA/BSiL56cZ5tZf&#10;eUuXXayVhHDI0UATY59rHaqGHIaR74mFO/rBYRQ41NoOeJVw1+n3LJtohy1LQ4M9LRqqTruzk96/&#10;g01R6/maNoe0+t38LH3rjHl9SfNPUJFSfIjv7i9rYPoha+WMHAFd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soZbBAAAA3AAAAA8AAAAAAAAAAAAAAAAAmAIAAGRycy9kb3du&#10;cmV2LnhtbFBLBQYAAAAABAAEAPUAAACGAwAAAAA=&#10;" path="m55,15r,l55,13r-3,l50,13r,2l47,22r-2,8l40,35r-8,2l35,37r5,3l45,35r5,-5l55,22r,-7xm5,l3,8,,15r,5l3,22r2,3l10,27,8,22,5,15,5,8,10,3,5,xe" fillcolor="#f5c700" stroked="f">
                  <v:path arrowok="t" o:connecttype="custom" o:connectlocs="55,15;55,15;55,13;52,13;50,13;50,15;50,15;47,22;45,30;40,35;32,37;35,37;40,40;45,35;50,30;55,22;55,15;5,0;3,8;0,15;0,20;3,22;5,25;10,27;8,22;5,15;5,8;10,3;5,0" o:connectangles="0,0,0,0,0,0,0,0,0,0,0,0,0,0,0,0,0,0,0,0,0,0,0,0,0,0,0,0,0"/>
                  <o:lock v:ext="edit" verticies="t"/>
                </v:shape>
                <v:shape id="Freeform 901" o:spid="_x0000_s1925" style="position:absolute;left:6469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cN8MA&#10;AADcAAAADwAAAGRycy9kb3ducmV2LnhtbESPQWsCMRSE7wX/Q3hCL0UTPRRdjSKC0JOlW/X82DyT&#10;1c3Lsknd7b9vCoUeh5n5hllvB9+IB3WxDqxhNlUgiKtgarYaTp+HyQJETMgGm8Ck4ZsibDejpzUW&#10;JvT8QY8yWZEhHAvU4FJqCylj5chjnIaWOHvX0HlMWXZWmg77DPeNnCv1Kj3WnBcctrR3VN3LL6/h&#10;diyTC837RVUXNPbl3KuD7bV+Hg+7FYhEQ/oP/7XfjIbFcgm/Z/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6cN8MAAADcAAAADwAAAAAAAAAAAAAAAACYAgAAZHJzL2Rv&#10;d25yZXYueG1sUEsFBgAAAAAEAAQA9QAAAIgDAAAAAA==&#10;" path="m49,12r,l49,10r-2,l44,10r,2l42,19r-3,8l32,29r-8,3l22,32r5,2l32,34r7,-2l44,27r5,-8l49,12xm5,l2,5,,12r,5l2,22r5,2l12,27,7,19,5,12,5,7,10,,5,xe" fillcolor="#f6cc00" stroked="f">
                  <v:path arrowok="t" o:connecttype="custom" o:connectlocs="49,12;49,12;49,10;47,10;44,10;44,10;44,12;42,19;39,27;32,29;24,32;24,32;22,32;27,34;32,34;39,32;44,27;49,19;49,12;5,0;2,5;0,12;0,17;2,22;7,24;12,27;7,19;5,12;5,7;10,0;5,0" o:connectangles="0,0,0,0,0,0,0,0,0,0,0,0,0,0,0,0,0,0,0,0,0,0,0,0,0,0,0,0,0,0,0"/>
                  <o:lock v:ext="edit" verticies="t"/>
                </v:shape>
                <v:shape id="Freeform 902" o:spid="_x0000_s1926" style="position:absolute;left:6471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gpb8A&#10;AADcAAAADwAAAGRycy9kb3ducmV2LnhtbERPy4rCMBTdC/MP4Q6402RUZOwYRSqC4MrHzPrSXNM6&#10;zU1pota/NwvB5eG858vO1eJGbag8a/gaKhDEhTcVWw2n42bwDSJEZIO1Z9LwoADLxUdvjpnxd97T&#10;7RCtSCEcMtRQxthkUoaiJIdh6BvixJ196zAm2FppWryncFfLkVJT6bDi1FBiQ3lJxf/h6jQ0+eky&#10;+ZvhWK1Xj52qjC3yX6t1/7Nb/YCI1MW3+OXeGg0zleanM+kI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S6ClvwAAANwAAAAPAAAAAAAAAAAAAAAAAJgCAABkcnMvZG93bnJl&#10;di54bWxQSwUGAAAAAAQABAD1AAAAhAMAAAAA&#10;" path="m45,12r,l45,10r-3,l40,10r,2l37,19r-2,5l30,27r-8,2l15,27,10,24,8,19,5,12,5,7,10,2,5,,,5r,7l3,19r2,5l15,29r12,5l35,32r5,-5l42,19r3,-7xe" fillcolor="#f7d200" stroked="f">
                  <v:path arrowok="t" o:connecttype="custom" o:connectlocs="45,12;45,12;45,10;42,10;40,10;40,10;40,12;37,19;35,24;30,27;22,29;15,27;10,24;8,19;5,12;5,7;10,2;5,0;0,5;0,12;3,19;5,24;15,29;27,34;35,32;40,27;42,19;45,12" o:connectangles="0,0,0,0,0,0,0,0,0,0,0,0,0,0,0,0,0,0,0,0,0,0,0,0,0,0,0,0"/>
                </v:shape>
                <v:shape id="Freeform 903" o:spid="_x0000_s1927" style="position:absolute;left:6474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kJ8MA&#10;AADcAAAADwAAAGRycy9kb3ducmV2LnhtbESPQWvCQBSE74X+h+UVems2tiAaXUXEQo7t2kqPr9ln&#10;EpJ9G7Krbv99VxA8DjPzDbNcR9uLM42+daxgkuUgiCtnWq4VfO3fX2YgfEA22DsmBX/kYb16fFhi&#10;YdyFP+msQy0ShH2BCpoQhkJKXzVk0WduIE7e0Y0WQ5JjLc2IlwS3vXzN86m02HJaaHCgbUNVp09W&#10;AcePqLvvUh707rSR4fdHd2+lUs9PcbMAESiGe/jWLo2CeT6B65l0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fkJ8MAAADcAAAADwAAAAAAAAAAAAAAAACYAgAAZHJzL2Rv&#10;d25yZXYueG1sUEsFBgAAAAAEAAQA9QAAAIgDAAAAAA==&#10;" path="m39,12r,-2l37,10r-3,l34,12r,5l29,22r-5,2l19,27,14,24,10,22,7,17,5,12,5,7,10,2,5,,,7r,5l2,19r5,8l12,29r5,3l19,32r8,-3l34,27r3,-8l39,12xe" fillcolor="#f6d500" stroked="f">
                  <v:path arrowok="t" o:connecttype="custom" o:connectlocs="39,12;39,10;39,10;37,10;34,10;34,10;34,12;34,17;29,22;24,24;19,27;14,24;10,22;7,17;5,12;5,7;10,2;5,0;0,7;0,12;2,19;7,27;12,29;17,32;19,32;19,32;27,29;34,27;37,19;39,12" o:connectangles="0,0,0,0,0,0,0,0,0,0,0,0,0,0,0,0,0,0,0,0,0,0,0,0,0,0,0,0,0,0"/>
                </v:shape>
                <v:shape id="Freeform 904" o:spid="_x0000_s1928" style="position:absolute;left:6476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WCcEA&#10;AADcAAAADwAAAGRycy9kb3ducmV2LnhtbESPS4sCMRCE74L/IbTgTRMVxB2NIguyu0df995Jz0Mn&#10;nWGSnZn990YQPBZV9RW12fW2Ei01vnSsYTZVIIhTZ0rONVzOh8kKhA/IBivHpOGfPOy2w8EGE+M6&#10;PlJ7CrmIEPYJaihCqBMpfVqQRT91NXH0MtdYDFE2uTQNdhFuKzlXaiktlhwXCqzps6D0fvqzGlrF&#10;2b77qv2v/bm15pDN7pfFVevxqN+vQQTqwzv8an8bDR9qDs8z8Qj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7FgnBAAAA3AAAAA8AAAAAAAAAAAAAAAAAmAIAAGRycy9kb3du&#10;cmV2LnhtbFBLBQYAAAAABAAEAPUAAACGAwAAAAA=&#10;" path="m35,10r,-2l32,8r-2,l30,10r,5l27,17r-5,3l17,22,12,20,10,17,5,15r,-5l8,5,10,,8,,5,,,5r,5l3,17r2,5l10,25r7,2l25,25r5,-3l32,17r3,-7xe" fillcolor="#f5d800" stroked="f">
                  <v:path arrowok="t" o:connecttype="custom" o:connectlocs="35,10;35,8;35,8;32,8;30,8;30,8;30,10;30,15;27,17;22,20;17,22;12,20;10,17;5,15;5,10;8,5;10,0;8,0;5,0;0,5;0,10;3,17;5,22;10,25;17,27;25,25;30,22;32,17;35,10" o:connectangles="0,0,0,0,0,0,0,0,0,0,0,0,0,0,0,0,0,0,0,0,0,0,0,0,0,0,0,0,0"/>
                </v:shape>
                <v:shape id="Freeform 905" o:spid="_x0000_s1929" style="position:absolute;left:6479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0hMYA&#10;AADcAAAADwAAAGRycy9kb3ducmV2LnhtbESPS2/CMBCE75X6H6yt1FvjQCUeKQaVKohyLA9xXeJt&#10;HDVep7GB0F+PkSpxHM3MN5rJrLO1OFHrK8cKekkKgrhwuuJSwXazeBmB8AFZY+2YFFzIw2z6+DDB&#10;TLszf9FpHUoRIewzVGBCaDIpfWHIok9cQxy9b9daDFG2pdQtniPc1rKfpgNpseK4YLChD0PFz/po&#10;FQz/mt1qnhej33zveu5gltvcLJV6fure30AE6sI9/N/+1ArG6Sv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k0hMYAAADcAAAADwAAAAAAAAAAAAAAAACYAgAAZHJz&#10;L2Rvd25yZXYueG1sUEsFBgAAAAAEAAQA9QAAAIsDAAAAAA==&#10;" path="m29,10r,-2l27,8,24,5r,3l24,10r,3l22,17r-3,3l14,20r-2,l7,17,5,13r,-3l7,5,9,3,7,,5,,,5r,5l2,15r3,5l9,22r5,3l19,22r5,-2l29,15r,-5xe" fillcolor="#f4dc00" stroked="f">
                  <v:path arrowok="t" o:connecttype="custom" o:connectlocs="29,10;29,8;29,8;27,8;24,5;24,8;24,10;24,13;22,17;19,20;14,20;12,20;7,17;5,13;5,10;7,5;9,3;7,0;5,0;0,5;0,10;2,15;5,20;9,22;14,25;19,22;24,20;29,15;29,10" o:connectangles="0,0,0,0,0,0,0,0,0,0,0,0,0,0,0,0,0,0,0,0,0,0,0,0,0,0,0,0,0"/>
                </v:shape>
                <v:shape id="Freeform 906" o:spid="_x0000_s1930" style="position:absolute;left:6481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9z8IA&#10;AADcAAAADwAAAGRycy9kb3ducmV2LnhtbESPwWrDMBBE74X8g9hAbo3cEErrRgnFuMTX2qHnxdpY&#10;ptbKkVTH+fuoUOhxmJk3zO4w20FM5EPvWMHTOgNB3Drdc6fg1Hw8voAIEVnj4JgU3CjAYb942GGu&#10;3ZU/aapjJxKEQ44KTIxjLmVoDVkMazcSJ+/svMWYpO+k9nhNcDvITZY9S4s9pwWDIxWG2u/6xyrw&#10;81TYpvoqnTz6ejya8tKdT0qtlvP7G4hIc/wP/7UrreA128LvmXQE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73PwgAAANwAAAAPAAAAAAAAAAAAAAAAAJgCAABkcnMvZG93&#10;bnJldi54bWxQSwUGAAAAAAQABAD1AAAAhwMAAAAA&#10;" path="m25,10r,-2l22,5r-5,l20,8r,2l17,15r-5,2l7,15,5,10,7,5,10,3,7,3,5,,3,5,,10r,5l5,17r2,3l12,22r5,-2l22,17r3,-2l25,10xe" fillcolor="#f4de00" stroked="f">
                  <v:path arrowok="t" o:connecttype="custom" o:connectlocs="25,10;25,8;25,8;22,5;17,5;20,8;20,10;17,15;12,17;7,15;5,10;7,5;10,3;7,3;5,0;3,5;0,10;0,15;5,17;7,20;12,22;17,20;22,17;25,15;25,10" o:connectangles="0,0,0,0,0,0,0,0,0,0,0,0,0,0,0,0,0,0,0,0,0,0,0,0,0"/>
                </v:shape>
                <v:shape id="Freeform 907" o:spid="_x0000_s1931" style="position:absolute;left:6484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rxMUA&#10;AADcAAAADwAAAGRycy9kb3ducmV2LnhtbESPQWvCQBSE7wX/w/KE3urGakVTVwmVgtBDMfbQ4yP7&#10;zIZm38bsmsR/3xUEj8PMfMOst4OtRUetrxwrmE4SEMSF0xWXCn6Ony9LED4ga6wdk4IredhuRk9r&#10;TLXr+UBdHkoRIexTVGBCaFIpfWHIop+4hjh6J9daDFG2pdQt9hFua/maJAtpseK4YLChD0PFX36x&#10;CppssZy56zzvc/P1fbY7yn67i1LP4yF7BxFoCI/wvb3XClbJG9zOx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6vExQAAANwAAAAPAAAAAAAAAAAAAAAAAJgCAABkcnMv&#10;ZG93bnJldi54bWxQSwUGAAAAAAQABAD1AAAAigMAAAAA&#10;" path="m19,7r,-2l19,2r-7,l4,,2,2,,7r,3l2,14r5,3l9,17r5,l17,14r2,-4l19,7xm14,7r-2,3l9,12,7,10,4,7,7,5,9,2r3,3l14,7xe" fillcolor="#f3e100" stroked="f">
                  <v:path arrowok="t" o:connecttype="custom" o:connectlocs="19,7;19,5;19,2;12,2;4,0;2,2;0,7;0,10;2,14;7,17;9,17;14,17;17,14;19,10;19,7;14,7;12,10;9,12;7,10;4,7;7,5;9,2;12,5;14,7" o:connectangles="0,0,0,0,0,0,0,0,0,0,0,0,0,0,0,0,0,0,0,0,0,0,0,0"/>
                  <o:lock v:ext="edit" verticies="t"/>
                </v:shape>
                <v:shape id="Freeform 908" o:spid="_x0000_s1932" style="position:absolute;left:6486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+y5sQA&#10;AADcAAAADwAAAGRycy9kb3ducmV2LnhtbESPQWvCQBSE74X+h+UVvOnGHkSjq4ggVQTBaKHHZ/Y1&#10;G5p9G7JrjP56VxB6HGbmG2a26GwlWmp86VjBcJCAIM6dLrlQcDqu+2MQPiBrrByTght5WMzf32aY&#10;anflA7VZKESEsE9RgQmhTqX0uSGLfuBq4uj9usZiiLIppG7wGuG2kp9JMpIWS44LBmtaGcr/sotV&#10;kJOxX+39e3df7c7Zel/x9ufGSvU+uuUURKAu/Idf7Y1WMEl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fsubEAAAA3AAAAA8AAAAAAAAAAAAAAAAAmAIAAGRycy9k&#10;b3ducmV2LnhtbFBLBQYAAAAABAAEAPUAAACJAwAAAAA=&#10;" path="m15,7r,-2l12,2r-2,l5,,2,2,,7r2,5l7,14r5,-2l15,7xe" fillcolor="#f3e400" stroked="f">
                  <v:path arrowok="t" o:connecttype="custom" o:connectlocs="15,7;15,5;12,2;10,2;5,0;2,2;0,7;2,12;7,14;12,12;15,7" o:connectangles="0,0,0,0,0,0,0,0,0,0,0"/>
                </v:shape>
                <v:shape id="Freeform 909" o:spid="_x0000_s1933" style="position:absolute;left:6488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XJcUA&#10;AADcAAAADwAAAGRycy9kb3ducmV2LnhtbESPQWsCMRSE74X+h/AK3mqiB1u3RhFLQaEIVRGPj81z&#10;s3TzsmziuvrrjSB4HGbmG2Yy61wlWmpC6VnDoK9AEOfelFxo2G1/3j9BhIhssPJMGi4UYDZ9fZlg&#10;ZvyZ/6jdxEIkCIcMNdgY60zKkFtyGPq+Jk7e0TcOY5JNIU2D5wR3lRwqNZIOS04LFmtaWMr/Nyen&#10;4bBfXK+jtf9ekVXt5Xfbjof7o9a9t27+BSJSF5/hR3tpNIzVB9zPp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ZclxQAAANwAAAAPAAAAAAAAAAAAAAAAAJgCAABkcnMv&#10;ZG93bnJldi54bWxQSwUGAAAAAAQABAD1AAAAigMAAAAA&#10;" path="m10,5l8,3,5,,3,3,,5,3,8r2,2l8,8,10,5xe" fillcolor="#f2e700" stroked="f">
                  <v:path arrowok="t" o:connecttype="custom" o:connectlocs="10,5;8,3;5,0;3,3;0,5;3,8;5,10;8,8;10,5" o:connectangles="0,0,0,0,0,0,0,0,0"/>
                </v:shape>
                <v:shape id="Freeform 910" o:spid="_x0000_s1934" style="position:absolute;left:6491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UFcMA&#10;AADcAAAADwAAAGRycy9kb3ducmV2LnhtbERPz2vCMBS+C/sfwht4EU1XUFxnlOFQPChS58Hjs3lr&#10;y5qX0kSN/705CB4/vt+zRTCNuFLnassKPkYJCOLC6ppLBcff1XAKwnlkjY1lUnAnB4v5W2+GmbY3&#10;zul68KWIIewyVFB532ZSuqIig25kW+LI/dnOoI+wK6Xu8BbDTSPTJJlIgzXHhgpbWlZU/B8uRsEu&#10;3aZ5WA4GP+PJOOxPG3Ne5Wul+u/h+wuEp+Bf4qd7oxV8JnFt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XUFcMAAADcAAAADwAAAAAAAAAAAAAAAACYAgAAZHJzL2Rv&#10;d25yZXYueG1sUEsFBgAAAAAEAAQA9QAAAIgDAAAAAA==&#10;" path="m5,2l5,,2,,,,,2,,5r2,l5,5,5,2xe" fillcolor="#f1e900" stroked="f">
                  <v:path arrowok="t" o:connecttype="custom" o:connectlocs="5,2;5,0;2,0;0,0;0,2;0,5;2,5;5,5;5,2" o:connectangles="0,0,0,0,0,0,0,0,0"/>
                </v:shape>
                <v:shape id="Freeform 911" o:spid="_x0000_s1935" style="position:absolute;left:6409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m7McA&#10;AADcAAAADwAAAGRycy9kb3ducmV2LnhtbESPQUsDMRSE70L/Q3gFL2KT9lDs2rRYpSLUCq2CeHsk&#10;z91lNy9LErvbf98IgsdhZr5hluvBteJEIdaeNUwnCgSx8bbmUsPH+/b2DkRMyBZbz6ThTBHWq9HV&#10;Egvrez7Q6ZhKkSEcC9RQpdQVUkZTkcM48R1x9r59cJiyDKW0AfsMd62cKTWXDmvOCxV29FiRaY4/&#10;TsPG7s2naprNNOz6p7dD//r8dWO0vh4PD/cgEg3pP/zXfrEaFmoBv2fyEZ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hZuzHAAAA3AAAAA8AAAAAAAAAAAAAAAAAmAIAAGRy&#10;cy9kb3ducmV2LnhtbFBLBQYAAAAABAAEAPUAAACMAwAAAAA=&#10;" path="m169,20r-22,8l127,30,107,28,87,25,50,13,,,35,25,75,45,94,55r23,2l137,60r22,-5l166,37r3,-17e" filled="f" strokecolor="#e15520" strokeweight="0">
                  <v:path arrowok="t" o:connecttype="custom" o:connectlocs="169,20;147,28;127,30;107,28;87,25;50,13;0,0;35,25;75,45;94,55;117,57;137,60;159,55;166,37;169,20" o:connectangles="0,0,0,0,0,0,0,0,0,0,0,0,0,0,0"/>
                </v:shape>
                <v:shape id="Freeform 912" o:spid="_x0000_s1936" style="position:absolute;left:6809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HA8MA&#10;AADcAAAADwAAAGRycy9kb3ducmV2LnhtbERPy2oCMRTdF/oP4Rbc1YwuxE6N0go+FkrRPmh3t5Pr&#10;zGByMyZRx783C8Hl4bxHk9YacSIfascKet0MBHHhdM2lgq/P2fMQRIjIGo1jUnChAJPx48MIc+3O&#10;vKHTNpYihXDIUUEVY5NLGYqKLIaua4gTt3PeYkzQl1J7PKdwa2Q/ywbSYs2pocKGphUV++3RKjCD&#10;H7PYODN/983H92H35/5X61+lOk/t2yuISG28i2/upVbw0kvz05l0BOT4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NHA8MAAADcAAAADwAAAAAAAAAAAAAAAACYAgAAZHJzL2Rv&#10;d25yZXYueG1sUEsFBgAAAAAEAAQA9QAAAIgDAAAAAA==&#10;" path="m20,64l32,,20,64xm20,64r2,15l22,94r-7,13l5,117,3,112,,104,,97,,89,3,82,8,74r4,-5l20,64xe" fillcolor="#f3be00" stroked="f">
                  <v:path arrowok="t" o:connecttype="custom" o:connectlocs="20,64;32,0;20,64;20,64;22,79;22,94;15,107;5,117;3,112;0,104;0,97;0,89;3,82;8,74;12,69;20,64" o:connectangles="0,0,0,0,0,0,0,0,0,0,0,0,0,0,0,0"/>
                  <o:lock v:ext="edit" verticies="t"/>
                </v:shape>
                <v:shape id="Freeform 913" o:spid="_x0000_s1937" style="position:absolute;left:6829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XzWsMA&#10;AADcAAAADwAAAGRycy9kb3ducmV2LnhtbESPQWvCQBSE7wX/w/IK3uomllaNriIFIadio7k/ss9k&#10;afZtyK4a/70rCB6HmfmGWW0G24oL9d44VpBOEhDEldOGawXHw+5jDsIHZI2tY1JwIw+b9ehthZl2&#10;V/6jSxFqESHsM1TQhNBlUvqqIYt+4jri6J1cbzFE2ddS93iNcNvKaZJ8S4uG40KDHf00VP0XZ6tg&#10;Vt7K/Jjn5de52Mvt5yk1v2an1Ph92C5BBBrCK/xs51rBIk3hcSYeAb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XzWsMAAADcAAAADwAAAAAAAAAAAAAAAACYAgAAZHJzL2Rv&#10;d25yZXYueG1sUEsFBgAAAAAEAAQA9QAAAIgDAAAAAA==&#10;" path="m,64l12,,,64xe" filled="f" strokecolor="#e15520" strokeweight="0">
                  <v:path arrowok="t" o:connecttype="custom" o:connectlocs="0,64;12,0;0,64" o:connectangles="0,0,0"/>
                </v:shape>
                <v:shape id="Freeform 914" o:spid="_x0000_s1938" style="position:absolute;left:6809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qLsUA&#10;AADcAAAADwAAAGRycy9kb3ducmV2LnhtbESPQWvCQBSE7wX/w/KE3pqNgq3GrCIWi4dSiBH0+Mg+&#10;k2D2bdjdavrvu4WCx2FmvmHy9WA6cSPnW8sKJkkKgriyuuVawbHcvcxB+ICssbNMCn7Iw3o1esox&#10;0/bOBd0OoRYRwj5DBU0IfSalrxoy6BPbE0fvYp3BEKWrpXZ4j3DTyWmavkqDLceFBnvaNlRdD99G&#10;QYFfp/pafKbb2Vvf7cuP9+JMpVLP42GzBBFoCI/wf3uvFSwmU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2ouxQAAANwAAAAPAAAAAAAAAAAAAAAAAJgCAABkcnMv&#10;ZG93bnJldi54bWxQSwUGAAAAAAQABAD1AAAAigMAAAAA&#10;" path="m20,r2,15l22,30,15,43,5,53,3,48,,40,,33,,25,3,18,8,10,12,5,20,e" filled="f" strokecolor="#e15520" strokeweight="0">
                  <v:path arrowok="t" o:connecttype="custom" o:connectlocs="20,0;22,15;22,30;15,43;5,53;3,48;0,40;0,33;0,25;3,18;8,10;12,5;20,0" o:connectangles="0,0,0,0,0,0,0,0,0,0,0,0,0"/>
                </v:shape>
                <v:shape id="Freeform 915" o:spid="_x0000_s1939" style="position:absolute;left:6744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3FsQA&#10;AADcAAAADwAAAGRycy9kb3ducmV2LnhtbESPzWqDQBSF94W8w3AD2YRmTCyh2kxC2lJwWw1ZX5xb&#10;NTp3xJmofftOodDl4fx8nMNpNp0YaXCNZQXbTQSCuLS64UrBpfh4fAbhPLLGzjIp+CYHp+Pi4YCp&#10;thN/0pj7SoQRdikqqL3vUyldWZNBt7E9cfC+7GDQBzlUUg84hXHTyV0U7aXBhgOhxp7eairb/G4C&#10;d33P1kX8mjy17fs43br8asdcqdVyPr+A8DT7//BfO9MKkm0Mv2fC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9xbEAAAA3AAAAA8AAAAAAAAAAAAAAAAAmAIAAGRycy9k&#10;b3ducmV2LnhtbFBLBQYAAAAABAAEAPUAAACJAwAAAAA=&#10;" path="m43,47l87,,43,47xm43,47l35,62,25,75,15,82,,85,,77,3,70,8,65r5,-8l18,52r7,-2l33,47r10,xe" fillcolor="#f3be00" stroked="f">
                  <v:path arrowok="t" o:connecttype="custom" o:connectlocs="43,47;87,0;43,47;43,47;35,62;25,75;15,82;0,85;0,77;3,70;8,65;13,57;18,52;25,50;33,47;43,47" o:connectangles="0,0,0,0,0,0,0,0,0,0,0,0,0,0,0,0"/>
                  <o:lock v:ext="edit" verticies="t"/>
                </v:shape>
                <v:shape id="Freeform 916" o:spid="_x0000_s1940" style="position:absolute;left:6787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wAsUA&#10;AADcAAAADwAAAGRycy9kb3ducmV2LnhtbESPUWvCMBSF34X9h3AHvs3UOdzsjCIDN2EgqPsBl+a2&#10;6dbclCS23b83guDj4ZzzHc5yPdhGdORD7VjBdJKBIC6crrlS8HPaPr2BCBFZY+OYFPxTgPXqYbTE&#10;XLueD9QdYyUShEOOCkyMbS5lKAxZDBPXEievdN5iTNJXUnvsE9w28jnL5tJizWnBYEsfhoq/49kq&#10;6M6n8ne22H+yOcy3/bd+3XyVXqnx47B5BxFpiPfwrb3TChbTF7ieSUd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HACxQAAANwAAAAPAAAAAAAAAAAAAAAAAJgCAABkcnMv&#10;ZG93bnJldi54bWxQSwUGAAAAAAQABAD1AAAAigMAAAAA&#10;" path="m,47l44,,,47xe" filled="f" strokecolor="#e15520" strokeweight="0">
                  <v:path arrowok="t" o:connecttype="custom" o:connectlocs="0,47;44,0;0,47" o:connectangles="0,0,0"/>
                </v:shape>
                <v:shape id="Freeform 917" o:spid="_x0000_s1941" style="position:absolute;left:6744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hTcUA&#10;AADcAAAADwAAAGRycy9kb3ducmV2LnhtbESPT0vDQBTE70K/w/IKvdlNhGpNuy0SVMSD9I/en9nX&#10;bNrs25Bds/Hbu4LgcZiZ3zDr7WhbMVDvG8cK8nkGgrhyuuFawfvx6XoJwgdkja1jUvBNHrabydUa&#10;C+0i72k4hFokCPsCFZgQukJKXxmy6OeuI07eyfUWQ5J9LXWPMcFtK2+y7FZabDgtGOyoNFRdDl9W&#10;gW9iV5rXO/sY3z7Puzh8lM9lrtRsOj6sQAQaw3/4r/2iFdznC/g9k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WFNxQAAANwAAAAPAAAAAAAAAAAAAAAAAJgCAABkcnMv&#10;ZG93bnJldi54bWxQSwUGAAAAAAQABAD1AAAAigMAAAAA&#10;" path="m43,l35,15,25,28,15,35,,38,,30,3,23,8,18r5,-8l18,5,25,3,33,,43,xe" filled="f" strokecolor="#e15520" strokeweight="0">
                  <v:path arrowok="t" o:connecttype="custom" o:connectlocs="43,0;35,15;25,28;15,35;0,38;0,30;3,23;8,18;13,10;18,5;25,3;33,0;43,0" o:connectangles="0,0,0,0,0,0,0,0,0,0,0,0,0"/>
                </v:shape>
                <v:shape id="Freeform 918" o:spid="_x0000_s1942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jycQA&#10;AADcAAAADwAAAGRycy9kb3ducmV2LnhtbESPQYvCMBSE78L+h/AEb5qqIG7XKCIrKIigFpa9PZpn&#10;W21eShK1/nuzsOBxmJlvmNmiNbW4k/OVZQXDQQKCOLe64kJBdlr3pyB8QNZYWyYFT/KwmH90Zphq&#10;++AD3Y+hEBHCPkUFZQhNKqXPSzLoB7Yhjt7ZOoMhSldI7fAR4aaWoySZSIMVx4USG1qVlF+PN6Ng&#10;l/1Mf02zPYz3F7ui2mV2t/xWqtdtl18gArXhHf5vb7SCz+EE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TI8nEAAAA3AAAAA8AAAAAAAAAAAAAAAAAmAIAAGRycy9k&#10;b3ducmV2LnhtbFBLBQYAAAAABAAEAPUAAACJAwAAAAA=&#10;" path="m44,59l,,44,59xe" fillcolor="#f3be00" stroked="f">
                  <v:path arrowok="t" o:connecttype="custom" o:connectlocs="44,59;0,0;44,59" o:connectangles="0,0,0"/>
                </v:shape>
                <v:shape id="Freeform 919" o:spid="_x0000_s1943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gmA8QA&#10;AADcAAAADwAAAGRycy9kb3ducmV2LnhtbESPT2sCMRTE7wW/Q3iCl1KzSmnr1ihSELzVf4ceH8lz&#10;d+nmZU3S3fjtm4LQ4zAzv2GW62Rb0ZMPjWMFs2kBglg703Cl4HzaPr2BCBHZYOuYFNwowHo1elhi&#10;adzAB+qPsRIZwqFEBXWMXSll0DVZDFPXEWfv4rzFmKWvpPE4ZLht5bwoXqTFhvNCjR191KS/jz9W&#10;Qbyms09zvd8+Vgfd8+lr+Lw9KzUZp807iEgp/ofv7Z1RsJi9wt+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IJgPEAAAA3AAAAA8AAAAAAAAAAAAAAAAAmAIAAGRycy9k&#10;b3ducmV2LnhtbFBLBQYAAAAABAAEAPUAAACJAwAAAAA=&#10;" path="m44,59l,,44,59xe" filled="f" strokecolor="#e15520" strokeweight="0">
                  <v:path arrowok="t" o:connecttype="custom" o:connectlocs="44,59;0,0;44,59" o:connectangles="0,0,0"/>
                </v:shape>
                <v:shape id="Freeform 920" o:spid="_x0000_s1944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uvr8A&#10;AADcAAAADwAAAGRycy9kb3ducmV2LnhtbERPS0vDQBC+C/6HZYTezCYtiI3dFvEBnoQ2xfOQnWaD&#10;2dmQ3W7iv3cOgseP7707LH5QmabYBzZQFSUo4jbYnjsD5+b9/hFUTMgWh8Bk4IciHPa3NzusbZj5&#10;SPmUOiUhHGs04FIaa61j68hjLMJILNwlTB6TwKnTdsJZwv2g12X5oD32LA0OR3px1H6frt7AFnOK&#10;rmmOefPlXz/f5lxRuBizuluen0AlWtK/+M/9YcVXyVo5I0dA73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t+6+vwAAANwAAAAPAAAAAAAAAAAAAAAAAJgCAABkcnMvZG93bnJl&#10;di54bWxQSwUGAAAAAAQABAD1AAAAhAMAAAAA&#10;" path="m30,62l,,30,62,45,72,55,82r7,15l65,112r-8,l52,107r-7,-5l40,97,35,90,32,80,30,72r,-10xe" fillcolor="#f3be00" stroked="f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921" o:spid="_x0000_s1945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G/cQA&#10;AADcAAAADwAAAGRycy9kb3ducmV2LnhtbESPQWvCQBSE70L/w/KE3nRjEWlSV7GBghcLaqA9PrLP&#10;bGj2bdjdmvjvu4LQ4zAz3zDr7Wg7cSUfWscKFvMMBHHtdMuNgur8MXsFESKyxs4xKbhRgO3mabLG&#10;QruBj3Q9xUYkCIcCFZgY+0LKUBuyGOauJ07exXmLMUnfSO1xSHDbyZcsW0mLLacFgz2Vhuqf069V&#10;0A3m8u1puYz4WX3t6b085FWp1PN03L2BiDTG//CjvdcK8kUO9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7xv3EAAAA3AAAAA8AAAAAAAAAAAAAAAAAmAIAAGRycy9k&#10;b3ducmV2LnhtbFBLBQYAAAAABAAEAPUAAACJAwAAAAA=&#10;" path="m30,62l,,30,62,45,72,55,82r7,15l65,112r-8,l52,107r-7,-5l40,97,35,90,32,80,30,72r,-10e" filled="f" strokecolor="#e15520" strokeweight="0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922" o:spid="_x0000_s1946" style="position:absolute;left:6767;top:866;width:22;height:112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Fbb8EA&#10;AADcAAAADwAAAGRycy9kb3ducmV2LnhtbERPS2rDMBDdB3oHMYXuErn5lMa1HJJAIZsskvQAgzSx&#10;3VozxlJt9/bVotDl4/2L3eRbNVAfGmEDz4sMFLEV13Bl4OP2Pn8FFSKyw1aYDPxQgF35MCswdzLy&#10;hYZrrFQK4ZCjgTrGLtc62Jo8hoV0xIm7S+8xJthX2vU4pnDf6mWWvWiPDaeGGjs61mS/rt/eQHNG&#10;WY+f/mA32zuvWjnsZbgY8/Q47d9ARZriv/jPfXIGtss0P51JR0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xW2/BAAAA3AAAAA8AAAAAAAAAAAAAAAAAmAIAAGRycy9kb3du&#10;cmV2LnhtbFBLBQYAAAAABAAEAPUAAACGAwAAAAA=&#10;" path="m20,62l20,r,62xm20,62r2,15l22,92r-7,10l5,112,2,107,,99,,92,,84,5,77,7,72r8,-5l20,62xe" fillcolor="#f3be00" stroked="f">
                  <v:path arrowok="t" o:connecttype="custom" o:connectlocs="20,62;20,0;20,62;20,62;22,77;22,92;15,102;5,112;2,107;0,99;0,92;0,84;5,77;7,72;15,67;20,62" o:connectangles="0,0,0,0,0,0,0,0,0,0,0,0,0,0,0,0"/>
                  <o:lock v:ext="edit" verticies="t"/>
                </v:shape>
                <v:shape id="Freeform 923" o:spid="_x0000_s1947" style="position:absolute;left:6787;top:866;width:1;height:62;visibility:visible;mso-wrap-style:square;v-text-anchor:top" coordsize="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5q7MUA&#10;AADcAAAADwAAAGRycy9kb3ducmV2LnhtbESPQWvCQBSE74L/YXlCb2ZjoLZN3QQRWvSktUHw9sg+&#10;k9Ds25hdNf333YLgcZiZb5hFPphWXKl3jWUFsygGQVxa3XCloPj+mL6CcB5ZY2uZFPySgzwbjxaY&#10;anvjL7rufSUChF2KCmrvu1RKV9Zk0EW2Iw7eyfYGfZB9JXWPtwA3rUzieC4NNhwWauxoVVP5s78Y&#10;BbvNMT6c7Oe2OO/OlGDy/GK3nVJPk2H5DsLT4B/he3utFbwlM/g/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mrsxQAAANwAAAAPAAAAAAAAAAAAAAAAAJgCAABkcnMv&#10;ZG93bnJldi54bWxQSwUGAAAAAAQABAD1AAAAigMAAAAA&#10;" path="m,62l,,,62xe" filled="f" strokecolor="#e15520" strokeweight="0">
                  <v:path arrowok="t" o:connecttype="custom" o:connectlocs="0,62;0,0;0,62" o:connectangles="0,0,0"/>
                </v:shape>
                <v:shape id="Freeform 924" o:spid="_x0000_s1948" style="position:absolute;left:6767;top:92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+r8UA&#10;AADcAAAADwAAAGRycy9kb3ducmV2LnhtbESPQWvCQBSE7wX/w/IEb3VjwKLRVUSQ9lKLVj0/dp9J&#10;NPs2Zrcx/fddQehxmJlvmPmys5VoqfGlYwWjYQKCWDtTcq7g8L15nYDwAdlg5ZgU/JKH5aL3MsfM&#10;uDvvqN2HXEQI+wwVFCHUmZReF2TRD11NHL2zayyGKJtcmgbvEW4rmSbJm7RYclwosKZ1Qfq6/7EK&#10;Jl/Xcdi2+n17u02Pn5fjaaflSalBv1vNQATqwn/42f4wCqZ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b6vxQAAANwAAAAPAAAAAAAAAAAAAAAAAJgCAABkcnMv&#10;ZG93bnJldi54bWxQSwUGAAAAAAQABAD1AAAAigMAAAAA&#10;" path="m20,r2,15l22,30,15,40,5,50,2,45,,37,,30,,22,5,15,7,10,15,5,20,e" filled="f" strokecolor="#e15520" strokeweight="0">
                  <v:path arrowok="t" o:connecttype="custom" o:connectlocs="20,0;22,15;22,30;15,40;5,50;2,45;0,37;0,30;0,22;5,15;7,10;15,5;20,0" o:connectangles="0,0,0,0,0,0,0,0,0,0,0,0,0"/>
                </v:shape>
                <v:shape id="Freeform 925" o:spid="_x0000_s1949" style="position:absolute;left:6759;top:828;width:25;height:115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488UA&#10;AADcAAAADwAAAGRycy9kb3ducmV2LnhtbESPQWsCMRSE74L/ITyhN020tepqFCkIeqy2usfH5rm7&#10;uHlZNqlu/fWNIPQ4zMw3zGLV2kpcqfGlYw3DgQJBnDlTcq7h67DpT0H4gGywckwafsnDatntLDAx&#10;7safdN2HXEQI+wQ1FCHUiZQ+K8iiH7iaOHpn11gMUTa5NA3eItxWcqTUu7RYclwosKaPgrLL/sdq&#10;uKzH07Q93yen78NOHdPqbbxTqdYvvXY9BxGoDf/hZ3trNMxGr/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vjzxQAAANwAAAAPAAAAAAAAAAAAAAAAAJgCAABkcnMv&#10;ZG93bnJldi54bWxQSwUGAAAAAAQABAD1AAAAigMAAAAA&#10;" path="m23,65l18,r5,65xm23,65r2,15l23,92r-8,13l5,115,3,107,,100,,92,3,88,5,80r5,-7l15,68r8,-3xe" fillcolor="#f3be00" stroked="f">
                  <v:path arrowok="t" o:connecttype="custom" o:connectlocs="23,65;18,0;23,65;23,65;25,80;23,92;15,105;5,115;3,107;0,100;0,92;3,88;5,80;10,73;15,68;23,65" o:connectangles="0,0,0,0,0,0,0,0,0,0,0,0,0,0,0,0"/>
                  <o:lock v:ext="edit" verticies="t"/>
                </v:shape>
                <v:shape id="Freeform 926" o:spid="_x0000_s1950" style="position:absolute;left:6777;top:828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QA4cQA&#10;AADcAAAADwAAAGRycy9kb3ducmV2LnhtbESP0WoCMRRE3wv+Q7iCbzXr2hZdjVIqgn0oUvUDLpvr&#10;Zt3NzZJEXf++KRT6OMzMGWa57m0rbuRD7VjBZJyBIC6drrlScDpun2cgQkTW2DomBQ8KsF4NnpZY&#10;aHfnb7odYiUShEOBCkyMXSFlKA1ZDGPXESfv7LzFmKSvpPZ4T3DbyjzL3qTFmtOCwY4+DJXN4WoV&#10;yIvZ5OZ1X/tTU+npV3P9vBApNRr27wsQkfr4H/5r77SCef4C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AOHEAAAA3AAAAA8AAAAAAAAAAAAAAAAAmAIAAGRycy9k&#10;b3ducmV2LnhtbFBLBQYAAAAABAAEAPUAAACJAwAAAAA=&#10;" path="m5,65l,,5,65xe" filled="f" strokecolor="#e15520" strokeweight="0">
                  <v:path arrowok="t" o:connecttype="custom" o:connectlocs="5,65;0,0;5,65" o:connectangles="0,0,0"/>
                </v:shape>
                <v:shape id="Freeform 927" o:spid="_x0000_s1951" style="position:absolute;left:6759;top:893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OakcQA&#10;AADcAAAADwAAAGRycy9kb3ducmV2LnhtbESPQWsCMRSE70L/Q3gFb5pU0NqtUVRUih5sbXt/3bxu&#10;Fjcvyybq9t+bguBxmJlvmMmsdZU4UxNKzxqe+goEce5NyYWGr891bwwiRGSDlWfS8EcBZtOHzgQz&#10;4y/8QedDLESCcMhQg42xzqQMuSWHoe9r4uT9+sZhTLIppGnwkuCukgOlRtJhyWnBYk1LS/nxcHIa&#10;jqutVetiv7GLWknauef3+feP1t3Hdv4KIlIb7+Fb+81oeBkM4f9MOgJ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jmpHEAAAA3AAAAA8AAAAAAAAAAAAAAAAAmAIAAGRycy9k&#10;b3ducmV2LnhtbFBLBQYAAAAABAAEAPUAAACJAwAAAAA=&#10;" path="m23,r2,15l23,27,15,40,5,50,3,42,,35,,27,3,23,5,15,10,8,15,3,23,e" filled="f" strokecolor="#e15520" strokeweight="0">
                  <v:path arrowok="t" o:connecttype="custom" o:connectlocs="23,0;25,15;23,27;15,40;5,50;3,42;0,35;0,27;3,23;5,15;10,8;15,3;23,0" o:connectangles="0,0,0,0,0,0,0,0,0,0,0,0,0"/>
                </v:shape>
                <v:shape id="Freeform 928" o:spid="_x0000_s1952" style="position:absolute;left:6752;top:791;width:25;height:117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16KcYA&#10;AADcAAAADwAAAGRycy9kb3ducmV2LnhtbESPT2vCQBTE70K/w/KE3urGUKxGVymCtlA8+Ofi7ZF9&#10;ZqPZtyG7JvHbdwsFj8PM/IZZrHpbiZYaXzpWMB4lIIhzp0suFJyOm7cpCB+QNVaOScGDPKyWL4MF&#10;Ztp1vKf2EAoRIewzVGBCqDMpfW7Ioh+5mjh6F9dYDFE2hdQNdhFuK5kmyURaLDkuGKxpbSi/He5W&#10;wfHrsjlvrx+P1nXjxPxcd+n9fafU67D/nIMI1Idn+L/9rRXM0g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16KcYAAADcAAAADwAAAAAAAAAAAAAAAACYAgAAZHJz&#10;L2Rvd25yZXYueG1sUEsFBgAAAAAEAAQA9QAAAIsDAAAAAA==&#10;" path="m22,67l25,,22,67xm22,67r3,15l22,95r-5,12l7,117,2,110r,-8l,97,2,90,5,82r5,-7l15,70r7,-3xe" fillcolor="#f3be00" stroked="f">
                  <v:path arrowok="t" o:connecttype="custom" o:connectlocs="22,67;25,0;22,67;22,67;25,82;22,95;17,107;7,117;2,110;2,102;0,97;2,90;5,82;10,75;15,70;22,67" o:connectangles="0,0,0,0,0,0,0,0,0,0,0,0,0,0,0,0"/>
                  <o:lock v:ext="edit" verticies="t"/>
                </v:shape>
                <v:shape id="Freeform 929" o:spid="_x0000_s1953" style="position:absolute;left:6774;top:791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V4MYA&#10;AADcAAAADwAAAGRycy9kb3ducmV2LnhtbESPQWvCQBSE74L/YXkFb3XTgFVTV9GWFkGFNkp7fWRf&#10;k2D2bdjdavz3rlDwOMzMN8xs0ZlGnMj52rKCp2ECgriwuuZSwWH//jgB4QOyxsYyKbiQh8W835th&#10;pu2Zv+iUh1JECPsMFVQhtJmUvqjIoB/aljh6v9YZDFG6UmqH5wg3jUyT5FkarDkuVNjSa0XFMf8z&#10;CsL48+JWo2az/G6ntNru0ref/EOpwUO3fAERqAv38H97rRVM0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V4MYAAADcAAAADwAAAAAAAAAAAAAAAACYAgAAZHJz&#10;L2Rvd25yZXYueG1sUEsFBgAAAAAEAAQA9QAAAIsDAAAAAA==&#10;" path="m,67l3,,,67xe" filled="f" strokecolor="#e15520" strokeweight="0">
                  <v:path arrowok="t" o:connecttype="custom" o:connectlocs="0,67;3,0;0,67" o:connectangles="0,0,0"/>
                </v:shape>
                <v:shape id="Freeform 930" o:spid="_x0000_s1954" style="position:absolute;left:6752;top:85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1D8IA&#10;AADcAAAADwAAAGRycy9kb3ducmV2LnhtbERPu27CMBTdkfoP1q3EVmwYWhowUVoVhMpAeXS/jS9x&#10;RHwdxQbSv6+HSoxH5z3Pe9eIK3Wh9qxhPFIgiEtvaq40HA/LpymIEJENNp5Jwy8FyBcPgzlmxt94&#10;R9d9rEQK4ZChBhtjm0kZSksOw8i3xIk7+c5hTLCrpOnwlsJdIydKPUuHNacGiy29WyrP+4vTcP74&#10;tGpZbVf2rVWSNu7lq/j+0Xr42BczEJH6eBf/u9dGw+skrU1n0hG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jUPwgAAANwAAAAPAAAAAAAAAAAAAAAAAJgCAABkcnMvZG93&#10;bnJldi54bWxQSwUGAAAAAAQABAD1AAAAhwMAAAAA&#10;" path="m22,r3,15l22,28,17,40,7,50,2,43r,-8l,30,2,23,5,15,10,8,15,3,22,e" filled="f" strokecolor="#e15520" strokeweight="0">
                  <v:path arrowok="t" o:connecttype="custom" o:connectlocs="22,0;25,15;22,28;17,40;7,50;2,43;2,35;0,30;2,23;5,15;10,8;15,3;22,0" o:connectangles="0,0,0,0,0,0,0,0,0,0,0,0,0"/>
                </v:shape>
                <v:shape id="Freeform 931" o:spid="_x0000_s1955" style="position:absolute;left:6747;top:766;width:25;height:110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gz8UA&#10;AADcAAAADwAAAGRycy9kb3ducmV2LnhtbESPT2vCQBTE74LfYXlCb2ZTDyVJs4oUC730oLW0x2f2&#10;mUSzb2N286ffvlsoeBxm5jdMvplMIwbqXG1ZwWMUgyAurK65VHD8eF0mIJxH1thYJgU/5GCzns9y&#10;zLQdeU/DwZciQNhlqKDyvs2kdEVFBl1kW+LgnW1n0AfZlVJ3OAa4aeQqjp+kwZrDQoUtvVRUXA+9&#10;UdCfLu9kd/b782tIZHy5jb3fl0o9LKbtMwhPk7+H/9tvWkG6Su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iDPxQAAANwAAAAPAAAAAAAAAAAAAAAAAJgCAABkcnMv&#10;ZG93bnJldi54bWxQSwUGAAAAAAQABAD1AAAAigMAAAAA&#10;" path="m20,60l25,,20,60xm20,60r5,15l22,90r-5,10l7,110,2,105,,97,,90,2,82,5,75,7,70r8,-5l20,60xe" fillcolor="#f3be00" stroked="f">
                  <v:path arrowok="t" o:connecttype="custom" o:connectlocs="20,60;25,0;20,60;20,60;25,75;22,90;17,100;7,110;2,105;0,97;0,90;2,82;5,75;7,70;15,65;20,60" o:connectangles="0,0,0,0,0,0,0,0,0,0,0,0,0,0,0,0"/>
                  <o:lock v:ext="edit" verticies="t"/>
                </v:shape>
                <v:shape id="Freeform 932" o:spid="_x0000_s1956" style="position:absolute;left:6767;top:766;width:5;height:60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S4sEA&#10;AADcAAAADwAAAGRycy9kb3ducmV2LnhtbERPTYvCMBC9C/6HMMLebGoXVq1GEUVd3NOqiMehGdti&#10;M6lN1O6/3xwEj4/3PZ23phIPalxpWcEgikEQZ1aXnCs4Htb9EQjnkTVWlknBHzmYz7qdKabaPvmX&#10;HnufixDCLkUFhfd1KqXLCjLoIlsTB+5iG4M+wCaXusFnCDeVTOL4SxosOTQUWNOyoOy6vxsFwx3e&#10;ksXqfIiTbT5e++WGNz8npT567WICwlPr3+KX+1srGH+G+eFMOAJ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00uLBAAAA3AAAAA8AAAAAAAAAAAAAAAAAmAIAAGRycy9kb3du&#10;cmV2LnhtbFBLBQYAAAAABAAEAPUAAACGAwAAAAA=&#10;" path="m,60l5,,,60xe" filled="f" strokecolor="#e15520" strokeweight="0">
                  <v:path arrowok="t" o:connecttype="custom" o:connectlocs="0,60;5,0;0,60" o:connectangles="0,0,0"/>
                </v:shape>
                <v:shape id="Freeform 933" o:spid="_x0000_s1957" style="position:absolute;left:6747;top:82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xzcIA&#10;AADcAAAADwAAAGRycy9kb3ducmV2LnhtbESPQYvCMBSE7wv+h/AEb2tqhUWrUURWkL2tevD4SJ5N&#10;tXkpTbbt/vvNguBxmJlvmPV2cLXoqA2VZwWzaQaCWHtTcangcj68L0CEiGyw9kwKfinAdjN6W2Nh&#10;fM/f1J1iKRKEQ4EKbIxNIWXQlhyGqW+Ik3fzrcOYZFtK02Kf4K6WeZZ9SIcVpwWLDe0t6cfpxynQ&#10;d9dzfuRcot5l1+7rMbf9p1KT8bBbgYg0xFf42T4aBcv5DP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bHNwgAAANwAAAAPAAAAAAAAAAAAAAAAAJgCAABkcnMvZG93&#10;bnJldi54bWxQSwUGAAAAAAQABAD1AAAAhwMAAAAA&#10;" path="m20,r5,15l22,30,17,40,7,50,2,45,,37,,30,2,22,5,15,7,10,15,5,20,xe" filled="f" strokecolor="#e15520" strokeweight="0">
                  <v:path arrowok="t" o:connecttype="custom" o:connectlocs="20,0;25,15;22,30;17,40;7,50;2,45;0,37;0,30;2,22;5,15;7,10;15,5;20,0" o:connectangles="0,0,0,0,0,0,0,0,0,0,0,0,0"/>
                </v:shape>
                <v:shape id="Freeform 934" o:spid="_x0000_s1958" style="position:absolute;left:6739;top:726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1ZeMcA&#10;AADcAAAADwAAAGRycy9kb3ducmV2LnhtbESPT2sCMRTE74V+h/AKXkrNatHa1SitVdSDB7d/6PGx&#10;ee4ubl6WTdT47Y1Q6HGYmd8wk1kwtThR6yrLCnrdBARxbnXFhYKvz+XTCITzyBpry6TgQg5m0/u7&#10;CabannlHp8wXIkLYpaig9L5JpXR5SQZd1zbE0dvb1qCPsi2kbvEc4aaW/SQZSoMVx4USG5qXlB+y&#10;o1GAl8eP79+fl+0gW8jNimxYHcO7Up2H8DYG4Sn4//Bfe60VvD734XYmH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9WXjHAAAA3AAAAA8AAAAAAAAAAAAAAAAAmAIAAGRy&#10;cy9kb3ducmV2LnhtbFBLBQYAAAAABAAEAPUAAACMAwAAAAA=&#10;" path="m20,62l15,r5,62xm23,62r2,15l23,92r-5,10l8,112,3,107r,-7l,92,3,85,5,77,8,72r7,-5l23,62xe" fillcolor="#f3be00" stroked="f">
                  <v:path arrowok="t" o:connecttype="custom" o:connectlocs="20,62;15,0;20,62;23,62;25,77;23,92;18,102;8,112;3,107;3,100;0,92;3,85;5,77;8,72;15,67;23,62" o:connectangles="0,0,0,0,0,0,0,0,0,0,0,0,0,0,0,0"/>
                  <o:lock v:ext="edit" verticies="t"/>
                </v:shape>
                <v:shape id="Freeform 935" o:spid="_x0000_s1959" style="position:absolute;left:6754;top:726;width:5;height:62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ibMgA&#10;AADcAAAADwAAAGRycy9kb3ducmV2LnhtbESPT0/CQBTE7yZ+h80z4SZbS6JSWAj4J1FPWojC7dF9&#10;dhu6b0t3ofXbuyYmHCcz85vMdN7bWpyo9ZVjBTfDBARx4XTFpYL16vn6HoQPyBprx6TghzzMZ5cX&#10;U8y06/iDTnkoRYSwz1CBCaHJpPSFIYt+6Bri6H271mKIsi2lbrGLcFvLNElupcWK44LBhh4MFfv8&#10;aBUs747l+9vX4+G1SU262eb7Xff5pNTgql9MQATqwzn8337RCsajEfydiU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biJsyAAAANwAAAAPAAAAAAAAAAAAAAAAAJgCAABk&#10;cnMvZG93bnJldi54bWxQSwUGAAAAAAQABAD1AAAAjQMAAAAA&#10;" path="m5,62l,,5,62xe" filled="f" strokecolor="#e15520" strokeweight="0">
                  <v:path arrowok="t" o:connecttype="custom" o:connectlocs="5,62;0,0;5,62" o:connectangles="0,0,0"/>
                </v:shape>
                <v:shape id="Freeform 936" o:spid="_x0000_s1960" style="position:absolute;left:6739;top:78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p18YA&#10;AADcAAAADwAAAGRycy9kb3ducmV2LnhtbESPS0/DMBCE70j9D9ZW4kZtHuKRxq0KIgiVQ0to79t4&#10;iaPG6yg2afj3GAmJ42hmvtHky9G1YqA+NJ41XM4UCOLKm4ZrDbuP4uIeRIjIBlvPpOGbAiwXk7Mc&#10;M+NP/E5DGWuRIBwy1GBj7DIpQ2XJYZj5jjh5n753GJPsa2l6PCW4a+WVUrfSYcNpwWJHT5aqY/nl&#10;NByf11YV9ebFPnZK0pu72672B63Pp+NqDiLSGP/Df+1Xo+Hh+gZ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ap18YAAADcAAAADwAAAAAAAAAAAAAAAACYAgAAZHJz&#10;L2Rvd25yZXYueG1sUEsFBgAAAAAEAAQA9QAAAIsDAAAAAA==&#10;" path="m23,r2,15l23,30,18,40,8,50,3,45r,-7l,30,3,23,5,15,8,10,15,5,23,e" filled="f" strokecolor="#e15520" strokeweight="0">
                  <v:path arrowok="t" o:connecttype="custom" o:connectlocs="23,0;25,15;23,30;18,40;8,50;3,45;3,38;0,30;3,23;5,15;8,10;15,5;23,0" o:connectangles="0,0,0,0,0,0,0,0,0,0,0,0,0"/>
                </v:shape>
                <v:shape id="Freeform 937" o:spid="_x0000_s1961" style="position:absolute;left:6730;top:691;width:22;height:120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768QA&#10;AADcAAAADwAAAGRycy9kb3ducmV2LnhtbESP3YrCMBSE7xd8h3AE79ZURdFqFFEEZRfBH/D20Byb&#10;YnNSmqjVp98sLOzlMDPfMLNFY0vxoNoXjhX0ugkI4szpgnMF59PmcwzCB2SNpWNS8CIPi3nrY4ap&#10;dk8+0OMYchEh7FNUYEKoUil9Zsii77qKOHpXV1sMUda51DU+I9yWsp8kI2mx4LhgsKKVoex2vFsF&#10;+6X7/hobPO3O/XdvfRmxNnhRqtNullMQgZrwH/5rb7WCyWAIv2fi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j++vEAAAA3AAAAA8AAAAAAAAAAAAAAAAAmAIAAGRycy9k&#10;b3ducmV2LnhtbFBLBQYAAAAABAAEAPUAAACJAwAAAAA=&#10;" path="m14,65l2,,14,65xm14,65r5,17l22,95r-5,12l9,120,5,112,2,105,,97,,90,2,82,5,75,9,70r5,-5xe" fillcolor="#f3be00" stroked="f">
                  <v:path arrowok="t" o:connecttype="custom" o:connectlocs="14,65;2,0;14,65;14,65;19,82;22,95;17,107;9,120;5,112;2,105;0,97;0,90;2,82;5,75;9,70;14,65" o:connectangles="0,0,0,0,0,0,0,0,0,0,0,0,0,0,0,0"/>
                  <o:lock v:ext="edit" verticies="t"/>
                </v:shape>
                <v:shape id="Freeform 938" o:spid="_x0000_s1962" style="position:absolute;left:6732;top:691;width:12;height:65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85sMA&#10;AADcAAAADwAAAGRycy9kb3ducmV2LnhtbESPQWvCQBSE7wX/w/KE3urGtkgTXUUsgh5Ninh8ZJ9J&#10;NPs27K4m/nu3UOhxmJlvmMVqMK24k/ONZQXTSQKCuLS64UrBT7F9+wLhA7LG1jIpeJCH1XL0ssBM&#10;254PdM9DJSKEfYYK6hC6TEpf1mTQT2xHHL2zdQZDlK6S2mEf4aaV70kykwYbjgs1drSpqbzmN6MA&#10;3SlNvw/FZ9/ucF+c5ON46XKlXsfDeg4i0BD+w3/tnVaQfszg9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N85sMAAADcAAAADwAAAAAAAAAAAAAAAACYAgAAZHJzL2Rv&#10;d25yZXYueG1sUEsFBgAAAAAEAAQA9QAAAIgDAAAAAA==&#10;" path="m12,65l,,12,65xe" filled="f" strokecolor="#e15520" strokeweight="0">
                  <v:path arrowok="t" o:connecttype="custom" o:connectlocs="12,65;0,0;12,65" o:connectangles="0,0,0"/>
                </v:shape>
                <v:shape id="Freeform 939" o:spid="_x0000_s1963" style="position:absolute;left:6730;top:756;width:22;height:55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6VxcYA&#10;AADcAAAADwAAAGRycy9kb3ducmV2LnhtbESPQWvCQBSE7wX/w/KE3sxGi1VTVxHRYqGHJvbS2yP7&#10;mkSzb8Puqum/7xaEHoeZ+YZZrnvTiis531hWME5SEMSl1Q1XCj6P+9EchA/IGlvLpOCHPKxXg4cl&#10;ZtreOKdrESoRIewzVFCH0GVS+rImgz6xHXH0vq0zGKJ0ldQObxFuWjlJ02dpsOG4UGNH25rKc3Ex&#10;Cl7b3SkvDm+b3fmDywIXX+/H6VSpx2G/eQERqA//4Xv7oBUsnmb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6VxcYAAADcAAAADwAAAAAAAAAAAAAAAACYAgAAZHJz&#10;L2Rvd25yZXYueG1sUEsFBgAAAAAEAAQA9QAAAIsDAAAAAA==&#10;" path="m14,r5,17l22,30,17,42,9,55,5,47,2,40,,32,,25,2,17,5,10,9,5,14,e" filled="f" strokecolor="#e15520" strokeweight="0">
                  <v:path arrowok="t" o:connecttype="custom" o:connectlocs="14,0;19,17;22,30;17,42;9,55;5,47;2,40;0,32;0,25;2,17;5,10;9,5;14,0" o:connectangles="0,0,0,0,0,0,0,0,0,0,0,0,0"/>
                </v:shape>
                <v:shape id="Freeform 940" o:spid="_x0000_s1964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EG8IA&#10;AADcAAAADwAAAGRycy9kb3ducmV2LnhtbERPy2oCMRTdF/oP4RbcaaYKPqZGKS2KSDc+sNvL5DYZ&#10;O7kZJnFm/HuzKHR5OO/luneVaKkJpWcFr6MMBHHhdclGwfm0Gc5BhIissfJMCu4UYL16flpirn3H&#10;B2qP0YgUwiFHBTbGOpcyFJYchpGviRP34xuHMcHGSN1gl8JdJcdZNpUOS04NFmv6sFT8Hm9OwSzb&#10;tt/bTxfqy9d1fN3bbmMKo9TgpX9/AxGpj//iP/dOK1hM0tp0Jh0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QQbwgAAANwAAAAPAAAAAAAAAAAAAAAAAJgCAABkcnMvZG93&#10;bnJldi54bWxQSwUGAAAAAAQABAD1AAAAhwMAAAAA&#10;" path="m,l12,5r10,7l27,25r5,12l27,37,20,35,15,30,10,25,5,20,2,15,,7,,xe" fillcolor="#f3be00" stroked="f">
                  <v:path arrowok="t" o:connecttype="custom" o:connectlocs="0,0;12,5;22,12;27,25;32,37;27,37;20,35;15,30;10,25;5,20;2,15;0,7;0,0" o:connectangles="0,0,0,0,0,0,0,0,0,0,0,0,0"/>
                </v:shape>
                <v:shape id="Freeform 941" o:spid="_x0000_s1965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e/sQA&#10;AADcAAAADwAAAGRycy9kb3ducmV2LnhtbESPQWvCQBSE7wX/w/IKvdWNFqSmrhI0hYAHqRa8PrLP&#10;JDb7Nuxuk/jvXaHQ4zAz3zCrzWha0ZPzjWUFs2kCgri0uuFKwffp8/UdhA/IGlvLpOBGHjbrydMK&#10;U20H/qL+GCoRIexTVFCH0KVS+rImg35qO+LoXawzGKJ0ldQOhwg3rZwnyUIabDgu1NjRtqby5/hr&#10;FJz3rpM4o3OWZ7tDebLJNRS5Ui/PY/YBItAY/sN/7UIrWL4t4XEmH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Hv7EAAAA3AAAAA8AAAAAAAAAAAAAAAAAmAIAAGRycy9k&#10;b3ducmV2LnhtbFBLBQYAAAAABAAEAPUAAACJAwAAAAA=&#10;" path="m,l12,5r10,7l27,25r5,12l27,37,20,35,15,30,10,25,5,20,2,15,,7,,e" filled="f" strokecolor="#e15520" strokeweight="0">
                  <v:path arrowok="t" o:connecttype="custom" o:connectlocs="0,0;12,5;22,12;27,25;32,37;27,37;20,35;15,30;10,25;5,20;2,15;0,7;0,0" o:connectangles="0,0,0,0,0,0,0,0,0,0,0,0,0"/>
                </v:shape>
                <v:shape id="Freeform 942" o:spid="_x0000_s1966" style="position:absolute;left:6712;top:888;width:57;height:95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8cMIA&#10;AADcAAAADwAAAGRycy9kb3ducmV2LnhtbERPy4rCMBTdD/gP4QpuRFNl8FEbRYQB0c34WOju0lzb&#10;YnNTkkzt/L1ZDMzycN7ZpjO1aMn5yrKCyTgBQZxbXXGh4Hr5Gi1A+ICssbZMCn7Jw2bd+8gw1fbF&#10;J2rPoRAxhH2KCsoQmlRKn5dk0I9tQxy5h3UGQ4SukNrhK4abWk6TZCYNVhwbSmxoV1L+PP8YBYfj&#10;vNnfcHiw38PKPcMF73OeKTXod9sViEBd+Bf/ufdawfIzzo9n4hG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LxwwgAAANwAAAAPAAAAAAAAAAAAAAAAAJgCAABkcnMvZG93&#10;bnJldi54bWxQSwUGAAAAAAQABAD1AAAAhwMAAAAA&#10;" path="m27,55r13,5l50,70r5,12l57,95r-5,l47,90,42,87,37,82,30,70,27,55xm27,55l,,27,55xe" fillcolor="#f3be00" stroked="f">
                  <v:path arrowok="t" o:connecttype="custom" o:connectlocs="27,55;40,60;50,70;55,82;57,95;52,95;47,90;42,87;37,82;30,70;27,55;27,55;0,0;27,55" o:connectangles="0,0,0,0,0,0,0,0,0,0,0,0,0,0"/>
                  <o:lock v:ext="edit" verticies="t"/>
                </v:shape>
                <v:shape id="Freeform 943" o:spid="_x0000_s1967" style="position:absolute;left:6739;top:943;width:30;height:40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9AcIA&#10;AADcAAAADwAAAGRycy9kb3ducmV2LnhtbESPSwvCMBCE74L/IazgTVNFfFSjiCAIguADwdvSrG2x&#10;2dQmav33RhA8DjPzDTNb1KYQT6pcbllBrxuBIE6szjlVcDquO2MQziNrLCyTgjc5WMybjRnG2r54&#10;T8+DT0WAsItRQeZ9GUvpkowMuq4tiYN3tZVBH2SVSl3hK8BNIftRNJQGcw4LGZa0yii5HR5GweV8&#10;3W5H76HZncbpebUzd9t3d6XarXo5BeGp9v/wr73RCiaDHnzPh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x30BwgAAANwAAAAPAAAAAAAAAAAAAAAAAJgCAABkcnMvZG93&#10;bnJldi54bWxQSwUGAAAAAAQABAD1AAAAhwMAAAAA&#10;" path="m,l13,5,23,15r5,12l30,40r-5,l20,35,15,32,10,27,3,15,,e" filled="f" strokecolor="#e15520" strokeweight="0">
                  <v:path arrowok="t" o:connecttype="custom" o:connectlocs="0,0;13,5;23,15;28,27;30,40;25,40;20,35;15,32;10,27;3,15;0,0" o:connectangles="0,0,0,0,0,0,0,0,0,0,0"/>
                </v:shape>
                <v:shape id="Freeform 944" o:spid="_x0000_s1968" style="position:absolute;left:6712;top:888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P0sQA&#10;AADcAAAADwAAAGRycy9kb3ducmV2LnhtbESPQWvCQBSE74L/YXmCF6kbRUKbuoq2KEIv1ojnR/Y1&#10;CWbfxuwa4793hYLHYWa+YebLzlSipcaVlhVMxhEI4szqknMFx3Tz9g7CeWSNlWVScCcHy0W/N8dE&#10;2xv/UnvwuQgQdgkqKLyvEyldVpBBN7Y1cfD+bGPQB9nkUjd4C3BTyWkUxdJgyWGhwJq+CsrOh6tR&#10;gKO03f+UzqWX71E8W8cn1JOtUsNBt/oE4anzr/B/e6cVfMym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Fz9LEAAAA3AAAAA8AAAAAAAAAAAAAAAAAmAIAAGRycy9k&#10;b3ducmV2LnhtbFBLBQYAAAAABAAEAPUAAACJAwAAAAA=&#10;" path="m27,55l,,27,55e" filled="f" strokecolor="#e15520" strokeweight="0">
                  <v:path arrowok="t" o:connecttype="custom" o:connectlocs="27,55;0,0;27,55" o:connectangles="0,0,0"/>
                </v:shape>
                <v:shape id="Freeform 945" o:spid="_x0000_s1969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HAMMMA&#10;AADcAAAADwAAAGRycy9kb3ducmV2LnhtbESPzYrCQBCE74LvMPSCN53EPzZZJ6JCwMse/HmAJtMm&#10;YTM9MTOa7NvvCMIei6r6itpsB9OIJ3WutqwgnkUgiAuray4VXC/59BOE88gaG8uk4JccbLPxaIOp&#10;tj2f6Hn2pQgQdikqqLxvUyldUZFBN7MtcfButjPog+xKqTvsA9w0ch5Fa2mw5rBQYUuHioqf88Mo&#10;wMWyPzb9Lc+RVvf6u03ifJ8oNfkYdl8gPA3+P/xuH7WCZLmA15lw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HAMMMAAADcAAAADwAAAAAAAAAAAAAAAACYAgAAZHJzL2Rv&#10;d25yZXYueG1sUEsFBgAAAAAEAAQA9QAAAIgDAAAAAA==&#10;" path="m,l14,5r10,8l32,23r2,12l29,35,22,33,17,30,12,25,7,20,5,15,2,8,,xe" fillcolor="#f3be00" stroked="f">
                  <v:path arrowok="t" o:connecttype="custom" o:connectlocs="0,0;14,5;24,13;32,23;34,35;29,35;22,33;17,30;12,25;7,20;5,15;2,8;0,0" o:connectangles="0,0,0,0,0,0,0,0,0,0,0,0,0"/>
                </v:shape>
                <v:shape id="Freeform 946" o:spid="_x0000_s1970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03cIA&#10;AADcAAAADwAAAGRycy9kb3ducmV2LnhtbESPT4vCMBTE7wt+h/AEb2uquIutRlFBcI/+OXh8NM82&#10;2ryUJrb1228WhD0OM/MbZrnubSVaarxxrGAyTkAQ504bLhRczvvPOQgfkDVWjknBizysV4OPJWba&#10;dXyk9hQKESHsM1RQhlBnUvq8JIt+7Gri6N1cYzFE2RRSN9hFuK3kNEm+pUXDcaHEmnYl5Y/T0yq4&#10;X3369eOeeffS7da1qemrq1FqNOw3CxCB+vAffrcPWkE6m8Hf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7TdwgAAANwAAAAPAAAAAAAAAAAAAAAAAJgCAABkcnMvZG93&#10;bnJldi54bWxQSwUGAAAAAAQABAD1AAAAhwMAAAAA&#10;" path="m,l14,5r10,8l32,23r2,12l29,35,22,33,17,30,12,25,7,20,5,15,2,8,,xe" filled="f" strokecolor="#e15520" strokeweight="0">
                  <v:path arrowok="t" o:connecttype="custom" o:connectlocs="0,0;14,5;24,13;32,23;34,35;29,35;22,33;17,30;12,25;7,20;5,15;2,8;0,0" o:connectangles="0,0,0,0,0,0,0,0,0,0,0,0,0"/>
                </v:shape>
                <v:shape id="Freeform 947" o:spid="_x0000_s1971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7GsUA&#10;AADcAAAADwAAAGRycy9kb3ducmV2LnhtbESPT2sCMRTE70K/Q3gFb5q1+K9boxRB9KKibSm9PTav&#10;m8XNy7KJ7vrtjSB4HGbmN8xs0dpSXKj2hWMFg34CgjhzuuBcwffXqjcF4QOyxtIxKbiSh8X8pTPD&#10;VLuGD3Q5hlxECPsUFZgQqlRKnxmy6PuuIo7ev6sthijrXOoamwi3pXxLkrG0WHBcMFjR0lB2Op6t&#10;gt9tQWtc5VVzWk//9jvzM7mOBkp1X9vPDxCB2vAMP9obreB9OIL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jsaxQAAANwAAAAPAAAAAAAAAAAAAAAAAJgCAABkcnMv&#10;ZG93bnJldi54bWxQSwUGAAAAAAQABAD1AAAAigMAAAAA&#10;" path="m30,50l,,30,50xe" fillcolor="#f3be00" stroked="f">
                  <v:path arrowok="t" o:connecttype="custom" o:connectlocs="30,50;0,0;30,50" o:connectangles="0,0,0"/>
                </v:shape>
                <v:shape id="Freeform 948" o:spid="_x0000_s1972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6z8cA&#10;AADcAAAADwAAAGRycy9kb3ducmV2LnhtbESP3WoCMRSE7wu+QziCN0WzFRFdjSLWloKt+Ad6edgc&#10;N4ubk2WT6rZP3xQKvRxm5htmOm9sKW5U+8KxgqdeAoI4c7rgXMHx8NIdgfABWWPpmBR8kYf5rPUw&#10;xVS7O+/otg+5iBD2KSowIVSplD4zZNH3XEUcvYurLYYo61zqGu8RbkvZT5KhtFhwXDBY0dJQdt1/&#10;WgVy/WjoNPg48/fr9vD+TKv1plgp1Wk3iwmIQE34D/+137SC8WAIv2fiEZ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hOs/HAAAA3AAAAA8AAAAAAAAAAAAAAAAAmAIAAGRy&#10;cy9kb3ducmV2LnhtbFBLBQYAAAAABAAEAPUAAACMAwAAAAA=&#10;" path="m30,50l,,30,50xe" filled="f" strokecolor="#e15520" strokeweight="0">
                  <v:path arrowok="t" o:connecttype="custom" o:connectlocs="30,50;0,0;30,50" o:connectangles="0,0,0"/>
                </v:shape>
                <v:shape id="Freeform 949" o:spid="_x0000_s1973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vGsYA&#10;AADcAAAADwAAAGRycy9kb3ducmV2LnhtbESPT2sCMRTE74V+h/AKXopmFbvqapRWEDxV6r/zc/O6&#10;u7h52W6ixm9vCoUeh5n5DTNbBFOLK7Wusqyg30tAEOdWV1wo2O9W3TEI55E11pZJwZ0cLObPTzPM&#10;tL3xF123vhARwi5DBaX3TSaly0sy6Hq2IY7et20N+ijbQuoWbxFuajlIklQarDgulNjQsqT8vL0Y&#10;BePLOf08hXqT/iw/+uF10BwnhzelOi/hfQrCU/D/4b/2WiuYDEfwe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UvGsYAAADcAAAADwAAAAAAAAAAAAAAAACYAgAAZHJz&#10;L2Rvd25yZXYueG1sUEsFBgAAAAAEAAQA9QAAAIsDAAAAAA==&#10;" path="m,l15,5r10,7l32,22r3,13l25,32,13,25,8,20,5,15,3,7,,xe" fillcolor="#f3be00" stroked="f">
                  <v:path arrowok="t" o:connecttype="custom" o:connectlocs="0,0;15,5;25,12;32,22;35,35;25,32;13,25;8,20;5,15;3,7;0,0" o:connectangles="0,0,0,0,0,0,0,0,0,0,0"/>
                </v:shape>
                <v:shape id="Freeform 950" o:spid="_x0000_s1974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r3dsMA&#10;AADcAAAADwAAAGRycy9kb3ducmV2LnhtbERPy04CMRTdm/APzTVxY6CjAQIjhRCNRFY8dX1trzOD&#10;09tJW5mBr7cLE5cn5z1bdLYWZ/KhcqzgYZCBINbOVFwoOB5e+xMQISIbrB2TggsFWMx7NzPMjWt5&#10;R+d9LEQK4ZCjgjLGJpcy6JIshoFriBP35bzFmKAvpPHYpnBby8csG0uLFaeGEht6Lkl/73+sgvvT&#10;aru8Xu2HNi+b99Zf1vrTj5S6u+2WTyAidfFf/Od+Mwqmw7Q2nU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r3dsMAAADcAAAADwAAAAAAAAAAAAAAAACYAgAAZHJzL2Rv&#10;d25yZXYueG1sUEsFBgAAAAAEAAQA9QAAAIgDAAAAAA==&#10;" path="m,l15,5r10,7l32,22r3,13l25,32,13,25,8,20,5,15,3,7,,e" filled="f" strokecolor="#e15520" strokeweight="0">
                  <v:path arrowok="t" o:connecttype="custom" o:connectlocs="0,0;15,5;25,12;32,22;35,35;25,32;13,25;8,20;5,15;3,7;0,0" o:connectangles="0,0,0,0,0,0,0,0,0,0,0"/>
                </v:shape>
                <v:shape id="Freeform 951" o:spid="_x0000_s1975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9aMUA&#10;AADcAAAADwAAAGRycy9kb3ducmV2LnhtbESPX2vCMBTF3wW/Q7jC3jSdDKmdUYY62MN8sA62vV2a&#10;u7bY3IQks/Xbm8HAx8P58+OsNoPpxIV8aC0reJxlIIgrq1uuFXycXqc5iBCRNXaWScGVAmzW49EK&#10;C217PtKljLVIIxwKVNDE6AopQ9WQwTCzjjh5P9YbjEn6WmqPfRo3nZxn2UIabDkRGnS0bag6l78m&#10;Qfzxivvdp3P54vt8eO9b+ZWXSj1MhpdnEJGGeA//t9+0guXTEv7O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v1oxQAAANwAAAAPAAAAAAAAAAAAAAAAAJgCAABkcnMv&#10;ZG93bnJldi54bWxQSwUGAAAAAAQABAD1AAAAigMAAAAA&#10;" path="m32,45l,,32,45xe" fillcolor="#f3be00" stroked="f">
                  <v:path arrowok="t" o:connecttype="custom" o:connectlocs="32,45;0,0;32,45" o:connectangles="0,0,0"/>
                </v:shape>
                <v:shape id="Freeform 952" o:spid="_x0000_s1976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NWcIA&#10;AADcAAAADwAAAGRycy9kb3ducmV2LnhtbERPS2rDMBDdF3IHMYHuGimBltaNEvIrlEIXdnKAwZrY&#10;xtbIkRTbvX21KHT5eP/1drKdGMiHxrGG5UKBIC6dabjScDl/PL2CCBHZYOeYNPxQgO1m9rDGzLiR&#10;cxqKWIkUwiFDDXWMfSZlKGuyGBauJ07c1XmLMUFfSeNxTOG2kyulXqTFhlNDjT0dairb4m41+FOl&#10;+tth6L55PJ7br30b8v1F68f5tHsHEWmK/+I/96fR8Pac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dw1ZwgAAANwAAAAPAAAAAAAAAAAAAAAAAJgCAABkcnMvZG93&#10;bnJldi54bWxQSwUGAAAAAAQABAD1AAAAhwMAAAAA&#10;" path="m32,45l,,32,45xe" filled="f" strokecolor="#e15520" strokeweight="0">
                  <v:path arrowok="t" o:connecttype="custom" o:connectlocs="32,45;0,0;32,45" o:connectangles="0,0,0"/>
                </v:shape>
                <v:shape id="Freeform 953" o:spid="_x0000_s1977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IjsMA&#10;AADcAAAADwAAAGRycy9kb3ducmV2LnhtbERPy4rCMBTdD/gP4QruxrSCg1ZTUUF0MZvRWeju0tw+&#10;sLmpTdTq108EYRZncTgvznzRmVrcqHWVZQXxMAJBnFldcaHg97D5nIBwHlljbZkUPMjBIu19zDHR&#10;9s4/dNv7QoQSdgkqKL1vEildVpJBN7QNcdBy2xr0gbaF1C3eQ7mp5SiKvqTBisNCiQ2tS8rO+6tR&#10;cCguk/X389JVp5hX2fbo8wClBv1uOQPhqfP/5nd6pxVMxzG8zoQj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oIjsMAAADcAAAADwAAAAAAAAAAAAAAAACYAgAAZHJzL2Rv&#10;d25yZXYueG1sUEsFBgAAAAAEAAQA9QAAAIgDAAAAAA==&#10;" path="m,l12,3r12,7l32,20r5,13l24,30,12,23,7,18,2,13,,8,,xe" fillcolor="#f3be00" stroked="f">
                  <v:path arrowok="t" o:connecttype="custom" o:connectlocs="0,0;12,3;24,10;32,20;37,33;24,30;12,23;7,18;2,13;0,8;0,0" o:connectangles="0,0,0,0,0,0,0,0,0,0,0"/>
                </v:shape>
                <v:shape id="Freeform 954" o:spid="_x0000_s1978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nEcUA&#10;AADcAAAADwAAAGRycy9kb3ducmV2LnhtbESPS2/CMBCE70j9D9ZW6g2cUl5NMahqheCGeBw4ruLN&#10;o7XXaeyG8O8xEhLH0cx8o5kvO2tES42vHCt4HSQgiDOnKy4UHA+r/gyED8gajWNScCEPy8VTb46p&#10;dmfeUbsPhYgQ9ikqKEOoUyl9VpJFP3A1cfRy11gMUTaF1A2eI9waOUySibRYcVwosaavkrLf/b9V&#10;MDZTb7Zm873O3075ceTa8PPXKvXy3H1+gAjUhUf43t5oBe/jI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+cRxQAAANwAAAAPAAAAAAAAAAAAAAAAAJgCAABkcnMv&#10;ZG93bnJldi54bWxQSwUGAAAAAAQABAD1AAAAigMAAAAA&#10;" path="m,l12,3r12,7l32,20r5,13l24,30,12,23,7,18,2,13,,8,,e" filled="f" strokecolor="#e15520" strokeweight="0">
                  <v:path arrowok="t" o:connecttype="custom" o:connectlocs="0,0;12,3;24,10;32,20;37,33;24,30;12,23;7,18;2,13;0,8;0,0" o:connectangles="0,0,0,0,0,0,0,0,0,0,0"/>
                </v:shape>
                <v:shape id="Freeform 955" o:spid="_x0000_s1979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o9eMAA&#10;AADcAAAADwAAAGRycy9kb3ducmV2LnhtbERPTWvCQBC9C/6HZQq96aZKRVNXEaGlh/ZgIp6n2TEJ&#10;ZmbD7qrpv+8WCj2+b956O3CnbuRD68TA0zQDRVI520pt4Fi+TpagQkSx2DkhA98UYLsZj9aYW3eX&#10;A92KWKtUIiFHA02Mfa51qBpiDFPXkyTt7DxjTNDX2nq8p3Lu9CzLFpqxlbTQYE/7hqpLcWUD/mvJ&#10;cipqnmv5+OzCld/KxJvHh2H3AirSEP/Nf+l3a2D1PIffM+kI6M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o9eMAAAADcAAAADwAAAAAAAAAAAAAAAACYAgAAZHJzL2Rvd25y&#10;ZXYueG1sUEsFBgAAAAAEAAQA9QAAAIUDAAAAAA==&#10;" path="m40,47l,,40,47xe" fillcolor="#f3be00" stroked="f">
                  <v:path arrowok="t" o:connecttype="custom" o:connectlocs="40,47;0,0;40,47" o:connectangles="0,0,0"/>
                </v:shape>
                <v:shape id="Freeform 956" o:spid="_x0000_s1980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YbcQA&#10;AADcAAAADwAAAGRycy9kb3ducmV2LnhtbESPT2sCMRTE70K/Q3iF3jSp+KfdGkUKhR5EcBW8Pjav&#10;u0s3L2sS3fXbG0HwOMzMb5jFqreNuJAPtWMN7yMFgrhwpuZSw2H/M/wAESKywcYxabhSgNXyZbDA&#10;zLiOd3TJYykShEOGGqoY20zKUFRkMYxcS5y8P+ctxiR9KY3HLsFtI8dKzaTFmtNChS19V1T852er&#10;Qe66MD6qzdxuJ8f5WTn0cnvS+u21X3+BiNTHZ/jR/jUaPqcTu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gWG3EAAAA3AAAAA8AAAAAAAAAAAAAAAAAmAIAAGRycy9k&#10;b3ducmV2LnhtbFBLBQYAAAAABAAEAPUAAACJAwAAAAA=&#10;" path="m40,47l,,40,47xe" filled="f" strokecolor="#e15520" strokeweight="0">
                  <v:path arrowok="t" o:connecttype="custom" o:connectlocs="40,47;0,0;40,47" o:connectangles="0,0,0"/>
                </v:shape>
                <v:shape id="Freeform 957" o:spid="_x0000_s1981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V/PsQA&#10;AADcAAAADwAAAGRycy9kb3ducmV2LnhtbESPQWsCMRSE74X+h/AKvZSatbqiq1FaobS3olXPj81z&#10;szR5WZKo679vCkKPw8x8wyxWvbPiTCG2nhUMBwUI4trrlhsFu+/35ymImJA1Ws+k4EoRVsv7uwVW&#10;2l94Q+dtakSGcKxQgUmpq6SMtSGHceA74uwdfXCYsgyN1AEvGe6sfCmKiXTYcl4w2NHaUP2zPTkF&#10;67fdx2l4mIzT3j6VMYw2X5aNUo8P/escRKI+/Ydv7U+tYFaW8HcmHw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fz7EAAAA3AAAAA8AAAAAAAAAAAAAAAAAmAIAAGRycy9k&#10;b3ducmV2LnhtbFBLBQYAAAAABAAEAPUAAACJAwAAAAA=&#10;" path="m,l15,5r13,5l35,20r5,12l28,30,15,25,10,20,5,15,3,7,,xe" fillcolor="#f3be00" stroked="f">
                  <v:path arrowok="t" o:connecttype="custom" o:connectlocs="0,0;15,5;28,10;35,20;40,32;28,30;15,25;10,20;5,15;3,7;0,0" o:connectangles="0,0,0,0,0,0,0,0,0,0,0"/>
                </v:shape>
                <v:shape id="Freeform 958" o:spid="_x0000_s1982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bpMQA&#10;AADcAAAADwAAAGRycy9kb3ducmV2LnhtbESPzWrDMBCE74W+g9hCbo3UhJjGjRJMISGnQH4uvS3W&#10;1ja1do2lxs7bV4VAjsPMfMOsNqNv1ZX60AhbeJsaUMSluIYrC5fz9vUdVIjIDlthsnCjAJv189MK&#10;cycDH+l6ipVKEA45Wqhj7HKtQ1mTxzCVjjh539J7jEn2lXY9DgnuWz0zJtMeG04LNXb0WVP5c/r1&#10;Fva7czF8meXczGdFcZCjxEzE2snLWHyAijTGR/je3jsLy0UG/2fSEd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Lm6TEAAAA3AAAAA8AAAAAAAAAAAAAAAAAmAIAAGRycy9k&#10;b3ducmV2LnhtbFBLBQYAAAAABAAEAPUAAACJAwAAAAA=&#10;" path="m,l15,5r13,5l35,20r5,12l28,30,15,25,10,20,5,15,3,7,,e" filled="f" strokecolor="#e15520" strokeweight="0">
                  <v:path arrowok="t" o:connecttype="custom" o:connectlocs="0,0;15,5;28,10;35,20;40,32;28,30;15,25;10,20;5,15;3,7;0,0" o:connectangles="0,0,0,0,0,0,0,0,0,0,0"/>
                </v:shape>
                <v:shape id="Freeform 959" o:spid="_x0000_s1983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v/8UA&#10;AADcAAAADwAAAGRycy9kb3ducmV2LnhtbESPwW7CMBBE75X4B2uReisOFCgNGFRVqppDLkAPHFfx&#10;NgnE68h24/Tv60qVehzNzBvN7jCaTgzkfGtZwXyWgSCurG65VvBxfnvYgPABWWNnmRR8k4fDfnK3&#10;w1zbyEcaTqEWCcI+RwVNCH0upa8aMuhntidO3qd1BkOSrpbaYUxw08lFlq2lwZbTQoM9vTZU3U5f&#10;RsGwfF9eY3mJqz4WhZ/HMrjHUqn76fiyBRFoDP/hv3ahFTyvnuD3TD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W//xQAAANwAAAAPAAAAAAAAAAAAAAAAAJgCAABkcnMv&#10;ZG93bnJldi54bWxQSwUGAAAAAAQABAD1AAAAigMAAAAA&#10;" path="m37,48l,,37,48xe" fillcolor="#f3be00" stroked="f">
                  <v:path arrowok="t" o:connecttype="custom" o:connectlocs="37,48;0,0;37,48" o:connectangles="0,0,0"/>
                </v:shape>
                <v:shape id="Freeform 960" o:spid="_x0000_s1984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20cMA&#10;AADcAAAADwAAAGRycy9kb3ducmV2LnhtbERPS2sCMRC+C/6HMEJvNavQ1m6NIkJp7QPRCr2Om3Gz&#10;upksm6lu/31zKHj8+N7TeedrdaY2VoENjIYZKOIi2IpLA7uv59sJqCjIFuvAZOCXIsxn/d4Ucxsu&#10;vKHzVkqVQjjmaMCJNLnWsXDkMQ5DQ5y4Q2g9SoJtqW2LlxTuaz3OsnvtseLU4LChpaPitP3xBvbj&#10;hzfx6/r747h7Xx2zT/ciq40xN4Nu8QRKqJOr+N/9ag083qW16Uw6An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r20cMAAADcAAAADwAAAAAAAAAAAAAAAACYAgAAZHJzL2Rv&#10;d25yZXYueG1sUEsFBgAAAAAEAAQA9QAAAIgDAAAAAA==&#10;" path="m37,48l,,37,48xe" filled="f" strokecolor="#e15520" strokeweight="0">
                  <v:path arrowok="t" o:connecttype="custom" o:connectlocs="37,48;0,0;37,48" o:connectangles="0,0,0"/>
                </v:shape>
                <v:shape id="Freeform 961" o:spid="_x0000_s1985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EVMUA&#10;AADcAAAADwAAAGRycy9kb3ducmV2LnhtbESPQYvCMBSE74L/ITzBm6YVKto1igiyC66Iuix4e9s8&#10;22LzUpqo9d9vBMHjMDPfMLNFaypxo8aVlhXEwwgEcWZ1ybmCn+N6MAHhPLLGyjIpeJCDxbzbmWGq&#10;7Z33dDv4XAQIuxQVFN7XqZQuK8igG9qaOHhn2xj0QTa51A3eA9xUchRFY2mw5LBQYE2rgrLL4WoU&#10;/OnfeDuefCfJNn7sP+OTPG2uO6X6vXb5AcJT69/hV/tLK5gmU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ARUxQAAANwAAAAPAAAAAAAAAAAAAAAAAJgCAABkcnMv&#10;ZG93bnJldi54bWxQSwUGAAAAAAQABAD1AAAAigMAAAAA&#10;" path="m,l7,r8,3l20,5r5,3l30,13r2,7l35,28r2,7l25,33,12,25,7,20,5,15,,8,,xe" fillcolor="#f3be00" stroked="f">
                  <v:path arrowok="t" o:connecttype="custom" o:connectlocs="0,0;7,0;15,3;20,5;25,8;30,13;32,20;35,28;37,35;25,33;12,25;7,20;5,15;0,8;0,0" o:connectangles="0,0,0,0,0,0,0,0,0,0,0,0,0,0,0"/>
                </v:shape>
                <v:shape id="Freeform 962" o:spid="_x0000_s1986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+AsMA&#10;AADcAAAADwAAAGRycy9kb3ducmV2LnhtbERPXWvCMBR9F/wP4Qp7m+kc6FaNIhPZBEGmA/Ht0lzT&#10;bs1NSbK2+/fmYeDj4XwvVr2tRUs+VI4VPI0zEMSF0xUbBV+n7eMLiBCRNdaOScEfBVgth4MF5tp1&#10;/EntMRqRQjjkqKCMscmlDEVJFsPYNcSJuzpvMSbojdQeuxRuaznJsqm0WHFqKLGht5KKn+OvVfDd&#10;zvTZbN63z/50aYud7tb7g1HqYdSv5yAi9fEu/nd/aAWv0zQ/nUlH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m+AsMAAADcAAAADwAAAAAAAAAAAAAAAACYAgAAZHJzL2Rv&#10;d25yZXYueG1sUEsFBgAAAAAEAAQA9QAAAIgDAAAAAA==&#10;" path="m,l7,r8,3l20,5r5,3l30,13r2,7l35,28r2,7l25,33,12,25,7,20,5,15,,8,,e" filled="f" strokecolor="#e15520" strokeweight="0">
                  <v:path arrowok="t" o:connecttype="custom" o:connectlocs="0,0;7,0;15,3;20,5;25,8;30,13;32,20;35,28;37,35;25,33;12,25;7,20;5,15;0,8;0,0" o:connectangles="0,0,0,0,0,0,0,0,0,0,0,0,0,0,0"/>
                </v:shape>
                <v:shape id="Freeform 963" o:spid="_x0000_s1987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PxMQA&#10;AADcAAAADwAAAGRycy9kb3ducmV2LnhtbESPQWvCQBSE70L/w/IKvelGD6GmbkIptVioQmK9P7LP&#10;JJh9m+6umv57t1DwOMzMN8yqGE0vLuR8Z1nBfJaAIK6t7rhR8L1fT59B+ICssbdMCn7JQ5E/TFaY&#10;aXvlki5VaESEsM9QQRvCkEnp65YM+pkdiKN3tM5giNI1Uju8Rrjp5SJJUmmw47jQ4kBvLdWn6mwU&#10;GPduQ3WyqSw/Nj+Hcbv7PH+RUk+P4+sLiEBjuIf/2xutYJnO4e9MPAI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mz8TEAAAA3AAAAA8AAAAAAAAAAAAAAAAAmAIAAGRycy9k&#10;b3ducmV2LnhtbFBLBQYAAAAABAAEAPUAAACJAwAAAAA=&#10;" path="m28,52l,,28,52xe" fillcolor="#f3be00" stroked="f">
                  <v:path arrowok="t" o:connecttype="custom" o:connectlocs="28,52;0,0;28,52" o:connectangles="0,0,0"/>
                </v:shape>
                <v:shape id="Freeform 964" o:spid="_x0000_s1988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8KGcMA&#10;AADcAAAADwAAAGRycy9kb3ducmV2LnhtbESPQYvCMBSE78L+h/AWvMg23R5Eu6YigovXrQoeH82z&#10;LW1eahNr/fcbQfA4zMw3zGo9mlYM1LvasoLvKAZBXFhdc6ngeNh9LUA4j6yxtUwKHuRgnX1MVphq&#10;e+c/GnJfigBhl6KCyvsuldIVFRl0ke2Ig3exvUEfZF9K3eM9wE0rkzieS4M1h4UKO9pWVDT5zSi4&#10;bhJ7K3dD0T1yfZq1ze85vxilpp/j5geEp9G/w6/2XitYzhN4ng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8KGcMAAADcAAAADwAAAAAAAAAAAAAAAACYAgAAZHJzL2Rv&#10;d25yZXYueG1sUEsFBgAAAAAEAAQA9QAAAIgDAAAAAA==&#10;" path="m28,52l,,28,52xe" filled="f" strokecolor="#e15520" strokeweight="0">
                  <v:path arrowok="t" o:connecttype="custom" o:connectlocs="28,52;0,0;28,52" o:connectangles="0,0,0"/>
                </v:shape>
                <v:shape id="Freeform 965" o:spid="_x0000_s1989" style="position:absolute;left:6638;top:1235;width:82;height:80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0AcUA&#10;AADcAAAADwAAAGRycy9kb3ducmV2LnhtbESPzWrDMBCE74W8g9hAbo3spoTEiWzSQmlpTvk55LhY&#10;G8vEWhlJSdw+fVUo9DjMzDfMuhpsJ27kQ+tYQT7NQBDXTrfcKDge3h4XIEJE1tg5JgVfFKAqRw9r&#10;LLS7845u+9iIBOFQoAITY19IGWpDFsPU9cTJOztvMSbpG6k93hPcdvIpy+bSYstpwWBPr4bqy/5q&#10;Fbx8Ll1+HchrCs/5tztt3022VWoyHjYrEJGG+B/+a39oBcv5DH7Pp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jQBxQAAANwAAAAPAAAAAAAAAAAAAAAAAJgCAABkcnMv&#10;ZG93bnJldi54bWxQSwUGAAAAAAQABAD1AAAAigMAAAAA&#10;" path="m42,50l82,,42,50xm42,50l37,65,27,75,15,80,,80,2,72,5,67r5,-7l15,55r4,-3l27,50r7,l42,50xe" fillcolor="#f3be00" stroked="f">
                  <v:path arrowok="t" o:connecttype="custom" o:connectlocs="42,50;82,0;42,50;42,50;37,65;27,75;15,80;0,80;2,72;5,67;10,60;15,55;19,52;27,50;34,50;42,50" o:connectangles="0,0,0,0,0,0,0,0,0,0,0,0,0,0,0,0"/>
                  <o:lock v:ext="edit" verticies="t"/>
                </v:shape>
                <v:shape id="Freeform 966" o:spid="_x0000_s1990" style="position:absolute;left:6680;top:1235;width:40;height:50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DS8YA&#10;AADcAAAADwAAAGRycy9kb3ducmV2LnhtbESPQWvCQBSE70L/w/IK3nRTEanRTZCiKFKqRls8PrLP&#10;JJh9G7Krpv++Wyj0OMzMN8w87Uwt7tS6yrKCl2EEgji3uuJCwem4GryCcB5ZY22ZFHyTgzR56s0x&#10;1vbBB7pnvhABwi5GBaX3TSyly0sy6Ia2IQ7exbYGfZBtIXWLjwA3tRxF0UQarDgslNjQW0n5NbsZ&#10;Bdvpannd+a93+Ykf6/35bA/jbKNU/7lbzEB46vx/+K+90QqmkzH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xDS8YAAADcAAAADwAAAAAAAAAAAAAAAACYAgAAZHJz&#10;L2Rvd25yZXYueG1sUEsFBgAAAAAEAAQA9QAAAIsDAAAAAA==&#10;" path="m,50l40,,,50xe" filled="f" strokecolor="#e15520" strokeweight="0">
                  <v:path arrowok="t" o:connecttype="custom" o:connectlocs="0,50;40,0;0,50" o:connectangles="0,0,0"/>
                </v:shape>
                <v:shape id="Freeform 967" o:spid="_x0000_s1991" style="position:absolute;left:6638;top:1285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FS8QA&#10;AADcAAAADwAAAGRycy9kb3ducmV2LnhtbESPT2vCQBDF7wW/wzKCl6KbSismukoRhB6kUPXgcciO&#10;STQ7G7Ojxm/fLRQ8Pt6fH2++7FytbtSGyrOBt1ECijj3tuLCwH63Hk5BBUG2WHsmAw8KsFz0XuaY&#10;WX/nH7ptpVBxhEOGBkqRJtM65CU5DCPfEEfv6FuHEmVbaNviPY67Wo+TZKIdVhwJJTa0Kik/b68u&#10;ct8P482j9pfNNJW0OuWvckq/jRn0u88ZKKFOnuH/9pc1kE4+4O9MPAJ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sxUvEAAAA3AAAAA8AAAAAAAAAAAAAAAAAmAIAAGRycy9k&#10;b3ducmV2LnhtbFBLBQYAAAAABAAEAPUAAACJAwAAAAA=&#10;" path="m42,l37,15,27,25,15,30,,30,2,22,5,17r5,-7l15,5,19,2,27,r7,l42,xe" filled="f" strokecolor="#e15520" strokeweight="0">
                  <v:path arrowok="t" o:connecttype="custom" o:connectlocs="42,0;37,15;27,25;15,30;0,30;2,22;5,17;10,10;15,5;19,2;27,0;34,0;42,0" o:connectangles="0,0,0,0,0,0,0,0,0,0,0,0,0"/>
                </v:shape>
                <v:shape id="Freeform 968" o:spid="_x0000_s1992" style="position:absolute;left:6655;top:1200;width:77;height:80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ZcMMA&#10;AADcAAAADwAAAGRycy9kb3ducmV2LnhtbESPQWvCQBSE7wX/w/IEb3VjwaCpq6hQKj3VpNAeH9nX&#10;bGj2bdjdmvjvuwXB4zAz3zCb3Wg7cSEfWscKFvMMBHHtdMuNgo/q5XEFIkRkjZ1jUnClALvt5GGD&#10;hXYDn+lSxkYkCIcCFZgY+0LKUBuyGOauJ07et/MWY5K+kdrjkOC2k09ZlkuLLacFgz0dDdU/5a9V&#10;MK6zz69gF8vqYPA4vL69J36j1Gw67p9BRBrjPXxrn7SCdZ7D/5l0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PZcMMAAADcAAAADwAAAAAAAAAAAAAAAACYAgAAZHJzL2Rv&#10;d25yZXYueG1sUEsFBgAAAAAEAAQA9QAAAIgDAAAAAA==&#10;" path="m42,52l77,,42,52xm42,52l35,65,25,75,15,80,,80,2,75,5,67r5,-5l15,57r5,-5l27,50r8,l42,52xe" fillcolor="#f3be00" stroked="f">
                  <v:path arrowok="t" o:connecttype="custom" o:connectlocs="42,52;77,0;42,52;42,52;35,65;25,75;15,80;0,80;2,75;5,67;10,62;15,57;20,52;27,50;35,50;42,52" o:connectangles="0,0,0,0,0,0,0,0,0,0,0,0,0,0,0,0"/>
                  <o:lock v:ext="edit" verticies="t"/>
                </v:shape>
                <v:shape id="Freeform 969" o:spid="_x0000_s1993" style="position:absolute;left:6697;top:1200;width:35;height:52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KzsQA&#10;AADcAAAADwAAAGRycy9kb3ducmV2LnhtbESPT4vCMBTE7wt+h/AEb2uqgqvVKFJY8bTgHzw/m2cb&#10;bF5qk7Xtt98sLOxxmJnfMOttZyvxosYbxwom4wQEce604ULB5fz5vgDhA7LGyjEp6MnDdjN4W2Oq&#10;XctHep1CISKEfYoKyhDqVEqfl2TRj11NHL27ayyGKJtC6gbbCLeVnCbJXFo0HBdKrCkrKX+cvq2C&#10;2fFaZPWu7Rf7W/Z16YN5Po1RajTsdisQgbrwH/5rH7SC5fwD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WCs7EAAAA3AAAAA8AAAAAAAAAAAAAAAAAmAIAAGRycy9k&#10;b3ducmV2LnhtbFBLBQYAAAAABAAEAPUAAACJAwAAAAA=&#10;" path="m,52l35,,,52xe" filled="f" strokecolor="#e15520" strokeweight="0">
                  <v:path arrowok="t" o:connecttype="custom" o:connectlocs="0,52;35,0;0,52" o:connectangles="0,0,0"/>
                </v:shape>
                <v:shape id="Freeform 970" o:spid="_x0000_s1994" style="position:absolute;left:6655;top:125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1q1cIA&#10;AADcAAAADwAAAGRycy9kb3ducmV2LnhtbERPTWvCQBC9C/0PyxR6kbpRREzqKkUo9CAFtYceh+w0&#10;ic3Optmpxn/fOQgeH+97tRlCa87Upyayg+kkA0NcRt9w5eDz+Pa8BJME2WMbmRxcKcFm/TBaYeHj&#10;hfd0PkhlNIRTgQ5qka6wNpU1BUyT2BEr9x37gKKwr6zv8aLhobWzLFvYgA1rQ40dbWsqfw5/QXvn&#10;X7PdtY2/u2UueXMqx3LKP5x7ehxeX8AIDXIX39zv3kG+0LV6Ro+AX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WrVwgAAANwAAAAPAAAAAAAAAAAAAAAAAJgCAABkcnMvZG93&#10;bnJldi54bWxQSwUGAAAAAAQABAD1AAAAhwMAAAAA&#10;" path="m42,2l35,15,25,25,15,30,,30,2,25,5,17r5,-5l15,7,20,2,27,r8,l42,2xe" filled="f" strokecolor="#e15520" strokeweight="0">
                  <v:path arrowok="t" o:connecttype="custom" o:connectlocs="42,2;35,15;25,25;15,30;0,30;2,25;5,17;10,12;15,7;20,2;27,0;35,0;42,2" o:connectangles="0,0,0,0,0,0,0,0,0,0,0,0,0"/>
                </v:shape>
                <v:shape id="Freeform 971" o:spid="_x0000_s1995" style="position:absolute;left:6670;top:1170;width:84;height:80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+ysUA&#10;AADcAAAADwAAAGRycy9kb3ducmV2LnhtbESPT2vCQBTE7wW/w/IEL6Vu9CA1dRUNVArtpf4Bj4/s&#10;axKafRuzrzF++64geBxm5jfMYtW7WnXUhsqzgck4AUWce1txYeCwf395BRUE2WLtmQxcKcBqOXha&#10;YGr9hb+p20mhIoRDigZKkSbVOuQlOQxj3xBH78e3DiXKttC2xUuEu1pPk2SmHVYcF0psKCsp/939&#10;OQP7JDt/ccaf+fPmKCc5ba91NzVmNOzXb6CEenmE7+0Pa2A+m8PtTDw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L7KxQAAANwAAAAPAAAAAAAAAAAAAAAAAJgCAABkcnMv&#10;ZG93bnJldi54bWxQSwUGAAAAAAQABAD1AAAAigMAAAAA&#10;" path="m42,50l84,,42,50xm42,50l37,62,27,72,15,77,,80,2,72,5,65r5,-5l15,55r5,-5l27,50r8,-3l42,50xe" fillcolor="#f3be00" stroked="f">
                  <v:path arrowok="t" o:connecttype="custom" o:connectlocs="42,50;84,0;42,50;42,50;37,62;27,72;15,77;0,80;2,72;5,65;10,60;15,55;20,50;27,50;35,47;42,50" o:connectangles="0,0,0,0,0,0,0,0,0,0,0,0,0,0,0,0"/>
                  <o:lock v:ext="edit" verticies="t"/>
                </v:shape>
                <v:shape id="Freeform 972" o:spid="_x0000_s1996" style="position:absolute;left:6712;top:1170;width:42;height:50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A3qsMA&#10;AADcAAAADwAAAGRycy9kb3ducmV2LnhtbERPTWvCQBC9F/wPywje6kYRTVM3oVQLXoo0FbG3MTsm&#10;wexsyG5N/Pfdg9Dj432vs8E04kadqy0rmE0jEMSF1TWXCg7fH88xCOeRNTaWScGdHGTp6GmNibY9&#10;f9Et96UIIewSVFB53yZSuqIig25qW+LAXWxn0AfYlVJ32Idw08h5FC2lwZpDQ4UtvVdUXPNfo2D+&#10;c4jNcXteus2u6PN4v1h93k9KTcbD2ysIT4P/Fz/cO63gZRXmhzPhCM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A3qsMAAADcAAAADwAAAAAAAAAAAAAAAACYAgAAZHJzL2Rv&#10;d25yZXYueG1sUEsFBgAAAAAEAAQA9QAAAIgDAAAAAA==&#10;" path="m,50l42,,,50xe" filled="f" strokecolor="#e15520" strokeweight="0">
                  <v:path arrowok="t" o:connecttype="custom" o:connectlocs="0,50;42,0;0,50" o:connectangles="0,0,0"/>
                </v:shape>
                <v:shape id="Freeform 973" o:spid="_x0000_s1997" style="position:absolute;left:6670;top:1217;width:42;height:33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cbMYA&#10;AADcAAAADwAAAGRycy9kb3ducmV2LnhtbESPQWvCQBSE74X+h+UVeqsbFRKbuoZSENMqQqxIj4/s&#10;axKafRuyq6b/3hUEj8PMfMPMs8G04kS9aywrGI8iEMSl1Q1XCvbfy5cZCOeRNbaWScE/OcgWjw9z&#10;TLU9c0Gnna9EgLBLUUHtfZdK6cqaDLqR7YiD92t7gz7IvpK6x3OAm1ZOoiiWBhsOCzV29FFT+bc7&#10;GgWf8eG4KmfTZEs5fQ1FvN5UP4lSz0/D+xsIT4O/h2/tXCt4TcZ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BcbMYAAADcAAAADwAAAAAAAAAAAAAAAACYAgAAZHJz&#10;L2Rvd25yZXYueG1sUEsFBgAAAAAEAAQA9QAAAIsDAAAAAA==&#10;" path="m42,3l37,15,27,25,15,30,,33,2,25,5,18r5,-5l15,8,20,3r7,l35,r7,3xe" filled="f" strokecolor="#e15520" strokeweight="0">
                  <v:path arrowok="t" o:connecttype="custom" o:connectlocs="42,3;37,15;27,25;15,30;0,33;2,25;5,18;10,13;15,8;20,3;27,3;35,0;42,3" o:connectangles="0,0,0,0,0,0,0,0,0,0,0,0,0"/>
                </v:shape>
                <v:shape id="Freeform 974" o:spid="_x0000_s1998" style="position:absolute;left:6685;top:1145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JX8YA&#10;AADcAAAADwAAAGRycy9kb3ducmV2LnhtbESPT2sCMRTE74V+h/AKvUjNVqR/VqNYQakXdW3B62Pz&#10;3F1MXpYk1a2f3giFHoeZ+Q0znnbWiBP50DhW8NzPQBCXTjdcKfj+Wjy9gQgRWaNxTAp+KcB0cn83&#10;xly7Mxd02sVKJAiHHBXUMba5lKGsyWLou5Y4eQfnLcYkfSW1x3OCWyMHWfYiLTacFmpsaV5Tedz9&#10;WAXbpd9ueuvhpYfG7A9DLFbz4kOpx4duNgIRqYv/4b/2p1bw/jqA25l0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9JX8YAAADcAAAADwAAAAAAAAAAAAAAAACYAgAAZHJz&#10;L2Rvd25yZXYueG1sUEsFBgAAAAAEAAQA9QAAAIsDAAAAAA==&#10;" path="m42,45l82,,42,45xm42,45l35,60,27,70,15,75,,75,2,70,5,62r5,-5l15,52r5,-5l27,45r8,l42,45xe" fillcolor="#f3be00" stroked="f">
                  <v:path arrowok="t" o:connecttype="custom" o:connectlocs="42,45;82,0;42,45;42,45;35,60;27,70;15,75;0,75;2,70;5,62;10,57;15,52;20,47;27,45;35,45;42,45" o:connectangles="0,0,0,0,0,0,0,0,0,0,0,0,0,0,0,0"/>
                  <o:lock v:ext="edit" verticies="t"/>
                </v:shape>
                <v:shape id="Freeform 975" o:spid="_x0000_s1999" style="position:absolute;left:6727;top:1145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c7cQA&#10;AADcAAAADwAAAGRycy9kb3ducmV2LnhtbESP3YrCMBSE7wXfIRzBO021i7rVKP6gK7g3q/sAh+bY&#10;VpuT0kTtvr1ZELwcZuYbZrZoTCnuVLvCsoJBPwJBnFpdcKbg97TtTUA4j6yxtEwK/sjBYt5uzTDR&#10;9sE/dD/6TAQIuwQV5N5XiZQuzcmg69uKOHhnWxv0QdaZ1DU+AtyUchhFI2mw4LCQY0XrnNLr8WYU&#10;VHH5cYonl8PKbtL1aLNzF/v1rVS30yynIDw1/h1+tfdawec4hv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73O3EAAAA3AAAAA8AAAAAAAAAAAAAAAAAmAIAAGRycy9k&#10;b3ducmV2LnhtbFBLBQYAAAAABAAEAPUAAACJAwAAAAA=&#10;" path="m,45l40,,,45xe" filled="f" strokecolor="#e15520" strokeweight="0">
                  <v:path arrowok="t" o:connecttype="custom" o:connectlocs="0,45;40,0;0,45" o:connectangles="0,0,0"/>
                </v:shape>
                <v:shape id="Freeform 976" o:spid="_x0000_s2000" style="position:absolute;left:6685;top:119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KSssQA&#10;AADcAAAADwAAAGRycy9kb3ducmV2LnhtbESP0YrCMBRE34X9h3AX9k1Tl0XXapRFFFQouNUPuDTX&#10;trS5KU209e+NIPg4zMwZZrHqTS1u1LrSsoLxKAJBnFldcq7gfNoOf0E4j6yxtkwK7uRgtfwYLDDW&#10;tuN/uqU+FwHCLkYFhfdNLKXLCjLoRrYhDt7FtgZ9kG0udYtdgJtafkfRRBosOSwU2NC6oKxKr0bB&#10;Pplk42593aSn5OAOVRJVR18p9fXZ/81BeOr9O/xq77SC2fQH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krLEAAAA3AAAAA8AAAAAAAAAAAAAAAAAmAIAAGRycy9k&#10;b3ducmV2LnhtbFBLBQYAAAAABAAEAPUAAACJAwAAAAA=&#10;" path="m42,l35,15,27,25,15,30,,30,2,25,5,17r5,-5l15,7,20,2,27,r8,l42,e" filled="f" strokecolor="#e15520" strokeweight="0">
                  <v:path arrowok="t" o:connecttype="custom" o:connectlocs="42,0;35,15;27,25;15,30;0,30;2,25;5,17;10,12;15,7;20,2;27,0;35,0;42,0" o:connectangles="0,0,0,0,0,0,0,0,0,0,0,0,0"/>
                </v:shape>
                <v:shape id="Freeform 977" o:spid="_x0000_s2001" style="position:absolute;left:6702;top:1103;width:75;height:84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RjMYA&#10;AADcAAAADwAAAGRycy9kb3ducmV2LnhtbESP0WrCQBRE3wv+w3KFvkjdWGhto6tIpFRfjE37AZfs&#10;NRvM3g3ZjaZ/3y0IPg4zc4ZZrgfbiAt1vnasYDZNQBCXTtdcKfj5/nh6A+EDssbGMSn4JQ/r1ehh&#10;ial2V/6iSxEqESHsU1RgQmhTKX1pyKKfupY4eifXWQxRdpXUHV4j3DbyOUlepcWa44LBljJD5bno&#10;rYJdv88+t20xmefmeNB5tpmc+0qpx/GwWYAINIR7+NbeaQXv8xf4P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iRjMYAAADcAAAADwAAAAAAAAAAAAAAAACYAgAAZHJz&#10;L2Rvd25yZXYueG1sUEsFBgAAAAAEAAQA9QAAAIsDAAAAAA==&#10;" path="m42,55l75,,42,55xm42,52l35,67,25,77,15,82,,84,3,77,5,69,8,65r5,-5l20,55r8,-3l35,52r7,xe" fillcolor="#f3be00" stroked="f">
                  <v:path arrowok="t" o:connecttype="custom" o:connectlocs="42,55;75,0;42,55;42,52;35,67;25,77;15,82;0,84;3,77;5,69;8,65;13,60;20,55;28,52;35,52;42,52" o:connectangles="0,0,0,0,0,0,0,0,0,0,0,0,0,0,0,0"/>
                  <o:lock v:ext="edit" verticies="t"/>
                </v:shape>
                <v:shape id="Freeform 978" o:spid="_x0000_s2002" style="position:absolute;left:6744;top:1103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Q9cUA&#10;AADcAAAADwAAAGRycy9kb3ducmV2LnhtbESPT2vCQBTE7wW/w/IEL6VulBKb1FWsVuhJ8A94fWSf&#10;2dDs2zS7avz2rlDwOMzMb5jpvLO1uFDrK8cKRsMEBHHhdMWlgsN+/fYBwgdkjbVjUnAjD/NZ72WK&#10;uXZX3tJlF0oRIexzVGBCaHIpfWHIoh+6hjh6J9daDFG2pdQtXiPc1nKcJKm0WHFcMNjQ0lDxuztb&#10;Bfia/WWrTXk63sbp1/f72kwSv1Vq0O8WnyACdeEZ/m//aAXZJIX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ZD1xQAAANwAAAAPAAAAAAAAAAAAAAAAAJgCAABkcnMv&#10;ZG93bnJldi54bWxQSwUGAAAAAAQABAD1AAAAigMAAAAA&#10;" path="m,55l33,,,55xe" filled="f" strokecolor="#e15520" strokeweight="0">
                  <v:path arrowok="t" o:connecttype="custom" o:connectlocs="0,55;33,0;0,55" o:connectangles="0,0,0"/>
                </v:shape>
                <v:shape id="Freeform 979" o:spid="_x0000_s2003" style="position:absolute;left:6702;top:1155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gpMUA&#10;AADcAAAADwAAAGRycy9kb3ducmV2LnhtbESP3WrCQBSE7wu+w3IE7+qmRatNXaUEhFKq+Ae9PWRP&#10;k9Ds2bi7ifHtu0LBy2FmvmEWq97UoiPnK8sKnsYJCOLc6ooLBafj+nEOwgdkjbVlUnAlD6vl4GGB&#10;qbYX3lN3CIWIEPYpKihDaFIpfV6SQT+2DXH0fqwzGKJ0hdQOLxFuavmcJC/SYMVxocSGspLy30Nr&#10;FLhN3WRZN/luJU3lrmvPW/f1qdRo2L+/gQjUh3v4v/2hFbzOZnA7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SCkxQAAANwAAAAPAAAAAAAAAAAAAAAAAJgCAABkcnMv&#10;ZG93bnJldi54bWxQSwUGAAAAAAQABAD1AAAAigMAAAAA&#10;" path="m42,l35,15,25,25,15,30,,32,3,25,5,17,8,13,13,8,20,3,28,r7,l42,e" filled="f" strokecolor="#e15520" strokeweight="0">
                  <v:path arrowok="t" o:connecttype="custom" o:connectlocs="42,0;35,15;25,25;15,30;0,32;3,25;5,17;8,13;13,8;20,3;28,0;35,0;42,0" o:connectangles="0,0,0,0,0,0,0,0,0,0,0,0,0"/>
                </v:shape>
                <v:shape id="Freeform 980" o:spid="_x0000_s2004" style="position:absolute;left:6715;top:1058;width:67;height:102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VL8AA&#10;AADcAAAADwAAAGRycy9kb3ducmV2LnhtbERPS27CMBDdI3EHa5C6QeCQ0l/ARLQSEttCDzDEQxw1&#10;Hke2SdKeHi8qdfn0/ttytK3oyYfGsYLVMgNBXDndcK3g63xYvIIIEVlj65gU/FCAcjedbLHQbuBP&#10;6k+xFimEQ4EKTIxdIWWoDFkMS9cRJ+7qvMWYoK+l9jikcNvKPMuepcWGU4PBjj4MVd+nm1UQvV8/&#10;zQNW7to+/ob384Vz45V6mI37DYhIY/wX/7mPWsHbS1qbzqQjIH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rVL8AAAADcAAAADwAAAAAAAAAAAAAAAACYAgAAZHJzL2Rvd25y&#10;ZXYueG1sUEsFBgAAAAAEAAQA9QAAAIUDAAAAAA==&#10;" path="m37,62l67,,37,62xm37,62l32,80,22,90,12,97,,102,,95,2,87,7,80r3,-8l17,67r5,-2l29,62r8,xe" fillcolor="#f3be00" stroked="f">
                  <v:path arrowok="t" o:connecttype="custom" o:connectlocs="37,62;67,0;37,62;37,62;32,80;22,90;12,97;0,102;0,95;2,87;7,80;10,72;17,67;22,65;29,62;37,62" o:connectangles="0,0,0,0,0,0,0,0,0,0,0,0,0,0,0,0"/>
                  <o:lock v:ext="edit" verticies="t"/>
                </v:shape>
                <v:shape id="Freeform 981" o:spid="_x0000_s2005" style="position:absolute;left:6752;top:1058;width:30;height:62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Lhr8QA&#10;AADcAAAADwAAAGRycy9kb3ducmV2LnhtbESP32rCMBTG7we+QziCdzPdkE1rU9HBQNygWH2AQ3Ns&#10;65qTkmRaffplMNjlx+/7w5etBtOJCznfWlbwNE1AEFdWt1wrOB7eH+cgfEDW2FkmBTfysMpHDxmm&#10;2l55T5cy1CKWsE9RQRNCn0rpq4YM+qntiSM7WWcwROlqqR1eY7np5HOSvEiDLceFBnt6a6j6Kr+N&#10;gntEh+5jN7sVm5I/5/di786FUpPxsF6CCDSEf/NfeqsVLF4X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y4a/EAAAA3AAAAA8AAAAAAAAAAAAAAAAAmAIAAGRycy9k&#10;b3ducmV2LnhtbFBLBQYAAAAABAAEAPUAAACJAwAAAAA=&#10;" path="m,62l30,,,62xe" filled="f" strokecolor="#e15520" strokeweight="0">
                  <v:path arrowok="t" o:connecttype="custom" o:connectlocs="0,62;30,0;0,62" o:connectangles="0,0,0"/>
                </v:shape>
                <v:shape id="Freeform 982" o:spid="_x0000_s2006" style="position:absolute;left:6715;top:1120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stsMA&#10;AADcAAAADwAAAGRycy9kb3ducmV2LnhtbERP3WrCMBS+F/YO4Qy807ReuLYzljEQdBvo3B7g2Bzb&#10;bM1JaaJ2Pv1yIXj58f0vysG24ky9N44VpNMEBHHltOFawffXapKB8AFZY+uYFPyRh3L5MFpgod2F&#10;P+m8D7WIIewLVNCE0BVS+qohi37qOuLIHV1vMUTY11L3eInhtpWzJJlLi4ZjQ4MdvTZU/e5PVsH2&#10;+rPZmO0ue0+fwod+Ox6uuTkoNX4cXp5BBBrCXXxzr7WCPIvz4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SstsMAAADcAAAADwAAAAAAAAAAAAAAAACYAgAAZHJzL2Rv&#10;d25yZXYueG1sUEsFBgAAAAAEAAQA9QAAAIgDAAAAAA==&#10;" path="m37,l32,18,22,28,12,35,,40,,33,2,25,7,18r3,-8l17,5,22,3,29,r8,e" filled="f" strokecolor="#e15520" strokeweight="0">
                  <v:path arrowok="t" o:connecttype="custom" o:connectlocs="37,0;32,18;22,28;12,35;0,40;0,33;2,25;7,18;10,10;17,5;22,3;29,0;37,0" o:connectangles="0,0,0,0,0,0,0,0,0,0,0,0,0"/>
                </v:shape>
                <v:shape id="Freeform 983" o:spid="_x0000_s2007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G0wcIA&#10;AADcAAAADwAAAGRycy9kb3ducmV2LnhtbESPT4vCMBTE7wt+h/AEb2uqgtRqFBEWvKl1WfH2aF7/&#10;YPNSmmyt394IgsdhZn7DrDa9qUVHrassK5iMIxDEmdUVFwp+zz/fMQjnkTXWlknBgxxs1oOvFSba&#10;3vlEXeoLESDsElRQet8kUrqsJINubBvi4OW2NeiDbAupW7wHuKnlNIrm0mDFYaHEhnYlZbf03yhI&#10;b3p6zmPdX46H/Or/umK256NSo2G/XYLw1PtP+N3eawWLeAKv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bTBwgAAANwAAAAPAAAAAAAAAAAAAAAAAJgCAABkcnMvZG93&#10;bnJldi54bWxQSwUGAAAAAAQABAD1AAAAhwMAAAAA&#10;" path="m7,r7,12l17,25,14,37,10,50,5,40,,27,,20,2,12,5,5,7,xe" fillcolor="#f3be00" stroked="f">
                  <v:path arrowok="t" o:connecttype="custom" o:connectlocs="7,0;14,12;17,25;14,37;10,50;5,40;0,27;0,20;2,12;5,5;7,0" o:connectangles="0,0,0,0,0,0,0,0,0,0,0"/>
                </v:shape>
                <v:shape id="Freeform 984" o:spid="_x0000_s2008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qD8QA&#10;AADcAAAADwAAAGRycy9kb3ducmV2LnhtbESPQWvCQBSE70L/w/KE3nRjaoNGV2kLBaH0oNH7I/vc&#10;BLNvQ3bV2F/fFQSPw8x8wyzXvW3EhTpfO1YwGScgiEunazYK9sX3aAbCB2SNjWNScCMP69XLYIm5&#10;dlfe0mUXjIgQ9jkqqEJocyl9WZFFP3YtcfSOrrMYouyM1B1eI9w2Mk2STFqsOS5U2NJXReVpd7YK&#10;3qbh0/1kf++puR1MkWS6LM6/Sr0O+48FiEB9eIYf7Y1WMJ+l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DKg/EAAAA3AAAAA8AAAAAAAAAAAAAAAAAmAIAAGRycy9k&#10;b3ducmV2LnhtbFBLBQYAAAAABAAEAPUAAACJAwAAAAA=&#10;" path="m7,r7,12l17,25,14,37,10,50,5,40,,27,,20,2,12,5,5,7,e" filled="f" strokecolor="#e15520" strokeweight="0">
                  <v:path arrowok="t" o:connecttype="custom" o:connectlocs="7,0;14,12;17,25;14,37;10,50;5,40;0,27;0,20;2,12;5,5;7,0" o:connectangles="0,0,0,0,0,0,0,0,0,0,0"/>
                </v:shape>
                <v:shape id="Freeform 985" o:spid="_x0000_s2009" style="position:absolute;left:6628;top:1202;width:20;height:115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UhMEA&#10;AADcAAAADwAAAGRycy9kb3ducmV2LnhtbERPTYvCMBS8L/gfwhP2tqaustRqFBEUT4LVi7dH82yL&#10;zUtJsrburzeCsDCXYb6Yxao3jbiT87VlBeNRAoK4sLrmUsH5tP1KQfiArLGxTAoe5GG1HHwsMNO2&#10;4yPd81CKWMI+QwVVCG0mpS8qMuhHtiWO2tU6gyFSV0rtsIvlppHfSfIjDdYcFypsaVNRcct/jYKZ&#10;3CXj0E3+0kcZUV/2B5dPlfoc9us5iEB9+De/03sdc+kEXmfi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/FITBAAAA3AAAAA8AAAAAAAAAAAAAAAAAmAIAAGRycy9kb3du&#10;cmV2LnhtbFBLBQYAAAAABAAEAPUAAACGAwAAAAA=&#10;" path="m7,63r5,12l15,90r-3,13l7,115,,105,,90,,75,7,63xm7,63l20,,7,63xe" fillcolor="#f3be00" stroked="f">
                  <v:path arrowok="t" o:connecttype="custom" o:connectlocs="7,63;12,75;15,90;12,103;7,115;0,105;0,90;0,75;7,63;7,63;20,0;7,63" o:connectangles="0,0,0,0,0,0,0,0,0,0,0,0"/>
                  <o:lock v:ext="edit" verticies="t"/>
                </v:shape>
                <v:shape id="Freeform 986" o:spid="_x0000_s2010" style="position:absolute;left:6628;top:1265;width:15;height:52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TV8YA&#10;AADcAAAADwAAAGRycy9kb3ducmV2LnhtbESPQWvCQBSE74X+h+UJvRTdtNoSo6u0giD00qrg9Zl9&#10;boLZtyG7JtFf3xUKPQ4z8w0zX/a2Ei01vnSs4GWUgCDOnS7ZKNjv1sMUhA/IGivHpOBKHpaLx4c5&#10;Ztp1/EPtNhgRIewzVFCEUGdS+rwgi37kauLonVxjMUTZGKkb7CLcVvI1Sd6lxZLjQoE1rQrKz9uL&#10;VZAe1s/2djJvzphj+5l8ffvxrlPqadB/zEAE6sN/+K+90Qqm6QTu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ETV8YAAADcAAAADwAAAAAAAAAAAAAAAACYAgAAZHJz&#10;L2Rvd25yZXYueG1sUEsFBgAAAAAEAAQA9QAAAIsDAAAAAA==&#10;" path="m7,r5,12l15,27,12,40,7,52,,42,,27,,12,7,e" filled="f" strokecolor="#e15520" strokeweight="0">
                  <v:path arrowok="t" o:connecttype="custom" o:connectlocs="7,0;12,12;15,27;12,40;7,52;0,42;0,27;0,12;7,0" o:connectangles="0,0,0,0,0,0,0,0,0"/>
                </v:shape>
                <v:shape id="Freeform 987" o:spid="_x0000_s2011" style="position:absolute;left:6635;top:1202;width:13;height:63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WCcIA&#10;AADcAAAADwAAAGRycy9kb3ducmV2LnhtbESP3WoCMRCF7wu+QxihdzVrsaKrUVQslN6IPw8wbMZk&#10;dTNZklTXtzeFQi8P3/nhzJeda8SNQqw9KxgOChDEldc1GwWn4+fbBERMyBobz6TgQRGWi97LHEvt&#10;77yn2yEZkUs4lqjAptSWUsbKksM48C1xZmcfHKYsg5E64D2Xu0a+F8VYOqw5L1hsaWOpuh5+nAIX&#10;RrvLfrw2m+3uW2dmj6awSr32u9UMRKIu/Zv/0l9awXTyAb9n8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BYJwgAAANwAAAAPAAAAAAAAAAAAAAAAAJgCAABkcnMvZG93&#10;bnJldi54bWxQSwUGAAAAAAQABAD1AAAAhwMAAAAA&#10;" path="m,63l13,,,63e" filled="f" strokecolor="#e15520" strokeweight="0">
                  <v:path arrowok="t" o:connecttype="custom" o:connectlocs="0,63;13,0;0,63" o:connectangles="0,0,0"/>
                </v:shape>
                <v:shape id="Freeform 988" o:spid="_x0000_s2012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agMIA&#10;AADcAAAADwAAAGRycy9kb3ducmV2LnhtbESPT2vCQBTE7wW/w/IEb3VTDzamrlIEQfBUFfH4yL4m&#10;Idm3Yf/o+u27hUKPw8z8hllvkxnEnZzvLCt4mxcgiGurO24UXM771xKED8gaB8uk4EketpvJyxor&#10;bR/8RfdTaESGsK9QQRvCWEnp65YM+rkdibP3bZ3BkKVrpHb4yHAzyEVRLKXBjvNCiyPtWqr7UzQK&#10;fIx1+d7Ea4o3b0tOvdsfe6Vm0/T5ASJQCv/hv/ZBK1iVS/g9k4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hqAwgAAANwAAAAPAAAAAAAAAAAAAAAAAJgCAABkcnMvZG93&#10;bnJldi54bWxQSwUGAAAAAAQABAD1AAAAhwMAAAAA&#10;" path="m5,l15,13r3,12l18,38,13,50,5,40,,28,,20,,13,3,8,5,xe" fillcolor="#f3be00" stroked="f">
                  <v:path arrowok="t" o:connecttype="custom" o:connectlocs="5,0;15,13;18,25;18,38;13,50;5,40;0,28;0,20;0,13;3,8;5,0" o:connectangles="0,0,0,0,0,0,0,0,0,0,0"/>
                </v:shape>
                <v:shape id="Freeform 989" o:spid="_x0000_s2013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CAcUA&#10;AADcAAAADwAAAGRycy9kb3ducmV2LnhtbESPQWvCQBSE74X+h+UVvDUbK1SNriJtpR4sYhT0+Mg+&#10;k2D2bciuMf57VxB6HGbmG2Y670wlWmpcaVlBP4pBEGdWl5wr2O+W7yMQziNrrCyTghs5mM9eX6aY&#10;aHvlLbWpz0WAsEtQQeF9nUjpsoIMusjWxME72cagD7LJpW7wGuCmkh9x/CkNlhwWCqzpq6DsnF6M&#10;gt/Dpk2H67+x3tbHI8Z6N5A/30r13rrFBISnzv+Hn+2VVjAeDeFxJhw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EIBxQAAANwAAAAPAAAAAAAAAAAAAAAAAJgCAABkcnMv&#10;ZG93bnJldi54bWxQSwUGAAAAAAQABAD1AAAAigMAAAAA&#10;" path="m5,l15,13r3,12l18,38,13,50,5,40,,28,,20,,13,3,8,5,e" filled="f" strokecolor="#e15520" strokeweight="0">
                  <v:path arrowok="t" o:connecttype="custom" o:connectlocs="5,0;15,13;18,25;18,38;13,50;5,40;0,28;0,20;0,13;3,8;5,0" o:connectangles="0,0,0,0,0,0,0,0,0,0,0"/>
                </v:shape>
                <v:shape id="Freeform 990" o:spid="_x0000_s2014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v2sEA&#10;AADcAAAADwAAAGRycy9kb3ducmV2LnhtbERPTYvCMBC9C/6HMII3TbssotUoruyiBz3YXQRvQzO2&#10;xWZSkqzWf28OgsfH+16sOtOIGzlfW1aQjhMQxIXVNZcK/n5/RlMQPiBrbCyTggd5WC37vQVm2t75&#10;SLc8lCKGsM9QQRVCm0npi4oM+rFtiSN3sc5giNCVUju8x3DTyI8kmUiDNceGClvaVFRc83+jYKe/&#10;0j3lp3Tt9hveng+J+bx+KzUcdOs5iEBdeItf7p1WMJvGt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Lb9rBAAAA3AAAAA8AAAAAAAAAAAAAAAAAmAIAAGRycy9kb3du&#10;cmV2LnhtbFBLBQYAAAAABAAEAPUAAACGAwAAAAA=&#10;" path="m,59l8,,,59xe" fillcolor="#f3be00" stroked="f">
                  <v:path arrowok="t" o:connecttype="custom" o:connectlocs="0,59;8,0;0,59" o:connectangles="0,0,0"/>
                </v:shape>
                <v:shape id="Freeform 991" o:spid="_x0000_s2015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r7YsQA&#10;AADcAAAADwAAAGRycy9kb3ducmV2LnhtbESPT4vCMBTE78J+h/CEvYimCv6rRhFhWS8erMt6fTTP&#10;tti8dJvYdr+9EQSPw8z8hllvO1OKhmpXWFYwHkUgiFOrC84U/Jy/hgsQziNrLC2Tgn9ysN189NYY&#10;a9vyiZrEZyJA2MWoIPe+iqV0aU4G3chWxMG72tqgD7LOpK6xDXBTykkUzaTBgsNCjhXtc0pvyd0o&#10;4Plgf2wnmH5n9EuXZFfN/5qpUp/9brcC4anz7/CrfdAKlo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6+2LEAAAA3AAAAA8AAAAAAAAAAAAAAAAAmAIAAGRycy9k&#10;b3ducmV2LnhtbFBLBQYAAAAABAAEAPUAAACJAwAAAAA=&#10;" path="m,59l8,,,59xe" filled="f" strokecolor="#e15520" strokeweight="0">
                  <v:path arrowok="t" o:connecttype="custom" o:connectlocs="0,59;8,0;0,59" o:connectangles="0,0,0"/>
                </v:shape>
                <v:shape id="Freeform 992" o:spid="_x0000_s2016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qxsr8A&#10;AADcAAAADwAAAGRycy9kb3ducmV2LnhtbERPy2rCQBTdC/7DcIXuzMQuNKaOIgWh4KoqpctL5jYJ&#10;ydwJ89Dp33cWBZeH894dkhnFnZzvLStYFSUI4sbqnlsFt+tpWYHwAVnjaJkU/JKHw34+22Gt7YM/&#10;6X4Jrcgh7GtU0IUw1VL6piODvrATceZ+rDMYMnSt1A4fOdyM8rUs19Jgz7mhw4neO2qGSzQKfIxN&#10;tWnjV4rf3lacBnc6D0q9LNLxDUSgFJ7if/eHVrDd5vn5TD4C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arGyvwAAANwAAAAPAAAAAAAAAAAAAAAAAJgCAABkcnMvZG93bnJl&#10;di54bWxQSwUGAAAAAAQABAD1AAAAhAMAAAAA&#10;" path="m5,r8,13l18,25,15,38,13,50,5,40,,28,,20,,13,3,5,5,xe" fillcolor="#f3be00" stroked="f">
                  <v:path arrowok="t" o:connecttype="custom" o:connectlocs="5,0;13,13;18,25;15,38;13,50;5,40;0,28;0,20;0,13;3,5;5,0" o:connectangles="0,0,0,0,0,0,0,0,0,0,0"/>
                </v:shape>
                <v:shape id="Freeform 993" o:spid="_x0000_s2017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pM8YA&#10;AADcAAAADwAAAGRycy9kb3ducmV2LnhtbESPQWvCQBSE70L/w/IK3nRjC7WJrkFsxR6UYizo8ZF9&#10;TUKzb0N2TdJ/3xWEHoeZ+YZZpoOpRUetqywrmE0jEMS51RUXCr5O28krCOeRNdaWScEvOUhXD6Ml&#10;Jtr2fKQu84UIEHYJKii9bxIpXV6SQTe1DXHwvm1r0AfZFlK32Ae4qeVTFL1IgxWHhRIb2pSU/2RX&#10;o2B3/uyy+f4Q62NzuWCkT8/y/U2p8eOwXoDwNPj/8L39oRXE8Qx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pM8YAAADcAAAADwAAAAAAAAAAAAAAAACYAgAAZHJz&#10;L2Rvd25yZXYueG1sUEsFBgAAAAAEAAQA9QAAAIsDAAAAAA==&#10;" path="m5,r8,13l18,25,15,38,13,50,5,40,,28,,20,,13,3,5,5,e" filled="f" strokecolor="#e15520" strokeweight="0">
                  <v:path arrowok="t" o:connecttype="custom" o:connectlocs="5,0;13,13;18,25;15,38;13,50;5,40;0,28;0,20;0,13;3,5;5,0" o:connectangles="0,0,0,0,0,0,0,0,0,0,0"/>
                </v:shape>
                <v:shape id="Freeform 994" o:spid="_x0000_s2018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XJ8MA&#10;AADcAAAADwAAAGRycy9kb3ducmV2LnhtbESPT4vCMBTE7wt+h/CEva2pPSxajSIu63rw4j+8Pppn&#10;U2xeShPbrp/eCAt7HGbmN8x82dtKtNT40rGC8SgBQZw7XXKh4HT8/piA8AFZY+WYFPySh+Vi8DbH&#10;TLuO99QeQiEihH2GCkwIdSalzw1Z9CNXE0fv6hqLIcqmkLrBLsJtJdMk+ZQWS44LBmtaG8pvh7tV&#10;cH6Ylstup78uiQz1T5rzZTNR6n3Yr2YgAvXhP/zX3moF02kKr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cXJ8MAAADcAAAADwAAAAAAAAAAAAAAAACYAgAAZHJzL2Rv&#10;d25yZXYueG1sUEsFBgAAAAAEAAQA9QAAAIgDAAAAAA==&#10;" path="m,59l3,,,59xe" fillcolor="#f3be00" stroked="f">
                  <v:path arrowok="t" o:connecttype="custom" o:connectlocs="0,59;3,0;0,59" o:connectangles="0,0,0"/>
                </v:shape>
                <v:shape id="Freeform 995" o:spid="_x0000_s2019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4usYA&#10;AADcAAAADwAAAGRycy9kb3ducmV2LnhtbESPT2vCQBTE7wW/w/KEXkQ32hJq6ioqFDz04h+KvT2y&#10;z2ww+zZk15j66d2C4HGYmd8ws0VnK9FS40vHCsajBARx7nTJhYLD/mv4AcIHZI2VY1LwRx4W897L&#10;DDPtrryldhcKESHsM1RgQqgzKX1uyKIfuZo4eifXWAxRNoXUDV4j3FZykiSptFhyXDBY09pQft5d&#10;rAIrB2m7mSQ/9vf4/m1OA8P6tlLqtd8tP0EE6sIz/GhvtILp9A3+z8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4usYAAADcAAAADwAAAAAAAAAAAAAAAACYAgAAZHJz&#10;L2Rvd25yZXYueG1sUEsFBgAAAAAEAAQA9QAAAIsDAAAAAA==&#10;" path="m,59l3,,,59xe" filled="f" strokecolor="#e15520" strokeweight="0">
                  <v:path arrowok="t" o:connecttype="custom" o:connectlocs="0,59;3,0;0,59" o:connectangles="0,0,0"/>
                </v:shape>
                <v:shape id="Freeform 996" o:spid="_x0000_s2020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838UA&#10;AADcAAAADwAAAGRycy9kb3ducmV2LnhtbESPT2vCQBTE74LfYXlCb7ppkdJE19CKgsca20Jvj+wz&#10;f8y+jdnVpN/eLQgeh5n5DbNMB9OIK3WusqzgeRaBIM6trrhQ8HXYTt9AOI+ssbFMCv7IQboaj5aY&#10;aNvznq6ZL0SAsEtQQel9m0jp8pIMupltiYN3tJ1BH2RXSN1hH+CmkS9R9CoNVhwWSmxpXVJ+yi5G&#10;QX7mD3mKfyt9+V73w+dPvdtktVJPk+F9AcLT4B/he3unFcTxHP7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jzfxQAAANwAAAAPAAAAAAAAAAAAAAAAAJgCAABkcnMv&#10;ZG93bnJldi54bWxQSwUGAAAAAAQABAD1AAAAigMAAAAA&#10;" path="m5,l15,12r3,12l20,37,15,49,8,42,3,27,,22,,15,3,7,5,xe" fillcolor="#f3be00" stroked="f">
                  <v:path arrowok="t" o:connecttype="custom" o:connectlocs="5,0;15,12;18,24;20,37;15,49;8,42;3,27;0,22;0,15;3,7;5,0" o:connectangles="0,0,0,0,0,0,0,0,0,0,0"/>
                </v:shape>
                <v:shape id="Freeform 997" o:spid="_x0000_s2021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Kr8QA&#10;AADcAAAADwAAAGRycy9kb3ducmV2LnhtbESPQWsCMRSE7wX/Q3iCt5q1YGlWo4hS9FAo1dXzY/Pc&#10;LG5elk10t/++KRR6HGbmG2a5HlwjHtSF2rOG2TQDQVx6U3OloTi9P7+BCBHZYOOZNHxTgPVq9LTE&#10;3Piev+hxjJVIEA45arAxtrmUobTkMEx9S5y8q+8cxiS7SpoO+wR3jXzJslfpsOa0YLGlraXydrw7&#10;Df1wqvfzsy2UIlVcPlXTf+zOWk/Gw2YBItIQ/8N/7YPRoNQc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8yq/EAAAA3AAAAA8AAAAAAAAAAAAAAAAAmAIAAGRycy9k&#10;b3ducmV2LnhtbFBLBQYAAAAABAAEAPUAAACJAwAAAAA=&#10;" path="m5,l15,12r3,12l20,37,15,49,8,42,3,27,,22,,15,3,7,5,e" filled="f" strokecolor="#e15520" strokeweight="0">
                  <v:path arrowok="t" o:connecttype="custom" o:connectlocs="5,0;15,12;18,24;20,37;15,49;8,42;3,27;0,22;0,15;3,7;5,0" o:connectangles="0,0,0,0,0,0,0,0,0,0,0"/>
                </v:shape>
                <v:shape id="Freeform 998" o:spid="_x0000_s2022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0bsQA&#10;AADcAAAADwAAAGRycy9kb3ducmV2LnhtbESPzW7CMBCE75V4B2uRuBWHHigJGISQohJ6qPh5gFW8&#10;JIF4HdkGwtvjSpV6HM3MN5rFqjetuJPzjWUFk3ECgri0uuFKwemYv89A+ICssbVMCp7kYbUcvC0w&#10;0/bBe7ofQiUihH2GCuoQukxKX9Zk0I9tRxy9s3UGQ5SuktrhI8JNKz+SZCoNNhwXauxoU1N5PdyM&#10;gvXm0xVpkbOfyfCz+zoX3/mlU2o07NdzEIH68B/+a2+1gjSdwu+Ze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NtG7EAAAA3AAAAA8AAAAAAAAAAAAAAAAAmAIAAGRycy9k&#10;b3ducmV2LnhtbFBLBQYAAAAABAAEAPUAAACJAwAAAAA=&#10;" path="m,63l,,,63xe" fillcolor="#f3be00" stroked="f">
                  <v:path arrowok="t" o:connecttype="custom" o:connectlocs="0,63;0,0;0,63" o:connectangles="0,0,0"/>
                </v:shape>
                <v:shape id="Freeform 999" o:spid="_x0000_s2023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q1sYA&#10;AADcAAAADwAAAGRycy9kb3ducmV2LnhtbESPQWsCMRSE7wX/Q3iCF9GsPWjdGqUIQtGDaC3q7bF5&#10;7m67eVmSuK7/3giFHoeZ+YaZLVpTiYacLy0rGA0TEMSZ1SXnCg5fq8EbCB+QNVaWScGdPCzmnZcZ&#10;ptreeEfNPuQiQtinqKAIoU6l9FlBBv3Q1sTRu1hnMETpcqkd3iLcVPI1ScbSYMlxocCalgVlv/ur&#10;UXA6NsvvfO30ti8b+tldJofqvFGq120/3kEEasN/+K/9qRVMpxN4no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0q1sYAAADcAAAADwAAAAAAAAAAAAAAAACYAgAAZHJz&#10;L2Rvd25yZXYueG1sUEsFBgAAAAAEAAQA9QAAAIsDAAAAAA==&#10;" path="m,63l,,,63xe" filled="f" strokecolor="#e15520" strokeweight="0">
                  <v:path arrowok="t" o:connecttype="custom" o:connectlocs="0,63;0,0;0,63" o:connectangles="0,0,0"/>
                </v:shape>
                <v:shape id="Freeform 1000" o:spid="_x0000_s2024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bz78A&#10;AADcAAAADwAAAGRycy9kb3ducmV2LnhtbERPvW7CMBDekXgH6yp1AycdKggYVFWiMHRp4AFO8ZFY&#10;jc9RfITk7fGAxPjp+9/uR9+qgfroAhvIlxko4ipYx7WBy/mwWIGKgmyxDUwGJoqw381nWyxsuPMf&#10;DaXUKoVwLNBAI9IVWseqIY9xGTrixF1D71ES7Gtte7yncN/qjyz71B4dp4YGO/puqPovb97Ab56f&#10;pGrdccBgf8qDmy6DTMa8v41fG1BCo7zET/fJGliv09p0Jh0Bv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N5vPvwAAANwAAAAPAAAAAAAAAAAAAAAAAJgCAABkcnMvZG93bnJl&#10;di54bWxQSwUGAAAAAAQABAD1AAAAhAMAAAAA&#10;" path="m2,l12,10r5,12l17,35,15,49,5,40,,27,,20,,12,,5,2,xe" fillcolor="#f3be00" stroked="f">
                  <v:path arrowok="t" o:connecttype="custom" o:connectlocs="2,0;12,10;17,22;17,35;15,49;5,40;0,27;0,20;0,12;0,5;2,0" o:connectangles="0,0,0,0,0,0,0,0,0,0,0"/>
                </v:shape>
                <v:shape id="Freeform 1001" o:spid="_x0000_s2025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D38MA&#10;AADcAAAADwAAAGRycy9kb3ducmV2LnhtbESPzWrDMBCE74W8g9hAb806PbS1EyWEQKGFXurmkONi&#10;bSxja2Us1T9vXxUKPQ4z8w2zP86uUyMPofGiYbvJQLFU3jRSa7h8vT68gAqRxFDnhTUsHOB4WN3t&#10;qTB+kk8ey1irBJFQkAYbY18ghsqyo7DxPUvybn5wFJMcajQDTQnuOnzMsid01EhasNTz2XLVlt9O&#10;w/O1xelCo72Zd2w/SlxcdV20vl/Ppx2oyHP8D/+134yGPM/h90w6Anj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fD38MAAADcAAAADwAAAAAAAAAAAAAAAACYAgAAZHJzL2Rv&#10;d25yZXYueG1sUEsFBgAAAAAEAAQA9QAAAIgDAAAAAA==&#10;" path="m2,l12,10r5,12l17,35,15,49,5,40,,27,,20,,12,,5,2,e" filled="f" strokecolor="#e15520" strokeweight="0">
                  <v:path arrowok="t" o:connecttype="custom" o:connectlocs="2,0;12,10;17,22;17,35;15,49;5,40;0,27;0,20;0,12;0,5;2,0" o:connectangles="0,0,0,0,0,0,0,0,0,0,0"/>
                </v:shape>
                <v:shape id="Freeform 1002" o:spid="_x0000_s2026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S2McA&#10;AADdAAAADwAAAGRycy9kb3ducmV2LnhtbESPQWvDMAyF74P9B6NCb6vd0ZWQ1S1lMDbKdmjaw3YT&#10;sZqExbKJ3Tb799Nh0JvEe3rv02oz+l5daEhdYAvzmQFFXAfXcWPheHh9KECljOywD0wWfinBZn1/&#10;t8LShSvv6VLlRkkIpxIttDnHUutUt+QxzUIkFu0UBo9Z1qHRbsCrhPtePxqz1B47loYWI720VP9U&#10;Z2+hqOI27g4fi106FW/Hr894/l4+WTudjNtnUJnGfDP/X787wTdG+OUbGUG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BktjHAAAA3QAAAA8AAAAAAAAAAAAAAAAAmAIAAGRy&#10;cy9kb3ducmV2LnhtbFBLBQYAAAAABAAEAPUAAACMAwAAAAA=&#10;" path="m,65l,,,65xe" fillcolor="#f3be00" stroked="f">
                  <v:path arrowok="t" o:connecttype="custom" o:connectlocs="0,65;0,0;0,65" o:connectangles="0,0,0"/>
                </v:shape>
                <v:shape id="Freeform 1003" o:spid="_x0000_s2027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9PcMA&#10;AADdAAAADwAAAGRycy9kb3ducmV2LnhtbERPzYrCMBC+L/gOYQQviyaW3UWqsZSFLT14qesDDM3Y&#10;FptJaaLWtzfCwt7m4/udXTbZXtxo9J1jDeuVAkFcO9Nxo+H0+7PcgPAB2WDvmDQ8yEO2n73tMDXu&#10;zhXdjqERMYR9ihraEIZUSl+3ZNGv3EAcubMbLYYIx0aaEe8x3PYyUepLWuw4NrQ40HdL9eV4tRqK&#10;Jk8+y6p8n7pTdbjI/uNcHEqtF/Mp34IINIV/8Z+7NHG+Umt4fRNPk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b9PcMAAADdAAAADwAAAAAAAAAAAAAAAACYAgAAZHJzL2Rv&#10;d25yZXYueG1sUEsFBgAAAAAEAAQA9QAAAIgDAAAAAA==&#10;" path="m,65l,,,65xe" filled="f" strokecolor="#e15520" strokeweight="0">
                  <v:path arrowok="t" o:connecttype="custom" o:connectlocs="0,65;0,0;0,65" o:connectangles="0,0,0"/>
                </v:shape>
                <v:shape id="Freeform 1004" o:spid="_x0000_s2028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kAsUA&#10;AADdAAAADwAAAGRycy9kb3ducmV2LnhtbERPS2sCMRC+F/ofwghepCYqWt0aRRSh6sVHKfQ2bMbd&#10;pZvJsom6/ntTEHqbj+8503ljS3Gl2heONfS6CgRx6kzBmYav0/ptDMIHZIOlY9JwJw/z2evLFBPj&#10;bnyg6zFkIoawT1BDHkKVSOnTnCz6rquII3d2tcUQYZ1JU+MthttS9pUaSYsFx4YcK1rmlP4eL1bD&#10;dncf+M37cNMZ/FBvuNpPvjt+onW71Sw+QARqwr/46f40cb5Sffj7Jp4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+QCxQAAAN0AAAAPAAAAAAAAAAAAAAAAAJgCAABkcnMv&#10;ZG93bnJldi54bWxQSwUGAAAAAAQABAD1AAAAigMAAAAA&#10;" path="m5,r7,5l17,10r3,5l22,23r,7l20,38r-3,7l12,53,5,43,2,28,,20,,13,2,5,5,xe" fillcolor="#f3be00" stroked="f">
                  <v:path arrowok="t" o:connecttype="custom" o:connectlocs="5,0;12,5;17,10;20,15;22,23;22,30;20,38;17,45;12,53;5,43;2,28;0,20;0,13;2,5;5,0" o:connectangles="0,0,0,0,0,0,0,0,0,0,0,0,0,0,0"/>
                </v:shape>
                <v:shape id="Freeform 1005" o:spid="_x0000_s2029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ShsIA&#10;AADdAAAADwAAAGRycy9kb3ducmV2LnhtbERPTWsCMRC9F/wPYQRvNbFCLatRxCK2B6FV8Txsxs3i&#10;ZrImUbf/3hQKvc3jfc5s0blG3CjE2rOG0VCBIC69qbnScNivn99AxIRssPFMGn4owmLee5phYfyd&#10;v+m2S5XIIRwL1GBTagspY2nJYRz6ljhzJx8cpgxDJU3Aew53jXxR6lU6rDk3WGxpZak8765Ow9e7&#10;ijZNlpvjZfN53HaHc5g0SutBv1tOQSTq0r/4z/1h8nylxvD7TT5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xKGwgAAAN0AAAAPAAAAAAAAAAAAAAAAAJgCAABkcnMvZG93&#10;bnJldi54bWxQSwUGAAAAAAQABAD1AAAAhwMAAAAA&#10;" path="m5,r7,5l17,10r3,5l22,23r,7l20,38r-3,7l12,53,5,43,2,28,,20,,13,2,5,5,xe" filled="f" strokecolor="#e15520" strokeweight="0">
                  <v:path arrowok="t" o:connecttype="custom" o:connectlocs="5,0;12,5;17,10;20,15;22,23;22,30;20,38;17,45;12,53;5,43;2,28;0,20;0,13;2,5;5,0" o:connectangles="0,0,0,0,0,0,0,0,0,0,0,0,0,0,0"/>
                </v:shape>
                <v:shape id="Freeform 1006" o:spid="_x0000_s2030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Tl8MA&#10;AADdAAAADwAAAGRycy9kb3ducmV2LnhtbERP3WrCMBS+F3yHcAa7kTVxuLF1RpHBoCBj2vUBDs1Z&#10;W2xOahNrfftFELw7H9/vWa5H24qBet841jBPFAji0pmGKw3F79fTGwgfkA22jknDhTysV9PJElPj&#10;zrynIQ+ViCHsU9RQh9ClUvqyJos+cR1x5P5cbzFE2FfS9HiO4baVz0q9SosNx4YaO/qsqTzkJ6vh&#10;5bD9xkV+tLPZO7ldMWb+5+S0fnwYNx8gAo3hLr65MxPnK7WA6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NTl8MAAADdAAAADwAAAAAAAAAAAAAAAACYAgAAZHJzL2Rv&#10;d25yZXYueG1sUEsFBgAAAAAEAAQA9QAAAIgDAAAAAA==&#10;" path="m,60l10,,,60xe" fillcolor="#f3be00" stroked="f">
                  <v:path arrowok="t" o:connecttype="custom" o:connectlocs="0,60;10,0;0,60" o:connectangles="0,0,0"/>
                </v:shape>
                <v:shape id="Freeform 1007" o:spid="_x0000_s2031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zrcYA&#10;AADdAAAADwAAAGRycy9kb3ducmV2LnhtbERPTWsCMRC9F/ofwhR6kZqoKO3WKFYoKEiL1kKPw2a6&#10;Wd1MtptUd/99Iwi9zeN9znTeukqcqAmlZw2DvgJBnHtTcqFh//H68AgiRGSDlWfS0FGA+ez2ZoqZ&#10;8Wfe0mkXC5FCOGSowcZYZ1KG3JLD0Pc1ceK+feMwJtgU0jR4TuGukkOlJtJhyanBYk1LS/lx9+s0&#10;LEc/6/1nd3h/+tp0K/vSezNu2NP6/q5dPIOI1MZ/8dW9Mmm+UmO4fJNO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wzrcYAAADdAAAADwAAAAAAAAAAAAAAAACYAgAAZHJz&#10;L2Rvd25yZXYueG1sUEsFBgAAAAAEAAQA9QAAAIsDAAAAAA==&#10;" path="m,60l10,,,60xe" filled="f" strokecolor="#e15520" strokeweight="0">
                  <v:path arrowok="t" o:connecttype="custom" o:connectlocs="0,60;10,0;0,60" o:connectangles="0,0,0"/>
                </v:shape>
                <v:shape id="Freeform 1008" o:spid="_x0000_s2032" style="position:absolute;left:6354;top:1519;width:112;height:30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qCOsEA&#10;AADdAAAADwAAAGRycy9kb3ducmV2LnhtbESP0YrCMBBF3wX/IYzgm6Yqu0o1igqCb+uqHzA2Y1ps&#10;JqVJtf69EQTfZrj3nrmzWLW2FHeqfeFYwWiYgCDOnC7YKDifdoMZCB+QNZaOScGTPKyW3c4CU+0e&#10;/E/3YzAiQtinqCAPoUql9FlOFv3QVcRRu7raYohrbaSu8RHhtpTjJPmVFguOF3KsaJtTdjs2VsFm&#10;faHJ6WkmP38c2sOUzLlpjFL9XruegwjUhq/5k97rWD8S4f1NH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KgjrBAAAA3QAAAA8AAAAAAAAAAAAAAAAAmAIAAGRycy9kb3du&#10;cmV2LnhtbFBLBQYAAAAABAAEAPUAAACGAwAAAAA=&#10;" path="m52,20l112,,52,20xm52,20l38,28,25,30,13,28,,20,5,15r8,-2l20,10,25,8r8,l40,10r8,5l52,20xe" fillcolor="#f3be00" stroked="f">
                  <v:path arrowok="t" o:connecttype="custom" o:connectlocs="52,20;112,0;52,20;52,20;38,28;25,30;13,28;0,20;5,15;13,13;20,10;25,8;33,8;40,10;48,15;52,20" o:connectangles="0,0,0,0,0,0,0,0,0,0,0,0,0,0,0,0"/>
                  <o:lock v:ext="edit" verticies="t"/>
                </v:shape>
              </v:group>
              <v:group id="Group 1009" o:spid="_x0000_s2033" style="position:absolute;left:1104;top:285;width:4972;height:7639" coordorigin="5835,459" coordsize="783,1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<v:shape id="Freeform 1010" o:spid="_x0000_s2034" style="position:absolute;left:6406;top:1519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ChcQA&#10;AADdAAAADwAAAGRycy9kb3ducmV2LnhtbESPQWvCQBCF70L/wzKF3nS3CiKpq5TSgkc1AT1Os2MS&#10;kp0N2a2m/945CN5meG/e+2a9HX2nrjTEJrCF95kBRVwG13Bloch/pitQMSE77AKThX+KsN28TNaY&#10;uXDjA12PqVISwjFDC3VKfaZ1LGvyGGehJxbtEgaPSdah0m7Am4T7Ts+NWWqPDUtDjT191VS2xz9v&#10;YV7kq/bynbfLLujfE50X+7JYWPv2On5+gEo0pqf5cb1zgm+M4Mo3MoL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woXEAAAA3Q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1011" o:spid="_x0000_s2035" style="position:absolute;left:6354;top:152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/RcEA&#10;AADdAAAADwAAAGRycy9kb3ducmV2LnhtbERPTWsCMRC9F/ofwgi91YkexG6NUiyK11qFHodk3F26&#10;mSybuK7++qYgeJvH+5zFavCN6rmLdRADk7EGxWKDq6U0cPjevM5BxUTiqAnCBq4cYbV8flpQ4cJF&#10;vrjfp1LlEIkFGahSagvEaCv2FMehZcncKXSeUoZdia6jSw73DU61nqGnWnJDRS2vK7a/+7M3cLQ3&#10;O5v3k9vnD24Pu2uLGORkzMto+HgHlXhID/HdvXN5vtZv8P9NPgG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sP0XBAAAA3QAAAA8AAAAAAAAAAAAAAAAAmAIAAGRycy9kb3du&#10;cmV2LnhtbFBLBQYAAAAABAAEAPUAAACGAwAAAAA=&#10;" path="m52,12l38,20,25,22,13,20,,12,5,7,13,5,20,2,25,r8,l40,2r8,5l52,12xe" filled="f" strokecolor="#e77817" strokeweight="0">
                  <v:path arrowok="t" o:connecttype="custom" o:connectlocs="52,12;38,20;25,22;13,20;0,12;5,7;13,5;20,2;25,0;33,0;40,2;48,7;52,12" o:connectangles="0,0,0,0,0,0,0,0,0,0,0,0,0"/>
                </v:shape>
                <v:shape id="Freeform 1012" o:spid="_x0000_s2036" style="position:absolute;left:6389;top:1497;width:109;height:32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Jk8QA&#10;AADdAAAADwAAAGRycy9kb3ducmV2LnhtbESPQU/DMAyF70j8h8hIXBBLBgiqsmxCCCSurPsBVuOm&#10;ZY1TkrB2/x4fkLjZes/vfd7sljCqE6U8RLawXhlQxG10A3sLh+b9tgKVC7LDMTJZOFOG3fbyYoO1&#10;izN/0mlfvJIQzjVa6EuZaq1z21PAvIoTsWhdTAGLrMlrl3CW8DDqO2MedcCBpaHHiV57ao/7n2Ch&#10;8d1D95Rm4+/fbs5N9fV9rBCtvb5aXp5BFVrKv/nv+sMJvlk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aiZPEAAAA3QAAAA8AAAAAAAAAAAAAAAAAmAIAAGRycy9k&#10;b3ducmV2LnhtbFBLBQYAAAAABAAEAPUAAACJAwAAAAA=&#10;" path="m50,25l109,,50,25xm50,25l37,30,22,32r-12,l,25,5,20r5,-3l17,15r8,-3l32,12r5,3l45,20r5,5xe" fillcolor="#f3be00" stroked="f">
                  <v:path arrowok="t" o:connecttype="custom" o:connectlocs="50,25;109,0;50,25;50,25;37,30;22,32;10,32;0,25;5,20;10,17;17,15;25,12;32,12;37,15;45,20;50,25" o:connectangles="0,0,0,0,0,0,0,0,0,0,0,0,0,0,0,0"/>
                  <o:lock v:ext="edit" verticies="t"/>
                </v:shape>
                <v:shape id="Freeform 1013" o:spid="_x0000_s2037" style="position:absolute;left:6439;top:1497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ZlzMIA&#10;AADdAAAADwAAAGRycy9kb3ducmV2LnhtbERP22oCMRB9L/gPYQTfarKCF1ajiCC0tBSqgq/DZtws&#10;bibrJrrbv2+EQt/mcK6z2vSuFg9qQ+VZQzZWIIgLbyouNZyO+9cFiBCRDdaeScMPBdisBy8rzI3v&#10;+Jseh1iKFMIhRw02xiaXMhSWHIaxb4gTd/Gtw5hgW0rTYpfCXS0nSs2kw4pTg8WGdpaK6+HuNHxc&#10;z4rt5/w47+63SWW+3m9UT7UeDfvtEkSkPv6L/9xvJs1XWQbPb9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mXMwgAAAN0AAAAPAAAAAAAAAAAAAAAAAJgCAABkcnMvZG93&#10;bnJldi54bWxQSwUGAAAAAAQABAD1AAAAhwMAAAAA&#10;" path="m,25l59,,,25xe" filled="f" strokecolor="#e77817" strokeweight="0">
                  <v:path arrowok="t" o:connecttype="custom" o:connectlocs="0,25;59,0;0,25" o:connectangles="0,0,0"/>
                </v:shape>
                <v:shape id="Freeform 1014" o:spid="_x0000_s2038" style="position:absolute;left:6389;top:150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I2MIA&#10;AADdAAAADwAAAGRycy9kb3ducmV2LnhtbERPS2vCQBC+F/oflhG81Y0eJKauIkKLePNx6W3ITnbT&#10;ZmdDdptEf71bKHibj+856+3oGtFTF2rPCuazDARx6XXNRsH18vGWgwgRWWPjmRTcKMB28/qyxkL7&#10;gU/Un6MRKYRDgQpsjG0hZSgtOQwz3xInrvKdw5hgZ6TucEjhrpGLLFtKhzWnBost7S2VP+dfp8Af&#10;v79cvzMmjxVdKvu5GvL7SqnpZNy9g4g0xqf4333QaX42X8DfN+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iojYwgAAAN0AAAAPAAAAAAAAAAAAAAAAAJgCAABkcnMvZG93&#10;bnJldi54bWxQSwUGAAAAAAQABAD1AAAAhwMAAAAA&#10;" path="m50,13l37,18,22,20r-12,l,13,5,8,10,5,17,3,25,r7,l37,3r8,5l50,13e" filled="f" strokecolor="#e77817" strokeweight="0">
                  <v:path arrowok="t" o:connecttype="custom" o:connectlocs="50,13;37,18;22,20;10,20;0,13;5,8;10,5;17,3;25,0;32,0;37,3;45,8;50,13" o:connectangles="0,0,0,0,0,0,0,0,0,0,0,0,0"/>
                </v:shape>
                <v:shape id="Freeform 1015" o:spid="_x0000_s2039" style="position:absolute;left:6419;top:1487;width:114;height:27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j5A8MA&#10;AADdAAAADwAAAGRycy9kb3ducmV2LnhtbERPTWvCQBC9F/wPywi91Y0WRKOrqKCtCBVtvU+z0ySY&#10;nU2yG5P++64g9DaP9znzZWcKcaPa5ZYVDAcRCOLE6pxTBV+f25cJCOeRNRaWScEvOVguek9zjLVt&#10;+US3s09FCGEXo4LM+zKW0iUZGXQDWxIH7sfWBn2AdSp1jW0IN4UcRdFYGsw5NGRY0iaj5HpujIKq&#10;a/XHbn08vTXf+4Nt1lhdppVSz/1uNQPhqfP/4of7XYf50fAV7t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j5A8MAAADdAAAADwAAAAAAAAAAAAAAAACYAgAAZHJzL2Rv&#10;d25yZXYueG1sUEsFBgAAAAAEAAQA9QAAAIgDAAAAAA==&#10;" path="m50,17l114,,50,17xm52,17l37,25,25,27,12,25,,17,5,12r7,-2l17,7,25,5r7,l40,7r5,5l52,17xe" fillcolor="#f3be00" stroked="f">
                  <v:path arrowok="t" o:connecttype="custom" o:connectlocs="50,17;114,0;50,17;52,17;37,25;25,27;12,25;0,17;5,12;12,10;17,7;25,5;32,5;40,7;45,12;52,17" o:connectangles="0,0,0,0,0,0,0,0,0,0,0,0,0,0,0,0"/>
                  <o:lock v:ext="edit" verticies="t"/>
                </v:shape>
                <v:shape id="Freeform 1016" o:spid="_x0000_s2040" style="position:absolute;left:6469;top:1487;width:64;height:17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HuLMQA&#10;AADdAAAADwAAAGRycy9kb3ducmV2LnhtbERPTWsCMRC9F/wPYQq9aaJoLVujiChoDxXXHtrbsJnu&#10;Lt1MliR1139vCkJv83ifs1j1thEX8qF2rGE8UiCIC2dqLjV8nHfDFxAhIhtsHJOGKwVYLQcPC8yM&#10;6/hElzyWIoVwyFBDFWObSRmKiiyGkWuJE/ftvMWYoC+l8dilcNvIiVLP0mLNqaHCljYVFT/5r9Ww&#10;/XrbvE9OXX78LA6qn/rZ3NqD1k+P/foVRKQ+/ovv7r1J89V4Cn/fp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B7izEAAAA3QAAAA8AAAAAAAAAAAAAAAAAmAIAAGRycy9k&#10;b3ducmV2LnhtbFBLBQYAAAAABAAEAPUAAACJAwAAAAA=&#10;" path="m,17l64,,,17xe" filled="f" strokecolor="#e77817" strokeweight="0">
                  <v:path arrowok="t" o:connecttype="custom" o:connectlocs="0,17;64,0;0,17" o:connectangles="0,0,0"/>
                </v:shape>
                <v:shape id="Freeform 1017" o:spid="_x0000_s2041" style="position:absolute;left:6419;top:1492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jncEA&#10;AADdAAAADwAAAGRycy9kb3ducmV2LnhtbERPS2vCQBC+F/oflil4q5MIiqRuRFoqXmsVehx2Jw/M&#10;zobsNkZ/fbdQ6G0+vudstpPr1MhDaL1oyOcZKBbjbSu1htPn+/MaVIgkljovrOHGAbbl48OGCuuv&#10;8sHjMdYqhUgoSEMTY18gBtOwozD3PUviKj84igkONdqBrincdbjIshU6aiU1NNTza8Pmcvx2Gs7m&#10;blbrMb+/feH+dLj1iF4qrWdP0+4FVOQp/ov/3Aeb5mf5En6/SSdg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4o53BAAAA3QAAAA8AAAAAAAAAAAAAAAAAmAIAAGRycy9kb3du&#10;cmV2LnhtbFBLBQYAAAAABAAEAPUAAACGAwAAAAA=&#10;" path="m52,12l37,20,25,22,12,20,,12,5,7,12,5,17,2,25,r7,l40,2r5,5l52,12xe" filled="f" strokecolor="#e77817" strokeweight="0">
                  <v:path arrowok="t" o:connecttype="custom" o:connectlocs="52,12;37,20;25,22;12,20;0,12;5,7;12,5;17,2;25,0;32,0;40,2;45,7;52,12" o:connectangles="0,0,0,0,0,0,0,0,0,0,0,0,0"/>
                </v:shape>
                <v:shape id="Freeform 1018" o:spid="_x0000_s2042" style="position:absolute;left:6446;top:1472;width:110;height:27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nrcMA&#10;AADdAAAADwAAAGRycy9kb3ducmV2LnhtbERPS2sCMRC+C/0PYQq9aaK0i65GEdtSvYgv8Dok092l&#10;m8mySXXbX98UBG/z8T1ntuhcLS7UhsqzhuFAgSA23lZcaDgd3/tjECEiW6w9k4YfCrCYP/RmmFt/&#10;5T1dDrEQKYRDjhrKGJtcymBKchgGviFO3KdvHcYE20LaFq8p3NVypFQmHVacGkpsaFWS+Tp8Ow2j&#10;bL09vz2/1Pi6UZPt7sPgbzBaPz12yymISF28i2/utU3z1TCD/2/S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TnrcMAAADdAAAADwAAAAAAAAAAAAAAAACYAgAAZHJzL2Rv&#10;d25yZXYueG1sUEsFBgAAAAAEAAQA9QAAAIgDAAAAAA==&#10;" path="m52,15l110,,52,15xm52,15l38,22,25,27,13,25,,17,5,12r8,-2l18,7,25,5r8,l40,7r7,3l52,15xe" fillcolor="#f3be00" stroked="f">
                  <v:path arrowok="t" o:connecttype="custom" o:connectlocs="52,15;110,0;52,15;52,15;38,22;25,27;13,25;0,17;5,12;13,10;18,7;25,5;33,5;40,7;47,10;52,15" o:connectangles="0,0,0,0,0,0,0,0,0,0,0,0,0,0,0,0"/>
                  <o:lock v:ext="edit" verticies="t"/>
                </v:shape>
                <v:shape id="Freeform 1019" o:spid="_x0000_s2043" style="position:absolute;left:6498;top:1472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NmesIA&#10;AADdAAAADwAAAGRycy9kb3ducmV2LnhtbERPTWvCQBC9F/wPywje6m6K1BJdQyyIvQjWCl6H7JiE&#10;ZGdjdtX477sFobd5vM9ZZoNtxY16XzvWkEwVCOLCmZpLDcefzesHCB+QDbaOScODPGSr0csSU+Pu&#10;/E23QyhFDGGfooYqhC6V0hcVWfRT1xFH7ux6iyHCvpSmx3sMt618U+pdWqw5NlTY0WdFRXO4Wg27&#10;8+4o99sTd/ljs74YqeZh1mg9GQ/5AkSgIfyLn+4vE+erZA5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2Z6wgAAAN0AAAAPAAAAAAAAAAAAAAAAAJgCAABkcnMvZG93&#10;bnJldi54bWxQSwUGAAAAAAQABAD1AAAAhwMAAAAA&#10;" path="m,15l58,,,15xe" filled="f" strokecolor="#e77817" strokeweight="0">
                  <v:path arrowok="t" o:connecttype="custom" o:connectlocs="0,15;58,0;0,15" o:connectangles="0,0,0"/>
                </v:shape>
                <v:shape id="Freeform 1020" o:spid="_x0000_s2044" style="position:absolute;left:6446;top:147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92+MQA&#10;AADdAAAADwAAAGRycy9kb3ducmV2LnhtbESPQWvCQBCF7wX/wzIFb3WjiJTUVaQQEMRDbKF4m2an&#10;STA7G3ZXE/+9cxB6m+G9ee+b9XZ0nbpRiK1nA/NZBoq48rbl2sD3V/H2DiomZIudZzJwpwjbzeRl&#10;jbn1A5d0O6VaSQjHHA00KfW51rFqyGGc+Z5YtD8fHCZZQ61twEHCXacXWbbSDluWhgZ7+myoupyu&#10;zsBu0DHVhfvFZTiW5fnwczkXbMz0ddx9gEo0pn/z83pvBT+bC658IyPo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fdvjEAAAA3QAAAA8AAAAAAAAAAAAAAAAAmAIAAGRycy9k&#10;b3ducmV2LnhtbFBLBQYAAAAABAAEAPUAAACJAwAAAAA=&#10;" path="m52,10l38,17,25,22,13,20,,12,5,7,13,5,18,2,25,r8,l40,2r7,3l52,10e" filled="f" strokecolor="#e77817" strokeweight="0">
                  <v:path arrowok="t" o:connecttype="custom" o:connectlocs="52,10;38,17;25,22;13,20;0,12;5,7;13,5;18,2;25,0;33,0;40,2;47,5;52,10" o:connectangles="0,0,0,0,0,0,0,0,0,0,0,0,0"/>
                </v:shape>
                <v:shape id="Freeform 1021" o:spid="_x0000_s2045" style="position:absolute;left:6481;top:1444;width:109;height:35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q28UA&#10;AADdAAAADwAAAGRycy9kb3ducmV2LnhtbERPTWvCQBC9C/6HZYTedJNaSk2zipQqSvFgTA+9Ddkx&#10;CWZn0+w2pv/eLRS8zeN9TroaTCN66lxtWUE8i0AQF1bXXCrIT5vpCwjnkTU2lknBLzlYLcejFBNt&#10;r3ykPvOlCCHsElRQed8mUrqiIoNuZlviwJ1tZ9AH2JVSd3gN4aaRj1H0LA3WHBoqbOmtouKS/RgF&#10;79+xHD4+n74u+/xkDvPe1M1iq9TDZFi/gvA0+Lv4373TYX4UL+Dvm3C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2rbxQAAAN0AAAAPAAAAAAAAAAAAAAAAAJgCAABkcnMv&#10;ZG93bnJldi54bWxQSwUGAAAAAAQABAD1AAAAigMAAAAA&#10;" path="m50,25l109,,50,25xm50,25l37,33,25,35,12,33,,28,5,23r5,-5l17,15r8,l32,15r5,3l45,20r5,5xe" fillcolor="#f3be00" stroked="f">
                  <v:path arrowok="t" o:connecttype="custom" o:connectlocs="50,25;109,0;50,25;50,25;37,33;25,35;12,33;0,28;5,23;10,18;17,15;25,15;32,15;37,18;45,20;50,25" o:connectangles="0,0,0,0,0,0,0,0,0,0,0,0,0,0,0,0"/>
                  <o:lock v:ext="edit" verticies="t"/>
                </v:shape>
                <v:shape id="Freeform 1022" o:spid="_x0000_s2046" style="position:absolute;left:6531;top:1444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YK6sUA&#10;AADdAAAADwAAAGRycy9kb3ducmV2LnhtbESPQUvDQBCF7wX/wzKCt3bXgK3EboMIgmIRbAWvQ3bM&#10;hmRn0+y2if/eOQjeZnhv3vtmW82hVxcaUxvZwu3KgCKuo2u5sfB5fF7eg0oZ2WEfmSz8UIJqd7XY&#10;YunixB90OeRGSQinEi34nIdS61R7CphWcSAW7TuOAbOsY6PdiJOEh14Xxqx1wJalweNAT57q7nAO&#10;Ft66L8N+vzlupvOpaN3764n6O2tvrufHB1CZ5vxv/rt+cYJvCuGXb2QE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tgrqxQAAAN0AAAAPAAAAAAAAAAAAAAAAAJgCAABkcnMv&#10;ZG93bnJldi54bWxQSwUGAAAAAAQABAD1AAAAigMAAAAA&#10;" path="m,25l59,,,25xe" filled="f" strokecolor="#e77817" strokeweight="0">
                  <v:path arrowok="t" o:connecttype="custom" o:connectlocs="0,25;59,0;0,25" o:connectangles="0,0,0"/>
                </v:shape>
                <v:shape id="Freeform 1023" o:spid="_x0000_s2047" style="position:absolute;left:6481;top:145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SLW8MA&#10;AADdAAAADwAAAGRycy9kb3ducmV2LnhtbERPS4vCMBC+L/gfwgje1rQeRKpRRCzqshcfhx7HZmyr&#10;zaQ2Ubv/fiMs7G0+vufMFp2pxZNaV1lWEA8jEMS51RUXCk7H9HMCwnlkjbVlUvBDDhbz3scME21f&#10;vKfnwRcihLBLUEHpfZNI6fKSDLqhbYgDd7GtQR9gW0jd4iuEm1qOomgsDVYcGkpsaFVSfjs8jAKb&#10;Xc/r++T+laUbvcmafLvbfWdKDfrdcgrCU+f/xX/urQ7zo1EM7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SLW8MAAADdAAAADwAAAAAAAAAAAAAAAACYAgAAZHJzL2Rv&#10;d25yZXYueG1sUEsFBgAAAAAEAAQA9QAAAIgDAAAAAA==&#10;" path="m50,10l37,18,25,20,12,18,,13,5,8,10,3,17,r8,l32,r5,3l45,5r5,5xe" filled="f" strokecolor="#e77817" strokeweight="0">
                  <v:path arrowok="t" o:connecttype="custom" o:connectlocs="50,10;37,18;25,20;12,18;0,13;5,8;10,3;17,0;25,0;32,0;37,3;45,5;50,10" o:connectangles="0,0,0,0,0,0,0,0,0,0,0,0,0"/>
                </v:shape>
                <v:shape id="Freeform 1024" o:spid="_x0000_s2048" style="position:absolute;left:6506;top:1412;width:112;height:47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aQcAA&#10;AADdAAAADwAAAGRycy9kb3ducmV2LnhtbERPS4vCMBC+L/gfwgh7EU23SLHVKCIoHvbi6z40Y1Ns&#10;JqXJatdfvxGEvc3H95zFqreNuFPna8cKviYJCOLS6ZorBefTdjwD4QOyxsYxKfglD6vl4GOBhXYP&#10;PtD9GCoRQ9gXqMCE0BZS+tKQRT9xLXHkrq6zGCLsKqk7fMRw28g0STJpsebYYLCljaHydvyxCjgb&#10;kXk231lv6TLK7RRz3mVKfQ779RxEoD78i9/uvY7zkzSF1zfxB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RaQcAAAADdAAAADwAAAAAAAAAAAAAAAACYAgAAZHJzL2Rvd25y&#10;ZXYueG1sUEsFBgAAAAAEAAQA9QAAAIUDAAAAAA==&#10;" path="m52,32l112,,52,32xm52,32l37,42,25,47r-13,l,45,5,37r5,-5l17,30r8,-3l32,25r8,2l47,30r5,2xe" fillcolor="#f3be00" stroked="f">
                  <v:path arrowok="t" o:connecttype="custom" o:connectlocs="52,32;112,0;52,32;52,32;37,42;25,47;12,47;0,45;5,37;10,32;17,30;25,27;32,25;40,27;47,30;52,32" o:connectangles="0,0,0,0,0,0,0,0,0,0,0,0,0,0,0,0"/>
                  <o:lock v:ext="edit" verticies="t"/>
                </v:shape>
                <v:shape id="Freeform 1025" o:spid="_x0000_s2049" style="position:absolute;left:6558;top:1412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jRMQA&#10;AADdAAAADwAAAGRycy9kb3ducmV2LnhtbERP32vCMBB+F/Y/hBvsTVMd6FaNZcwJg4FjVXw+mmsb&#10;2ly6JtP635uB4Nt9fD9vlQ22FSfqvXGsYDpJQBAXThuuFBz22/ELCB+QNbaOScGFPGTrh9EKU+3O&#10;/EOnPFQihrBPUUEdQpdK6YuaLPqJ64gjV7reYoiwr6Tu8RzDbStnSTKXFg3Hhho7eq+paPI/q+BY&#10;XQx+mE2p86/tYv+7KXevzbdST4/D2xJEoCHcxTf3p47zk9kz/H8TT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V40TEAAAA3QAAAA8AAAAAAAAAAAAAAAAAmAIAAGRycy9k&#10;b3ducmV2LnhtbFBLBQYAAAAABAAEAPUAAACJAwAAAAA=&#10;" path="m,32l60,,,32xe" filled="f" strokecolor="#e77817" strokeweight="0">
                  <v:path arrowok="t" o:connecttype="custom" o:connectlocs="0,32;60,0;0,32" o:connectangles="0,0,0"/>
                </v:shape>
                <v:shape id="Freeform 1026" o:spid="_x0000_s2050" style="position:absolute;left:6506;top:143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62QMMA&#10;AADdAAAADwAAAGRycy9kb3ducmV2LnhtbERPTWuDQBC9B/oflin0lqwJEoLNRiQgFEoP2kLxNnWn&#10;KnFnZXcb7b/vFgK5zeN9zjFfzCiu5PxgWcF2k4Agbq0euFPw8V6uDyB8QNY4WiYFv+QhPz2sjphp&#10;O3NF1zp0Ioawz1BBH8KUSenbngz6jZ2II/dtncEQoeukdjjHcDPKXZLspcGBY0OPE517ai/1j1FQ&#10;zNKHrjRfmLq3qmpePy9NyUo9PS7FM4hAS7iLb+4XHecnuxT+v4kny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62QMMAAADdAAAADwAAAAAAAAAAAAAAAACYAgAAZHJzL2Rv&#10;d25yZXYueG1sUEsFBgAAAAAEAAQA9QAAAIgDAAAAAA==&#10;" path="m52,7l37,17,25,22r-13,l,20,5,12,10,7,17,5,25,2,32,r8,2l47,5r5,2e" filled="f" strokecolor="#e77817" strokeweight="0">
                  <v:path arrowok="t" o:connecttype="custom" o:connectlocs="52,7;37,17;25,22;12,22;0,20;5,12;10,7;17,5;25,2;32,0;40,2;47,5;52,7" o:connectangles="0,0,0,0,0,0,0,0,0,0,0,0,0"/>
                </v:shape>
                <v:shape id="Freeform 1027" o:spid="_x0000_s2051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wNsQA&#10;AADdAAAADwAAAGRycy9kb3ducmV2LnhtbERPTUvDQBC9C/6HZYRexG4s1GrstkhLiyehUQ+9Ddlp&#10;NpidDdlpkvrrXUHwNo/3Ocv16BvVUxfrwAbupxko4jLYmisDH++7u0dQUZAtNoHJwIUirFfXV0vM&#10;bRj4QH0hlUohHHM04ETaXOtYOvIYp6ElTtwpdB4lwa7StsMhhftGz7LsQXusOTU4bGnjqPwqzt6A&#10;fOPpPG7f+qb4PC5uj/uny+DEmMnN+PIMSmiUf/Gf+9Wm+dlsDr/fpBP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z8DbEAAAA3QAAAA8AAAAAAAAAAAAAAAAAmAIAAGRycy9k&#10;b3ducmV2LnhtbFBLBQYAAAAABAAEAPUAAACJAwAAAAA=&#10;" path="m27,l24,12,20,25,10,35,,42,,30,5,17,15,5,27,xe" fillcolor="#f3be00" stroked="f">
                  <v:path arrowok="t" o:connecttype="custom" o:connectlocs="27,0;24,12;20,25;10,35;0,42;0,30;5,17;15,5;27,0" o:connectangles="0,0,0,0,0,0,0,0,0"/>
                </v:shape>
                <v:shape id="Freeform 1028" o:spid="_x0000_s2052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RzMIA&#10;AADdAAAADwAAAGRycy9kb3ducmV2LnhtbERPzWoCMRC+F3yHMIKXUpN6ENkapbgU1Js/DzBNxs22&#10;m8myibvbt28KBW/z8f3Oejv6RvTUxTqwhte5AkFsgq250nC9fLysQMSEbLEJTBp+KMJ2M3laY2HD&#10;wCfqz6kSOYRjgRpcSm0hZTSOPMZ5aIkzdwudx5RhV0nb4ZDDfSMXSi2lx5pzg8OWdo7M9/nuNZTm&#10;+mysVcfTkW+4O1y+SvwstZ5Nx/c3EInG9BD/u/c2z1eLJfx9k0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9FHMwgAAAN0AAAAPAAAAAAAAAAAAAAAAAJgCAABkcnMvZG93&#10;bnJldi54bWxQSwUGAAAAAAQABAD1AAAAhwMAAAAA&#10;" path="m27,l24,12,20,25,10,35,,42,,30,5,17,15,5,27,e" filled="f" strokecolor="#e77817" strokeweight="0">
                  <v:path arrowok="t" o:connecttype="custom" o:connectlocs="27,0;24,12;20,25;10,35;0,42;0,30;5,17;15,5;27,0" o:connectangles="0,0,0,0,0,0,0,0,0"/>
                </v:shape>
                <v:shape id="Freeform 1029" o:spid="_x0000_s2053" style="position:absolute;left:6352;top:1454;width:74;height:85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1JMIA&#10;AADdAAAADwAAAGRycy9kb3ducmV2LnhtbERPTWsCMRC9F/wPYQRvNXERK1uj1EJVhB5cvfQ2bKa7&#10;wc1k2URd/31TELzN433OYtW7RlypC9azhslYgSAuvbFcaTgdv17nIEJENth4Jg13CrBaDl4WmBt/&#10;4wNdi1iJFMIhRw11jG0uZShrchjGviVO3K/vHMYEu0qaDm8p3DUyU2omHVpODTW29FlTeS4uTkOY&#10;botQZthv1P7nez3b2/OutVqPhv3HO4hIfXyKH+6dSfNV9gb/36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jUkwgAAAN0AAAAPAAAAAAAAAAAAAAAAAJgCAABkcnMvZG93&#10;bnJldi54bWxQSwUGAAAAAAQABAD1AAAAhwMAAAAA&#10;" path="m30,43l27,58,20,68,10,78,,85,,75,5,63,15,50,30,43xm30,43l74,,30,43xe" fillcolor="#f3be00" stroked="f">
                  <v:path arrowok="t" o:connecttype="custom" o:connectlocs="30,43;27,58;20,68;10,78;0,85;0,75;5,63;15,50;30,43;30,43;74,0;30,43" o:connectangles="0,0,0,0,0,0,0,0,0,0,0,0"/>
                  <o:lock v:ext="edit" verticies="t"/>
                </v:shape>
                <v:shape id="Freeform 1030" o:spid="_x0000_s2054" style="position:absolute;left:6352;top:1497;width:30;height:42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xbMYA&#10;AADdAAAADwAAAGRycy9kb3ducmV2LnhtbESPQWvDMAyF74P9B6NCL2N1UkbJ0rplDArZpWzZfoCI&#10;lcQ0lkPstem/rw6D3STe03ufdofZD+pCU3SBDeSrDBRxE6zjzsDP9/G5ABUTssUhMBm4UYTD/vFh&#10;h6UNV/6iS506JSEcSzTQpzSWWsemJ49xFUZi0doweUyyTp22E14l3A96nWUb7dGxNPQ40ntPzbn+&#10;9QY+q1NVFMXTx0udu9bl7el1cyZjlov5bQsq0Zz+zX/XlRX8bC248o2MoP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RxbMYAAADdAAAADwAAAAAAAAAAAAAAAACYAgAAZHJz&#10;L2Rvd25yZXYueG1sUEsFBgAAAAAEAAQA9QAAAIsDAAAAAA==&#10;" path="m30,l27,15,20,25,10,35,,42,,32,5,20,15,7,30,e" filled="f" strokecolor="#e77817" strokeweight="0">
                  <v:path arrowok="t" o:connecttype="custom" o:connectlocs="30,0;27,15;20,25;10,35;0,42;0,32;5,20;15,7;30,0" o:connectangles="0,0,0,0,0,0,0,0,0"/>
                </v:shape>
                <v:shape id="Freeform 1031" o:spid="_x0000_s2055" style="position:absolute;left:6382;top:1454;width:44;height:4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/4MQA&#10;AADdAAAADwAAAGRycy9kb3ducmV2LnhtbERPTWsCMRC9F/wPYQq9lJrUg9TVKNVWUJAWrXiebqa7&#10;i5vJkmTd9d+bQqG3ebzPmS16W4sL+VA51vA8VCCIc2cqLjQcv9ZPLyBCRDZYOyYNVwqwmA/uZpgZ&#10;1/GeLodYiBTCIUMNZYxNJmXIS7IYhq4hTtyP8xZjgr6QxmOXwm0tR0qNpcWKU0OJDa1Kys+H1mp4&#10;bPPTTnXfb+9dDD6sjx/Lz22r9cN9/zoFEamP/+I/98ak+Wo0gd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bf+DEAAAA3QAAAA8AAAAAAAAAAAAAAAAAmAIAAGRycy9k&#10;b3ducmV2LnhtbFBLBQYAAAAABAAEAPUAAACJAwAAAAA=&#10;" path="m,43l44,,,43e" filled="f" strokecolor="#e77817" strokeweight="0">
                  <v:path arrowok="t" o:connecttype="custom" o:connectlocs="0,43;44,0;0,43" o:connectangles="0,0,0"/>
                </v:shape>
                <v:shape id="Freeform 1032" o:spid="_x0000_s2056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OHAsQA&#10;AADdAAAADwAAAGRycy9kb3ducmV2LnhtbESPT2sCMRDF7wW/Qxihl1KTKkjZGkUERejJv+dhM91d&#10;3UyWJNXtt+8cBG8zvDfv/Wa26H2rbhRTE9jCx8iAIi6Da7iycDys3z9BpYzssA1MFv4owWI+eJlh&#10;4cKdd3Tb50pJCKcCLdQ5d4XWqazJYxqFjli0nxA9ZlljpV3Eu4T7Vo+NmWqPDUtDjR2taiqv+19v&#10;4ZzOzSW23xSWXXmqzGb8Frcba1+H/fILVKY+P82P660TfDMRfvlGRt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hwLEAAAA3QAAAA8AAAAAAAAAAAAAAAAAmAIAAGRycy9k&#10;b3ducmV2LnhtbFBLBQYAAAAABAAEAPUAAACJAwAAAAA=&#10;" path="m25,r,12l20,25,12,35,,42,,30,5,17,7,12,12,7,17,2,25,xe" fillcolor="#f3be00" stroked="f">
                  <v:path arrowok="t" o:connecttype="custom" o:connectlocs="25,0;25,12;20,25;12,35;0,42;0,30;5,17;7,12;12,7;17,2;25,0" o:connectangles="0,0,0,0,0,0,0,0,0,0,0"/>
                </v:shape>
                <v:shape id="Freeform 1033" o:spid="_x0000_s2057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0BsMA&#10;AADdAAAADwAAAGRycy9kb3ducmV2LnhtbERPTWvCQBC9C/6HZQRvujG1VlJXKYWilyJqEY9jdpoE&#10;s7NhdzXx33eFgrd5vM9ZrDpTixs5X1lWMBknIIhzqysuFPwcvkZzED4ga6wtk4I7eVgt+70FZtq2&#10;vKPbPhQihrDPUEEZQpNJ6fOSDPqxbYgj92udwRChK6R22MZwU8s0SWbSYMWxocSGPkvKL/urUTBN&#10;1+0xnW3vWp6ur3Qx5+/0zSk1HHQf7yACdeEp/ndvdJyfvEzg8U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q0BsMAAADdAAAADwAAAAAAAAAAAAAAAACYAgAAZHJzL2Rv&#10;d25yZXYueG1sUEsFBgAAAAAEAAQA9QAAAIgDAAAAAA==&#10;" path="m25,r,12l20,25,12,35,,42,,30,5,17,7,12,12,7,17,2,25,e" filled="f" strokecolor="#e77817" strokeweight="0">
                  <v:path arrowok="t" o:connecttype="custom" o:connectlocs="25,0;25,12;20,25;12,35;0,42;0,30;5,17;7,12;12,7;17,2;25,0" o:connectangles="0,0,0,0,0,0,0,0,0,0,0"/>
                </v:shape>
                <v:shape id="Freeform 1034" o:spid="_x0000_s2058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Jo8QA&#10;AADdAAAADwAAAGRycy9kb3ducmV2LnhtbERPTWvCQBC9F/oflil4q7tVlBrdhBJQROihtirehuyY&#10;BLOzIbua9N93C4Xe5vE+Z5UNthF36nztWMPLWIEgLpypudTw9bl+fgXhA7LBxjFp+CYPWfr4sMLE&#10;uJ4/6L4PpYgh7BPUUIXQJlL6oiKLfuxa4shdXGcxRNiV0nTYx3DbyIlSc2mx5thQYUt5RcV1f7Ma&#10;bLFo1Pzcv5/ycz47stkcdnzUevQ0vC1BBBrCv/jPvTVxvppO4P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CaPEAAAA3QAAAA8AAAAAAAAAAAAAAAAAmAIAAGRycy9k&#10;b3ducmV2LnhtbFBLBQYAAAAABAAEAPUAAACJAwAAAAA=&#10;" path="m,45l40,,,45xe" fillcolor="#f3be00" stroked="f">
                  <v:path arrowok="t" o:connecttype="custom" o:connectlocs="0,45;40,0;0,45" o:connectangles="0,0,0"/>
                </v:shape>
                <v:shape id="Freeform 1035" o:spid="_x0000_s2059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1r8QA&#10;AADdAAAADwAAAGRycy9kb3ducmV2LnhtbERPTWvCQBC9F/wPywheim40KG10E6RQaOupsWC9Ddkx&#10;iWZnQ3Yb03/fFYTe5vE+Z5MNphE9da62rGA+i0AQF1bXXCr42r9On0A4j6yxsUwKfslBlo4eNpho&#10;e+VP6nNfihDCLkEFlfdtIqUrKjLoZrYlDtzJdgZ9gF0pdYfXEG4auYiilTRYc2iosKWXiopL/mMU&#10;5PVhZ3XM/fe7P2L7fMbl9vFDqcl42K5BeBr8v/juftNhfhTHcPsmn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0ta/EAAAA3QAAAA8AAAAAAAAAAAAAAAAAmAIAAGRycy9k&#10;b3ducmV2LnhtbFBLBQYAAAAABAAEAPUAAACJAwAAAAA=&#10;" path="m,45l40,,,45xe" filled="f" strokecolor="#e77817" strokeweight="0">
                  <v:path arrowok="t" o:connecttype="custom" o:connectlocs="0,45;40,0;0,45" o:connectangles="0,0,0"/>
                </v:shape>
                <v:shape id="Freeform 1036" o:spid="_x0000_s2060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jl8EA&#10;AADdAAAADwAAAGRycy9kb3ducmV2LnhtbERPS4vCMBC+C/sfwix408QHsnSNIoLg0Sdex2Zsq82k&#10;JFG7++uNsLC3+fieM523thYP8qFyrGHQVyCIc2cqLjQc9qveF4gQkQ3WjknDDwWYzz46U8yMe/KW&#10;HrtYiBTCIUMNZYxNJmXIS7IY+q4hTtzFeYsxQV9I4/GZwm0th0pNpMWKU0OJDS1Lym+7u9Vw2tLp&#10;cj4O19fB76ZRt6OfmMNZ6+5nu/gGEamN/+I/99qk+Wo0hvc36QQ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B45fBAAAA3QAAAA8AAAAAAAAAAAAAAAAAmAIAAGRycy9kb3du&#10;cmV2LnhtbFBLBQYAAAAABAAEAPUAAACGAwAAAAA=&#10;" path="m25,l22,13,20,25,12,35,,43,,30,5,18,7,13,12,8,17,3,25,xe" fillcolor="#f3be00" stroked="f">
                  <v:path arrowok="t" o:connecttype="custom" o:connectlocs="25,0;22,13;20,25;12,35;0,43;0,30;5,18;7,13;12,8;17,3;25,0" o:connectangles="0,0,0,0,0,0,0,0,0,0,0"/>
                </v:shape>
                <v:shape id="Freeform 1037" o:spid="_x0000_s2061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TkMUA&#10;AADdAAAADwAAAGRycy9kb3ducmV2LnhtbERPTWvCQBC9F/wPywi9SN3UUC3RTZCC0IIFY9qDtzE7&#10;JsHsbMhuNf77bqHgbR7vc1bZYFpxod41lhU8TyMQxKXVDVcKvorN0ysI55E1tpZJwY0cZOnoYYWJ&#10;tlfO6bL3lQgh7BJUUHvfJVK6siaDbmo74sCdbG/QB9hXUvd4DeGmlbMomkuDDYeGGjt6q6k873+M&#10;ggN+aC4+F9vjZP29OOVERbybKPU4HtZLEJ4Gfxf/u991mB/FL/D3TThB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pOQxQAAAN0AAAAPAAAAAAAAAAAAAAAAAJgCAABkcnMv&#10;ZG93bnJldi54bWxQSwUGAAAAAAQABAD1AAAAigMAAAAA&#10;" path="m25,l22,13,20,25,12,35,,43,,30,5,18,7,13,12,8,17,3,25,e" filled="f" strokecolor="#e77817" strokeweight="0">
                  <v:path arrowok="t" o:connecttype="custom" o:connectlocs="25,0;22,13;20,25;12,35;0,43;0,30;5,18;7,13;12,8;17,3;25,0" o:connectangles="0,0,0,0,0,0,0,0,0,0,0"/>
                </v:shape>
                <v:shape id="Freeform 1038" o:spid="_x0000_s2062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I7cUA&#10;AADdAAAADwAAAGRycy9kb3ducmV2LnhtbERPTWvCQBC9C/6HZQQvohtbEUldpS1EQi8aLe11zI5J&#10;aHY2za6a9te7hYK3ebzPWa47U4sLta6yrGA6iUAQ51ZXXCh4PyTjBQjnkTXWlknBDzlYr/q9Jcba&#10;Xjmjy94XIoSwi1FB6X0TS+nykgy6iW2IA3eyrUEfYFtI3eI1hJtaPkTRXBqsODSU2NBrSfnX/mwU&#10;jJLd0WzT7Hv6MssS+5mbt83vh1LDQff8BMJT5+/if3eqw/zocQ5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QjtxQAAAN0AAAAPAAAAAAAAAAAAAAAAAJgCAABkcnMv&#10;ZG93bnJldi54bWxQSwUGAAAAAAQABAD1AAAAigMAAAAA&#10;" path="m,44l37,,,44xe" fillcolor="#f3be00" stroked="f">
                  <v:path arrowok="t" o:connecttype="custom" o:connectlocs="0,44;37,0;0,44" o:connectangles="0,0,0"/>
                </v:shape>
                <v:shape id="Freeform 1039" o:spid="_x0000_s2063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N+FMEA&#10;AADdAAAADwAAAGRycy9kb3ducmV2LnhtbERPS2sCMRC+C/6HMEJvmq0LVlajqCD25qvQ67iZfdDN&#10;ZEniuv33jSD0Nh/fc5br3jSiI+drywreJwkI4tzqmksFX9f9eA7CB2SNjWVS8Ese1qvhYImZtg8+&#10;U3cJpYgh7DNUUIXQZlL6vCKDfmJb4sgV1hkMEbpSaoePGG4aOU2SmTRYc2yosKVdRfnP5W4UbLvv&#10;W55uUlscnS2cPpjz6WSUehv1mwWIQH34F7/cnzrOT9IPeH4TT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jfhTBAAAA3QAAAA8AAAAAAAAAAAAAAAAAmAIAAGRycy9kb3du&#10;cmV2LnhtbFBLBQYAAAAABAAEAPUAAACGAwAAAAA=&#10;" path="m,44l37,,,44xe" filled="f" strokecolor="#e77817" strokeweight="0">
                  <v:path arrowok="t" o:connecttype="custom" o:connectlocs="0,44;37,0;0,44" o:connectangles="0,0,0"/>
                </v:shape>
                <v:shape id="Freeform 1040" o:spid="_x0000_s2064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nKsYA&#10;AADdAAAADwAAAGRycy9kb3ducmV2LnhtbESPQUvDQBCF74L/YRmhN7tRUdqYTRFBKJSirRWvQ3ZM&#10;YrOzMbNt4793DgVvM7w3731TLMbQmSMN0kZ2cDPNwBBX0bdcO9i9v1zPwEhC9thFJge/JLAoLy8K&#10;zH088YaO21QbDWHJ0UGTUp9bK1VDAWUae2LVvuIQMOk61NYPeNLw0NnbLHuwAVvWhgZ7em6o2m8P&#10;wcHrbj+X75+30K3mm+X6fiaf8iHOTa7Gp0cwicb0bz5fL73iZ3eKq9/oCLb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InKsYAAADdAAAADwAAAAAAAAAAAAAAAACYAgAAZHJz&#10;L2Rvd25yZXYueG1sUEsFBgAAAAAEAAQA9QAAAIsDAAAAAA==&#10;" path="m22,r,15l18,27,10,37,,45,,32,3,20,5,15,10,7,15,2,22,xe" fillcolor="#f3be00" stroked="f">
                  <v:path arrowok="t" o:connecttype="custom" o:connectlocs="22,0;22,15;18,27;10,37;0,45;0,32;3,20;5,15;10,7;15,2;22,0" o:connectangles="0,0,0,0,0,0,0,0,0,0,0"/>
                </v:shape>
                <v:shape id="Freeform 1041" o:spid="_x0000_s2065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L2yMYA&#10;AADdAAAADwAAAGRycy9kb3ducmV2LnhtbERPTWvCQBC9F/wPywi9lLqxljaNriKCIApC0156m2bH&#10;JJqdjdmNRn+9KxR6m8f7nMmsM5U4UeNKywqGgwgEcWZ1ybmC76/lcwzCeWSNlWVScCEHs2nvYYKJ&#10;tmf+pFPqcxFC2CWooPC+TqR0WUEG3cDWxIHb2cagD7DJpW7wHMJNJV+i6E0aLDk0FFjToqDskLZG&#10;wetw/XN8T+Ptvl2ap+t6tPjdtKlSj/1uPgbhqfP/4j/3Sof50egD7t+EE+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L2yMYAAADdAAAADwAAAAAAAAAAAAAAAACYAgAAZHJz&#10;L2Rvd25yZXYueG1sUEsFBgAAAAAEAAQA9QAAAIsDAAAAAA==&#10;" path="m22,r,15l18,27,10,37,,45,,32,3,20,5,15,10,7,15,2,22,e" filled="f" strokecolor="#e77817" strokeweight="0">
                  <v:path arrowok="t" o:connecttype="custom" o:connectlocs="22,0;22,15;18,27;10,37;0,45;0,32;3,20;5,15;10,7;15,2;22,0" o:connectangles="0,0,0,0,0,0,0,0,0,0,0"/>
                </v:shape>
                <v:shape id="Freeform 1042" o:spid="_x0000_s2066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k1mccA&#10;AADdAAAADwAAAGRycy9kb3ducmV2LnhtbESPMU/DQAyFdyT+w8lIbPRSKFUVeq1CKqouDE0ZGK2c&#10;SSJyvih3pCG/vh4qdbP1nt/7vN6OrlUD9aHxbGA+S0ARl942XBn4On08rUCFiGyx9UwG/inAdnN/&#10;t8bU+jMfaShipSSEQ4oG6hi7VOtQ1uQwzHxHLNqP7x1GWftK2x7PEu5a/ZwkS+2wYWmosaO8pvK3&#10;+HMGspN9zaZ8Nd+9D/up+PTTd/6yM+bxYczeQEUa4818vT5YwU8Wwi/fyAh6c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5NZnHAAAA3QAAAA8AAAAAAAAAAAAAAAAAmAIAAGRy&#10;cy9kb3ducmV2LnhtbFBLBQYAAAAABAAEAPUAAACMAwAAAAA=&#10;" path="m,50l37,,,50xe" fillcolor="#f3be00" stroked="f">
                  <v:path arrowok="t" o:connecttype="custom" o:connectlocs="0,50;37,0;0,50" o:connectangles="0,0,0"/>
                </v:shape>
                <v:shape id="Freeform 1043" o:spid="_x0000_s2067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FY8UA&#10;AADdAAAADwAAAGRycy9kb3ducmV2LnhtbERPS2vCQBC+C/0PyxS8iG4stWjqKqVV6kXwTXsbstMk&#10;mJ0N2c2j/74rFLzNx/ec+bIzhWiocrllBeNRBII4sTrnVMHpuB5OQTiPrLGwTAp+ycFy8dCbY6xt&#10;y3tqDj4VIYRdjAoy78tYSpdkZNCNbEkcuB9bGfQBVqnUFbYh3BTyKYpepMGcQ0OGJb1nlFwPtVFw&#10;2e0Gq+PXenu+fn8k9aysJ5+nWqn+Y/f2CsJT5+/if/dGh/nR8xhu34QT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cVjxQAAAN0AAAAPAAAAAAAAAAAAAAAAAJgCAABkcnMv&#10;ZG93bnJldi54bWxQSwUGAAAAAAQABAD1AAAAigMAAAAA&#10;" path="m,50l37,,,50xe" filled="f" strokecolor="#e77817" strokeweight="0">
                  <v:path arrowok="t" o:connecttype="custom" o:connectlocs="0,50;37,0;0,50" o:connectangles="0,0,0"/>
                </v:shape>
                <v:shape id="Freeform 1044" o:spid="_x0000_s2068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RmcMA&#10;AADdAAAADwAAAGRycy9kb3ducmV2LnhtbERPTWvCQBC9F/wPywi91d2IlBJdRbRKewqNeh+yYxLN&#10;zsbsVtP++m5B8DaP9zmzRW8bcaXO1441JCMFgrhwpuZSw363eXkD4QOywcYxafghD4v54GmGqXE3&#10;/qJrHkoRQ9inqKEKoU2l9EVFFv3ItcSRO7rOYoiwK6Xp8BbDbSPHSr1KizXHhgpbWlVUnPNvq+E9&#10;L7YqO112SZmt+1VSH34/s43Wz8N+OQURqA8P8d39YeJ8NRnD/zfx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pRmcMAAADdAAAADwAAAAAAAAAAAAAAAACYAgAAZHJzL2Rv&#10;d25yZXYueG1sUEsFBgAAAAAEAAQA9QAAAIgDAAAAAA==&#10;" path="m20,r,15l18,27,10,37,,45,,35,3,20,5,15,10,7,15,5,20,xe" fillcolor="#f3be00" stroked="f">
                  <v:path arrowok="t" o:connecttype="custom" o:connectlocs="20,0;20,15;18,27;10,37;0,45;0,35;3,20;5,15;10,7;15,5;20,0" o:connectangles="0,0,0,0,0,0,0,0,0,0,0"/>
                </v:shape>
                <v:shape id="Freeform 1045" o:spid="_x0000_s2069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ka8UA&#10;AADdAAAADwAAAGRycy9kb3ducmV2LnhtbERPS2sCMRC+F/wPYYReiiatVmQ1Sm0p9FCpL/A6bMbd&#10;xWSybFJ37a9vhEJv8/E9Z77snBUXakLlWcPjUIEgzr2puNBw2L8PpiBCRDZoPZOGKwVYLnp3c8yM&#10;b3lLl10sRArhkKGGMsY6kzLkJTkMQ18TJ+7kG4cxwaaQpsE2hTsrn5SaSIcVp4YSa3otKT/vvp2G&#10;aLerZ1sdlf2aPLytftbt5vPQan3f715mICJ18V/85/4wab4aj+D2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WRrxQAAAN0AAAAPAAAAAAAAAAAAAAAAAJgCAABkcnMv&#10;ZG93bnJldi54bWxQSwUGAAAAAAQABAD1AAAAigMAAAAA&#10;" path="m20,r,15l18,27,10,37,,45,,35,3,20,5,15,10,7,15,5,20,e" filled="f" strokecolor="#e77817" strokeweight="0">
                  <v:path arrowok="t" o:connecttype="custom" o:connectlocs="20,0;20,15;18,27;10,37;0,45;0,35;3,20;5,15;10,7;15,5;20,0" o:connectangles="0,0,0,0,0,0,0,0,0,0,0"/>
                </v:shape>
                <v:shape id="Freeform 1046" o:spid="_x0000_s2070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8PMUA&#10;AADdAAAADwAAAGRycy9kb3ducmV2LnhtbERPS2vCQBC+F/oflin0IrprjSLRVUSQ9tAKPhCPQ3aa&#10;hGZnY3Y18d93C0Jv8/E9Z77sbCVu1PjSsYbhQIEgzpwpOddwPGz6UxA+IBusHJOGO3lYLp6f5pga&#10;1/KObvuQixjCPkUNRQh1KqXPCrLoB64mjty3ayyGCJtcmgbbGG4r+abURFosOTYUWNO6oOxnf7Ua&#10;2s39+uVGvVMyOavjdnwZteXnu9avL91qBiJQF/7FD/eHifNVksDfN/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1nw8xQAAAN0AAAAPAAAAAAAAAAAAAAAAAJgCAABkcnMv&#10;ZG93bnJldi54bWxQSwUGAAAAAAQABAD1AAAAigMAAAAA&#10;" path="m,50l38,,,50xe" fillcolor="#f3be00" stroked="f">
                  <v:path arrowok="t" o:connecttype="custom" o:connectlocs="0,50;38,0;0,50" o:connectangles="0,0,0"/>
                </v:shape>
                <v:shape id="Freeform 1047" o:spid="_x0000_s2071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tGMQA&#10;AADdAAAADwAAAGRycy9kb3ducmV2LnhtbERPS2sCMRC+F/wPYYReRBOlVVmNIgtCT7Y+QLwNm+nu&#10;0s1km0Td/vumIPQ2H99zluvONuJGPtSONYxHCgRx4UzNpYbTcTucgwgR2WDjmDT8UID1qve0xMy4&#10;O+/pdoilSCEcMtRQxdhmUoaiIoth5FrixH06bzEm6EtpPN5TuG3kRKmptFhzaqiwpbyi4utwtRoK&#10;1cVQv/vL+Xsy387y62CXf+y0fu53mwWISF38Fz/cbybNVy+v8PdNO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LRjEAAAA3QAAAA8AAAAAAAAAAAAAAAAAmAIAAGRycy9k&#10;b3ducmV2LnhtbFBLBQYAAAAABAAEAPUAAACJAwAAAAA=&#10;" path="m,50l38,,,50xe" filled="f" strokecolor="#e77817" strokeweight="0">
                  <v:path arrowok="t" o:connecttype="custom" o:connectlocs="0,50;38,0;0,50" o:connectangles="0,0,0"/>
                </v:shape>
                <v:shape id="Freeform 1048" o:spid="_x0000_s2072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fJ8QA&#10;AADdAAAADwAAAGRycy9kb3ducmV2LnhtbERPTWvCQBC9F/oflil4Ed0Y2yipq1RBkOKl0Yu3ITsm&#10;odnZkN3G6K93BaG3ebzPWax6U4uOWldZVjAZRyCIc6srLhQcD9vRHITzyBpry6TgSg5Wy9eXBaba&#10;XviHuswXIoSwS1FB6X2TSunykgy6sW2IA3e2rUEfYFtI3eIlhJtaxlGUSIMVh4YSG9qUlP9mf0bB&#10;ab812fdHLOPpzXXn9VBPbjOv1OCt//oE4an3/+Kne6fD/Og9gcc34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WHyfEAAAA3QAAAA8AAAAAAAAAAAAAAAAAmAIAAGRycy9k&#10;b3ducmV2LnhtbFBLBQYAAAAABAAEAPUAAACJAwAAAAA=&#10;" path="m25,r3,8l28,15r,8l25,27r-5,5l15,37,8,42,,47,,35,5,23,13,10,25,xe" fillcolor="#f3be00" stroked="f">
                  <v:path arrowok="t" o:connecttype="custom" o:connectlocs="25,0;28,8;28,15;28,23;25,27;20,32;15,37;8,42;0,47;0,35;5,23;13,10;25,0" o:connectangles="0,0,0,0,0,0,0,0,0,0,0,0,0"/>
                </v:shape>
                <v:shape id="Freeform 1049" o:spid="_x0000_s2073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Fw8UA&#10;AADdAAAADwAAAGRycy9kb3ducmV2LnhtbERPTWsCMRC9F/wPYQq9lJq1SltWo4gg2lNd7aHHMRl3&#10;l24mSxJ19dc3BcHbPN7nTGadbcSJfKgdKxj0MxDE2pmaSwXfu+XLB4gQkQ02jknBhQLMpr2HCebG&#10;nbmg0zaWIoVwyFFBFWObSxl0RRZD37XEiTs4bzEm6EtpPJ5TuG3ka5a9SYs1p4YKW1pUpH+3R6tg&#10;PyxWB3+8fn4NNmujV8/Xn0LvlHp67OZjEJG6eBff3GuT5mejd/j/Jp0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kXDxQAAAN0AAAAPAAAAAAAAAAAAAAAAAJgCAABkcnMv&#10;ZG93bnJldi54bWxQSwUGAAAAAAQABAD1AAAAigMAAAAA&#10;" path="m25,r3,8l28,15r,8l25,27r-5,5l15,37,8,42,,47,,35,5,23,13,10,25,e" filled="f" strokecolor="#e77817" strokeweight="0">
                  <v:path arrowok="t" o:connecttype="custom" o:connectlocs="25,0;28,8;28,15;28,23;25,27;20,32;15,37;8,42;0,47;0,35;5,23;13,10;25,0" o:connectangles="0,0,0,0,0,0,0,0,0,0,0,0,0"/>
                </v:shape>
                <v:shape id="Freeform 1050" o:spid="_x0000_s2074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6m8gA&#10;AADdAAAADwAAAGRycy9kb3ducmV2LnhtbESPT0vDQBDF74LfYRnBi9hNixSN3ZYoCB6k0Ng/1yE7&#10;JsHsbMiuzdpP3zkUepvhvXnvN4tVcp060hBazwamkwwUceVty7WB7ffH4zOoEJEtdp7JwD8FWC1v&#10;bxaYWz/yho5lrJWEcMjRQBNjn2sdqoYchonviUX78YPDKOtQazvgKOGu07Msm2uHLUtDgz29N1T9&#10;ln/OQPn1djhN15Qe5vs27F5mxSmNhTH3d6l4BRUpxav5cv1pBT97Elz5Rkb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UvqbyAAAAN0AAAAPAAAAAAAAAAAAAAAAAJgCAABk&#10;cnMvZG93bnJldi54bWxQSwUGAAAAAAQABAD1AAAAjQMAAAAA&#10;" path="m,42l43,,,42xe" fillcolor="#f3be00" stroked="f">
                  <v:path arrowok="t" o:connecttype="custom" o:connectlocs="0,42;43,0;0,42" o:connectangles="0,0,0"/>
                </v:shape>
                <v:shape id="Freeform 1051" o:spid="_x0000_s2075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uS+MIA&#10;AADdAAAADwAAAGRycy9kb3ducmV2LnhtbERPTWsCMRC9F/wPYYReimYtUupqFFHKVuqlq96HZNxd&#10;3EyWJNXtvzdCobd5vM9ZrHrbiiv50DhWMBlnIIi1Mw1XCo6Hj9E7iBCRDbaOScEvBVgtB08LzI27&#10;8Tddy1iJFMIhRwV1jF0uZdA1WQxj1xEn7uy8xZigr6TxeEvhtpWvWfYmLTacGmrsaFOTvpQ/VsHp&#10;y77Ivd6u0Qe9s8Wk0KUslHoe9us5iEh9/Bf/uT9Nmp9NZ/D4Jp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5L4wgAAAN0AAAAPAAAAAAAAAAAAAAAAAJgCAABkcnMvZG93&#10;bnJldi54bWxQSwUGAAAAAAQABAD1AAAAhwMAAAAA&#10;" path="m,42l43,,,42xe" filled="f" strokecolor="#e77817" strokeweight="0">
                  <v:path arrowok="t" o:connecttype="custom" o:connectlocs="0,42;43,0;0,42" o:connectangles="0,0,0"/>
                </v:shape>
                <v:shape id="Freeform 1052" o:spid="_x0000_s2076" style="position:absolute;left:6334;top:15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uPcYA&#10;AADdAAAADwAAAGRycy9kb3ducmV2LnhtbESPQWsCMRCF74X+hzCF3mpS2bayGsUKpYK9VEXwNmzG&#10;3cXNZElS3f5751DobYb35r1vZovBd+pCMbWBLTyPDCjiKriWawv73cfTBFTKyA67wGThlxIs5vd3&#10;MyxduPI3Xba5VhLCqUQLTc59qXWqGvKYRqEnFu0Uoscsa6y1i3iVcN/psTGv2mPL0tBgT6uGqvP2&#10;x1sw7xjevorNOtaH46k/F7wszKe1jw/Dcgoq05D/zX/Xayf45kX45RsZQc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TuPcYAAADdAAAADwAAAAAAAAAAAAAAAACYAgAAZHJz&#10;L2Rvd25yZXYueG1sUEsFBgAAAAAEAAQA9QAAAIsDAAAAAA==&#10;" path="m,l3,,5,,3,3r,2l,3,,xe" fillcolor="#e15520" stroked="f">
                  <v:path arrowok="t" o:connecttype="custom" o:connectlocs="0,0;3,0;5,0;3,3;3,5;0,3;0,0" o:connectangles="0,0,0,0,0,0,0"/>
                </v:shape>
                <v:shape id="Freeform 1053" o:spid="_x0000_s2077" style="position:absolute;left:6334;top:1509;width:227;height:35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uyEsMA&#10;AADdAAAADwAAAGRycy9kb3ducmV2LnhtbERPS2vCQBC+C/6HZQq91Y2WFomuUsRAeqsPLL2N2TEb&#10;zM6G7BrTf+8Kgrf5+J4zX/a2Fh21vnKsYDxKQBAXTldcKtjvsrcpCB+QNdaOScE/eVguhoM5ptpd&#10;eUPdNpQihrBPUYEJoUml9IUhi37kGuLInVxrMUTYllK3eI3htpaTJPmUFiuODQYbWhkqztuLVdAd&#10;12ROP9M8O8jcv/9evs+Z+1Pq9aX/moEI1Ien+OHOdZyffIzh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uyEsMAAADdAAAADwAAAAAAAAAAAAAAAACYAgAAZHJzL2Rv&#10;d25yZXYueG1sUEsFBgAAAAAEAAQA9QAAAIgDAAAAAA==&#10;" path="m3,l,3,3,5r2,l5,3,8,,5,,3,xm224,35r3,-2l224,35xe" fillcolor="#e15820" stroked="f">
                  <v:path arrowok="t" o:connecttype="custom" o:connectlocs="3,0;0,3;3,5;5,5;5,3;8,0;5,0;3,0;224,35;227,33;224,35;224,35" o:connectangles="0,0,0,0,0,0,0,0,0,0,0,0"/>
                  <o:lock v:ext="edit" verticies="t"/>
                </v:shape>
                <v:shape id="Freeform 1054" o:spid="_x0000_s2078" style="position:absolute;left:6337;top:1509;width:224;height:35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0RbsEA&#10;AADdAAAADwAAAGRycy9kb3ducmV2LnhtbERPTYvCMBC9C/sfwix403QVRapRFkGo3mrFvc42Y1u3&#10;mXSbqPXfG0HwNo/3OYtVZ2pxpdZVlhV8DSMQxLnVFRcKDtlmMAPhPLLG2jIpuJOD1fKjt8BY2xun&#10;dN37QoQQdjEqKL1vYildXpJBN7QNceBOtjXoA2wLqVu8hXBTy1EUTaXBikNDiQ2tS8r/9hej4KfJ&#10;su0/03l8Pq7T5DdJd2PfKdX/7L7nIDx1/i1+uRMd5keTET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NEW7BAAAA3QAAAA8AAAAAAAAAAAAAAAAAmAIAAGRycy9kb3du&#10;cmV2LnhtbFBLBQYAAAAABAAEAPUAAACGAwAAAAA=&#10;" path="m2,l,3,,5,2,8r3,l5,5,7,3,5,,2,xm219,35r2,l224,33r-5,2xe" fillcolor="#e25b20" stroked="f">
                  <v:path arrowok="t" o:connecttype="custom" o:connectlocs="2,0;0,3;0,5;2,8;5,8;5,5;7,3;5,0;2,0;219,35;221,35;224,33;219,35;219,35" o:connectangles="0,0,0,0,0,0,0,0,0,0,0,0,0,0"/>
                  <o:lock v:ext="edit" verticies="t"/>
                </v:shape>
                <v:shape id="Freeform 1055" o:spid="_x0000_s2079" style="position:absolute;left:6339;top:1509;width:219;height:38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2tlcMA&#10;AADdAAAADwAAAGRycy9kb3ducmV2LnhtbERP3WrCMBS+F/YO4QjeyEynbm6dUYbgEISJdQ9waI5N&#10;sTnpmmjr2y+C4N35+H7PfNnZSlyo8aVjBS+jBARx7nTJhYLfw/r5HYQPyBorx6TgSh6Wi6feHFPt&#10;Wt7TJQuFiCHsU1RgQqhTKX1uyKIfuZo4ckfXWAwRNoXUDbYx3FZynCRv0mLJscFgTStD+Sk7WwVH&#10;nI7RTL637XCXfdCfHs709UepQb/7+gQRqAsP8d290XF+8jqB2zfx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2tlcMAAADdAAAADwAAAAAAAAAAAAAAAACYAgAAZHJzL2Rv&#10;d25yZXYueG1sUEsFBgAAAAAEAAQA9QAAAIgDAAAAAA==&#10;" path="m219,35r,l217,35r-3,l214,38r5,-3xm3,l,3,,5r3,5l3,13,5,8,8,3,5,3,3,xe" fillcolor="#e25e20" stroked="f">
                  <v:path arrowok="t" o:connecttype="custom" o:connectlocs="219,35;219,35;217,35;214,35;214,38;214,38;219,35;3,0;0,3;0,5;3,10;3,13;5,8;8,3;5,3;3,0" o:connectangles="0,0,0,0,0,0,0,0,0,0,0,0,0,0,0,0"/>
                  <o:lock v:ext="edit" verticies="t"/>
                </v:shape>
                <v:shape id="Freeform 1056" o:spid="_x0000_s2080" style="position:absolute;left:6342;top:1512;width:214;height:37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gB8IA&#10;AADdAAAADwAAAGRycy9kb3ducmV2LnhtbERPTYvCMBC9C/6HMII3TV1ckdpURFwRPMhqBY9DM7bF&#10;ZlKaqPXfmwVhb/N4n5MsO1OLB7WusqxgMo5AEOdWV1woyE4/ozkI55E11pZJwYscLNN+L8FY2yf/&#10;0uPoCxFC2MWooPS+iaV0eUkG3dg2xIG72tagD7AtpG7xGcJNLb+iaCYNVhwaSmxoXVJ+O96NgsP2&#10;dsrrfXap7ruJ6S7ZebYpzkoNB91qAcJT5//FH/dOh/nR9xT+vgkn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GAHwgAAAN0AAAAPAAAAAAAAAAAAAAAAAJgCAABkcnMvZG93&#10;bnJldi54bWxQSwUGAAAAAAQABAD1AAAAhwMAAAAA&#10;" path="m214,32r,l211,32r-2,l209,35r,2l214,32xm2,l,2,,5r2,5l2,12,5,5,7,,5,,2,xe" fillcolor="#e36221" stroked="f">
                  <v:path arrowok="t" o:connecttype="custom" o:connectlocs="214,32;214,32;211,32;209,32;209,35;209,35;209,37;214,32;2,0;0,2;0,5;2,10;2,12;5,5;7,0;5,0;2,0" o:connectangles="0,0,0,0,0,0,0,0,0,0,0,0,0,0,0,0,0"/>
                  <o:lock v:ext="edit" verticies="t"/>
                </v:shape>
                <v:shape id="Freeform 1057" o:spid="_x0000_s2081" style="position:absolute;left:6342;top:1512;width:211;height:37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bl8IA&#10;AADdAAAADwAAAGRycy9kb3ducmV2LnhtbERPyWrDMBC9F/IPYgK5NZIb3CRulFAMNT0FmuU+WFPb&#10;xBoZS7Xdv68Kgdzm8dbZHSbbioF63zjWkCwVCOLSmYYrDZfzx/MGhA/IBlvHpOGXPBz2s6cdZsaN&#10;/EXDKVQihrDPUEMdQpdJ6cuaLPql64gj9+16iyHCvpKmxzGG21a+KPUqLTYcG2rsKK+pvJ1+rAYs&#10;kvKYrzc3n6+OBW+Ta6suV60X8+n9DUSgKTzEd/enifNVmsL/N/EE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5BuXwgAAAN0AAAAPAAAAAAAAAAAAAAAAAJgCAABkcnMvZG93&#10;bnJldi54bWxQSwUGAAAAAAQABAD1AAAAhwMAAAAA&#10;" path="m211,35r,-3l209,32r-3,l206,35r,2l211,35xm5,l2,5,,10r2,2l5,17,7,7,10,,7,,5,xe" fillcolor="#e46521" stroked="f">
                  <v:path arrowok="t" o:connecttype="custom" o:connectlocs="211,35;211,32;209,32;206,32;206,35;206,35;206,37;211,35;211,35;5,0;2,5;0,10;2,12;5,17;7,7;10,0;7,0;5,0" o:connectangles="0,0,0,0,0,0,0,0,0,0,0,0,0,0,0,0,0,0"/>
                  <o:lock v:ext="edit" verticies="t"/>
                </v:shape>
                <v:shape id="Freeform 1058" o:spid="_x0000_s2082" style="position:absolute;left:6344;top:1512;width:207;height:40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yKMMA&#10;AADdAAAADwAAAGRycy9kb3ducmV2LnhtbERPTWsCMRC9C/6HMEIvUhMVbdkaRaSCN6mWsr0Nm+nu&#10;4mayJHHd/vtGKHibx/uc1aa3jejIh9qxhulEgSAunKm51PB53j+/gggR2WDjmDT8UoDNejhYYWbc&#10;jT+oO8VSpBAOGWqoYmwzKUNRkcUwcS1x4n6ctxgT9KU0Hm8p3DZyptRSWqw5NVTY0q6i4nK6Wg2z&#10;sX/f26/ue/HCan44zvNLk+daP4367RuISH18iP/dB5Pmq8US7t+k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AyKMMAAADdAAAADwAAAAAAAAAAAAAAAACYAgAAZHJzL2Rv&#10;d25yZXYueG1sUEsFBgAAAAAEAAQA9QAAAIgDAAAAAA==&#10;" path="m207,35r,-3l204,32r-2,3l202,37r,3l207,37r,-2xm5,l3,5,,12r3,8l3,25,5,12,10,,8,,5,xe" fillcolor="#e46821" stroked="f">
                  <v:path arrowok="t" o:connecttype="custom" o:connectlocs="207,35;207,32;204,32;202,35;202,35;202,37;202,40;207,37;207,35;207,35;5,0;3,5;0,12;3,20;3,25;5,12;10,0;8,0;5,0" o:connectangles="0,0,0,0,0,0,0,0,0,0,0,0,0,0,0,0,0,0,0"/>
                  <o:lock v:ext="edit" verticies="t"/>
                </v:shape>
                <v:shape id="Freeform 1059" o:spid="_x0000_s2083" style="position:absolute;left:6347;top:1512;width:201;height:40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iYMQA&#10;AADdAAAADwAAAGRycy9kb3ducmV2LnhtbERPTYvCMBC9L/gfwgje1lRRV6pRRBDUFUFX8To0Y1tt&#10;JqWJWvfXG2Fhb/N4nzOe1qYQd6pcbllBpx2BIE6szjlVcPhZfA5BOI+ssbBMCp7kYDppfIwx1vbB&#10;O7rvfSpCCLsYFWTel7GULsnIoGvbkjhwZ1sZ9AFWqdQVPkK4KWQ3igbSYM6hIcOS5hkl1/3NKNgs&#10;n5eVmX3Xv+546h0753Wvu10r1WrWsxEIT7X/F/+5lzrMj/pf8P4mnC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W4mDEAAAA3QAAAA8AAAAAAAAAAAAAAAAAmAIAAGRycy9k&#10;b3ducmV2LnhtbFBLBQYAAAAABAAEAPUAAACJAwAAAAA=&#10;" path="m201,35r,-3l199,35r-3,l196,37r,3l201,37r,-2xm5,l2,7,,17,2,27r,10l2,35,5,17,10,,7,,5,xe" fillcolor="#e46b21" stroked="f">
                  <v:path arrowok="t" o:connecttype="custom" o:connectlocs="201,35;201,32;199,35;196,35;196,35;196,37;196,40;201,37;201,35;201,35;5,0;2,7;0,17;2,27;2,37;2,35;2,35;5,17;10,0;7,0;5,0" o:connectangles="0,0,0,0,0,0,0,0,0,0,0,0,0,0,0,0,0,0,0,0,0"/>
                  <o:lock v:ext="edit" verticies="t"/>
                </v:shape>
                <v:shape id="Freeform 1060" o:spid="_x0000_s2084" style="position:absolute;left:6347;top:1512;width:199;height:47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5JMUA&#10;AADdAAAADwAAAGRycy9kb3ducmV2LnhtbESPQWvDMAyF74P+B6PCbqvdrRslrVtKYTDYDpu7Q48i&#10;VpO0sRxir0n//XQY7PaEnj69t96OoVVX6lMT2cJ8ZkARl9E3XFn4Prw+LEGljOyxjUwWbpRgu5nc&#10;rbHwceAvurpcKYFwKtBCnXNXaJ3KmgKmWeyIZXeKfcAsY19p3+Mg8NDqR2NedMCG5UONHe1rKi/u&#10;JwhlcX53/tbGp+qkzfD5cfTOLay9n467FahMY/43/12/eYlvniWutBEJ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/kkxQAAAN0AAAAPAAAAAAAAAAAAAAAAAJgCAABkcnMv&#10;ZG93bnJldi54bWxQSwUGAAAAAAQABAD1AAAAigMAAAAA&#10;" path="m199,35r,l196,35r-2,l194,37r,5l199,40r,-3l199,35xm7,l2,12,,25,2,37,7,47,5,40r,-5l7,17,12,,10,,7,xe" fillcolor="#e56f21" stroked="f">
                  <v:path arrowok="t" o:connecttype="custom" o:connectlocs="199,35;199,35;196,35;194,35;194,37;194,42;199,40;199,37;199,35;7,0;2,12;0,25;2,37;7,47;5,40;5,35;7,17;12,0;10,0;7,0" o:connectangles="0,0,0,0,0,0,0,0,0,0,0,0,0,0,0,0,0,0,0,0"/>
                  <o:lock v:ext="edit" verticies="t"/>
                </v:shape>
                <v:shape id="Freeform 1061" o:spid="_x0000_s2085" style="position:absolute;left:6349;top:1512;width:194;height:52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g/sQA&#10;AADdAAAADwAAAGRycy9kb3ducmV2LnhtbERPyWrDMBC9F/IPYgK9NVIKLbFrOSSGgNtTNgK5Ta2p&#10;bWqNjKUm7t9HhUJu83jrZMvRduJCg28da5jPFAjiypmWaw3Hw+ZpAcIHZIOdY9LwSx6W+eQhw9S4&#10;K+/osg+1iCHsU9TQhNCnUvqqIYt+5nriyH25wWKIcKilGfAaw20nn5V6lRZbjg0N9lQ0VH3vf6wG&#10;sy2Pn/1Ht1PFaV0ki3l53rw7rR+n4+oNRKAx3MX/7tLE+eolgb9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W4P7EAAAA3QAAAA8AAAAAAAAAAAAAAAAAmAIAAGRycy9k&#10;b3ducmV2LnhtbFBLBQYAAAAABAAEAPUAAACJAwAAAAA=&#10;" path="m194,35r,l192,35r-3,l189,40r,2l194,40r,-3l194,35xm8,l3,17,,35r,2l3,45r5,7l5,45,5,35,8,17,13,,10,,8,xe" fillcolor="#e57222" stroked="f">
                  <v:path arrowok="t" o:connecttype="custom" o:connectlocs="194,35;194,35;192,35;189,35;189,40;189,42;194,40;194,37;194,35;8,0;3,17;0,35;0,35;0,37;3,45;8,52;5,45;5,35;8,17;13,0;10,0;8,0" o:connectangles="0,0,0,0,0,0,0,0,0,0,0,0,0,0,0,0,0,0,0,0,0,0"/>
                  <o:lock v:ext="edit" verticies="t"/>
                </v:shape>
                <v:shape id="Freeform 1062" o:spid="_x0000_s2086" style="position:absolute;left:6352;top:1512;width:189;height:57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ro8cA&#10;AADdAAAADwAAAGRycy9kb3ducmV2LnhtbESPzW7CQAyE75V4h5UrcSub0jaClAVBVaQWiUP5uVtZ&#10;k6RkvVF2gZSnxwek3mzNeObzZNa5Wp2pDZVnA8+DBBRx7m3FhYHddvk0AhUissXaMxn4owCzae9h&#10;gpn1F/6h8yYWSkI4ZGigjLHJtA55SQ7DwDfEoh186zDK2hbatniRcFfrYZKk2mHF0lBiQx8l5cfN&#10;yRn43a/s8nv/el3h+iU9fK7nb4txYUz/sZu/g4rUxX/z/frLCn6SCr98IyPo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zK6PHAAAA3QAAAA8AAAAAAAAAAAAAAAAAmAIAAGRy&#10;cy9kb3ducmV2LnhtbFBLBQYAAAAABAAEAPUAAACMAwAAAAA=&#10;" path="m7,l2,17,,35r,5l2,47r3,5l7,57,7,45,5,35,7,17,12,,10,,7,xm189,42r,-5l189,35r-3,l184,35r,5l184,45r5,-3xe" fillcolor="#e67523" stroked="f">
                  <v:path arrowok="t" o:connecttype="custom" o:connectlocs="7,0;2,17;0,35;0,40;2,47;5,52;7,57;7,45;5,35;7,17;12,0;10,0;7,0;189,42;189,37;189,35;186,35;184,35;184,40;184,45;189,42" o:connectangles="0,0,0,0,0,0,0,0,0,0,0,0,0,0,0,0,0,0,0,0,0"/>
                  <o:lock v:ext="edit" verticies="t"/>
                </v:shape>
                <v:shape id="Freeform 1063" o:spid="_x0000_s2087" style="position:absolute;left:6354;top:1512;width:184;height:60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4NcYA&#10;AADdAAAADwAAAGRycy9kb3ducmV2LnhtbESPQWsCMRCF7wX/Q5iCt5rVgtjVKCotiIigLXgdNuNm&#10;6WayJqmu/nojCL3N8N68781k1tpanMmHyrGCfi8DQVw4XXGp4Of7620EIkRkjbVjUnClALNp52WC&#10;uXYX3tF5H0uRQjjkqMDE2ORShsKQxdBzDXHSjs5bjGn1pdQeLync1nKQZUNpseJEMNjQ0lDxu/+z&#10;ibs+fHxu5qv3m9u6zWmwMIe13ynVfW3nYxCR2vhvfl6vdKqfDfvw+CaN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Z4NcYAAADdAAAADwAAAAAAAAAAAAAAAACYAgAAZHJz&#10;L2Rvd25yZXYueG1sUEsFBgAAAAAEAAQA9QAAAIsDAAAAAA==&#10;" path="m8,l3,17,,35,,45r3,7l5,57r5,3l8,47,5,35,8,17,13,,10,,8,xm184,42r,-2l184,35r-2,l179,35r,5l179,47r3,-2l184,42xe" fillcolor="#e67824" stroked="f">
                  <v:path arrowok="t" o:connecttype="custom" o:connectlocs="8,0;3,17;0,35;0,45;3,52;5,57;10,60;8,47;5,35;8,17;13,0;10,0;8,0;184,42;184,40;184,35;182,35;179,35;179,40;179,47;182,45;184,42" o:connectangles="0,0,0,0,0,0,0,0,0,0,0,0,0,0,0,0,0,0,0,0,0,0"/>
                  <o:lock v:ext="edit" verticies="t"/>
                </v:shape>
                <v:shape id="Freeform 1064" o:spid="_x0000_s2088" style="position:absolute;left:6357;top:1512;width:179;height:62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UvcQA&#10;AADdAAAADwAAAGRycy9kb3ducmV2LnhtbERPTWuDQBC9F/Iflgn0UuLaHNJg3UgQgr0UWpMeepu4&#10;U5W4s+Ku0fz7bKHQ2zze56TZbDpxpcG1lhU8RzEI4srqlmsFp+NhtQXhPLLGzjIpuJGDbLd4SDHR&#10;duJPupa+FiGEXYIKGu/7REpXNWTQRbYnDtyPHQz6AIda6gGnEG46uY7jjTTYcmhosKe8oepSjkZB&#10;+eLOU0GFLjh/Gr/f64/88jUp9bic968gPM3+X/znftNhfrxZw+834QS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8VL3EAAAA3QAAAA8AAAAAAAAAAAAAAAAAmAIAAGRycy9k&#10;b3ducmV2LnhtbFBLBQYAAAAABAAEAPUAAACJAwAAAAA=&#10;" path="m7,l2,17,,35,2,45r,12l7,60r3,2l7,47,5,35,7,17,12,2,10,,7,xm179,45r,-5l179,35r-3,l174,35r,7l174,47r2,l179,45xe" fillcolor="#e77b25" stroked="f">
                  <v:path arrowok="t" o:connecttype="custom" o:connectlocs="7,0;2,17;0,35;2,45;2,57;7,60;10,62;7,47;5,35;7,17;12,2;10,0;7,0;179,45;179,40;179,35;176,35;174,35;174,42;174,47;176,47;179,45" o:connectangles="0,0,0,0,0,0,0,0,0,0,0,0,0,0,0,0,0,0,0,0,0,0"/>
                  <o:lock v:ext="edit" verticies="t"/>
                </v:shape>
                <v:shape id="Freeform 1065" o:spid="_x0000_s2089" style="position:absolute;left:6359;top:1512;width:174;height:65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y5MMA&#10;AADdAAAADwAAAGRycy9kb3ducmV2LnhtbERP32vCMBB+H/g/hBP2NpNtUKQaxQnCYEy2Wnw+mrMp&#10;NpfaZLb+94sw2Nt9fD9vuR5dK67Uh8azhueZAkFcedNwraE87J7mIEJENth6Jg03CrBeTR6WmBs/&#10;8Dddi1iLFMIhRw02xi6XMlSWHIaZ74gTd/K9w5hgX0vT45DCXStflMqkw4ZTg8WOtpaqc/HjNLyN&#10;w5dV1eW2P37MzcV+lr7Izlo/TsfNAkSkMf6L/9zvJs1X2Svc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ty5MMAAADdAAAADwAAAAAAAAAAAAAAAACYAgAAZHJzL2Rv&#10;d25yZXYueG1sUEsFBgAAAAAEAAQA9QAAAIgDAAAAAA==&#10;" path="m8,l3,17,,35,3,47,5,60r3,2l10,65,8,50,5,35,8,17,13,2r-3,l8,xm174,47r,-7l174,35r-2,l169,35r,7l167,50r5,-3l174,47xe" fillcolor="#e77e26" stroked="f">
                  <v:path arrowok="t" o:connecttype="custom" o:connectlocs="8,0;3,17;0,35;3,47;5,60;8,62;10,65;8,50;5,35;8,17;13,2;10,2;8,0;174,47;174,40;174,35;172,35;169,35;169,42;167,50;172,47;174,47" o:connectangles="0,0,0,0,0,0,0,0,0,0,0,0,0,0,0,0,0,0,0,0,0,0"/>
                  <o:lock v:ext="edit" verticies="t"/>
                </v:shape>
                <v:shape id="Freeform 1066" o:spid="_x0000_s2090" style="position:absolute;left:6362;top:1514;width:169;height:63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VP8UA&#10;AADdAAAADwAAAGRycy9kb3ducmV2LnhtbERPTWvCQBC9F/oflin0ZjYtVjS6igitPWihSSl6G7LT&#10;JJidDdk1if/eFYTe5vE+Z7EaTC06al1lWcFLFIMgzq2uuFDwk72PpiCcR9ZYWyYFF3KwWj4+LDDR&#10;tudv6lJfiBDCLkEFpfdNIqXLSzLoItsQB+7PtgZ9gG0hdYt9CDe1fI3jiTRYcWgosaFNSfkpPRsF&#10;B3mebfe/l+P4Y5ub3cm8fWF2VOr5aVjPQXga/L/47v7UYX48GcPtm3C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lU/xQAAAN0AAAAPAAAAAAAAAAAAAAAAAJgCAABkcnMv&#10;ZG93bnJldi54bWxQSwUGAAAAAAQABAD1AAAAigMAAAAA&#10;" path="m7,l2,15,,33,2,45,5,60r2,l10,63r2,l7,48,5,33,7,15,12,,10,,7,xm169,45r,-5l169,33r-3,l164,35r,8l161,48r3,l169,45xe" fillcolor="#e78126" stroked="f">
                  <v:path arrowok="t" o:connecttype="custom" o:connectlocs="7,0;2,15;0,33;2,45;5,60;7,60;10,63;12,63;7,48;5,33;7,15;12,0;10,0;7,0;169,45;169,40;169,33;166,33;164,35;164,43;161,48;164,48;169,45" o:connectangles="0,0,0,0,0,0,0,0,0,0,0,0,0,0,0,0,0,0,0,0,0,0,0"/>
                  <o:lock v:ext="edit" verticies="t"/>
                </v:shape>
                <v:shape id="Freeform 1067" o:spid="_x0000_s2091" style="position:absolute;left:6364;top:1514;width:164;height:63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x/cIA&#10;AADdAAAADwAAAGRycy9kb3ducmV2LnhtbESPQWvCQBCF7wX/wzKCt2ZjQClpVlFLwatpodchO2aj&#10;2dmwu8b477tCobcZ3nvfvKm2k+3FSD50jhUssxwEceN0x62C76/P1zcQISJr7B2TggcF2G5mLxWW&#10;2t35RGMdW5EgHEpUYGIcSilDY8hiyNxAnLSz8xZjWn0rtcd7gtteFnm+lhY7ThcMDnQw1Fzrm1Uw&#10;HS5Xu3uyavNToy9OH7TfK7WYT7t3EJGm+G/+Sx91qp+vV/D8Jo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NrH9wgAAAN0AAAAPAAAAAAAAAAAAAAAAAJgCAABkcnMvZG93&#10;bnJldi54bWxQSwUGAAAAAAQABAD1AAAAhwMAAAAA&#10;" path="m8,l3,15,,33,3,48,5,63r3,l13,63,8,48,5,33,8,15,13,,10,,8,xm162,48r2,-8l164,33r-2,2l159,35r,8l157,50r2,-2l162,48xe" fillcolor="#e88427" stroked="f">
                  <v:path arrowok="t" o:connecttype="custom" o:connectlocs="8,0;3,15;0,33;3,48;5,63;8,63;13,63;8,48;5,33;8,15;13,0;10,0;8,0;162,48;164,40;164,33;162,35;159,35;159,43;157,50;159,48;162,48" o:connectangles="0,0,0,0,0,0,0,0,0,0,0,0,0,0,0,0,0,0,0,0,0,0"/>
                  <o:lock v:ext="edit" verticies="t"/>
                </v:shape>
                <v:shape id="Freeform 1068" o:spid="_x0000_s2092" style="position:absolute;left:6367;top:1514;width:159;height:63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FnsIA&#10;AADdAAAADwAAAGRycy9kb3ducmV2LnhtbERPTYvCMBC9C/6HMII3TVUou9UoIoouelkV1NvQjG2x&#10;mZQmav33mwXB2zze50xmjSnFg2pXWFYw6EcgiFOrC84UHA+r3hcI55E1lpZJwYsczKbt1gQTbZ/8&#10;S4+9z0QIYZeggtz7KpHSpTkZdH1bEQfuamuDPsA6k7rGZwg3pRxGUSwNFhwacqxokVN629+Ngt3m&#10;5Ec/w4t159FrsN6Z7fdyvVWq22nmYxCeGv8Rv90bHeZHcQz/34QT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oWewgAAAN0AAAAPAAAAAAAAAAAAAAAAAJgCAABkcnMvZG93&#10;bnJldi54bWxQSwUGAAAAAAQABAD1AAAAhwMAAAAA&#10;" path="m7,l2,15,,33,2,48,7,63r5,l7,48,5,33,7,15,12,,10,,7,xm156,48r3,-5l159,35r-3,l154,35r,8l151,53r3,-3l156,48xe" fillcolor="#e98828" stroked="f">
                  <v:path arrowok="t" o:connecttype="custom" o:connectlocs="7,0;2,15;0,33;2,48;7,63;12,63;7,48;5,33;7,15;12,0;10,0;7,0;156,48;159,43;159,35;156,35;154,35;154,43;151,53;154,50;156,48" o:connectangles="0,0,0,0,0,0,0,0,0,0,0,0,0,0,0,0,0,0,0,0,0"/>
                  <o:lock v:ext="edit" verticies="t"/>
                </v:shape>
                <v:shape id="Freeform 1069" o:spid="_x0000_s2093" style="position:absolute;left:6369;top:1514;width:154;height:63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TjMUA&#10;AADdAAAADwAAAGRycy9kb3ducmV2LnhtbERPTWvCQBC9F/wPywje6kZBK6mrRGlLDi1o2kOPQ3ZM&#10;gtnZsLvR1F/vFgq9zeN9zno7mFZcyPnGsoLZNAFBXFrdcKXg6/P1cQXCB2SNrWVS8EMetpvRwxpT&#10;ba98pEsRKhFD2KeooA6hS6X0ZU0G/dR2xJE7WWcwROgqqR1eY7hp5TxJltJgw7Ghxo72NZXnojcK&#10;dnmWfxzeb1n/pvfd98K9YF+clZqMh+wZRKAh/Iv/3LmO85PlE/x+E0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5BOMxQAAAN0AAAAPAAAAAAAAAAAAAAAAAJgCAABkcnMv&#10;ZG93bnJldi54bWxQSwUGAAAAAAQABAD1AAAAigMAAAAA&#10;" path="m8,l3,15,,33,3,48,8,63r5,l8,48,5,33,8,15,13,,10,,8,xm152,50r2,-7l154,35r-2,l149,35r,10l147,53r2,l152,50xe" fillcolor="#e98b2a" stroked="f">
                  <v:path arrowok="t" o:connecttype="custom" o:connectlocs="8,0;3,15;0,33;3,48;8,63;13,63;8,48;5,33;8,15;13,0;10,0;8,0;152,50;154,43;154,35;152,35;149,35;149,45;147,53;149,53;152,50" o:connectangles="0,0,0,0,0,0,0,0,0,0,0,0,0,0,0,0,0,0,0,0,0"/>
                  <o:lock v:ext="edit" verticies="t"/>
                </v:shape>
                <v:shape id="Freeform 1070" o:spid="_x0000_s2094" style="position:absolute;left:6372;top:1514;width:149;height:63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8l8UA&#10;AADdAAAADwAAAGRycy9kb3ducmV2LnhtbESPQW/CMAyF75P2HyJP2m0k2wGhjoBYpU1s4jAY3K3G&#10;tBWN0zUZDf8eH5B2s/We3/s8X2bfqTMNsQ1s4XliQBFXwbVcW9j/vD/NQMWE7LALTBYuFGG5uL+b&#10;Y+HCyFs671KtJIRjgRaalPpC61g15DFOQk8s2jEMHpOsQ63dgKOE+06/GDPVHluWhgZ7KhuqTrs/&#10;b+F7E06/1frNHMav7WemXH5sxtLax4e8egWVKKd/8+167QTfTAVXvpER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DyXxQAAAN0AAAAPAAAAAAAAAAAAAAAAAJgCAABkcnMv&#10;ZG93bnJldi54bWxQSwUGAAAAAAQABAD1AAAAigMAAAAA&#10;" path="m7,l2,15,,33,2,48,7,63r5,l7,48,5,33,7,15,12,3,10,,7,xm146,53r3,-10l149,35r-3,l144,35r,10l141,55r3,-2l146,53xe" fillcolor="#ea8e2b" stroked="f">
                  <v:path arrowok="t" o:connecttype="custom" o:connectlocs="7,0;2,15;0,33;2,48;7,63;12,63;7,48;5,33;7,15;12,3;10,0;7,0;146,53;149,43;149,35;146,35;144,35;144,45;141,55;144,53;146,53" o:connectangles="0,0,0,0,0,0,0,0,0,0,0,0,0,0,0,0,0,0,0,0,0"/>
                  <o:lock v:ext="edit" verticies="t"/>
                </v:shape>
                <v:shape id="Freeform 1071" o:spid="_x0000_s2095" style="position:absolute;left:6374;top:1514;width:144;height:65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kI8MA&#10;AADdAAAADwAAAGRycy9kb3ducmV2LnhtbERPzYrCMBC+L/gOYQQvi6Z6KGs1igqKsLCw6gMMzdhW&#10;m0lNoq379JuFBW/z8f3OfNmZWjzI+cqygvEoAUGcW11xoeB03A4/QPiArLG2TAqe5GG56L3NMdO2&#10;5W96HEIhYgj7DBWUITSZlD4vyaAf2YY4cmfrDIYIXSG1wzaGm1pOkiSVBiuODSU2tCkpvx7uRsHn&#10;7dz+rO+p3tDXeBcu7t1cU1Jq0O9WMxCBuvAS/7v3Os5P0in8fRN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rkI8MAAADdAAAADwAAAAAAAAAAAAAAAACYAgAAZHJzL2Rv&#10;d25yZXYueG1sUEsFBgAAAAAEAAQA9QAAAIgDAAAAAA==&#10;" path="m8,l3,15,,33,3,48,8,63r5,2l8,48,5,33,8,15,13,3r-3,l8,xm142,53r2,-8l144,35r-2,l139,35r-2,10l134,55r5,l142,53xe" fillcolor="#eb912b" stroked="f">
                  <v:path arrowok="t" o:connecttype="custom" o:connectlocs="8,0;3,15;0,33;3,48;8,63;13,65;8,48;5,33;8,15;13,3;10,3;8,0;142,53;144,45;144,35;142,35;139,35;137,45;134,55;139,55;142,53" o:connectangles="0,0,0,0,0,0,0,0,0,0,0,0,0,0,0,0,0,0,0,0,0"/>
                  <o:lock v:ext="edit" verticies="t"/>
                </v:shape>
                <v:shape id="Freeform 1072" o:spid="_x0000_s2096" style="position:absolute;left:6377;top:1517;width:139;height:62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/icYA&#10;AADdAAAADwAAAGRycy9kb3ducmV2LnhtbESPQWvCQBCF70L/wzKF3nSjSC2pq5RCIWALGu192B2T&#10;tNnZkF1j/PedQ8HbDO/Ne9+st6Nv1UB9bAIbmM8yUMQ2uIYrA6fjx/QFVEzIDtvAZOBGEbabh8ka&#10;cxeufKChTJWSEI45GqhT6nKto63JY5yFjli0c+g9Jln7SrserxLuW73IsmftsWFpqLGj95rsb3nx&#10;Bpb73ffnz+n4dSluS71fzQdb2LMxT4/j2yuoRGO6m/+vCyf42Ur4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j/icYAAADdAAAADwAAAAAAAAAAAAAAAACYAgAAZHJz&#10;L2Rvd25yZXYueG1sUEsFBgAAAAAEAAQA9QAAAIsDAAAAAA==&#10;" path="m7,l2,12,,30,2,45,7,60r8,2l7,47,5,30,7,15,12,,10,,7,xm136,52r3,-10l139,32r-3,l134,32r-3,10l129,55r2,-3l136,52xe" fillcolor="#eb952b" stroked="f">
                  <v:path arrowok="t" o:connecttype="custom" o:connectlocs="7,0;2,12;0,30;2,45;7,60;15,62;7,47;5,30;7,15;12,0;10,0;7,0;136,52;139,42;139,32;136,32;134,32;131,42;129,55;131,52;136,52" o:connectangles="0,0,0,0,0,0,0,0,0,0,0,0,0,0,0,0,0,0,0,0,0"/>
                  <o:lock v:ext="edit" verticies="t"/>
                </v:shape>
                <v:shape id="Freeform 1073" o:spid="_x0000_s2097" style="position:absolute;left:6379;top:1517;width:134;height:62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g61sQA&#10;AADdAAAADwAAAGRycy9kb3ducmV2LnhtbERPTUvDQBC9C/6HZYTe7KYerMRuggiKFwutrdjbkJ0m&#10;qdnZmJ22G3+9Kwje5vE+Z1FG16kTDaH1bGA2zUARV962XBvYvD1d34EKgmyx80wGRgpQFpcXC8yt&#10;P/OKTmupVQrhkKOBRqTPtQ5VQw7D1PfEidv7waEkONTaDnhO4a7TN1l2qx22nBoa7OmxoepzfXQG&#10;vr92y9fjTm/j4WPcdmN8F6FnYyZX8eEelFCUf/Gf+8Wm+dl8Br/fpBN0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oOtbEAAAA3QAAAA8AAAAAAAAAAAAAAAAAmAIAAGRycy9k&#10;b3ducmV2LnhtbFBLBQYAAAAABAAEAPUAAACJAwAAAAA=&#10;" path="m8,l3,12,,30,3,45,8,62r7,l8,47,5,30,8,15,13,,10,,8,xm129,52r3,-10l134,32r-2,l129,32r-2,13l124,55r3,l129,52xe" fillcolor="#ec982a" stroked="f">
                  <v:path arrowok="t" o:connecttype="custom" o:connectlocs="8,0;3,12;0,30;3,45;8,62;15,62;8,47;5,30;8,15;13,0;10,0;8,0;129,52;132,42;134,32;132,32;129,32;127,45;124,55;127,55;129,52" o:connectangles="0,0,0,0,0,0,0,0,0,0,0,0,0,0,0,0,0,0,0,0,0"/>
                  <o:lock v:ext="edit" verticies="t"/>
                </v:shape>
                <v:shape id="Freeform 1074" o:spid="_x0000_s2098" style="position:absolute;left:6382;top:1517;width:129;height:62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msGcYA&#10;AADdAAAADwAAAGRycy9kb3ducmV2LnhtbESP3WrCQBCF7wu+wzKCN0U3DTRKzCoiFL3oD40+wJCd&#10;/GB2NmTXJL59t1Do3QznfGfOZPvJtGKg3jWWFbysIhDEhdUNVwqul7flBoTzyBpby6TgQQ72u9lT&#10;hqm2I3/TkPtKhBB2KSqove9SKV1Rk0G3sh1x0ErbG/Rh7SupexxDuGllHEWJNNhwuFBjR8eailt+&#10;N6FG8ZwkcWvy1/dmKo8fp8+vSt+VWsynwxaEp8n/m//osw5ctI7h95swgt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msGcYAAADdAAAADwAAAAAAAAAAAAAAAACYAgAAZHJz&#10;L2Rvd25yZXYueG1sUEsFBgAAAAAEAAQA9QAAAIsDAAAAAA==&#10;" path="m7,l2,15,,30,2,47r8,15l12,62r3,l10,55,7,47,5,37r,-7l7,15,12,,10,,7,xm124,55r2,-13l129,32r-3,l124,32r-3,13l116,57r5,-2l124,55xe" fillcolor="#ec9b29" stroked="f">
                  <v:path arrowok="t" o:connecttype="custom" o:connectlocs="7,0;2,15;0,30;2,47;10,62;12,62;15,62;10,55;7,47;5,37;5,30;7,15;12,0;10,0;7,0;124,55;126,42;129,32;126,32;124,32;121,45;116,57;121,55;124,55" o:connectangles="0,0,0,0,0,0,0,0,0,0,0,0,0,0,0,0,0,0,0,0,0,0,0,0"/>
                  <o:lock v:ext="edit" verticies="t"/>
                </v:shape>
                <v:shape id="Freeform 1075" o:spid="_x0000_s2099" style="position:absolute;left:6384;top:1517;width:124;height:62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IY7MQA&#10;AADdAAAADwAAAGRycy9kb3ducmV2LnhtbESPT2sCMRDF7wW/QxjBW038QyurUUSUCu1lVfA6bMbN&#10;6maybKJuv31TKPQ2w3vzfm8Wq87V4kFtqDxrGA0VCOLCm4pLDafj7nUGIkRkg7Vn0vBNAVbL3ssC&#10;M+OfnNPjEEuRQjhkqMHG2GRShsKSwzD0DXHSLr51GNPaltK0+EzhrpZjpd6kw4oTwWJDG0vF7XB3&#10;GhIuP8eJvX66j1xt3PbLTm+F1oN+t56DiNTFf/Pf9d6k+up9Ar/fpBH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iGOzEAAAA3QAAAA8AAAAAAAAAAAAAAAAAmAIAAGRycy9k&#10;b3ducmV2LnhtbFBLBQYAAAAABAAEAPUAAACJAwAAAAA=&#10;" path="m8,l3,15,,30,3,47r7,15l13,62r2,l13,55,8,47,5,37r,-7l8,15,13,2,10,,8,xm119,55r3,-10l124,32r-2,l119,32r-2,13l112,57r2,l119,55xe" fillcolor="#ed9e27" stroked="f">
                  <v:path arrowok="t" o:connecttype="custom" o:connectlocs="8,0;3,15;0,30;3,47;10,62;13,62;15,62;13,55;8,47;5,37;5,30;8,15;13,2;10,0;8,0;119,55;122,45;124,32;122,32;119,32;117,45;112,57;114,57;119,55" o:connectangles="0,0,0,0,0,0,0,0,0,0,0,0,0,0,0,0,0,0,0,0,0,0,0,0"/>
                  <o:lock v:ext="edit" verticies="t"/>
                </v:shape>
                <v:shape id="Freeform 1076" o:spid="_x0000_s2100" style="position:absolute;left:6387;top:1517;width:119;height:62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CY8UA&#10;AADdAAAADwAAAGRycy9kb3ducmV2LnhtbERPTUvDQBC9C/6HZYRexO62VE1jt6UVCl48mAZ6HbLT&#10;JCY7G3a3bfTXu4LgbR7vc1ab0fbiQj60jjXMpgoEceVMy7WG8rB/yECEiGywd0wavijAZn17s8Lc&#10;uCt/0KWItUghHHLU0MQ45FKGqiGLYeoG4sSdnLcYE/S1NB6vKdz2cq7Uk7TYcmpocKDXhqquOFsN&#10;9fhZ3JdddnjclUflffeefR+XWk/uxu0LiEhj/Bf/ud9Mmq+eF/D7TTp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4oJjxQAAAN0AAAAPAAAAAAAAAAAAAAAAAJgCAABkcnMv&#10;ZG93bnJldi54bWxQSwUGAAAAAAQABAD1AAAAigMAAAAA&#10;" path="m7,l2,15,,30r,7l2,47r3,8l10,62r5,l17,62,12,55,7,47,7,37,5,30,7,15,12,2r-2,l7,xm111,57r5,-12l119,32r-3,l114,32r-3,15l104,60r5,-3l111,57xe" fillcolor="#eda223" stroked="f">
                  <v:path arrowok="t" o:connecttype="custom" o:connectlocs="7,0;2,15;0,30;0,37;2,47;5,55;10,62;15,62;17,62;12,55;7,47;7,37;5,30;7,15;12,2;10,2;7,0;111,57;116,45;119,32;116,32;114,32;111,47;104,60;109,57;111,57" o:connectangles="0,0,0,0,0,0,0,0,0,0,0,0,0,0,0,0,0,0,0,0,0,0,0,0,0,0"/>
                  <o:lock v:ext="edit" verticies="t"/>
                </v:shape>
                <v:shape id="Freeform 1077" o:spid="_x0000_s2101" style="position:absolute;left:6389;top:1519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RPWsQA&#10;AADdAAAADwAAAGRycy9kb3ducmV2LnhtbERPTWvCQBC9C/6HZQq9SN21UltSV4mCUPSkFqG3ITsm&#10;qdnZkN0m8d+7QsHbPN7nzJe9rURLjS8da5iMFQjizJmScw3fx83LBwgfkA1WjknDlTwsF8PBHBPj&#10;Ot5Tewi5iCHsE9RQhFAnUvqsIIt+7GriyJ1dYzFE2OTSNNjFcFvJV6Vm0mLJsaHAmtYFZZfDn9UQ&#10;fqerLk13u5FvL6efrZptTuet1s9PffoJIlAfHuJ/95eJ89X7G9y/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0T1rEAAAA3QAAAA8AAAAAAAAAAAAAAAAAmAIAAGRycy9k&#10;b3ducmV2LnhtbFBLBQYAAAAABAAEAPUAAACJAwAAAAA=&#10;" path="m8,l3,13,,28r,7l3,45r5,8l10,60r5,l17,60,13,53,10,45,8,38,5,28,8,13,13,,10,,8,xm107,55r5,-12l114,30r-2,l109,30r-2,15l99,58r3,l107,55xe" fillcolor="#eea520" stroked="f">
                  <v:path arrowok="t" o:connecttype="custom" o:connectlocs="8,0;3,13;0,28;0,35;3,45;8,53;10,60;15,60;17,60;13,53;10,45;8,38;5,28;8,13;13,0;10,0;8,0;107,55;112,43;114,30;112,30;109,30;107,45;99,58;102,58;107,55" o:connectangles="0,0,0,0,0,0,0,0,0,0,0,0,0,0,0,0,0,0,0,0,0,0,0,0,0,0"/>
                  <o:lock v:ext="edit" verticies="t"/>
                </v:shape>
                <v:shape id="Freeform 1078" o:spid="_x0000_s2102" style="position:absolute;left:6392;top:1519;width:109;height:63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WoYMQA&#10;AADdAAAADwAAAGRycy9kb3ducmV2LnhtbERPS2vCQBC+C/0PyxS8iG7sIYbUTShFQfFS0xavQ3by&#10;oNnZmN2a+O+7hUJv8/E9Z5tPphM3GlxrWcF6FYEgLq1uuVbw8b5fJiCcR9bYWSYFd3KQZw+zLaba&#10;jnymW+FrEULYpaig8b5PpXRlQwbdyvbEgavsYNAHONRSDziGcNPJpyiKpcGWQ0ODPb02VH4V30bB&#10;zlVVsTic+uPlbYfJZ3011zFWav44vTyD8DT5f/Gf+6DD/GgTw+834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1qGDEAAAA3QAAAA8AAAAAAAAAAAAAAAAAmAIAAGRycy9k&#10;b3ducmV2LnhtbFBLBQYAAAAABAAEAPUAAACJAwAAAAA=&#10;" path="m7,l2,13,,28r2,7l2,45r5,8l12,60r2,l19,63,12,55,10,45,7,38,5,28,7,13,12,,10,,7,xm99,58r7,-13l109,30r-3,l104,30r,8l101,45r-5,8l92,60r4,-2l99,58xe" fillcolor="#eea91a" stroked="f">
                  <v:path arrowok="t" o:connecttype="custom" o:connectlocs="7,0;2,13;0,28;2,35;2,45;7,53;12,60;14,60;19,63;12,55;10,45;7,38;5,28;7,13;12,0;10,0;7,0;99,58;106,45;109,30;106,30;104,30;104,38;101,45;96,53;92,60;96,58;99,58" o:connectangles="0,0,0,0,0,0,0,0,0,0,0,0,0,0,0,0,0,0,0,0,0,0,0,0,0,0,0,0"/>
                  <o:lock v:ext="edit" verticies="t"/>
                </v:shape>
                <v:shape id="Freeform 1079" o:spid="_x0000_s2103" style="position:absolute;left:6394;top:1519;width:104;height:63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1i8MA&#10;AADdAAAADwAAAGRycy9kb3ducmV2LnhtbERPS2vCQBC+C/0PyxR6Ed1U8EHqKrZY8CQY257H7JgN&#10;ZmfT7Brjv3cFwdt8fM+ZLztbiZYaXzpW8D5MQBDnTpdcKPjZfw9mIHxA1lg5JgVX8rBcvPTmmGp3&#10;4R21WShEDGGfogITQp1K6XNDFv3Q1cSRO7rGYoiwKaRu8BLDbSVHSTKRFkuODQZr+jKUn7KzVWDl&#10;dr/6W58/jT/ssnFL/f/D71apt9du9QEiUBee4od7o+P8ZDqF+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j1i8MAAADdAAAADwAAAAAAAAAAAAAAAACYAgAAZHJzL2Rv&#10;d25yZXYueG1sUEsFBgAAAAAEAAQA9QAAAIgDAAAAAA==&#10;" path="m8,l3,13,,28,3,38r2,7l8,53r4,7l17,63r3,l15,55,10,45,8,38,5,28,8,13,12,3,10,,8,xm94,58r8,-13l104,30r-2,l99,30r,8l94,45r-2,8l87,60r3,l94,58xe" fillcolor="#efac12" stroked="f">
                  <v:path arrowok="t" o:connecttype="custom" o:connectlocs="8,0;3,13;0,28;3,38;5,45;8,53;12,60;17,63;20,63;15,55;10,45;8,38;5,28;8,13;12,3;10,0;8,0;94,58;102,45;104,30;102,30;99,30;99,38;94,45;92,53;87,60;90,60;94,58" o:connectangles="0,0,0,0,0,0,0,0,0,0,0,0,0,0,0,0,0,0,0,0,0,0,0,0,0,0,0,0"/>
                  <o:lock v:ext="edit" verticies="t"/>
                </v:shape>
                <v:shape id="Freeform 1080" o:spid="_x0000_s2104" style="position:absolute;left:6397;top:1519;width:99;height:63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vp8gA&#10;AADdAAAADwAAAGRycy9kb3ducmV2LnhtbESPQUsDMRCF70L/QxjBm80q1sratBRBEKqH3ZaCt2Ez&#10;TRY3k+0mtqu/3jkIvc3w3rz3zWI1hk6daEhtZAN30wIUcRNty87Abvt6+wQqZWSLXWQy8EMJVsvJ&#10;1QJLG89c0anOTkkIpxIN+Jz7UuvUeAqYprEnFu0Qh4BZ1sFpO+BZwkOn74viUQdsWRo89vTiqfmq&#10;v4MB+twf5h/ufe3rav/gfmebWXXcGHNzPa6fQWUa88X8f/1mBb+YC6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0e+nyAAAAN0AAAAPAAAAAAAAAAAAAAAAAJgCAABk&#10;cnMvZG93bnJldi54bWxQSwUGAAAAAAQABAD1AAAAjQMAAAAA&#10;" path="m7,l2,13,,28,2,38r3,7l7,55r7,8l17,63r5,l14,55,9,48,7,38,5,28,7,15,12,3,9,3,7,xm87,60r4,-7l96,45r3,-7l99,30r-3,l94,28r,10l89,48r-5,7l79,60r5,l87,60xe" fillcolor="#efb000" stroked="f">
                  <v:path arrowok="t" o:connecttype="custom" o:connectlocs="7,0;2,13;0,28;2,38;5,45;7,55;14,63;17,63;22,63;14,55;9,48;7,38;5,28;7,15;12,3;9,3;7,0;87,60;91,53;96,45;99,38;99,30;96,30;94,28;94,38;89,48;84,55;79,60;84,60;87,60" o:connectangles="0,0,0,0,0,0,0,0,0,0,0,0,0,0,0,0,0,0,0,0,0,0,0,0,0,0,0,0,0,0"/>
                  <o:lock v:ext="edit" verticies="t"/>
                </v:shape>
                <v:shape id="Freeform 1081" o:spid="_x0000_s2105" style="position:absolute;left:6399;top:1522;width:94;height:60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SsUA&#10;AADdAAAADwAAAGRycy9kb3ducmV2LnhtbERPTWvCQBC9F/wPywi9lGZXKdpGVxFR8CRVC6W3MTtN&#10;QrOzSXZr0n/vCgVv83ifM1/2thIXan3pWMMoUSCIM2dKzjV8nLbPryB8QDZYOSYNf+RhuRg8zDE1&#10;ruMDXY4hFzGEfYoaihDqVEqfFWTRJ64mjty3ay2GCNtcmha7GG4rOVZqIi2WHBsKrGldUPZz/LUa&#10;1NfLpl43m/fVWTZPTd7ty8nnXuvHYb+agQjUh7v4370zcb6avsHtm3i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jQdKxQAAAN0AAAAPAAAAAAAAAAAAAAAAAJgCAABkcnMv&#10;ZG93bnJldi54bWxQSwUGAAAAAAQABAD1AAAAigMAAAAA&#10;" path="m7,l3,10,,25,3,35r2,7l10,52r5,8l20,60r5,l17,52,10,45,7,35,5,25,7,12,12,,10,,7,xm82,57r5,-7l89,42r5,-7l94,27,92,25r-3,l87,35,85,45r-5,7l72,60r5,-3l82,57xe" fillcolor="#f0b300" stroked="f">
                  <v:path arrowok="t" o:connecttype="custom" o:connectlocs="7,0;3,10;0,25;3,35;5,42;10,52;15,60;20,60;25,60;17,52;10,45;7,35;5,25;7,12;12,0;10,0;7,0;82,57;87,50;89,42;94,35;94,27;92,25;89,25;87,35;85,45;80,52;72,60;77,57;82,57" o:connectangles="0,0,0,0,0,0,0,0,0,0,0,0,0,0,0,0,0,0,0,0,0,0,0,0,0,0,0,0,0,0"/>
                  <o:lock v:ext="edit" verticies="t"/>
                </v:shape>
                <v:shape id="Freeform 1082" o:spid="_x0000_s2106" style="position:absolute;left:6402;top:1522;width:89;height:60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7x8YA&#10;AADdAAAADwAAAGRycy9kb3ducmV2LnhtbESPQUvDQBCF70L/wzIFb3YTQSmx2yKCIoKoacHrNDtN&#10;luzOxuzaRn+9cxB6m+G9ee+b1WYKXh1pTC6ygXJRgCJuonXcGthtH6+WoFJGtugjk4EfSrBZzy5W&#10;WNl44g861rlVEsKpQgNdzkOldWo6CpgWcSAW7RDHgFnWsdV2xJOEB6+vi+JWB3QsDR0O9NBR09ff&#10;wcBrX8an8vP3Zd9/3fj4XtfOvzljLufT/R2oTFM+m/+vn63gF0v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l7x8YAAADdAAAADwAAAAAAAAAAAAAAAACYAgAAZHJz&#10;L2Rvd25yZXYueG1sUEsFBgAAAAAEAAQA9QAAAIsDAAAAAA==&#10;" path="m7,l2,12,,25,2,35,4,45r5,7l17,60r5,l27,60,17,55,12,45,7,35,4,25,7,12,12,2,9,,7,xm74,57r5,-5l84,45,89,35r,-10l86,25r-2,l82,35,79,45r-7,7l64,60r5,l74,57xe" fillcolor="#f1b700" stroked="f">
                  <v:path arrowok="t" o:connecttype="custom" o:connectlocs="7,0;2,12;0,25;2,35;4,45;9,52;17,60;22,60;27,60;17,55;12,45;7,35;4,25;7,12;12,2;9,0;7,0;74,57;79,52;84,45;89,35;89,25;86,25;84,25;82,35;79,45;72,52;64,60;69,60;74,57" o:connectangles="0,0,0,0,0,0,0,0,0,0,0,0,0,0,0,0,0,0,0,0,0,0,0,0,0,0,0,0,0,0"/>
                  <o:lock v:ext="edit" verticies="t"/>
                </v:shape>
                <v:shape id="Freeform 1083" o:spid="_x0000_s2107" style="position:absolute;left:6404;top:1522;width:84;height:60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D2sUA&#10;AADdAAAADwAAAGRycy9kb3ducmV2LnhtbERP32vCMBB+H/g/hBP2tqYqiHRGGcpAHA5sx8C3o7m1&#10;xebSJbF2++sXQdjbfXw/b7keTCt6cr6xrGCSpCCIS6sbrhR8FK9PCxA+IGtsLZOCH/KwXo0elphp&#10;e+Uj9XmoRAxhn6GCOoQuk9KXNRn0ie2II/dlncEQoaukdniN4aaV0zSdS4MNx4YaO9rUVJ7zi1Gw&#10;3xfzKj9/bt3b7PT7Xnwf2lN/UOpxPLw8gwg0hH/x3b3TcX66mMD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IPaxQAAAN0AAAAPAAAAAAAAAAAAAAAAAJgCAABkcnMv&#10;ZG93bnJldi54bWxQSwUGAAAAAAQABAD1AAAAigMAAAAA&#10;" path="m7,l2,12,,25,2,35,5,45r7,7l20,60r7,l32,60,22,55,12,47,7,37,5,25,7,12,12,2r-2,l7,xm67,60r8,-8l80,45,82,35,84,25r-2,l80,25,77,37,72,47r-7,8l52,60r8,l67,60xe" fillcolor="#f2bb00" stroked="f">
                  <v:path arrowok="t" o:connecttype="custom" o:connectlocs="7,0;2,12;0,25;2,35;5,45;12,52;20,60;27,60;32,60;22,55;12,47;7,37;5,25;7,12;12,2;10,2;7,0;67,60;75,52;80,45;82,35;84,25;82,25;80,25;77,37;72,47;65,55;52,60;60,60;67,60" o:connectangles="0,0,0,0,0,0,0,0,0,0,0,0,0,0,0,0,0,0,0,0,0,0,0,0,0,0,0,0,0,0"/>
                  <o:lock v:ext="edit" verticies="t"/>
                </v:shape>
                <v:shape id="Freeform 1084" o:spid="_x0000_s2108" style="position:absolute;left:6406;top:1524;width:80;height:5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WUBMEA&#10;AADdAAAADwAAAGRycy9kb3ducmV2LnhtbERPzYrCMBC+C75DGGFvmuphka5RZFlx96Jo+wCzzZgU&#10;m0lpou2+/UYQvM3H9zurzeAacacu1J4VzGcZCOLK65qNgrLYTZcgQkTW2HgmBX8UYLMej1aYa9/z&#10;ie7naEQK4ZCjAhtjm0sZKksOw8y3xIm7+M5hTLAzUnfYp3DXyEWWvUuHNacGiy19Wqqu55tT8PVb&#10;WXM8zC+e+59bUZiywH2p1Ntk2H6AiDTEl/jp/tZpfrZcwOObdIJ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FlATBAAAA3QAAAA8AAAAAAAAAAAAAAAAAmAIAAGRycy9kb3du&#10;cmV2LnhtbFBLBQYAAAAABAAEAPUAAACGAwAAAAA=&#10;" path="m8,l3,10,,23,3,33,8,43r5,10l23,58r20,l60,58r8,-8l75,43,78,33,80,23r-2,l75,23r,7l73,35r-3,8l65,48r-5,2l55,55r-7,l40,58,33,55r-5,l20,50,15,48,13,43,8,35,5,30r,-7l8,10,13,,10,,8,xe" fillcolor="#f4c100" stroked="f">
                  <v:path arrowok="t" o:connecttype="custom" o:connectlocs="8,0;3,10;0,23;3,33;8,43;13,53;23,58;43,58;60,58;68,50;75,43;78,33;80,23;78,23;75,23;75,30;73,35;70,43;65,48;60,50;55,55;48,55;40,58;33,55;28,55;20,50;15,48;13,43;8,35;5,30;5,23;8,10;13,0;10,0;8,0" o:connectangles="0,0,0,0,0,0,0,0,0,0,0,0,0,0,0,0,0,0,0,0,0,0,0,0,0,0,0,0,0,0,0,0,0,0,0"/>
                </v:shape>
                <v:shape id="Freeform 1085" o:spid="_x0000_s2109" style="position:absolute;left:6409;top:1524;width:75;height:5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1LMEA&#10;AADdAAAADwAAAGRycy9kb3ducmV2LnhtbERPS4vCMBC+C/6HMII3TXywSNcoi1AUPFnF89jMtmWb&#10;SW1irf/eLCzsbT6+56y3va1FR62vHGuYTRUI4tyZigsNl3M6WYHwAdlg7Zg0vMjDdjMcrDEx7skn&#10;6rJQiBjCPkENZQhNIqXPS7Lop64hjty3ay2GCNtCmhafMdzWcq7Uh7RYcWwosaFdSflP9rAa6tn1&#10;uGv293s6vxVpp5YVnfNM6/Go//oEEagP/+I/98HE+Wq1gN9v4gl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JdSzBAAAA3QAAAA8AAAAAAAAAAAAAAAAAmAIAAGRycy9kb3du&#10;cmV2LnhtbFBLBQYAAAAABAAEAPUAAACGAwAAAAA=&#10;" path="m7,l2,10,,23,2,35,7,45r10,8l27,58r10,l47,58,60,53r7,-8l72,35,75,23r-3,l70,23,67,35,60,45,50,53,37,55,25,53,15,45,7,35,5,23,7,10,12,3,10,,7,xe" fillcolor="#f5c500" stroked="f">
                  <v:path arrowok="t" o:connecttype="custom" o:connectlocs="7,0;2,10;0,23;2,35;7,45;17,53;27,58;37,58;47,58;60,53;67,45;72,35;75,23;72,23;70,23;70,23;67,35;60,45;50,53;37,55;25,53;15,45;7,35;5,23;7,10;12,3;10,0;7,0" o:connectangles="0,0,0,0,0,0,0,0,0,0,0,0,0,0,0,0,0,0,0,0,0,0,0,0,0,0,0,0"/>
                </v:shape>
                <v:shape id="Freeform 1086" o:spid="_x0000_s2110" style="position:absolute;left:6411;top:1524;width:70;height:5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L78EA&#10;AADdAAAADwAAAGRycy9kb3ducmV2LnhtbERP32vCMBB+H+x/CDfYy9BEN0Q6o4gi9EnQ6vvR3Jpi&#10;c6lNtN1/bwbC3u7j+3mL1eAacacu1J41TMYKBHHpTc2VhlOxG81BhIhssPFMGn4pwGr5+rLAzPie&#10;D3Q/xkqkEA4ZarAxtpmUobTkMIx9S5y4H985jAl2lTQd9incNXKq1Ew6rDk1WGxpY6m8HG9OQ94U&#10;2yJO7Wd/OeXn/UbhhwxXrd/fhvU3iEhD/Bc/3blJ89X8C/6+S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4S+/BAAAA3QAAAA8AAAAAAAAAAAAAAAAAmAIAAGRycy9kb3du&#10;cmV2LnhtbFBLBQYAAAAABAAEAPUAAACGAwAAAAA=&#10;" path="m8,l3,10,,23r,7l3,35r5,8l10,48r5,2l23,55r5,l35,58r8,-3l50,55r5,-5l60,48r5,-5l68,35r2,-5l70,23r-2,l65,20r,3l63,33,58,43,48,50,35,53,23,50,15,43,8,33,5,23,8,10,13,3r-3,l8,xe" fillcolor="#f6c800" stroked="f">
                  <v:path arrowok="t" o:connecttype="custom" o:connectlocs="8,0;3,10;0,23;0,30;3,35;8,43;10,48;15,50;23,55;28,55;35,58;43,55;50,55;55,50;60,48;65,43;68,35;70,30;70,23;68,23;65,20;65,23;63,33;58,43;48,50;35,53;23,50;15,43;8,33;5,23;8,10;13,3;10,3;8,0" o:connectangles="0,0,0,0,0,0,0,0,0,0,0,0,0,0,0,0,0,0,0,0,0,0,0,0,0,0,0,0,0,0,0,0,0,0"/>
                </v:shape>
                <v:shape id="Freeform 1087" o:spid="_x0000_s2111" style="position:absolute;left:6414;top:1527;width:65;height:52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+Wp8QA&#10;AADdAAAADwAAAGRycy9kb3ducmV2LnhtbERPTWvCQBC9C/6HZYRepO42UElTV2lLhSpejD20tyE7&#10;TUKzsyG7avTXu4LgbR7vc2aL3jbiQJ2vHWt4migQxIUzNZcavnfLxxSED8gGG8ek4UQeFvPhYIaZ&#10;cUfe0iEPpYgh7DPUUIXQZlL6oiKLfuJa4sj9uc5iiLArpenwGMNtIxOlptJizbGhwpY+Kir+873V&#10;8NnINXnVrgwmP+Pf98Rvzi+p1g+j/u0VRKA+3MU395eJ81X6DNdv4gl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flqfEAAAA3QAAAA8AAAAAAAAAAAAAAAAAmAIAAGRycy9k&#10;b3ducmV2LnhtbFBLBQYAAAAABAAEAPUAAACJAwAAAAA=&#10;" path="m65,20r,l62,17r-2,l60,20,57,30,52,40,42,45,32,47,22,45,12,40,7,30,5,20,7,10,12,,10,,7,,2,7,,20,2,32r8,10l20,50r12,2l45,50,55,42,62,32,65,20xe" fillcolor="#f6cc00" stroked="f">
                  <v:path arrowok="t" o:connecttype="custom" o:connectlocs="65,20;65,20;62,17;60,17;60,17;60,20;57,30;52,40;42,45;32,47;22,45;12,40;7,30;5,20;7,10;12,0;10,0;7,0;2,7;0,20;2,32;10,42;20,50;32,52;45,50;55,42;62,32;65,20" o:connectangles="0,0,0,0,0,0,0,0,0,0,0,0,0,0,0,0,0,0,0,0,0,0,0,0,0,0,0,0"/>
                </v:shape>
                <v:shape id="Freeform 1088" o:spid="_x0000_s2112" style="position:absolute;left:6416;top:1527;width:60;height:50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7gMMA&#10;AADdAAAADwAAAGRycy9kb3ducmV2LnhtbERPS4vCMBC+C/6HMIIX0XRdKLUaRYRF3dP6APE2NGNb&#10;bCaliVr3128WBG/z8T1ntmhNJe7UuNKygo9RBII4s7rkXMHx8DVMQDiPrLGyTAqe5GAx73ZmmGr7&#10;4B3d9z4XIYRdigoK7+tUSpcVZNCNbE0cuIttDPoAm1zqBh8h3FRyHEWxNFhyaCiwplVB2XV/MwqS&#10;yenzvMb411YaN9ufFsvB7lupfq9dTkF4av1b/HJvdJgfJTH8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M7gMMAAADdAAAADwAAAAAAAAAAAAAAAACYAgAAZHJzL2Rv&#10;d25yZXYueG1sUEsFBgAAAAAEAAQA9QAAAIgDAAAAAA==&#10;" path="m60,20r,-3l58,17r-3,l55,20,53,30r-5,7l40,42,30,45,20,42,13,37,8,30,5,20,8,10,13,2,10,,8,,3,7,,20,3,30r7,10l18,47r12,3l43,47,53,40,58,30,60,20xe" fillcolor="#f8d100" stroked="f">
                  <v:path arrowok="t" o:connecttype="custom" o:connectlocs="60,20;60,17;58,17;55,17;55,17;55,20;53,30;48,37;40,42;30,45;20,42;13,37;8,30;5,20;8,10;13,2;10,0;8,0;3,7;0,20;3,30;10,40;18,47;30,50;43,47;53,40;58,30;60,20" o:connectangles="0,0,0,0,0,0,0,0,0,0,0,0,0,0,0,0,0,0,0,0,0,0,0,0,0,0,0,0"/>
                </v:shape>
                <v:shape id="Freeform 1089" o:spid="_x0000_s2113" style="position:absolute;left:6419;top:1527;width:55;height:47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5R+8MA&#10;AADdAAAADwAAAGRycy9kb3ducmV2LnhtbERPTWsCMRC9F/wPYQRvNbFga7dGWaQFb6XqQW/DZtws&#10;u5ksSequ/74pFHqbx/uc9XZ0nbhRiI1nDYu5AkFcedNwreF0/HhcgYgJ2WDnmTTcKcJ2M3lYY2H8&#10;wF90O6Ra5BCOBWqwKfWFlLGy5DDOfU+cuasPDlOGoZYm4JDDXSeflHqWDhvODRZ72lmq2sO307Bc&#10;Xi6hPe+On2X9bu/DWcnXstV6Nh3LNxCJxvQv/nPvTZ6vVi/w+00+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5R+8MAAADdAAAADwAAAAAAAAAAAAAAAACYAgAAZHJzL2Rv&#10;d25yZXYueG1sUEsFBgAAAAAEAAQA9QAAAIgDAAAAAA==&#10;" path="m55,20r,-3l52,17r-2,l50,20r-3,7l42,35r-5,5l27,42,20,40,12,35,7,27,5,20,7,10,12,2r-2,l7,,2,10,,20,2,30,7,40r10,5l27,47,37,45,47,40,52,30,55,20xe" fillcolor="#f7d400" stroked="f">
                  <v:path arrowok="t" o:connecttype="custom" o:connectlocs="55,20;55,17;55,17;52,17;50,17;50,17;50,20;47,27;42,35;37,40;27,42;20,40;12,35;7,27;5,20;7,10;12,2;10,2;7,0;2,10;0,20;2,30;7,40;17,45;27,47;37,45;47,40;52,30;55,20" o:connectangles="0,0,0,0,0,0,0,0,0,0,0,0,0,0,0,0,0,0,0,0,0,0,0,0,0,0,0,0,0"/>
                </v:shape>
                <v:shape id="Freeform 1090" o:spid="_x0000_s2114" style="position:absolute;left:6421;top:1529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fisUA&#10;AADdAAAADwAAAGRycy9kb3ducmV2LnhtbESPQWvCQBCF74L/YRnBm24sIjZ1E4JQ8OClaZEeh+w0&#10;SZudDdnVpP5651DobYb35r1vDvnkOnWjIbSeDWzWCSjiytuWawMf76+rPagQkS12nsnALwXIs/ns&#10;gKn1I7/RrYy1khAOKRpoYuxTrUPVkMOw9j2xaF9+cBhlHWptBxwl3HX6KUl22mHL0tBgT8eGqp/y&#10;6gzc78VoL6W76G/7zPb8SdvCXY1ZLqbiBVSkKf6b/65PVvCTveDKNzK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N+KxQAAAN0AAAAPAAAAAAAAAAAAAAAAAJgCAABkcnMv&#10;ZG93bnJldi54bWxQSwUGAAAAAAQABAD1AAAAigMAAAAA&#10;" path="m50,18r,-3l48,15,45,13r,2l45,18r-2,7l40,30r-7,5l25,38,18,35,10,30,8,25,5,18,8,8,13,,10,,8,,3,8,,18,3,28r5,7l15,40r10,3l35,40r8,-5l48,28,50,18xe" fillcolor="#f6d600" stroked="f">
                  <v:path arrowok="t" o:connecttype="custom" o:connectlocs="50,18;50,15;50,15;48,15;45,13;45,15;45,18;43,25;40,30;33,35;25,38;18,35;10,30;8,25;5,18;8,8;13,0;10,0;8,0;3,8;0,18;3,28;8,35;15,40;25,43;35,40;43,35;48,28;50,18" o:connectangles="0,0,0,0,0,0,0,0,0,0,0,0,0,0,0,0,0,0,0,0,0,0,0,0,0,0,0,0,0"/>
                </v:shape>
                <v:shape id="Freeform 1091" o:spid="_x0000_s2115" style="position:absolute;left:6424;top:1529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Q4sQA&#10;AADdAAAADwAAAGRycy9kb3ducmV2LnhtbERPS2vCQBC+C/0PyxR6001bUJtmI9YHKHiw6sXbNDtN&#10;gruzIbtq/PfdguBtPr7nZJPOGnGh1teOFbwOEhDEhdM1lwoO+2V/DMIHZI3GMSm4kYdJ/tTLMNXu&#10;yt902YVSxBD2KSqoQmhSKX1RkUU/cA1x5H5dazFE2JZSt3iN4dbItyQZSos1x4YKG5pVVJx2Z6tg&#10;uC5xYdbb/ejnfW5um69mucKjUi/P3fQTRKAuPMR390rH+cn4A/6/i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lEOLEAAAA3QAAAA8AAAAAAAAAAAAAAAAAmAIAAGRycy9k&#10;b3ducmV2LnhtbFBLBQYAAAAABAAEAPUAAACJAwAAAAA=&#10;" path="m45,18r,-3l42,13r-2,l40,15r,3l40,23r-5,7l30,33r-8,2l15,33,10,30,7,23,5,18,7,8,12,3,10,,7,,2,8,,18r2,7l7,33r8,5l22,40,32,38r5,-5l42,25r3,-7xe" fillcolor="#f5d800" stroked="f">
                  <v:path arrowok="t" o:connecttype="custom" o:connectlocs="45,18;45,15;45,15;42,13;40,13;40,15;40,18;40,23;35,30;30,33;22,35;15,33;10,30;7,23;5,18;7,8;12,3;10,0;7,0;2,8;0,18;2,25;7,33;15,38;22,40;32,38;37,33;42,25;45,18" o:connectangles="0,0,0,0,0,0,0,0,0,0,0,0,0,0,0,0,0,0,0,0,0,0,0,0,0,0,0,0,0"/>
                </v:shape>
                <v:shape id="Freeform 1092" o:spid="_x0000_s2116" style="position:absolute;left:6426;top:1529;width:40;height:38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ZncYA&#10;AADdAAAADwAAAGRycy9kb3ducmV2LnhtbESPQWvCQBCF7wX/wzJCb3Wj2FKjq2ipIngxVvE6ZMck&#10;mJ0N2a2m/945CL3N8N68981s0bla3agNlWcDw0ECijj3tuLCwPFn/fYJKkRki7VnMvBHARbz3ssM&#10;U+vvnNHtEAslIRxSNFDG2KRah7wkh2HgG2LRLr51GGVtC21bvEu4q/UoST60w4qlocSGvkrKr4df&#10;Z8DvxqvV9XQO4+x4frffk2IzGu6Nee13yymoSF38Nz+vt1bwk4nwyzcygp4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dZncYAAADdAAAADwAAAAAAAAAAAAAAAACYAgAAZHJz&#10;L2Rvd25yZXYueG1sUEsFBgAAAAAEAAQA9QAAAIsDAAAAAA==&#10;" path="m40,18r,-3l40,13r-2,l35,10r,5l35,18r,5l30,28r-5,2l20,33,15,30,10,28,8,23,5,18,8,8,15,3r-5,l8,,3,8,,18r3,7l5,30r8,5l20,38r8,-3l35,30r3,-5l40,18xe" fillcolor="#f4db00" stroked="f">
                  <v:path arrowok="t" o:connecttype="custom" o:connectlocs="40,18;40,15;40,13;38,13;35,10;35,15;35,18;35,23;30,28;25,30;20,33;15,30;10,28;8,23;5,18;8,8;15,3;10,3;8,0;3,8;0,18;3,25;5,30;13,35;20,38;28,35;35,30;38,25;40,18" o:connectangles="0,0,0,0,0,0,0,0,0,0,0,0,0,0,0,0,0,0,0,0,0,0,0,0,0,0,0,0,0"/>
                </v:shape>
                <v:shape id="Freeform 1093" o:spid="_x0000_s2117" style="position:absolute;left:6429;top:1532;width:35;height:32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0LnMUA&#10;AADdAAAADwAAAGRycy9kb3ducmV2LnhtbERPS2vCQBC+F/oflin0Vjf2UDR1FSmILa1o1Iu3aXaa&#10;BLOzIbt59de7guBtPr7nzBa9KUVLtSssKxiPIhDEqdUFZwqOh9XLBITzyBpLy6RgIAeL+ePDDGNt&#10;O06o3ftMhBB2MSrIva9iKV2ak0E3shVx4P5sbdAHWGdS19iFcFPK1yh6kwYLDg05VvSRU3reN0bB&#10;925YN8mmlb/D8XSm5c/X/3ZyUur5qV++g/DU+7v45v7UYX40HcP1m3CC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QucxQAAAN0AAAAPAAAAAAAAAAAAAAAAAJgCAABkcnMv&#10;ZG93bnJldi54bWxQSwUGAAAAAAQABAD1AAAAigMAAAAA&#10;" path="m35,15r,-3l35,10,32,7r-5,l30,10r,5l30,20r-3,2l22,25r-5,2l12,25,10,22,7,20,5,15r,-5l7,7,10,5,15,2,12,,7,,2,5,,15r2,5l5,27r5,3l17,32r8,-2l30,27r5,-7l35,15xe" fillcolor="#f4dd00" stroked="f">
                  <v:path arrowok="t" o:connecttype="custom" o:connectlocs="35,15;35,12;35,10;32,7;27,7;30,10;30,15;30,20;27,22;22,25;17,27;12,25;10,22;7,20;5,15;5,10;7,7;10,5;15,2;12,0;7,0;2,5;0,15;2,20;5,27;10,30;17,32;25,30;30,27;35,20;35,15" o:connectangles="0,0,0,0,0,0,0,0,0,0,0,0,0,0,0,0,0,0,0,0,0,0,0,0,0,0,0,0,0,0,0"/>
                </v:shape>
                <v:shape id="Freeform 1094" o:spid="_x0000_s2118" style="position:absolute;left:6431;top:1532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W2/sMA&#10;AADdAAAADwAAAGRycy9kb3ducmV2LnhtbERP3WrCMBS+H/gO4Qi7m6mCsnVGUUG3wRDmfIBDc2xa&#10;m5OSxLa+/TIY7O58fL9nuR5sIzryoXKsYDrJQBAXTldcKjh/75+eQYSIrLFxTAruFGC9Gj0sMdeu&#10;5y/qTrEUKYRDjgpMjG0uZSgMWQwT1xIn7uK8xZigL6X22Kdw28hZli2kxYpTg8GWdoaK6+lmFXzW&#10;H/2bmS607+f37XA4nuu6uyr1OB42ryAiDfFf/Od+12l+9jKD32/S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W2/sMAAADdAAAADwAAAAAAAAAAAAAAAACYAgAAZHJzL2Rv&#10;d25yZXYueG1sUEsFBgAAAAAEAAQA9QAAAIgDAAAAAA==&#10;" path="m30,15r,-3l30,7,20,5,10,,3,5,,15r3,5l5,25r5,2l15,30r5,-3l25,25r5,-5l30,15xm25,15r,2l23,22r-3,l15,25,13,22r-5,l5,17r,-2l5,10,8,7,13,5r2,l20,5r3,2l25,10r,5xe" fillcolor="#f4df00" stroked="f">
                  <v:path arrowok="t" o:connecttype="custom" o:connectlocs="30,15;30,12;30,7;20,5;10,0;3,5;0,15;3,20;5,25;10,27;15,30;20,27;25,25;30,20;30,15;25,15;25,17;23,22;20,22;15,25;13,22;8,22;5,17;5,15;5,10;8,7;13,5;15,5;20,5;23,7;25,10;25,15" o:connectangles="0,0,0,0,0,0,0,0,0,0,0,0,0,0,0,0,0,0,0,0,0,0,0,0,0,0,0,0,0,0,0,0"/>
                  <o:lock v:ext="edit" verticies="t"/>
                </v:shape>
                <v:shape id="Freeform 1095" o:spid="_x0000_s2119" style="position:absolute;left:6434;top:1534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YtwcQA&#10;AADdAAAADwAAAGRycy9kb3ducmV2LnhtbERPTWvCQBC9C/0PyxS86aYKGlNXEakoFsTa0l6H7DQJ&#10;ZmfT7JrEf+8WBG/zeJ8zX3amFA3VrrCs4GUYgSBOrS44U/D1uRnEIJxH1lhaJgVXcrBcPPXmmGjb&#10;8gc1J5+JEMIuQQW591UipUtzMuiGtiIO3K+tDfoA60zqGtsQbko5iqKJNFhwaMixonVO6fl0MQq6&#10;v9n7fnVsmul3uz78xNuzG8VvSvWfu9UrCE+df4jv7p0O86PZGP6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LcHEAAAA3QAAAA8AAAAAAAAAAAAAAAAAmAIAAGRycy9k&#10;b3ducmV2LnhtbFBLBQYAAAAABAAEAPUAAACJAwAAAAA=&#10;" path="m25,13r,-5l22,5,17,3,10,,5,3,2,5,,8r,5l2,18r3,2l7,23r5,2l17,23r5,-3l25,18r,-5xm20,13r-3,5l12,20,7,18,5,13,7,8,12,5r5,3l20,13xe" fillcolor="#f3e100" stroked="f">
                  <v:path arrowok="t" o:connecttype="custom" o:connectlocs="25,13;25,8;22,5;17,3;10,0;5,3;2,5;0,8;0,13;2,18;5,20;7,23;12,25;17,23;22,20;25,18;25,13;20,13;17,18;12,20;7,18;5,13;7,8;12,5;17,8;20,13" o:connectangles="0,0,0,0,0,0,0,0,0,0,0,0,0,0,0,0,0,0,0,0,0,0,0,0,0,0"/>
                  <o:lock v:ext="edit" verticies="t"/>
                </v:shape>
                <v:shape id="Freeform 1096" o:spid="_x0000_s2120" style="position:absolute;left:6436;top:153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j78MA&#10;AADdAAAADwAAAGRycy9kb3ducmV2LnhtbERP32vCMBB+F/wfwgl701QZw3VNZQrqGFO2OvZ8NLem&#10;2FxKE7X77xdB8O0+vp+XLXrbiDN1vnasYDpJQBCXTtdcKfg+rMdzED4ga2wck4I/8rDIh4MMU+0u&#10;/EXnIlQihrBPUYEJoU2l9KUhi37iWuLI/brOYoiwq6Tu8BLDbSNnSfIkLdYcGwy2tDJUHouTVbCT&#10;hx9vihm2+4/3z7De1ptquVLqYdS/voAI1Ie7+OZ+03F+8vwI12/iCT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Qj78MAAADdAAAADwAAAAAAAAAAAAAAAACYAgAAZHJzL2Rv&#10;d25yZXYueG1sUEsFBgAAAAAEAAQA9QAAAIgDAAAAAA==&#10;" path="m20,10r,-5l18,2,15,,10,,8,,3,2,,5r,5l,12r3,5l8,17r2,3l15,17r3,l20,12r,-2xm15,10r,2l10,15,8,12,5,10,8,5r2,l15,5r,5xe" fillcolor="#f3e400" stroked="f">
                  <v:path arrowok="t" o:connecttype="custom" o:connectlocs="20,10;20,5;18,2;15,0;10,0;8,0;3,2;0,5;0,10;0,12;3,17;8,17;10,20;15,17;18,17;20,12;20,10;15,10;15,12;10,15;8,12;5,10;8,5;10,5;15,5;15,10" o:connectangles="0,0,0,0,0,0,0,0,0,0,0,0,0,0,0,0,0,0,0,0,0,0,0,0,0,0"/>
                  <o:lock v:ext="edit" verticies="t"/>
                </v:shape>
                <v:shape id="Freeform 1097" o:spid="_x0000_s2121" style="position:absolute;left:6439;top:1539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sbKMIA&#10;AADdAAAADwAAAGRycy9kb3ducmV2LnhtbERP32vCMBB+H+x/CDfY20w2UFxnlDI2GMwXddDXoznT&#10;YnMJTWrrf28Ggm/38f281WZynThTH1vPGl5nCgRx7U3LVsPf4ftlCSImZIOdZ9JwoQib9ePDCgvj&#10;R97ReZ+syCEcC9TQpBQKKWPdkMM484E4c0ffO0wZ9laaHscc7jr5ptRCOmw5NzQY6LOh+rQfnIZQ&#10;heNwSqocKvm7/ZpX1g5jqfXz01R+gEg0pbv45v4xeb56n8P/N/kE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OxsowgAAAN0AAAAPAAAAAAAAAAAAAAAAAJgCAABkcnMvZG93&#10;bnJldi54bWxQSwUGAAAAAAQABAD1AAAAhwMAAAAA&#10;" path="m15,8l12,3,7,,2,3,,8r2,5l7,15r5,-2l15,8xe" fillcolor="#f2e500" stroked="f">
                  <v:path arrowok="t" o:connecttype="custom" o:connectlocs="15,8;12,3;7,0;2,3;0,8;2,13;7,15;12,13;15,8" o:connectangles="0,0,0,0,0,0,0,0,0"/>
                </v:shape>
                <v:shape id="Freeform 1098" o:spid="_x0000_s2122" style="position:absolute;left:6441;top:154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ROsMA&#10;AADdAAAADwAAAGRycy9kb3ducmV2LnhtbERPTWsCMRC9F/wPYYTeaqKHpa5GEUWwIIVqkR6HzbhZ&#10;3EyWTVxXf70pFHqbx/uc+bJ3teioDZVnDeORAkFceFNxqeH7uH17BxEissHaM2m4U4DlYvAyx9z4&#10;G39Rd4ilSCEcctRgY2xyKUNhyWEY+YY4cWffOowJtqU0Ld5SuKvlRKlMOqw4NVhsaG2puByuTsPP&#10;af14ZJ9+80FWdff9sZtOTmetX4f9agYiUh//xX/unUnz1TSD32/S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eROsMAAADdAAAADwAAAAAAAAAAAAAAAACYAgAAZHJzL2Rv&#10;d25yZXYueG1sUEsFBgAAAAAEAAQA9QAAAIgDAAAAAA==&#10;" path="m10,5l10,,5,,3,,,5,3,7r2,3l10,7r,-2xe" fillcolor="#f2e700" stroked="f">
                  <v:path arrowok="t" o:connecttype="custom" o:connectlocs="10,5;10,0;5,0;3,0;0,5;3,7;5,10;10,7;10,5" o:connectangles="0,0,0,0,0,0,0,0,0"/>
                </v:shape>
                <v:shape id="Freeform 1099" o:spid="_x0000_s2123" style="position:absolute;left:6444;top:154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WMUA&#10;AADdAAAADwAAAGRycy9kb3ducmV2LnhtbERPTWvCQBC9F/wPywhepG4a0NbUVcSieLCUWA8ex+w0&#10;CWZnQ3bV9d93C0Jv83ifM1sE04grda62rOBllIAgLqyuuVRw+F4/v4FwHlljY5kU3MnBYt57mmGm&#10;7Y1zuu59KWIIuwwVVN63mZSuqMigG9mWOHI/tjPoI+xKqTu8xXDTyDRJJtJgzbGhwpZWFRXn/cUo&#10;+Ex3aR5Ww+HHeDIOX8etOa3zjVKDfli+g/AU/L/44d7qOD+ZvsL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89YxQAAAN0AAAAPAAAAAAAAAAAAAAAAAJgCAABkcnMv&#10;ZG93bnJldi54bWxQSwUGAAAAAAQABAD1AAAAigMAAAAA&#10;" path="m5,3l5,,2,,,,,3,2,5,5,3xe" fillcolor="#f1e900" stroked="f">
                  <v:path arrowok="t" o:connecttype="custom" o:connectlocs="5,3;5,0;2,0;0,0;0,3;0,3;2,5;5,3;5,3" o:connectangles="0,0,0,0,0,0,0,0,0"/>
                </v:shape>
                <v:shape id="Freeform 1100" o:spid="_x0000_s2124" style="position:absolute;left:6334;top:1509;width:227;height:7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TxDsQA&#10;AADdAAAADwAAAGRycy9kb3ducmV2LnhtbESPQWvCQBCF74X+h2UK3uqmBUWjq0hJoR6rYq/T7JgN&#10;yc6G7NbEf985CN5meG/e+2a9HX2rrtTHOrCBt2kGirgMtubKwOn4+boAFROyxTYwGbhRhO3m+WmN&#10;uQ0Df9P1kColIRxzNOBS6nKtY+nIY5yGjli0S+g9Jln7StseBwn3rX7Psrn2WLM0OOzow1HZHP68&#10;gQu78747FcXv0Pw0MczO86Lxxkxext0KVKIxPcz36y8r+NlScOUbGUF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k8Q7EAAAA3QAAAA8AAAAAAAAAAAAAAAAAmAIAAGRycy9k&#10;b3ducmV2LnhtbFBLBQYAAAAABAAEAPUAAACJAwAAAAA=&#10;" path="m,l40,5r32,8l97,20r20,8l137,35r25,5l189,40r38,-7l204,45,184,55,167,65r-17,5l130,73r-25,l75,70,38,68,28,60,20,53,18,45,15,35,13,25,10,15,5,8,,xe" filled="f" strokecolor="#e77817" strokeweight="0">
                  <v:path arrowok="t" o:connecttype="custom" o:connectlocs="0,0;40,5;72,13;97,20;117,28;137,35;162,40;189,40;227,33;204,45;184,55;167,65;150,70;130,73;105,73;75,70;38,68;28,60;20,53;18,45;15,35;13,25;10,15;5,8;0,0" o:connectangles="0,0,0,0,0,0,0,0,0,0,0,0,0,0,0,0,0,0,0,0,0,0,0,0,0"/>
                </v:shape>
                <v:shape id="Freeform 1101" o:spid="_x0000_s2125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DDcQA&#10;AADdAAAADwAAAGRycy9kb3ducmV2LnhtbERPTWsCMRC9F/wPYQq9FE0qUt2tUaRg8WRxlUJvw2bc&#10;XdxMliTq2l/fCIXe5vE+Z77sbSsu5EPjWMPLSIEgLp1puNJw2K+HMxAhIhtsHZOGGwVYLgYPc8yN&#10;u/KOLkWsRArhkKOGOsYulzKUNVkMI9cRJ+7ovMWYoK+k8XhN4baVY6VepcWGU0ONHb3XVJ6Ks9Xw&#10;qWj98b3Hr2yrTtPjs58UP2qi9dNjv3oDEamP/+I/98ak+SrL4P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LQw3EAAAA3QAAAA8AAAAAAAAAAAAAAAAAmAIAAGRycy9k&#10;b3ducmV2LnhtbFBLBQYAAAAABAAEAPUAAACJAwAAAAA=&#10;" path="m49,50l,,49,50r15,2l79,60r10,9l99,84r-7,l84,84,77,82,69,77,62,72,57,65,52,57,49,50xe" fillcolor="#f3be00" stroked="f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1102" o:spid="_x0000_s2126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rcsYA&#10;AADdAAAADwAAAGRycy9kb3ducmV2LnhtbESPQU/DMAyF70j7D5EncWPJdgBUlk0INsaENImC4Go1&#10;XlNonK4JW/fv8QGJm5/8vufn+XIIrTpSn5rIFqYTA4q4iq7h2sL72/rqFlTKyA7byGThTAmWi9HF&#10;HAsXT/xKxzLXSkI4FWjB59wVWqfKU8A0iR2x7PaxD5hF9rV2PZ4kPLR6Zsy1DtiwXPDY0YOn6rv8&#10;CVLj8WUfcfO1+/TlU7m6OWw+toatvRwP93egMg353/xHPzvhpkb6yz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zrcsYAAADdAAAADwAAAAAAAAAAAAAAAACYAgAAZHJz&#10;L2Rvd25yZXYueG1sUEsFBgAAAAAEAAQA9QAAAIsDAAAAAA==&#10;" path="m49,50l,,49,50r15,2l79,60r10,9l99,84r-7,l84,84,77,82,69,77,62,72,57,65,52,57,49,50xe" filled="f" strokecolor="#e77817" strokeweight="0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1103" o:spid="_x0000_s2127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KocMA&#10;AADdAAAADwAAAGRycy9kb3ducmV2LnhtbERPS2vCQBC+F/wPywi91U2kEY2uEqSF9NgoeB2yY5I2&#10;Oxuym0f767uFQm/z8T3ncJpNK0bqXWNZQbyKQBCXVjdcKbheXp+2IJxH1thaJgVf5OB0XDwcMNV2&#10;4ncaC1+JEMIuRQW1910qpStrMuhWtiMO3N32Bn2AfSV1j1MIN61cR9FGGmw4NNTY0bmm8rMYjILv&#10;XT4kz2/X4kPfEp3fso18mVCpx+Wc7UF4mv2/+M+d6zA/jmL4/Sac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UKocMAAADdAAAADwAAAAAAAAAAAAAAAACYAgAAZHJzL2Rv&#10;d25yZXYueG1sUEsFBgAAAAAEAAQA9QAAAIgDAAAAAA==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1104" o:spid="_x0000_s2128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NDMIA&#10;AADdAAAADwAAAGRycy9kb3ducmV2LnhtbERPTYvCMBC9C/6HMII3TVtQSjWKCILCwmJdFrwNzdh2&#10;t5mUJmvrv98Igrd5vM9ZbwfTiDt1rrasIJ5HIIgLq2suFXxdDrMUhPPIGhvLpOBBDrab8WiNmbY9&#10;n+me+1KEEHYZKqi8bzMpXVGRQTe3LXHgbrYz6APsSqk77EO4aWQSRUtpsObQUGFL+4qK3/zPKJA/&#10;Dz6l12SRnvOS+s+P0yX+vio1nQy7FQhPg3+LX+6jDvPjKIHnN+EE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HA0MwgAAAN0AAAAPAAAAAAAAAAAAAAAAAJgCAABkcnMvZG93&#10;bnJldi54bWxQSwUGAAAAAAQABAD1AAAAhwMAAAAA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1105" o:spid="_x0000_s2129" style="position:absolute;left:5900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f4cIA&#10;AADdAAAADwAAAGRycy9kb3ducmV2LnhtbERPS2sCMRC+F/ofwhS81exWKbIapZT6utUH4nG6mSaL&#10;m8myibr+eyMUepuP7zmTWedqcaE2VJ4V5P0MBHHpdcVGwX43fx2BCBFZY+2ZFNwowGz6/DTBQvsr&#10;b+iyjUakEA4FKrAxNoWUobTkMPR9Q5y4X986jAm2RuoWrync1fIty96lw4pTg8WGPi2Vp+3ZKcDF&#10;9+Fk8Mua5c9injfrY+nsUKneS/cxBhGpi//iP/dKp/l5NoDHN+kE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l/hwgAAAN0AAAAPAAAAAAAAAAAAAAAAAJgCAABkcnMvZG93&#10;bnJldi54bWxQSwUGAAAAAAQABAD1AAAAhwMAAAAA&#10;" path="m19,57l59,,19,57xm19,57l9,69,2,84,,89r2,8l2,104r3,8l12,107r5,-5l22,94r2,-7l27,79r,-7l24,64,19,57xe" fillcolor="#f3be00" stroked="f">
                  <v:path arrowok="t" o:connecttype="custom" o:connectlocs="19,57;59,0;19,57;19,57;9,69;2,84;0,89;2,97;2,104;5,112;12,107;17,102;22,94;24,87;27,79;27,72;24,64;19,57" o:connectangles="0,0,0,0,0,0,0,0,0,0,0,0,0,0,0,0,0,0"/>
                  <o:lock v:ext="edit" verticies="t"/>
                </v:shape>
                <v:shape id="Freeform 1106" o:spid="_x0000_s2130" style="position:absolute;left:5919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wXMMA&#10;AADdAAAADwAAAGRycy9kb3ducmV2LnhtbERPTYvCMBC9C/sfwix4kTXVFVe6RhFB8LAe1F68Dc3Y&#10;FJtJt4m2/nsjCN7m8T5nvuxsJW7U+NKxgtEwAUGcO11yoSA7br5mIHxA1lg5JgV38rBcfPTmmGrX&#10;8p5uh1CIGMI+RQUmhDqV0ueGLPqhq4kjd3aNxRBhU0jdYBvDbSXHSTKVFkuODQZrWhvKL4erVTAw&#10;2d99vK7D5md/GrT/2+x7d8mU6n92q18QgbrwFr/cWx3nj5IJ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xwXMMAAADdAAAADwAAAAAAAAAAAAAAAACYAgAAZHJzL2Rv&#10;d25yZXYueG1sUEsFBgAAAAAEAAQA9QAAAIgDAAAAAA==&#10;" path="m,57l40,,,57xe" filled="f" strokecolor="#e15520" strokeweight="0">
                  <v:path arrowok="t" o:connecttype="custom" o:connectlocs="0,57;40,0;0,57" o:connectangles="0,0,0"/>
                </v:shape>
                <v:shape id="Freeform 1107" o:spid="_x0000_s2131" style="position:absolute;left:5900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/AsMA&#10;AADdAAAADwAAAGRycy9kb3ducmV2LnhtbERPTWvCQBC9C/6HZQQvopsUG0p0FW1RCr1YI56H7JgE&#10;s7Npdo3x33cLBW/zeJ+zXPemFh21rrKsIJ5FIIhzqysuFJyy3fQNhPPIGmvLpOBBDtar4WCJqbZ3&#10;/qbu6AsRQtilqKD0vkmldHlJBt3MNsSBu9jWoA+wLaRu8R7CTS1foiiRBisODSU29F5Sfj3ejAKc&#10;ZN3hq3Iu+/mYJPNtckYd75Uaj/rNAoSn3j/F/+5PHebH0Sv8fR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o/AsMAAADdAAAADwAAAAAAAAAAAAAAAACYAgAAZHJzL2Rv&#10;d25yZXYueG1sUEsFBgAAAAAEAAQA9QAAAIgDAAAAAA==&#10;" path="m19,l9,12,2,27,,32r2,8l2,47r3,8l12,50r5,-5l22,37r2,-7l27,22r,-7l24,7,19,e" filled="f" strokecolor="#e15520" strokeweight="0">
                  <v:path arrowok="t" o:connecttype="custom" o:connectlocs="19,0;9,12;2,27;0,32;2,40;2,47;5,55;12,50;17,45;22,37;24,30;27,22;27,15;24,7;19,0" o:connectangles="0,0,0,0,0,0,0,0,0,0,0,0,0,0,0"/>
                </v:shape>
                <v:shape id="Freeform 1108" o:spid="_x0000_s2132" style="position:absolute;left:5877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tCMcA&#10;AADdAAAADwAAAGRycy9kb3ducmV2LnhtbESPQWvCQBCF70L/wzKF3nSTHoJEVyktpe2lEKtRb0N2&#10;TEKzsyG7TaK/3i0I3mZ4b973ZrkeTSN66lxtWUE8i0AQF1bXXCrY/rxP5yCcR9bYWCYFZ3KwXj1M&#10;lphqO3BG/caXIoSwS1FB5X2bSumKigy6mW2Jg3aynUEf1q6UusMhhJtGPkdRIg3WHAgVtvRaUfG7&#10;+TOBO2Rvpv9odmV+uOzz4dh+Z/2XUk+P48sChKfR3823608d6sdRAv/fhBH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IrQjHAAAA3QAAAA8AAAAAAAAAAAAAAAAAmAIAAGRy&#10;cy9kb3ducmV2LnhtbFBLBQYAAAAABAAEAPUAAACMAwAAAAA=&#10;" path="m18,62l40,,18,62xm18,59l8,74,3,87,,102r5,12l10,112r5,-8l20,99r3,-7l25,84r,-10l23,67,18,59xe" fillcolor="#f3be00" stroked="f">
                  <v:path arrowok="t" o:connecttype="custom" o:connectlocs="18,62;40,0;18,62;18,59;8,74;3,87;0,102;5,114;10,112;15,104;20,99;23,92;25,84;25,74;23,67;18,59" o:connectangles="0,0,0,0,0,0,0,0,0,0,0,0,0,0,0,0"/>
                  <o:lock v:ext="edit" verticies="t"/>
                </v:shape>
                <v:shape id="Freeform 1109" o:spid="_x0000_s2133" style="position:absolute;left:589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syh8QA&#10;AADdAAAADwAAAGRycy9kb3ducmV2LnhtbERP32vCMBB+H+x/CCfsbaaVodIZRYSB22Bq3ebr0Zxt&#10;sbnUJNPuvzeC4Nt9fD9vMutMI07kfG1ZQdpPQBAXVtdcKvjevj2PQfiArLGxTAr+ycNs+vgwwUzb&#10;M2/olIdSxBD2GSqoQmgzKX1RkUHfty1x5PbWGQwRulJqh+cYbho5SJKhNFhzbKiwpUVFxSH/MwpW&#10;H+4zPR5277z9/alfvtZyOVyslHrqdfNXEIG6cBff3Esd56fJCK7fxBPk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MofEAAAA3QAAAA8AAAAAAAAAAAAAAAAAmAIAAGRycy9k&#10;b3ducmV2LnhtbFBLBQYAAAAABAAEAPUAAACJAwAAAAA=&#10;" path="m,62l22,,,62xe" filled="f" strokecolor="#e15520" strokeweight="0">
                  <v:path arrowok="t" o:connecttype="custom" o:connectlocs="0,62;22,0;0,62" o:connectangles="0,0,0"/>
                </v:shape>
                <v:shape id="Freeform 1110" o:spid="_x0000_s2134" style="position:absolute;left:5877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rmmMYA&#10;AADdAAAADwAAAGRycy9kb3ducmV2LnhtbESPQWsCMRCF74X+hzCF3mqyUkRWo4hQaqkg1VLwNmzG&#10;3cXNJGyibv995yD0NsN789438+XgO3WlPrWBLRQjA4q4Cq7l2sL34e1lCiplZIddYLLwSwmWi8eH&#10;OZYu3PiLrvtcKwnhVKKFJudYap2qhjymUYjEop1C7zHL2tfa9XiTcN/psTET7bFlaWgw0rqh6ry/&#10;eAs/U3P8KOrXyyaO42e7Dbp432lrn5+G1QxUpiH/m+/XGyf4hRFc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rmmMYAAADdAAAADwAAAAAAAAAAAAAAAACYAgAAZHJz&#10;L2Rvd25yZXYueG1sUEsFBgAAAAAEAAQA9QAAAIsDAAAAAA==&#10;" path="m18,l8,15,3,28,,43,5,55r5,-2l15,45r5,-5l23,33r2,-8l25,15,23,8,18,xe" filled="f" strokecolor="#e15520" strokeweight="0">
                  <v:path arrowok="t" o:connecttype="custom" o:connectlocs="18,0;8,15;3,28;0,43;5,55;10,53;15,45;20,40;23,33;25,25;25,15;23,8;18,0" o:connectangles="0,0,0,0,0,0,0,0,0,0,0,0,0"/>
                </v:shape>
                <v:shape id="Freeform 1111" o:spid="_x0000_s2135" style="position:absolute;left:5852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P3cMA&#10;AADdAAAADwAAAGRycy9kb3ducmV2LnhtbERPTWvCQBC9F/wPywi91U08SI2uEgSx5Kat2N6G7JgE&#10;s7Nhd5uk/nq3UOhtHu9z1tvRtKIn5xvLCtJZAoK4tLrhSsHH+/7lFYQPyBpby6TghzxsN5OnNWba&#10;Dnyk/hQqEUPYZ6igDqHLpPRlTQb9zHbEkbtaZzBE6CqpHQ4x3LRyniQLabDh2FBjR7uaytvp2yhY&#10;fur7Yd5ceDE4f/5qz0VO90Kp5+mYr0AEGsO/+M/9puP8NFnC7zfx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xP3cMAAADdAAAADwAAAAAAAAAAAAAAAACYAgAAZHJzL2Rv&#10;d25yZXYueG1sUEsFBgAAAAAEAAQA9QAAAIgDAAAAAA==&#10;" path="m18,63l40,,18,63xm18,63l8,75,3,88,,103r5,12l10,113r8,-5l20,100r3,-7l25,85r,-7l23,70,18,63xe" fillcolor="#f3be00" stroked="f">
                  <v:path arrowok="t" o:connecttype="custom" o:connectlocs="18,63;40,0;18,63;18,63;8,75;3,88;0,103;5,115;10,113;18,108;20,100;23,93;25,85;25,78;23,70;18,63" o:connectangles="0,0,0,0,0,0,0,0,0,0,0,0,0,0,0,0"/>
                  <o:lock v:ext="edit" verticies="t"/>
                </v:shape>
                <v:shape id="Freeform 1112" o:spid="_x0000_s2136" style="position:absolute;left:58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YlccA&#10;AADdAAAADwAAAGRycy9kb3ducmV2LnhtbESPQWvCQBCF7wX/wzJCL0U3ESklukoRxBbtQavocchO&#10;k2B2NmS3Ju2vdw6F3mZ4b977Zr7sXa1u1IbKs4F0nIAizr2tuDBw/FyPXkCFiGyx9kwGfijAcjF4&#10;mGNmfcd7uh1ioSSEQ4YGyhibTOuQl+QwjH1DLNqXbx1GWdtC2xY7CXe1niTJs3ZYsTSU2NCqpPx6&#10;+HYGfjfXLjzZD7ubnpE2k/dTetnWxjwO+9cZqEh9/Df/Xb9ZwU9T4Zd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ZGJXHAAAA3QAAAA8AAAAAAAAAAAAAAAAAmAIAAGRy&#10;cy9kb3ducmV2LnhtbFBLBQYAAAAABAAEAPUAAACMAwAAAAA=&#10;" path="m,63l22,,,63xe" filled="f" strokecolor="#e15520" strokeweight="0">
                  <v:path arrowok="t" o:connecttype="custom" o:connectlocs="0,63;22,0;0,63" o:connectangles="0,0,0"/>
                </v:shape>
                <v:shape id="Freeform 1113" o:spid="_x0000_s2137" style="position:absolute;left:5852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a3AsIA&#10;AADdAAAADwAAAGRycy9kb3ducmV2LnhtbERPwarCMBC8C/5DWMGbphUU6TPKQxS8idXDe7d9zdqW&#10;12xCE7X69UYQnNMuszOzs1h1phFXan1tWUE6TkAQF1bXXCo4HbejOQgfkDU2lknBnTyslv3eAjNt&#10;b3ygax5KEU3YZ6igCsFlUvqiIoN+bB1x5M62NRji2pZSt3iL5qaRkySZSYM1x4QKHa0rKv7zi1GQ&#10;nB/pKf2t925T/v1M7bzJ3W6r1HDQfX+BCNSFz/FbvdPx/Qh4tYk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rcCwgAAAN0AAAAPAAAAAAAAAAAAAAAAAJgCAABkcnMvZG93&#10;bnJldi54bWxQSwUGAAAAAAQABAD1AAAAhwMAAAAA&#10;" path="m18,l8,12,3,25,,40,5,52r5,-2l18,45r2,-8l23,30r2,-8l25,15,23,7,18,xe" filled="f" strokecolor="#e15520" strokeweight="0">
                  <v:path arrowok="t" o:connecttype="custom" o:connectlocs="18,0;8,12;3,25;0,40;5,52;10,50;18,45;20,37;23,30;25,22;25,15;23,7;18,0" o:connectangles="0,0,0,0,0,0,0,0,0,0,0,0,0"/>
                </v:shape>
                <v:shape id="Freeform 1114" o:spid="_x0000_s2138" style="position:absolute;left:5929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Up8MA&#10;AADdAAAADwAAAGRycy9kb3ducmV2LnhtbERPzWrCQBC+F3yHZYReim4SsNXoKqJIe2yNDzBkxySY&#10;nY27a4x9+m6h0Nt8fL+z2gymFT0531hWkE4TEMSl1Q1XCk7FYTIH4QOyxtYyKXiQh8169LTCXNs7&#10;f1F/DJWIIexzVFCH0OVS+rImg35qO+LIna0zGCJ0ldQO7zHctDJLkldpsOHYUGNHu5rKy/FmFHw7&#10;d5hnemb6xenzfXZ9KYrH216p5/GwXYIINIR/8Z/7Q8f5aZrB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VUp8MAAADdAAAADwAAAAAAAAAAAAAAAACYAgAAZHJzL2Rv&#10;d25yZXYueG1sUEsFBgAAAAAEAAQA9QAAAIgDAAAAAA==&#10;" path="m20,57l63,,20,57xm20,57l8,70,3,82,,89r,8l3,104r2,8l13,107r5,-5l23,94r2,-7l28,79,25,72r,-7l20,57xe" fillcolor="#f3be00" stroked="f">
                  <v:path arrowok="t" o:connecttype="custom" o:connectlocs="20,57;63,0;20,57;20,57;8,70;3,82;0,89;0,97;3,104;5,112;13,107;18,102;23,94;25,87;28,79;25,72;25,65;20,57" o:connectangles="0,0,0,0,0,0,0,0,0,0,0,0,0,0,0,0,0,0"/>
                  <o:lock v:ext="edit" verticies="t"/>
                </v:shape>
                <v:shape id="Freeform 1115" o:spid="_x0000_s2139" style="position:absolute;left:5949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oScQA&#10;AADdAAAADwAAAGRycy9kb3ducmV2LnhtbERPTWvCQBC9F/wPywi91U0ilRJdg7QVpAdBW/A6Zsck&#10;JDubZLcm/feuIPQ2j/c5q2w0jbhS7yrLCuJZBII4t7riQsHP9/blDYTzyBoby6Tgjxxk68nTClNt&#10;Bz7Q9egLEULYpaig9L5NpXR5SQbdzLbEgbvY3qAPsC+k7nEI4aaRSRQtpMGKQ0OJLb2XlNfHX6Mg&#10;6hb12X51XdvsXpPP0wftzXmv1PN03CxBeBr9v/jh3ukwP47ncP8mn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aEnEAAAA3QAAAA8AAAAAAAAAAAAAAAAAmAIAAGRycy9k&#10;b3ducmV2LnhtbFBLBQYAAAAABAAEAPUAAACJAwAAAAA=&#10;" path="m,57l43,,,57xe" filled="f" strokecolor="#e15520" strokeweight="0">
                  <v:path arrowok="t" o:connecttype="custom" o:connectlocs="0,57;43,0;0,57" o:connectangles="0,0,0"/>
                </v:shape>
                <v:shape id="Freeform 1116" o:spid="_x0000_s2140" style="position:absolute;left:5929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FuMEA&#10;AADdAAAADwAAAGRycy9kb3ducmV2LnhtbERPTYvCMBC9L/gfwgje1rQi4lajqCD0Jtvdi7exGZti&#10;MylNrPXfmwVhb/N4n7PeDrYRPXW+dqwgnSYgiEuna64U/P4cP5cgfEDW2DgmBU/ysN2MPtaYaffg&#10;b+qLUIkYwj5DBSaENpPSl4Ys+qlriSN3dZ3FEGFXSd3hI4bbRs6SZCEt1hwbDLZ0MFTeirtVcLqe&#10;zVe5C/qS9PnhtC/c7bzMlZqMh90KRKAh/Ivf7lzH+Wk6h79v4gl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uRbjBAAAA3QAAAA8AAAAAAAAAAAAAAAAAmAIAAGRycy9kb3du&#10;cmV2LnhtbFBLBQYAAAAABAAEAPUAAACGAwAAAAA=&#10;" path="m20,l8,13,3,25,,32r,8l3,47r2,8l13,50r5,-5l23,37r2,-7l28,22,25,15r,-7l20,e" filled="f" strokecolor="#e15520" strokeweight="0">
                  <v:path arrowok="t" o:connecttype="custom" o:connectlocs="20,0;8,13;3,25;0,32;0,40;3,47;5,55;13,50;18,45;23,37;25,30;28,22;25,15;25,8;20,0" o:connectangles="0,0,0,0,0,0,0,0,0,0,0,0,0,0,0"/>
                </v:shape>
                <v:shape id="Freeform 1117" o:spid="_x0000_s2141" style="position:absolute;left:5957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nYsIA&#10;AADdAAAADwAAAGRycy9kb3ducmV2LnhtbERPTYvCMBC9C/sfwix407QLinSNIpUVUS+24nloZtti&#10;MylN1OqvN8LC3ubxPme+7E0jbtS52rKCeByBIC6srrlUcMp/RjMQziNrbCyTggc5WC4+BnNMtL3z&#10;kW6ZL0UIYZeggsr7NpHSFRUZdGPbEgfu13YGfYBdKXWH9xBuGvkVRVNpsObQUGFLaUXFJbsaBSZP&#10;szTelHt7PecnnZr17vBcKzX87FffIDz1/l/8597qMD+OJ/D+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OdiwgAAAN0AAAAPAAAAAAAAAAAAAAAAAJgCAABkcnMvZG93&#10;bnJldi54bWxQSwUGAAAAAAQABAD1AAAAhwMAAAAA&#10;" path="m20,65l57,,20,65xm20,65l7,77,2,90,,97r,8l2,112r3,5l12,114r5,-5l22,102r3,-7l27,87r,-7l25,72,20,65xe" fillcolor="#f3be00" stroked="f">
                  <v:path arrowok="t" o:connecttype="custom" o:connectlocs="20,65;57,0;20,65;20,65;7,77;2,90;0,97;0,105;2,112;5,117;12,114;17,109;22,102;25,95;27,87;27,80;25,72;20,65" o:connectangles="0,0,0,0,0,0,0,0,0,0,0,0,0,0,0,0,0,0"/>
                  <o:lock v:ext="edit" verticies="t"/>
                </v:shape>
                <v:shape id="Freeform 1118" o:spid="_x0000_s2142" style="position:absolute;left:5977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ub8IA&#10;AADdAAAADwAAAGRycy9kb3ducmV2LnhtbERPS27CMBDdV+IO1iB1V5x0QVGKQQGpwKYLoAcYxYOd&#10;Nh6H2JD09hgJid08ve/Ml4NrxJW6UHtWkE8yEMSV1zUbBT/Hr7cZiBCRNTaeScE/BVguRi9zLLTv&#10;eU/XQzQihXAoUIGNsS2kDJUlh2HiW+LEnXznMCbYGak77FO4a+R7lk2lw5pTg8WW1paqv8PFKahO&#10;+9Lo7S99b86lyfqP1SaurFKv46H8BBFpiE/xw73TaX6eT+H+TTpB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S5vwgAAAN0AAAAPAAAAAAAAAAAAAAAAAJgCAABkcnMvZG93&#10;bnJldi54bWxQSwUGAAAAAAQABAD1AAAAhwMAAAAA&#10;" path="m,65l37,,,65xe" filled="f" strokecolor="#e15520" strokeweight="0">
                  <v:path arrowok="t" o:connecttype="custom" o:connectlocs="0,65;37,0;0,65" o:connectangles="0,0,0"/>
                </v:shape>
                <v:shape id="Freeform 1119" o:spid="_x0000_s2143" style="position:absolute;left:5957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+csQA&#10;AADdAAAADwAAAGRycy9kb3ducmV2LnhtbERP3WrCMBS+H/gO4Qi707QbblqNsk0EdSBUfYBDc2yK&#10;zUnXZFr39MtA2N35+H7PbNHZWlyo9ZVjBekwAUFcOF1xqeB4WA3GIHxA1lg7JgU38rCY9x5mmGl3&#10;5Zwu+1CKGMI+QwUmhCaT0heGLPqha4gjd3KtxRBhW0rd4jWG21o+JcmLtFhxbDDY0Ieh4rz/tgq6&#10;w8bky8ku6OfR8mey3bx/fpW5Uo/97m0KIlAX/sV391rH+Wn6Cn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9PnLEAAAA3QAAAA8AAAAAAAAAAAAAAAAAmAIAAGRycy9k&#10;b3ducmV2LnhtbFBLBQYAAAAABAAEAPUAAACJAwAAAAA=&#10;" path="m20,l7,12,2,25,,32r,8l2,47r3,5l12,49r5,-5l22,37r3,-7l27,22r,-7l25,7,20,e" filled="f" strokecolor="#e15520" strokeweight="0">
                  <v:path arrowok="t" o:connecttype="custom" o:connectlocs="20,0;7,12;2,25;0,32;0,40;2,47;5,52;12,49;17,44;22,37;25,30;27,22;27,15;25,7;20,0" o:connectangles="0,0,0,0,0,0,0,0,0,0,0,0,0,0,0"/>
                </v:shape>
                <v:shape id="Freeform 1120" o:spid="_x0000_s2144" style="position:absolute;left:5982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We8UA&#10;AADdAAAADwAAAGRycy9kb3ducmV2LnhtbESPQWsCMRCF7wX/Q5hCbzW7UqxsjVK0Vg+FUi2eh2S6&#10;WbqZLJtUt//eOQjeZnhv3vtmvhxCq07UpyaygXJcgCK20TVcG/g+bB5noFJGdthGJgP/lGC5GN3N&#10;sXLxzF902udaSQinCg34nLtK62Q9BUzj2BGL9hP7gFnWvtaux7OEh1ZPimKqAzYsDR47Wnmyv/u/&#10;YOD4sflc163dRv/0Zo/dOz8XDRvzcD+8voDKNOSb+Xq9c4JfloIr38g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Z7xQAAAN0AAAAPAAAAAAAAAAAAAAAAAJgCAABkcnMv&#10;ZG93bnJldi54bWxQSwUGAAAAAAQABAD1AAAAigMAAAAA&#10;" path="m19,57l54,,19,57xm19,57l7,70,2,85,,90r,7l,105r2,7l10,107r7,-5l22,97r2,-7l27,82r,-10l24,65,19,57xe" fillcolor="#f3be00" stroked="f">
                  <v:path arrowok="t" o:connecttype="custom" o:connectlocs="19,57;54,0;19,57;19,57;7,70;2,85;0,90;0,97;0,105;2,112;10,107;17,102;22,97;24,90;27,82;27,72;24,65;19,57" o:connectangles="0,0,0,0,0,0,0,0,0,0,0,0,0,0,0,0,0,0"/>
                  <o:lock v:ext="edit" verticies="t"/>
                </v:shape>
                <v:shape id="Freeform 1121" o:spid="_x0000_s2145" style="position:absolute;left:6001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DfcQA&#10;AADdAAAADwAAAGRycy9kb3ducmV2LnhtbERPTUsDMRC9C/6HMEIvxSbbgujatIhgKRQptoIeh824&#10;u7qZLMm03f57IxS8zeN9znw5+E4dKaY2sIViYkARV8G1XFt437/c3oNKguywC0wWzpRgubi+mmPp&#10;wonf6LiTWuUQTiVaaET6UutUNeQxTUJPnLmvED1KhrHWLuIph/tOT4250x5bzg0N9vTcUPWzO3gL&#10;Ittv8/p5OO83sw8Ti+141bVk7ehmeHoEJTTIv/jiXrs8vyge4O+bfIJ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3Q33EAAAA3QAAAA8AAAAAAAAAAAAAAAAAmAIAAGRycy9k&#10;b3ducmV2LnhtbFBLBQYAAAAABAAEAPUAAACJAwAAAAA=&#10;" path="m,57l35,,,57xe" filled="f" strokecolor="#e15520" strokeweight="0">
                  <v:path arrowok="t" o:connecttype="custom" o:connectlocs="0,57;35,0;0,57" o:connectangles="0,0,0"/>
                </v:shape>
                <v:shape id="Freeform 1122" o:spid="_x0000_s2146" style="position:absolute;left:5982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A+sYA&#10;AADdAAAADwAAAGRycy9kb3ducmV2LnhtbESPQWvCQBCF7wX/wzKCF9FNpISSuoq2WApeWiM9D9lp&#10;EpqdTbPbmP575yB4m+G9ee+b9XZ0rRqoD41nA+kyAUVcettwZeBcHBZPoEJEtth6JgP/FGC7mTys&#10;Mbf+wp80nGKlJIRDjgbqGLtc61DW5DAsfUcs2rfvHUZZ+0rbHi8S7lq9SpJMO2xYGmrs6KWm8uf0&#10;5wzgvBg+jk0Ixe/rPHvcZ19o0zdjZtNx9wwq0hjv5tv1uxX8dCX88o2Mo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jA+sYAAADdAAAADwAAAAAAAAAAAAAAAACYAgAAZHJz&#10;L2Rvd25yZXYueG1sUEsFBgAAAAAEAAQA9QAAAIsDAAAAAA==&#10;" path="m19,l7,13,2,28,,33r,7l,48r2,7l10,50r7,-5l22,40r2,-7l27,25r,-10l24,8,19,e" filled="f" strokecolor="#e15520" strokeweight="0">
                  <v:path arrowok="t" o:connecttype="custom" o:connectlocs="19,0;7,13;2,28;0,33;0,40;0,48;2,55;10,50;17,45;22,40;24,33;27,25;27,15;24,8;19,0" o:connectangles="0,0,0,0,0,0,0,0,0,0,0,0,0,0,0"/>
                </v:shape>
                <v:shape id="Freeform 1123" o:spid="_x0000_s2147" style="position:absolute;left:6011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X9cEA&#10;AADdAAAADwAAAGRycy9kb3ducmV2LnhtbERPTYvCMBC9L/gfwgh7W5MWdpFqFBFED17U6nlsxrba&#10;TEoTtf77zcKCt3m8z5nOe9uIB3W+dqwhGSkQxIUzNZca8sPqawzCB2SDjWPS8CIP89ngY4qZcU/e&#10;0WMfShFD2GeooQqhzaT0RUUW/ci1xJG7uM5iiLArpenwGcNtI1OlfqTFmmNDhS0tKypu+7vVYEsl&#10;t8d88X1N1835NK5zdaab1p/DfjEBEagPb/G/e2Pi/CRN4O+beIK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pl/XBAAAA3QAAAA8AAAAAAAAAAAAAAAAAmAIAAGRycy9kb3du&#10;cmV2LnhtbFBLBQYAAAAABAAEAPUAAACGAwAAAAA=&#10;" path="m20,55l65,,20,55xm20,55l8,68,,80r,8l,95r,8l3,110r7,-5l18,100r2,-7l25,85r3,-7l28,70,25,63,20,55xe" fillcolor="#f3be00" stroked="f">
                  <v:path arrowok="t" o:connecttype="custom" o:connectlocs="20,55;65,0;20,55;20,55;8,68;0,80;0,88;0,95;0,103;3,110;10,105;18,100;20,93;25,85;28,78;28,70;25,63;20,55" o:connectangles="0,0,0,0,0,0,0,0,0,0,0,0,0,0,0,0,0,0"/>
                  <o:lock v:ext="edit" verticies="t"/>
                </v:shape>
                <v:shape id="Freeform 1124" o:spid="_x0000_s2148" style="position:absolute;left:6031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0i8IA&#10;AADdAAAADwAAAGRycy9kb3ducmV2LnhtbERPS4vCMBC+L+x/CLPgbU2NsEg1iizIehDEB4q3oRnb&#10;ajMpTaz1328Ewdt8fM+ZzDpbiZYaXzrWMOgnIIgzZ0rONex3i+8RCB+QDVaOScODPMymnx8TTI27&#10;84babchFDGGfooYihDqV0mcFWfR9VxNH7uwaiyHCJpemwXsMt5VUSfIjLZYcGwqs6beg7Lq9WQ18&#10;2vxVx3ZxvDzq9Yrl/qCGO6V176ubj0EE6sJb/HIvTZw/UAqe38QT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3SLwgAAAN0AAAAPAAAAAAAAAAAAAAAAAJgCAABkcnMvZG93&#10;bnJldi54bWxQSwUGAAAAAAQABAD1AAAAhwMAAAAA&#10;" path="m,55l45,,,55xe" filled="f" strokecolor="#e15520" strokeweight="0">
                  <v:path arrowok="t" o:connecttype="custom" o:connectlocs="0,55;45,0;0,55" o:connectangles="0,0,0"/>
                </v:shape>
                <v:shape id="Freeform 1125" o:spid="_x0000_s2149" style="position:absolute;left:6011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XccEA&#10;AADdAAAADwAAAGRycy9kb3ducmV2LnhtbERPTYvCMBC9L/gfwgje1lQF0WoUFRZ6k61evI3N2BSb&#10;SWmytf57syB4m8f7nPW2t7XoqPWVYwWTcQKCuHC64lLB+fTzvQDhA7LG2jEpeJKH7WbwtcZUuwf/&#10;UpeHUsQQ9ikqMCE0qZS+MGTRj11DHLmbay2GCNtS6hYfMdzWcpokc2mx4thgsKGDoeKe/1kFx9vF&#10;LItd0Nekyw7Hfe7ul0Wm1GjY71YgAvXhI367Mx3nT6Yz+P8mni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rF3HBAAAA3QAAAA8AAAAAAAAAAAAAAAAAmAIAAGRycy9kb3du&#10;cmV2LnhtbFBLBQYAAAAABAAEAPUAAACGAwAAAAA=&#10;" path="m20,l8,13,,25r,8l,40r,8l3,55r7,-5l18,45r2,-7l25,30r3,-7l28,15,25,8,20,e" filled="f" strokecolor="#e15520" strokeweight="0">
                  <v:path arrowok="t" o:connecttype="custom" o:connectlocs="20,0;8,13;0,25;0,33;0,40;0,48;3,55;10,50;18,45;20,38;25,30;28,23;28,15;25,8;20,0" o:connectangles="0,0,0,0,0,0,0,0,0,0,0,0,0,0,0"/>
                </v:shape>
                <v:shape id="Freeform 1126" o:spid="_x0000_s2150" style="position:absolute;left:6039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y9MMA&#10;AADdAAAADwAAAGRycy9kb3ducmV2LnhtbERPTYvCMBC9C/6HMIIX0bTFXaQaRQSpBy+6gngbmrGt&#10;NpPSRK3/3iws7G0e73MWq87U4kmtqywriCcRCOLc6ooLBaef7XgGwnlkjbVlUvAmB6tlv7fAVNsX&#10;H+h59IUIIexSVFB636RSurwkg25iG+LAXW1r0AfYFlK3+ArhppZJFH1LgxWHhhIb2pSU348PoyBL&#10;vrLbfnu+jyIuTpdsc5bxIVNqOOjWcxCeOv8v/nPvdJgfJ1P4/Sac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Dy9MMAAADdAAAADwAAAAAAAAAAAAAAAACYAgAAZHJzL2Rv&#10;d25yZXYueG1sUEsFBgAAAAAEAAQA9QAAAIgDAAAAAA==&#10;" path="m27,55l79,,27,55xm27,55l12,67,2,80,,87r,8l,102r,5l7,105r8,-5l22,92r3,-7l30,77r,-7l30,62,27,55xe" fillcolor="#f3be00" stroked="f">
                  <v:path arrowok="t" o:connecttype="custom" o:connectlocs="27,55;79,0;27,55;27,55;12,67;2,80;0,87;0,95;0,102;0,107;7,105;15,100;22,92;25,85;30,77;30,70;30,62;27,55" o:connectangles="0,0,0,0,0,0,0,0,0,0,0,0,0,0,0,0,0,0"/>
                  <o:lock v:ext="edit" verticies="t"/>
                </v:shape>
                <v:shape id="Freeform 1127" o:spid="_x0000_s2151" style="position:absolute;left:6066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Ugo8IA&#10;AADdAAAADwAAAGRycy9kb3ducmV2LnhtbERP24rCMBB9F/yHMMK+aVrBKl2jiCAI7sN6+YChmW2L&#10;zaQ2o9a/3yws+DaHc53luneNelAXas8G0kkCirjwtubSwOW8Gy9ABUG22HgmAy8KsF4NB0vMrX/y&#10;kR4nKVUM4ZCjgUqkzbUORUUOw8S3xJH78Z1DibArte3wGcNdo6dJkmmHNceGClvaVlRcT3dn4Ca3&#10;bbrZz9vjV3Z+ZTUn33K4GvMx6jefoIR6eYv/3Xsb56fTGfx9E0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SCjwgAAAN0AAAAPAAAAAAAAAAAAAAAAAJgCAABkcnMvZG93&#10;bnJldi54bWxQSwUGAAAAAAQABAD1AAAAhwMAAAAA&#10;" path="m,55l52,,,55xe" filled="f" strokecolor="#e15520" strokeweight="0">
                  <v:path arrowok="t" o:connecttype="custom" o:connectlocs="0,55;52,0;0,55" o:connectangles="0,0,0"/>
                </v:shape>
                <v:shape id="Freeform 1128" o:spid="_x0000_s2152" style="position:absolute;left:6039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cw8AA&#10;AADdAAAADwAAAGRycy9kb3ducmV2LnhtbESPzQrCMBCE74LvEFbwpqlFRKpRVBAEvfjzAEuzaYvN&#10;pjRR69sbQfC2y8x8O7tcd7YWT2p95VjBZJyAIM6drrhQcLvuR3MQPiBrrB2Tgjd5WK/6vSVm2r34&#10;TM9LKESEsM9QQRlCk0np85Is+rFriKNmXGsxxLUtpG7xFeG2lmmSzKTFiuOFEhvalZTfLw8bKd3d&#10;FPNDOsXt8epOvDPGSKPUcNBtFiACdeFv/qUPOtafpDP4fhNH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Zcw8AAAADdAAAADwAAAAAAAAAAAAAAAACYAgAAZHJzL2Rvd25y&#10;ZXYueG1sUEsFBgAAAAAEAAQA9QAAAIUDAAAAAA==&#10;" path="m27,l12,12,2,25,,32r,8l,47r,5l7,50r8,-5l22,37r3,-7l30,22r,-7l30,7,27,e" filled="f" strokecolor="#e15520" strokeweight="0">
                  <v:path arrowok="t" o:connecttype="custom" o:connectlocs="27,0;12,12;2,25;0,32;0,40;0,47;0,52;7,50;15,45;22,37;25,30;30,22;30,15;30,7;27,0" o:connectangles="0,0,0,0,0,0,0,0,0,0,0,0,0,0,0"/>
                </v:shape>
                <v:shape id="Freeform 1129" o:spid="_x0000_s2153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kWNMMA&#10;AADdAAAADwAAAGRycy9kb3ducmV2LnhtbERPTWvCQBC9F/oflin0VjdaMCG6iopCwZNpaehtyI5J&#10;MDsbstsk/ntXELzN433Ocj2aRvTUudqygukkAkFcWF1zqeDn+/CRgHAeWWNjmRRcycF69fqyxFTb&#10;gU/UZ74UIYRdigoq79tUSldUZNBNbEscuLPtDPoAu1LqDocQbho5i6K5NFhzaKiwpV1FxSX7NwoO&#10;+cV8muNm+7fX9W+T7/Mkplyp97dxswDhafRP8cP9pcP86SyG+zfh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kWNMMAAADdAAAADwAAAAAAAAAAAAAAAACYAgAAZHJzL2Rv&#10;d25yZXYueG1sUEsFBgAAAAAEAAQA9QAAAIgDAAAAAA==&#10;" path="m55,2l40,,25,2,13,10,,20r8,2l13,22r7,l30,20r8,-3l45,15r5,-5l55,2xe" fillcolor="#f3be00" stroked="f">
                  <v:path arrowok="t" o:connecttype="custom" o:connectlocs="55,2;40,0;25,2;13,10;0,20;8,22;13,22;20,22;30,20;38,17;45,15;50,10;55,2" o:connectangles="0,0,0,0,0,0,0,0,0,0,0,0,0"/>
                </v:shape>
                <v:shape id="Freeform 1130" o:spid="_x0000_s2154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6JYMQA&#10;AADdAAAADwAAAGRycy9kb3ducmV2LnhtbESPQUsDMRCF74L/IYzQm01aqJa1abGFUq+tgnobNuPu&#10;4mayJOlu/PfOQfA2w3vz3jebXfG9GimmLrCFxdyAIq6D67ix8PZ6vF+DShnZYR+YLPxQgt329maD&#10;lQsTn2m85EZJCKcKLbQ5D5XWqW7JY5qHgVi0rxA9Zlljo13EScJ9r5fGPGiPHUtDiwMdWqq/L1dv&#10;wayGz3f8OJg4PZ5OhfdlPa7O1s7uyvMTqEwl/5v/rl+c4C+W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uiWDEAAAA3QAAAA8AAAAAAAAAAAAAAAAAmAIAAGRycy9k&#10;b3ducmV2LnhtbFBLBQYAAAAABAAEAPUAAACJAwAAAAA=&#10;" path="m55,2l40,,25,2,13,10,,20r8,2l13,22r7,l30,20r8,-3l45,15r5,-5l55,2e" filled="f" strokecolor="#e15520" strokeweight="0">
                  <v:path arrowok="t" o:connecttype="custom" o:connectlocs="55,2;40,0;25,2;13,10;0,20;8,22;13,22;20,22;30,20;38,17;45,15;50,10;55,2" o:connectangles="0,0,0,0,0,0,0,0,0,0,0,0,0"/>
                </v:shape>
                <v:shape id="Freeform 1131" o:spid="_x0000_s2155" style="position:absolute;left:5905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1C6MUA&#10;AADdAAAADwAAAGRycy9kb3ducmV2LnhtbERP32vCMBB+H+x/CDfwbabKLK4aZQw2hQ22qYM9ns3Z&#10;ljWXksS28683wsC3+/h+3nzZm1q05HxlWcFomIAgzq2uuFCw277cT0H4gKyxtkwK/sjDcnF7M8dM&#10;246/qN2EQsQQ9hkqKENoMil9XpJBP7QNceQO1hkMEbpCaoddDDe1HCdJKg1WHBtKbOi5pPx3czQK&#10;Jt+H1fupe3jrXfuz7+jDpJ/pq1KDu/5pBiJQH67if/dax/mj8SNcvokn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ULoxQAAAN0AAAAPAAAAAAAAAAAAAAAAAJgCAABkcnMv&#10;ZG93bnJldi54bWxQSwUGAAAAAAQABAD1AAAAigMAAAAA&#10;" path="m54,35r-17,l24,40,9,48,,58r4,2l12,60r7,-2l27,55r7,-2l42,48r7,-5l54,35xm54,38l114,,54,38xe" fillcolor="#f3be00" stroked="f">
                  <v:path arrowok="t" o:connecttype="custom" o:connectlocs="54,35;37,35;24,40;9,48;0,58;4,60;12,60;19,58;27,55;34,53;42,48;49,43;54,35;54,38;114,0;54,38" o:connectangles="0,0,0,0,0,0,0,0,0,0,0,0,0,0,0,0"/>
                  <o:lock v:ext="edit" verticies="t"/>
                </v:shape>
                <v:shape id="Freeform 1132" o:spid="_x0000_s2156" style="position:absolute;left:5905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mwcYA&#10;AADdAAAADwAAAGRycy9kb3ducmV2LnhtbESPQWsCMRCF74X+hzBCbzVrW0S2RhGh4KXFWsHrsBk3&#10;q5vJNkndrb++cyh4m+G9ee+b+XLwrbpQTE1gA5NxAYq4Crbh2sD+6+1xBiplZIttYDLwSwmWi/u7&#10;OZY29PxJl12ulYRwKtGAy7krtU6VI49pHDpi0Y4hesyyxlrbiL2E+1Y/FcVUe2xYGhx2tHZUnXc/&#10;3sD1vf848/ehO+0PL+vtDIOLuDHmYTSsXkFlGvLN/H+9sYI/eRZ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omwcYAAADdAAAADwAAAAAAAAAAAAAAAACYAgAAZHJz&#10;L2Rvd25yZXYueG1sUEsFBgAAAAAEAAQA9QAAAIsDAAAAAA==&#10;" path="m54,l37,,24,5,9,13,,23r4,2l12,25r7,-2l27,20r7,-2l42,13,49,8,54,e" filled="f" strokecolor="#e15520" strokeweight="0">
                  <v:path arrowok="t" o:connecttype="custom" o:connectlocs="54,0;37,0;24,5;9,13;0,23;4,25;12,25;19,23;27,20;34,18;42,13;49,8;54,0" o:connectangles="0,0,0,0,0,0,0,0,0,0,0,0,0"/>
                </v:shape>
                <v:shape id="Freeform 1133" o:spid="_x0000_s2157" style="position:absolute;left:5959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cvMQA&#10;AADdAAAADwAAAGRycy9kb3ducmV2LnhtbERPS2vCQBC+F/wPywje6iYKUqKr+ECxPbU+8Dpkx2ww&#10;Oxuza0z/fbdQ6G0+vufMFp2tREuNLx0rSIcJCOLc6ZILBafj9vUNhA/IGivHpOCbPCzmvZcZZto9&#10;+YvaQyhEDGGfoQITQp1J6XNDFv3Q1cSRu7rGYoiwKaRu8BnDbSVHSTKRFkuODQZrWhvKb4eHVTD6&#10;LCen3X3zLi+76rwx9+tq+dEqNeh3yymIQF34F/+59zrOT8cp/H4TT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CnLzEAAAA3QAAAA8AAAAAAAAAAAAAAAAAmAIAAGRycy9k&#10;b3ducmV2LnhtbFBLBQYAAAAABAAEAPUAAACJAwAAAAA=&#10;" path="m,38l60,,,38e" filled="f" strokecolor="#e15520" strokeweight="0">
                  <v:path arrowok="t" o:connecttype="custom" o:connectlocs="0,38;60,0;0,38" o:connectangles="0,0,0"/>
                </v:shape>
                <v:shape id="Freeform 1134" o:spid="_x0000_s2158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RcIcYA&#10;AADdAAAADwAAAGRycy9kb3ducmV2LnhtbESP0UrDQBBF3wX/YRmhL2I3TSFI7LaUQqWgPqT6AUN2&#10;zEazs2F3bFO/3hUE32a4d+65s9pMflAniqkPbGAxL0ARt8H23Bl4e93f3YNKgmxxCEwGLpRgs76+&#10;WmFtw5kbOh2lUzmEU40GnMhYa51aRx7TPIzEWXsP0aPkNXbaRjzncD/osigq7bHnTHA40s5R+3n8&#10;8hnSuGa4fGwfn16W37dRyqqR58qY2c20fQAlNMm/+e/6YHP9xbKE32/yCHr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RcIcYAAADdAAAADwAAAAAAAAAAAAAAAACYAgAAZHJz&#10;L2Rvd25yZXYueG1sUEsFBgAAAAAEAAQA9QAAAIsDAAAAAA==&#10;" path="m54,5l40,,25,2,12,10,,17r7,3l15,22r7,l30,20r7,-3l45,15r4,-5l54,5xe" fillcolor="#f3be00" stroked="f">
                  <v:path arrowok="t" o:connecttype="custom" o:connectlocs="54,5;40,0;25,2;12,10;0,17;7,20;15,22;22,22;30,20;37,17;45,15;49,10;54,5" o:connectangles="0,0,0,0,0,0,0,0,0,0,0,0,0"/>
                </v:shape>
                <v:shape id="Freeform 1135" o:spid="_x0000_s2159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lSsIA&#10;AADdAAAADwAAAGRycy9kb3ducmV2LnhtbERPS4vCMBC+C/6HMMLeNG1lF6lGEdFl9+jr4G1oxraY&#10;TEoTtfXXbxYW9jYf33MWq84a8aDW144VpJMEBHHhdM2lgtNxN56B8AFZo3FMCnrysFoOBwvMtXvy&#10;nh6HUIoYwj5HBVUITS6lLyqy6CeuIY7c1bUWQ4RtKXWLzxhujcyS5ENarDk2VNjQpqLidrhbBTPf&#10;v06v8/tnytn3/tJvTRasUept1K3nIAJ14V/85/7ScX46ncLvN/E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WVKwgAAAN0AAAAPAAAAAAAAAAAAAAAAAJgCAABkcnMvZG93&#10;bnJldi54bWxQSwUGAAAAAAQABAD1AAAAhwMAAAAA&#10;" path="m54,5l40,,25,2,12,10,,17r7,3l15,22r7,l30,20r7,-3l45,15r4,-5l54,5xe" filled="f" strokecolor="#e15520" strokeweight="0">
                  <v:path arrowok="t" o:connecttype="custom" o:connectlocs="54,5;40,0;25,2;12,10;0,17;7,20;15,22;22,22;30,20;37,17;45,15;49,10;54,5" o:connectangles="0,0,0,0,0,0,0,0,0,0,0,0,0"/>
                </v:shape>
                <v:shape id="Freeform 1136" o:spid="_x0000_s2160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DsI8QA&#10;AADdAAAADwAAAGRycy9kb3ducmV2LnhtbERPS2sCMRC+C/6HMIVeSs36QLZbo6i0ULypbfE4bMbN&#10;0s1k2aRu/PemUPA2H99zFqtoG3GhzteOFYxHGQji0umaKwWfx/fnHIQPyBobx6TgSh5Wy+FggYV2&#10;Pe/pcgiVSCHsC1RgQmgLKX1pyKIfuZY4cWfXWQwJdpXUHfYp3DZykmVzabHm1GCwpa2h8ufwaxVs&#10;dr02X6f6JT/lb0/Xs4/5d9wo9fgQ168gAsVwF/+7P3SaP57O4O+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g7CPEAAAA3QAAAA8AAAAAAAAAAAAAAAAAmAIAAGRycy9k&#10;b3ducmV2LnhtbFBLBQYAAAAABAAEAPUAAACJAwAAAAA=&#10;" path="m,32l63,,,32xe" fillcolor="#f3be00" stroked="f">
                  <v:path arrowok="t" o:connecttype="custom" o:connectlocs="0,32;63,0;0,32" o:connectangles="0,0,0"/>
                </v:shape>
                <v:shape id="Freeform 1137" o:spid="_x0000_s2161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q7sQA&#10;AADdAAAADwAAAGRycy9kb3ducmV2LnhtbERPzWrCQBC+F3yHZQpegtloGwmpq4htwVPF6AMM2WkS&#10;mp0N2a1J+vRuodDbfHy/s9mNphU36l1jWcEyTkAQl1Y3XCm4Xt4XGQjnkTW2lknBRA5229nDBnNt&#10;Bz7TrfCVCCHsclRQe9/lUrqyJoMuth1x4D5tb9AH2FdS9ziEcNPKVZKspcGGQ0ONHR1qKr+Kb6Pg&#10;ND03URftf94+ZDpkqXflq3FKzR/H/QsIT6P/F/+5jzrMXz6l8PtNOEF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Equ7EAAAA3QAAAA8AAAAAAAAAAAAAAAAAmAIAAGRycy9k&#10;b3ducmV2LnhtbFBLBQYAAAAABAAEAPUAAACJAwAAAAA=&#10;" path="m,32l63,,,32xe" filled="f" strokecolor="#e15520" strokeweight="0">
                  <v:path arrowok="t" o:connecttype="custom" o:connectlocs="0,32;63,0;0,32" o:connectangles="0,0,0"/>
                </v:shape>
                <v:shape id="Freeform 1138" o:spid="_x0000_s2162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4XGMIA&#10;AADdAAAADwAAAGRycy9kb3ducmV2LnhtbERPTYvCMBC9L/gfwgje1rS6ilSjiCB6Wdi6wl6HZmyL&#10;zaQksa3/3iws7G0e73M2u8E0oiPna8sK0mkCgriwuuZSwfX7+L4C4QOyxsYyKXiSh9129LbBTNue&#10;c+ouoRQxhH2GCqoQ2kxKX1Rk0E9tSxy5m3UGQ4SulNphH8NNI2dJspQGa44NFbZ0qKi4Xx5GQS75&#10;elz0J9vlafG5uK2+fj5cqdRkPOzXIAIN4V/85z7rOD+dL+H3m3iC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/hcYwgAAAN0AAAAPAAAAAAAAAAAAAAAAAJgCAABkcnMvZG93&#10;bnJldi54bWxQSwUGAAAAAAQABAD1AAAAhwMAAAAA&#10;" path="m55,3l40,,25,,13,8,,15r8,3l15,20r7,l30,20r7,-2l45,13r5,-3l55,3xe" fillcolor="#f3be00" stroked="f">
                  <v:path arrowok="t" o:connecttype="custom" o:connectlocs="55,3;40,0;25,0;13,8;0,15;8,18;15,20;22,20;30,20;37,18;45,13;50,10;55,3" o:connectangles="0,0,0,0,0,0,0,0,0,0,0,0,0"/>
                </v:shape>
                <v:shape id="Freeform 1139" o:spid="_x0000_s2163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7ucMA&#10;AADdAAAADwAAAGRycy9kb3ducmV2LnhtbERPTWvCQBC9F/wPywi91U1SqBJdRZSW5iRNCr1OsmMS&#10;zM4u2VXTf98tFHqbx/uczW4yg7jR6HvLCtJFAoK4sbrnVsFn9fq0AuEDssbBMin4Jg+77exhg7m2&#10;d/6gWxlaEUPY56igC8HlUvqmI4N+YR1x5M52NBgiHFupR7zHcDPILElepMGeY0OHjg4dNZfyahSc&#10;Kvwq3PEq61oW/s2dllOR1Uo9zqf9GkSgKfyL/9zvOs5Pn5f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i7ucMAAADdAAAADwAAAAAAAAAAAAAAAACYAgAAZHJzL2Rv&#10;d25yZXYueG1sUEsFBgAAAAAEAAQA9QAAAIgDAAAAAA==&#10;" path="m55,3l40,,25,,13,8,,15r8,3l15,20r7,l30,20r7,-2l45,13r5,-3l55,3xe" filled="f" strokecolor="#e15520" strokeweight="0">
                  <v:path arrowok="t" o:connecttype="custom" o:connectlocs="55,3;40,0;25,0;13,8;0,15;8,18;15,20;22,20;30,20;37,18;45,13;50,10;55,3" o:connectangles="0,0,0,0,0,0,0,0,0,0,0,0,0"/>
                </v:shape>
                <v:shape id="Freeform 1140" o:spid="_x0000_s2164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v6cgA&#10;AADdAAAADwAAAGRycy9kb3ducmV2LnhtbESPQWvCQBCF74X+h2WE3nRjra1GVxGxIJiLthR6G7Jj&#10;EpudTbOrpv/eOQi9zfDevPfNfNm5Wl2oDZVnA8NBAoo497biwsDnx3t/AipEZIu1ZzLwRwGWi8eH&#10;OabWX3lPl0MslIRwSNFAGWOTah3ykhyGgW+IRTv61mGUtS20bfEq4a7Wz0nyqh1WLA0lNrQuKf85&#10;nJ2B8J2du93XZvu7Gmcv1SQ7TTdvJ2Oeet1qBipSF//N9+utFfzhSHDlGx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W/pyAAAAN0AAAAPAAAAAAAAAAAAAAAAAJgCAABk&#10;cnMvZG93bnJldi54bWxQSwUGAAAAAAQABAD1AAAAjQMAAAAA&#10;" path="m,25l62,,,25xe" fillcolor="#f3be00" stroked="f">
                  <v:path arrowok="t" o:connecttype="custom" o:connectlocs="0,25;62,0;0,25" o:connectangles="0,0,0"/>
                </v:shape>
                <v:shape id="Freeform 1141" o:spid="_x0000_s2165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d/hMYA&#10;AADdAAAADwAAAGRycy9kb3ducmV2LnhtbESPQWvCQBCF7wX/wzJCL0U3WiwasxEV0nrViuBtyI5J&#10;MDsbs1vd/vtuodDbDO/N+95kq2BacafeNZYVTMYJCOLS6oYrBcfPYjQH4TyyxtYyKfgmB6t88JRh&#10;qu2D93Q/+ErEEHYpKqi971IpXVmTQTe2HXHULrY36OPaV1L3+IjhppXTJHmTBhuOhBo72tZUXg9f&#10;JkIu77eZ3hXn2cvm45Tcik1Yd0Gp52FYL0F4Cv7f/He907H+5HUBv9/EEW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d/hMYAAADdAAAADwAAAAAAAAAAAAAAAACYAgAAZHJz&#10;L2Rvd25yZXYueG1sUEsFBgAAAAAEAAQA9QAAAIsDAAAAAA==&#10;" path="m,25l62,,,25xe" filled="f" strokecolor="#e15520" strokeweight="0">
                  <v:path arrowok="t" o:connecttype="custom" o:connectlocs="0,25;62,0;0,25" o:connectangles="0,0,0"/>
                </v:shape>
                <v:shape id="Freeform 1142" o:spid="_x0000_s2166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U6cQA&#10;AADdAAAADwAAAGRycy9kb3ducmV2LnhtbESPzYrCQBCE7wu+w9DC3tZJ4g8hOooIi148GH2AJtMm&#10;wUxPyIyaffvtw8Leuqnqqq83u9F16kVDaD0bSGcJKOLK25ZrA7fr91cOKkRki51nMvBDAXbbyccG&#10;C+vffKFXGWslIRwKNNDE2Bdah6ohh2Hme2LR7n5wGGUdam0HfEu463SWJCvtsGVpaLCnQ0PVo3w6&#10;A3menU+3Jc4DZ2OSXo+Hu9alMZ/Tcb8GFWmM/+a/65MV/HQh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1lOnEAAAA3QAAAA8AAAAAAAAAAAAAAAAAmAIAAGRycy9k&#10;b3ducmV2LnhtbFBLBQYAAAAABAAEAPUAAACJAwAAAAA=&#10;" path="m57,2l40,,27,,12,5,,12r7,3l12,17r8,l30,17r7,l45,12r7,-2l57,2xe" fillcolor="#f3be00" stroked="f">
                  <v:path arrowok="t" o:connecttype="custom" o:connectlocs="57,2;40,0;27,0;12,5;0,12;7,15;12,17;20,17;30,17;37,17;45,12;52,10;57,2" o:connectangles="0,0,0,0,0,0,0,0,0,0,0,0,0"/>
                </v:shape>
                <v:shape id="Freeform 1143" o:spid="_x0000_s2167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VA8UA&#10;AADdAAAADwAAAGRycy9kb3ducmV2LnhtbESPQWvCQBCF70L/wzIFb7qJllJjNqEIAS+2NC30Os2O&#10;SWh2NmRXE/31XUHobYb3vjdv0nwynTjT4FrLCuJlBIK4srrlWsHXZ7F4AeE8ssbOMim4kIM8e5il&#10;mGg78gedS1+LEMIuQQWN930ipasaMuiWticO2tEOBn1Yh1rqAccQbjq5iqJnabDlcKHBnnYNVb/l&#10;yYQa3/v1+8ExdmNhfzzazfWt3Cg1f5xetyA8Tf7ffKf3OnDxUwy3b8II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1UDxQAAAN0AAAAPAAAAAAAAAAAAAAAAAJgCAABkcnMv&#10;ZG93bnJldi54bWxQSwUGAAAAAAQABAD1AAAAigMAAAAA&#10;" path="m57,2l40,,27,,12,5,,12r7,3l12,17r8,l30,17r7,l45,12r7,-2l57,2e" filled="f" strokecolor="#e15520" strokeweight="0">
                  <v:path arrowok="t" o:connecttype="custom" o:connectlocs="57,2;40,0;27,0;12,5;0,12;7,15;12,17;20,17;30,17;37,17;45,12;52,10;57,2" o:connectangles="0,0,0,0,0,0,0,0,0,0,0,0,0"/>
                </v:shape>
                <v:shape id="Freeform 1144" o:spid="_x0000_s2168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scrcMA&#10;AADdAAAADwAAAGRycy9kb3ducmV2LnhtbERPTWsCMRC9F/wPYQQvpSZKKbIapViKSm1B68HjuJlu&#10;FjeTJUl1++9NodDbPN7nzBada8SFQqw9axgNFQji0puaKw2Hz9eHCYiYkA02nknDD0VYzHt3MyyM&#10;v/KOLvtUiRzCsUANNqW2kDKWlhzGoW+JM/flg8OUYaikCXjN4a6RY6WepMOac4PFlpaWyvP+22nY&#10;vId7tv6k1AtvzMf2bd2t4lHrQb97noJI1KV/8Z97bfL80eMYfr/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scrcMAAADdAAAADwAAAAAAAAAAAAAAAACYAgAAZHJzL2Rv&#10;d25yZXYueG1sUEsFBgAAAAAEAAQA9QAAAIgDAAAAAA==&#10;" path="m,28l65,,,28xe" fillcolor="#f3be00" stroked="f">
                  <v:path arrowok="t" o:connecttype="custom" o:connectlocs="0,28;65,0;0,28" o:connectangles="0,0,0"/>
                </v:shape>
                <v:shape id="Freeform 1145" o:spid="_x0000_s2169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n2cAA&#10;AADdAAAADwAAAGRycy9kb3ducmV2LnhtbERPTYvCMBC9C/sfwgh707SuiFSjiMuyHrV68Dg0Y1Ns&#10;JqWJmv33G0HwNo/3Oct1tK24U+8bxwrycQaCuHK64VrB6fgzmoPwAVlj65gU/JGH9epjsMRCuwcf&#10;6F6GWqQQ9gUqMCF0hZS+MmTRj11HnLiL6y2GBPta6h4fKdy2cpJlM2mx4dRgsKOtoepa3qyC5hwv&#10;51uZtyajUx23v5M9flulPodxswARKIa3+OXe6TQ/n37B85t0gl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fn2cAAAADdAAAADwAAAAAAAAAAAAAAAACYAgAAZHJzL2Rvd25y&#10;ZXYueG1sUEsFBgAAAAAEAAQA9QAAAIUDAAAAAA==&#10;" path="m,28l65,,,28xe" filled="f" strokecolor="#e15520" strokeweight="0">
                  <v:path arrowok="t" o:connecttype="custom" o:connectlocs="0,28;65,0;0,28" o:connectangles="0,0,0"/>
                </v:shape>
                <v:shape id="Freeform 1146" o:spid="_x0000_s2170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tR4sQA&#10;AADdAAAADwAAAGRycy9kb3ducmV2LnhtbERPTWvCQBC9C/0PyxR6002CVI2uIoLYS2mNHvQ2ZqdJ&#10;aHY27G417a/vFgre5vE+Z7HqTSuu5HxjWUE6SkAQl1Y3XCk4HrbDKQgfkDW2lknBN3lYLR8GC8y1&#10;vfGerkWoRAxhn6OCOoQul9KXNRn0I9sRR+7DOoMhQldJ7fAWw00rsyR5lgYbjg01drSpqfwsvoyC&#10;U/bWWXfOJkU2u7y+T9Pdz4RYqafHfj0HEagPd/G/+0XH+el4DH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UeLEAAAA3QAAAA8AAAAAAAAAAAAAAAAAmAIAAGRycy9k&#10;b3ducmV2LnhtbFBLBQYAAAAABAAEAPUAAACJAwAAAAA=&#10;" path="m54,5l40,,25,,12,5,,12r5,5l12,17r8,3l27,20r8,-3l42,15r7,-5l54,5xe" fillcolor="#f3be00" stroked="f">
                  <v:path arrowok="t" o:connecttype="custom" o:connectlocs="54,5;40,0;25,0;12,5;0,12;5,17;12,17;20,20;27,20;35,17;42,15;49,10;54,5" o:connectangles="0,0,0,0,0,0,0,0,0,0,0,0,0"/>
                </v:shape>
                <v:shape id="Freeform 1147" o:spid="_x0000_s2171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BicUA&#10;AADdAAAADwAAAGRycy9kb3ducmV2LnhtbERPTWvCQBC9F/oflin0InWjtFJSVxFLS+lBNGrPQ3aa&#10;pM3Oht1R03/vFgRv83ifM533rlVHCrHxbGA0zEARl942XBnYbd8enkFFQbbYeiYDfxRhPru9mWJu&#10;/Yk3dCykUimEY44GapEu1zqWNTmMQ98RJ+7bB4eSYKi0DXhK4a7V4yybaIcNp4YaO1rWVP4WB2dg&#10;EwZfPwuJ+9fD+HM1eF+umyBrY+7v+sULKKFeruKL+8Om+aPHJ/j/Jp2gZ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wGJxQAAAN0AAAAPAAAAAAAAAAAAAAAAAJgCAABkcnMv&#10;ZG93bnJldi54bWxQSwUGAAAAAAQABAD1AAAAigMAAAAA&#10;" path="m54,5l40,,25,,12,5,,12r5,5l12,17r8,3l27,20r8,-3l42,15r7,-5l54,5e" filled="f" strokecolor="#e15520" strokeweight="0">
                  <v:path arrowok="t" o:connecttype="custom" o:connectlocs="54,5;40,0;25,0;12,5;0,12;5,17;12,17;20,20;27,20;35,17;42,15;49,10;54,5" o:connectangles="0,0,0,0,0,0,0,0,0,0,0,0,0"/>
                </v:shape>
                <v:shape id="Freeform 1148" o:spid="_x0000_s2172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zvP8MA&#10;AADdAAAADwAAAGRycy9kb3ducmV2LnhtbERP32vCMBB+F/Y/hBP2pmnHKKMaRRyjY+CgVXw+mrMp&#10;bS6lyWr33y+Dwd7u4/t52/1sezHR6FvHCtJ1AoK4drrlRsHl/LZ6AeEDssbeMSn4Jg/73cNii7l2&#10;dy5pqkIjYgj7HBWYEIZcSl8bsujXbiCO3M2NFkOEYyP1iPcYbnv5lCSZtNhybDA40NFQ3VVfVkH1&#10;efa307XsatPZj9cBi8KcCqUel/NhAyLQHP7Ff+53Heenzxn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zvP8MAAADdAAAADwAAAAAAAAAAAAAAAACYAgAAZHJzL2Rv&#10;d25yZXYueG1sUEsFBgAAAAAEAAQA9QAAAIgDAAAAAA==&#10;" path="m,25l68,,,25xe" fillcolor="#f3be00" stroked="f">
                  <v:path arrowok="t" o:connecttype="custom" o:connectlocs="0,25;68,0;0,25" o:connectangles="0,0,0"/>
                </v:shape>
                <v:shape id="Freeform 1149" o:spid="_x0000_s2173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m7cMA&#10;AADdAAAADwAAAGRycy9kb3ducmV2LnhtbERPS2vCQBC+C/0PyxS8iG4iYiR1lbYg9GY12l6H7ORB&#10;s7Nhd2vSf98tFLzNx/ec7X40nbiR861lBekiAUFcWt1yreBSHOYbED4ga+wsk4If8rDfPUy2mGs7&#10;8Ilu51CLGMI+RwVNCH0upS8bMugXtieOXGWdwRChq6V2OMRw08llkqylwZZjQ4M9vTZUfp2/jQJd&#10;fLz46hCuqbt8FrPsWg39+1Gp6eP4/AQi0Bju4n/3m47z01UGf9/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m7cMAAADdAAAADwAAAAAAAAAAAAAAAACYAgAAZHJzL2Rv&#10;d25yZXYueG1sUEsFBgAAAAAEAAQA9QAAAIgDAAAAAA==&#10;" path="m,25l68,,,25xe" filled="f" strokecolor="#e15520" strokeweight="0">
                  <v:path arrowok="t" o:connecttype="custom" o:connectlocs="0,25;68,0;0,25" o:connectangles="0,0,0"/>
                </v:shape>
                <v:shape id="Freeform 1150" o:spid="_x0000_s2174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J28YA&#10;AADdAAAADwAAAGRycy9kb3ducmV2LnhtbESPT2vCQBDF70K/wzKCt7rxD1VSV5GCYKFY1BZ6HLNj&#10;EszOhuxq4rd3DgVvM7w37/1msepcpW7UhNKzgdEwAUWceVtybuDnuHmdgwoR2WLlmQzcKcBq+dJb&#10;YGp9y3u6HWKuJIRDigaKGOtU65AV5DAMfU0s2tk3DqOsTa5tg62Eu0qPk+RNOyxZGgqs6aOg7HK4&#10;OgMzDP57d/mazjefp8mp/bv+4npnzKDfrd9BReri0/x/vbWCP5oKrnwjI+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SJ28YAAADdAAAADwAAAAAAAAAAAAAAAACYAgAAZHJz&#10;L2Rvd25yZXYueG1sUEsFBgAAAAAEAAQA9QAAAIsDAAAAAA==&#10;" path="m57,8l50,3,42,,35,,27,,20,3,13,8,8,13,,20r5,3l13,25r7,l27,23,37,20r8,-2l52,13,57,8xe" fillcolor="#f3be00" stroked="f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1151" o:spid="_x0000_s2175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d3sIA&#10;AADdAAAADwAAAGRycy9kb3ducmV2LnhtbERPTYvCMBC9C/sfwix401QR0WoUd2FZ9aDYXTwPzdgW&#10;m0ltolZ/vREEb/N4nzOdN6YUF6pdYVlBrxuBIE6tLjhT8P/30xmBcB5ZY2mZFNzIwXz20ZpirO2V&#10;d3RJfCZCCLsYFeTeV7GULs3JoOvaijhwB1sb9AHWmdQ1XkO4KWU/iobSYMGhIceKvnNKj8nZKNjY&#10;1YL30Tj5Lbbuq9mZtb5nJ6Xan81iAsJT49/il3upw/zeYAzPb8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Z3ewgAAAN0AAAAPAAAAAAAAAAAAAAAAAJgCAABkcnMvZG93&#10;bnJldi54bWxQSwUGAAAAAAQABAD1AAAAhwMAAAAA&#10;" path="m57,8l50,3,42,,35,,27,,20,3,13,8,8,13,,20r5,3l13,25r7,l27,23,37,20r8,-2l52,13,57,8e" filled="f" strokecolor="#e15520" strokeweight="0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1152" o:spid="_x0000_s2176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omeMcA&#10;AADdAAAADwAAAGRycy9kb3ducmV2LnhtbESPQWvCQBCF7wX/wzKCt7pRUCR1FS0oWuih0UOPQ3ZM&#10;otnZNLvG+O87h0JvM7w3732zXPeuVh21ofJsYDJOQBHn3lZcGDifdq8LUCEiW6w9k4EnBVivBi9L&#10;TK1/8Bd1WSyUhHBI0UAZY5NqHfKSHIaxb4hFu/jWYZS1LbRt8SHhrtbTJJlrhxVLQ4kNvZeU37K7&#10;MxD2x+vl53DKv3f+Y/GZbaezebc3ZjTsN2+gIvXx3/x3fbCCP5k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qJnjHAAAA3QAAAA8AAAAAAAAAAAAAAAAAmAIAAGRy&#10;cy9kb3ducmV2LnhtbFBLBQYAAAAABAAEAPUAAACMAwAAAAA=&#10;" path="m,33l67,,,33xe" fillcolor="#f3be00" stroked="f">
                  <v:path arrowok="t" o:connecttype="custom" o:connectlocs="0,33;67,0;0,33" o:connectangles="0,0,0"/>
                </v:shape>
                <v:shape id="Freeform 1153" o:spid="_x0000_s2177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if8QA&#10;AADdAAAADwAAAGRycy9kb3ducmV2LnhtbERPTWvCQBC9F/wPywje6iZKa4muIoogHkrVguQ2ZKdJ&#10;aHY27K5J/PfdQqG3ebzPWW0G04iOnK8tK0inCQjiwuqaSwWf18PzGwgfkDU2lknBgzxs1qOnFWba&#10;9nym7hJKEUPYZ6igCqHNpPRFRQb91LbEkfuyzmCI0JVSO+xjuGnkLElepcGaY0OFLe0qKr4vd6Mg&#10;97f53O271p7e8xn1u/xjkeZKTcbDdgki0BD+xX/uo47z05cUfr+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4n/EAAAA3QAAAA8AAAAAAAAAAAAAAAAAmAIAAGRycy9k&#10;b3ducmV2LnhtbFBLBQYAAAAABAAEAPUAAACJAwAAAAA=&#10;" path="m,33l67,,,33xe" filled="f" strokecolor="#e15520" strokeweight="0">
                  <v:path arrowok="t" o:connecttype="custom" o:connectlocs="0,33;67,0;0,33" o:connectangles="0,0,0"/>
                </v:shape>
                <v:shape id="Freeform 1154" o:spid="_x0000_s2178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j2sEA&#10;AADdAAAADwAAAGRycy9kb3ducmV2LnhtbERPS4vCMBC+C/sfwgjeNFVRpBpFXNQ9+ti9j81s27WZ&#10;lCTW7r83guBtPr7nLFatqURDzpeWFQwHCQjizOqScwXf521/BsIHZI2VZVLwTx5Wy4/OAlNt73yk&#10;5hRyEUPYp6igCKFOpfRZQQb9wNbEkfu1zmCI0OVSO7zHcFPJUZJMpcGSY0OBNW0Kyq6nm1FwLg8b&#10;/bnjH7+9/Lkm24+vPBkr1eu26zmIQG14i1/uLx3nDycjeH4TT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DY9rBAAAA3QAAAA8AAAAAAAAAAAAAAAAAmAIAAGRycy9kb3du&#10;cmV2LnhtbFBLBQYAAAAABAAEAPUAAACGAwAAAAA=&#10;" path="m54,40l111,,54,40,39,43,24,48,10,55,,68r7,2l15,70r7,-2l29,65r8,-2l44,55r5,-5l54,40xe" fillcolor="#f3be00" stroked="f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1155" o:spid="_x0000_s2179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F8MIA&#10;AADdAAAADwAAAGRycy9kb3ducmV2LnhtbERPTWsCMRC9F/ofwgjeatbKSlmNIlKxFw9dS3sdknF3&#10;MZksSbqu/74pFHqbx/uc9XZ0VgwUYudZwXxWgCDW3nTcKPg4H55eQMSEbNB6JgV3irDdPD6ssTL+&#10;xu801KkROYRjhQralPpKyqhbchhnvifO3MUHhynD0EgT8JbDnZXPRbGUDjvODS32tG9JX+tvp6CM&#10;dv+pXwe9PB3LryvbUzjUSanpZNytQCQa07/4z/1m8vx5uYDfb/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AXwwgAAAN0AAAAPAAAAAAAAAAAAAAAAAJgCAABkcnMvZG93&#10;bnJldi54bWxQSwUGAAAAAAQABAD1AAAAhwMAAAAA&#10;" path="m54,40l111,,54,40,39,43,24,48,10,55,,68r7,2l15,70r7,-2l29,65r8,-2l44,55r5,-5l54,40xe" filled="f" strokecolor="#e15520" strokeweight="0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1156" o:spid="_x0000_s2180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ngsEA&#10;AADdAAAADwAAAGRycy9kb3ducmV2LnhtbERP22rCQBB9F/yHZQq+SN0YapE0q0hbwbei9QOG7JhL&#10;s7MxO9X4926h4NscznXy9eBadaE+1J4NzGcJKOLC25pLA8fv7fMSVBBki61nMnCjAOvVeJRjZv2V&#10;93Q5SKliCIcMDVQiXaZ1KCpyGGa+I47cyfcOJcK+1LbHawx3rU6T5FU7rDk2VNjRe0XFz+HXGfhM&#10;zzicT81UUgnbD2q+9sFrYyZPw+YNlNAgD/G/e2fj/PniBf6+iSfo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pJ4LBAAAA3QAAAA8AAAAAAAAAAAAAAAAAmAIAAGRycy9kb3du&#10;cmV2LnhtbFBLBQYAAAAABAAEAPUAAACGAwAAAAA=&#10;" path="m55,35l115,,55,35r-15,l25,40,13,50,,60r8,3l15,63r8,l33,60r7,-5l48,50r4,-7l55,35xe" fillcolor="#f3be00" stroked="f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1157" o:spid="_x0000_s2181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QRsMA&#10;AADdAAAADwAAAGRycy9kb3ducmV2LnhtbERPS4vCMBC+C/6HMAt7EU1dqI9qFBEED16s0vPQjE3Z&#10;ZlKaqN399WZhwdt8fM9Zb3vbiAd1vnasYDpJQBCXTtdcKbheDuMFCB+QNTaOScEPedhuhoM1Zto9&#10;+UyPPFQihrDPUIEJoc2k9KUhi37iWuLI3VxnMUTYVVJ3+IzhtpFfSTKTFmuODQZb2hsqv/O7VbA3&#10;9vdYLy+zIr/lc389FWkxKpT6/Oh3KxCB+vAW/7uPOs6fpin8fRN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DQRsMAAADdAAAADwAAAAAAAAAAAAAAAACYAgAAZHJzL2Rv&#10;d25yZXYueG1sUEsFBgAAAAAEAAQA9QAAAIgDAAAAAA==&#10;" path="m55,35l115,,55,35r-15,l25,40,13,50,,60r8,3l15,63r8,l33,60r7,-5l48,50r4,-7l55,35xe" filled="f" strokecolor="#e15520" strokeweight=".1pt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1158" o:spid="_x0000_s2182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6QUcMA&#10;AADdAAAADwAAAGRycy9kb3ducmV2LnhtbERPS2vCQBC+F/wPyxR6qxuFhBLdiDUG6q21itcxO3lg&#10;djZkt5r++64g9DYf33OWq9F04kqDay0rmE0jEMSl1S3XCg7fxesbCOeRNXaWScEvOVhlk6clptre&#10;+Iuue1+LEMIuRQWN930qpSsbMuimticOXGUHgz7AoZZ6wFsIN52cR1EiDbYcGhrsadNQedn/GAVJ&#10;FddYHM67z22R56ej3+XvLlbq5XlcL0B4Gv2/+OH+0GH+LE7g/k04QW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6QUcMAAADdAAAADwAAAAAAAAAAAAAAAACYAgAAZHJzL2Rv&#10;d25yZXYueG1sUEsFBgAAAAAEAAQA9QAAAIgDAAAAAA==&#10;" path="m,32l60,,,32xe" fillcolor="#f3be00" stroked="f">
                  <v:path arrowok="t" o:connecttype="custom" o:connectlocs="0,32;60,0;0,32" o:connectangles="0,0,0"/>
                </v:shape>
                <v:shape id="Freeform 1159" o:spid="_x0000_s2183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8ssEA&#10;AADdAAAADwAAAGRycy9kb3ducmV2LnhtbERP3WrCMBS+H/gO4QjezVShKp1Rhk7Y3bD6AIfkrO1s&#10;TkqStfXtl4Hg3fn4fs92P9pW9ORD41jBYp6BINbONFwpuF5OrxsQISIbbB2TgjsF2O8mL1ssjBv4&#10;TH0ZK5FCOBSooI6xK6QMuiaLYe464sR9O28xJugraTwOKdy2cpllK2mx4dRQY0eHmvSt/LUKfnyX&#10;54M+fuS38zEEW/b6JL+Umk3H9zcQkcb4FD/cnybNX+Rr+P8mnS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zfLLBAAAA3QAAAA8AAAAAAAAAAAAAAAAAmAIAAGRycy9kb3du&#10;cmV2LnhtbFBLBQYAAAAABAAEAPUAAACGAwAAAAA=&#10;" path="m,32l60,,,32xe" filled="f" strokecolor="#e15520" strokeweight="0">
                  <v:path arrowok="t" o:connecttype="custom" o:connectlocs="0,32;60,0;0,32" o:connectangles="0,0,0"/>
                </v:shape>
                <v:shape id="Freeform 1160" o:spid="_x0000_s2184" style="position:absolute;left:5882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0lUsgA&#10;AADdAAAADwAAAGRycy9kb3ducmV2LnhtbESPzW7CQAyE70h9h5Ur9QabVKKClAUVRBGIEz+H9mZl&#10;3SRq1ptmF0h5enxA4mZrxjOfJ7PO1epMbag8G0gHCSji3NuKCwPHw2d/BCpEZIu1ZzLwTwFm06fe&#10;BDPrL7yj8z4WSkI4ZGigjLHJtA55SQ7DwDfEov341mGUtS20bfEi4a7Wr0nyph1WLA0lNrQoKf/d&#10;n5yB8XyR/h2/Vvm12yz1dbVtlvPvoTEvz93HO6hIXXyY79drK/jpUHDlGxlBT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rSVSyAAAAN0AAAAPAAAAAAAAAAAAAAAAAJgCAABk&#10;cnMvZG93bnJldi54bWxQSwUGAAAAAAQABAD1AAAAjQMAAAAA&#10;" path="m18,55l57,,18,55xm18,55l8,65,,78r,7l,90r,7l3,105r7,-5l18,95r2,-5l25,83r,-8l25,68,23,60,18,55xe" fillcolor="#f3be00" stroked="f">
                  <v:path arrowok="t" o:connecttype="custom" o:connectlocs="18,55;57,0;18,55;18,55;8,65;0,78;0,85;0,90;0,97;3,105;10,100;18,95;20,90;25,83;25,75;25,68;23,60;18,55" o:connectangles="0,0,0,0,0,0,0,0,0,0,0,0,0,0,0,0,0,0"/>
                  <o:lock v:ext="edit" verticies="t"/>
                </v:shape>
                <v:shape id="Freeform 1161" o:spid="_x0000_s2185" style="position:absolute;left:5900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1z+MQA&#10;AADdAAAADwAAAGRycy9kb3ducmV2LnhtbERPTWvCQBC9C/0PyxR6Ed2oWGyajRShUBC0ai69Ddkx&#10;Cc3Oht2tSf+9Kwje5vE+J1sPphUXcr6xrGA2TUAQl1Y3XCkoTp+TFQgfkDW2lknBP3lY50+jDFNt&#10;ez7Q5RgqEUPYp6igDqFLpfRlTQb91HbEkTtbZzBE6CqpHfYx3LRyniSv0mDDsaHGjjY1lb/HP6Pg&#10;cCbdFBv3ferm2wX/9Pvxrtgr9fI8fLyDCDSEh/ju/tJx/mz5Brdv4gk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Nc/jEAAAA3QAAAA8AAAAAAAAAAAAAAAAAmAIAAGRycy9k&#10;b3ducmV2LnhtbFBLBQYAAAAABAAEAPUAAACJAwAAAAA=&#10;" path="m,55l39,,,55xe" filled="f" strokecolor="#e15520" strokeweight="0">
                  <v:path arrowok="t" o:connecttype="custom" o:connectlocs="0,55;39,0;0,55" o:connectangles="0,0,0"/>
                </v:shape>
                <v:shape id="Freeform 1162" o:spid="_x0000_s2186" style="position:absolute;left:5882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CLMUA&#10;AADdAAAADwAAAGRycy9kb3ducmV2LnhtbESPQU8CMRCF7yb8h2ZIuEmLBzArhaARY+QgotyH7bjd&#10;sJ1utgWWf88cTLzN5L1575v5sg+NOlOX6sgWJmMDiriMrubKws/3+v4RVMrIDpvIZOFKCZaLwd0c&#10;Cxcv/EXnXa6UhHAq0ILPuS20TqWngGkcW2LRfmMXMMvaVdp1eJHw0OgHY6Y6YM3S4LGlF0/lcXcK&#10;Fo6vH96sq883/9waTZsw2672B2tHw371BCpTn//Nf9fvTvAnU+GXb2QEv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YIsxQAAAN0AAAAPAAAAAAAAAAAAAAAAAJgCAABkcnMv&#10;ZG93bnJldi54bWxQSwUGAAAAAAQABAD1AAAAigMAAAAA&#10;" path="m18,l8,10,,23r,7l,35r,7l3,50r7,-5l18,40r2,-5l25,28r,-8l25,13,23,5,18,e" filled="f" strokecolor="#e15520" strokeweight="0">
                  <v:path arrowok="t" o:connecttype="custom" o:connectlocs="18,0;8,10;0,23;0,30;0,35;0,42;3,50;10,45;18,40;20,35;25,28;25,20;25,13;23,5;18,0" o:connectangles="0,0,0,0,0,0,0,0,0,0,0,0,0,0,0"/>
                </v:shape>
                <v:shape id="Freeform 1163" o:spid="_x0000_s2187" style="position:absolute;left:5860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kaMEA&#10;AADdAAAADwAAAGRycy9kb3ducmV2LnhtbERPTYvCMBC9L/gfwgje1jSCItUoiyiIl0WteB2ase3a&#10;TEoTtbu/fiMI3ubxPme+7Gwt7tT6yrEGNUxAEOfOVFxoyI6bzykIH5AN1o5Jwy95WC56H3NMjXvw&#10;nu6HUIgYwj5FDWUITSqlz0uy6IeuIY7cxbUWQ4RtIU2LjxhuazlKkom0WHFsKLGhVUn59XCzGtbj&#10;G6r11dR/2cjv6LtT5+LnpPWg333NQATqwlv8cm9NnK8mCp7fx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n5GjBAAAA3QAAAA8AAAAAAAAAAAAAAAAAmAIAAGRycy9kb3du&#10;cmV2LnhtbFBLBQYAAAAABAAEAPUAAACGAwAAAAA=&#10;" path="m17,57l37,,17,57xm17,57l5,67,,79,,94r2,13l10,102r5,-5l17,92r5,-8l22,77r,-8l20,62,17,57xe" fillcolor="#f3be00" stroked="f">
                  <v:path arrowok="t" o:connecttype="custom" o:connectlocs="17,57;37,0;17,57;17,57;5,67;0,79;0,94;2,107;10,102;15,97;17,92;22,84;22,77;22,69;20,62;17,57" o:connectangles="0,0,0,0,0,0,0,0,0,0,0,0,0,0,0,0"/>
                  <o:lock v:ext="edit" verticies="t"/>
                </v:shape>
                <v:shape id="Freeform 1164" o:spid="_x0000_s2188" style="position:absolute;left:5877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4QQcIA&#10;AADdAAAADwAAAGRycy9kb3ducmV2LnhtbERPTYvCMBC9C/sfwix401TB4lajLKuCIAjWFa9jM9uW&#10;bSa1iVr/vREEb/N4nzOdt6YSV2pcaVnBoB+BIM6sLjlX8Ltf9cYgnEfWWFkmBXdyMJ99dKaYaHvj&#10;HV1Tn4sQwi5BBYX3dSKlywoy6Pq2Jg7cn20M+gCbXOoGbyHcVHIYRbE0WHJoKLCmn4Ky//RiFBzO&#10;Jv1aLFZ7cxzFI3/fbpYcn5TqfrbfExCeWv8Wv9xrHeYP4iE8vw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hBBwgAAAN0AAAAPAAAAAAAAAAAAAAAAAJgCAABkcnMvZG93&#10;bnJldi54bWxQSwUGAAAAAAQABAD1AAAAhwMAAAAA&#10;" path="m,57l20,,,57xe" filled="f" strokecolor="#e15520" strokeweight="0">
                  <v:path arrowok="t" o:connecttype="custom" o:connectlocs="0,57;20,0;0,57" o:connectangles="0,0,0"/>
                </v:shape>
                <v:shape id="Freeform 1165" o:spid="_x0000_s2189" style="position:absolute;left:586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H8MQA&#10;AADdAAAADwAAAGRycy9kb3ducmV2LnhtbERPTWvCQBC9F/wPyxR6qxtbKjZmI1IQvVTRVs/D7pik&#10;Zmdjdo3pv3cLQm/zeJ+TzXpbi45aXzlWMBomIIi1MxUXCr6/Fs8TED4gG6wdk4Jf8jDLBw8ZpsZd&#10;eUvdLhQihrBPUUEZQpNK6XVJFv3QNcSRO7rWYoiwLaRp8RrDbS1fkmQsLVYcG0ps6KMkfdpdrILJ&#10;5vQW1p1ers/n9/3nz/6w1fKg1NNjP5+CCNSHf/HdvTJx/mj8Cn/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2h/DEAAAA3QAAAA8AAAAAAAAAAAAAAAAAmAIAAGRycy9k&#10;b3ducmV2LnhtbFBLBQYAAAAABAAEAPUAAACJAwAAAAA=&#10;" path="m17,l5,10,,22,,37,2,50r8,-5l15,40r2,-5l22,27r,-7l22,12,20,5,17,e" filled="f" strokecolor="#e15520" strokeweight="0">
                  <v:path arrowok="t" o:connecttype="custom" o:connectlocs="17,0;5,10;0,22;0,37;2,50;10,45;15,40;17,35;22,27;22,20;22,12;20,5;17,0" o:connectangles="0,0,0,0,0,0,0,0,0,0,0,0,0"/>
                </v:shape>
                <v:shape id="Freeform 1166" o:spid="_x0000_s2190" style="position:absolute;left:5835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KWsUA&#10;AADdAAAADwAAAGRycy9kb3ducmV2LnhtbESPT4vCMBDF78J+hzAL3jRV/Ec1yrIgeOjFqgt7G5qx&#10;KTaT0kTb/fYbQfA2w3vzfm82u97W4kGtrxwrmIwTEMSF0xWXCs6n/WgFwgdkjbVjUvBHHnbbj8EG&#10;U+06PtIjD6WIIexTVGBCaFIpfWHIoh+7hjhqV9daDHFtS6lb7GK4reU0SRbSYsWRYLChb0PFLb/b&#10;yO3cRZplMs/q5cH+/lwyl88ypYaf/dcaRKA+vM2v64OO9SeLGTy/iSP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gpaxQAAAN0AAAAPAAAAAAAAAAAAAAAAAJgCAABkcnMv&#10;ZG93bnJldi54bWxQSwUGAAAAAAQABAD1AAAAigMAAAAA&#10;" path="m17,57l40,,17,57xm17,57l5,70,,82,,95r2,12l10,105r5,-8l17,92r5,-7l22,77r,-7l20,65,17,57xe" fillcolor="#f3be00" stroked="f">
                  <v:path arrowok="t" o:connecttype="custom" o:connectlocs="17,57;40,0;17,57;17,57;5,70;0,82;0,95;2,107;10,105;15,97;17,92;22,85;22,77;22,70;20,65;17,57" o:connectangles="0,0,0,0,0,0,0,0,0,0,0,0,0,0,0,0"/>
                  <o:lock v:ext="edit" verticies="t"/>
                </v:shape>
                <v:shape id="Freeform 1167" o:spid="_x0000_s2191" style="position:absolute;left:5852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e+p8EA&#10;AADdAAAADwAAAGRycy9kb3ducmV2LnhtbERPzWoCMRC+F/oOYQreaqKgltUoRVio0B5c+wDjZtws&#10;JpNlE3V9e1MoeJuP73dWm8E7caU+toE1TMYKBHEdTMuNht9D+f4BIiZkgy4wabhThM369WWFhQk3&#10;3tO1So3IIRwL1GBT6gopY23JYxyHjjhzp9B7TBn2jTQ93nK4d3Kq1Fx6bDk3WOxoa6k+VxevwU3V&#10;7nsf/Y+62LIy8e62i2Op9eht+FyCSDSkp/jf/WXy/Ml8Bn/f5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nvqfBAAAA3QAAAA8AAAAAAAAAAAAAAAAAmAIAAGRycy9kb3du&#10;cmV2LnhtbFBLBQYAAAAABAAEAPUAAACGAwAAAAA=&#10;" path="m,57l23,,,57xe" filled="f" strokecolor="#e15520" strokeweight="0">
                  <v:path arrowok="t" o:connecttype="custom" o:connectlocs="0,57;23,0;0,57" o:connectangles="0,0,0"/>
                </v:shape>
                <v:shape id="Freeform 1168" o:spid="_x0000_s2192" style="position:absolute;left:583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kaMQA&#10;AADdAAAADwAAAGRycy9kb3ducmV2LnhtbERPTWvCQBC9F/wPywi91U0KDTZ1FRGkvVRRq+dhd5rE&#10;ZGdjdhvTf+8WCt7m8T5nthhsI3rqfOVYQTpJQBBrZyouFHwd1k9TED4gG2wck4Jf8rCYjx5mmBt3&#10;5R31+1CIGMI+RwVlCG0updclWfQT1xJH7tt1FkOEXSFNh9cYbhv5nCSZtFhxbCixpVVJut7/WAXT&#10;bf0SNr1+31wur8fP8/G00/Kk1ON4WL6BCDSEu/jf/WHi/DTL4O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BJGjEAAAA3QAAAA8AAAAAAAAAAAAAAAAAmAIAAGRycy9k&#10;b3ducmV2LnhtbFBLBQYAAAAABAAEAPUAAACJAwAAAAA=&#10;" path="m17,l5,13,,25,,38,2,50r8,-2l15,40r2,-5l22,28r,-8l22,13,20,8,17,e" filled="f" strokecolor="#e15520" strokeweight="0">
                  <v:path arrowok="t" o:connecttype="custom" o:connectlocs="17,0;5,13;0,25;0,38;2,50;10,48;15,40;17,35;22,28;22,20;22,13;20,8;17,0" o:connectangles="0,0,0,0,0,0,0,0,0,0,0,0,0"/>
                </v:shape>
                <v:shape id="Freeform 1169" o:spid="_x0000_s2193" style="position:absolute;left:5909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GmbL4A&#10;AADdAAAADwAAAGRycy9kb3ducmV2LnhtbERPvQrCMBDeBd8hnOCmqQ4q1SgiCCIuakXHoznbYnMp&#10;Taz17Y0guN3H93uLVWtK0VDtCssKRsMIBHFqdcGZguS8HcxAOI+ssbRMCt7kYLXsdhYYa/viIzUn&#10;n4kQwi5GBbn3VSylS3My6Ia2Ig7c3dYGfYB1JnWNrxBuSjmOook0WHBoyLGiTU7p4/Q0Ci7+vE2S&#10;29g1fD2sE02H/fGRKtXvtes5CE+t/4t/7p0O80eTKXy/CS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tBpmy+AAAA3QAAAA8AAAAAAAAAAAAAAAAAmAIAAGRycy9kb3ducmV2&#10;LnhtbFBLBQYAAAAABAAEAPUAAACDAwAAAAA=&#10;" path="m20,52l63,,20,52xm20,52l8,65,3,77,,85r,5l3,97r2,5l13,100r5,-5l23,87r2,-5l28,75r,-8l25,60,20,52xe" fillcolor="#f3be00" stroked="f">
                  <v:path arrowok="t" o:connecttype="custom" o:connectlocs="20,52;63,0;20,52;20,52;8,65;3,77;0,85;0,90;3,97;5,102;13,100;18,95;23,87;25,82;28,75;28,67;25,60;20,52" o:connectangles="0,0,0,0,0,0,0,0,0,0,0,0,0,0,0,0,0,0"/>
                  <o:lock v:ext="edit" verticies="t"/>
                </v:shape>
                <v:shape id="Freeform 1170" o:spid="_x0000_s2194" style="position:absolute;left:5929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VaccA&#10;AADdAAAADwAAAGRycy9kb3ducmV2LnhtbESPQW/CMAyF75P4D5EncRtpdkCsIyA0MUBol5VN025W&#10;47XdGqdqApR/jw+TuNl6z+99ni8H36oT9bEJbMFMMlDEZXANVxY+Dq8PM1AxITtsA5OFC0VYLkZ3&#10;c8xdOPM7nYpUKQnhmKOFOqUu1zqWNXmMk9ARi/YTeo9J1r7SrsezhPtWP2bZVHtsWBpq7OilpvKv&#10;OHoL69/v4+dqV5i3/SF86dJsN09ma+34flg9g0o0pJv5/3rnBN9MBVe+kRH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kVWnHAAAA3QAAAA8AAAAAAAAAAAAAAAAAmAIAAGRy&#10;cy9kb3ducmV2LnhtbFBLBQYAAAAABAAEAPUAAACMAwAAAAA=&#10;" path="m,52l43,,,52xe" filled="f" strokecolor="#e15520" strokeweight="0">
                  <v:path arrowok="t" o:connecttype="custom" o:connectlocs="0,52;43,0;0,52" o:connectangles="0,0,0"/>
                </v:shape>
                <v:shape id="Freeform 1171" o:spid="_x0000_s2195" style="position:absolute;left:5909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qF8MA&#10;AADdAAAADwAAAGRycy9kb3ducmV2LnhtbERPTWvCQBC9F/wPywi9FN0YaqzRVUKh0PYiVXsfsmMS&#10;3J0N2dUk/75bKPQ2j/c52/1gjbhT5xvHChbzBARx6XTDlYLz6W32AsIHZI3GMSkYycN+N3nYYq5d&#10;z190P4ZKxBD2OSqoQ2hzKX1Zk0U/dy1x5C6usxgi7CqpO+xjuDUyTZJMWmw4NtTY0mtN5fV4swpM&#10;GM3qaZniofjIDt+fz/aCS6vU43QoNiACDeFf/Od+13H+IlvD7zfx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qqF8MAAADdAAAADwAAAAAAAAAAAAAAAACYAgAAZHJzL2Rv&#10;d25yZXYueG1sUEsFBgAAAAAEAAQA9QAAAIgDAAAAAA==&#10;" path="m20,l8,13,3,25,,33r,5l3,45r2,5l13,48r5,-5l23,35r2,-5l28,23r,-8l25,8,20,e" filled="f" strokecolor="#e15520" strokeweight="0">
                  <v:path arrowok="t" o:connecttype="custom" o:connectlocs="20,0;8,13;3,25;0,33;0,38;3,45;5,50;13,48;18,43;23,35;25,30;28,23;28,15;25,8;20,0" o:connectangles="0,0,0,0,0,0,0,0,0,0,0,0,0,0,0"/>
                </v:shape>
                <v:shape id="Freeform 1172" o:spid="_x0000_s2196" style="position:absolute;left:5937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NA78YA&#10;AADdAAAADwAAAGRycy9kb3ducmV2LnhtbESPT0sDMRDF70K/QxjBm82u4B/WpkUKSkFETXtob8Nm&#10;ulncTJYktuu3dw6Ctxnem/d+s1hNYVAnSrmPbKCeV6CI2+h67gzsts/XD6ByQXY4RCYDP5RhtZxd&#10;LLBx8cyfdLKlUxLCuUEDvpSx0Tq3ngLmeRyJRTvGFLDImjrtEp4lPAz6pqrudMCepcHjSGtP7Zf9&#10;Dgammu1byO9Hn15frA37w8cm3BpzdTk9PYIqNJV/89/1xgl+fS/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NA78YAAADdAAAADwAAAAAAAAAAAAAAAACYAgAAZHJz&#10;L2Rvd25yZXYueG1sUEsFBgAAAAAEAAQA9QAAAIsDAAAAAA==&#10;" path="m20,60l57,,20,60xm20,60l7,73,2,83,,90r,8l2,103r3,7l12,105r5,-5l22,95r3,-7l27,80r,-7l25,65,20,60xe" fillcolor="#f3be00" stroked="f">
                  <v:path arrowok="t" o:connecttype="custom" o:connectlocs="20,60;57,0;20,60;20,60;7,73;2,83;0,90;0,98;2,103;5,110;12,105;17,100;22,95;25,88;27,80;27,73;25,65;20,60" o:connectangles="0,0,0,0,0,0,0,0,0,0,0,0,0,0,0,0,0,0"/>
                  <o:lock v:ext="edit" verticies="t"/>
                </v:shape>
                <v:shape id="Freeform 1173" o:spid="_x0000_s2197" style="position:absolute;left:5957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Zyl8MA&#10;AADdAAAADwAAAGRycy9kb3ducmV2LnhtbERPTYvCMBC9C/6HMII3TetBpRplFRU9rLC1e9jb0My2&#10;xWZSmqj1328EYW/zeJ+zXHemFndqXWVZQTyOQBDnVldcKMgu+9EchPPIGmvLpOBJDtarfm+JibYP&#10;/qJ76gsRQtglqKD0vkmkdHlJBt3YNsSB+7WtQR9gW0jd4iOEm1pOomgqDVYcGkpsaFtSfk1vRoGe&#10;fmfp1f1s0T6LzO1OZvN5Pig1HHQfCxCeOv8vfruPOsyPZzG8vg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Zyl8MAAADdAAAADwAAAAAAAAAAAAAAAACYAgAAZHJzL2Rv&#10;d25yZXYueG1sUEsFBgAAAAAEAAQA9QAAAIgDAAAAAA==&#10;" path="m,60l37,,,60xe" filled="f" strokecolor="#e15520" strokeweight="0">
                  <v:path arrowok="t" o:connecttype="custom" o:connectlocs="0,60;37,0;0,60" o:connectangles="0,0,0"/>
                </v:shape>
                <v:shape id="Freeform 1174" o:spid="_x0000_s2198" style="position:absolute;left:5937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+vMQA&#10;AADdAAAADwAAAGRycy9kb3ducmV2LnhtbERPS2vCQBC+C/6HZYTe6iYetMasooJg6Ulb6XWanTxM&#10;djZk15j213cLBW/z8T0n3QymET11rrKsIJ5GIIgzqysuFHy8H55fQDiPrLGxTAq+ycFmPR6lmGh7&#10;5xP1Z1+IEMIuQQWl920ipctKMuimtiUOXG47gz7ArpC6w3sIN42cRdFcGqw4NJTY0r6krD7fjIIv&#10;Xuzmbyf8rK/LV7s7XPKf7a1X6mkybFcgPA3+If53H3WYHy9m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xfrzEAAAA3QAAAA8AAAAAAAAAAAAAAAAAmAIAAGRycy9k&#10;b3ducmV2LnhtbFBLBQYAAAAABAAEAPUAAACJAwAAAAA=&#10;" path="m20,l7,13,2,23,,30r,8l2,43r3,7l12,45r5,-5l22,35r3,-7l27,20r,-7l25,5,20,e" filled="f" strokecolor="#e15520" strokeweight="0">
                  <v:path arrowok="t" o:connecttype="custom" o:connectlocs="20,0;7,13;2,23;0,30;0,38;2,43;5,50;12,45;17,40;22,35;25,28;27,20;27,13;25,5;20,0" o:connectangles="0,0,0,0,0,0,0,0,0,0,0,0,0,0,0"/>
                </v:shape>
                <v:shape id="Freeform 1175" o:spid="_x0000_s2199" style="position:absolute;left:5962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6KcMA&#10;AADdAAAADwAAAGRycy9kb3ducmV2LnhtbERP32vCMBB+F/wfwgl7m2ndcLMaiwibA3EwN3w+mrMp&#10;NpfSxLb77xdh4Nt9fD9vlQ+2Fh21vnKsIJ0mIIgLpysuFfx8vz2+gvABWWPtmBT8kod8PR6tMNOu&#10;5y/qjqEUMYR9hgpMCE0mpS8MWfRT1xBH7uxaiyHCtpS6xT6G21rOkmQuLVYcGww2tDVUXI5Xq8BW&#10;7831tNia7vOAu36/65+L+Uaph8mwWYIINIS7+N/9oeP89OUJ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j6KcMAAADdAAAADwAAAAAAAAAAAAAAAACYAgAAZHJzL2Rv&#10;d25yZXYueG1sUEsFBgAAAAAEAAQA9QAAAIgDAAAAAA==&#10;" path="m20,52l54,,20,52xm20,52l7,65,2,77,,82r,8l2,97r3,5l10,100r7,-5l22,87r3,-5l27,75r,-8l25,60,20,52xe" fillcolor="#f3be00" stroked="f">
                  <v:path arrowok="t" o:connecttype="custom" o:connectlocs="20,52;54,0;20,52;20,52;7,65;2,77;0,82;0,90;2,97;5,102;10,100;17,95;22,87;25,82;27,75;27,67;25,60;20,52" o:connectangles="0,0,0,0,0,0,0,0,0,0,0,0,0,0,0,0,0,0"/>
                  <o:lock v:ext="edit" verticies="t"/>
                </v:shape>
                <v:shape id="Freeform 1176" o:spid="_x0000_s2200" style="position:absolute;left:5982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fW8QA&#10;AADdAAAADwAAAGRycy9kb3ducmV2LnhtbERPTWvCQBC9F/oflil4KbpRpJXUVUpFEOLF2NLrkB2T&#10;aHY27q4x/ntXKPQ2j/c582VvGtGR87VlBeNRAoK4sLrmUsH3fj2cgfABWWNjmRTcyMNy8fw0x1Tb&#10;K++oy0MpYgj7FBVUIbSplL6oyKAf2ZY4cgfrDIYIXSm1w2sMN42cJMmbNFhzbKiwpa+KilN+MQqO&#10;MtuWpt79dO71tMq7c/a7d5lSg5f+8wNEoD78i//cGx3nj9+n8Pg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qn1vEAAAA3QAAAA8AAAAAAAAAAAAAAAAAmAIAAGRycy9k&#10;b3ducmV2LnhtbFBLBQYAAAAABAAEAPUAAACJAwAAAAA=&#10;" path="m,52l34,,,52xe" filled="f" strokecolor="#e15520" strokeweight="0">
                  <v:path arrowok="t" o:connecttype="custom" o:connectlocs="0,52;34,0;0,52" o:connectangles="0,0,0"/>
                </v:shape>
                <v:shape id="Freeform 1177" o:spid="_x0000_s2201" style="position:absolute;left:5962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myMQA&#10;AADdAAAADwAAAGRycy9kb3ducmV2LnhtbERPS2vCQBC+F/wPywi96Uahpk1dRQVB8RTb0us0Oyap&#10;2dmQ3TzaX+8Khd7m43vOcj2YSnTUuNKygtk0AkGcWV1yruD9bT95BuE8ssbKMin4IQfr1ehhiYm2&#10;PafUnX0uQgi7BBUU3teJlC4ryKCb2po4cBfbGPQBNrnUDfYh3FRyHkULabDk0FBgTbuCsuu5NQq+&#10;ON4uTil+Xr9fjna7/7j8btpOqcfxsHkF4Wnw/+I/90GH+bP4Ce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Y5sjEAAAA3QAAAA8AAAAAAAAAAAAAAAAAmAIAAGRycy9k&#10;b3ducmV2LnhtbFBLBQYAAAAABAAEAPUAAACJAwAAAAA=&#10;" path="m20,l7,13,2,25,,30r,8l2,45r3,5l10,48r7,-5l22,35r3,-5l27,23r,-8l25,8,20,e" filled="f" strokecolor="#e15520" strokeweight="0">
                  <v:path arrowok="t" o:connecttype="custom" o:connectlocs="20,0;7,13;2,25;0,30;0,38;2,45;5,50;10,48;17,43;22,35;25,30;27,23;27,15;25,8;20,0" o:connectangles="0,0,0,0,0,0,0,0,0,0,0,0,0,0,0"/>
                </v:shape>
                <v:shape id="Freeform 1178" o:spid="_x0000_s2202" style="position:absolute;left:5992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B1sMA&#10;AADdAAAADwAAAGRycy9kb3ducmV2LnhtbERPTWsCMRC9C/0PYQq9aVahKlujSO2Cgj2oS3sdNtNN&#10;6GaybKJu/70RCt7m8T5nsepdIy7UBetZwXiUgSCuvLZcKyhPxXAOIkRkjY1nUvBHAVbLp8ECc+2v&#10;fKDLMdYihXDIUYGJsc2lDJUhh2HkW+LE/fjOYUywq6Xu8JrCXSMnWTaVDi2nBoMtvRuqfo9np+DV&#10;Fvv1R2uy7fdnXzSbc2m/dqVSL8/9+g1EpD4+xP/urU7zx7Mp3L9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SB1sMAAADdAAAADwAAAAAAAAAAAAAAAACYAgAAZHJzL2Rv&#10;d25yZXYueG1sUEsFBgAAAAAEAAQA9QAAAIgDAAAAAA==&#10;" path="m19,53l64,,19,53xm19,53l7,63,2,75,,83r,5l2,95r2,8l9,98r8,-5l22,88r2,-8l27,73r,-8l24,60,19,53xe" fillcolor="#f3be00" stroked="f">
                  <v:path arrowok="t" o:connecttype="custom" o:connectlocs="19,53;64,0;19,53;19,53;7,63;2,75;0,83;0,88;2,95;4,103;9,98;17,93;22,88;24,80;27,73;27,65;24,60;19,53" o:connectangles="0,0,0,0,0,0,0,0,0,0,0,0,0,0,0,0,0,0"/>
                  <o:lock v:ext="edit" verticies="t"/>
                </v:shape>
                <v:shape id="Freeform 1179" o:spid="_x0000_s2203" style="position:absolute;left:6011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06cQA&#10;AADdAAAADwAAAGRycy9kb3ducmV2LnhtbERPS2vCQBC+C/6HZQQvohsFH6SuUgpqL9UaxfOQnSbR&#10;7GzIbjX217uC0Nt8fM+ZLxtTiivVrrCsYDiIQBCnVhecKTgeVv0ZCOeRNZaWScGdHCwX7dYcY21v&#10;vKdr4jMRQtjFqCD3voqldGlOBt3AVsSB+7G1QR9gnUld4y2Em1KOomgiDRYcGnKs6COn9JL8GgVu&#10;8jdODhs8r7a9zfp79zU6VXRSqttp3t9AeGr8v/jl/tRh/nA6hec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xtOnEAAAA3QAAAA8AAAAAAAAAAAAAAAAAmAIAAGRycy9k&#10;b3ducmV2LnhtbFBLBQYAAAAABAAEAPUAAACJAwAAAAA=&#10;" path="m,53l45,,,53xe" filled="f" strokecolor="#e15520" strokeweight="0">
                  <v:path arrowok="t" o:connecttype="custom" o:connectlocs="0,53;45,0;0,53" o:connectangles="0,0,0"/>
                </v:shape>
                <v:shape id="Freeform 1180" o:spid="_x0000_s2204" style="position:absolute;left:5992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JVsYA&#10;AADdAAAADwAAAGRycy9kb3ducmV2LnhtbESPzW7CQAyE75V4h5WReoMNHPhJWRAgIbXiBC3iarIm&#10;Scl6o+wSUp6+PlTqzdaMZz4vVp2rVEtNKD0bGA0TUMSZtyXnBr4+d4MZqBCRLVaeycAPBVgtey8L&#10;TK1/8IHaY8yVhHBI0UARY51qHbKCHIahr4lFu/rGYZS1ybVt8CHhrtLjJJlohyVLQ4E1bQvKbse7&#10;M3Dh6WayP+D59j3/8Jvd6fpc31tjXvvd+g1UpC7+m/+u363gj6a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lJVsYAAADdAAAADwAAAAAAAAAAAAAAAACYAgAAZHJz&#10;L2Rvd25yZXYueG1sUEsFBgAAAAAEAAQA9QAAAIsDAAAAAA==&#10;" path="m19,l7,10,2,22,,30r,5l2,42r2,8l9,45r8,-5l22,35r2,-8l27,20r,-8l24,7,19,e" filled="f" strokecolor="#e15520" strokeweight="0">
                  <v:path arrowok="t" o:connecttype="custom" o:connectlocs="19,0;7,10;2,22;0,30;0,35;2,42;4,50;9,45;17,40;22,35;24,27;27,20;27,12;24,7;19,0" o:connectangles="0,0,0,0,0,0,0,0,0,0,0,0,0,0,0"/>
                </v:shape>
                <v:shape id="Freeform 1181" o:spid="_x0000_s2205" style="position:absolute;left:6019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pi8AA&#10;AADdAAAADwAAAGRycy9kb3ducmV2LnhtbERP24rCMBB9X/Afwgi+ramL6FqbiqwsiPii6wcMzdiL&#10;yaQ0Wa1/bwTBtzmc62Sr3hpxpc7XjhVMxgkI4sLpmksFp7/fz28QPiBrNI5JwZ08rPLBR4apdjc+&#10;0PUYShFD2KeooAqhTaX0RUUW/di1xJE7u85iiLArpe7wFsOtkV9JMpMWa44NFbb0U1FxOf5bBXuj&#10;N43ZmIaL064xvHN0njqlRsN+vQQRqA9v8cu91XH+ZL6A5zfxB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Jpi8AAAADdAAAADwAAAAAAAAAAAAAAAACYAgAAZHJzL2Rvd25y&#10;ZXYueG1sUEsFBgAAAAAEAAQA9QAAAIUDAAAAAA==&#10;" path="m27,50l82,,27,50xm27,50l12,60,5,72,,80r,5l,92r,5l10,95r5,-5l22,85r5,-8l30,70r,-8l30,55,27,50xe" fillcolor="#f3be00" stroked="f">
                  <v:path arrowok="t" o:connecttype="custom" o:connectlocs="27,50;82,0;27,50;27,50;12,60;5,72;0,80;0,85;0,92;0,97;10,95;15,90;22,85;27,77;30,70;30,62;30,55;27,50" o:connectangles="0,0,0,0,0,0,0,0,0,0,0,0,0,0,0,0,0,0"/>
                  <o:lock v:ext="edit" verticies="t"/>
                </v:shape>
                <v:shape id="Freeform 1182" o:spid="_x0000_s2206" style="position:absolute;left:6046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mfsQA&#10;AADdAAAADwAAAGRycy9kb3ducmV2LnhtbESPQUvDQBCF70L/wzIFb3ZTDxLSbouKiqdCmlI8Dtkx&#10;CWZnQ3ZM4r93DoK3Gd6b977ZH5fQm4nG1EV2sN1kYIjr6DtuHFyq17scTBJkj31kcvBDCY6H1c0e&#10;Cx9nLmk6S2M0hFOBDlqRobA21S0FTJs4EKv2GceAouvYWD/irOGht/dZ9mADdqwNLQ703FL9df4O&#10;Dur5lC8vH5VcA+IUq7KU09uTc7fr5XEHRmiRf/Pf9btX/G2u/PqNjm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WZn7EAAAA3QAAAA8AAAAAAAAAAAAAAAAAmAIAAGRycy9k&#10;b3ducmV2LnhtbFBLBQYAAAAABAAEAPUAAACJAwAAAAA=&#10;" path="m,50l55,,,50xe" filled="f" strokecolor="#e15520" strokeweight="0">
                  <v:path arrowok="t" o:connecttype="custom" o:connectlocs="0,50;55,0;0,50" o:connectangles="0,0,0"/>
                </v:shape>
                <v:shape id="Freeform 1183" o:spid="_x0000_s2207" style="position:absolute;left:6019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AecMA&#10;AADdAAAADwAAAGRycy9kb3ducmV2LnhtbERPS4vCMBC+L/gfwix4EU27B5VqlKIIexJ8oHgbmrEt&#10;20xqErX77zeCsLf5+J4zX3amEQ9yvrasIB0lIIgLq2suFRwPm+EUhA/IGhvLpOCXPCwXvY85Zto+&#10;eUePfShFDGGfoYIqhDaT0hcVGfQj2xJH7mqdwRChK6V2+IzhppFfSTKWBmuODRW2tKqo+NnfjYLD&#10;bj0ZT27+dsoHPh9c3DY967tS/c8un4EI1IV/8dv9reP8dJrC6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AecMAAADdAAAADwAAAAAAAAAAAAAAAACYAgAAZHJzL2Rv&#10;d25yZXYueG1sUEsFBgAAAAAEAAQA9QAAAIgDAAAAAA==&#10;" path="m27,l12,10,5,22,,30r,5l,42r,5l10,45r5,-5l22,35r5,-8l30,20r,-8l30,5,27,e" filled="f" strokecolor="#e15520" strokeweight="0">
                  <v:path arrowok="t" o:connecttype="custom" o:connectlocs="27,0;12,10;5,22;0,30;0,35;0,42;0,47;10,45;15,40;22,35;27,27;30,20;30,12;30,5;27,0" o:connectangles="0,0,0,0,0,0,0,0,0,0,0,0,0,0,0"/>
                </v:shape>
                <v:shape id="Freeform 1184" o:spid="_x0000_s2208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VxsYA&#10;AADdAAAADwAAAGRycy9kb3ducmV2LnhtbESP0UrDQBBF3wX/YRnBF7GbRggldluKYCmoD6l+wJAd&#10;s9HsbNgd27Rf3xUE32a4d+65s1xPflAHiqkPbGA+K0ARt8H23Bn4eH++X4BKgmxxCEwGTpRgvbq+&#10;WmJtw5EbOuylUzmEU40GnMhYa51aRx7TLIzEWfsM0aPkNXbaRjzmcD/osigq7bHnTHA40pOj9nv/&#10;4zOkcc1w+tpsX94ezndRyqqR18qY25tp8whKaJJ/89/1zub680UJv9/kEf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uVxsYAAADdAAAADwAAAAAAAAAAAAAAAACYAgAAZHJz&#10;L2Rvd25yZXYueG1sUEsFBgAAAAAEAAQA9QAAAIsDAAAAAA==&#10;" path="m54,2l39,,24,2,12,10,,20r14,2l29,20r8,-3l44,12,49,7,54,2xe" fillcolor="#f3be00" stroked="f">
                  <v:path arrowok="t" o:connecttype="custom" o:connectlocs="54,2;39,0;24,2;12,10;0,20;14,22;29,20;37,17;44,12;49,7;54,2" o:connectangles="0,0,0,0,0,0,0,0,0,0,0"/>
                </v:shape>
                <v:shape id="Freeform 1185" o:spid="_x0000_s2209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srcIA&#10;AADdAAAADwAAAGRycy9kb3ducmV2LnhtbERPS2vCQBC+F/wPywje6iaRSkhdRaQt7dHXobchOybB&#10;3dmQ3Wrir+8Kgrf5+J6zWPXWiAt1vnGsIJ0mIIhLpxuuFBz2n685CB+QNRrHpGAgD6vl6GWBhXZX&#10;3tJlFyoRQ9gXqKAOoS2k9GVNFv3UtcSRO7nOYoiwq6Tu8BrDrZFZksylxYZjQ40tbWoqz7s/qyD3&#10;w+1wO759pZz9bH+HD5MFa5SajPv1O4hAfXiKH+5vHeen+Qzu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qytwgAAAN0AAAAPAAAAAAAAAAAAAAAAAJgCAABkcnMvZG93&#10;bnJldi54bWxQSwUGAAAAAAQABAD1AAAAhwMAAAAA&#10;" path="m54,2l39,,24,2,12,10,,20r14,2l29,20r8,-3l44,12,49,7,54,2xe" filled="f" strokecolor="#e15520" strokeweight="0">
                  <v:path arrowok="t" o:connecttype="custom" o:connectlocs="54,2;39,0;24,2;12,10;0,20;14,22;29,20;37,17;44,12;49,7;54,2" o:connectangles="0,0,0,0,0,0,0,0,0,0,0"/>
                </v:shape>
                <v:shape id="Freeform 1186" o:spid="_x0000_s2210" style="position:absolute;left:5885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lmcUA&#10;AADdAAAADwAAAGRycy9kb3ducmV2LnhtbERPTWvCQBC9F/wPyxR6KXViW4pEVxGt0INQEqXgbciO&#10;2dDsbMiuGv99t1DobR7vc+bLwbXqwn1ovGiYjDNQLJU3jdQaDvvt0xRUiCSGWi+s4cYBlovR3Zxy&#10;469S8KWMtUohEnLSYGPscsRQWXYUxr5jSdzJ945ign2NpqdrCnctPmfZGzpqJDVY6nhtufouz07D&#10;F24PWOxf7AmPxe78+X573OxKrR/uh9UMVOQh/ov/3B8mzZ9MX+H3m3QC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yWZxQAAAN0AAAAPAAAAAAAAAAAAAAAAAJgCAABkcnMv&#10;ZG93bnJldi54bWxQSwUGAAAAAAQABAD1AAAAigMAAAAA&#10;" path="m54,35l39,32,24,37,10,42,,52r12,3l27,52r7,-2l42,45r7,-5l54,35xm54,35l114,,54,35xe" fillcolor="#f3be00" stroked="f">
                  <v:path arrowok="t" o:connecttype="custom" o:connectlocs="54,35;39,32;24,37;10,42;0,52;12,55;27,52;34,50;42,45;49,40;54,35;54,35;114,0;54,35" o:connectangles="0,0,0,0,0,0,0,0,0,0,0,0,0,0"/>
                  <o:lock v:ext="edit" verticies="t"/>
                </v:shape>
                <v:shape id="Freeform 1187" o:spid="_x0000_s2211" style="position:absolute;left:5885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UksQA&#10;AADdAAAADwAAAGRycy9kb3ducmV2LnhtbERPTYvCMBC9C/6HMMJeZE1dUKQaRURhYUHY6mGPYzO2&#10;xWZSk2irv36zsOBtHu9zFqvO1OJOzleWFYxHCQji3OqKCwXHw+59BsIHZI21ZVLwIA+rZb+3wFTb&#10;lr/pnoVCxBD2KSooQ2hSKX1ekkE/sg1x5M7WGQwRukJqh20MN7X8SJKpNFhxbCixoU1J+SW7GQU/&#10;+810e3pcnW6Hz6/n7rrNSB+Veht06zmIQF14if/dnzrOH88m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K1JLEAAAA3QAAAA8AAAAAAAAAAAAAAAAAmAIAAGRycy9k&#10;b3ducmV2LnhtbFBLBQYAAAAABAAEAPUAAACJAwAAAAA=&#10;" path="m54,3l39,,24,5,10,10,,20r12,3l27,20r7,-2l42,13,49,8,54,3e" filled="f" strokecolor="#e15520" strokeweight="0">
                  <v:path arrowok="t" o:connecttype="custom" o:connectlocs="54,3;39,0;24,5;10,10;0,20;12,23;27,20;34,18;42,13;49,8;54,3" o:connectangles="0,0,0,0,0,0,0,0,0,0,0"/>
                </v:shape>
                <v:shape id="Freeform 1188" o:spid="_x0000_s2212" style="position:absolute;left:5939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Lo8MA&#10;AADdAAAADwAAAGRycy9kb3ducmV2LnhtbERPTWvCQBC9F/oflil4Ed2Y2hCiq4gQsB4Urd6H7DQJ&#10;zc6G7Krx37uC0Ns83ufMl71pxJU6V1tWMBlHIIgLq2suFZx+8lEKwnlkjY1lUnAnB8vF+9scM21v&#10;fKDr0ZcihLDLUEHlfZtJ6YqKDLqxbYkD92s7gz7ArpS6w1sIN42MoyiRBmsODRW2tK6o+DtejIJt&#10;EX3tk9Tlu2Fy6OPvz+k5zqdKDT761QyEp97/i1/ujQ7zJ2kCz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VLo8MAAADdAAAADwAAAAAAAAAAAAAAAACYAgAAZHJzL2Rv&#10;d25yZXYueG1sUEsFBgAAAAAEAAQA9QAAAIgDAAAAAA==&#10;" path="m,35l60,,,35e" filled="f" strokecolor="#e15520" strokeweight="0">
                  <v:path arrowok="t" o:connecttype="custom" o:connectlocs="0,35;60,0;0,35" o:connectangles="0,0,0"/>
                </v:shape>
                <v:shape id="Freeform 1189" o:spid="_x0000_s2213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17ZMIA&#10;AADdAAAADwAAAGRycy9kb3ducmV2LnhtbERPTWvCQBC9F/oflil4q5uI1pC6igiil0KjgtchOyah&#10;2dmwuybx37uFQm/zeJ+z2oymFT0531hWkE4TEMSl1Q1XCi7n/XsGwgdkja1lUvAgD5v168sKc20H&#10;Lqg/hUrEEPY5KqhD6HIpfVmTQT+1HXHkbtYZDBG6SmqHQww3rZwlyYc02HBsqLGjXU3lz+luFBSS&#10;L/vFcLB9kZZfi1v2fZ27SqnJ27j9BBFoDP/iP/dRx/lptoTfb+IJ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XtkwgAAAN0AAAAPAAAAAAAAAAAAAAAAAJgCAABkcnMvZG93&#10;bnJldi54bWxQSwUGAAAAAAQABAD1AAAAhwMAAAAA&#10;" path="m55,3l38,,23,3,10,8,,18r13,2l28,20r7,-2l43,13r5,-3l55,3xe" fillcolor="#f3be00" stroked="f">
                  <v:path arrowok="t" o:connecttype="custom" o:connectlocs="55,3;38,0;23,3;10,8;0,18;13,20;28,20;35,18;43,13;48,10;55,3" o:connectangles="0,0,0,0,0,0,0,0,0,0,0"/>
                </v:shape>
                <v:shape id="Freeform 1190" o:spid="_x0000_s2214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mLMQA&#10;AADdAAAADwAAAGRycy9kb3ducmV2LnhtbESPQW/CMAyF70j7D5En7QYpHAYqBDRt2rSe0ACJq9uY&#10;tqJxoiZA+ff4gLSbrff83ufVZnCdulIfW88GppMMFHHlbcu1gcP+e7wAFROyxc4zGbhThM36ZbTC&#10;3Pob/9F1l2olIRxzNNCkFHKtY9WQwzjxgVi0k+8dJln7WtsebxLuOj3LsnftsGVpaDDQZ0PVeXdx&#10;BrZ7PBbh66LLUhfxJ2znQzErjXl7HT6WoBIN6d/8vP61gj9dCK58IyPo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5izEAAAA3QAAAA8AAAAAAAAAAAAAAAAAmAIAAGRycy9k&#10;b3ducmV2LnhtbFBLBQYAAAAABAAEAPUAAACJAwAAAAA=&#10;" path="m55,3l38,,23,3,10,8,,18r13,2l28,20r7,-2l43,13r5,-3l55,3xe" filled="f" strokecolor="#e15520" strokeweight="0">
                  <v:path arrowok="t" o:connecttype="custom" o:connectlocs="55,3;38,0;23,3;10,8;0,18;13,20;28,20;35,18;43,13;48,10;55,3" o:connectangles="0,0,0,0,0,0,0,0,0,0,0"/>
                </v:shape>
                <v:shape id="Freeform 1191" o:spid="_x0000_s2215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ZXUMEA&#10;AADdAAAADwAAAGRycy9kb3ducmV2LnhtbERPTYvCMBC9L/gfwgheFk31sGg1igiCCB62q3gdmrEp&#10;JpPSRFv/vVlY2Ns83uesNr2z4kltqD0rmE4yEMSl1zVXCs4/+/EcRIjIGq1nUvCiAJv14GOFufYd&#10;f9OziJVIIRxyVGBibHIpQ2nIYZj4hjhxN986jAm2ldQtdincWTnLsi/psObUYLChnaHyXjycgqL+&#10;xGNx6uwW972978LFXDur1GjYb5cgIvXxX/znPug0fzpfwO836QS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WV1DBAAAA3QAAAA8AAAAAAAAAAAAAAAAAmAIAAGRycy9kb3du&#10;cmV2LnhtbFBLBQYAAAAABAAEAPUAAACGAwAAAAA=&#10;" path="m,28l60,,,28xe" fillcolor="#f3be00" stroked="f">
                  <v:path arrowok="t" o:connecttype="custom" o:connectlocs="0,28;60,0;0,28" o:connectangles="0,0,0"/>
                </v:shape>
                <v:shape id="Freeform 1192" o:spid="_x0000_s2216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pkc8cA&#10;AADdAAAADwAAAGRycy9kb3ducmV2LnhtbESPQUvDQBCF74L/YZlCb3ZTD0Fjt8UKBelBaRXU25Ad&#10;s2l3Z0N2m8R/7xwEbzO8N+99s9pMwauB+tRGNrBcFKCI62hbbgy8v+1u7kCljGzRRyYDP5Rgs76+&#10;WmFl48gHGo65URLCqUIDLueu0jrVjgKmReyIRfuOfcAsa99o2+Mo4cHr26IodcCWpcFhR0+O6vPx&#10;EgyUl9O+3J5eP+ns7c6PH4evl8EZM59Njw+gMk353/x3/WwFf3kv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6ZHPHAAAA3QAAAA8AAAAAAAAAAAAAAAAAmAIAAGRy&#10;cy9kb3ducmV2LnhtbFBLBQYAAAAABAAEAPUAAACMAwAAAAA=&#10;" path="m,28l60,,,28xe" filled="f" strokecolor="#e15520" strokeweight="0">
                  <v:path arrowok="t" o:connecttype="custom" o:connectlocs="0,28;60,0;0,28" o:connectangles="0,0,0"/>
                </v:shape>
                <v:shape id="Freeform 1193" o:spid="_x0000_s2217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kgsMA&#10;AADdAAAADwAAAGRycy9kb3ducmV2LnhtbERPS27CMBDdI/UO1lTqDpx0EUGKE7VIVVl0A+EAQzxN&#10;0sbjYLsk7ekxEhK7eXrfWZeT6cWZnO8sK0gXCQji2uqOGwWH6n2+BOEDssbeMin4Iw9l8TBbY67t&#10;yDs670MjYgj7HBW0IQy5lL5uyaBf2IE4cl/WGQwRukZqh2MMN718TpJMGuw4NrQ40Kal+mf/axQ0&#10;WfWpzQntuPtw2f/2rcqO8lupp8fp9QVEoCncxTf3Vsf56SqF6zfxBFl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EkgsMAAADdAAAADwAAAAAAAAAAAAAAAACYAgAAZHJzL2Rv&#10;d25yZXYueG1sUEsFBgAAAAAEAAQA9QAAAIgDAAAAAA==&#10;" path="m52,2l37,,22,,10,5,,12r12,5l27,17r8,-2l42,12,47,7,52,2xe" fillcolor="#f3be00" stroked="f">
                  <v:path arrowok="t" o:connecttype="custom" o:connectlocs="52,2;37,0;22,0;10,5;0,12;12,17;27,17;35,15;42,12;47,7;52,2" o:connectangles="0,0,0,0,0,0,0,0,0,0,0"/>
                </v:shape>
                <v:shape id="Freeform 1194" o:spid="_x0000_s2218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GIsYA&#10;AADdAAAADwAAAGRycy9kb3ducmV2LnhtbERP30vDMBB+F/wfwgm+yJZuiNi6bMiYbOj6YKfi49Gc&#10;TbG5dEm21f9+EQTf7uP7ebPFYDtxJB9axwom4wwEce10y42Ct93T6B5EiMgaO8ek4IcCLOaXFzMs&#10;tDvxKx2r2IgUwqFABSbGvpAy1IYshrHriRP35bzFmKBvpPZ4SuG2k9Msu5MWW04NBntaGqq/q4NV&#10;8PK8/Xy/WeXl7fqjX+X70gylN0pdXw2PDyAiDfFf/Ofe6DR/kk/h95t0gpy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WGIsYAAADdAAAADwAAAAAAAAAAAAAAAACYAgAAZHJz&#10;L2Rvd25yZXYueG1sUEsFBgAAAAAEAAQA9QAAAIsDAAAAAA==&#10;" path="m52,2l37,,22,,10,5,,12r12,5l27,17r8,-2l42,12,47,7,52,2xe" filled="f" strokecolor="#e15520" strokeweight="0">
                  <v:path arrowok="t" o:connecttype="custom" o:connectlocs="52,2;37,0;22,0;10,5;0,12;12,17;27,17;35,15;42,12;47,7;52,2" o:connectangles="0,0,0,0,0,0,0,0,0,0,0"/>
                </v:shape>
                <v:shape id="Freeform 1195" o:spid="_x0000_s2219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WmMQA&#10;AADdAAAADwAAAGRycy9kb3ducmV2LnhtbERPS2sCMRC+F/ofwgjealZFW7dGKYIg0oOv3qebcbO6&#10;mSybuG799UYQepuP7znTeWtL0VDtC8cK+r0EBHHmdMG5gsN++fYBwgdkjaVjUvBHHuaz15cpptpd&#10;eUvNLuQihrBPUYEJoUql9Jkhi77nKuLIHV1tMURY51LXeI3htpSDJBlLiwXHBoMVLQxl593FKmgW&#10;P+/N7818r0ebQbnNb+G0qiZKdTvt1yeIQG34Fz/dKx3n9ydDeHwTT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AVpjEAAAA3QAAAA8AAAAAAAAAAAAAAAAAmAIAAGRycy9k&#10;b3ducmV2LnhtbFBLBQYAAAAABAAEAPUAAACJAwAAAAA=&#10;" path="m,22l62,,,22xe" fillcolor="#f3be00" stroked="f">
                  <v:path arrowok="t" o:connecttype="custom" o:connectlocs="0,22;62,0;0,22" o:connectangles="0,0,0"/>
                </v:shape>
                <v:shape id="Freeform 1196" o:spid="_x0000_s2220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L9cMA&#10;AADdAAAADwAAAGRycy9kb3ducmV2LnhtbERPzYrCMBC+L/gOYQRvmqqruF2jiKK44EXdBxiaMe3a&#10;TEoTbd2nNwvC3ubj+535srWluFPtC8cKhoMEBHHmdMFGwfd525+B8AFZY+mYFDzIw3LReZtjql3D&#10;R7qfghExhH2KCvIQqlRKn+Vk0Q9cRRy5i6sthghrI3WNTQy3pRwlyVRaLDg25FjROqfserpZBVaP&#10;zWSbWbMpL9Nm93v4+imSiVK9brv6BBGoDf/il3uv4/zhxzv8fRN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CL9cMAAADdAAAADwAAAAAAAAAAAAAAAACYAgAAZHJzL2Rv&#10;d25yZXYueG1sUEsFBgAAAAAEAAQA9QAAAIgDAAAAAA==&#10;" path="m,22l62,,,22xe" filled="f" strokecolor="#e15520" strokeweight="0">
                  <v:path arrowok="t" o:connecttype="custom" o:connectlocs="0,22;62,0;0,22" o:connectangles="0,0,0"/>
                </v:shape>
                <v:shape id="Freeform 1197" o:spid="_x0000_s2221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IcUcMA&#10;AADdAAAADwAAAGRycy9kb3ducmV2LnhtbERPS2uDQBC+B/oflin0EuJqi2lqXKUIhVzzOPQ4uFOV&#10;uLPG3RjbX58tFHqbj+85eTmbXkw0us6ygiSKQRDXVnfcKDgdP1YbEM4ja+wtk4JvclAWD4scM21v&#10;vKfp4BsRQthlqKD1fsikdHVLBl1kB+LAfdnRoA9wbKQe8RbCTS+f43gtDXYcGlocqGqpPh+uRsFn&#10;VZ26+EK4X+qJXtapbH5eJ6WeHuf3LQhPs/8X/7l3OsxP3lL4/Sac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IcUcMAAADdAAAADwAAAAAAAAAAAAAAAACYAgAAZHJzL2Rv&#10;d25yZXYueG1sUEsFBgAAAAAEAAQA9QAAAIgDAAAAAA==&#10;" path="m57,5l42,,27,,13,5,,13r15,5l30,18r7,-3l45,13r7,-3l57,5xe" fillcolor="#f3be00" stroked="f">
                  <v:path arrowok="t" o:connecttype="custom" o:connectlocs="57,5;42,0;27,0;13,5;0,13;15,18;30,18;37,15;45,13;52,10;57,5" o:connectangles="0,0,0,0,0,0,0,0,0,0,0"/>
                </v:shape>
                <v:shape id="Freeform 1198" o:spid="_x0000_s2222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G+sMA&#10;AADdAAAADwAAAGRycy9kb3ducmV2LnhtbERP22rCQBB9F/yHZYS+1Y0WgqauIVakRVCo7QcM2TGJ&#10;ZmfT7Makf98VCr7N4VxnlQ6mFjdqXWVZwWwagSDOra64UPD9tXtegHAeWWNtmRT8koN0PR6tMNG2&#10;50+6nXwhQgi7BBWU3jeJlC4vyaCb2oY4cGfbGvQBtoXULfYh3NRyHkWxNFhxaCixobeS8uupMwrm&#10;m6rLtss9RYcL/hz7d9u9xFapp8mQvYLwNPiH+N/9ocP82TKG+zfh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4G+sMAAADdAAAADwAAAAAAAAAAAAAAAACYAgAAZHJzL2Rv&#10;d25yZXYueG1sUEsFBgAAAAAEAAQA9QAAAIgDAAAAAA==&#10;" path="m57,5l42,,27,,13,5,,13r15,5l30,18r7,-3l45,13r7,-3l57,5xe" filled="f" strokecolor="#e15520" strokeweight="0">
                  <v:path arrowok="t" o:connecttype="custom" o:connectlocs="57,5;42,0;27,0;13,5;0,13;15,18;30,18;37,15;45,13;52,10;57,5" o:connectangles="0,0,0,0,0,0,0,0,0,0,0"/>
                </v:shape>
                <v:shape id="Freeform 1199" o:spid="_x0000_s2223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OmcUA&#10;AADdAAAADwAAAGRycy9kb3ducmV2LnhtbERPPW/CMBDdK/EfrEPqBk5QgZJiEAK1YigDoQvbKb4m&#10;gfgc2QbS/npcCanbPb3Pmy8704grOV9bVpAOExDEhdU1lwq+Du+DVxA+IGtsLJOCH/KwXPSe5php&#10;e+M9XfNQihjCPkMFVQhtJqUvKjLoh7Yljty3dQZDhK6U2uEthptGjpJkIg3WHBsqbGldUXHOL0bB&#10;izyMf9f5pdPjIv3cfew2R7c6KfXc71ZvIAJ14V/8cG91nJ/OpvD3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k6ZxQAAAN0AAAAPAAAAAAAAAAAAAAAAAJgCAABkcnMv&#10;ZG93bnJldi54bWxQSwUGAAAAAAQABAD1AAAAigMAAAAA&#10;" path="m,25l65,,,25xe" fillcolor="#f3be00" stroked="f">
                  <v:path arrowok="t" o:connecttype="custom" o:connectlocs="0,25;65,0;0,25" o:connectangles="0,0,0"/>
                </v:shape>
                <v:shape id="Freeform 1200" o:spid="_x0000_s2224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GuaMUA&#10;AADdAAAADwAAAGRycy9kb3ducmV2LnhtbESPMU8DMQyFdyT+Q2QkNporA4KjaQUVSCwIUTrAZl3c&#10;S+DinC5uG/j1eEBis/We3/u8WNU0mANNJWZ2MJ81YIi77CP3DrZvjxfXYIogexwyk4NvKrBanp4s&#10;sPX5yK902EhvNIRLiw6CyNhaW7pACcssj8Sq7fKUUHSdeusnPGp4Guxl01zZhJG1IeBI60Dd12af&#10;HEj0HzE87PPnj6y3uHupz+/31bnzs3p3C0aoyr/57/rJK/78RnH1Gx3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a5oxQAAAN0AAAAPAAAAAAAAAAAAAAAAAJgCAABkcnMv&#10;ZG93bnJldi54bWxQSwUGAAAAAAQABAD1AAAAigMAAAAA&#10;" path="m,25l65,,,25xe" filled="f" strokecolor="#e15520" strokeweight="0">
                  <v:path arrowok="t" o:connecttype="custom" o:connectlocs="0,25;65,0;0,25" o:connectangles="0,0,0"/>
                </v:shape>
                <v:shape id="Freeform 1201" o:spid="_x0000_s2225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8RM8EA&#10;AADdAAAADwAAAGRycy9kb3ducmV2LnhtbERPzWrCQBC+F3yHZYTe6iYplSS6ighFLz0Y8wBDdkyC&#10;2dmQ3Sbx7bsFwdt8fL+z3c+mEyMNrrWsIF5FIIgrq1uuFZTX748UhPPIGjvLpOBBDva7xdsWc20n&#10;vtBY+FqEEHY5Kmi873MpXdWQQbeyPXHgbnYw6AMcaqkHnEK46WQSRWtpsOXQ0GBPx4aqe/FrFKRp&#10;8nMuv/DTcTJH8fV0vElZKPW+nA8bEJ5m/xI/3Wcd5sdZBv/fhB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vETPBAAAA3QAAAA8AAAAAAAAAAAAAAAAAmAIAAGRycy9kb3du&#10;cmV2LnhtbFBLBQYAAAAABAAEAPUAAACGAwAAAAA=&#10;" path="m57,5l40,,25,,12,5,,12r12,5l27,17r10,l45,15r5,-5l57,5xe" fillcolor="#f3be00" stroked="f">
                  <v:path arrowok="t" o:connecttype="custom" o:connectlocs="57,5;40,0;25,0;12,5;0,12;12,17;27,17;37,17;45,15;50,10;57,5" o:connectangles="0,0,0,0,0,0,0,0,0,0,0"/>
                </v:shape>
                <v:shape id="Freeform 1202" o:spid="_x0000_s2226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hPcIA&#10;AADdAAAADwAAAGRycy9kb3ducmV2LnhtbESPQYvCQAyF78L+hyHC3nSqh0Wqo4gg7NHtCtpb6MS2&#10;2smUzqjtv98sCN5eyMuX91ab3jXqQV2oPRuYTRNQxIW3NZcGjr/7yQJUiMgWG89kYKAAm/XHaIWp&#10;9U/+oUcWSyUQDikaqGJsU61DUZHDMPUtsewuvnMYZexKbTt8Ctw1ep4kX9phzfKhwpZ2FRW37O4M&#10;XIckv879uT4dbpwPg4TbbzNjPsf9dgkqUh/f5tf1t5X4goT/NiJB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iE9wgAAAN0AAAAPAAAAAAAAAAAAAAAAAJgCAABkcnMvZG93&#10;bnJldi54bWxQSwUGAAAAAAQABAD1AAAAhwMAAAAA&#10;" path="m57,5l40,,25,,12,5,,12r12,5l27,17r10,l45,15r5,-5l57,5xe" filled="f" strokecolor="#e15520" strokeweight="0">
                  <v:path arrowok="t" o:connecttype="custom" o:connectlocs="57,5;40,0;25,0;12,5;0,12;12,17;27,17;37,17;45,15;50,10;57,5" o:connectangles="0,0,0,0,0,0,0,0,0,0,0"/>
                </v:shape>
                <v:shape id="Freeform 1203" o:spid="_x0000_s2227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2rNMMA&#10;AADdAAAADwAAAGRycy9kb3ducmV2LnhtbERPTWvCQBC9C/0PyxS8mY0eRFJXKZaiF5XE0tLbkJ0m&#10;odnZsLtq9Ne7guBtHu9z5svetOJEzjeWFYyTFARxaXXDlYKvw+doBsIHZI2tZVJwIQ/Lxctgjpm2&#10;Z87pVIRKxBD2GSqoQ+gyKX1Zk0Gf2I44cn/WGQwRukpqh+cYblo5SdOpNNhwbKixo1VN5X9xNApw&#10;/fv9sd5dnfvZ7vNiFS54yAulhq/9+xuIQH14ih/ujY7zJ+kY7t/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2rNMMAAADdAAAADwAAAAAAAAAAAAAAAACYAgAAZHJzL2Rv&#10;d25yZXYueG1sUEsFBgAAAAAEAAQA9QAAAIgDAAAAAA==&#10;" path="m,23l67,,,23xe" fillcolor="#f3be00" stroked="f">
                  <v:path arrowok="t" o:connecttype="custom" o:connectlocs="0,23;67,0;0,23" o:connectangles="0,0,0"/>
                </v:shape>
                <v:shape id="Freeform 1204" o:spid="_x0000_s2228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c6cQA&#10;AADdAAAADwAAAGRycy9kb3ducmV2LnhtbERPO2/CMBDeK/U/WFeJrTjNgEoaB1FeYqrUlKXbKb4m&#10;AfscYgOhv76uhMR2n77n5bPBGnGm3reOFbyMExDEldMt1wp2X+vnVxA+IGs0jknBlTzMiseHHDPt&#10;LvxJ5zLUIoawz1BBE0KXSemrhiz6seuII/fjeoshwr6WusdLDLdGpkkykRZbjg0NdrRoqDqUJ6vg&#10;Xa52Zloffz82eq8Hsy+/l2Gh1OhpmL+BCDSEu/jm3uo4P01S+P8mn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I3OnEAAAA3QAAAA8AAAAAAAAAAAAAAAAAmAIAAGRycy9k&#10;b3ducmV2LnhtbFBLBQYAAAAABAAEAPUAAACJAwAAAAA=&#10;" path="m,23l67,,,23xe" filled="f" strokecolor="#e15520" strokeweight="0">
                  <v:path arrowok="t" o:connecttype="custom" o:connectlocs="0,23;67,0;0,23" o:connectangles="0,0,0"/>
                </v:shape>
                <v:shape id="Freeform 1205" o:spid="_x0000_s2229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8f8EA&#10;AADdAAAADwAAAGRycy9kb3ducmV2LnhtbERPTYvCMBC9C/sfwix4EU3t4qLVWFZR8Gpd8To0Y1u2&#10;mZQmatdfbwTB2zze5yzSztTiSq2rLCsYjyIQxLnVFRcKfg/b4RSE88gaa8uk4J8cpMuP3gITbW+8&#10;p2vmCxFC2CWooPS+SaR0eUkG3cg2xIE729agD7AtpG7xFsJNLeMo+pYGKw4NJTa0Lin/yy5GwaWe&#10;ZBs7a3I2q/t2ejquB3eqlOp/dj9zEJ46/xa/3Dsd5sfRFz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lPH/BAAAA3QAAAA8AAAAAAAAAAAAAAAAAmAIAAGRycy9kb3du&#10;cmV2LnhtbFBLBQYAAAAABAAEAPUAAACGAwAAAAA=&#10;" path="m57,7l50,2,42,,35,,28,,20,2,15,7,8,12,,17r13,5l30,22r8,-2l45,15r7,-3l57,7xe" fillcolor="#f3be00" stroked="f">
                  <v:path arrowok="t" o:connecttype="custom" o:connectlocs="57,7;50,2;42,0;35,0;28,0;20,2;15,7;8,12;0,17;13,22;30,22;38,20;45,15;52,12;57,7" o:connectangles="0,0,0,0,0,0,0,0,0,0,0,0,0,0,0"/>
                </v:shape>
                <v:shape id="Freeform 1206" o:spid="_x0000_s2230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rYcIA&#10;AADdAAAADwAAAGRycy9kb3ducmV2LnhtbERP24rCMBB9F/yHMAv7Ipp6QaTbVEQs6D55+4ChGdvu&#10;NpPaZLX+/UYQfJvDuU6y7EwtbtS6yrKC8SgCQZxbXXGh4HzKhgsQziNrrC2Tggc5WKb9XoKxtnc+&#10;0O3oCxFC2MWooPS+iaV0eUkG3cg2xIG72NagD7AtpG7xHsJNLSdRNJcGKw4NJTa0Lin/Pf4ZBT/z&#10;LPvu9OCwuVb1Zn3ZTZs9sVKfH93qC4Snzr/FL/dWh/mTaAbPb8IJ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CthwgAAAN0AAAAPAAAAAAAAAAAAAAAAAJgCAABkcnMvZG93&#10;bnJldi54bWxQSwUGAAAAAAQABAD1AAAAhwMAAAAA&#10;" path="m57,7l50,2,42,,35,,28,,20,2,15,7,8,12,,17r13,5l30,22r8,-2l45,15r7,-3l57,7e" filled="f" strokecolor="#e15520" strokeweight="0">
                  <v:path arrowok="t" o:connecttype="custom" o:connectlocs="57,7;50,2;42,0;35,0;28,0;20,2;15,7;8,12;0,17;13,22;30,22;38,20;45,15;52,12;57,7" o:connectangles="0,0,0,0,0,0,0,0,0,0,0,0,0,0,0"/>
                </v:shape>
                <v:shape id="Freeform 1207" o:spid="_x0000_s2231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BUsEA&#10;AADdAAAADwAAAGRycy9kb3ducmV2LnhtbERPzYrCMBC+L/gOYQRva6rootUoIgqLB2GrDzA0Y1Pa&#10;TEoTbfXpNwsL3ubj+531tre1eFDrS8cKJuMEBHHudMmFguvl+LkA4QOyxtoxKXiSh+1m8LHGVLuO&#10;f+iRhULEEPYpKjAhNKmUPjdk0Y9dQxy5m2sthgjbQuoWuxhuazlNki9pseTYYLChvaG8yu5Wwavr&#10;/cxKqjHbnZbnyhzyBVZKjYb9bgUiUB/e4n/3t47zp8kc/r6JJ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iQVLBAAAA3QAAAA8AAAAAAAAAAAAAAAAAmAIAAGRycy9kb3du&#10;cmV2LnhtbFBLBQYAAAAABAAEAPUAAACGAwAAAAA=&#10;" path="m,30l70,,,30xe" fillcolor="#f3be00" stroked="f">
                  <v:path arrowok="t" o:connecttype="custom" o:connectlocs="0,30;70,0;0,30" o:connectangles="0,0,0"/>
                </v:shape>
                <v:shape id="Freeform 1208" o:spid="_x0000_s2232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j0cMA&#10;AADdAAAADwAAAGRycy9kb3ducmV2LnhtbERPS2vCQBC+C/0PyxS86W4tBEmzEWnRehBq04Ieh+zk&#10;QbOzIbtq/PfdQsHbfHzPyVaj7cSFBt861vA0VyCIS2darjV8f21mSxA+IBvsHJOGG3lY5Q+TDFPj&#10;rvxJlyLUIoawT1FDE0KfSunLhiz6ueuJI1e5wWKIcKilGfAaw20nF0ol0mLLsaHBnl4bKn+Ks9Vw&#10;qp7fDuQ6/55UavMRquN2Px61nj6O6xcQgcZwF/+7dybOX6gE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pj0cMAAADdAAAADwAAAAAAAAAAAAAAAACYAgAAZHJzL2Rv&#10;d25yZXYueG1sUEsFBgAAAAAEAAQA9QAAAIgDAAAAAA==&#10;" path="m,30l70,,,30xe" filled="f" strokecolor="#e15520" strokeweight=".1pt">
                  <v:path arrowok="t" o:connecttype="custom" o:connectlocs="0,30;70,0;0,30" o:connectangles="0,0,0"/>
                </v:shape>
                <v:shape id="Freeform 1209" o:spid="_x0000_s2233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MIcMA&#10;AADdAAAADwAAAGRycy9kb3ducmV2LnhtbERP32vCMBB+F/wfwgl700QZc3ZGEUEQJgzbyV6P5myL&#10;zaU00Xb+9ctA8O0+vp+3XPe2FjdqfeVYw3SiQBDnzlRcaPjOduN3ED4gG6wdk4Zf8rBeDQdLTIzr&#10;+Ei3NBQihrBPUEMZQpNI6fOSLPqJa4gjd3atxRBhW0jTYhfDbS1nSr1JixXHhhIb2paUX9Kr1ZBd&#10;0/tCfZ5Or/3PwbruuNhnX0brl1G/+QARqA9P8cO9N3H+TM3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kMIcMAAADdAAAADwAAAAAAAAAAAAAAAACYAgAAZHJzL2Rv&#10;d25yZXYueG1sUEsFBgAAAAAEAAQA9QAAAIgDAAAAAA==&#10;" path="m54,37l112,,54,37r-14,l25,42,10,50,,62r7,l15,62r7,l30,60,40,55r4,-5l52,45r2,-8xe" fillcolor="#f3be00" stroked="f">
                  <v:path arrowok="t" o:connecttype="custom" o:connectlocs="54,37;112,0;54,37;54,37;54,37;40,37;25,42;10,50;0,62;7,62;15,62;22,62;30,60;40,55;44,50;52,45;54,37" o:connectangles="0,0,0,0,0,0,0,0,0,0,0,0,0,0,0,0,0"/>
                </v:shape>
              </v:group>
              <v:group id="Group 1210" o:spid="_x0000_s2234" style="position:absolute;left:76;top:76;width:4045;height:6248" coordorigin="5673,426" coordsize="637,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gLhM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K8S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CgLhMcAAADd&#10;AAAADwAAAAAAAAAAAAAAAACqAgAAZHJzL2Rvd25yZXYueG1sUEsFBgAAAAAEAAQA+gAAAJ4DAAAA&#10;AA==&#10;">
                <v:shape id="Freeform 1211" o:spid="_x0000_s2235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sEA&#10;AADdAAAADwAAAGRycy9kb3ducmV2LnhtbERPy6rCMBDdC/5DGMGdpupFtNcoIgquLj7xLodmbIvN&#10;pDRRq19vBMHdHM5zJrPaFOJGlcstK+h1IxDEidU5pwoO+1VnBMJ5ZI2FZVLwIAezabMxwVjbO2/p&#10;tvOpCCHsYlSQeV/GUrokI4Oua0viwJ1tZdAHWKVSV3gP4aaQ/SgaSoM5h4YMS1pklFx2V6NgLeeD&#10;wfPnT/8v9ufN8rk8meOJlWq36vkvCE+1/4o/7rUO8/vRGN7fhB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0+8LBAAAA3QAAAA8AAAAAAAAAAAAAAAAAmAIAAGRycy9kb3du&#10;cmV2LnhtbFBLBQYAAAAABAAEAPUAAACGAwAAAAA=&#10;" path="m54,37l112,,54,37r-14,l25,42,10,50,,62r7,l15,62r7,l30,60,40,55r4,-5l52,45r2,-8xe" filled="f" strokecolor="#e15520" strokeweight="0">
                  <v:path arrowok="t" o:connecttype="custom" o:connectlocs="54,37;112,0;54,37;54,37;54,37;40,37;25,42;10,50;0,62;7,62;15,62;22,62;30,60;40,55;44,50;52,45;54,37" o:connectangles="0,0,0,0,0,0,0,0,0,0,0,0,0,0,0,0,0"/>
                </v:shape>
                <v:shape id="Freeform 1212" o:spid="_x0000_s2236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/h8cA&#10;AADdAAAADwAAAGRycy9kb3ducmV2LnhtbESPW2vCQBCF34X+h2UKvukmKlJSVymFemlBvLQ+D9lp&#10;EszOhuyq6b/vPAi+zXDOnPPNbNG5Wl2pDZVnA+kwAUWce1txYeD7+DF4ARUissXaMxn4owCL+VNv&#10;hpn1N97T9RALJSEcMjRQxthkWoe8JIdh6Bti0X596zDK2hbatniTcFfrUZJMtcOKpaHEht5Lys+H&#10;izOwn3xuq0369bNa7iYb5OnpPD6ejOk/d2+voCJ18WG+X6+t4I9S4ZdvZAQ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H/4fHAAAA3QAAAA8AAAAAAAAAAAAAAAAAmAIAAGRy&#10;cy9kb3ducmV2LnhtbFBLBQYAAAAABAAEAPUAAACMAwAAAAA=&#10;" path="m58,32l115,,58,32,40,35,25,40,13,47,,57r8,3l15,60r10,l33,55r7,-3l48,47r5,-7l58,32xe" fillcolor="#f3be00" stroked="f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1213" o:spid="_x0000_s2237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/V8AA&#10;AADdAAAADwAAAGRycy9kb3ducmV2LnhtbERPTYvCMBC9C/6HMII3TetBpBplEQRBEXQXxNvYjGnZ&#10;ZlKaWOu/N4LgbR7vcxarzlaipcaXjhWk4wQEce50yUbB3+9mNAPhA7LGyjEpeJKH1bLfW2Cm3YOP&#10;1J6CETGEfYYKihDqTEqfF2TRj11NHLmbayyGCBsjdYOPGG4rOUmSqbRYcmwosKZ1Qfn/6W4VXHbn&#10;WUWBD1d739fls9Vma7RSw0H3MwcRqAtf8ce91XH+J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s/V8AAAADdAAAADwAAAAAAAAAAAAAAAACYAgAAZHJzL2Rvd25y&#10;ZXYueG1sUEsFBgAAAAAEAAQA9QAAAIUDAAAAAA==&#10;" path="m58,32l115,,58,32,40,35,25,40,13,47,,57r8,3l15,60r10,l33,55r7,-3l48,47r5,-7l58,32xe" filled="f" strokecolor="#e15520" strokeweight="0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1214" o:spid="_x0000_s2238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VgcMA&#10;AADdAAAADwAAAGRycy9kb3ducmV2LnhtbESPzWrDMBCE74W8g9hAb40sU0JxooT8EMg1aXNfrI3t&#10;xFoJS47dPn1UKPS2y8zON7tcj7YVD+pC41iDmmUgiEtnGq40fH0e3j5AhIhssHVMGr4pwHo1eVli&#10;YdzAJ3qcYyVSCIcCNdQx+kLKUNZkMcycJ07a1XUWY1q7SpoOhxRuW5ln2VxabDgRavS0q6m8n3ub&#10;uLLvf+bRvathvzvemu1Fea+0fp2OmwWISGP8N/9dH02qn6scfr9JI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YVgcMAAADdAAAADwAAAAAAAAAAAAAAAACYAgAAZHJzL2Rv&#10;d25yZXYueG1sUEsFBgAAAAAEAAQA9QAAAIgDAAAAAA==&#10;" path="m,30l60,,,30xe" fillcolor="#f3be00" stroked="f">
                  <v:path arrowok="t" o:connecttype="custom" o:connectlocs="0,30;60,0;0,30" o:connectangles="0,0,0"/>
                </v:shape>
                <v:shape id="Freeform 1215" o:spid="_x0000_s2239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EYsQA&#10;AADdAAAADwAAAGRycy9kb3ducmV2LnhtbERPS2sCMRC+C/6HMEJvml0LRVejaEHw0BYfLV7Hzbi7&#10;mEzWTarbf98Igrf5+J4znbfWiCs1vnKsIB0kIIhzpysuFHzvV/0RCB+QNRrHpOCPPMxn3c4UM+1u&#10;vKXrLhQihrDPUEEZQp1J6fOSLPqBq4kjd3KNxRBhU0jd4C2GWyOHSfImLVYcG0qs6b2k/Lz7tQrG&#10;69XP4bK8fKTtV2I27vi5NFVQ6qXXLiYgArXhKX641zrOH6avcP8mni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RGLEAAAA3QAAAA8AAAAAAAAAAAAAAAAAmAIAAGRycy9k&#10;b3ducmV2LnhtbFBLBQYAAAAABAAEAPUAAACJAwAAAAA=&#10;" path="m,30l60,,,30xe" filled="f" strokecolor="#e15520" strokeweight="0">
                  <v:path arrowok="t" o:connecttype="custom" o:connectlocs="0,30;60,0;0,30" o:connectangles="0,0,0"/>
                </v:shape>
                <v:shape id="Freeform 1216" o:spid="_x0000_s2240" style="position:absolute;left:5999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pXMMA&#10;AADdAAAADwAAAGRycy9kb3ducmV2LnhtbERPTWvDMAy9D/ofjAq7rU5KGSWrU0IhsPXWdmVXLdaS&#10;kFgOtptk/fXzYLCbHu9Tu/1sejGS861lBekqAUFcWd1yreD9Uj5tQfiArLG3TAq+ycM+XzzsMNN2&#10;4hON51CLGMI+QwVNCEMmpa8aMuhXdiCO3Jd1BkOErpba4RTDTS/XSfIsDbYcGxoc6NBQ1Z1vRkFx&#10;2TryU3e/Drfy8PY5lsePIlXqcTkXLyACzeFf/Od+1XH+Ot3A7zfxB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FpXMMAAADdAAAADwAAAAAAAAAAAAAAAACYAgAAZHJzL2Rv&#10;d25yZXYueG1sUEsFBgAAAAAEAAQA9QAAAIgDAAAAAA==&#10;" path="m25,43l72,,25,43xm25,43l10,53,2,63,,68r,7l,83r,5l7,88r8,-5l20,78r5,-5l27,65r,-7l27,50,25,43xe" fillcolor="#f3be00" stroked="f">
                  <v:path arrowok="t" o:connecttype="custom" o:connectlocs="25,43;72,0;25,43;25,43;10,53;2,63;0,68;0,75;0,83;0,88;7,88;15,83;20,78;25,73;27,65;27,58;27,50;25,43" o:connectangles="0,0,0,0,0,0,0,0,0,0,0,0,0,0,0,0,0,0"/>
                  <o:lock v:ext="edit" verticies="t"/>
                </v:shape>
                <v:shape id="Freeform 1217" o:spid="_x0000_s2241" style="position:absolute;left:6024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/FsUA&#10;AADdAAAADwAAAGRycy9kb3ducmV2LnhtbERPTWvCQBC9F/oflin0UsxGUZGYVYootMVLVRBvQ3bM&#10;pmZnQ3arqb/eFYTe5vE+J593thZnan3lWEE/SUEQF05XXCrYbVe9CQgfkDXWjknBH3mYz56fcsy0&#10;u/A3nTehFDGEfYYKTAhNJqUvDFn0iWuII3d0rcUQYVtK3eIlhttaDtJ0LC1WHBsMNrQwVJw2v1bB&#10;53645evX/u20ND+7Ih2ur8vDWqnXl+59CiJQF/7FD/eHjvMH/RHcv4kn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P8WxQAAAN0AAAAPAAAAAAAAAAAAAAAAAJgCAABkcnMv&#10;ZG93bnJldi54bWxQSwUGAAAAAAQABAD1AAAAigMAAAAA&#10;" path="m,43l47,,,43xe" filled="f" strokecolor="#e15520" strokeweight="0">
                  <v:path arrowok="t" o:connecttype="custom" o:connectlocs="0,43;47,0;0,43" o:connectangles="0,0,0"/>
                </v:shape>
                <v:shape id="Freeform 1218" o:spid="_x0000_s2242" style="position:absolute;left:5999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0qHsQA&#10;AADdAAAADwAAAGRycy9kb3ducmV2LnhtbERPS2vCQBC+F/wPywi91Y0JhJq6io+2WDyZFnodsmMS&#10;zM6G7Jqk/fWuUOhtPr7nLNejaURPnastK5jPIhDEhdU1lwq+Pt+enkE4j6yxsUwKfsjBejV5WGKm&#10;7cAn6nNfihDCLkMFlfdtJqUrKjLoZrYlDtzZdgZ9gF0pdYdDCDeNjKMolQZrDg0VtrSrqLjkV6Pg&#10;++h+i+32I37FfRIvNPHhPU+UepyOmxcQnkb/L/5zH3SYH89Tu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9Kh7EAAAA3QAAAA8AAAAAAAAAAAAAAAAAmAIAAGRycy9k&#10;b3ducmV2LnhtbFBLBQYAAAAABAAEAPUAAACJAwAAAAA=&#10;" path="m25,l10,10,2,20,,25r,7l,40r,5l7,45r8,-5l20,35r5,-5l27,22r,-7l27,7,25,e" filled="f" strokecolor="#e15520" strokeweight="0">
                  <v:path arrowok="t" o:connecttype="custom" o:connectlocs="25,0;10,10;2,20;0,25;0,32;0,40;0,45;7,45;15,40;20,35;25,30;27,22;27,15;27,7;25,0" o:connectangles="0,0,0,0,0,0,0,0,0,0,0,0,0,0,0"/>
                </v:shape>
                <v:shape id="Freeform 1219" o:spid="_x0000_s2243" style="position:absolute;left:5969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T1sYA&#10;AADdAAAADwAAAGRycy9kb3ducmV2LnhtbESPS4vCQBCE74L/YegFbzrxsT6io4gielrYrAremkxv&#10;Esz0hMyo8d87wsLeuqnq+qoXq8aU4k61Kywr6PciEMSp1QVnCo4/u+4UhPPIGkvLpOBJDlbLdmuB&#10;sbYP/qZ74jMRQtjFqCD3voqldGlOBl3PVsRB+7W1QR/WOpO6xkcIN6UcRNFYGiw4EHKsaJNTek1u&#10;JkA+L8ls9JX6cbadTtbViXl43ivV+WjWcxCeGv9v/rs+6FB/0J/A+5swgly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T1sYAAADdAAAADwAAAAAAAAAAAAAAAACYAgAAZHJz&#10;L2Rvd25yZXYueG1sUEsFBgAAAAAEAAQA9QAAAIsDAAAAAA==&#10;" path="m23,50l55,,23,50xm25,50l13,57,3,70,,82,3,95,8,92r7,-2l20,85r3,-8l27,72r,-7l27,57,25,50xe" fillcolor="#f3be00" stroked="f">
                  <v:path arrowok="t" o:connecttype="custom" o:connectlocs="23,50;55,0;23,50;25,50;13,57;3,70;0,82;3,95;8,92;15,90;20,85;23,77;27,72;27,65;27,57;25,50" o:connectangles="0,0,0,0,0,0,0,0,0,0,0,0,0,0,0,0"/>
                  <o:lock v:ext="edit" verticies="t"/>
                </v:shape>
                <v:shape id="Freeform 1220" o:spid="_x0000_s2244" style="position:absolute;left:5992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3fD8UA&#10;AADdAAAADwAAAGRycy9kb3ducmV2LnhtbESPQWvCQBCF74X+h2UKvdVNUhCNrmILQi1eoq3nITtm&#10;g9nZkN1q+u87h4K3Gd6b975ZrkffqSsNsQ1sIJ9koIjrYFtuDHwdty8zUDEhW+wCk4FfirBePT4s&#10;sbThxhVdD6lREsKxRAMupb7UOtaOPMZJ6IlFO4fBY5J1aLQd8CbhvtNFlk21x5alwWFP747qy+HH&#10;G7hU37v+7XX/uQvT7SkVe4fzvDLm+WncLEAlGtPd/H/9YQW/yAVX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d8PxQAAAN0AAAAPAAAAAAAAAAAAAAAAAJgCAABkcnMv&#10;ZG93bnJldi54bWxQSwUGAAAAAAQABAD1AAAAigMAAAAA&#10;" path="m,50l32,,,50xe" filled="f" strokecolor="#e15520" strokeweight="0">
                  <v:path arrowok="t" o:connecttype="custom" o:connectlocs="0,50;32,0;0,50" o:connectangles="0,0,0"/>
                </v:shape>
                <v:shape id="Freeform 1221" o:spid="_x0000_s2245" style="position:absolute;left:5969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K+bMMA&#10;AADdAAAADwAAAGRycy9kb3ducmV2LnhtbERPTWvCQBC9C/0PyxR6040JlBpdpdFWLJ6aCl6H7JiE&#10;ZmdDdpvE/vpuQfA2j/c5q81oGtFT52rLCuazCARxYXXNpYLT1/v0BYTzyBoby6TgSg4264fJClNt&#10;B/6kPvelCCHsUlRQed+mUrqiIoNuZlviwF1sZ9AH2JVSdziEcNPIOIqepcGaQ0OFLW0rKr7zH6Pg&#10;fHS/RZZ9xG+4S+KFJj7s80Spp8fxdQnC0+jv4pv7oMP8eL6A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K+bMMAAADdAAAADwAAAAAAAAAAAAAAAACYAgAAZHJzL2Rv&#10;d25yZXYueG1sUEsFBgAAAAAEAAQA9QAAAIgDAAAAAA==&#10;" path="m25,l13,7,3,20,,32,3,45,8,42r7,-2l20,35r3,-8l27,22r,-7l27,7,25,e" filled="f" strokecolor="#e15520" strokeweight="0">
                  <v:path arrowok="t" o:connecttype="custom" o:connectlocs="25,0;13,7;3,20;0,32;3,45;8,42;15,40;20,35;23,27;27,22;27,15;27,7;25,0" o:connectangles="0,0,0,0,0,0,0,0,0,0,0,0,0"/>
                </v:shape>
                <v:shape id="Freeform 1222" o:spid="_x0000_s2246" style="position:absolute;left:5939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Oe8MA&#10;AADdAAAADwAAAGRycy9kb3ducmV2LnhtbESPQWvDMAyF74P+B6PBbqu9HEaX1S2hdHS3saY/QMRa&#10;HBrLwfba9N9Xh8FuEu/pvU/r7RxGdaGUh8gWXpYGFHEX3cC9hVP78bwClQuywzEyWbhRhu1m8bDG&#10;2sUrf9PlWHolIZxrtOBLmWqtc+cpYF7GiVi0n5gCFllTr13Cq4SHUVfGvOqAA0uDx4l2nrrz8TdY&#10;aJs27KtV6htzemubr0PnzS1b+/Q4N++gCs3l3/x3/ekEv6qE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wOe8MAAADdAAAADwAAAAAAAAAAAAAAAACYAgAAZHJzL2Rv&#10;d25yZXYueG1sUEsFBgAAAAAEAAQA9QAAAIgDAAAAAA==&#10;" path="m25,50l55,,25,50xm25,50l13,60,5,70,,82,3,97r7,-2l15,90r5,-5l25,80r3,-8l28,65r,-8l25,50xe" fillcolor="#f3be00" stroked="f">
                  <v:path arrowok="t" o:connecttype="custom" o:connectlocs="25,50;55,0;25,50;25,50;13,60;5,70;0,82;3,97;10,95;15,90;20,85;25,80;28,72;28,65;28,57;25,50" o:connectangles="0,0,0,0,0,0,0,0,0,0,0,0,0,0,0,0"/>
                  <o:lock v:ext="edit" verticies="t"/>
                </v:shape>
                <v:shape id="Freeform 1223" o:spid="_x0000_s2247" style="position:absolute;left:5964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Z3GsUA&#10;AADdAAAADwAAAGRycy9kb3ducmV2LnhtbERP32vCMBB+F/Y/hBN8GTO1iIzOKLKpCOrYdLA9Hs2t&#10;KWsupYla/euNMPDtPr6fN562thJHanzpWMGgn4Agzp0uuVDwtV88PYPwAVlj5ZgUnMnDdPLQGWOm&#10;3Yk/6bgLhYgh7DNUYEKoMyl9bsii77uaOHK/rrEYImwKqRs8xXBbyTRJRtJiybHBYE2vhvK/3cEq&#10;kOtHQ9/D7Q9flh/7zRvN1+/lXKlet529gAjUhrv4373ScX6aDuD2TTxB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ncaxQAAAN0AAAAPAAAAAAAAAAAAAAAAAJgCAABkcnMv&#10;ZG93bnJldi54bWxQSwUGAAAAAAQABAD1AAAAigMAAAAA&#10;" path="m,50l30,,,50xe" filled="f" strokecolor="#e15520" strokeweight="0">
                  <v:path arrowok="t" o:connecttype="custom" o:connectlocs="0,50;30,0;0,50" o:connectangles="0,0,0"/>
                </v:shape>
                <v:shape id="Freeform 1224" o:spid="_x0000_s2248" style="position:absolute;left:5939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+/b8A&#10;AADdAAAADwAAAGRycy9kb3ducmV2LnhtbERPTYvCMBC9C/6HMAvebLoFpXSNshREr+oe9jgks23Z&#10;ZlKaaOq/N4LgbR7vcza7yfbiRqPvHCv4zHIQxNqZjhsFP5f9sgThA7LB3jEpuJOH3XY+22BlXOQT&#10;3c6hESmEfYUK2hCGSkqvW7LoMzcQJ+7PjRZDgmMjzYgxhdteFnm+lhY7Tg0tDlS3pP/PV6vg0EVd&#10;NnW9ujt/+c31OpZ2ikotPqbvLxCBpvAWv9xHk+YXRQHPb9IJcv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Lv79vwAAAN0AAAAPAAAAAAAAAAAAAAAAAJgCAABkcnMvZG93bnJl&#10;di54bWxQSwUGAAAAAAQABAD1AAAAhAMAAAAA&#10;" path="m25,l13,10,5,20,,32,3,47r7,-2l15,40r5,-5l25,30r3,-8l28,15r,-8l25,xe" filled="f" strokecolor="#e15520" strokeweight="0">
                  <v:path arrowok="t" o:connecttype="custom" o:connectlocs="25,0;13,10;5,20;0,32;3,47;10,45;15,40;20,35;25,30;28,22;28,15;28,7;25,0" o:connectangles="0,0,0,0,0,0,0,0,0,0,0,0,0"/>
                </v:shape>
                <v:shape id="Freeform 1225" o:spid="_x0000_s2249" style="position:absolute;left:6031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R/8MA&#10;AADdAAAADwAAAGRycy9kb3ducmV2LnhtbERPTWsCMRC9F/wPYQRvNWsEKatRRJFKb7Ut6G3YjLuL&#10;m8mapOu2v94Ihd7m8T5nseptIzryoXasYTLOQBAXztRcavj82D2/gAgR2WDjmDT8UIDVcvC0wNy4&#10;G79Td4ilSCEcctRQxdjmUoaiIoth7FrixJ2dtxgT9KU0Hm8p3DZSZdlMWqw5NVTY0qai4nL4thp2&#10;Sp3e2qnaBv9VXO3k+PvazbZaj4b9eg4iUh//xX/uvUnzlZrC45t0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zR/8MAAADdAAAADwAAAAAAAAAAAAAAAACYAgAAZHJzL2Rv&#10;d25yZXYueG1sUEsFBgAAAAAEAAQA9QAAAIgDAAAAAA==&#10;" path="m25,40l75,,25,40xm25,40l13,50,3,60,,65r,7l,77r3,8l10,82r5,-2l20,75r5,-5l28,62r2,-7l28,47,25,40xe" fillcolor="#f3be00" stroked="f">
                  <v:path arrowok="t" o:connecttype="custom" o:connectlocs="25,40;75,0;25,40;25,40;13,50;3,60;0,65;0,72;0,77;3,85;10,82;15,80;20,75;25,70;28,62;30,55;28,47;25,40" o:connectangles="0,0,0,0,0,0,0,0,0,0,0,0,0,0,0,0,0,0"/>
                  <o:lock v:ext="edit" verticies="t"/>
                </v:shape>
                <v:shape id="Freeform 1226" o:spid="_x0000_s2250" style="position:absolute;left:60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9yMMA&#10;AADdAAAADwAAAGRycy9kb3ducmV2LnhtbERP32vCMBB+H+x/CDfwZczU4mR0RhFBcPg069jr0dyS&#10;0uZSmlg7/3ojDPZ2H9/PW65H14qB+lB7VjCbZiCIK69rNgpO5e7lDUSIyBpbz6TglwKsV48PSyy0&#10;v/AnDcdoRArhUKACG2NXSBkqSw7D1HfEifvxvcOYYG+k7vGSwl0r8yxbSIc1pwaLHW0tVc3x7BTk&#10;e/thhu+xMc98rb+a1+shlqVSk6dx8w4i0hj/xX/uvU7z83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o9yMMAAADdAAAADwAAAAAAAAAAAAAAAACYAgAAZHJzL2Rv&#10;d25yZXYueG1sUEsFBgAAAAAEAAQA9QAAAIgDAAAAAA==&#10;" path="m,40l50,,,40xe" filled="f" strokecolor="#e15520" strokeweight="0">
                  <v:path arrowok="t" o:connecttype="custom" o:connectlocs="0,40;50,0;0,40" o:connectangles="0,0,0"/>
                </v:shape>
                <v:shape id="Freeform 1227" o:spid="_x0000_s2251" style="position:absolute;left:603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eJMMA&#10;AADdAAAADwAAAGRycy9kb3ducmV2LnhtbERPTWvCQBC9C/0PyxS86aYJDSW6hlIoFJFC1R68Ddkx&#10;G83Ohuw2xn/vFgRv83ifsyxH24qBet84VvAyT0AQV043XCvY7z5nbyB8QNbYOiYFV/JQrp4mSyy0&#10;u/APDdtQixjCvkAFJoSukNJXhiz6ueuII3d0vcUQYV9L3eMlhttWpkmSS4sNxwaDHX0Yqs7bP6sg&#10;O2Zrffi1uc93iRuupw2Zb6/U9Hl8X4AINIaH+O7+0nF+mr7C/zfx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ueJMMAAADdAAAADwAAAAAAAAAAAAAAAACYAgAAZHJzL2Rv&#10;d25yZXYueG1sUEsFBgAAAAAEAAQA9QAAAIgDAAAAAA==&#10;" path="m25,l13,10,3,20,,25r,7l,37r3,8l10,42r5,-2l20,35r5,-5l28,22r2,-7l28,7,25,e" filled="f" strokecolor="#e15520" strokeweight="0">
                  <v:path arrowok="t" o:connecttype="custom" o:connectlocs="25,0;13,10;3,20;0,25;0,32;0,37;3,45;10,42;15,40;20,35;25,30;28,22;30,15;28,7;25,0" o:connectangles="0,0,0,0,0,0,0,0,0,0,0,0,0,0,0"/>
                </v:shape>
                <v:shape id="Freeform 1228" o:spid="_x0000_s2252" style="position:absolute;left:6064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XM8MA&#10;AADdAAAADwAAAGRycy9kb3ducmV2LnhtbERPTWsCMRC9F/wPYYTeauKCS9kapQrWHry4CvY4bMbd&#10;pZvJkqS67a83gtDbPN7nzJeD7cSFfGgda5hOFAjiypmWaw3Hw+blFUSIyAY7x6ThlwIsF6OnORbG&#10;XXlPlzLWIoVwKFBDE2NfSBmqhiyGieuJE3d23mJM0NfSeLymcNvJTKlcWmw5NTTY07qh6rv8sRrW&#10;6jz7KLdml8fVn9+pr5VSp0Hr5/Hw/gYi0hD/xQ/3p0nzsyyH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YXM8MAAADdAAAADwAAAAAAAAAAAAAAAACYAgAAZHJzL2Rv&#10;d25yZXYueG1sUEsFBgAAAAAEAAQA9QAAAIgDAAAAAA==&#10;" path="m24,50l69,,24,50xm24,50l10,58,2,68,,75r,5l,88r,7l7,93r7,-5l19,85r5,-7l27,73r,-8l27,58,24,50xe" fillcolor="#f3be00" stroked="f">
                  <v:path arrowok="t" o:connecttype="custom" o:connectlocs="24,50;69,0;24,50;24,50;10,58;2,68;0,75;0,80;0,88;0,95;7,93;14,88;19,85;24,78;27,73;27,65;27,58;24,50" o:connectangles="0,0,0,0,0,0,0,0,0,0,0,0,0,0,0,0,0,0"/>
                  <o:lock v:ext="edit" verticies="t"/>
                </v:shape>
                <v:shape id="Freeform 1229" o:spid="_x0000_s2253" style="position:absolute;left:6088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r0sUA&#10;AADdAAAADwAAAGRycy9kb3ducmV2LnhtbERPTWvCQBC9C/0PyxS8iG6agkrqKlUo9NAqiYVeh+w0&#10;G5udDdk1pv++Kwje5vE+Z7UZbCN66nztWMHTLAFBXDpdc6Xg6/g2XYLwAVlj45gU/JGHzfphtMJM&#10;uwvn1BehEjGEfYYKTAhtJqUvDVn0M9cSR+7HdRZDhF0ldYeXGG4bmSbJXFqsOTYYbGlnqPwtzlZB&#10;7w7H3H7m+1PybbYfz9vJ8rTbKzV+HF5fQAQawl18c7/rOD9NF3D9Jp4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6vSxQAAAN0AAAAPAAAAAAAAAAAAAAAAAJgCAABkcnMv&#10;ZG93bnJldi54bWxQSwUGAAAAAAQABAD1AAAAigMAAAAA&#10;" path="m,50l45,,,50xe" filled="f" strokecolor="#e15520" strokeweight="0">
                  <v:path arrowok="t" o:connecttype="custom" o:connectlocs="0,50;45,0;0,50" o:connectangles="0,0,0"/>
                </v:shape>
                <v:shape id="Freeform 1230" o:spid="_x0000_s2254" style="position:absolute;left:6064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RSsYA&#10;AADdAAAADwAAAGRycy9kb3ducmV2LnhtbESPQWvCQBCF74L/YRmhN924QrGpq1Rti6WnpoVeh+w0&#10;Cc3Ohuyqqb/eORS8zfDevPfNajP4Vp2oj01gC/NZBoq4DK7hysLX58t0CSomZIdtYLLwRxE26/Fo&#10;hbkLZ/6gU5EqJSEcc7RQp9TlWseyJo9xFjpi0X5C7zHJ2lfa9XiWcN9qk2X32mPD0lBjR7uayt/i&#10;6C18v8dLud2+mWfcL8yDIz68Fgtr7ybD0yOoREO6mf+vD07wjRFc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LRSsYAAADdAAAADwAAAAAAAAAAAAAAAACYAgAAZHJz&#10;L2Rvd25yZXYueG1sUEsFBgAAAAAEAAQA9QAAAIsDAAAAAA==&#10;" path="m24,l10,8,2,18,,25r,5l,38r,7l7,43r7,-5l19,35r5,-7l27,23r,-8l27,8,24,e" filled="f" strokecolor="#e15520" strokeweight="0">
                  <v:path arrowok="t" o:connecttype="custom" o:connectlocs="24,0;10,8;2,18;0,25;0,30;0,38;0,45;7,43;14,38;19,35;24,28;27,23;27,15;27,8;24,0" o:connectangles="0,0,0,0,0,0,0,0,0,0,0,0,0,0,0"/>
                </v:shape>
                <v:shape id="Freeform 1231" o:spid="_x0000_s2255" style="position:absolute;left:6091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HZXsIA&#10;AADdAAAADwAAAGRycy9kb3ducmV2LnhtbERPS4vCMBC+C/sfwizsRTTdHqpbjSILwkK9+LjsbWzG&#10;tthMShK1/nsjCN7m43vOfNmbVlzJ+caygu9xAoK4tLrhSsFhvx5NQfiArLG1TAru5GG5+BjMMdf2&#10;xlu67kIlYgj7HBXUIXS5lL6syaAf2444cifrDIYIXSW1w1sMN61MkySTBhuODTV29FtTed5djAJn&#10;iv9Cp6vjcNNk9rzPioOXE6W+PvvVDESgPrzFL/efjvPT9Ae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dlewgAAAN0AAAAPAAAAAAAAAAAAAAAAAJgCAABkcnMvZG93&#10;bnJldi54bWxQSwUGAAAAAAQABAD1AAAAhwMAAAAA&#10;" path="m25,45l67,,25,45xm25,45l12,52,2,62,,67r,8l,82r,8l7,87r8,-5l20,80r5,-8l27,67r3,-7l30,52,25,45xe" fillcolor="#f3be00" stroked="f">
                  <v:path arrowok="t" o:connecttype="custom" o:connectlocs="25,45;67,0;25,45;25,45;12,52;2,62;0,67;0,75;0,82;0,90;7,87;15,82;20,80;25,72;27,67;30,60;30,52;25,45" o:connectangles="0,0,0,0,0,0,0,0,0,0,0,0,0,0,0,0,0,0"/>
                  <o:lock v:ext="edit" verticies="t"/>
                </v:shape>
                <v:shape id="Freeform 1232" o:spid="_x0000_s2256" style="position:absolute;left:6116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TdMcA&#10;AADdAAAADwAAAGRycy9kb3ducmV2LnhtbESPQWsCQQyF74L/YYjgReqslpZ26yhqWxD00Gp/QNiJ&#10;u4s7mWVmqlt/fXMQvCW8l/e+zBada9SZQqw9G5iMM1DEhbc1lwZ+Dp8PL6BiQrbYeCYDfxRhMe/3&#10;Zphbf+FvOu9TqSSEY44GqpTaXOtYVOQwjn1LLNrRB4dJ1lBqG/Ai4a7R0yx71g5rloYKW1pXVJz2&#10;v87AKY6u9df7ZvX0+nGg67oJu/a4NWY46JZvoBJ16W6+XW+s4E8fhV++kRH0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zk3THAAAA3QAAAA8AAAAAAAAAAAAAAAAAmAIAAGRy&#10;cy9kb3ducmV2LnhtbFBLBQYAAAAABAAEAPUAAACMAwAAAAA=&#10;" path="m,45l42,,,45xe" filled="f" strokecolor="#e15520" strokeweight="0">
                  <v:path arrowok="t" o:connecttype="custom" o:connectlocs="0,45;42,0;0,45" o:connectangles="0,0,0"/>
                </v:shape>
                <v:shape id="Freeform 1233" o:spid="_x0000_s2257" style="position:absolute;left:609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O+sIA&#10;AADdAAAADwAAAGRycy9kb3ducmV2LnhtbERPS4vCMBC+C/sfwix401QLRapRZGFBlkXwsYe9Dc3Y&#10;VJtJaWKt/94Igrf5+J6zWPW2Fh21vnKsYDJOQBAXTldcKjgevkczED4ga6wdk4I7eVgtPwYLzLW7&#10;8Y66fShFDGGfowITQpNL6QtDFv3YNcSRO7nWYoiwLaVu8RbDbS2nSZJJixXHBoMNfRkqLvurVZCe&#10;0h/9/2cznx0S193Pv2S2XqnhZ7+egwjUh7f45d7oOH+aTu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+Q76wgAAAN0AAAAPAAAAAAAAAAAAAAAAAJgCAABkcnMvZG93&#10;bnJldi54bWxQSwUGAAAAAAQABAD1AAAAhwMAAAAA&#10;" path="m25,l12,7,2,17,,22r,8l,37r,8l7,42r8,-5l20,35r5,-8l27,22r3,-7l30,7,25,e" filled="f" strokecolor="#e15520" strokeweight="0">
                  <v:path arrowok="t" o:connecttype="custom" o:connectlocs="25,0;12,7;2,17;0,22;0,30;0,37;0,45;7,42;15,37;20,35;25,27;27,22;30,15;30,7;25,0" o:connectangles="0,0,0,0,0,0,0,0,0,0,0,0,0,0,0"/>
                </v:shape>
                <v:shape id="Freeform 1234" o:spid="_x0000_s2258" style="position:absolute;left:6126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IUwL8A&#10;AADdAAAADwAAAGRycy9kb3ducmV2LnhtbERPTWvCQBC9F/wPywi91Y0piKSuIorQS4WovQ/Z6SY0&#10;OxuzU03/vSsI3ubxPmexGnyrLtTHJrCB6SQDRVwF27AzcDru3uagoiBbbAOTgX+KsFqOXhZY2HDl&#10;ki4HcSqFcCzQQC3SFVrHqiaPcRI64sT9hN6jJNg7bXu8pnDf6jzLZtpjw6mhxo42NVW/hz9vYOvE&#10;6c6Wjkv53m+ddl98XhvzOh7WH6CEBnmKH+5Pm+bn7zncv0kn6O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hTAvwAAAN0AAAAPAAAAAAAAAAAAAAAAAJgCAABkcnMvZG93bnJl&#10;di54bWxQSwUGAAAAAAQABAD1AAAAhAMAAAAA&#10;" path="m25,40l77,,25,40xm25,37l12,47,2,57,,62r,8l,75r,7l7,82r8,-5l20,72r5,-5l27,60r3,-5l27,47,25,37xe" fillcolor="#f3be00" stroked="f">
                  <v:path arrowok="t" o:connecttype="custom" o:connectlocs="25,40;77,0;25,40;25,37;12,47;2,57;0,62;0,70;0,75;0,82;7,82;15,77;20,72;25,67;27,60;30,55;27,47;25,37" o:connectangles="0,0,0,0,0,0,0,0,0,0,0,0,0,0,0,0,0,0"/>
                  <o:lock v:ext="edit" verticies="t"/>
                </v:shape>
                <v:shape id="Freeform 1235" o:spid="_x0000_s2259" style="position:absolute;left:6151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vbsQA&#10;AADdAAAADwAAAGRycy9kb3ducmV2LnhtbERPTWvCQBC9C/0PyxS86aYJNZK6SlGE3lpjhB6n2WkS&#10;kp0N2TWm/75bKHibx/uczW4ynRhpcI1lBU/LCARxaXXDlYLifFysQTiPrLGzTAp+yMFu+zDbYKbt&#10;jU805r4SIYRdhgpq7/tMSlfWZNAtbU8cuG87GPQBDpXUA95CuOlkHEUrabDh0FBjT/uayja/GgWX&#10;dPw0H+n1vTXP8ivOi3NbJAel5o/T6wsIT5O/i//dbzrMj5ME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r27EAAAA3QAAAA8AAAAAAAAAAAAAAAAAmAIAAGRycy9k&#10;b3ducmV2LnhtbFBLBQYAAAAABAAEAPUAAACJAwAAAAA=&#10;" path="m,40l52,,,40xe" filled="f" strokecolor="#e15520" strokeweight="0">
                  <v:path arrowok="t" o:connecttype="custom" o:connectlocs="0,40;52,0;0,40" o:connectangles="0,0,0"/>
                </v:shape>
                <v:shape id="Freeform 1236" o:spid="_x0000_s2260" style="position:absolute;left:612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6tYsMA&#10;AADdAAAADwAAAGRycy9kb3ducmV2LnhtbERPTWvCQBC9C/0PyxS86aZJCSW6hlIoiJRC1R68Ddkx&#10;G83Ohuwa47/vFgRv83ifsyxH24qBet84VvAyT0AQV043XCvY7z5nbyB8QNbYOiYFN/JQrp4mSyy0&#10;u/IPDdtQixjCvkAFJoSukNJXhiz6ueuII3d0vcUQYV9L3eM1httWpkmSS4sNxwaDHX0Yqs7bi1WQ&#10;HbONPvza3Oe7xA230xeZb6/U9Hl8X4AINIaH+O5e6zg/zV7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6tYsMAAADdAAAADwAAAAAAAAAAAAAAAACYAgAAZHJzL2Rv&#10;d25yZXYueG1sUEsFBgAAAAAEAAQA9QAAAIgDAAAAAA==&#10;" path="m25,l12,10,2,20,,25r,8l,38r,7l7,45r8,-5l20,35r5,-5l27,23r3,-5l27,10,25,e" filled="f" strokecolor="#e15520" strokeweight="0">
                  <v:path arrowok="t" o:connecttype="custom" o:connectlocs="25,0;12,10;2,20;0,25;0,33;0,38;0,45;7,45;15,40;20,35;25,30;27,23;30,18;27,10;25,0" o:connectangles="0,0,0,0,0,0,0,0,0,0,0,0,0,0,0"/>
                </v:shape>
                <v:shape id="Freeform 1237" o:spid="_x0000_s2261" style="position:absolute;left:6153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0FMQA&#10;AADdAAAADwAAAGRycy9kb3ducmV2LnhtbERPTYvCMBC9L/gfwgje1nQrilSjLIKgCLtYPehtbMa2&#10;2ExKErX77zcLC97m8T5nvuxMIx7kfG1ZwccwAUFcWF1zqeB4WL9PQfiArLGxTAp+yMNy0XubY6bt&#10;k/f0yEMpYgj7DBVUIbSZlL6oyKAf2pY4clfrDIYIXSm1w2cMN41Mk2QiDdYcGypsaVVRccvvRsFp&#10;t97nd5uPzuXqe5I2X9vk4sZKDfrd5wxEoC68xP/ujY7z09EY/r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rtBTEAAAA3QAAAA8AAAAAAAAAAAAAAAAAmAIAAGRycy9k&#10;b3ducmV2LnhtbFBLBQYAAAAABAAEAPUAAACJAwAAAAA=&#10;" path="m35,35l97,,35,35xm35,35l20,43,7,53,5,58,3,63,,70r,5l10,75r7,-2l25,68r5,-5l35,55r2,-5l37,43,35,35xe" fillcolor="#f3be00" stroked="f">
                  <v:path arrowok="t" o:connecttype="custom" o:connectlocs="35,35;97,0;35,35;35,35;20,43;7,53;5,58;3,63;0,70;0,75;10,75;17,73;25,68;30,63;35,55;37,50;37,43;35,35" o:connectangles="0,0,0,0,0,0,0,0,0,0,0,0,0,0,0,0,0,0"/>
                  <o:lock v:ext="edit" verticies="t"/>
                </v:shape>
                <v:shape id="Freeform 1238" o:spid="_x0000_s2262" style="position:absolute;left:6188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zeMMA&#10;AADdAAAADwAAAGRycy9kb3ducmV2LnhtbERPTWvCQBC9F/wPywje6sZYgo1ughQiglCoSvE4ZKdJ&#10;aHY2Zrcx/vtuoeBtHu9zNvloWjFQ7xrLChbzCARxaXXDlYLzqXhegXAeWWNrmRTcyUGeTZ42mGp7&#10;4w8ajr4SIYRdigpq77tUSlfWZNDNbUccuC/bG/QB9pXUPd5CuGllHEWJNNhwaKixo7eayu/jj1Hw&#10;ctnicFi9loWRVfEe76760ydKzabjdg3C0+gf4n/3Xof58TKBv2/C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zeMMAAADdAAAADwAAAAAAAAAAAAAAAACYAgAAZHJzL2Rv&#10;d25yZXYueG1sUEsFBgAAAAAEAAQA9QAAAIgDAAAAAA==&#10;" path="m,35l62,,,35xe" filled="f" strokecolor="#e15520" strokeweight="0">
                  <v:path arrowok="t" o:connecttype="custom" o:connectlocs="0,35;62,0;0,35" o:connectangles="0,0,0"/>
                </v:shape>
                <v:shape id="Freeform 1239" o:spid="_x0000_s2263" style="position:absolute;left:6153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H6sUA&#10;AADdAAAADwAAAGRycy9kb3ducmV2LnhtbERP22rCQBB9L/Qflin0rW60UG2aVUQQvIGX9gPG7CTZ&#10;Njsbsqumfr1bEPo2h3OdbNLZWpyp9caxgn4vAUGcO224VPD1OX8ZgfABWWPtmBT8kofJ+PEhw1S7&#10;C+/pfAiliCHsU1RQhdCkUvq8Iou+5xriyBWutRgibEupW7zEcFvLQZK8SYuGY0OFDc0qyn8OJ6tg&#10;e/1eLs12N1r3h2GjV8Xx+m6OSj0/ddMPEIG68C++uxc6zh+8DuHvm3iC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AfqxQAAAN0AAAAPAAAAAAAAAAAAAAAAAJgCAABkcnMv&#10;ZG93bnJldi54bWxQSwUGAAAAAAQABAD1AAAAigMAAAAA&#10;" path="m35,l20,8,7,18,5,23,3,28,,35r,5l10,40r7,-2l25,33r5,-5l35,20r2,-5l37,8,35,e" filled="f" strokecolor="#e15520" strokeweight="0">
                  <v:path arrowok="t" o:connecttype="custom" o:connectlocs="35,0;20,8;7,18;5,23;3,28;0,35;0,40;10,40;17,38;25,33;30,28;35,20;37,15;37,8;35,0" o:connectangles="0,0,0,0,0,0,0,0,0,0,0,0,0,0,0"/>
                </v:shape>
                <v:shape id="Freeform 1240" o:spid="_x0000_s2264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/J8UA&#10;AADdAAAADwAAAGRycy9kb3ducmV2LnhtbESPQU/DMAyF75P4D5GRuK0pQ0KsLJsY2tCknsgQZ9OY&#10;pqJxqiZs5d/jw6TdbL3n9z6vNlPo1YnG1EU2cF+UoIib6DpuDXwc9/MnUCkjO+wjk4E/SrBZ38xW&#10;WLl45nc62dwqCeFUoQGf81BpnRpPAVMRB2LRvuMYMMs6ttqNeJbw0OtFWT7qgB1Lg8eBXj01P/Y3&#10;GNhaW8fyq/6s3/Z6udtZv20O3pi72+nlGVSmKV/Nl+uDE/zFg+DK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P8nxQAAAN0AAAAPAAAAAAAAAAAAAAAAAJgCAABkcnMv&#10;ZG93bnJldi54bWxQSwUGAAAAAAQABAD1AAAAigMAAAAA&#10;" path="m54,7l40,,25,,12,2,,10r12,5l27,17r8,-2l42,12r8,-2l54,7xe" fillcolor="#f3be00" stroked="f">
                  <v:path arrowok="t" o:connecttype="custom" o:connectlocs="54,7;40,0;25,0;12,2;0,10;12,15;27,17;35,15;42,12;50,10;54,7" o:connectangles="0,0,0,0,0,0,0,0,0,0,0"/>
                </v:shape>
                <v:shape id="Freeform 1241" o:spid="_x0000_s2265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j6MQA&#10;AADdAAAADwAAAGRycy9kb3ducmV2LnhtbERPTWvCQBC9F/wPyxS81U0jWI2uIgGhWBAaW89DdkxC&#10;srMxuzXJv+8WCt7m8T5nsxtMI+7UucqygtdZBII4t7riQsHX+fCyBOE8ssbGMikYycFuO3naYKJt&#10;z590z3whQgi7BBWU3reJlC4vyaCb2ZY4cFfbGfQBdoXUHfYh3DQyjqKFNFhxaCixpbSkvM5+jIKT&#10;Lsa4ntfZGN++39LTZdGnH0elps/Dfg3C0+Af4n/3uw7z4/kK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b4+jEAAAA3QAAAA8AAAAAAAAAAAAAAAAAmAIAAGRycy9k&#10;b3ducmV2LnhtbFBLBQYAAAAABAAEAPUAAACJAwAAAAA=&#10;" path="m54,7l40,,25,,12,2,,10r12,5l27,17r8,-2l42,12r8,-2l54,7xe" filled="f" strokecolor="#e15520" strokeweight="0">
                  <v:path arrowok="t" o:connecttype="custom" o:connectlocs="54,7;40,0;25,0;12,2;0,10;12,15;27,17;35,15;42,12;50,10;54,7" o:connectangles="0,0,0,0,0,0,0,0,0,0,0"/>
                </v:shape>
                <v:shape id="Freeform 1242" o:spid="_x0000_s2266" style="position:absolute;left:5996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TGxcUA&#10;AADdAAAADwAAAGRycy9kb3ducmV2LnhtbESPQWsCQQyF7wX/wxDBS9FZpRRdHUVEqbdS9eAx7MSd&#10;1Z3MsjPqtr++ORR6S3gv731ZrDpfqwe1sQpsYDzKQBEXwVZcGjgdd8MpqJiQLdaBycA3RVgtey8L&#10;zG148hc9DqlUEsIxRwMupSbXOhaOPMZRaIhFu4TWY5K1LbVt8SnhvtaTLHvXHiuWBocNbRwVt8Pd&#10;G9i/ZmdX8Yej2Wn32ejtTzjOrsYM+t16DipRl/7Nf9d7K/iTN+GXb2Q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MbFxQAAAN0AAAAPAAAAAAAAAAAAAAAAAJgCAABkcnMv&#10;ZG93bnJldi54bWxQSwUGAAAAAAQABAD1AAAAigMAAAAA&#10;" path="m60,20l43,15r-15,l15,17,,25r13,5l30,30r8,l45,27r8,-2l60,20xm60,20l122,,60,20xe" fillcolor="#f3be00" stroked="f">
                  <v:path arrowok="t" o:connecttype="custom" o:connectlocs="60,20;43,15;28,15;15,17;0,25;13,30;30,30;38,30;45,27;53,25;60,20;60,20;122,0;60,20" o:connectangles="0,0,0,0,0,0,0,0,0,0,0,0,0,0"/>
                  <o:lock v:ext="edit" verticies="t"/>
                </v:shape>
                <v:shape id="Freeform 1243" o:spid="_x0000_s2267" style="position:absolute;left:599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nSMIA&#10;AADdAAAADwAAAGRycy9kb3ducmV2LnhtbERPTYvCMBC9C/sfwix409Qi7VKNsiiCXlzUxfPQjG21&#10;mXSbqPXfmwXB2zze50znnanFjVpXWVYwGkYgiHOrKy4U/B5Wgy8QziNrrC2Tggc5mM8+elPMtL3z&#10;jm57X4gQwi5DBaX3TSaly0sy6Ia2IQ7cybYGfYBtIXWL9xBuahlHUSINVhwaSmxoUVJ+2V+NguVf&#10;cnTppo63qyJJx8fFIf1Jz0r1P7vvCQhPnX+LX+61DvPj8Qj+vwkn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gSdIwgAAAN0AAAAPAAAAAAAAAAAAAAAAAJgCAABkcnMvZG93&#10;bnJldi54bWxQSwUGAAAAAAQABAD1AAAAhwMAAAAA&#10;" path="m60,5l43,,28,,15,2,,10r13,5l30,15r8,l45,12r8,-2l60,5e" filled="f" strokecolor="#e15520" strokeweight="0">
                  <v:path arrowok="t" o:connecttype="custom" o:connectlocs="60,5;43,0;28,0;15,2;0,10;13,15;30,15;38,15;45,12;53,10;60,5" o:connectangles="0,0,0,0,0,0,0,0,0,0,0"/>
                </v:shape>
                <v:shape id="Freeform 1244" o:spid="_x0000_s2268" style="position:absolute;left:6056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+VcQA&#10;AADdAAAADwAAAGRycy9kb3ducmV2LnhtbERPS2vCQBC+F/oflin0VjeG4iO6SimUSgXfF29DdkxC&#10;s7NhdxtTf70rCN7m43vOdN6ZWrTkfGVZQb+XgCDOra64UHDYf72NQPiArLG2TAr+ycN89vw0xUzb&#10;M2+p3YVCxBD2GSooQ2gyKX1ekkHfsw1x5E7WGQwRukJqh+cYbmqZJslAGqw4NpTY0GdJ+e/uzyhY&#10;LdebHzfaHy+mNfX3oL8c54uhUq8v3ccERKAuPMR390LH+el7Crdv4gl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SvlXEAAAA3QAAAA8AAAAAAAAAAAAAAAAAmAIAAGRycy9k&#10;b3ducmV2LnhtbFBLBQYAAAAABAAEAPUAAACJAwAAAAA=&#10;" path="m,20l62,,,20xe" filled="f" strokecolor="#e15520" strokeweight="0">
                  <v:path arrowok="t" o:connecttype="custom" o:connectlocs="0,20;62,0;0,20" o:connectangles="0,0,0"/>
                </v:shape>
                <v:shape id="Freeform 1245" o:spid="_x0000_s2269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CEcMA&#10;AADdAAAADwAAAGRycy9kb3ducmV2LnhtbERPTWvCQBC9C/6HZQq9FN2YSltjNlIKBS+C2kqvY3bM&#10;hmZnQ3aj6b93hYK3ebzPyVeDbcSZOl87VjCbJiCIS6drrhR8f31O3kD4gKyxcUwK/sjDqhiPcsy0&#10;u/COzvtQiRjCPkMFJoQ2k9KXhiz6qWuJI3dyncUQYVdJ3eElhttGpknyIi3WHBsMtvRhqPzd91aB&#10;PnpM0n473zTWLPh1/dQffkipx4fhfQki0BDu4n/3Wsf56fwZbt/EE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0CEcMAAADdAAAADwAAAAAAAAAAAAAAAACYAgAAZHJzL2Rv&#10;d25yZXYueG1sUEsFBgAAAAAEAAQA9QAAAIgDAAAAAA==&#10;" path="m55,8l40,3,25,,13,3,,8r10,7l27,18r8,l42,15r8,-2l55,8xe" fillcolor="#f3be00" stroked="f">
                  <v:path arrowok="t" o:connecttype="custom" o:connectlocs="55,8;40,3;25,0;13,3;0,8;10,15;27,18;35,18;42,15;50,13;55,8" o:connectangles="0,0,0,0,0,0,0,0,0,0,0"/>
                </v:shape>
                <v:shape id="Freeform 1246" o:spid="_x0000_s2270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/1tcQA&#10;AADdAAAADwAAAGRycy9kb3ducmV2LnhtbERPTWvCQBC9C/0PyxS86UZJxaauIoLUCgqmufQ2ZMck&#10;mJ0N2a1u/31XELzN433OYhVMK67Uu8aygsk4AUFcWt1wpaD43o7mIJxH1thaJgV/5GC1fBksMNP2&#10;xie65r4SMYRdhgpq77tMSlfWZNCNbUccubPtDfoI+0rqHm8x3LRymiQzabDh2FBjR5uaykv+axTs&#10;D59vP/mXu0yKTTiH92JfpceZUsPXsP4A4Sn4p/jh3uk4f5qmcP8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f9bXEAAAA3QAAAA8AAAAAAAAAAAAAAAAAmAIAAGRycy9k&#10;b3ducmV2LnhtbFBLBQYAAAAABAAEAPUAAACJAwAAAAA=&#10;" path="m55,8l40,3,25,,13,3,,8r10,7l27,18r8,l42,15r8,-2l55,8xe" filled="f" strokecolor="#e15520" strokeweight="0">
                  <v:path arrowok="t" o:connecttype="custom" o:connectlocs="55,8;40,3;25,0;13,3;0,8;10,15;27,18;35,18;42,15;50,13;55,8" o:connectangles="0,0,0,0,0,0,0,0,0,0,0"/>
                </v:shape>
                <v:shape id="Freeform 1247" o:spid="_x0000_s2271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XKvcUA&#10;AADdAAAADwAAAGRycy9kb3ducmV2LnhtbERPTWvCQBC9F/wPywi9NZuILW10DSIopZ5qDeJtyI5J&#10;NDsbs6vGf+8WCr3N433ONOtNI67UudqygiSKQRAXVtdcKtj+LF/eQTiPrLGxTAru5CCbDZ6mmGp7&#10;42+6bnwpQgi7FBVU3replK6oyKCLbEscuIPtDPoAu1LqDm8h3DRyFMdv0mDNoaHClhYVFafNxSjY&#10;Lc/15bif94dkl6/OX+v79iNfKPU87OcTEJ56/y/+c3/qMH80foXfb8IJ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9cq9xQAAAN0AAAAPAAAAAAAAAAAAAAAAAJgCAABkcnMv&#10;ZG93bnJldi54bWxQSwUGAAAAAAQABAD1AAAAigMAAAAA&#10;" path="m,13l64,,,13xe" fillcolor="#f3be00" stroked="f">
                  <v:path arrowok="t" o:connecttype="custom" o:connectlocs="0,13;64,0;0,13" o:connectangles="0,0,0"/>
                </v:shape>
                <v:shape id="Freeform 1248" o:spid="_x0000_s2272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m38EA&#10;AADdAAAADwAAAGRycy9kb3ducmV2LnhtbERPTWsCMRC9F/wPYYTealYRaVejiCLYY609eBs2Y7K4&#10;maybGLf/vikI3ubxPmex6l0jEnWh9qxgPCpAEFde12wUHL93b+8gQkTW2HgmBb8UYLUcvCyw1P7O&#10;X5QO0YgcwqFEBTbGtpQyVJYchpFviTN39p3DmGFnpO7wnsNdIydFMZMOa84NFlvaWKouh5tTUHs0&#10;u7Q/TT+3Hz/Xc2+bZNJYqddhv56DiNTHp/jh3us8fzKdwf83+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T5t/BAAAA3QAAAA8AAAAAAAAAAAAAAAAAmAIAAGRycy9kb3du&#10;cmV2LnhtbFBLBQYAAAAABAAEAPUAAACGAwAAAAA=&#10;" path="m,13l64,,,13xe" filled="f" strokecolor="#e15520" strokeweight="0">
                  <v:path arrowok="t" o:connecttype="custom" o:connectlocs="0,13;64,0;0,13" o:connectangles="0,0,0"/>
                </v:shape>
                <v:shape id="Freeform 1249" o:spid="_x0000_s2273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gGecQA&#10;AADdAAAADwAAAGRycy9kb3ducmV2LnhtbERPTU8CMRC9m/AfmjHxJq3EgC4UQhQCeFL04m2yHbYL&#10;2+lmW3aXf09JTLzNy/uc2aJ3lWipCaVnDU9DBYI496bkQsPP9/rxBUSIyAYrz6ThQgEW88HdDDPj&#10;O/6idh8LkUI4ZKjBxlhnUobcksMw9DVx4g6+cRgTbAppGuxSuKvkSKmxdFhyarBY05ul/LQ/Ow2H&#10;D7vctp87s+re7Wpy/FWb115p/XDfL6cgIvXxX/zn3po0f/Q8gds36QQ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4BnnEAAAA3QAAAA8AAAAAAAAAAAAAAAAAmAIAAGRycy9k&#10;b3ducmV2LnhtbFBLBQYAAAAABAAEAPUAAACJAwAAAAA=&#10;" path="m55,7l40,2,27,,12,,,7r12,5l27,17r8,l42,15r8,-3l55,7xe" fillcolor="#f3be00" stroked="f">
                  <v:path arrowok="t" o:connecttype="custom" o:connectlocs="55,7;40,2;27,0;12,0;0,7;12,12;27,17;35,17;42,15;50,12;55,7" o:connectangles="0,0,0,0,0,0,0,0,0,0,0"/>
                </v:shape>
                <v:shape id="Freeform 1250" o:spid="_x0000_s2274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Z888YA&#10;AADdAAAADwAAAGRycy9kb3ducmV2LnhtbESPQW/CMAyF70j7D5EncUEjHdBp6ggIITYhTlvZD7Aa&#10;r6nWOKUJUP49PkzazdZ7fu/zcj34Vl2oj01gA8/TDBRxFWzDtYHv4/vTK6iYkC22gcnAjSKsVw+j&#10;JRY2XPmLLmWqlYRwLNCAS6krtI6VI49xGjpi0X5C7zHJ2tfa9niVcN/qWZa9aI8NS4PDjraOqt/y&#10;7A3s3KRK+838UH7mp1vmc2w/jidjxo/D5g1UoiH9m/+u91bwZwvBlW9kBL2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Z888YAAADdAAAADwAAAAAAAAAAAAAAAACYAgAAZHJz&#10;L2Rvd25yZXYueG1sUEsFBgAAAAAEAAQA9QAAAIsDAAAAAA==&#10;" path="m55,7l40,2,27,,12,,,7r12,5l27,17r8,l42,15r8,-3l55,7xe" filled="f" strokecolor="#e15520" strokeweight="0">
                  <v:path arrowok="t" o:connecttype="custom" o:connectlocs="55,7;40,2;27,0;12,0;0,7;12,12;27,17;35,17;42,15;50,12;55,7" o:connectangles="0,0,0,0,0,0,0,0,0,0,0"/>
                </v:shape>
                <v:shape id="Freeform 1251" o:spid="_x0000_s2275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43MMA&#10;AADdAAAADwAAAGRycy9kb3ducmV2LnhtbERPS2sCMRC+C/0PYQRvmtXaUrdGKQXFo6uF4m26mX3o&#10;ZrIkcV3/fVMoeJuP7znLdW8a0ZHztWUF00kCgji3uuZSwddxM34D4QOyxsYyKbiTh/XqabDEVNsb&#10;Z9QdQiliCPsUFVQhtKmUPq/IoJ/YljhyhXUGQ4SulNrhLYabRs6S5FUarDk2VNjSZ0X55XA1CrJj&#10;l9XNaf+dbIu925yLZ/x5YaVGw/7jHUSgPjzE/+6djvNn8wX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W43MMAAADdAAAADwAAAAAAAAAAAAAAAACYAgAAZHJzL2Rv&#10;d25yZXYueG1sUEsFBgAAAAAEAAQA9QAAAIgDAAAAAA==&#10;" path="m,7l64,,,7xe" fillcolor="#f3be00" stroked="f">
                  <v:path arrowok="t" o:connecttype="custom" o:connectlocs="0,7;64,0;0,7" o:connectangles="0,0,0"/>
                </v:shape>
                <v:shape id="Freeform 1252" o:spid="_x0000_s2276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fDccA&#10;AADdAAAADwAAAGRycy9kb3ducmV2LnhtbESPQUvDQBCF74L/YRnBi7QbA4qk3RYVC14qaSy0xyE7&#10;TRazsyG7bVN/vXMQepvhvXnvm/ly9J060RBdYAOP0wwUcR2s48bA9ns1eQEVE7LFLjAZuFCE5eL2&#10;Zo6FDWfe0KlKjZIQjgUaaFPqC61j3ZLHOA09sWiHMHhMsg6NtgOeJdx3Os+yZ+3RsTS02NN7S/VP&#10;dfQGKud+XbZ+2OTl157LcvcWP9xozP3d+DoDlWhMV/P/9acV/PxJ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E3w3HAAAA3QAAAA8AAAAAAAAAAAAAAAAAmAIAAGRy&#10;cy9kb3ducmV2LnhtbFBLBQYAAAAABAAEAPUAAACMAwAAAAA=&#10;" path="m,7l64,,,7xe" filled="f" strokecolor="#e15520" strokeweight="0">
                  <v:path arrowok="t" o:connecttype="custom" o:connectlocs="0,7;64,0;0,7" o:connectangles="0,0,0"/>
                </v:shape>
                <v:shape id="Freeform 1253" o:spid="_x0000_s2277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G070A&#10;AADdAAAADwAAAGRycy9kb3ducmV2LnhtbERPSwrCMBDdC94hjOBO01aUUo0igujGhdUDDM3YFptJ&#10;aaLW2xtBcDeP953VpjeNeFLnassK4mkEgriwuuZSwfWyn6QgnEfW2FgmBW9ysFkPByvMtH3xmZ65&#10;L0UIYZehgsr7NpPSFRUZdFPbEgfuZjuDPsCulLrDVwg3jUyiaCEN1hwaKmxpV1Fxzx9GQZomp+N1&#10;jjPHSR/Fl8PuJmWu1HjUb5cgPPX+L/65jzrMT+Yx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XG070AAADdAAAADwAAAAAAAAAAAAAAAACYAgAAZHJzL2Rvd25yZXYu&#10;eG1sUEsFBgAAAAAEAAQA9QAAAIIDAAAAAA==&#10;" path="m57,10l43,2,28,,15,,,5r13,7l28,17r7,l45,15r7,-3l57,10xe" fillcolor="#f3be00" stroked="f">
                  <v:path arrowok="t" o:connecttype="custom" o:connectlocs="57,10;43,2;28,0;15,0;0,5;13,12;28,17;35,17;45,15;52,12;57,10" o:connectangles="0,0,0,0,0,0,0,0,0,0,0"/>
                </v:shape>
                <v:shape id="Freeform 1254" o:spid="_x0000_s2278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1zMQA&#10;AADdAAAADwAAAGRycy9kb3ducmV2LnhtbESPT2vCQBDF70K/wzKCt2ZjQCkxq0hB6LFGoXobstMk&#10;mp0N2W3+fHu3IHib4b157zfZbjSN6KlztWUFyygGQVxYXXOp4Hw6vH+AcB5ZY2OZFEzkYLd9m2WY&#10;ajvwkfrclyKEsEtRQeV9m0rpiooMusi2xEH7tZ1BH9aulLrDIYSbRiZxvJYGaw4NFbb0WVFxz/+M&#10;gtsUX2+JvdQ/33e+TlOAO+xzpRbzcb8B4Wn0L/Pz+ksH/GSVwP83YQS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7NczEAAAA3QAAAA8AAAAAAAAAAAAAAAAAmAIAAGRycy9k&#10;b3ducmV2LnhtbFBLBQYAAAAABAAEAPUAAACJAwAAAAA=&#10;" path="m57,10l43,2,28,,15,,,5r13,7l28,17r7,l45,15r7,-3l57,10xe" filled="f" strokecolor="#e15520" strokeweight="0">
                  <v:path arrowok="t" o:connecttype="custom" o:connectlocs="57,10;43,2;28,0;15,0;0,5;13,12;28,17;35,17;45,15;52,12;57,10" o:connectangles="0,0,0,0,0,0,0,0,0,0,0"/>
                </v:shape>
                <v:shape id="Freeform 1255" o:spid="_x0000_s2279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K9sYA&#10;AADdAAAADwAAAGRycy9kb3ducmV2LnhtbERP22rCQBB9F/yHZQTfdKPFYqOrSFtB6AW8tODbkB2T&#10;aHY2Zrcm+vVuodC3OZzrTOeNKcSFKpdbVjDoRyCIE6tzThXstsveGITzyBoLy6TgSg7ms3ZrirG2&#10;Na/psvGpCCHsYlSQeV/GUrokI4Oub0viwB1sZdAHWKVSV1iHcFPIYRQ9SoM5h4YMS3rOKDltfoyC&#10;b3fG69frbT94ez98fI6OL75+OirV7TSLCQhPjf8X/7lXOswfjh7g95twgp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EK9sYAAADdAAAADwAAAAAAAAAAAAAAAACYAgAAZHJz&#10;L2Rvd25yZXYueG1sUEsFBgAAAAAEAAQA9QAAAIsDAAAAAA==&#10;" path="m,8l70,,,8xe" fillcolor="#f3be00" stroked="f">
                  <v:path arrowok="t" o:connecttype="custom" o:connectlocs="0,8;70,0;0,8" o:connectangles="0,0,0"/>
                </v:shape>
                <v:shape id="Freeform 1256" o:spid="_x0000_s2280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9SMIA&#10;AADdAAAADwAAAGRycy9kb3ducmV2LnhtbERPS4vCMBC+C/6HMII3TS3uWqtRRHFxj77wOjRjW2wm&#10;tclq99+bhQVv8/E9Z75sTSUe1LjSsoLRMAJBnFldcq7gdNwOEhDOI2usLJOCX3KwXHQ7c0y1ffKe&#10;HgefixDCLkUFhfd1KqXLCjLohrYmDtzVNgZ9gE0udYPPEG4qGUfRpzRYcmgosKZ1Qdnt8GMUnCfb&#10;S1Yn03ySnDdOTu9f3/fYKNXvtasZCE+tf4v/3Tsd5scfY/j7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31I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1257" o:spid="_x0000_s2281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A0L0A&#10;AADdAAAADwAAAGRycy9kb3ducmV2LnhtbERPSwrCMBDdC94hjOBOUyuVUo0igujGhdUDDM3YFptJ&#10;aaLW2xtBcDeP953VpjeNeFLnassKZtMIBHFhdc2lgutlP0lBOI+ssbFMCt7kYLMeDlaYafviMz1z&#10;X4oQwi5DBZX3bSalKyoy6Ka2JQ7czXYGfYBdKXWHrxBuGhlH0UIarDk0VNjSrqLinj+MgjSNT8dr&#10;gnPHcR/NLofdTcpcqfGo3y5BeOr9X/xzH3WYHycJ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j7A0L0AAADdAAAADwAAAAAAAAAAAAAAAACYAgAAZHJzL2Rvd25yZXYu&#10;eG1sUEsFBgAAAAAEAAQA9QAAAIIDAAAAAA==&#10;" path="m57,10l42,2,27,,15,,,5r12,7l27,17r7,l44,17r8,-2l57,10xe" fillcolor="#f3be00" stroked="f">
                  <v:path arrowok="t" o:connecttype="custom" o:connectlocs="57,10;42,2;27,0;15,0;0,5;12,12;27,17;34,17;44,17;52,15;57,10" o:connectangles="0,0,0,0,0,0,0,0,0,0,0"/>
                </v:shape>
                <v:shape id="Freeform 1258" o:spid="_x0000_s2282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Azz8MA&#10;AADdAAAADwAAAGRycy9kb3ducmV2LnhtbESPT4vCMBDF7wt+hzCCtzW1oCzVVEQQPGpXUG9DM/aP&#10;zaQ0Udtvb4SFvc3w3rz3m9W6N414Uucqywpm0wgEcW51xYWC0+/u+weE88gaG8ukYCAH63T0tcJE&#10;2xcf6Zn5QoQQdgkqKL1vEyldXpJBN7UtcdButjPow9oVUnf4CuGmkXEULaTBikNDiS1tS8rv2cMo&#10;qIfoWsf2Up0Pd74OQ4DbbTKlJuN+swThqff/5r/rvQ748XwBn2/CCD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Azz8MAAADdAAAADwAAAAAAAAAAAAAAAACYAgAAZHJzL2Rv&#10;d25yZXYueG1sUEsFBgAAAAAEAAQA9QAAAIgDAAAAAA==&#10;" path="m57,10l42,2,27,,15,,,5r12,7l27,17r7,l44,17r8,-2l57,10xe" filled="f" strokecolor="#e15520" strokeweight="0">
                  <v:path arrowok="t" o:connecttype="custom" o:connectlocs="57,10;42,2;27,0;15,0;0,5;12,12;27,17;34,17;44,17;52,15;57,10" o:connectangles="0,0,0,0,0,0,0,0,0,0,0"/>
                </v:shape>
                <v:shape id="Freeform 1259" o:spid="_x0000_s2283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6WsIA&#10;AADdAAAADwAAAGRycy9kb3ducmV2LnhtbERPTYvCMBC9C/6HMMLeNFWpW6pR3GUXFjzpevE2NmNb&#10;bCYlSbX77zeC4G0e73NWm9404kbO15YVTCcJCOLC6ppLBcff73EGwgdkjY1lUvBHHjbr4WCFubZ3&#10;3tPtEEoRQ9jnqKAKoc2l9EVFBv3EtsSRu1hnMEToSqkd3mO4aeQsSRbSYM2xocKWPisqrofOKLh0&#10;2Tz9mO9O+y92V52lZ9mVO6XeRv12CSJQH17ip/tHx/mz9B0e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bpawgAAAN0AAAAPAAAAAAAAAAAAAAAAAJgCAABkcnMvZG93&#10;bnJldi54bWxQSwUGAAAAAAQABAD1AAAAhwMAAAAA&#10;" path="m,5l69,,,5xe" fillcolor="#f3be00" stroked="f">
                  <v:path arrowok="t" o:connecttype="custom" o:connectlocs="0,5;69,0;0,5" o:connectangles="0,0,0"/>
                </v:shape>
                <v:shape id="Freeform 1260" o:spid="_x0000_s2284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ea8YA&#10;AADdAAAADwAAAGRycy9kb3ducmV2LnhtbESP0WrCQBBF3wv+wzIF3+qmgiVJ3QSxCILSUu0HDNlp&#10;EszOhuzWRL++81Do2wz3zr1n1uXkOnWlIbSeDTwvElDElbct1wa+zrunFFSIyBY7z2TgRgHKYvaw&#10;xtz6kT/peoq1khAOORpoYuxzrUPVkMOw8D2xaN9+cBhlHWptBxwl3HV6mSQv2mHL0tBgT9uGqsvp&#10;xxlIP2ya9YeJsux4f6ejH9/O+9GY+eO0eQUVaYr/5r/rvRX85Upw5RsZQR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kea8YAAADdAAAADwAAAAAAAAAAAAAAAACYAgAAZHJz&#10;L2Rvd25yZXYueG1sUEsFBgAAAAAEAAQA9QAAAIsDAAAAAA==&#10;" path="m,5l69,,,5xe" filled="f" strokecolor="#e15520" strokeweight="0">
                  <v:path arrowok="t" o:connecttype="custom" o:connectlocs="0,5;69,0;0,5" o:connectangles="0,0,0"/>
                </v:shape>
                <v:shape id="Freeform 1261" o:spid="_x0000_s2285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rT8MA&#10;AADdAAAADwAAAGRycy9kb3ducmV2LnhtbERPS2sCMRC+F/wPYQRvNauguFuj1EKxvSz4OHicbsbN&#10;0s1k2cQ1/feNUOhtPr7nrLfRtmKg3jeOFcymGQjiyumGawXn0/vzCoQPyBpbx6TghzxsN6OnNRba&#10;3flAwzHUIoWwL1CBCaErpPSVIYt+6jrixF1dbzEk2NdS93hP4baV8yxbSosNpwaDHb0Zqr6PN6ug&#10;vFblZRe/5GdjV2Yo88M+b6NSk3F8fQERKIZ/8Z/7Q6f580UOj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qrT8MAAADdAAAADwAAAAAAAAAAAAAAAACYAgAAZHJzL2Rv&#10;d25yZXYueG1sUEsFBgAAAAAEAAQA9QAAAIgDAAAAAA==&#10;" path="m57,13l52,8,45,3,37,,30,,22,,15,3,7,5,,10r10,8l27,20r8,l42,20,52,18r5,-5xe" fillcolor="#f3be00" stroked="f">
                  <v:path arrowok="t" o:connecttype="custom" o:connectlocs="57,13;52,8;45,3;37,0;30,0;22,0;15,3;7,5;0,10;10,18;27,20;35,20;42,20;52,18;57,13" o:connectangles="0,0,0,0,0,0,0,0,0,0,0,0,0,0,0"/>
                </v:shape>
                <v:shape id="Freeform 1262" o:spid="_x0000_s2286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Yp8UA&#10;AADdAAAADwAAAGRycy9kb3ducmV2LnhtbESPQW/CMAyF75P4D5GRdhspIKFRCAgmDTZ2osDdNKYt&#10;NE7VZND9+/kwaTdb7/m9z/Nl52p1pzZUng0MBwko4tzbigsDx8P7yyuoEJEt1p7JwA8FWC56T3NM&#10;rX/wnu5ZLJSEcEjRQBljk2od8pIchoFviEW7+NZhlLUttG3xIeGu1qMkmWiHFUtDiQ29lZTfsm9n&#10;4HN6uu4arQ/Zdrwt8vX+vNt8nY157nerGahIXfw3/11/WMEfTYRfvpER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RinxQAAAN0AAAAPAAAAAAAAAAAAAAAAAJgCAABkcnMv&#10;ZG93bnJldi54bWxQSwUGAAAAAAQABAD1AAAAigMAAAAA&#10;" path="m57,13l52,8,45,3,37,,30,,22,,15,3,7,5,,10r10,8l27,20r8,l42,20,52,18r5,-5e" filled="f" strokecolor="#e15520" strokeweight="0">
                  <v:path arrowok="t" o:connecttype="custom" o:connectlocs="57,13;52,8;45,3;37,0;30,0;22,0;15,3;7,5;0,10;10,18;27,20;35,20;42,20;52,18;57,13" o:connectangles="0,0,0,0,0,0,0,0,0,0,0,0,0,0,0"/>
                </v:shape>
                <v:shape id="Freeform 1263" o:spid="_x0000_s2287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h5sMA&#10;AADdAAAADwAAAGRycy9kb3ducmV2LnhtbERP3WrCMBS+H+wdwhnsZsxUN8qoRpFJYXNX/jzAsTk2&#10;Zc1JSaKtb28Ewbvz8f2e2WKwrTiTD41jBeNRBoK4crrhWsF+V75/gQgRWWPrmBRcKMBi/vw0w0K7&#10;njd03sZapBAOBSowMXaFlKEyZDGMXEecuKPzFmOCvpbaY5/CbSsnWZZLiw2nBoMdfRuq/rcnq6D8&#10;2PWfb4djuVyv9l37a3xv8z+lXl+G5RREpCE+xHf3j07zJ/kY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th5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1264" o:spid="_x0000_s2288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5SsQA&#10;AADdAAAADwAAAGRycy9kb3ducmV2LnhtbERPTWvCQBC9C/0PyxS8SN0YUSR1E2yhoF6kaXufZqdJ&#10;anY2ZNcY/70rCN7m8T5nnQ2mET11rrasYDaNQBAXVtdcKvj++nhZgXAeWWNjmRRcyEGWPo3WmGh7&#10;5k/qc1+KEMIuQQWV920ipSsqMuimtiUO3J/tDPoAu1LqDs8h3DQyjqKlNFhzaKiwpfeKimN+MgpW&#10;Gz+fve1+j/l80U8m+x/5XxYHpcbPw+YVhKfBP8R391aH+fEyht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7uUr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1265" o:spid="_x0000_s2289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sUcMMA&#10;AADdAAAADwAAAGRycy9kb3ducmV2LnhtbERP32vCMBB+F/Y/hBv4pukqK9IZRQoDn4Q53djb0dya&#10;YnMpSdbW/34ZDHy7j+/nbXaT7cRAPrSOFTwtMxDEtdMtNwrO76+LNYgQkTV2jknBjQLstg+zDZba&#10;jfxGwyk2IoVwKFGBibEvpQy1IYth6XrixH07bzEm6BupPY4p3HYyz7JCWmw5NRjsqTJUX08/VkHh&#10;g+FqfdxXz8fhE78+xuslH5WaP077FxCRpngX/7sPOs3PixX8fZNO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sUcMMAAADdAAAADwAAAAAAAAAAAAAAAACYAgAAZHJzL2Rv&#10;d25yZXYueG1sUEsFBgAAAAAEAAQA9QAAAIgDAAAAAA==&#10;" path="m57,22l122,,57,22,42,20r-15,l13,25,,32r5,3l13,37r9,3l30,37r7,l47,32r5,-5l57,22xe" fillcolor="#f3be00" stroked="f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1266" o:spid="_x0000_s2290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3D6MQA&#10;AADdAAAADwAAAGRycy9kb3ducmV2LnhtbERPS2sCMRC+F/wPYQRvNduliqxGqdKih1bUFsHbsJl9&#10;0M1kSaJu/70RhN7m43vObNGZRlzI+dqygpdhAoI4t7rmUsHP98fzBIQPyBoby6Tgjzws5r2nGWba&#10;XnlPl0MoRQxhn6GCKoQ2k9LnFRn0Q9sSR66wzmCI0JVSO7zGcNPINEnG0mDNsaHCllYV5b+Hs1Gw&#10;LNfFcZnuvlaFPX1u3pPt6OS2Sg363dsURKAu/Isf7o2O89PxK9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dw+jEAAAA3QAAAA8AAAAAAAAAAAAAAAAAmAIAAGRycy9k&#10;b3ducmV2LnhtbFBLBQYAAAAABAAEAPUAAACJAwAAAAA=&#10;" path="m57,22l122,,57,22,42,20r-15,l13,25,,32r5,3l13,37r9,3l30,37r7,l47,32r5,-5l57,22xe" filled="f" strokecolor="#e15520" strokeweight="0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1267" o:spid="_x0000_s2291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6c8QA&#10;AADdAAAADwAAAGRycy9kb3ducmV2LnhtbERP22rCQBB9F/oPywh9Ed1UadTUVYqloCDSRj9gyE6T&#10;2OxszG5N/HtXKPg2h3OdxaozlbhQ40rLCl5GEQjizOqScwXHw+dwBsJ5ZI2VZVJwJQer5VNvgYm2&#10;LX/TJfW5CCHsElRQeF8nUrqsIINuZGviwP3YxqAPsMmlbrAN4aaS4yiKpcGSQ0OBNa0Lyn7TP6Ng&#10;vj9dv8rNYNtOdjxND9P442xQqed+9/4GwlPnH+J/90aH+eP4Fe7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SunPEAAAA3QAAAA8AAAAAAAAAAAAAAAAAmAIAAGRycy9k&#10;b3ducmV2LnhtbFBLBQYAAAAABAAEAPUAAACJAwAAAAA=&#10;" path="m59,20l122,,59,20,45,15,30,18,15,23,,30r7,3l15,35r10,l32,35r8,-2l47,30r7,-5l59,20xe" fillcolor="#f3be00" stroked="f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1268" o:spid="_x0000_s2292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9BXcQA&#10;AADdAAAADwAAAGRycy9kb3ducmV2LnhtbERP32vCMBB+H/g/hBN8m6mO1dEZRYWBMEHtNvZ6NLem&#10;rLmUJtbqX2+Ewd7u4/t582Vva9FR6yvHCibjBARx4XTFpYLPj7fHFxA+IGusHZOCC3lYLgYPc8y0&#10;O/ORujyUIoawz1CBCaHJpPSFIYt+7BriyP241mKIsC2lbvEcw20tp0mSSosVxwaDDW0MFb/5ySrY&#10;7p7Nd3XBp3eL3de6nu2vfNgrNRr2q1cQgfrwL/5zb3WcP01T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/QV3EAAAA3QAAAA8AAAAAAAAAAAAAAAAAmAIAAGRycy9k&#10;b3ducmV2LnhtbFBLBQYAAAAABAAEAPUAAACJAwAAAAA=&#10;" path="m59,20l122,,59,20,45,15,30,18,15,23,,30r7,3l15,35r10,l32,35r8,-2l47,30r7,-5l59,20xe" filled="f" strokecolor="#e15520" strokeweight="0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1269" o:spid="_x0000_s2293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B/8EA&#10;AADdAAAADwAAAGRycy9kb3ducmV2LnhtbERPTYvCMBC9C/6HMII3TfWgUo2iLqK33ap4HpqxrTaT&#10;2mRt/febBcHbPN7nLFatKcWTaldYVjAaRiCIU6sLzhScT7vBDITzyBpLy6TgRQ5Wy25ngbG2DSf0&#10;PPpMhBB2MSrIva9iKV2ak0E3tBVx4K62NugDrDOpa2xCuCnlOIom0mDBoSHHirY5pffjr1FwGKXJ&#10;5lHia5/o2+6STJuv78uPUv1eu56D8NT6j/jtPugwfzyZwv834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Awf/BAAAA3QAAAA8AAAAAAAAAAAAAAAAAmAIAAGRycy9kb3du&#10;cmV2LnhtbFBLBQYAAAAABAAEAPUAAACGAwAAAAA=&#10;" path="m,15l65,,,15xe" fillcolor="#f3be00" stroked="f">
                  <v:path arrowok="t" o:connecttype="custom" o:connectlocs="0,15;65,0;0,15" o:connectangles="0,0,0"/>
                </v:shape>
                <v:shape id="Freeform 1270" o:spid="_x0000_s2294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u7sQA&#10;AADdAAAADwAAAGRycy9kb3ducmV2LnhtbESPQWvDMAyF74P9B6PBbq2zHMqW1QllUFh7CevSu4i1&#10;JNSWQ+w16b+fDoXdJN7Te5+21eKdutIUh8AGXtYZKOI22IE7A833fvUKKiZkiy4wGbhRhKp8fNhi&#10;YcPMX3Q9pU5JCMcCDfQpjYXWse3JY1yHkVi0nzB5TLJOnbYTzhLunc6zbKM9DiwNPY700VN7Of16&#10;A0Pn5iYe6/pQ6/x43je2nd2bMc9Py+4dVKIl/Zvv159W8PON4Mo3MoI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Rbu7EAAAA3QAAAA8AAAAAAAAAAAAAAAAAmAIAAGRycy9k&#10;b3ducmV2LnhtbFBLBQYAAAAABAAEAPUAAACJAwAAAAA=&#10;" path="m,15l65,,,15xe" filled="f" strokecolor="#e15520" strokeweight="0">
                  <v:path arrowok="t" o:connecttype="custom" o:connectlocs="0,15;65,0;0,15" o:connectangles="0,0,0"/>
                </v:shape>
                <v:shape id="Freeform 1271" o:spid="_x0000_s2295" style="position:absolute;left:6006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1v8MA&#10;AADdAAAADwAAAGRycy9kb3ducmV2LnhtbERPTWvCQBC9C/0PyxS8mY0exKauEoRA9VZt6XWanSbB&#10;7GzYXZPYX+8Kgrd5vM9Zb0fTip6cbywrmCcpCOLS6oYrBV+nYrYC4QOyxtYyKbiSh+3mZbLGTNuB&#10;P6k/hkrEEPYZKqhD6DIpfVmTQZ/Yjjhyf9YZDBG6SmqHQww3rVyk6VIabDg21NjRrqbyfLwYBflp&#10;5cgP5//v7lLs9r99cfjJ50pNX8f8HUSgMTzFD/eHjvMXyze4fxN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a1v8MAAADdAAAADwAAAAAAAAAAAAAAAACYAgAAZHJzL2Rv&#10;d25yZXYueG1sUEsFBgAAAAAEAAQA9QAAAIgDAAAAAA==&#10;" path="m25,43l72,,25,43xm25,43l10,50,3,63,,68r,7l,80r3,8l10,85r5,-2l20,78r5,-5l28,65r2,-7l28,50,25,43xe" fillcolor="#f3be00" stroked="f">
                  <v:path arrowok="t" o:connecttype="custom" o:connectlocs="25,43;72,0;25,43;25,43;10,50;3,63;0,68;0,75;0,80;3,88;10,85;15,83;20,78;25,73;28,65;30,58;28,50;25,43" o:connectangles="0,0,0,0,0,0,0,0,0,0,0,0,0,0,0,0,0,0"/>
                  <o:lock v:ext="edit" verticies="t"/>
                </v:shape>
                <v:shape id="Freeform 1272" o:spid="_x0000_s2296" style="position:absolute;left:6031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5LskA&#10;AADdAAAADwAAAGRycy9kb3ducmV2LnhtbESPT2sCQQzF74V+hyGFXorOVqTK6iilWNDixT8g3sJO&#10;3FndySw7U9366ZtDobeE9/LeL9N552t1pTZWgQ289jNQxEWwFZcG9rvP3hhUTMgW68Bk4IcizGeP&#10;D1PMbbjxhq7bVCoJ4ZijAZdSk2sdC0ceYz80xKKdQusxydqW2rZ4k3Bf60GWvWmPFUuDw4Y+HBWX&#10;7bc3sDoMd3z/OrxcFu68L7Lh+r44ro15fureJ6ASdenf/He9tII/GAm/fCMj6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py5LskAAADdAAAADwAAAAAAAAAAAAAAAACYAgAA&#10;ZHJzL2Rvd25yZXYueG1sUEsFBgAAAAAEAAQA9QAAAI4DAAAAAA==&#10;" path="m,43l47,,,43xe" filled="f" strokecolor="#e15520" strokeweight="0">
                  <v:path arrowok="t" o:connecttype="custom" o:connectlocs="0,43;47,0;0,43" o:connectangles="0,0,0"/>
                </v:shape>
                <v:shape id="Freeform 1273" o:spid="_x0000_s2297" style="position:absolute;left:600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O3OsMA&#10;AADdAAAADwAAAGRycy9kb3ducmV2LnhtbERPS2vCQBC+F/oflin0VjcaiCW6SikUpBTB2B56G7Jj&#10;NjY7G7JrHv++Kwje5uN7zno72kb01PnasYL5LAFBXDpdc6Xg+/jx8grCB2SNjWNSMJGH7ebxYY25&#10;dgMfqC9CJWII+xwVmBDaXEpfGrLoZ64ljtzJdRZDhF0ldYdDDLeNXCRJJi3WHBsMtvRuqPwrLlZB&#10;eko/9e+PzXx2TFw/nb/I7L1Sz0/j2wpEoDHcxTf3Tsf5i+Ucrt/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O3OsMAAADdAAAADwAAAAAAAAAAAAAAAACYAgAAZHJzL2Rv&#10;d25yZXYueG1sUEsFBgAAAAAEAAQA9QAAAIgDAAAAAA==&#10;" path="m25,l10,7,3,20,,25r,7l,37r3,8l10,42r5,-2l20,35r5,-5l28,22r2,-7l28,7,25,e" filled="f" strokecolor="#e15520" strokeweight="0">
                  <v:path arrowok="t" o:connecttype="custom" o:connectlocs="25,0;10,7;3,20;0,25;0,32;0,37;3,45;10,42;15,40;20,35;25,30;28,22;30,15;28,7;25,0" o:connectangles="0,0,0,0,0,0,0,0,0,0,0,0,0,0,0"/>
                </v:shape>
                <v:shape id="Freeform 1274" o:spid="_x0000_s2298" style="position:absolute;left:5977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4gCcUA&#10;AADdAAAADwAAAGRycy9kb3ducmV2LnhtbESPzW7CMBCE70h9B2sr9QZOcqAQMKggkGhv/DzAKl6S&#10;0HgdYgOGp68rIXHb1czONzudB9OIK3WutqwgHSQgiAuray4VHPbr/giE88gaG8uk4E4O5rO33hRz&#10;bW+8pevOlyKGsMtRQeV9m0vpiooMuoFtiaN2tJ1BH9eulLrDWww3jcySZCgN1hwJFba0rKj43V1M&#10;5IZN+q1THp9+7ufHerhYhNVjq9THe/iagPAU/Mv8vN7oWD/7zOD/mzi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7iAJxQAAAN0AAAAPAAAAAAAAAAAAAAAAAJgCAABkcnMv&#10;ZG93bnJldi54bWxQSwUGAAAAAAQABAD1AAAAigMAAAAA&#10;" path="m24,53l54,,24,53xm24,50l12,60,5,70,,82,2,97r8,-2l15,90r4,-5l24,80r3,-7l27,65r,-7l24,50xe" fillcolor="#f3be00" stroked="f">
                  <v:path arrowok="t" o:connecttype="custom" o:connectlocs="24,53;54,0;24,53;24,50;12,60;5,70;0,82;2,97;10,95;15,90;19,85;24,80;27,73;27,65;27,58;24,50" o:connectangles="0,0,0,0,0,0,0,0,0,0,0,0,0,0,0,0"/>
                  <o:lock v:ext="edit" verticies="t"/>
                </v:shape>
                <v:shape id="Freeform 1275" o:spid="_x0000_s2299" style="position:absolute;left:600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0W8IA&#10;AADdAAAADwAAAGRycy9kb3ducmV2LnhtbERPTYvCMBC9L/gfwgh7W1MVVKpRRBSEPSxbFTwOydgW&#10;m0ltoq3/3iwseJvH+5zFqrOVeFDjS8cKhoMEBLF2puRcwfGw+5qB8AHZYOWYFDzJw2rZ+1hgalzL&#10;v/TIQi5iCPsUFRQh1KmUXhdk0Q9cTRy5i2sshgibXJoG2xhuKzlKkom0WHJsKLCmTUH6mt2tgl2l&#10;z6f1d3abJPv22g63P6UOUqnPfreegwjUhbf43703cf5oOoa/b+IJ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/DRbwgAAAN0AAAAPAAAAAAAAAAAAAAAAAJgCAABkcnMvZG93&#10;bnJldi54bWxQSwUGAAAAAAQABAD1AAAAhwMAAAAA&#10;" path="m,53l30,,,53xe" filled="f" strokecolor="#e15520" strokeweight="0">
                  <v:path arrowok="t" o:connecttype="custom" o:connectlocs="0,53;30,0;0,53" o:connectangles="0,0,0"/>
                </v:shape>
                <v:shape id="Freeform 1276" o:spid="_x0000_s2300" style="position:absolute;left:5977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mQ8UA&#10;AADdAAAADwAAAGRycy9kb3ducmV2LnhtbERPS2sCMRC+F/ofwgjeNKuILatRSqGiBw+ubdXbsJl9&#10;tJvJkkRd++ubgtDbfHzPmS8704gLOV9bVjAaJiCIc6trLhW8798GzyB8QNbYWCYFN/KwXDw+zDHV&#10;9so7umShFDGEfYoKqhDaVEqfV2TQD21LHLnCOoMhQldK7fAaw00jx0kylQZrjg0VtvRaUf6dnY0C&#10;3rivNjt9/KzWxdQcPo+Fb7aFUv1e9zIDEagL/+K7e63j/PHTBP6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CZDxQAAAN0AAAAPAAAAAAAAAAAAAAAAAJgCAABkcnMv&#10;ZG93bnJldi54bWxQSwUGAAAAAAQABAD1AAAAigMAAAAA&#10;" path="m24,l12,10,5,20,,32,2,47r8,-2l15,40r4,-5l24,30r3,-7l27,15r,-7l24,e" filled="f" strokecolor="#e15520" strokeweight="0">
                  <v:path arrowok="t" o:connecttype="custom" o:connectlocs="24,0;12,10;5,20;0,32;2,47;10,45;15,40;19,35;24,30;27,23;27,15;27,8;24,0" o:connectangles="0,0,0,0,0,0,0,0,0,0,0,0,0"/>
                </v:shape>
                <v:shape id="Freeform 1277" o:spid="_x0000_s2301" style="position:absolute;left:5949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428cUA&#10;AADdAAAADwAAAGRycy9kb3ducmV2LnhtbESPQWvCQBCF74L/YRmhN90oto3RVVRaWjxZWzwP2TEb&#10;zM6G7Brjv3cLgrcZ3pv3vVmsOluJlhpfOlYwHiUgiHOnSy4U/P1+DlMQPiBrrByTght5WC37vQVm&#10;2l35h9pDKEQMYZ+hAhNCnUnpc0MW/cjVxFE7ucZiiGtTSN3gNYbbSk6S5E1aLDkSDNa0NZSfDxcb&#10;ue3XOt1WH5fNfmdTc0xmU7ZaqZdBt56DCNSFp/lx/a1j/cn7K/x/E0e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jbxxQAAAN0AAAAPAAAAAAAAAAAAAAAAAJgCAABkcnMv&#10;ZG93bnJldi54bWxQSwUGAAAAAAQABAD1AAAAigMAAAAA&#10;" path="m23,50l55,,23,50xm23,50l10,59,3,69,,82,,94,8,92r5,-3l18,84r5,-7l25,72r3,-8l25,57,23,50xe" fillcolor="#f3be00" stroked="f">
                  <v:path arrowok="t" o:connecttype="custom" o:connectlocs="23,50;55,0;23,50;23,50;10,59;3,69;0,82;0,94;8,92;13,89;18,84;23,77;25,72;28,64;25,57;23,50" o:connectangles="0,0,0,0,0,0,0,0,0,0,0,0,0,0,0,0"/>
                  <o:lock v:ext="edit" verticies="t"/>
                </v:shape>
                <v:shape id="Freeform 1278" o:spid="_x0000_s2302" style="position:absolute;left:5972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LRsMA&#10;AADdAAAADwAAAGRycy9kb3ducmV2LnhtbERPTWvCQBC9F/wPyxS81Y0RUk1dxRYEFS+xtechO80G&#10;s7Mhu2r8965Q8DaP9znzZW8bcaHO144VjEcJCOLS6ZorBT/f67cpCB+QNTaOScGNPCwXg5c55tpd&#10;uaDLIVQihrDPUYEJoc2l9KUhi37kWuLI/bnOYoiwq6Tu8BrDbSPTJMmkxZpjg8GWvgyVp8PZKjgV&#10;x237Odnvti5b/4Z0b3A2LpQavvarDxCB+vAU/7s3Os5P3zN4fB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ELRsMAAADdAAAADwAAAAAAAAAAAAAAAACYAgAAZHJzL2Rv&#10;d25yZXYueG1sUEsFBgAAAAAEAAQA9QAAAIgDAAAAAA==&#10;" path="m,50l32,,,50xe" filled="f" strokecolor="#e15520" strokeweight="0">
                  <v:path arrowok="t" o:connecttype="custom" o:connectlocs="0,50;32,0;0,50" o:connectangles="0,0,0"/>
                </v:shape>
                <v:shape id="Freeform 1279" o:spid="_x0000_s2303" style="position:absolute;left:5949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SusIA&#10;AADdAAAADwAAAGRycy9kb3ducmV2LnhtbERPTYvCMBC9C/sfwix403Q9qFuNssgqevBgXQRvQzO2&#10;ZZtJSaKt/94Igrd5vM+ZLztTixs5X1lW8DVMQBDnVldcKPg7rgdTED4ga6wtk4I7eVguPnpzTLVt&#10;+UC3LBQihrBPUUEZQpNK6fOSDPqhbYgjd7HOYIjQFVI7bGO4qeUoScbSYMWxocSGViXl/9nVKNic&#10;v/et/D1tvA6HldPX3fbuG6X6n93PDESgLrzFL/dWx/mjyQS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5K6wgAAAN0AAAAPAAAAAAAAAAAAAAAAAJgCAABkcnMvZG93&#10;bnJldi54bWxQSwUGAAAAAAQABAD1AAAAhwMAAAAA&#10;" path="m23,l10,9,3,19,,32,,44,8,42r5,-3l18,34r5,-7l25,22r3,-8l25,7,23,xe" filled="f" strokecolor="#e15520" strokeweight="0">
                  <v:path arrowok="t" o:connecttype="custom" o:connectlocs="23,0;10,9;3,19;0,32;0,44;8,42;13,39;18,34;23,27;25,22;28,14;25,7;23,0" o:connectangles="0,0,0,0,0,0,0,0,0,0,0,0,0"/>
                </v:shape>
                <v:shape id="Freeform 1280" o:spid="_x0000_s2304" style="position:absolute;left:603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Ng8UA&#10;AADdAAAADwAAAGRycy9kb3ducmV2LnhtbESPzW7CQAyE70h9h5WRuJUNIAoEFlQBRRU3/u5W1iRp&#10;s94ou4XQp68PlbjZmvHM58WqdZW6URNKzwYG/QQUceZtybmB8+njdQoqRGSLlWcy8KAAq+VLZ4Gp&#10;9Xc+0O0YcyUhHFI0UMRYp1qHrCCHoe9rYtGuvnEYZW1ybRu8S7ir9DBJ3rTDkqWhwJrWBWXfxx9n&#10;QG/8JP/aZuP1bjfbx+1ltPklNqbXbd/noCK18Wn+v/60gj+cCK5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U2DxQAAAN0AAAAPAAAAAAAAAAAAAAAAAJgCAABkcnMv&#10;ZG93bnJldi54bWxQSwUGAAAAAAQABAD1AAAAigMAAAAA&#10;" path="m25,43l74,,25,43xm25,43l12,50,2,63r,5l,73r,7l2,88r8,-3l17,83r5,-5l25,70r5,-5l30,58r,-8l25,43xe" fillcolor="#f3be00" stroked="f">
                  <v:path arrowok="t" o:connecttype="custom" o:connectlocs="25,43;74,0;25,43;25,43;12,50;2,63;2,68;0,73;0,80;2,88;10,85;17,83;22,78;25,70;30,65;30,58;30,50;25,43" o:connectangles="0,0,0,0,0,0,0,0,0,0,0,0,0,0,0,0,0,0"/>
                  <o:lock v:ext="edit" verticies="t"/>
                </v:shape>
                <v:shape id="Freeform 1281" o:spid="_x0000_s2305" style="position:absolute;left:6064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UIcMA&#10;AADdAAAADwAAAGRycy9kb3ducmV2LnhtbERPTWvCQBC9C/6HZQRvdWMO2kZXKYIi6EUtNr0N2TGJ&#10;zc6G7Griv3cLBW/zeJ8zX3amEndqXGlZwXgUgSDOrC45V/B1Wr+9g3AeWWNlmRQ8yMFy0e/NMdG2&#10;5QPdjz4XIYRdggoK7+tESpcVZNCNbE0cuIttDPoAm1zqBtsQbioZR9FEGiw5NBRY06qg7Pd4Mwqq&#10;rNylh1Ru2uv1u97H6fmBP2elhoPucwbCU+df4n/3Vof58fQD/r4JJ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8UIcMAAADdAAAADwAAAAAAAAAAAAAAAACYAgAAZHJzL2Rv&#10;d25yZXYueG1sUEsFBgAAAAAEAAQA9QAAAIgDAAAAAA==&#10;" path="m,43l49,,,43xe" filled="f" strokecolor="#e15520" strokeweight="0">
                  <v:path arrowok="t" o:connecttype="custom" o:connectlocs="0,43;49,0;0,43" o:connectangles="0,0,0"/>
                </v:shape>
                <v:shape id="Freeform 1282" o:spid="_x0000_s2306" style="position:absolute;left:6039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ihsUA&#10;AADdAAAADwAAAGRycy9kb3ducmV2LnhtbESPT2vCQBDF7wW/wzKCt7pRIUjqKiIIpRSh/jn0NmTH&#10;bNrsbMhuY/z2nYPgbYb35r3frDaDb1RPXawDG5hNM1DEZbA1VwbOp/3rElRMyBabwGTgThE269HL&#10;CgsbbvxF/TFVSkI4FmjApdQWWsfSkcc4DS2xaNfQeUyydpW2Hd4k3Dd6nmW59lizNDhsaeeo/D3+&#10;eQOL6+LDfl98HvNTFvr7zye5QzRmMh62b6ASDelpfly/W8GfL4VfvpER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mKGxQAAAN0AAAAPAAAAAAAAAAAAAAAAAJgCAABkcnMv&#10;ZG93bnJldi54bWxQSwUGAAAAAAQABAD1AAAAigMAAAAA&#10;" path="m25,l12,7,2,20r,5l,30r,7l2,45r8,-3l17,40r5,-5l25,27r5,-5l30,15r,-8l25,e" filled="f" strokecolor="#e15520" strokeweight="0">
                  <v:path arrowok="t" o:connecttype="custom" o:connectlocs="25,0;12,7;2,20;2,25;0,30;0,37;2,45;10,42;17,40;22,35;25,27;30,22;30,15;30,7;25,0" o:connectangles="0,0,0,0,0,0,0,0,0,0,0,0,0,0,0"/>
                </v:shape>
                <v:shape id="Freeform 1283" o:spid="_x0000_s2307" style="position:absolute;left:6071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EN6sIA&#10;AADdAAAADwAAAGRycy9kb3ducmV2LnhtbERPTYvCMBC9C/sfwix4kTXVgmg1yq4gKOLB6mVvQzO2&#10;xWYSmqj13xthYW/zeJ+zWHWmEXdqfW1ZwWiYgCAurK65VHA+bb6mIHxA1thYJgVP8rBafvQWmGn7&#10;4CPd81CKGMI+QwVVCC6T0hcVGfRD64gjd7GtwRBhW0rd4iOGm0aOk2QiDdYcGyp0tK6ouOY3o+CX&#10;n7dd6vRB6oG7znJOTz/7VKn+Z/c9BxGoC//iP/dWx/nj6Qj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kQ3qwgAAAN0AAAAPAAAAAAAAAAAAAAAAAJgCAABkcnMvZG93&#10;bnJldi54bWxQSwUGAAAAAAQABAD1AAAAhwMAAAAA&#10;" path="m25,48l72,,25,48xm25,48l12,58,3,68,,73r,7l,88r3,5l10,93r5,-5l22,83r3,-5l27,70r3,-7l27,55,25,48xe" fillcolor="#f3be00" stroked="f">
                  <v:path arrowok="t" o:connecttype="custom" o:connectlocs="25,48;72,0;25,48;25,48;12,58;3,68;0,73;0,80;0,88;3,93;10,93;15,88;22,83;25,78;27,70;30,63;27,55;25,48" o:connectangles="0,0,0,0,0,0,0,0,0,0,0,0,0,0,0,0,0,0"/>
                  <o:lock v:ext="edit" verticies="t"/>
                </v:shape>
                <v:shape id="Freeform 1284" o:spid="_x0000_s2308" style="position:absolute;left:6096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2zKMQA&#10;AADdAAAADwAAAGRycy9kb3ducmV2LnhtbERPTWvCQBC9F/wPywi91Y1B2iV1FRUKHrzUFslxyI7Z&#10;aHY2ZLcx9dd3C4Xe5vE+Z7keXSsG6kPjWcN8loEgrrxpuNbw+fH2pECEiGyw9UwavinAejV5WGJh&#10;/I3faTjGWqQQDgVqsDF2hZShsuQwzHxHnLiz7x3GBPtamh5vKdy1Ms+yZ+mw4dRgsaOdpep6/HIa&#10;lKX7dtGeyn15WZzUy0WVw0Fp/TgdN68gIo3xX/zn3ps0P1c5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tsyjEAAAA3QAAAA8AAAAAAAAAAAAAAAAAmAIAAGRycy9k&#10;b3ducmV2LnhtbFBLBQYAAAAABAAEAPUAAACJAwAAAAA=&#10;" path="m,48l47,,,48xe" filled="f" strokecolor="#e15520" strokeweight="0">
                  <v:path arrowok="t" o:connecttype="custom" o:connectlocs="0,48;47,0;0,48" o:connectangles="0,0,0"/>
                </v:shape>
                <v:shape id="Freeform 1285" o:spid="_x0000_s2309" style="position:absolute;left:607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j88cMA&#10;AADdAAAADwAAAGRycy9kb3ducmV2LnhtbERPTWvDMAy9D/YfjAa9LU4bCCWLW0ZhMEYZLGkPvYlY&#10;jbPFcoi9NP3386DQmx7vU+V2tr2YaPSdYwXLJAVB3DjdcavgUL89r0H4gKyxd0wKruRhu3l8KLHQ&#10;7sJfNFWhFTGEfYEKTAhDIaVvDFn0iRuII3d2o8UQ4dhKPeIlhttertI0lxY7jg0GB9oZan6qX6sg&#10;O2cf+nS0uc/r1E3X7z2ZT6/U4ml+fQERaA538c39ruP81TqD/2/i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j88cMAAADdAAAADwAAAAAAAAAAAAAAAACYAgAAZHJzL2Rv&#10;d25yZXYueG1sUEsFBgAAAAAEAAQA9QAAAIgDAAAAAA==&#10;" path="m25,l12,10,3,20,,25r,7l,40r3,5l10,45r5,-5l22,35r3,-5l27,22r3,-7l27,7,25,e" filled="f" strokecolor="#e15520" strokeweight="0">
                  <v:path arrowok="t" o:connecttype="custom" o:connectlocs="25,0;12,10;3,20;0,25;0,32;0,40;3,45;10,45;15,40;22,35;25,30;27,22;30,15;27,7;25,0" o:connectangles="0,0,0,0,0,0,0,0,0,0,0,0,0,0,0"/>
                </v:shape>
                <v:shape id="Freeform 1286" o:spid="_x0000_s2310" style="position:absolute;left:6098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SOO8IA&#10;AADdAAAADwAAAGRycy9kb3ducmV2LnhtbERPTYvCMBC9C/6HMMLeNFVESjWKFIQVD2IVvQ7N2Bab&#10;SWmybf33G2Fhb/N4n7PZDaYWHbWusqxgPotAEOdWV1wouF0P0xiE88gaa8uk4E0OdtvxaIOJtj1f&#10;qMt8IUIIuwQVlN43iZQuL8mgm9mGOHBP2xr0AbaF1C32IdzUchFFK2mw4tBQYkNpSfkr+zEK0mx/&#10;7PKsep7nj2Xav6/3ND7dlfqaDPs1CE+D/xf/ub91mL+Il/D5Jpw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I47wgAAAN0AAAAPAAAAAAAAAAAAAAAAAJgCAABkcnMvZG93&#10;bnJldi54bWxQSwUGAAAAAAQABAD1AAAAhwMAAAAA&#10;" path="m28,45l70,,28,45xm28,42l13,52,5,62,3,67,,75r,5l3,87r7,-2l15,82r8,-5l28,72r2,-7l30,60r,-10l28,42xe" fillcolor="#f3be00" stroked="f">
                  <v:path arrowok="t" o:connecttype="custom" o:connectlocs="28,45;70,0;28,45;28,42;13,52;5,62;3,67;0,75;0,80;3,87;10,85;15,82;23,77;28,72;30,65;30,60;30,50;28,42" o:connectangles="0,0,0,0,0,0,0,0,0,0,0,0,0,0,0,0,0,0"/>
                  <o:lock v:ext="edit" verticies="t"/>
                </v:shape>
                <v:shape id="Freeform 1287" o:spid="_x0000_s2311" style="position:absolute;left:6126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v5C8MA&#10;AADdAAAADwAAAGRycy9kb3ducmV2LnhtbERP24rCMBB9F/Yfwiz4IpoquLhdo6w3ENYHV/2AoRnb&#10;YjMpSdTq1xtB8G0O5zrjaWMqcSHnS8sK+r0EBHFmdcm5gsN+1R2B8AFZY2WZFNzIw3Ty0Rpjqu2V&#10;/+myC7mIIexTVFCEUKdS+qwgg75na+LIHa0zGCJ0udQOrzHcVHKQJF/SYMmxocCa5gVlp93ZKDj5&#10;zr3cLtaz4fdyT/d55Tb18U+p9mfz+wMiUBPe4pd7reP8wWgIz2/iC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v5C8MAAADdAAAADwAAAAAAAAAAAAAAAACYAgAAZHJzL2Rv&#10;d25yZXYueG1sUEsFBgAAAAAEAAQA9QAAAIgDAAAAAA==&#10;" path="m,45l42,,,45xe" filled="f" strokecolor="#e15520" strokeweight="0">
                  <v:path arrowok="t" o:connecttype="custom" o:connectlocs="0,45;42,0;0,45" o:connectangles="0,0,0"/>
                </v:shape>
                <v:shape id="Freeform 1288" o:spid="_x0000_s2312" style="position:absolute;left:6098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facEA&#10;AADdAAAADwAAAGRycy9kb3ducmV2LnhtbERPS4vCMBC+L/gfwgje1lSFItUoIggisuDr4G1oxqba&#10;TEoTa/33G2Fhb/PxPWe+7GwlWmp86VjBaJiAIM6dLrlQcD5tvqcgfEDWWDkmBW/ysFz0vuaYaffi&#10;A7XHUIgYwj5DBSaEOpPS54Ys+qGriSN3c43FEGFTSN3gK4bbSo6TJJUWS44NBmtaG8ofx6dVMLlN&#10;dvp6salPT4lr3/c9mR+v1KDfrWYgAnXhX/zn3uo4fzxN4fNNPEE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vX2nBAAAA3QAAAA8AAAAAAAAAAAAAAAAAmAIAAGRycy9kb3du&#10;cmV2LnhtbFBLBQYAAAAABAAEAPUAAACGAwAAAAA=&#10;" path="m28,l13,10,5,20,3,25,,33r,5l3,45r7,-2l15,40r8,-5l28,30r2,-7l30,18,30,8,28,e" filled="f" strokecolor="#e15520" strokeweight="0">
                  <v:path arrowok="t" o:connecttype="custom" o:connectlocs="28,0;13,10;5,20;3,25;0,33;0,38;3,45;10,43;15,40;23,35;28,30;30,23;30,18;30,8;28,0" o:connectangles="0,0,0,0,0,0,0,0,0,0,0,0,0,0,0"/>
                </v:shape>
                <v:shape id="Freeform 1289" o:spid="_x0000_s2313" style="position:absolute;left:6133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wy8UA&#10;AADdAAAADwAAAGRycy9kb3ducmV2LnhtbERPTYvCMBC9C/sfwix4EU31sHarURZBXBQP6gp6G5ux&#10;LdtMShO1/nsjCN7m8T5nPG1MKa5Uu8Kygn4vAkGcWl1wpuBvN+/GIJxH1lhaJgV3cjCdfLTGmGh7&#10;4w1dtz4TIYRdggpy76tESpfmZND1bEUcuLOtDfoA60zqGm8h3JRyEEVf0mDBoSHHimY5pf/bi1Hw&#10;fV4cToeO3/R3s8X8eKLler9aKtX+bH5GIDw1/i1+uX91mD+Ih/D8Jpw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TDLxQAAAN0AAAAPAAAAAAAAAAAAAAAAAJgCAABkcnMv&#10;ZG93bnJldi54bWxQSwUGAAAAAAQABAD1AAAAigMAAAAA&#10;" path="m25,40l77,,25,40xm25,40l13,48,3,60,,65r,5l,78r,7l8,83r7,-3l20,75r5,-5l27,63r3,-8l30,48,25,40xe" fillcolor="#f3be00" stroked="f">
                  <v:path arrowok="t" o:connecttype="custom" o:connectlocs="25,40;77,0;25,40;25,40;13,48;3,60;0,65;0,70;0,78;0,85;8,83;15,80;20,75;25,70;27,63;30,55;30,48;25,40" o:connectangles="0,0,0,0,0,0,0,0,0,0,0,0,0,0,0,0,0,0"/>
                  <o:lock v:ext="edit" verticies="t"/>
                </v:shape>
                <v:shape id="Freeform 1290" o:spid="_x0000_s2314" style="position:absolute;left:6158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0+MYA&#10;AADdAAAADwAAAGRycy9kb3ducmV2LnhtbESPQUvDQBCF74L/YRnBm900oi1pt0UsBW9qmkKP0+w0&#10;CcnOhuw2jf/eOQjeZnhv3vtmvZ1cp0YaQuPZwHyWgCIuvW24MlAc9k9LUCEiW+w8k4EfCrDd3N+t&#10;MbP+xt805rFSEsIhQwN1jH2mdShrchhmvicW7eIHh1HWodJ2wJuEu06nSfKqHTYsDTX29F5T2eZX&#10;Z+C4GE/ua3H9bN2LPqd5cWiL550xjw/T2wpUpCn+m/+uP6zgp0v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n0+MYAAADdAAAADwAAAAAAAAAAAAAAAACYAgAAZHJz&#10;L2Rvd25yZXYueG1sUEsFBgAAAAAEAAQA9QAAAIsDAAAAAA==&#10;" path="m,40l52,,,40xe" filled="f" strokecolor="#e15520" strokeweight="0">
                  <v:path arrowok="t" o:connecttype="custom" o:connectlocs="0,40;52,0;0,40" o:connectangles="0,0,0"/>
                </v:shape>
                <v:shape id="Freeform 1291" o:spid="_x0000_s2315" style="position:absolute;left:6133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LG8IA&#10;AADdAAAADwAAAGRycy9kb3ducmV2LnhtbERPS4vCMBC+C/sfwix403QVilajyIIgiwi+Dt6GZmyq&#10;zaQ02Vr/vREW9jYf33Pmy85WoqXGl44VfA0TEMS50yUXCk7H9WACwgdkjZVjUvAkD8vFR2+OmXYP&#10;3lN7CIWIIewzVGBCqDMpfW7Ioh+6mjhyV9dYDBE2hdQNPmK4reQoSVJpseTYYLCmb0P5/fBrFYyv&#10;4x99OdvUp8fEtc/blszOK9X/7FYzEIG68C/+c290nD+aTOH9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MsbwgAAAN0AAAAPAAAAAAAAAAAAAAAAAJgCAABkcnMvZG93&#10;bnJldi54bWxQSwUGAAAAAAQABAD1AAAAhwMAAAAA&#10;" path="m25,l13,8,3,20,,25r,5l,38r,7l8,43r7,-3l20,35r5,-5l27,23r3,-8l30,8,25,e" filled="f" strokecolor="#e15520" strokeweight="0">
                  <v:path arrowok="t" o:connecttype="custom" o:connectlocs="25,0;13,8;3,20;0,25;0,30;0,38;0,45;8,43;15,40;20,35;25,30;27,23;30,15;30,8;25,0" o:connectangles="0,0,0,0,0,0,0,0,0,0,0,0,0,0,0"/>
                </v:shape>
                <v:shape id="Freeform 1292" o:spid="_x0000_s2316" style="position:absolute;left:6163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FbMYA&#10;AADdAAAADwAAAGRycy9kb3ducmV2LnhtbESPzWoCQRCE7wHfYWjBW5yNgujGUYIoSogHfx6gs9Pu&#10;Lu70LDOjrm+fPgS8dVPVVV/Pl51r1J1CrD0b+BhmoIgLb2suDZxPm/cpqJiQLTaeycCTIiwXvbc5&#10;5tY/+ED3YyqVhHDM0UCVUptrHYuKHMahb4lFu/jgMMkaSm0DPiTcNXqUZRPtsGZpqLClVUXF9Xhz&#10;BsbuNx1O7WX3U0zC92y73tvreW/MoN99fYJK1KWX+f96ZwV/NBN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xFbMYAAADdAAAADwAAAAAAAAAAAAAAAACYAgAAZHJz&#10;L2Rvd25yZXYueG1sUEsFBgAAAAAEAAQA9QAAAIsDAAAAAA==&#10;" path="m32,37l94,,32,37xm32,37l17,45,5,52,2,60,,65r,5l,77r7,l15,72r7,-2l27,62r5,-5l35,50r,-5l32,37xe" fillcolor="#f3be00" stroked="f">
                  <v:path arrowok="t" o:connecttype="custom" o:connectlocs="32,37;94,0;32,37;32,37;17,45;5,52;2,60;0,65;0,70;0,77;7,77;15,72;22,70;27,62;32,57;35,50;35,45;32,37" o:connectangles="0,0,0,0,0,0,0,0,0,0,0,0,0,0,0,0,0,0"/>
                  <o:lock v:ext="edit" verticies="t"/>
                </v:shape>
                <v:shape id="Freeform 1293" o:spid="_x0000_s2317" style="position:absolute;left:619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ZjsUA&#10;AADdAAAADwAAAGRycy9kb3ducmV2LnhtbERPTWvCQBC9C/0PyxR6042KGmNWKYUWS2nVqPdpdkxC&#10;s7Mhu9X477tCwds83uekq87U4kytqywrGA4iEMS51RUXCg77134MwnlkjbVlUnAlB6vlQy/FRNsL&#10;7+ic+UKEEHYJKii9bxIpXV6SQTewDXHgTrY16ANsC6lbvIRwU8tRFE2lwYpDQ4kNvZSU/2S/RsHH&#10;9msSzeJNdvqcfMfH6dvYv6/HSj09ds8LEJ46fxf/u9c6zB/Nh3D7Jp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xmOxQAAAN0AAAAPAAAAAAAAAAAAAAAAAJgCAABkcnMv&#10;ZG93bnJldi54bWxQSwUGAAAAAAQABAD1AAAAigMAAAAA&#10;" path="m,37l62,,,37xe" filled="f" strokecolor="#e15520" strokeweight="0">
                  <v:path arrowok="t" o:connecttype="custom" o:connectlocs="0,37;62,0;0,37" o:connectangles="0,0,0"/>
                </v:shape>
                <v:shape id="Freeform 1294" o:spid="_x0000_s2318" style="position:absolute;left:6163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BlcIA&#10;AADdAAAADwAAAGRycy9kb3ducmV2LnhtbERPS4vCMBC+C/6HMII3Te1BtBpFl1UEwcUH4nFsxrbY&#10;TEoTtfvvNwuCt/n4njOdN6YUT6pdYVnBoB+BIE6tLjhTcDqueiMQziNrLC2Tgl9yMJ+1W1NMtH3x&#10;np4Hn4kQwi5BBbn3VSKlS3My6Pq2Ig7czdYGfYB1JnWNrxBuShlH0VAaLDg05FjRV07p/fAwCi4/&#10;0W5tBtft+bzF4nu3wcsyQ6W6nWYxAeGp8R/x273RYX48juH/m3CC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4GVwgAAAN0AAAAPAAAAAAAAAAAAAAAAAJgCAABkcnMvZG93&#10;bnJldi54bWxQSwUGAAAAAAQABAD1AAAAhwMAAAAA&#10;" path="m32,l17,8,5,15,2,23,,28r,5l,40r7,l15,35r7,-2l27,25r5,-5l35,13r,-5l32,e" filled="f" strokecolor="#e15520" strokeweight="0">
                  <v:path arrowok="t" o:connecttype="custom" o:connectlocs="32,0;17,8;5,15;2,23;0,28;0,33;0,40;7,40;15,35;22,33;27,25;32,20;35,13;35,8;32,0" o:connectangles="0,0,0,0,0,0,0,0,0,0,0,0,0,0,0"/>
                </v:shape>
                <v:shape id="Freeform 1295" o:spid="_x0000_s2319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9J5cQA&#10;AADdAAAADwAAAGRycy9kb3ducmV2LnhtbERP32vCMBB+H/g/hBN8m6nKhqtGEWEwBIVZcfh2NGdT&#10;bC6libbur18Ggm/38f28+bKzlbhR40vHCkbDBARx7nTJhYJD9vk6BeEDssbKMSm4k4flovcyx1S7&#10;lr/ptg+FiCHsU1RgQqhTKX1uyKIfupo4cmfXWAwRNoXUDbYx3FZynCTv0mLJscFgTWtD+WV/tQp2&#10;pzX9eLO9H+rp2zVps9/dcZMpNeh3qxmIQF14ih/uLx3njz8m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fSeXEAAAA3QAAAA8AAAAAAAAAAAAAAAAAmAIAAGRycy9k&#10;b3ducmV2LnhtbFBLBQYAAAAABAAEAPUAAACJAwAAAAA=&#10;" path="m57,5l43,,28,,13,2,,7r13,8l28,15r7,l43,12r7,-2l57,5xe" fillcolor="#f3be00" stroked="f">
                  <v:path arrowok="t" o:connecttype="custom" o:connectlocs="57,5;43,0;28,0;13,2;0,7;13,15;28,15;35,15;43,12;50,10;57,5" o:connectangles="0,0,0,0,0,0,0,0,0,0,0"/>
                </v:shape>
                <v:shape id="Freeform 1296" o:spid="_x0000_s2320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ot+sUA&#10;AADdAAAADwAAAGRycy9kb3ducmV2LnhtbERPS2vCQBC+F/oflil4kbrxQRujqxTBIniQ2tLzNDsm&#10;wexsursm6b93BaG3+fies1z3phYtOV9ZVjAeJSCIc6srLhR8fW6fUxA+IGusLZOCP/KwXj0+LDHT&#10;tuMPao+hEDGEfYYKyhCaTEqfl2TQj2xDHLmTdQZDhK6Q2mEXw00tJ0nyIg1WHBtKbGhTUn4+XoyC&#10;YjftOJ0e3n/P6bccu+H+9dT+KDV46t8WIAL14V98d+90nD+Zz+D2TTx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i36xQAAAN0AAAAPAAAAAAAAAAAAAAAAAJgCAABkcnMv&#10;ZG93bnJldi54bWxQSwUGAAAAAAQABAD1AAAAigMAAAAA&#10;" path="m57,5l43,,28,,13,2,,7r13,8l28,15r7,l43,12r7,-2l57,5xe" filled="f" strokecolor="#e15520" strokeweight="0">
                  <v:path arrowok="t" o:connecttype="custom" o:connectlocs="57,5;43,0;28,0;13,2;0,7;13,15;28,15;35,15;43,12;50,10;57,5" o:connectangles="0,0,0,0,0,0,0,0,0,0,0"/>
                </v:shape>
                <v:shape id="Freeform 1297" o:spid="_x0000_s2321" style="position:absolute;left:6006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NJGsIA&#10;AADdAAAADwAAAGRycy9kb3ducmV2LnhtbERPTYvCMBC9C/6HMIIX0VTBZds1ioiiN1n14HFoZpvu&#10;NpPSRK3+eiMIe5vH+5zZorWVuFLjS8cKxqMEBHHudMmFgtNxM/wE4QOyxsoxKbiTh8W825lhpt2N&#10;v+l6CIWIIewzVGBCqDMpfW7Ioh+5mjhyP66xGCJsCqkbvMVwW8lJknxIiyXHBoM1rQzlf4eLVbAb&#10;JGdT8tZQetrsa7l+uGP6q1S/1y6/QARqw7/47d7pOH+STu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0kawgAAAN0AAAAPAAAAAAAAAAAAAAAAAJgCAABkcnMvZG93&#10;bnJldi54bWxQSwUGAAAAAAQABAD1AAAAhwMAAAAA&#10;" path="m58,20l43,15r-15,l13,17,,25r13,5l28,30r7,l45,27r5,-5l58,20xm58,20l122,,58,20xe" fillcolor="#f3be00" stroked="f">
                  <v:path arrowok="t" o:connecttype="custom" o:connectlocs="58,20;43,15;28,15;13,17;0,25;13,30;28,30;35,30;45,27;50,22;58,20;58,20;122,0;58,20" o:connectangles="0,0,0,0,0,0,0,0,0,0,0,0,0,0"/>
                  <o:lock v:ext="edit" verticies="t"/>
                </v:shape>
                <v:shape id="Freeform 1298" o:spid="_x0000_s2322" style="position:absolute;left:6006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q48MA&#10;AADdAAAADwAAAGRycy9kb3ducmV2LnhtbERPTWvCQBC9C/6HZQq9iG4UtDZ1FRGEngRj0eskO02C&#10;2dmwuzHpv+8Khd7m8T5nsxtMIx7kfG1ZwXyWgCAurK65VPB1OU7XIHxA1thYJgU/5GG3HY82mGrb&#10;85keWShFDGGfooIqhDaV0hcVGfQz2xJH7ts6gyFCV0rtsI/hppGLJFlJgzXHhgpbOlRU3LPOKMjO&#10;92tX94db49wpx1P31k+WuVKvL8P+A0SgIfyL/9yfOs5fvK/g+U08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tq48MAAADdAAAADwAAAAAAAAAAAAAAAACYAgAAZHJzL2Rv&#10;d25yZXYueG1sUEsFBgAAAAAEAAQA9QAAAIgDAAAAAA==&#10;" path="m58,5l43,,28,,13,2,,10r13,5l28,15r7,l45,12,50,7,58,5e" filled="f" strokecolor="#e15520" strokeweight="0">
                  <v:path arrowok="t" o:connecttype="custom" o:connectlocs="58,5;43,0;28,0;13,2;0,10;13,15;28,15;35,15;45,12;50,7;58,5" o:connectangles="0,0,0,0,0,0,0,0,0,0,0"/>
                </v:shape>
                <v:shape id="Freeform 1299" o:spid="_x0000_s2323" style="position:absolute;left:606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u+p8UA&#10;AADdAAAADwAAAGRycy9kb3ducmV2LnhtbERPTWvCQBC9C/0PyxR6Ed1UtNHUVaRQ8eJBWwRvY3aa&#10;hGZn4+7WxP76riD0No/3OfNlZ2pxIecrywqehwkI4tzqigsFnx/vgykIH5A11pZJwZU8LBcPvTlm&#10;2ra8o8s+FCKGsM9QQRlCk0np85IM+qFtiCP3ZZ3BEKErpHbYxnBTy1GSvEiDFceGEht6Kyn/3v8Y&#10;BRN3ao+H9TTRY92nye8xpOfdVqmnx271CiJQF/7Fd/dGx/mjWQq3b+IJ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76nxQAAAN0AAAAPAAAAAAAAAAAAAAAAAJgCAABkcnMv&#10;ZG93bnJldi54bWxQSwUGAAAAAAQABAD1AAAAigMAAAAA&#10;" path="m,20l64,,,20xe" filled="f" strokecolor="#e15520" strokeweight="0">
                  <v:path arrowok="t" o:connecttype="custom" o:connectlocs="0,20;64,0;0,20" o:connectangles="0,0,0"/>
                </v:shape>
                <v:shape id="Freeform 1300" o:spid="_x0000_s2324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tlsQA&#10;AADdAAAADwAAAGRycy9kb3ducmV2LnhtbESPzY7CMAyE7yvxDpGR9rakywFBl4DQCrRc+RFwtBrT&#10;Vts4VRJKeXt8QOJma8Yzn+fL3jWqoxBrzwa+Rxko4sLbmksDx8PmawoqJmSLjWcy8KAIy8XgY465&#10;9XfeUbdPpZIQjjkaqFJqc61jUZHDOPItsWhXHxwmWUOpbcC7hLtGj7Nsoh3WLA0VtvRbUfG/vzkD&#10;p0l4NDbOpsfrX7a+bVfnw6VmYz6H/eoHVKI+vc2v660V/PFMcOUbGUE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bZbEAAAA3QAAAA8AAAAAAAAAAAAAAAAAmAIAAGRycy9k&#10;b3ducmV2LnhtbFBLBQYAAAAABAAEAPUAAACJAwAAAAA=&#10;" path="m54,8l39,,24,,12,,,8r12,5l27,15r7,l42,15r7,-5l54,8xe" fillcolor="#f3be00" stroked="f">
                  <v:path arrowok="t" o:connecttype="custom" o:connectlocs="54,8;39,0;24,0;12,0;0,8;12,13;27,15;34,15;42,15;49,10;54,8" o:connectangles="0,0,0,0,0,0,0,0,0,0,0"/>
                </v:shape>
                <v:shape id="Freeform 1301" o:spid="_x0000_s2325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sTcUA&#10;AADdAAAADwAAAGRycy9kb3ducmV2LnhtbESPQW/CMAyF75P4D5GRdhsp1RijI1SoDInrChduXmPa&#10;ao1TNaEt/35BQuJm6z2/73mdjqYRPXWutqxgPotAEBdW11wqOB33b58gnEfW2FgmBTdykG4mL2tM&#10;tB34h/rclyKEsEtQQeV9m0jpiooMupltiYN2sZ1BH9aulLrDIYSbRsZR9CEN1hwIFbaUVVT85VcT&#10;IPLc0+59eWrc7bzILt+/eeSXSr1Ox+0XCE+jf5of1wcd6serFdy/CSP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SxNxQAAAN0AAAAPAAAAAAAAAAAAAAAAAJgCAABkcnMv&#10;ZG93bnJldi54bWxQSwUGAAAAAAQABAD1AAAAigMAAAAA&#10;" path="m54,8l39,,24,,12,,,8r12,5l27,15r7,l42,15r7,-5l54,8xe" filled="f" strokecolor="#e15520" strokeweight="0">
                  <v:path arrowok="t" o:connecttype="custom" o:connectlocs="54,8;39,0;24,0;12,0;0,8;12,13;27,15;34,15;42,15;49,10;54,8" o:connectangles="0,0,0,0,0,0,0,0,0,0,0"/>
                </v:shape>
                <v:shape id="Freeform 1302" o:spid="_x0000_s2326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9fCcYA&#10;AADdAAAADwAAAGRycy9kb3ducmV2LnhtbESPQWvCQBCF7wX/wzJCb3VjhVaiqwShKIUeEgXxNmTH&#10;JJidjdlV0/76zqHQ2wzvzXvfLNeDa9Wd+tB4NjCdJKCIS28brgwc9h8vc1AhIltsPZOBbwqwXo2e&#10;lpha/+Cc7kWslIRwSNFAHWOXah3KmhyGie+IRTv73mGUta+07fEh4a7Vr0nyph02LA01drSpqbwU&#10;N2fgyll+zKqf7acd3Clk7xvMvwpjnsdDtgAVaYj/5r/rnRX8WSL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9fCcYAAADdAAAADwAAAAAAAAAAAAAAAACYAgAAZHJz&#10;L2Rvd25yZXYueG1sUEsFBgAAAAAEAAQA9QAAAIsDAAAAAA==&#10;" path="m,13l65,,,13xe" fillcolor="#f3be00" stroked="f">
                  <v:path arrowok="t" o:connecttype="custom" o:connectlocs="0,13;65,0;0,13" o:connectangles="0,0,0"/>
                </v:shape>
                <v:shape id="Freeform 1303" o:spid="_x0000_s2327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oYMMA&#10;AADdAAAADwAAAGRycy9kb3ducmV2LnhtbERP32vCMBB+H+x/CDfwbaYqblk1yhgICr6sDp+P5tZU&#10;m0tpYu3++0UQfLuP7+ct14NrRE9dqD1rmIwzEMSlNzVXGn4Om1cFIkRkg41n0vBHAdar56cl5sZf&#10;+Zv6IlYihXDIUYONsc2lDKUlh2HsW+LE/frOYUywq6Tp8JrCXSOnWfYmHdacGiy29GWpPBcXp2Fz&#10;rKani9p/bFVfWPWu5sfTYaf16GX4XICINMSH+O7emjR/lk3g9k06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oYMMAAADdAAAADwAAAAAAAAAAAAAAAACYAgAAZHJzL2Rv&#10;d25yZXYueG1sUEsFBgAAAAAEAAQA9QAAAIgDAAAAAA==&#10;" path="m,13l65,,,13xe" filled="f" strokecolor="#e15520" strokeweight="0">
                  <v:path arrowok="t" o:connecttype="custom" o:connectlocs="0,13;65,0;0,13" o:connectangles="0,0,0"/>
                </v:shape>
                <v:shape id="Freeform 1304" o:spid="_x0000_s2328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6nsQA&#10;AADdAAAADwAAAGRycy9kb3ducmV2LnhtbERPTWvCQBC9F/wPywi96aYpWImu0paWBnsyetDbNDsm&#10;S7OzIbs18d+7gtDbPN7nLNeDbcSZOm8cK3iaJiCIS6cNVwr2u8/JHIQPyBobx6TgQh7Wq9HDEjPt&#10;et7SuQiViCHsM1RQh9BmUvqyJot+6lriyJ1cZzFE2FVSd9jHcNvINElm0qLh2FBjS+81lb/Fn1Xw&#10;kpp9vvlqLqefwnznx4+eD2+9Uo/j4XUBItAQ/sV3d67j/Ockhds38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jep7EAAAA3QAAAA8AAAAAAAAAAAAAAAAAmAIAAGRycy9k&#10;b3ducmV2LnhtbFBLBQYAAAAABAAEAPUAAACJAwAAAAA=&#10;" path="m58,7l43,,28,,13,,,5r13,7l28,15r7,l45,15r5,-3l58,7xe" fillcolor="#f3be00" stroked="f">
                  <v:path arrowok="t" o:connecttype="custom" o:connectlocs="58,7;43,0;28,0;13,0;0,5;13,12;28,15;35,15;45,15;50,12;58,7" o:connectangles="0,0,0,0,0,0,0,0,0,0,0"/>
                </v:shape>
                <v:shape id="Freeform 1305" o:spid="_x0000_s2329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HD1cQA&#10;AADdAAAADwAAAGRycy9kb3ducmV2LnhtbERPTWvCQBC9F/oflhF6KXVjlFJSV6mBgheL2hY8jtlp&#10;NpiZDdmtxn/fLRR6m8f7nPly4FadqQ+NFwOTcQaKpPK2kdrAx/vrwxOoEFEstl7IwJUCLBe3N3Ms&#10;rL/Ijs77WKsUIqFAAy7GrtA6VI4Yw9h3JIn78j1jTLCvte3xksK51XmWPWrGRlKDw45KR9Vp/80G&#10;DuWKy7dZfmR2+fXzvt2sN9tozN1oeHkGFWmI/+I/99qm+dNsCr/fpBP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xw9XEAAAA3QAAAA8AAAAAAAAAAAAAAAAAmAIAAGRycy9k&#10;b3ducmV2LnhtbFBLBQYAAAAABAAEAPUAAACJAwAAAAA=&#10;" path="m58,7l43,,28,,13,,,5r13,7l28,15r7,l45,15r5,-3l58,7xe" filled="f" strokecolor="#e15520" strokeweight="0">
                  <v:path arrowok="t" o:connecttype="custom" o:connectlocs="58,7;43,0;28,0;13,0;0,5;13,12;28,15;35,15;45,15;50,12;58,7" o:connectangles="0,0,0,0,0,0,0,0,0,0,0"/>
                </v:shape>
                <v:shape id="Freeform 1306" o:spid="_x0000_s2330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CUsUA&#10;AADdAAAADwAAAGRycy9kb3ducmV2LnhtbERPTWvCQBC9F/wPywi91Y22FEldRQKWtvagMQd7G7Jj&#10;EpKdDdk1Sf+9Wyh4m8f7nNVmNI3oqXOVZQXzWQSCOLe64kJBdto9LUE4j6yxsUwKfsnBZj15WGGs&#10;7cBH6lNfiBDCLkYFpfdtLKXLSzLoZrYlDtzFdgZ9gF0hdYdDCDeNXETRqzRYcWgosaWkpLxOr0bB&#10;gc5fWJ8+z8vxuvj+SZss2b9nSj1Ox+0bCE+jv4v/3R86zH+OXuDv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oJSxQAAAN0AAAAPAAAAAAAAAAAAAAAAAJgCAABkcnMv&#10;ZG93bnJldi54bWxQSwUGAAAAAAQABAD1AAAAigMAAAAA&#10;" path="m,7l62,,,7xe" fillcolor="#f3be00" stroked="f">
                  <v:path arrowok="t" o:connecttype="custom" o:connectlocs="0,7;62,0;0,7" o:connectangles="0,0,0"/>
                </v:shape>
                <v:shape id="Freeform 1307" o:spid="_x0000_s2331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VLsMA&#10;AADdAAAADwAAAGRycy9kb3ducmV2LnhtbERPS4vCMBC+L/gfwgjeNHVFkWoULVvwtLA+Dt6GZmyr&#10;zaQkUbv76zcLwt7m43vOct2ZRjzI+dqygvEoAUFcWF1zqeB4yIdzED4ga2wsk4Jv8rBe9d6WmGr7&#10;5C967EMpYgj7FBVUIbSplL6oyKAf2ZY4chfrDIYIXSm1w2cMN418T5KZNFhzbKiwpayi4ra/GwWz&#10;T5ll+lTn203nzh/T/Odq5FWpQb/bLEAE6sK/+OXe6Th/kkzh7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SVLsMAAADdAAAADwAAAAAAAAAAAAAAAACYAgAAZHJzL2Rv&#10;d25yZXYueG1sUEsFBgAAAAAEAAQA9QAAAIgDAAAAAA==&#10;" path="m,7l62,,,7xe" filled="f" strokecolor="#e15520" strokeweight="0">
                  <v:path arrowok="t" o:connecttype="custom" o:connectlocs="0,7;62,0;0,7" o:connectangles="0,0,0"/>
                </v:shape>
                <v:shape id="Freeform 1308" o:spid="_x0000_s2332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55QMIA&#10;AADdAAAADwAAAGRycy9kb3ducmV2LnhtbERPPWvDMBDdC/0P4gpZSi2lJm5wo4RiKHR14iHjYV1s&#10;U+vkWorj9NdHgUK3e7zP2+xm24uJRt851rBMFAji2pmOGw3V4fNlDcIHZIO9Y9JwJQ+77ePDBnPj&#10;LlzStA+NiCHsc9TQhjDkUvq6JYs+cQNx5E5utBgiHBtpRrzEcNvLV6UyabHj2NDiQEVL9ff+bDUc&#10;i6Lq1A9h+WwmSrOVbH7fJq0XT/PHO4hAc/gX/7m/TJyfqgzu38QT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nlAwgAAAN0AAAAPAAAAAAAAAAAAAAAAAJgCAABkcnMvZG93&#10;bnJldi54bWxQSwUGAAAAAAQABAD1AAAAhwMAAAAA&#10;" path="m57,13l42,5,28,,13,3,,8r10,7l28,18r7,l42,18r8,-3l57,13xe" fillcolor="#f3be00" stroked="f">
                  <v:path arrowok="t" o:connecttype="custom" o:connectlocs="57,13;42,5;28,0;13,3;0,8;10,15;28,18;35,18;42,18;50,15;57,13" o:connectangles="0,0,0,0,0,0,0,0,0,0,0"/>
                </v:shape>
                <v:shape id="Freeform 1309" o:spid="_x0000_s2333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YB8MA&#10;AADdAAAADwAAAGRycy9kb3ducmV2LnhtbERP22rCQBB9L/Qflin4prtVsJq6iq2IIih4+YAhO03S&#10;ZmfT7MbEv3cLQt/mcK4zW3S2FFeqfeFYw+tAgSBOnSk403A5r/sTED4gGywdk4YbeVjMn59mmBjX&#10;8pGup5CJGMI+QQ15CFUipU9zsugHriKO3JerLYYI60yaGtsYbks5VGosLRYcG3Ks6DOn9OfUWA3D&#10;j6JZrqY7Uvtv/D20G9eMxk7r3ku3fAcRqAv/4od7a+L8kXqDv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xYB8MAAADdAAAADwAAAAAAAAAAAAAAAACYAgAAZHJzL2Rv&#10;d25yZXYueG1sUEsFBgAAAAAEAAQA9QAAAIgDAAAAAA==&#10;" path="m57,13l42,5,28,,13,3,,8r10,7l28,18r7,l42,18r8,-3l57,13xe" filled="f" strokecolor="#e15520" strokeweight="0">
                  <v:path arrowok="t" o:connecttype="custom" o:connectlocs="57,13;42,5;28,0;13,3;0,8;10,15;28,18;35,18;42,18;50,15;57,13" o:connectangles="0,0,0,0,0,0,0,0,0,0,0"/>
                </v:shape>
                <v:shape id="Freeform 1310" o:spid="_x0000_s2334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2zsYA&#10;AADdAAAADwAAAGRycy9kb3ducmV2LnhtbESPQW/CMAyF75P4D5GRdhsJbEPQERBCYkMcELD9AKvx&#10;2orGKU0G5d/jA9Jutt7ze59ni87X6kJtrAJbGA4MKOI8uIoLCz/f65cJqJiQHdaBycKNIizmvacZ&#10;Zi5c+UCXYyqUhHDM0EKZUpNpHfOSPMZBaIhF+w2txyRrW2jX4lXCfa1Hxoy1x4qlocSGViXlp+Of&#10;tzDtpljfvk7bz9HyTZv9YWx272drn/vd8gNUoi79mx/XGyf4r0Zw5RsZQc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o2zsYAAADdAAAADwAAAAAAAAAAAAAAAACYAgAAZHJz&#10;L2Rvd25yZXYueG1sUEsFBgAAAAAEAAQA9QAAAIsDAAAAAA==&#10;" path="m,8l69,,,8xe" fillcolor="#f3be00" stroked="f">
                  <v:path arrowok="t" o:connecttype="custom" o:connectlocs="0,8;69,0;0,8" o:connectangles="0,0,0"/>
                </v:shape>
                <v:shape id="Freeform 1311" o:spid="_x0000_s2335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YqsMA&#10;AADdAAAADwAAAGRycy9kb3ducmV2LnhtbERPTWvCQBC9C/0PyxR6Ed3YYtXoJkih4MFLbMXrkB2z&#10;odnZNLtN0n/fFYTe5vE+Z5ePthE9db52rGAxT0AQl07XXCn4/HifrUH4gKyxcUwKfslDnj1Mdphq&#10;N3BB/SlUIoawT1GBCaFNpfSlIYt+7lriyF1dZzFE2FVSdzjEcNvI5yR5lRZrjg0GW3ozVH6dfqyC&#10;8bBcuWZKfDkXZ/vdD6Y+rgulnh7H/RZEoDH8i+/ug47zX5IN3L6JJ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aYqsMAAADdAAAADwAAAAAAAAAAAAAAAACYAgAAZHJzL2Rv&#10;d25yZXYueG1sUEsFBgAAAAAEAAQA9QAAAIgDAAAAAA==&#10;" path="m,8l69,,,8xe" filled="f" strokecolor="#e15520" strokeweight="0">
                  <v:path arrowok="t" o:connecttype="custom" o:connectlocs="0,8;69,0;0,8" o:connectangles="0,0,0"/>
                </v:shape>
                <v:shape id="Freeform 1312" o:spid="_x0000_s2336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g3MUA&#10;AADdAAAADwAAAGRycy9kb3ducmV2LnhtbESPQU/DMAyF75P4D5GRuK3phoRYWTYxtKFJPZEhzqYx&#10;TUXjVE22lX+PD0jcbL3n9z6vt1Po1YXG1EU2sChKUMRNdB23Bt5Ph/kjqJSRHfaRycAPJdhubmZr&#10;rFy88htdbG6VhHCq0IDPeai0To2ngKmIA7FoX3EMmGUdW+1GvEp46PWyLB90wI6lweNAL56ab3sO&#10;BnbW1rH8rD/q14Ne7ffW75qjN+budnp+ApVpyv/mv+ujE/z7hfDL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qDcxQAAAN0AAAAPAAAAAAAAAAAAAAAAAJgCAABkcnMv&#10;ZG93bnJldi54bWxQSwUGAAAAAAQABAD1AAAAigMAAAAA&#10;" path="m54,10l39,2,27,,12,,,5r9,7l24,15r10,2l42,15r7,l54,10xe" fillcolor="#f3be00" stroked="f">
                  <v:path arrowok="t" o:connecttype="custom" o:connectlocs="54,10;39,2;27,0;12,0;0,5;9,12;24,15;34,17;42,15;49,15;54,10" o:connectangles="0,0,0,0,0,0,0,0,0,0,0"/>
                </v:shape>
                <v:shape id="Freeform 1313" o:spid="_x0000_s2337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m8E8QA&#10;AADdAAAADwAAAGRycy9kb3ducmV2LnhtbERP22qDQBB9L+Qflin0rVk1kAaTTShCoaQQqLk8D+5E&#10;RXfWuJuof98tFPo2h3OdzW40rXhQ72rLCuJ5BIK4sLrmUsHp+PG6AuE8ssbWMimYyMFuO3vaYKrt&#10;wN/0yH0pQgi7FBVU3neplK6oyKCb2444cFfbG/QB9qXUPQ4h3LQyiaKlNFhzaKiwo6yiosnvRsFB&#10;l1PSLJp8Sm7nt+xwWQ7Z116pl+fxfQ3C0+j/xX/uTx3mL+IYfr8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5vBPEAAAA3QAAAA8AAAAAAAAAAAAAAAAAmAIAAGRycy9k&#10;b3ducmV2LnhtbFBLBQYAAAAABAAEAPUAAACJAwAAAAA=&#10;" path="m54,10l39,2,27,,12,,,5r9,7l24,15r10,2l42,15r7,l54,10xe" filled="f" strokecolor="#e15520" strokeweight="0">
                  <v:path arrowok="t" o:connecttype="custom" o:connectlocs="54,10;39,2;27,0;12,0;0,5;9,12;24,15;34,17;42,15;49,15;54,10" o:connectangles="0,0,0,0,0,0,0,0,0,0,0"/>
                </v:shape>
                <v:shape id="Freeform 1314" o:spid="_x0000_s2338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ZMMcA&#10;AADdAAAADwAAAGRycy9kb3ducmV2LnhtbERP22rCQBB9L/QflhH6VjexKG10E0ovILQWtK3g25Ad&#10;k9jsbJrdmujXuwXBtzmc68yy3tRiT62rLCuIhxEI4tzqigsFX5+vt/cgnEfWWFsmBQdykKXXVzNM&#10;tO14SfuVL0QIYZeggtL7JpHS5SUZdEPbEAdua1uDPsC2kLrFLoSbWo6iaCINVhwaSmzoqaT8Z/Vn&#10;FKzdLx6+X46b+O19u/gY755997BT6mbQP05BeOr9RXx2z3WYfxeP4P+bcIJ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WGTDHAAAA3QAAAA8AAAAAAAAAAAAAAAAAmAIAAGRy&#10;cy9kb3ducmV2LnhtbFBLBQYAAAAABAAEAPUAAACMAwAAAAA=&#10;" path="m,8l70,,,8xe" fillcolor="#f3be00" stroked="f">
                  <v:path arrowok="t" o:connecttype="custom" o:connectlocs="0,8;70,0;0,8" o:connectangles="0,0,0"/>
                </v:shape>
                <v:shape id="Freeform 1315" o:spid="_x0000_s2339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TYcIA&#10;AADdAAAADwAAAGRycy9kb3ducmV2LnhtbERPS4vCMBC+L/gfwgjetqkKWmujiIviHtcHXodmbIvN&#10;pDZZrf/eLCx4m4/vOdmyM7W4U+sqywqGUQyCOLe64kLB8bD5TEA4j6yxtkwKnuRgueh9ZJhq++Af&#10;uu99IUIIuxQVlN43qZQuL8mgi2xDHLiLbQ36ANtC6hYfIdzUchTHE2mw4tBQYkPrkvLr/tcoOE03&#10;57xJZsU0OX05Obttv28jo9Sg363mIDx1/i3+d+90mD8ejuHvm3CC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VNh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1316" o:spid="_x0000_s2340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JV8IA&#10;AADdAAAADwAAAGRycy9kb3ducmV2LnhtbERPS4vCMBC+C/6HMIK3NfWBaNcoooheKvhg2b0NzdgW&#10;m0lpotZ/b4QFb/PxPWe2aEwp7lS7wrKCfi8CQZxaXXCm4HzafE1AOI+ssbRMCp7kYDFvt2YYa/vg&#10;A92PPhMhhF2MCnLvq1hKl+Zk0PVsRRy4i60N+gDrTOoaHyHclHIQRWNpsODQkGNFq5zS6/FmFNg9&#10;/WzXw+sGm99dkkz13zhZV0p1O83yG4Snxn/E/+6dDvOH/RG8vw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UlXwgAAAN0AAAAPAAAAAAAAAAAAAAAAAJgCAABkcnMvZG93&#10;bnJldi54bWxQSwUGAAAAAAQABAD1AAAAhwMAAAAA&#10;" path="m60,15l53,7,45,5,38,2,30,,23,2r-8,l8,7,,12r13,8l28,22r7,l45,20r8,-3l60,15xe" fillcolor="#f3be00" stroked="f">
                  <v:path arrowok="t" o:connecttype="custom" o:connectlocs="60,15;53,7;45,5;38,2;30,0;23,2;15,2;8,7;0,12;13,20;28,22;35,22;45,20;53,17;60,15" o:connectangles="0,0,0,0,0,0,0,0,0,0,0,0,0,0,0"/>
                </v:shape>
                <v:shape id="Freeform 1317" o:spid="_x0000_s2341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K9ccA&#10;AADdAAAADwAAAGRycy9kb3ducmV2LnhtbESPQWvCQBCF70L/wzIFL6VutKghuglSqJT2ICZV8DZk&#10;p0lodjZkV03/fVcoeJvhvffNm3U2mFZcqHeNZQXTSQSCuLS64UrBV/H2HINwHllja5kU/JKDLH0Y&#10;rTHR9sp7uuS+EgHCLkEFtfddIqUrazLoJrYjDtq37Q36sPaV1D1eA9y0chZFC2mw4XChxo5eayp/&#10;8rMJlOG0jPOPvCo+8fBU7jZHF+NWqfHjsFmB8DT4u/k//a5D/ZfpHG7fhBF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yyvXHAAAA3QAAAA8AAAAAAAAAAAAAAAAAmAIAAGRy&#10;cy9kb3ducmV2LnhtbFBLBQYAAAAABAAEAPUAAACMAwAAAAA=&#10;" path="m60,15l53,7,45,5,38,2,30,,23,2r-8,l8,7,,12r13,8l28,22r7,l45,20r8,-3l60,15e" filled="f" strokecolor="#e15520" strokeweight="0">
                  <v:path arrowok="t" o:connecttype="custom" o:connectlocs="60,15;53,7;45,5;38,2;30,0;23,2;15,2;8,7;0,12;13,20;28,22;35,22;45,20;53,17;60,15" o:connectangles="0,0,0,0,0,0,0,0,0,0,0,0,0,0,0"/>
                </v:shape>
                <v:shape id="Freeform 1318" o:spid="_x0000_s2342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FcsMA&#10;AADdAAAADwAAAGRycy9kb3ducmV2LnhtbERP3WrCMBS+H+wdwhnsZszUOcqoRpGNgrorfx7g2Byb&#10;suakJJmtb28Ewbvz8f2e2WKwrTiTD41jBeNRBoK4crrhWsFhX75/gQgRWWPrmBRcKMBi/vw0w0K7&#10;nrd03sVapBAOBSowMXaFlKEyZDGMXEecuJPzFmOCvpbaY5/CbSs/siyXFhtODQY7+jZU/e3+rYJy&#10;su8/346ncrn5OXTt2vje5r9Kvb4MyymISEN8iO/ulU7zJ+Mc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Fc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1319" o:spid="_x0000_s2343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tmMsQA&#10;AADdAAAADwAAAGRycy9kb3ducmV2LnhtbERPTWvCQBC9C/6HZYRepG7SUBuiq9iC0PYixvY+Zsck&#10;mp0N2TWm/75bKHibx/uc5Xowjeipc7VlBfEsAkFcWF1zqeDrsH1MQTiPrLGxTAp+yMF6NR4tMdP2&#10;xnvqc1+KEMIuQwWV920mpSsqMuhmtiUO3Ml2Bn2AXSl1h7cQbhr5FEVzabDm0FBhS28VFZf8ahSk&#10;G5/Erx/HS54899Pp57c8l8VOqYfJsFmA8DT4u/jf/a7D/CR+gb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rZjL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1320" o:spid="_x0000_s2344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osMcA&#10;AADdAAAADwAAAGRycy9kb3ducmV2LnhtbESPQU/CQBCF7yb8h82QeJNdwKipLERJIF6IWDVeJ92x&#10;bezOlu5KC7+eOZh4m8l78943i9XgG3WkLtaBLUwnBhRxEVzNpYWP983NA6iYkB02gcnCiSKslqOr&#10;BWYu9PxGxzyVSkI4ZmihSqnNtI5FRR7jJLTEon2HzmOStSu167CXcN/omTF32mPN0lBhS+uKip/8&#10;11t4zl83h6+z2Zp707vz/na7+9x5a6/Hw9MjqERD+jf/Xb84wZ9PBVe+kRH0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QqLDHAAAA3QAAAA8AAAAAAAAAAAAAAAAAmAIAAGRy&#10;cy9kb3ducmV2LnhtbFBLBQYAAAAABAAEAPUAAACMAwAAAAA=&#10;" path="m59,25l121,,59,25,42,20,27,22,12,27,,35r7,2l14,40r8,l29,40,39,37r8,-2l52,30r7,-5xe" fillcolor="#f3be00" stroked="f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1321" o:spid="_x0000_s2345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+6cIA&#10;AADdAAAADwAAAGRycy9kb3ducmV2LnhtbERPTWvCQBC9F/oflin01my2QklTVxFBUHpKFHIdsmMS&#10;zM4m2a3Gf98tFLzN433Ocj3bXlxp8p1jDSpJQRDXznTcaDgdd28ZCB+QDfaOScOdPKxXz09LzI27&#10;cUHXMjQihrDPUUMbwpBL6euWLPrEDcSRO7vJYohwaqSZ8BbDbS/f0/RDWuw4NrQ40Lal+lL+WA2b&#10;e1Wpg1RZcaJsTFV3GMfvQevXl3nzBSLQHB7if/fexPkL9Ql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j7pwgAAAN0AAAAPAAAAAAAAAAAAAAAAAJgCAABkcnMvZG93&#10;bnJldi54bWxQSwUGAAAAAAQABAD1AAAAhwMAAAAA&#10;" path="m59,25l121,,59,25,42,20,27,22,12,27,,35r7,2l14,40r8,l29,40,39,37r8,-2l52,30r7,-5xe" filled="f" strokecolor="#e15520" strokeweight="0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1322" o:spid="_x0000_s2346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6vtscA&#10;AADdAAAADwAAAGRycy9kb3ducmV2LnhtbESP0WrCQBBF34X+wzJCX4puqqA1ukppKVgQsdEPGLLT&#10;JDU7m2a3Jv6981DwbYZ7594zq03vanWhNlSeDTyPE1DEubcVFwZOx4/RC6gQkS3WnsnAlQJs1g+D&#10;FabWd/xFlywWSkI4pGigjLFJtQ55SQ7D2DfEon371mGUtS20bbGTcFfrSZLMtMOKpaHEht5Kys/Z&#10;nzOw2P9cD9X26bOb7nieHeez91+HxjwO+9clqEh9vJv/r7dW8KcT4ZdvZAS9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ur7bHAAAA3QAAAA8AAAAAAAAAAAAAAAAAmAIAAGRy&#10;cy9kb3ducmV2LnhtbFBLBQYAAAAABAAEAPUAAACMAwAAAAA=&#10;" path="m57,17l122,,57,17,42,15r-15,l12,20,,27r5,5l12,35r10,l30,35,40,32r7,-2l52,25r5,-8xe" fillcolor="#f3be00" stroked="f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1323" o:spid="_x0000_s2347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vdMMA&#10;AADdAAAADwAAAGRycy9kb3ducmV2LnhtbERP22oCMRB9F/oPYQq+aVbFKlujtAVBsOAdX4fNdLN0&#10;M1k2cV39+qYg+DaHc53ZorWlaKj2hWMFg34CgjhzuuBcwfGw7E1B+ICssXRMCm7kYTF/6cww1e7K&#10;O2r2IRcxhH2KCkwIVSqlzwxZ9H1XEUfux9UWQ4R1LnWN1xhuSzlMkjdpseDYYLCiL0PZ7/5iFay+&#10;x+Zc3HC0tticPsvJ5s7bjVLd1/bjHUSgNjzFD/dKx/mj4QD+v4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1vdMMAAADdAAAADwAAAAAAAAAAAAAAAACYAgAAZHJzL2Rv&#10;d25yZXYueG1sUEsFBgAAAAAEAAQA9QAAAIgDAAAAAA==&#10;" path="m57,17l122,,57,17,42,15r-15,l12,20,,27r5,5l12,35r10,l30,35,40,32r7,-2l52,25r5,-8xe" filled="f" strokecolor="#e15520" strokeweight="0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1324" o:spid="_x0000_s2348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HkG8MA&#10;AADdAAAADwAAAGRycy9kb3ducmV2LnhtbERPTYvCMBC9C/sfwgjeNLWKSDWKq7h0Dx62q/ehGdti&#10;MylN1K6/fiMI3ubxPme57kwtbtS6yrKC8SgCQZxbXXGh4Pi7H85BOI+ssbZMCv7IwXr10Vtiou2d&#10;f+iW+UKEEHYJKii9bxIpXV6SQTeyDXHgzrY16ANsC6lbvIdwU8s4imbSYMWhocSGtiXll+xqFKTn&#10;6juOdna6mePk8ZV+ng7b616pQb/bLEB46vxb/HKnOsyfxDE8vw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HkG8MAAADdAAAADwAAAAAAAAAAAAAAAACYAgAAZHJzL2Rv&#10;d25yZXYueG1sUEsFBgAAAAAEAAQA9QAAAIgDAAAAAA==&#10;" path="m,15l63,,,15xe" fillcolor="#f3be00" stroked="f">
                  <v:path arrowok="t" o:connecttype="custom" o:connectlocs="0,15;63,0;0,15" o:connectangles="0,0,0"/>
                </v:shape>
                <v:shape id="Freeform 1325" o:spid="_x0000_s2349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fScIA&#10;AADdAAAADwAAAGRycy9kb3ducmV2LnhtbERPS2vCQBC+F/oflil4q5sqBIlugpQWPYmmj/OYHZPF&#10;7GzIrib+e7dQ8DYf33NWxWhbcaXeG8cK3qYJCOLKacO1gu+vz9cFCB+QNbaOScGNPBT589MKM+0G&#10;PtC1DLWIIewzVNCE0GVS+qohi37qOuLInVxvMUTY11L3OMRw28pZkqTSouHY0GBH7w1V5/JiFZx2&#10;Rt5MuvEf/ne3H+iIP+UhVWryMq6XIAKN4SH+d291nD+fzeHvm3iC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59JwgAAAN0AAAAPAAAAAAAAAAAAAAAAAJgCAABkcnMvZG93&#10;bnJldi54bWxQSwUGAAAAAAQABAD1AAAAhwMAAAAA&#10;" path="m,15l63,,,15xe" filled="f" strokecolor="#e15520" strokeweight="0">
                  <v:path arrowok="t" o:connecttype="custom" o:connectlocs="0,15;63,0;0,15" o:connectangles="0,0,0"/>
                </v:shape>
                <v:shape id="Freeform 1326" o:spid="_x0000_s2350" style="position:absolute;left:5847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GS+cEA&#10;AADdAAAADwAAAGRycy9kb3ducmV2LnhtbERPTYvCMBC9C/sfwix4kTWtSpGuUXRhQTxp9eBxaGab&#10;ss2kNFHrvzeC4G0e73MWq9424kqdrx0rSMcJCOLS6ZorBafj79cchA/IGhvHpOBOHlbLj8ECc+1u&#10;fKBrESoRQ9jnqMCE0OZS+tKQRT92LXHk/lxnMUTYVVJ3eIvhtpGTJMmkxZpjg8GWfgyV/8XFKtiO&#10;0truw7m4X9KNN+WZzC4jpYaf/fobRKA+vMUv91bH+dPJD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RkvnBAAAA3QAAAA8AAAAAAAAAAAAAAAAAmAIAAGRycy9kb3du&#10;cmV2LnhtbFBLBQYAAAAABAAEAPUAAACGAwAAAAA=&#10;" path="m38,60l,,38,60xm38,60r7,15l53,88r7,2l65,95r7,l80,95r,-7l77,80,72,75,67,68,62,63,55,60,45,58r-7,2xe" fillcolor="#f3be00" stroked="f">
                  <v:path arrowok="t" o:connecttype="custom" o:connectlocs="38,60;0,0;38,60;38,60;45,75;53,88;60,90;65,95;72,95;80,95;80,88;77,80;72,75;67,68;62,63;55,60;45,58;38,60" o:connectangles="0,0,0,0,0,0,0,0,0,0,0,0,0,0,0,0,0,0"/>
                  <o:lock v:ext="edit" verticies="t"/>
                </v:shape>
                <v:shape id="Freeform 1327" o:spid="_x0000_s2351" style="position:absolute;left:584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a2MMA&#10;AADdAAAADwAAAGRycy9kb3ducmV2LnhtbERPTWvCQBC9C/0PyxR6003TWiS6SikIngJGC/E2ZqdJ&#10;anY23V01/ffdguBtHu9zFqvBdOJCzreWFTxPEhDEldUt1wr2u/V4BsIHZI2dZVLwSx5Wy4fRAjNt&#10;r7ylSxFqEUPYZ6igCaHPpPRVQwb9xPbEkfuyzmCI0NVSO7zGcNPJNEnepMGWY0ODPX00VJ2Ks1Hw&#10;mp/SvDuYvKzLT+9/2Jni+6jU0+PwPgcRaAh38c290XH+SzqF/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La2MMAAADdAAAADwAAAAAAAAAAAAAAAACYAgAAZHJzL2Rv&#10;d25yZXYueG1sUEsFBgAAAAAEAAQA9QAAAIgDAAAAAA==&#10;" path="m38,60l,,38,60xe" filled="f" strokecolor="#e15520" strokeweight=".1pt">
                  <v:path arrowok="t" o:connecttype="custom" o:connectlocs="38,60;0,0;38,60" o:connectangles="0,0,0"/>
                </v:shape>
                <v:shape id="Freeform 1328" o:spid="_x0000_s2352" style="position:absolute;left:588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a4cIA&#10;AADdAAAADwAAAGRycy9kb3ducmV2LnhtbERPzWoCMRC+C32HMAUvUhMVZNkapRQLgnpw7QNMN9Pd&#10;pZvJukk1vr0RBG/z8f3OYhVtK87U+8axhslYgSAunWm40vB9/HrLQPiAbLB1TBqu5GG1fBksMDfu&#10;wgc6F6ESKYR9jhrqELpcSl/WZNGPXUecuF/XWwwJ9pU0PV5SuG3lVKm5tNhwaqixo8+ayr/i32qI&#10;rgin9cjsFI3a/USVP9ksbrUevsaPdxCBYniKH+6NSfNn0zncv0kn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hrhwgAAAN0AAAAPAAAAAAAAAAAAAAAAAJgCAABkcnMvZG93&#10;bnJldi54bWxQSwUGAAAAAAQABAD1AAAAhwMAAAAA&#10;" path="m,2l7,17r8,13l22,32r5,5l34,37r8,l42,30,39,22,34,17,29,10,24,5,17,2,7,,,2xe" filled="f" strokecolor="#e15520" strokeweight=".1pt">
                  <v:path arrowok="t" o:connecttype="custom" o:connectlocs="0,2;7,17;15,30;22,32;27,37;34,37;42,37;42,30;39,22;34,17;29,10;24,5;17,2;7,0;0,2" o:connectangles="0,0,0,0,0,0,0,0,0,0,0,0,0,0,0"/>
                </v:shape>
                <v:shape id="Freeform 1329" o:spid="_x0000_s2353" style="position:absolute;left:5862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TqsMA&#10;AADdAAAADwAAAGRycy9kb3ducmV2LnhtbERPTWvCQBC9F/wPywheim601pboJhRB6rFq8TzdnSbB&#10;7Gya3Sbpv3cLgrd5vM/Z5IOtRUetrxwrmM8SEMTamYoLBZ+n3fQVhA/IBmvHpOCPPOTZ6GGDqXE9&#10;H6g7hkLEEPYpKihDaFIpvS7Jop+5hjhy3661GCJsC2la7GO4reUiSVbSYsWxocSGtiXpy/HXKjhc&#10;Tk5//Tw+v/tmt9T1xxmZz0pNxsPbGkSgIdzFN/fexPlPixf4/yae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HTqsMAAADdAAAADwAAAAAAAAAAAAAAAACYAgAAZHJzL2Rv&#10;d25yZXYueG1sUEsFBgAAAAAEAAQA9QAAAIgDAAAAAA==&#10;" path="m47,45l,,47,45xm47,45r8,15l65,72r12,5l90,80r,-5l87,67,82,60,77,55,70,50,62,47,55,45r-8,xe" fillcolor="#f3be00" stroked="f">
                  <v:path arrowok="t" o:connecttype="custom" o:connectlocs="47,45;0,0;47,45;47,45;55,60;65,72;77,77;90,80;90,75;87,67;82,60;77,55;70,50;62,47;55,45;47,45" o:connectangles="0,0,0,0,0,0,0,0,0,0,0,0,0,0,0,0"/>
                  <o:lock v:ext="edit" verticies="t"/>
                </v:shape>
                <v:shape id="Freeform 1330" o:spid="_x0000_s2354" style="position:absolute;left:5862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CcMYA&#10;AADdAAAADwAAAGRycy9kb3ducmV2LnhtbESPT2vCQBDF7wW/wzJCb3WjopTUVURoEDz5p6C3aXaa&#10;hGZnY3bV+O2dg+Bthvfmvd/MFp2r1ZXaUHk2MBwkoIhzbysuDBz23x+foEJEtlh7JgN3CrCY995m&#10;mFp/4y1dd7FQEsIhRQNljE2qdchLchgGviEW7c+3DqOsbaFtizcJd7UeJclUO6xYGkpsaFVS/r+7&#10;OAOX/Wn1c8jc5jz+3VRLmqyzbHs05r3fLb9AReriy/y8XlvBH48EV76REf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+CcMYAAADdAAAADwAAAAAAAAAAAAAAAACYAgAAZHJz&#10;L2Rvd25yZXYueG1sUEsFBgAAAAAEAAQA9QAAAIsDAAAAAA==&#10;" path="m47,45l,,47,45xe" filled="f" strokecolor="#e15520" strokeweight="0">
                  <v:path arrowok="t" o:connecttype="custom" o:connectlocs="47,45;0,0;47,45" o:connectangles="0,0,0"/>
                </v:shape>
                <v:shape id="Freeform 1331" o:spid="_x0000_s2355" style="position:absolute;left:5909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YIsUA&#10;AADdAAAADwAAAGRycy9kb3ducmV2LnhtbERPTWvCQBC9C/0PyxR6KbqJgtSYVYqiCAVLUy/ehuwk&#10;G5qdjdmtpv++Wyh4m8f7nHw92FZcqfeNYwXpJAFBXDrdcK3g9Lkbv4DwAVlj65gU/JCH9ephlGOm&#10;3Y0/6FqEWsQQ9hkqMCF0mZS+NGTRT1xHHLnK9RZDhH0tdY+3GG5bOU2SubTYcGww2NHGUPlVfFsF&#10;PHvD7T5Nt+a8KYbn0+X92IVKqafH4XUJItAQ7uJ/90HH+bPpAv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3JgixQAAAN0AAAAPAAAAAAAAAAAAAAAAAJgCAABkcnMv&#10;ZG93bnJldi54bWxQSwUGAAAAAAQABAD1AAAAigMAAAAA&#10;" path="m,l8,15,18,27r12,5l43,35r,-5l40,22,35,15,30,10,23,5,15,2,8,,,e" filled="f" strokecolor="#e15520" strokeweight="0">
                  <v:path arrowok="t" o:connecttype="custom" o:connectlocs="0,0;8,15;18,27;30,32;43,35;43,30;40,22;35,15;30,10;23,5;15,2;8,0;0,0" o:connectangles="0,0,0,0,0,0,0,0,0,0,0,0,0"/>
                </v:shape>
                <v:shape id="Freeform 1332" o:spid="_x0000_s2356" style="position:absolute;left:5880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K4MUA&#10;AADdAAAADwAAAGRycy9kb3ducmV2LnhtbESPzWoCMRDH74LvEEboTbNqW8rWKCJt0Qotah9g2Ex3&#10;l24mS5Lq6tM7B8HbDPP/+M1s0blGHSnE2rOB8SgDRVx4W3Np4OfwPnwBFROyxcYzGThThMW835th&#10;bv2Jd3Tcp1JJCMccDVQptbnWsajIYRz5llhuvz44TLKGUtuAJwl3jZ5k2bN2WLM0VNjSqqLib//v&#10;pPet/AzbzfrbHS6PfvdR0Pnp8mXMw6BbvoJK1KW7+OZeW8GfToVfvpER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crgxQAAAN0AAAAPAAAAAAAAAAAAAAAAAJgCAABkcnMv&#10;ZG93bnJldi54bWxQSwUGAAAAAAQABAD1AAAAigMAAAAA&#10;" path="m47,45l,,47,45xm47,45r7,15l62,70r12,7l89,80r,-5l87,67,82,60,77,55,69,50,62,47,54,45r-7,xe" fillcolor="#f3be00" stroked="f">
                  <v:path arrowok="t" o:connecttype="custom" o:connectlocs="47,45;0,0;47,45;47,45;54,60;62,70;74,77;89,80;89,75;87,67;82,60;77,55;69,50;62,47;54,45;47,45" o:connectangles="0,0,0,0,0,0,0,0,0,0,0,0,0,0,0,0"/>
                  <o:lock v:ext="edit" verticies="t"/>
                </v:shape>
                <v:shape id="Freeform 1333" o:spid="_x0000_s2357" style="position:absolute;left:5880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hEcIA&#10;AADdAAAADwAAAGRycy9kb3ducmV2LnhtbERPTWvCQBC9C/0PyxR6041VRFJXKYVAe6wNEW/T7JiE&#10;ZmZDdhuTf98VCt7m8T5ndxi5VQP1vnFiYLlIQJGUzjZSGci/svkWlA8oFlsnZGAiD4f9w2yHqXVX&#10;+aThGCoVQ8SnaKAOoUu19mVNjH7hOpLIXVzPGCLsK217vMZwbvVzkmw0YyOxocaO3moqf46/bOD0&#10;nfG0zc84TfmQXYqCP85rNubpcXx9ARVoDHfxv/vdxvmr1RJu38QT9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66ERwgAAAN0AAAAPAAAAAAAAAAAAAAAAAJgCAABkcnMvZG93&#10;bnJldi54bWxQSwUGAAAAAAQABAD1AAAAhwMAAAAA&#10;" path="m47,45l,,47,45xe" filled="f" strokecolor="#1f1a17" strokeweight="0">
                  <v:path arrowok="t" o:connecttype="custom" o:connectlocs="47,45;0,0;47,45" o:connectangles="0,0,0"/>
                </v:shape>
                <v:shape id="Freeform 1334" o:spid="_x0000_s2358" style="position:absolute;left:5927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9hsQA&#10;AADdAAAADwAAAGRycy9kb3ducmV2LnhtbERP30vDMBB+H/g/hBN8EZduBZW6bMhAXPcwWBXc49Gc&#10;bbC5lCS23X+/CMLe7uP7eavNZDsxkA/GsYLFPANBXDttuFHw+fH28AwiRGSNnWNScKYAm/XNbIWF&#10;diMfaahiI1IIhwIVtDH2hZShbslimLueOHHfzluMCfpGao9jCredXGbZo7RoODW02NO2pfqn+rUK&#10;7KEsT374wn1/GvMn835vyuqg1N3t9PoCItIUr+J/906n+Xm+hL9v0gl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/YbEAAAA3QAAAA8AAAAAAAAAAAAAAAAAmAIAAGRycy9k&#10;b3ducmV2LnhtbFBLBQYAAAAABAAEAPUAAACJAwAAAAA=&#10;" path="m,l7,15r8,10l27,32r15,3l42,30,40,22,35,15,30,10,22,5,15,2,7,,,e" filled="f" strokecolor="#1f1a17" strokeweight="0">
                  <v:path arrowok="t" o:connecttype="custom" o:connectlocs="0,0;7,15;15,25;27,32;42,35;42,30;40,22;35,15;30,10;22,5;15,2;7,0;0,0" o:connectangles="0,0,0,0,0,0,0,0,0,0,0,0,0"/>
                </v:shape>
                <v:shape id="Freeform 1335" o:spid="_x0000_s2359" style="position:absolute;left:5835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lKMMA&#10;AADdAAAADwAAAGRycy9kb3ducmV2LnhtbERPyWrDMBC9F/oPYgq9NXJiKMaNElpDiy891FnOgzW1&#10;nFgjY6mxm6+PAoHc5vHWWa4n24kTDb51rGA+S0AQ10633CjYbj5fMhA+IGvsHJOCf/KwXj0+LDHX&#10;buQfOlWhETGEfY4KTAh9LqWvDVn0M9cTR+7XDRZDhEMj9YBjDLedXCTJq7TYcmww2FNhqD5Wf1bB&#10;Ipufd21RTt+pKdzXx2Hf0M4q9fw0vb+BCDSFu/jmLnWcn6YpXL+JJ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OlKMMAAADdAAAADwAAAAAAAAAAAAAAAACYAgAAZHJzL2Rv&#10;d25yZXYueG1sUEsFBgAAAAAEAAQA9QAAAIgDAAAAAA==&#10;" path="m35,60l,,35,60xm35,60r7,18l50,88r7,5l62,95r8,3l77,98r,-8l74,83,70,75,65,70,60,65,52,63,42,60r-7,xe" fillcolor="#f3be00" stroked="f">
                  <v:path arrowok="t" o:connecttype="custom" o:connectlocs="35,60;0,0;35,60;35,60;42,78;50,88;57,93;62,95;70,98;77,98;77,90;74,83;70,75;65,70;60,65;52,63;42,60;35,60" o:connectangles="0,0,0,0,0,0,0,0,0,0,0,0,0,0,0,0,0,0"/>
                  <o:lock v:ext="edit" verticies="t"/>
                </v:shape>
                <v:shape id="Freeform 1336" o:spid="_x0000_s2360" style="position:absolute;left:5835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basIA&#10;AADdAAAADwAAAGRycy9kb3ducmV2LnhtbERPS4vCMBC+C/6HMII3TX0i1bSI4OphEbbrwePQjG2x&#10;mZQmW+u/NwsLe5uP7zm7tDe16Kh1lWUFs2kEgji3uuJCwfX7ONmAcB5ZY22ZFLzIQZoMBzuMtX3y&#10;F3WZL0QIYRejgtL7JpbS5SUZdFPbEAfubluDPsC2kLrFZwg3tZxH0VoarDg0lNjQoaT8kf0YBZ82&#10;r9yqmPvj+naJlqfMdNfXh1LjUb/fgvDU+3/xn/usw/zFYgm/34QTZ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FtqwgAAAN0AAAAPAAAAAAAAAAAAAAAAAJgCAABkcnMvZG93&#10;bnJldi54bWxQSwUGAAAAAAQABAD1AAAAhwMAAAAA&#10;" path="m35,60l,,35,60xe" filled="f" strokecolor="#e15520" strokeweight=".1pt">
                  <v:path arrowok="t" o:connecttype="custom" o:connectlocs="35,60;0,0;35,60" o:connectangles="0,0,0"/>
                </v:shape>
                <v:shape id="Freeform 1337" o:spid="_x0000_s2361" style="position:absolute;left:587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uE8cA&#10;AADdAAAADwAAAGRycy9kb3ducmV2LnhtbESPQWsCMRCF7wX/Qxihl6LZViq6GqUIYilFcPXibdiM&#10;u9tuJiFJ1/Xfm0Khtxnem/e9Wa5704qOfGgsK3geZyCIS6sbrhScjtvRDESIyBpby6TgRgHWq8HD&#10;EnNtr3ygroiVSCEcclRQx+hyKUNZk8Ewto44aRfrDca0+kpqj9cUblr5kmVTabDhRKjR0aam8rv4&#10;MQliXes+Pgu96bvj3O+/dk/n7U6px2H/tgARqY//5r/rd53qTyav8PtNGkG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KrhPHAAAA3QAAAA8AAAAAAAAAAAAAAAAAmAIAAGRy&#10;cy9kb3ducmV2LnhtbFBLBQYAAAAABAAEAPUAAACMAwAAAAA=&#10;" path="m,l7,18r8,10l22,33r5,2l35,38r7,l42,30,39,23,35,15,30,10,25,5,17,3,7,,,xe" filled="f" strokecolor="#e15520" strokeweight=".1pt">
                  <v:path arrowok="t" o:connecttype="custom" o:connectlocs="0,0;7,18;15,28;22,33;27,35;35,38;42,38;42,30;39,23;35,15;30,10;25,5;17,3;7,0;0,0" o:connectangles="0,0,0,0,0,0,0,0,0,0,0,0,0,0,0"/>
                </v:shape>
                <v:shape id="Freeform 1338" o:spid="_x0000_s2362" style="position:absolute;left:5813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gFcYA&#10;AADdAAAADwAAAGRycy9kb3ducmV2LnhtbESPzW7CMBCE70i8g7VIvYEDEagKGFSF/nBsKRduq3iJ&#10;U+J1iF0IPD1GqtTbrma+2dnFqrO1OFPrK8cKxqMEBHHhdMWlgt332/AZhA/IGmvHpOBKHlbLfm+B&#10;mXYX/qLzNpQihrDPUIEJocmk9IUhi37kGuKoHVxrMcS1LaVu8RLDbS0nSTKTFiuOFww2lBsqjttf&#10;G2t83o7X6as55e/7j9tknK85DT9KPQ26lzmIQF34N//RGx25NJ3B45s4gl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VgFcYAAADdAAAADwAAAAAAAAAAAAAAAACYAgAAZHJz&#10;L2Rvd25yZXYueG1sUEsFBgAAAAAEAAQA9QAAAIsDAAAAAA==&#10;" path="m42,59l,,42,59xm42,59r7,15l59,84r5,5l72,92r7,2l87,94,84,87,82,79,79,72,74,67,67,62,59,59,52,57,42,59xe" fillcolor="#f3be00" stroked="f">
                  <v:path arrowok="t" o:connecttype="custom" o:connectlocs="42,59;0,0;42,59;42,59;49,74;59,84;64,89;72,92;79,94;87,94;84,87;82,79;79,72;74,67;67,62;59,59;52,57;42,59" o:connectangles="0,0,0,0,0,0,0,0,0,0,0,0,0,0,0,0,0,0"/>
                  <o:lock v:ext="edit" verticies="t"/>
                </v:shape>
                <v:shape id="Freeform 1339" o:spid="_x0000_s2363" style="position:absolute;left:5813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tb8MA&#10;AADdAAAADwAAAGRycy9kb3ducmV2LnhtbERPTWvCQBC9F/oflin0VjdW0RJdpbSUCp6iPfQ4zY5J&#10;NDsbdqcx/nu3UPA2j/c5y/XgWtVTiI1nA+NRBoq49LbhysDX/uPpBVQUZIutZzJwoQjr1f3dEnPr&#10;z1xQv5NKpRCOORqoRbpc61jW5DCOfEecuIMPDiXBUGkb8JzCXaufs2ymHTacGmrs6K2m8rT7dQY+&#10;f+Y4Dd+zblOMt8VRXH96l4Mxjw/D6wKU0CA38b97Y9P8yWQOf9+kE/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ktb8MAAADdAAAADwAAAAAAAAAAAAAAAACYAgAAZHJzL2Rv&#10;d25yZXYueG1sUEsFBgAAAAAEAAQA9QAAAIgDAAAAAA==&#10;" path="m42,59l,,42,59xe" filled="f" strokecolor="#e15520" strokeweight=".1pt">
                  <v:path arrowok="t" o:connecttype="custom" o:connectlocs="42,59;0,0;42,59" o:connectangles="0,0,0"/>
                </v:shape>
                <v:shape id="Freeform 1340" o:spid="_x0000_s2364" style="position:absolute;left:5855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iPMMA&#10;AADdAAAADwAAAGRycy9kb3ducmV2LnhtbESPQUsDQQyF74L/YYjgzc66Cyprp0WEgjdtLYi3sJPO&#10;LN3JLDtpu/57cxC8JbyX974s13MazJmm0md2cL+owBB32fccHOw/N3dPYIogexwyk4MfKrBeXV8t&#10;sfX5wls67yQYDeHSooMoMrbWli5SwrLII7FqhzwlFF2nYP2EFw1Pg62r6sEm7FkbIo70Gqk77k7J&#10;wSaQ74Js60fJ3+/p4/RVx9g4d3szvzyDEZrl3/x3/eYVv2kUV7/REez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jiPMMAAADdAAAADwAAAAAAAAAAAAAAAACYAgAAZHJzL2Rv&#10;d25yZXYueG1sUEsFBgAAAAAEAAQA9QAAAIgDAAAAAA==&#10;" path="m,2l7,17,17,27r5,5l30,35r7,2l45,37,42,30,40,22,37,15,32,10,25,5,17,2,10,,,2xe" filled="f" strokecolor="#e15520" strokeweight=".1pt">
                  <v:path arrowok="t" o:connecttype="custom" o:connectlocs="0,2;7,17;17,27;22,32;30,35;37,37;45,37;42,30;40,22;37,15;32,10;25,5;17,2;10,0;0,2" o:connectangles="0,0,0,0,0,0,0,0,0,0,0,0,0,0,0"/>
                </v:shape>
                <v:shape id="Freeform 1341" o:spid="_x0000_s2365" style="position:absolute;left:5805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bzN8QA&#10;AADdAAAADwAAAGRycy9kb3ducmV2LnhtbERPTWvCQBC9F/wPywje6saqoU1dpQjS0kvViuchO2aD&#10;2dmYXZO0v75bELzN433OYtXbSrTU+NKxgsk4AUGcO11yoeDwvXl8BuEDssbKMSn4IQ+r5eBhgZl2&#10;He+o3YdCxBD2GSowIdSZlD43ZNGPXU0cuZNrLIYIm0LqBrsYbiv5lCSptFhybDBY09pQft5frYLP&#10;r9/Z+4zN7jjv6nBK28v2UqZKjYb92yuIQH24i2/uDx3nT6cv8P9NP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m8zfEAAAA3QAAAA8AAAAAAAAAAAAAAAAAmAIAAGRycy9k&#10;b3ducmV2LnhtbFBLBQYAAAAABAAEAPUAAACJAwAAAAA=&#10;" path="m37,54l,,37,54xm37,54r8,15l52,82r8,5l65,89r7,3l80,92r,-8l77,77,72,69,67,64,62,59,55,57,47,54r-10,xe" fillcolor="#f3be00" stroked="f">
                  <v:path arrowok="t" o:connecttype="custom" o:connectlocs="37,54;0,0;37,54;37,54;45,69;52,82;60,87;65,89;72,92;80,92;80,84;77,77;72,69;67,64;62,59;55,57;47,54;37,54" o:connectangles="0,0,0,0,0,0,0,0,0,0,0,0,0,0,0,0,0,0"/>
                  <o:lock v:ext="edit" verticies="t"/>
                </v:shape>
                <v:shape id="Freeform 1342" o:spid="_x0000_s2366" style="position:absolute;left:5805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aycYA&#10;AADdAAAADwAAAGRycy9kb3ducmV2LnhtbESPQWvCQBCF7wX/wzJCL6VutKVI6ioqSktvVaHXITvd&#10;RLOzIbsmqb++cyj0NsN78943i9Xga9VRG6vABqaTDBRxEWzFzsDpuH+cg4oJ2WIdmAz8UITVcnS3&#10;wNyGnj+pOySnJIRjjgbKlJpc61iU5DFOQkMs2ndoPSZZW6dti72E+1rPsuxFe6xYGkpsaFtScTlc&#10;vYF+h/bjdOu689twe3DZ18bt08aY+/GwfgWVaEj/5r/rdyv4T8/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aycYAAADdAAAADwAAAAAAAAAAAAAAAACYAgAAZHJz&#10;L2Rvd25yZXYueG1sUEsFBgAAAAAEAAQA9QAAAIsDAAAAAA==&#10;" path="m37,54l,,37,54xe" filled="f" strokecolor="#e15520" strokeweight=".1pt">
                  <v:path arrowok="t" o:connecttype="custom" o:connectlocs="37,54;0,0;37,54" o:connectangles="0,0,0"/>
                </v:shape>
                <v:shape id="Freeform 1343" o:spid="_x0000_s2367" style="position:absolute;left:5842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qPsQA&#10;AADdAAAADwAAAGRycy9kb3ducmV2LnhtbERPTWvCQBC9F/wPywheim60RSW6im0peOjFKARvQ3ZM&#10;otnZkF1N6q93CwVv83ifs1x3phI3alxpWcF4FIEgzqwuOVdw2H8P5yCcR9ZYWSYFv+Rgveq9LDHW&#10;tuUd3RKfixDCLkYFhfd1LKXLCjLoRrYmDtzJNgZ9gE0udYNtCDeVnETRVBosOTQUWNNnQdkluRoF&#10;lODX0cz0PT+/HtP05+O6TVtSatDvNgsQnjr/FP+7tzrMf3sfw9834QS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I6j7EAAAA3QAAAA8AAAAAAAAAAAAAAAAAmAIAAGRycy9k&#10;b3ducmV2LnhtbFBLBQYAAAAABAAEAPUAAACJAwAAAAA=&#10;" path="m,l8,15r7,13l23,33r5,2l35,38r8,l43,30,40,23,35,15,30,10,25,5,18,3,10,,,xe" filled="f" strokecolor="#e15520" strokeweight=".1pt">
                  <v:path arrowok="t" o:connecttype="custom" o:connectlocs="0,0;8,15;15,28;23,33;28,35;35,38;43,38;43,30;40,23;35,15;30,10;25,5;18,3;10,0;0,0" o:connectangles="0,0,0,0,0,0,0,0,0,0,0,0,0,0,0"/>
                </v:shape>
                <v:shape id="Freeform 1344" o:spid="_x0000_s2368" style="position:absolute;left:5795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tr8QA&#10;AADdAAAADwAAAGRycy9kb3ducmV2LnhtbERP22rCQBB9F/yHZYS+FN3UStHUVaTQUihYakVfh+w0&#10;CWZnQ3aay993hYJvczjXWW97V6mWmlB6NvAwS0ARZ96WnBs4fr9Ol6CCIFusPJOBgQJsN+PRGlPr&#10;O/6i9iC5iiEcUjRQiNSp1iEryGGY+Zo4cj++cSgRNrm2DXYx3FV6niRP2mHJsaHAml4Kyi6HX2dA&#10;FuWq+/y4Pw/Lt2Hft9mKkpMYczfpd8+ghHq5if/d7zbOf1zM4fpNPEF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j7a/EAAAA3QAAAA8AAAAAAAAAAAAAAAAAmAIAAGRycy9k&#10;b3ducmV2LnhtbFBLBQYAAAAABAAEAPUAAACJAwAAAAA=&#10;" path="m32,63l,,32,63xm32,63r5,17l47,90r5,5l60,97r7,3l75,100r,-8l72,85,67,78,62,73,57,68,50,65,40,63r-8,xe" fillcolor="#f3be00" stroked="f">
                  <v:path arrowok="t" o:connecttype="custom" o:connectlocs="32,63;0,0;32,63;32,63;37,80;47,90;52,95;60,97;67,100;75,100;75,92;72,85;67,78;62,73;57,68;50,65;40,63;32,63" o:connectangles="0,0,0,0,0,0,0,0,0,0,0,0,0,0,0,0,0,0"/>
                  <o:lock v:ext="edit" verticies="t"/>
                </v:shape>
                <v:shape id="Freeform 1345" o:spid="_x0000_s2369" style="position:absolute;left:579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AeGsYA&#10;AADdAAAADwAAAGRycy9kb3ducmV2LnhtbESPS4vCQBCE7wv+h6EFb+tEIyLRUUSQXfci6+Pgrc10&#10;HpjpCZlRk3+/Iyx466aq66terFpTiQc1rrSsYDSMQBCnVpecKzgdt58zEM4ja6wsk4KOHKyWvY8F&#10;Jto++ZceB5+LEMIuQQWF93UipUsLMuiGtiYOWmYbgz6sTS51g88Qbio5jqKpNFhyIBRY06ag9Ha4&#10;m8C9Xzcyq+NpNrmUP1/Vudvtb51Sg367noPw1Pq3+f/6W4f68SSG1zdhB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AeGsYAAADdAAAADwAAAAAAAAAAAAAAAACYAgAAZHJz&#10;L2Rvd25yZXYueG1sUEsFBgAAAAAEAAQA9QAAAIsDAAAAAA==&#10;" path="m32,63l,,32,63xe" filled="f" strokecolor="#e15520" strokeweight="0">
                  <v:path arrowok="t" o:connecttype="custom" o:connectlocs="32,63;0,0;32,63" o:connectangles="0,0,0"/>
                </v:shape>
                <v:shape id="Freeform 1346" o:spid="_x0000_s2370" style="position:absolute;left:5827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KCcIA&#10;AADdAAAADwAAAGRycy9kb3ducmV2LnhtbERPS4vCMBC+L+x/CLPgbZv6wJWuUUQR9Gi7F29DM7bd&#10;NpPSxFr/vREEb/PxPWe5HkwjeupcZVnBOIpBEOdWV1wo+Mv23wsQziNrbCyTgjs5WK8+P5aYaHvj&#10;E/WpL0QIYZeggtL7NpHS5SUZdJFtiQN3sZ1BH2BXSN3hLYSbRk7ieC4NVhwaSmxpW1Jep1ej4PJz&#10;tPX/YdynWJ/97r7IznvOlBp9DZtfEJ4G/xa/3Acd5k9n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0oJwgAAAN0AAAAPAAAAAAAAAAAAAAAAAJgCAABkcnMvZG93&#10;bnJldi54bWxQSwUGAAAAAAQABAD1AAAAhwMAAAAA&#10;" path="m,l5,17,15,27r5,5l28,34r7,3l43,37r,-8l40,22,35,15,30,10,25,5,18,2,8,,,xe" filled="f" strokecolor="#e15520" strokeweight="0">
                  <v:path arrowok="t" o:connecttype="custom" o:connectlocs="0,0;5,17;15,27;20,32;28,34;35,37;43,37;43,29;40,22;35,15;30,10;25,5;18,2;8,0;0,0" o:connectangles="0,0,0,0,0,0,0,0,0,0,0,0,0,0,0"/>
                </v:shape>
                <v:shape id="Freeform 1347" o:spid="_x0000_s2371" style="position:absolute;left:5795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2E0MQA&#10;AADdAAAADwAAAGRycy9kb3ducmV2LnhtbERPS2sCMRC+C/0PYQq9abYvH6tRbIvYU0FX8Dpuxs22&#10;yWTZpLr21zeFgrf5+J4zW3TOihO1ofas4H6QgSAuva65UrArVv0xiBCRNVrPpOBCARbzm94Mc+3P&#10;vKHTNlYihXDIUYGJscmlDKUhh2HgG+LEHX3rMCbYVlK3eE7hzsqHLBtKhzWnBoMNvRoqv7bfTkGx&#10;f/mwYT0xS3Rvh3URf0Y7+6nU3W23nIKI1MWr+N/9rtP8x6dn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9hNDEAAAA3QAAAA8AAAAAAAAAAAAAAAAAmAIAAGRycy9k&#10;b3ducmV2LnhtbFBLBQYAAAAABAAEAPUAAACJAwAAAAA=&#10;" path="m28,70l,,28,70xm28,70r4,17l40,102r5,5l50,112r7,3l65,117r,-10l62,100,60,92,55,85,50,77,42,75,35,72,28,70xe" fillcolor="#f3be00" stroked="f">
                  <v:path arrowok="t" o:connecttype="custom" o:connectlocs="28,70;0,0;28,70;28,70;32,87;40,102;45,107;50,112;57,115;65,117;65,107;62,100;60,92;55,85;50,77;42,75;35,72;28,70" o:connectangles="0,0,0,0,0,0,0,0,0,0,0,0,0,0,0,0,0,0"/>
                  <o:lock v:ext="edit" verticies="t"/>
                </v:shape>
                <v:shape id="Freeform 1348" o:spid="_x0000_s2372" style="position:absolute;left:5795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nZ8UA&#10;AADdAAAADwAAAGRycy9kb3ducmV2LnhtbERPTWvCQBC9F/wPywhepG6qxUqaVYoi2EJBo4ceJ9kx&#10;G8zOhuyq6b/vFgq9zeN9TrbqbSNu1PnasYKnSQKCuHS65krB6bh9XIDwAVlj45gUfJOH1XLwkGGq&#10;3Z0PdMtDJWII+xQVmBDaVEpfGrLoJ64ljtzZdRZDhF0ldYf3GG4bOU2SubRYc2ww2NLaUHnJr1bB&#10;bFGNk6/84wX39rMfb3SxNu+FUqNh//YKIlAf/sV/7p2O82fPc/j9Jp4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ednxQAAAN0AAAAPAAAAAAAAAAAAAAAAAJgCAABkcnMv&#10;ZG93bnJldi54bWxQSwUGAAAAAAQABAD1AAAAigMAAAAA&#10;" path="m28,70l,,28,70xe" filled="f" strokecolor="#e15520" strokeweight="0">
                  <v:path arrowok="t" o:connecttype="custom" o:connectlocs="28,70;0,0;28,70" o:connectangles="0,0,0"/>
                </v:shape>
                <v:shape id="Freeform 1349" o:spid="_x0000_s2373" style="position:absolute;left:5823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iBMQA&#10;AADdAAAADwAAAGRycy9kb3ducmV2LnhtbERPTWvCQBC9F/wPywje6kZbraRugi0IHqtV7HGaHZPY&#10;7GzcXTX+e7dQ6G0e73PmeWcacSHna8sKRsMEBHFhdc2lgu3n8nEGwgdkjY1lUnAjD3nWe5hjqu2V&#10;13TZhFLEEPYpKqhCaFMpfVGRQT+0LXHkDtYZDBG6UmqH1xhuGjlOkqk0WHNsqLCl94qKn83ZKNjr&#10;77eP0367W4y/JqeJux3DrDwqNeh3i1cQgbrwL/5zr3Sc//T8Ar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DIgTEAAAA3QAAAA8AAAAAAAAAAAAAAAAAmAIAAGRycy9k&#10;b3ducmV2LnhtbFBLBQYAAAAABAAEAPUAAACJAwAAAAA=&#10;" path="m,l4,17r8,15l17,37r5,5l29,45r8,2l37,37,34,30,32,22,27,15,22,7,14,5,7,2,,xe" filled="f" strokecolor="#e15520" strokeweight="0">
                  <v:path arrowok="t" o:connecttype="custom" o:connectlocs="0,0;4,17;12,32;17,37;22,42;29,45;37,47;37,37;34,30;32,22;27,15;22,7;14,5;7,2;0,0" o:connectangles="0,0,0,0,0,0,0,0,0,0,0,0,0,0,0"/>
                </v:shape>
                <v:shape id="Freeform 1350" o:spid="_x0000_s2374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3tcYA&#10;AADdAAAADwAAAGRycy9kb3ducmV2LnhtbESPQW/CMAyF75P2HyJP2m2kbGiCQkDVGBLTTmPA2WpM&#10;W5E4pclo9+/nwyRutt7ze58Xq8E7daUuNoENjEcZKOIy2IYrA/vvzdMUVEzIFl1gMvBLEVbL+7sF&#10;5jb0/EXXXaqUhHDM0UCdUptrHcuaPMZRaIlFO4XOY5K1q7TtsJdw7/Rzlr1qjw1LQ40tvdVUnnc/&#10;3kDxWbFbH2fTdqyP7x+XpneTQ2HM48NQzEElGtLN/H+9tYL/MhFc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j3tcYAAADdAAAADwAAAAAAAAAAAAAAAACYAgAAZHJz&#10;L2Rvd25yZXYueG1sUEsFBgAAAAAEAAQA9QAAAIsDAAAAAA==&#10;" path="m13,l5,12,,27,,40,5,55r5,-3l13,45r2,-8l18,30r,-8l18,15,15,7,13,xe" fillcolor="#f3be00" stroked="f">
                  <v:path arrowok="t" o:connecttype="custom" o:connectlocs="13,0;5,12;0,27;0,40;5,55;10,52;13,45;15,37;18,30;18,22;18,15;15,7;13,0" o:connectangles="0,0,0,0,0,0,0,0,0,0,0,0,0"/>
                </v:shape>
                <v:shape id="Freeform 1351" o:spid="_x0000_s2375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os8QA&#10;AADdAAAADwAAAGRycy9kb3ducmV2LnhtbERP22rCQBB9F/yHZQp9kbrxQtDoKipY7FOp9gOG7JiE&#10;ZmdDdtTo13cLBd/mcK6zXHeuVldqQ+XZwGiYgCLOva24MPB92r/NQAVBtlh7JgN3CrBe9XtLzKy/&#10;8Rddj1KoGMIhQwOlSJNpHfKSHIahb4gjd/atQ4mwLbRt8RbDXa3HSZJqhxXHhhIb2pWU/xwvzkC6&#10;k+IjvT/qwWO0/dw2B5ns3+fGvL50mwUooU6e4n/3wcb5k+kc/r6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dKLPEAAAA3QAAAA8AAAAAAAAAAAAAAAAAmAIAAGRycy9k&#10;b3ducmV2LnhtbFBLBQYAAAAABAAEAPUAAACJAwAAAAA=&#10;" path="m13,l5,12,,27,,40,5,55r5,-3l13,45r2,-8l18,30r,-8l18,15,15,7,13,e" filled="f" strokecolor="#e15520" strokeweight="0">
                  <v:path arrowok="t" o:connecttype="custom" o:connectlocs="13,0;5,12;0,27;0,40;5,55;10,52;13,45;15,37;18,30;18,22;18,15;15,7;13,0" o:connectangles="0,0,0,0,0,0,0,0,0,0,0,0,0"/>
                </v:shape>
                <v:shape id="Freeform 1352" o:spid="_x0000_s2376" style="position:absolute;left:5927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j+MgA&#10;AADdAAAADwAAAGRycy9kb3ducmV2LnhtbESPT0vDQBDF74LfYRnBm92oVErabSmKkItC/0DpbZKd&#10;Jmmzs2l2TeK3dw4FbzO8N+/9ZrEaXaN66kLt2cDzJAFFXHhbc2lgv/t8moEKEdli45kM/FKA1fL+&#10;boGp9QNvqN/GUkkIhxQNVDG2qdahqMhhmPiWWLST7xxGWbtS2w4HCXeNfkmSN+2wZmmosKX3iorL&#10;9scZyL6zPN9/nQ7X6yXrz1pPh4/8aMzjw7ieg4o0xn/z7Tqzgv86FX75Rk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uCP4yAAAAN0AAAAPAAAAAAAAAAAAAAAAAJgCAABk&#10;cnMvZG93bnJldi54bWxQSwUGAAAAAAQABAD1AAAAjQMAAAAA&#10;" path="m10,70l2,82,,97r,15l5,127r5,-5l12,117r3,-7l17,102r,-10l15,85,12,77,10,70xm10,70l2,r8,70xe" fillcolor="#f3be00" stroked="f">
                  <v:path arrowok="t" o:connecttype="custom" o:connectlocs="10,70;2,82;0,97;0,112;5,127;10,122;12,117;15,110;17,102;17,92;15,85;12,77;10,70;10,70;2,0;10,70" o:connectangles="0,0,0,0,0,0,0,0,0,0,0,0,0,0,0,0"/>
                  <o:lock v:ext="edit" verticies="t"/>
                </v:shape>
                <v:shape id="Freeform 1353" o:spid="_x0000_s2377" style="position:absolute;left:5927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/h8IA&#10;AADdAAAADwAAAGRycy9kb3ducmV2LnhtbERPTWvCQBC9C/6HZQRvulFrKWk2UgoBr02leJxmp5tg&#10;djZm1yT213cLhd7m8T4nO0y2FQP1vnGsYLNOQBBXTjdsFJzei9UTCB+QNbaOScGdPBzy+SzDVLuR&#10;32gogxExhH2KCuoQulRKX9Vk0a9dRxy5L9dbDBH2RuoexxhuW7lNkkdpseHYUGNHrzVVl/JmFZjP&#10;8uFjKHbjtzufi2ocrjfjUanlYnp5BhFoCv/iP/dRx/m7/QZ+v4kn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7+HwgAAAN0AAAAPAAAAAAAAAAAAAAAAAJgCAABkcnMvZG93&#10;bnJldi54bWxQSwUGAAAAAAQABAD1AAAAhwMAAAAA&#10;" path="m10,l2,12,,27,,42,5,57r5,-5l12,47r3,-7l17,32r,-10l15,15,12,7,10,e" filled="f" strokecolor="#e15520" strokeweight="0">
                  <v:path arrowok="t" o:connecttype="custom" o:connectlocs="10,0;2,12;0,27;0,42;5,57;10,52;12,47;15,40;17,32;17,22;15,15;12,7;10,0" o:connectangles="0,0,0,0,0,0,0,0,0,0,0,0,0"/>
                </v:shape>
                <v:shape id="Freeform 1354" o:spid="_x0000_s2378" style="position:absolute;left:5929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9wVcUA&#10;AADdAAAADwAAAGRycy9kb3ducmV2LnhtbERPTWvCQBC9C/6HZQq9SN2oWCR1FVFKQ8VDk9LzNDvd&#10;hGZn0+xW4793BcHbPN7nLNe9bcSROl87VjAZJyCIS6drNgo+i9enBQgfkDU2jknBmTysV8PBElPt&#10;TvxBxzwYEUPYp6igCqFNpfRlRRb92LXEkftxncUQYWek7vAUw20jp0nyLC3WHBsqbGlbUfmb/1sF&#10;xdf7KDd/xS5b+PObyez3YTfbK/X40G9eQATqw118c2c6zp/Np3D9Jp4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3BVxQAAAN0AAAAPAAAAAAAAAAAAAAAAAJgCAABkcnMv&#10;ZG93bnJldi54bWxQSwUGAAAAAAQABAD1AAAAigMAAAAA&#10;" path="m8,70l,,8,70xe" filled="f" strokecolor="#e15520" strokeweight="0">
                  <v:path arrowok="t" o:connecttype="custom" o:connectlocs="8,70;0,0;8,70" o:connectangles="0,0,0"/>
                </v:shape>
                <v:shape id="Freeform 1355" o:spid="_x0000_s2379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y08MA&#10;AADdAAAADwAAAGRycy9kb3ducmV2LnhtbERP24rCMBB9F/yHMIIvi6ZaVmw1ShWEvSl4+YChGdti&#10;MylNVrt/v1lY8G0O5zrLdWdqcafWVZYVTMYRCOLc6ooLBZfzbjQH4TyyxtoyKfghB+tVv7fEVNsH&#10;H+l+8oUIIexSVFB636RSurwkg25sG+LAXW1r0AfYFlK3+AjhppbTKJpJgxWHhhIb2paU307fRsFn&#10;8i4P2ctXFu9MEWfXzf5iPxKlhoMuW4Dw1Pmn+N/9psP8+DWG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y08MAAADdAAAADwAAAAAAAAAAAAAAAACYAgAAZHJzL2Rv&#10;d25yZXYueG1sUEsFBgAAAAAEAAQA9QAAAIgDAAAAAA==&#10;" path="m14,l5,12,2,25,,40,5,52r5,-2l14,45r3,-8l19,30r,-8l19,15r,-8l14,xe" fillcolor="#f3be00" stroked="f">
                  <v:path arrowok="t" o:connecttype="custom" o:connectlocs="14,0;5,12;2,25;0,40;5,52;10,50;14,45;17,37;19,30;19,22;19,15;19,7;14,0" o:connectangles="0,0,0,0,0,0,0,0,0,0,0,0,0"/>
                </v:shape>
                <v:shape id="Freeform 1356" o:spid="_x0000_s2380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dm8MA&#10;AADdAAAADwAAAGRycy9kb3ducmV2LnhtbERPS2vCQBC+F/wPywi91Y01Bo2uIqVCKV584HnMjkk0&#10;O5tmtxr/vSsI3ubje8503ppKXKhxpWUF/V4EgjizuuRcwW67/BiBcB5ZY2WZFNzIwXzWeZtiqu2V&#10;13TZ+FyEEHYpKii8r1MpXVaQQdezNXHgjrYx6ANscqkbvIZwU8nPKEqkwZJDQ4E1fRWUnTf/RkF8&#10;jPen5JYM1isdl8vDbzLW339KvXfbxQSEp9a/xE/3jw7zB8MYHt+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dm8MAAADdAAAADwAAAAAAAAAAAAAAAACYAgAAZHJzL2Rv&#10;d25yZXYueG1sUEsFBgAAAAAEAAQA9QAAAIgDAAAAAA==&#10;" path="m14,l5,12,2,25,,40,5,52r5,-2l14,45r3,-8l19,30r,-8l19,15r,-8l14,e" filled="f" strokecolor="#e15520" strokeweight="0">
                  <v:path arrowok="t" o:connecttype="custom" o:connectlocs="14,0;5,12;2,25;0,40;5,52;10,50;14,45;17,37;19,30;19,22;19,15;19,7;14,0" o:connectangles="0,0,0,0,0,0,0,0,0,0,0,0,0"/>
                </v:shape>
                <v:shape id="Freeform 1357" o:spid="_x0000_s2381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c4cQA&#10;AADdAAAADwAAAGRycy9kb3ducmV2LnhtbERPS2vCQBC+F/oflil4q5tUYjV1Fako3sQHSm9Ddkyi&#10;2dmQXTX213cFobf5+J4zmrSmEldqXGlZQdyNQBBnVpecK9ht5+8DEM4ja6wsk4I7OZiMX19GmGp7&#10;4zVdNz4XIYRdigoK7+tUSpcVZNB1bU0cuKNtDPoAm1zqBm8h3FTyI4r60mDJoaHAmr4Lys6bi1Gw&#10;Sn7kb3xaztp4N6DFPos/D8O5Up23dvoFwlPr/8VP91KH+b0kgcc34QQ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6XOHEAAAA3QAAAA8AAAAAAAAAAAAAAAAAmAIAAGRycy9k&#10;b3ducmV2LnhtbFBLBQYAAAAABAAEAPUAAACJAwAAAAA=&#10;" path="m,67l,,,67xe" fillcolor="#f3be00" stroked="f">
                  <v:path arrowok="t" o:connecttype="custom" o:connectlocs="0,67;0,0;0,67" o:connectangles="0,0,0"/>
                </v:shape>
                <v:shape id="Freeform 1358" o:spid="_x0000_s2382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3LsYA&#10;AADdAAAADwAAAGRycy9kb3ducmV2LnhtbESPT2sCMRDF74V+hzAFL0WzqyiyNYqIggcvuh7a27AZ&#10;9083kyWJun57Uyh4m+G995s3i1VvWnEj52vLCtJRAoK4sLrmUsE53w3nIHxA1thaJgUP8rBavr8t&#10;MNP2zke6nUIpIoR9hgqqELpMSl9UZNCPbEcctYt1BkNcXSm1w3uEm1aOk2QmDdYcL1TY0aai4vd0&#10;NZGif3LMPx/ptmnTCx6/m/XBNUoNPvr1F4hAfXiZ/9N7HetPpjP4+yaO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N3LsYAAADdAAAADwAAAAAAAAAAAAAAAACYAgAAZHJz&#10;L2Rvd25yZXYueG1sUEsFBgAAAAAEAAQA9QAAAIsDAAAAAA==&#10;" path="m,67l,,,67xe" filled="f" strokecolor="#e15520" strokeweight="0">
                  <v:path arrowok="t" o:connecttype="custom" o:connectlocs="0,67;0,0;0,67" o:connectangles="0,0,0"/>
                </v:shape>
                <v:shape id="Freeform 1359" o:spid="_x0000_s2383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QTcMA&#10;AADdAAAADwAAAGRycy9kb3ducmV2LnhtbERP3WrCMBS+H+wdwhF2N1M3nFKNIoPBduFYqw9waI5t&#10;tDnpkszWt18Ewbvz8f2e5XqwrTiTD8axgsk4A0FcOW24VrDffTzPQYSIrLF1TAouFGC9enxYYq5d&#10;zwWdy1iLFMIhRwVNjF0uZagashjGriNO3MF5izFBX0vtsU/htpUvWfYmLRpODQ129N5QdSr/rILi&#10;dNjuTdHvzLfH8vdn8xWPNFXqaTRsFiAiDfEuvrk/dZr/Op3B9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OQTcMAAADdAAAADwAAAAAAAAAAAAAAAACYAgAAZHJzL2Rv&#10;d25yZXYueG1sUEsFBgAAAAAEAAQA9QAAAIgDAAAAAA==&#10;" path="m15,l8,12,3,25,,37,5,52r5,-5l13,42r5,-7l20,30r,-8l20,12r,-7l15,xe" fillcolor="#f3be00" stroked="f">
                  <v:path arrowok="t" o:connecttype="custom" o:connectlocs="15,0;8,12;3,25;0,37;5,52;10,47;13,42;18,35;20,30;20,22;20,12;20,5;15,0" o:connectangles="0,0,0,0,0,0,0,0,0,0,0,0,0"/>
                </v:shape>
                <v:shape id="Freeform 1360" o:spid="_x0000_s2384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dPcgA&#10;AADdAAAADwAAAGRycy9kb3ducmV2LnhtbESPT0/DMAzF75P2HSJP4oJoytDGVJZN/BFol00wiria&#10;xrTVGqdKwla+PT4g7WbrPb/383I9uE4dKcTWs4HrLAdFXHnbcm2gfH++WoCKCdli55kM/FKE9Wo8&#10;WmJh/Ynf6LhPtZIQjgUaaFLqC61j1ZDDmPmeWLRvHxwmWUOtbcCThLtOT/N8rh22LA0N9vTYUHXY&#10;/zgDr+HwcPnBC5s+d7cvunzadl9Ta8zFZLi/A5VoSGfz//XGCv7NTHDlGx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5J09yAAAAN0AAAAPAAAAAAAAAAAAAAAAAJgCAABk&#10;cnMvZG93bnJldi54bWxQSwUGAAAAAAQABAD1AAAAjQMAAAAA&#10;" path="m15,l8,12,3,25,,37,5,52r5,-5l13,42r5,-7l20,30r,-8l20,12r,-7l15,e" filled="f" strokecolor="#e15520" strokeweight="0">
                  <v:path arrowok="t" o:connecttype="custom" o:connectlocs="15,0;8,12;3,25;0,37;5,52;10,47;13,42;18,35;20,30;20,22;20,12;20,5;15,0" o:connectangles="0,0,0,0,0,0,0,0,0,0,0,0,0"/>
                </v:shape>
                <v:shape id="Freeform 1361" o:spid="_x0000_s2385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ZjMIA&#10;AADdAAAADwAAAGRycy9kb3ducmV2LnhtbERPzYrCMBC+C/sOYYS9iKZdXdFqlEVYEfSi6wMMzdgU&#10;m0lporZvvxEEb/Px/c5y3dpK3KnxpWMF6SgBQZw7XXKh4Pz3O5yB8AFZY+WYFHTkYb366C0x0+7B&#10;R7qfQiFiCPsMFZgQ6kxKnxuy6EeuJo7cxTUWQ4RNIXWDjxhuK/mVJFNpseTYYLCmjaH8erpZBVXq&#10;p/tZV5iwHUwm3eWcp9f9QanPfvuzABGoDW/xy73Tcf74ew7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ddmMwgAAAN0AAAAPAAAAAAAAAAAAAAAAAJgCAABkcnMvZG93&#10;bnJldi54bWxQSwUGAAAAAAQABAD1AAAAhwMAAAAA&#10;" path="m,65l2,,,65xe" fillcolor="#f3be00" stroked="f">
                  <v:path arrowok="t" o:connecttype="custom" o:connectlocs="0,65;2,0;0,65" o:connectangles="0,0,0"/>
                </v:shape>
                <v:shape id="Freeform 1362" o:spid="_x0000_s2386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GItMUA&#10;AADdAAAADwAAAGRycy9kb3ducmV2LnhtbESPQWsCMRCF74X+hzCF3mq2rUhZjVIWWkpVUCueh2Tc&#10;XdxMliTV9d93DgVvM7w3730zWwy+U2eKqQ1s4HlUgCK2wbVcG9j/fDy9gUoZ2WEXmAxcKcFifn83&#10;w9KFC2/pvMu1khBOJRpocu5LrZNtyGMahZ5YtGOIHrOssdYu4kXCfadfimKiPbYsDQ32VDVkT7tf&#10;b+A7YDzY5frEq8+xXV03le62lTGPD8P7FFSmId/M/9dfTvBfJ8Iv38gI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Yi0xQAAAN0AAAAPAAAAAAAAAAAAAAAAAJgCAABkcnMv&#10;ZG93bnJldi54bWxQSwUGAAAAAAQABAD1AAAAigMAAAAA&#10;" path="m,65l2,,,65xe" filled="f" strokecolor="#e15520" strokeweight="0">
                  <v:path arrowok="t" o:connecttype="custom" o:connectlocs="0,65;2,0;0,65" o:connectangles="0,0,0"/>
                </v:shape>
                <v:shape id="Freeform 1363" o:spid="_x0000_s2387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WnMcA&#10;AADdAAAADwAAAGRycy9kb3ducmV2LnhtbESPQWvCQBCF7wX/wzJCb3WjRZHoKmpbWrxYo4jHITsm&#10;wexsurs16b93C4XeZnhv3vdmvuxMLW7kfGVZwXCQgCDOra64UHA8vD1NQfiArLG2TAp+yMNy0XuY&#10;Y6pty3u6ZaEQMYR9igrKEJpUSp+XZNAPbEMctYt1BkNcXSG1wzaGm1qOkmQiDVYcCSU2tCkpv2bf&#10;JnI/d9t2PV678S6cX/H6dXox7yelHvvdagYiUBf+zX/XHzrWf54M4febOIJ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B1pzHAAAA3QAAAA8AAAAAAAAAAAAAAAAAmAIAAGRy&#10;cy9kb3ducmV2LnhtbFBLBQYAAAAABAAEAPUAAACMAwAAAAA=&#10;" path="m18,l8,13,,27,,40,3,55,8,50r5,-5l15,40r3,-8l20,25r,-8l20,8,18,xe" fillcolor="#f3be00" stroked="f">
                  <v:path arrowok="t" o:connecttype="custom" o:connectlocs="18,0;8,13;0,27;0,40;3,55;8,50;13,45;15,40;18,32;20,25;20,17;20,8;18,0" o:connectangles="0,0,0,0,0,0,0,0,0,0,0,0,0"/>
                </v:shape>
                <v:shape id="Freeform 1364" o:spid="_x0000_s2388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mi1MQA&#10;AADdAAAADwAAAGRycy9kb3ducmV2LnhtbERPTWvCQBC9C/0PyxS86aYR0zZ1lVYR1IOQVHoesmMS&#10;mp0N2VXjv3cFwds83ufMFr1pxJk6V1tW8DaOQBAXVtdcKjj8rkcfIJxH1thYJgVXcrCYvwxmmGp7&#10;4YzOuS9FCGGXooLK+zaV0hUVGXRj2xIH7mg7gz7ArpS6w0sIN42MoyiRBmsODRW2tKyo+M9PRsF6&#10;arLNdpcdtvvj5OfzfRXHUfKn1PC1//4C4an3T/HDvdFh/iSJ4f5NO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JotTEAAAA3QAAAA8AAAAAAAAAAAAAAAAAmAIAAGRycy9k&#10;b3ducmV2LnhtbFBLBQYAAAAABAAEAPUAAACJAwAAAAA=&#10;" path="m18,l8,13,,27,,40,3,55,8,50r5,-5l15,40r3,-8l20,25r,-8l20,8,18,xe" filled="f" strokecolor="#e15520" strokeweight="0">
                  <v:path arrowok="t" o:connecttype="custom" o:connectlocs="18,0;8,13;0,27;0,40;3,55;8,50;13,45;15,40;18,32;20,25;20,17;20,8;18,0" o:connectangles="0,0,0,0,0,0,0,0,0,0,0,0,0"/>
                </v:shape>
                <v:shape id="Freeform 1365" o:spid="_x0000_s2389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6BMMA&#10;AADdAAAADwAAAGRycy9kb3ducmV2LnhtbERPTWsCMRC9F/ofwhR6KZptBaurUYogqHhZ9aC3YTNu&#10;FjeTJYm6/vumIPQ2j/c503lnG3EjH2rHCj77GQji0umaKwWH/bI3AhEissbGMSl4UID57PVlirl2&#10;dy7otouVSCEcclRgYmxzKUNpyGLou5Y4cWfnLcYEfSW1x3sKt438yrKhtFhzajDY0sJQedldrYLN&#10;+vtgxlVR0AaP4w/cPrw7LZR6f+t+JiAidfFf/HSvdJo/GA7g75t0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J6BMMAAADdAAAADwAAAAAAAAAAAAAAAACYAgAAZHJzL2Rv&#10;d25yZXYueG1sUEsFBgAAAAAEAAQA9QAAAIgDAAAAAA==&#10;" path="m,70l5,,,70xe" fillcolor="#f3be00" stroked="f">
                  <v:path arrowok="t" o:connecttype="custom" o:connectlocs="0,70;5,0;0,70" o:connectangles="0,0,0"/>
                </v:shape>
                <v:shape id="Freeform 1366" o:spid="_x0000_s2390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Nkb8MA&#10;AADdAAAADwAAAGRycy9kb3ducmV2LnhtbERPS2sCMRC+F/ofwhS81awPRLZGKSuiIB7UXnobNtPN&#10;tpvJNom6/nsjCN7m43vObNHZRpzJh9qxgkE/A0FcOl1zpeDruHqfgggRWWPjmBRcKcBi/voyw1y7&#10;C+/pfIiVSCEcclRgYmxzKUNpyGLou5Y4cT/OW4wJ+kpqj5cUbhs5zLKJtFhzajDYUmGo/DucrAK/&#10;+94ei3Y9tl22Mr/FwCz/a6NU7637/AARqYtP8cO90Wn+aDKG+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Nkb8MAAADdAAAADwAAAAAAAAAAAAAAAACYAgAAZHJzL2Rv&#10;d25yZXYueG1sUEsFBgAAAAAEAAQA9QAAAIgDAAAAAA==&#10;" path="m,70l5,,,70xe" filled="f" strokecolor="#e15520" strokeweight="0">
                  <v:path arrowok="t" o:connecttype="custom" o:connectlocs="0,70;5,0;0,70" o:connectangles="0,0,0"/>
                </v:shape>
                <v:shape id="Freeform 1367" o:spid="_x0000_s2391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g6cQA&#10;AADdAAAADwAAAGRycy9kb3ducmV2LnhtbERPzWrCQBC+F3yHZYReSt20YlpSV5FCi4gX0z7ANDsm&#10;odnZuDvV1Kd3hUJv8/H9znw5uE4dKcTWs4GHSQaKuPK25drA58fb/TOoKMgWO89k4JciLBejmzkW&#10;1p94R8dSapVCOBZooBHpC61j1ZDDOPE9ceL2PjiUBEOtbcBTCnedfsyyXDtsOTU02NNrQ9V3+eMM&#10;yNd5ilvvgzxt7/Ku3g+HzfvOmNvxsHoBJTTIv/jPvbZp/jSfwfWbdIJ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WYOnEAAAA3QAAAA8AAAAAAAAAAAAAAAAAmAIAAGRycy9k&#10;b3ducmV2LnhtbFBLBQYAAAAABAAEAPUAAACJAwAAAAA=&#10;" path="m20,l8,13,3,25,,40,3,52,8,50r5,-5l15,38r5,-8l23,23r,-8l20,8,20,xe" fillcolor="#f3be00" stroked="f">
                  <v:path arrowok="t" o:connecttype="custom" o:connectlocs="20,0;8,13;3,25;0,40;3,52;8,50;13,45;15,38;20,30;23,23;23,15;20,8;20,0" o:connectangles="0,0,0,0,0,0,0,0,0,0,0,0,0"/>
                </v:shape>
                <v:shape id="Freeform 1368" o:spid="_x0000_s2392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cEdMQA&#10;AADdAAAADwAAAGRycy9kb3ducmV2LnhtbERPTWvCQBC9F/wPywi91Y0KoUQ3QQRtKS3UKIi3ITsm&#10;0exsyG5j/PfdQsHbPN7nLLPBNKKnztWWFUwnEQjiwuqaSwWH/eblFYTzyBoby6TgTg6ydPS0xETb&#10;G++oz30pQgi7BBVU3reJlK6oyKCb2JY4cGfbGfQBdqXUHd5CuGnkLIpiabDm0FBhS+uKimv+YxRc&#10;vZx+5fn38fP+tr6cNv3xY6vnSj2Ph9UChKfBP8T/7ncd5s/jG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HBHTEAAAA3QAAAA8AAAAAAAAAAAAAAAAAmAIAAGRycy9k&#10;b3ducmV2LnhtbFBLBQYAAAAABAAEAPUAAACJAwAAAAA=&#10;" path="m20,l8,13,3,25,,40,3,52,8,50r5,-5l15,38r5,-8l23,23r,-8l20,8,20,xe" filled="f" strokecolor="#e15520" strokeweight="0">
                  <v:path arrowok="t" o:connecttype="custom" o:connectlocs="20,0;8,13;3,25;0,40;3,52;8,50;13,45;15,38;20,30;23,23;23,15;20,8;20,0" o:connectangles="0,0,0,0,0,0,0,0,0,0,0,0,0"/>
                </v:shape>
                <v:shape id="Freeform 1369" o:spid="_x0000_s2393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lwXMQA&#10;AADdAAAADwAAAGRycy9kb3ducmV2LnhtbERP22rCQBB9L/Qflin0pejGSlViNlJaAqWIYBSfh+zk&#10;gtnZkN3G5O+7BaFvczjXSXajacVAvWssK1jMIxDEhdUNVwrOp2y2AeE8ssbWMimYyMEufXxIMNb2&#10;xkcacl+JEMIuRgW1910spStqMujmtiMOXGl7gz7AvpK6x1sIN618jaKVNNhwaKixo4+aimv+YxRk&#10;S/f2ue9KasrL8H3IMZtepoVSz0/j+xaEp9H/i+/uLx3mL1dr+Psmn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5cFzEAAAA3QAAAA8AAAAAAAAAAAAAAAAAmAIAAGRycy9k&#10;b3ducmV2LnhtbFBLBQYAAAAABAAEAPUAAACJAwAAAAA=&#10;" path="m,70l7,,,70xe" fillcolor="#f3be00" stroked="f">
                  <v:path arrowok="t" o:connecttype="custom" o:connectlocs="0,70;7,0;0,70" o:connectangles="0,0,0"/>
                </v:shape>
                <v:shape id="Freeform 1370" o:spid="_x0000_s2394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YksUA&#10;AADdAAAADwAAAGRycy9kb3ducmV2LnhtbESPT2vCQBDF74V+h2UKvdVNFUSiq4jQ4q31D3gds2M2&#10;mp0N2W1Mvn3nIHib4b157zeLVe9r1VEbq8AGPkcZKOIi2IpLA8fD18cMVEzIFuvAZGCgCKvl68sC&#10;cxvuvKNun0olIRxzNOBSanKtY+HIYxyFhli0S2g9JlnbUtsW7xLuaz3Osqn2WLE0OGxo46i47f+8&#10;gfI2VBPuzm64nn7D1h7Gl/Dzbcz7W7+eg0rUp6f5cb21gj+ZCq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NiSxQAAAN0AAAAPAAAAAAAAAAAAAAAAAJgCAABkcnMv&#10;ZG93bnJldi54bWxQSwUGAAAAAAQABAD1AAAAigMAAAAA&#10;" path="m,70l7,,,70xe" filled="f" strokecolor="#e15520" strokeweight="0">
                  <v:path arrowok="t" o:connecttype="custom" o:connectlocs="0,70;7,0;0,70" o:connectangles="0,0,0"/>
                </v:shape>
                <v:shape id="Freeform 1371" o:spid="_x0000_s2395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+csMA&#10;AADdAAAADwAAAGRycy9kb3ducmV2LnhtbERPTUsDMRC9C/0PYQrebFbF0q5Ni1hEES9t9T67mSar&#10;m8mSxGb7740geJvH+5zVZnS9OFGInWcF17MKBHHrdcdGwfvh6WoBIiZkjb1nUnCmCJv15GKFtfaZ&#10;d3TaJyNKCMcaFdiUhlrK2FpyGGd+IC7c0QeHqcBgpA6YS7jr5U1VzaXDjkuDxYEeLbVf+2+nwLw2&#10;Ob4tj+f8sc3b57vP0FjTKHU5HR/uQSQa07/4z/2iy/zb+RJ+vy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T+csMAAADdAAAADwAAAAAAAAAAAAAAAACYAgAAZHJzL2Rv&#10;d25yZXYueG1sUEsFBgAAAAAEAAQA9QAAAIgDAAAAAA==&#10;" path="m20,l12,5,7,12,2,17,,25r,7l,40r2,7l7,57r5,-5l17,47r3,-5l22,35,25,25r,-8l22,10,20,xe" fillcolor="#f3be00" stroked="f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1372" o:spid="_x0000_s2396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Ta8YA&#10;AADdAAAADwAAAGRycy9kb3ducmV2LnhtbESPS2sCQRCE70L+w9CB3HQ2CjFsHCUISsBTfMVjs9P7&#10;IDs9y8zorv/ePgRy66aqq75erAbXqhuF2Hg28DrJQBEX3jZcGTgeNuN3UDEhW2w9k4E7RVgtn0YL&#10;zK3v+Ztu+1QpCeGYo4E6pS7XOhY1OYwT3xGLVvrgMMkaKm0D9hLuWj3NsjftsGFpqLGjdU3F7/7q&#10;DKTTj72cztPLumzvpd7Ntv05bI15eR4+P0AlGtK/+e/6ywr+bC788o2M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fTa8YAAADdAAAADwAAAAAAAAAAAAAAAACYAgAAZHJz&#10;L2Rvd25yZXYueG1sUEsFBgAAAAAEAAQA9QAAAIsDAAAAAA==&#10;" path="m20,l12,5,7,12,2,17,,25r,7l,40r2,7l7,57r5,-5l17,47r3,-5l22,35,25,25r,-8l22,10,20,xe" filled="f" strokecolor="#e15520" strokeweight="0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1373" o:spid="_x0000_s2397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hsIcUA&#10;AADdAAAADwAAAGRycy9kb3ducmV2LnhtbESP0WoCMRBF3wv9hzAF32rWKiqrUawo+CDSaj9gSMbd&#10;bTeTNYm6/r0RhL7NcO/cc2c6b20tLuRD5VhBr5uBINbOVFwo+Dms38cgQkQ2WDsmBTcKMJ+9vkwx&#10;N+7K33TZx0KkEA45KihjbHIpgy7JYui6hjhpR+ctxrT6QhqP1xRua/mRZUNpseJEKLGhZUn6b3+2&#10;iRt/B812MfLtSn+dPg+1Ge+0Uarz1i4mICK18d/8vN6YVL8/6sHjmzSC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GwhxQAAAN0AAAAPAAAAAAAAAAAAAAAAAJgCAABkcnMv&#10;ZG93bnJldi54bWxQSwUGAAAAAAQABAD1AAAAigMAAAAA&#10;" path="m,75l2,,,75xe" fillcolor="#f3be00" stroked="f">
                  <v:path arrowok="t" o:connecttype="custom" o:connectlocs="0,75;2,0;0,75" o:connectangles="0,0,0"/>
                </v:shape>
                <v:shape id="Freeform 1374" o:spid="_x0000_s2398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ansMA&#10;AADdAAAADwAAAGRycy9kb3ducmV2LnhtbERPTWsCMRC9C/0PYQreNKsLtmyNIoLiwUutB3ubJuPu&#10;tpvJkkRd++uNIHibx/uc6byzjTiTD7VjBaNhBoJYO1NzqWD/tRq8gwgR2WDjmBRcKcB89tKbYmHc&#10;hT/pvIulSCEcClRQxdgWUgZdkcUwdC1x4o7OW4wJ+lIaj5cUbhs5zrKJtFhzaqiwpWVF+m93sgry&#10;9fL/2y9Gm8P+t9O63ub258hK9V+7xQeISF18ih/ujUnz87cx3L9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lansMAAADdAAAADwAAAAAAAAAAAAAAAACYAgAAZHJzL2Rv&#10;d25yZXYueG1sUEsFBgAAAAAEAAQA9QAAAIgDAAAAAA==&#10;" path="m,75l2,,,75xe" filled="f" strokecolor="#e15520" strokeweight="0">
                  <v:path arrowok="t" o:connecttype="custom" o:connectlocs="0,75;2,0;0,75" o:connectangles="0,0,0"/>
                </v:shape>
                <v:shape id="Freeform 1375" o:spid="_x0000_s2399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M7wMMA&#10;AADdAAAADwAAAGRycy9kb3ducmV2LnhtbERPTYvCMBC9L+x/CLPgRTR1XdTtGkUWFI9aBT2OzdgW&#10;m0lpoq3/3giCt3m8z5nOW1OKG9WusKxg0I9AEKdWF5wp2O+WvQkI55E1lpZJwZ0czGefH1OMtW14&#10;S7fEZyKEsItRQe59FUvp0pwMur6tiAN3trVBH2CdSV1jE8JNKb+jaCQNFhwacqzoP6f0klyNgqQ5&#10;8+/VLrfdTbVf7Q6Tn1P3clSq89Uu/kB4av1b/HKvdZg/HA/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M7wMMAAADdAAAADwAAAAAAAAAAAAAAAACYAgAAZHJzL2Rv&#10;d25yZXYueG1sUEsFBgAAAAAEAAQA9QAAAIgDAAAAAA==&#10;" path="m13,70l,,13,70,5,85,3,100r2,15l13,130r5,-5l20,118r3,-8l23,103r,-10l20,85,18,78,13,70xe" fillcolor="#f3be00" stroked="f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1376" o:spid="_x0000_s2400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6OsIA&#10;AADdAAAADwAAAGRycy9kb3ducmV2LnhtbERPS2vCQBC+F/wPywhepG5Mqy3RNYSC4LGN2vOQHZNg&#10;djZkt3n8e7dQ6G0+vufs09E0oqfO1ZYVrFcRCOLC6ppLBZfz8fkdhPPIGhvLpGAiB+lh9rTHRNuB&#10;v6jPfSlCCLsEFVTet4mUrqjIoFvZljhwN9sZ9AF2pdQdDiHcNDKOoq00WHNoqLClj4qKe/5jFHya&#10;5XS5cm9ktmnPk8Vl/J2TUov5mO1AeBr9v/jPfdJh/svbK/x+E06Qh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vo6wgAAAN0AAAAPAAAAAAAAAAAAAAAAAJgCAABkcnMvZG93&#10;bnJldi54bWxQSwUGAAAAAAQABAD1AAAAhwMAAAAA&#10;" path="m13,70l,,13,70,5,85,3,100r2,15l13,130r5,-5l20,118r3,-8l23,103r,-10l20,85,18,78,13,70xe" filled="f" strokecolor="#e15520" strokeweight=".1pt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1377" o:spid="_x0000_s2401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li8MA&#10;AADdAAAADwAAAGRycy9kb3ducmV2LnhtbERPTU8CMRC9m/AfmjHxJl0lIFkoBEggEE+Ceh62Y3dj&#10;O123dXf599SExNu8vM+ZL3tnRUtNqDwreBpmIIgLrys2Ct5P28cpiBCRNVrPpOBCAZaLwd0cc+07&#10;fqP2GI1IIRxyVFDGWOdShqIkh2Hoa+LEffnGYUywMVI32KVwZ+Vzlk2kw4pTQ4k1bUoqvo+/TkEr&#10;z5ufV9ytPztTm4/Dyk7NySr1cN+vZiAi9fFffHPvdZo/ehnD3zfp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Uli8MAAADdAAAADwAAAAAAAAAAAAAAAACYAgAAZHJzL2Rv&#10;d25yZXYueG1sUEsFBgAAAAAEAAQA9QAAAIgDAAAAAA==&#10;" path="m10,67l2,r8,67l2,82,,97r2,15l10,127r2,-5l17,117r3,-10l20,100r,-8l17,82,15,75,10,67xe" fillcolor="#f3be00" stroked="f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1378" o:spid="_x0000_s2402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5hsIA&#10;AADdAAAADwAAAGRycy9kb3ducmV2LnhtbERPTWsCMRC9F/ofwhS81awKVlajiKB41Vaht+lmTBY3&#10;k3UT1/Xfm4LgbR7vc2aLzlWipSaUnhUM+hkI4sLrko2Cn+/15wREiMgaK8+k4E4BFvP3txnm2t94&#10;R+0+GpFCOOSowMZY51KGwpLD0Pc1ceJOvnEYE2yM1A3eUrir5DDLxtJhyanBYk0rS8V5f3UKfo8X&#10;szXH0eHSblby73zaDWhjlep9dMspiEhdfImf7q1O80dfY/j/Jp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fmGwgAAAN0AAAAPAAAAAAAAAAAAAAAAAJgCAABkcnMvZG93&#10;bnJldi54bWxQSwUGAAAAAAQABAD1AAAAhwMAAAAA&#10;" path="m10,67l2,r8,67l2,82,,97r2,15l10,127r2,-5l17,117r3,-10l20,100r,-8l17,82,15,75,10,67xe" filled="f" strokecolor="#e15520" strokeweight="0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1379" o:spid="_x0000_s2403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5Z8MA&#10;AADdAAAADwAAAGRycy9kb3ducmV2LnhtbERPS4vCMBC+C/6HMII3TX2wLtUoIqjradXdBY9jM7bF&#10;ZlKabK3/3giCt/n4njNbNKYQNVUut6xg0I9AECdW55wq+P1Z9z5BOI+ssbBMCu7kYDFvt2YYa3vj&#10;A9VHn4oQwi5GBZn3ZSylSzIy6Pq2JA7cxVYGfYBVKnWFtxBuCjmMog9pMOfQkGFJq4yS6/HfKBif&#10;T8l6y5vGbv92+725fy+Hea1Ut9MspyA8Nf4tfrm/dJg/mkzg+U04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j5Z8MAAADdAAAADwAAAAAAAAAAAAAAAACYAgAAZHJzL2Rv&#10;d25yZXYueG1sUEsFBgAAAAAEAAQA9QAAAIgDAAAAAA==&#10;" path="m3,68l,,3,68xe" fillcolor="#f3be00" stroked="f">
                  <v:path arrowok="t" o:connecttype="custom" o:connectlocs="3,68;0,0;3,68" o:connectangles="0,0,0"/>
                </v:shape>
                <v:shape id="Freeform 1380" o:spid="_x0000_s2404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9iscA&#10;AADdAAAADwAAAGRycy9kb3ducmV2LnhtbESPzW7CQAyE75V4h5WReqlgQ1sFCCwIVarUQ3vg5wGs&#10;rEkCWW+0u0Dg6etDpd7G8vjzzHLdu1ZdKcTGs4HJOANFXHrbcGXgsP8czUDFhGyx9UwG7hRhvRo8&#10;LbGw/sZbuu5SpQTCsUADdUpdoXUsa3IYx74jlt3RB4dJxlBpG/AmcNfq1yzLtcOG5UONHX3UVJ53&#10;FyeUw08bpi/vx23+mOf771OauNncmOdhv1mAStSnf/Pf9ZeV+G9TiSttRI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MvYr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1381" o:spid="_x0000_s2405" style="position:absolute;left:5745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/t8AA&#10;AADdAAAADwAAAGRycy9kb3ducmV2LnhtbERPPWvDMBDdC/kP4grZatkNpIlrxQRDIGvTDhkP6Wq5&#10;sU7GUm3n31eFQrd7vM+r6sX1YqIxdJ4VFFkOglh703Gr4OP99LQDESKywd4zKbhTgPqweqiwNH7m&#10;N5ousRUphEOJCmyMQyll0JYchswPxIn79KPDmODYSjPinMJdL5/zfCsddpwaLA7UWNK3y7dT0JDV&#10;uiEqusYv+mu6z7ftdVZq/bgcX0FEWuK/+M99Nmn+5mUPv9+kE+Th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K/t8AAAADdAAAADwAAAAAAAAAAAAAAAACYAgAAZHJzL2Rvd25y&#10;ZXYueG1sUEsFBgAAAAAEAAQA9QAAAIUDAAAAAA==&#10;" path="m43,55l,,43,55xm43,55l53,70,63,83r7,2l75,88r7,l90,88r,-8l85,73,80,68,75,63,68,58,60,55r-7,l43,55xe" fillcolor="#f3be00" stroked="f">
                  <v:path arrowok="t" o:connecttype="custom" o:connectlocs="43,55;0,0;43,55;43,55;53,70;63,83;70,85;75,88;82,88;90,88;90,80;85,73;80,68;75,63;68,58;60,55;53,55;43,55" o:connectangles="0,0,0,0,0,0,0,0,0,0,0,0,0,0,0,0,0,0"/>
                  <o:lock v:ext="edit" verticies="t"/>
                </v:shape>
                <v:shape id="Freeform 1382" o:spid="_x0000_s2406" style="position:absolute;left:5745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15MYA&#10;AADdAAAADwAAAGRycy9kb3ducmV2LnhtbESPQWvCQBCF7wX/wzJCL0U3WhCNriKCtpcemgTPQ3ZM&#10;gtnZkF1j+u87h0JvM7w3732zO4yuVQP1ofFsYDFPQBGX3jZcGSjy82wNKkRki61nMvBDAQ77ycsO&#10;U+uf/E1DFislIRxSNFDH2KVah7Imh2HuO2LRbr53GGXtK217fEq4a/UySVbaYcPSUGNHp5rKe/Zw&#10;Bm55cVw9Lo19++j8kF2/7uUmK4x5nY7HLahIY/w3/11/WsF/Xwu/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k15MYAAADdAAAADwAAAAAAAAAAAAAAAACYAgAAZHJz&#10;L2Rvd25yZXYueG1sUEsFBgAAAAAEAAQA9QAAAIsDAAAAAA==&#10;" path="m43,55l,,43,55xe" filled="f" strokecolor="#e15520" strokeweight="0">
                  <v:path arrowok="t" o:connecttype="custom" o:connectlocs="43,55;0,0;43,55" o:connectangles="0,0,0"/>
                </v:shape>
                <v:shape id="Freeform 1383" o:spid="_x0000_s2407" style="position:absolute;left:5788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swKMMA&#10;AADdAAAADwAAAGRycy9kb3ducmV2LnhtbERPTWsCMRC9F/ofwhS81awuWNkapSqCBz1UPXgcN7Ob&#10;xc1kSaJu/30jFHqbx/uc2aK3rbiTD41jBaNhBoK4dLrhWsHpuHmfgggRWWPrmBT8UIDF/PVlhoV2&#10;D/6m+yHWIoVwKFCBibErpAylIYth6DrixFXOW4wJ+lpqj48Ubls5zrKJtNhwajDY0cpQeT3crIKP&#10;la+W1cVcsL2eNzur1/k+Pyo1eOu/PkFE6uO/+M+91Wl+Ph3B8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swKMMAAADdAAAADwAAAAAAAAAAAAAAAACYAgAAZHJzL2Rv&#10;d25yZXYueG1sUEsFBgAAAAAEAAQA9QAAAIgDAAAAAA==&#10;" path="m,l10,15,20,28r7,2l32,33r7,l47,33r,-8l42,18,37,13,32,8,25,3,17,,10,,,xe" filled="f" strokecolor="#e15520" strokeweight="0">
                  <v:path arrowok="t" o:connecttype="custom" o:connectlocs="0,0;10,15;20,28;27,30;32,33;39,33;47,33;47,25;42,18;37,13;32,8;25,3;17,0;10,0;0,0" o:connectangles="0,0,0,0,0,0,0,0,0,0,0,0,0,0,0"/>
                </v:shape>
                <v:shape id="Freeform 1384" o:spid="_x0000_s2408" style="position:absolute;left:5765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K8UA&#10;AADdAAAADwAAAGRycy9kb3ducmV2LnhtbERPTWvCQBC9C/6HZQRvulFL1egqrSDtpdBqUI9jdkyC&#10;2dmQXU3aX98tFLzN433Oct2aUtypdoVlBaNhBII4tbrgTEGy3w5mIJxH1lhaJgXf5GC96naWGGvb&#10;8Bfddz4TIYRdjApy76tYSpfmZNANbUUcuIutDfoA60zqGpsQbko5jqJnabDg0JBjRZuc0uvuZhSc&#10;m+T48Xk4tT+v06cokdnbYT6fKNXvtS8LEJ5a/xD/u991mD+ZjeH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DkrxQAAAN0AAAAPAAAAAAAAAAAAAAAAAJgCAABkcnMv&#10;ZG93bnJldi54bWxQSwUGAAAAAAQABAD1AAAAigMAAAAA&#10;" path="m53,43l,,53,43xm53,43r7,12l72,65r13,8l100,73,97,65,95,58,90,53,82,48,77,43,67,40r-7,l53,43xe" fillcolor="#f3be00" stroked="f">
                  <v:path arrowok="t" o:connecttype="custom" o:connectlocs="53,43;0,0;53,43;53,43;60,55;72,65;85,73;100,73;97,65;95,58;90,53;82,48;77,43;67,40;60,40;53,43" o:connectangles="0,0,0,0,0,0,0,0,0,0,0,0,0,0,0,0"/>
                  <o:lock v:ext="edit" verticies="t"/>
                </v:shape>
                <v:shape id="Freeform 1385" o:spid="_x0000_s2409" style="position:absolute;left:5765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/eQMQA&#10;AADdAAAADwAAAGRycy9kb3ducmV2LnhtbERPTWsCMRC9C/0PYQreNNsKVVaj2MKKUHuoFXqd3YzZ&#10;1c1kSaJu/30jFHqbx/ucxaq3rbiSD41jBU/jDARx5XTDRsHhqxjNQISIrLF1TAp+KMBq+TBYYK7d&#10;jT/puo9GpBAOOSqoY+xyKUNVk8Uwdh1x4o7OW4wJeiO1x1sKt618zrIXabHh1FBjR281Vef9xSow&#10;azP1dDp8hLIsvptNMX3dvZdKDR/79RxEpD7+i//cW53mT2YT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/3kDEAAAA3QAAAA8AAAAAAAAAAAAAAAAAmAIAAGRycy9k&#10;b3ducmV2LnhtbFBLBQYAAAAABAAEAPUAAACJAwAAAAA=&#10;" path="m53,43l,,53,43xe" filled="f" strokecolor="#e15520" strokeweight="0">
                  <v:path arrowok="t" o:connecttype="custom" o:connectlocs="53,43;0,0;53,43" o:connectangles="0,0,0"/>
                </v:shape>
                <v:shape id="Freeform 1386" o:spid="_x0000_s2410" style="position:absolute;left:5818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yTsMQA&#10;AADdAAAADwAAAGRycy9kb3ducmV2LnhtbERPS2sCMRC+F/ofwhR6q9m6UmVrFLUIPdiDj4PHcTO7&#10;WdxMliTq9t8bodDbfHzPmc5724or+dA4VvA+yEAQl043XCs47NdvExAhImtsHZOCXwownz0/TbHQ&#10;7sZbuu5iLVIIhwIVmBi7QspQGrIYBq4jTlzlvMWYoK+l9nhL4baVwyz7kBYbTg0GO1oZKs+7i1Uw&#10;XvlqWZ3MCdvzcb2x+iv/yfdKvb70i08Qkfr4L/5zf+s0P5+M4PFNOk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k7DEAAAA3QAAAA8AAAAAAAAAAAAAAAAAmAIAAGRycy9k&#10;b3ducmV2LnhtbFBLBQYAAAAABAAEAPUAAACJAwAAAAA=&#10;" path="m,3l7,15,19,25r13,8l47,33,44,25,42,18,37,13,29,8,24,3,14,,7,,,3xe" filled="f" strokecolor="#e15520" strokeweight="0">
                  <v:path arrowok="t" o:connecttype="custom" o:connectlocs="0,3;7,15;19,25;32,33;47,33;44,25;42,18;37,13;29,8;24,3;14,0;7,0;0,3" o:connectangles="0,0,0,0,0,0,0,0,0,0,0,0,0"/>
                </v:shape>
                <v:shape id="Freeform 1387" o:spid="_x0000_s2411" style="position:absolute;left:5785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svMIA&#10;AADdAAAADwAAAGRycy9kb3ducmV2LnhtbERPTYvCMBC9C/sfwgh7kTVdF0WrUURZ9WqV9To0Yxts&#10;JqWJWv/9RhC8zeN9zmzR2krcqPHGsYLvfgKCOHfacKHgePj9GoPwAVlj5ZgUPMjDYv7RmWGq3Z33&#10;dMtCIWII+xQVlCHUqZQ+L8mi77uaOHJn11gMETaF1A3eY7it5CBJRtKi4dhQYk2rkvJLdrUKTlnv&#10;MtHF3+oYtqPJfrkxg+HaKPXZbZdTEIHa8Ba/3Dsd5/+Mh/D8Jp4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ey8wgAAAN0AAAAPAAAAAAAAAAAAAAAAAJgCAABkcnMvZG93&#10;bnJldi54bWxQSwUGAAAAAAQABAD1AAAAhwMAAAAA&#10;" path="m52,42l,,52,42xm52,42l62,55,72,65r13,7l100,72r,-7l95,60,90,52,85,47,77,45,70,42,62,40,52,42xe" fillcolor="#f3be00" stroked="f">
                  <v:path arrowok="t" o:connecttype="custom" o:connectlocs="52,42;0,0;52,42;52,42;62,55;72,65;85,72;100,72;100,65;95,60;90,52;85,47;77,45;70,42;62,40;52,42" o:connectangles="0,0,0,0,0,0,0,0,0,0,0,0,0,0,0,0"/>
                  <o:lock v:ext="edit" verticies="t"/>
                </v:shape>
                <v:shape id="Freeform 1388" o:spid="_x0000_s2412" style="position:absolute;left:578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GAcIA&#10;AADdAAAADwAAAGRycy9kb3ducmV2LnhtbERPTYvCMBC9C/sfwgh701RXilsbZREE8SCoe9jj0My2&#10;pc2kJLHWf28Ewds83ufkm8G0oifna8sKZtMEBHFhdc2lgt/LbrIE4QOyxtYyKbiTh836Y5Rjpu2N&#10;T9SfQyliCPsMFVQhdJmUvqjIoJ/ajjhy/9YZDBG6UmqHtxhuWjlPklQarDk2VNjRtqKiOV+Ngv64&#10;Lee+ubs+zOoi/f47LOQ1VepzPPysQAQawlv8cu91nP+1TOH5TTxB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EYBwgAAAN0AAAAPAAAAAAAAAAAAAAAAAJgCAABkcnMvZG93&#10;bnJldi54bWxQSwUGAAAAAAQABAD1AAAAhwMAAAAA&#10;" path="m52,42l,,52,42xe" filled="f" strokecolor="#1f1a17" strokeweight="0">
                  <v:path arrowok="t" o:connecttype="custom" o:connectlocs="52,42;0,0;52,42" o:connectangles="0,0,0"/>
                </v:shape>
                <v:shape id="Freeform 1389" o:spid="_x0000_s2413" style="position:absolute;left:583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2CsMA&#10;AADdAAAADwAAAGRycy9kb3ducmV2LnhtbERPTYvCMBC9L/gfwgje1lRlV61GkerCXvZQ9eBxSMa2&#10;2ExKE7X992ZhYW/zeJ+z3na2Fg9qfeVYwWScgCDWzlRcKDifvt4XIHxANlg7JgU9edhuBm9rTI17&#10;ck6PYyhEDGGfooIyhCaV0uuSLPqxa4gjd3WtxRBhW0jT4jOG21pOk+RTWqw4NpTYUFaSvh3vVoHm&#10;y8+56T9unV4edtk+z6Z9Xik1Gna7FYhAXfgX/7m/TZw/W8zh95t4gt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L2CsMAAADdAAAADwAAAAAAAAAAAAAAAACYAgAAZHJzL2Rv&#10;d25yZXYueG1sUEsFBgAAAAAEAAQA9QAAAIgDAAAAAA==&#10;" path="m,2l10,15,20,25r13,7l48,32r,-7l43,20,38,12,33,7,25,5,18,2,10,,,2e" filled="f" strokecolor="#1f1a17" strokeweight="0">
                  <v:path arrowok="t" o:connecttype="custom" o:connectlocs="0,2;10,15;20,25;33,32;48,32;48,25;43,20;38,12;33,7;25,5;18,2;10,0;0,2" o:connectangles="0,0,0,0,0,0,0,0,0,0,0,0,0"/>
                </v:shape>
                <v:shape id="Freeform 1390" o:spid="_x0000_s2414" style="position:absolute;left:5728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s49MYA&#10;AADdAAAADwAAAGRycy9kb3ducmV2LnhtbESPQU/DMAyF70j7D5EncWPpVmBbWTZVk5AQJxj8AKvx&#10;2orG6ZK0K/x6fEDiZus9v/d5d5hcp0YKsfVsYLnIQBFX3rZcG/j8eL7bgIoJ2WLnmQx8U4TDfnaz&#10;w8L6K7/TeEq1khCOBRpoUuoLrWPVkMO48D2xaGcfHCZZQ61twKuEu06vsuxRO2xZGhrs6dhQ9XUa&#10;nIGwftD5WL52+dtqe7++LIe2/BmMuZ1P5ROoRFP6N/9dv1jBzzeCK9/ICHr/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s49MYAAADdAAAADwAAAAAAAAAAAAAAAACYAgAAZHJz&#10;L2Rvd25yZXYueG1sUEsFBgAAAAAEAAQA9QAAAIsDAAAAAA==&#10;" path="m42,60l,,42,60xm42,60r8,15l60,85r7,3l72,90r8,3l90,90,87,83,85,75,80,70,72,65,65,60,57,58r-7,l42,60xe" fillcolor="#f3be00" stroked="f">
                  <v:path arrowok="t" o:connecttype="custom" o:connectlocs="42,60;0,0;42,60;42,60;50,75;60,85;67,88;72,90;80,93;90,90;87,83;85,75;80,70;72,65;65,60;57,58;50,58;42,60" o:connectangles="0,0,0,0,0,0,0,0,0,0,0,0,0,0,0,0,0,0"/>
                  <o:lock v:ext="edit" verticies="t"/>
                </v:shape>
                <v:shape id="Freeform 1391" o:spid="_x0000_s2415" style="position:absolute;left:5728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2OcUA&#10;AADdAAAADwAAAGRycy9kb3ducmV2LnhtbERPS2sCMRC+C/0PYQq9SM3WgtitUXy0ULwUtyI9Dpvp&#10;ZnEzWZK4rv/eFARv8/E9Z7bobSM68qF2rOBllIEgLp2uuVKw//l8noIIEVlj45gUXCjAYv4wmGGu&#10;3Zl31BWxEimEQ44KTIxtLmUoDVkMI9cSJ+7PeYsxQV9J7fGcwm0jx1k2kRZrTg0GW1obKo/FySrY&#10;GP9xHHK97E7f29/DbmwmxWql1NNjv3wHEamPd/HN/aXT/NfpG/x/k06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rY5xQAAAN0AAAAPAAAAAAAAAAAAAAAAAJgCAABkcnMv&#10;ZG93bnJldi54bWxQSwUGAAAAAAQABAD1AAAAigMAAAAA&#10;" path="m42,60l,,42,60xe" filled="f" strokecolor="#e15520" strokeweight="0">
                  <v:path arrowok="t" o:connecttype="custom" o:connectlocs="42,60;0,0;42,60" o:connectangles="0,0,0"/>
                </v:shape>
                <v:shape id="Freeform 1392" o:spid="_x0000_s2416" style="position:absolute;left:5770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xb8gA&#10;AADdAAAADwAAAGRycy9kb3ducmV2LnhtbESPT0vDQBDF74LfYRnBi9hNbf3T2G0pQiEFQYxeehuz&#10;YxLMzqa7a5N++85B8DbDe/Peb5br0XXqSCG2ng1MJxko4srblmsDnx/b2ydQMSFb7DyTgRNFWK8u&#10;L5aYWz/wOx3LVCsJ4ZijgSalPtc6Vg05jBPfE4v27YPDJGuotQ04SLjr9F2WPWiHLUtDgz29NFT9&#10;lL/OwHyzGIr9vn58/Sq2u90N4dt9OBhzfTVunkElGtO/+e+6sII/Wwi/fCMj6NU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4vFvyAAAAN0AAAAPAAAAAAAAAAAAAAAAAJgCAABk&#10;cnMvZG93bnJldi54bWxQSwUGAAAAAAQABAD1AAAAjQMAAAAA&#10;" path="m,2l8,17,18,27r7,3l30,32r8,3l48,32,45,25,43,17,38,12,30,7,23,2,15,,8,,,2xe" filled="f" strokecolor="#e15520" strokeweight="0">
                  <v:path arrowok="t" o:connecttype="custom" o:connectlocs="0,2;8,17;18,27;25,30;30,32;38,35;48,32;45,25;43,17;38,12;30,7;23,2;15,0;8,0;0,2" o:connectangles="0,0,0,0,0,0,0,0,0,0,0,0,0,0,0"/>
                </v:shape>
                <v:shape id="Freeform 1393" o:spid="_x0000_s2417" style="position:absolute;left:5703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BE8gA&#10;AADdAAAADwAAAGRycy9kb3ducmV2LnhtbESPzWvCQBDF74L/wzKFXqRu/EBq6iql+HXxYFTwOGSn&#10;SWp2Ns2uGv97VxC8zfDe+82byawxpbhQ7QrLCnrdCARxanXBmYL9bvHxCcJ5ZI2lZVJwIwezabs1&#10;wVjbK2/pkvhMBAi7GBXk3lexlC7NyaDr2oo4aL+2NujDWmdS13gNcFPKfhSNpMGCw4UcK/rJKT0l&#10;ZxMoB/k3/p8PB5tktdzJfX9dzDtHpd7fmu8vEJ4a/zI/02sd6g/GPXh8E0aQ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fYETyAAAAN0AAAAPAAAAAAAAAAAAAAAAAJgCAABk&#10;cnMvZG93bnJldi54bWxQSwUGAAAAAAQABAD1AAAAjQMAAAAA&#10;" path="m47,57l,,47,57xm47,57l57,72,67,82r8,3l80,87r7,l95,87r,-7l90,72,85,67,80,62,72,57,65,55r-8,l47,57xe" fillcolor="#f3be00" stroked="f">
                  <v:path arrowok="t" o:connecttype="custom" o:connectlocs="47,57;0,0;47,57;47,57;57,72;67,82;75,85;80,87;87,87;95,87;95,80;90,72;85,67;80,62;72,57;65,55;57,55;47,57" o:connectangles="0,0,0,0,0,0,0,0,0,0,0,0,0,0,0,0,0,0"/>
                  <o:lock v:ext="edit" verticies="t"/>
                </v:shape>
                <v:shape id="Freeform 1394" o:spid="_x0000_s2418" style="position:absolute;left:5703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KecQA&#10;AADdAAAADwAAAGRycy9kb3ducmV2LnhtbERPS2sCMRC+F/ofwhR6kZqtorSrWVFriyAetOp52Mw+&#10;cDNZNqmm/74RhN7m43vOdBZMIy7Uudqygtd+AoI4t7rmUsHh+/PlDYTzyBoby6TglxzMsseHKaba&#10;XnlHl70vRQxhl6KCyvs2ldLlFRl0fdsSR66wnUEfYVdK3eE1hptGDpJkLA3WHBsqbGlZUX7e/xgF&#10;o7Cxx49lEspFr16ddsV28ZVrpZ6fwnwCwlPw/+K7e63j/OH7AG7fxB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8ynnEAAAA3QAAAA8AAAAAAAAAAAAAAAAAmAIAAGRycy9k&#10;b3ducmV2LnhtbFBLBQYAAAAABAAEAPUAAACJAwAAAAA=&#10;" path="m47,57l,,47,57xe" filled="f" strokecolor="#e15520" strokeweight="0">
                  <v:path arrowok="t" o:connecttype="custom" o:connectlocs="47,57;0,0;47,57" o:connectangles="0,0,0"/>
                </v:shape>
                <v:shape id="Freeform 1395" o:spid="_x0000_s2419" style="position:absolute;left:5750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1+bMUA&#10;AADdAAAADwAAAGRycy9kb3ducmV2LnhtbERPTWvCQBC9F/wPywi96UaFWlNX0UKpVD3U2PuQHZPg&#10;7mya3Zq0v94VhN7m8T5nvuysERdqfOVYwWiYgCDOna64UHDM3gbPIHxA1mgck4Jf8rBc9B7mmGrX&#10;8iddDqEQMYR9igrKEOpUSp+XZNEPXU0cuZNrLIYIm0LqBtsYbo0cJ8mTtFhxbCixpteS8vPhxyoo&#10;wt96vJm15vj+/WWm2132cdpnSj32u9ULiEBd+Bff3Rsd509mE7h9E0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X5sxQAAAN0AAAAPAAAAAAAAAAAAAAAAAJgCAABkcnMv&#10;ZG93bnJldi54bWxQSwUGAAAAAAQABAD1AAAAigMAAAAA&#10;" path="m,2l10,17,20,27r8,3l33,32r7,l48,32r,-7l43,17,38,12,33,7,25,2,18,,10,,,2xe" filled="f" strokecolor="#e15520" strokeweight="0">
                  <v:path arrowok="t" o:connecttype="custom" o:connectlocs="0,2;10,17;20,27;28,30;33,32;40,32;48,32;48,25;43,17;38,12;33,7;25,2;18,0;10,0;0,2" o:connectangles="0,0,0,0,0,0,0,0,0,0,0,0,0,0,0"/>
                </v:shape>
                <v:shape id="Freeform 1396" o:spid="_x0000_s2420" style="position:absolute;left:5691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mqlMYA&#10;AADdAAAADwAAAGRycy9kb3ducmV2LnhtbESPQWvCQBCF74L/YRnBm26qpdboKlUoVdBD1UKPY3aa&#10;hGZnQ3aq8d93CwVvM7w373szX7auUhdqQunZwMMwAUWceVtybuB0fB08gwqCbLHyTAZuFGC56Hbm&#10;mFp/5Xe6HCRXMYRDigYKkTrVOmQFOQxDXxNH7cs3DiWuTa5tg9cY7io9SpIn7bDkSCiwpnVB2ffh&#10;x0XIh9t97sOqlBPtb7LZTkZv27Mx/V77MgMl1Mrd/H+9sbH+ePoIf9/EE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mqlMYAAADdAAAADwAAAAAAAAAAAAAAAACYAgAAZHJz&#10;L2Rvd25yZXYueG1sUEsFBgAAAAAEAAQA9QAAAIsDAAAAAA==&#10;" path="m45,52l,,45,52xm45,52r7,15l62,77r7,5l74,84r8,l89,84r,-7l87,69,82,62,74,57,69,54,62,49r-10,l45,52xe" fillcolor="#f3be00" stroked="f">
                  <v:path arrowok="t" o:connecttype="custom" o:connectlocs="45,52;0,0;45,52;45,52;52,67;62,77;69,82;74,84;82,84;89,84;89,77;87,69;82,62;74,57;69,54;62,49;52,49;45,52" o:connectangles="0,0,0,0,0,0,0,0,0,0,0,0,0,0,0,0,0,0"/>
                  <o:lock v:ext="edit" verticies="t"/>
                </v:shape>
                <v:shape id="Freeform 1397" o:spid="_x0000_s2421" style="position:absolute;left:5691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HHcUA&#10;AADdAAAADwAAAGRycy9kb3ducmV2LnhtbERPTWvCQBC9F/oflil4kWZjxVJTV7GFSMCTaXLwNmSn&#10;STA7G7JbTf69Wyj0No/3OZvdaDpxpcG1lhUsohgEcWV1y7WC4it9fgPhPLLGzjIpmMjBbvv4sMFE&#10;2xuf6Jr7WoQQdgkqaLzvEyld1ZBBF9meOHDfdjDoAxxqqQe8hXDTyZc4fpUGWw4NDfb02VB1yX+M&#10;guyQHauFm+YrXZfpZe/Kc/FRKjV7GvfvIDyN/l/85850mL9cr+D3m3CC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4cdxQAAAN0AAAAPAAAAAAAAAAAAAAAAAJgCAABkcnMv&#10;ZG93bnJldi54bWxQSwUGAAAAAAQABAD1AAAAigMAAAAA&#10;" path="m45,52l,,45,52xe" filled="f" strokecolor="#e15520" strokeweight="0">
                  <v:path arrowok="t" o:connecttype="custom" o:connectlocs="45,52;0,0;45,52" o:connectangles="0,0,0"/>
                </v:shape>
                <v:shape id="Freeform 1398" o:spid="_x0000_s2422" style="position:absolute;left:5736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S78MA&#10;AADdAAAADwAAAGRycy9kb3ducmV2LnhtbERPTWvCQBC9C/0Pywi9mY21WE1dQylIFe2hseB1yI5J&#10;aHY2ZLdJ/PeuIHibx/ucVTqYWnTUusqygmkUgyDOra64UPB73EwWIJxH1lhbJgUXcpCun0YrTLTt&#10;+Ye6zBcihLBLUEHpfZNI6fKSDLrINsSBO9vWoA+wLaRusQ/hppYvcTyXBisODSU29FlS/pf9GwVf&#10;u+p0OR7y7ZuhRfd9fu1wj1Kp5/Hw8Q7C0+Af4rt7q8P82XIOt2/CC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RS78MAAADdAAAADwAAAAAAAAAAAAAAAACYAgAAZHJzL2Rv&#10;d25yZXYueG1sUEsFBgAAAAAEAAQA9QAAAIgDAAAAAA==&#10;" path="m,3l7,18,17,28r7,5l29,35r8,l44,35r,-7l42,20,37,13,29,8,24,5,17,,7,,,3xe" filled="f" strokecolor="#e15520" strokeweight="0">
                  <v:path arrowok="t" o:connecttype="custom" o:connectlocs="0,3;7,18;17,28;24,33;29,35;37,35;44,35;44,28;42,20;37,13;29,8;24,5;17,0;7,0;0,3" o:connectangles="0,0,0,0,0,0,0,0,0,0,0,0,0,0,0"/>
                </v:shape>
                <v:shape id="Freeform 1399" o:spid="_x0000_s2423" style="position:absolute;left:5678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yEsMA&#10;AADdAAAADwAAAGRycy9kb3ducmV2LnhtbERP24rCMBB9F/yHMMK+rYkuXrYaRRRZ90mqfsDQzLal&#10;zaQ0Uet+vVlY8G0O5zrLdWdrcaPWl441jIYKBHHmTMm5hst5/z4H4QOywdoxaXiQh/Wq31tiYtyd&#10;U7qdQi5iCPsENRQhNImUPivIoh+6hjhyP661GCJsc2lavMdwW8uxUlNpseTYUGBD24Ky6nS1Gr6u&#10;1fH3kKbTXWXcpfmeqN32rLR+G3SbBYhAXXiJ/90HE+d/fM7g75t4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NyEsMAAADdAAAADwAAAAAAAAAAAAAAAACYAgAAZHJzL2Rv&#10;d25yZXYueG1sUEsFBgAAAAAEAAQA9QAAAIgDAAAAAA==&#10;" path="m38,60l,,38,60xm38,60r7,14l55,84r8,3l67,89r8,3l85,92,82,84,80,77,75,70,70,65,63,60,55,57r-10,l38,60xe" fillcolor="#f3be00" stroked="f">
                  <v:path arrowok="t" o:connecttype="custom" o:connectlocs="38,60;0,0;38,60;38,60;45,74;55,84;63,87;67,89;75,92;85,92;82,84;80,77;75,70;70,65;63,60;55,57;45,57;38,60" o:connectangles="0,0,0,0,0,0,0,0,0,0,0,0,0,0,0,0,0,0"/>
                  <o:lock v:ext="edit" verticies="t"/>
                </v:shape>
                <v:shape id="Freeform 1400" o:spid="_x0000_s2424" style="position:absolute;left:5678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FUDMYA&#10;AADdAAAADwAAAGRycy9kb3ducmV2LnhtbESPMW8CMQyF90r8h8iVupWkBVVwEBBCamHpUNqFzbqY&#10;u4OLcyQBjn9fD5W62XrP732eL3vfqivF1AS28DI0oIjL4BquLPx8vz9PQKWM7LANTBbulGC5GDzM&#10;sXDhxl903eVKSQinAi3UOXeF1qmsyWMaho5YtEOIHrOssdIu4k3CfatfjXnTHhuWhho7WtdUnnYX&#10;b+EyjZuwmejV0YzM+v5x3rvP8d7ap8d+NQOVqc//5r/rrRP80VRw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FUDMYAAADdAAAADwAAAAAAAAAAAAAAAACYAgAAZHJz&#10;L2Rvd25yZXYueG1sUEsFBgAAAAAEAAQA9QAAAIsDAAAAAA==&#10;" path="m38,60l,,38,60xe" filled="f" strokecolor="#e15520" strokeweight="0">
                  <v:path arrowok="t" o:connecttype="custom" o:connectlocs="38,60;0,0;38,60" o:connectangles="0,0,0"/>
                </v:shape>
                <v:shape id="Freeform 1401" o:spid="_x0000_s2425" style="position:absolute;left:5716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ObsUA&#10;AADdAAAADwAAAGRycy9kb3ducmV2LnhtbERPTWvCQBC9F/wPywi96UZb25q6ShQK6qmmlfY4ZKdJ&#10;MDsbdleN/94VhN7m8T5ntuhMI07kfG1ZwWiYgCAurK65VPD99TF4A+EDssbGMim4kIfFvPcww1Tb&#10;M+/olIdSxBD2KSqoQmhTKX1RkUE/tC1x5P6sMxgidKXUDs8x3DRynCQv0mDNsaHCllYVFYf8aBQ0&#10;+f53N9mukme3zzbbn0n2elx+KvXY77J3EIG68C++u9c6zn+aTuH2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Y5uxQAAAN0AAAAPAAAAAAAAAAAAAAAAAJgCAABkcnMv&#10;ZG93bnJldi54bWxQSwUGAAAAAAQABAD1AAAAigMAAAAA&#10;" path="m,3l7,17,17,27r8,3l29,32r8,3l47,35,44,27,42,20,37,13,32,8,25,3,17,,7,,,3xe" filled="f" strokecolor="#e15520" strokeweight="0">
                  <v:path arrowok="t" o:connecttype="custom" o:connectlocs="0,3;7,17;17,27;25,30;29,32;37,35;47,35;44,27;42,20;37,13;32,8;25,3;17,0;7,0;0,3" o:connectangles="0,0,0,0,0,0,0,0,0,0,0,0,0,0,0"/>
                </v:shape>
                <v:shape id="Freeform 1402" o:spid="_x0000_s2426" style="position:absolute;left:5673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HB8UA&#10;AADdAAAADwAAAGRycy9kb3ducmV2LnhtbESPQWvCQBCF7wX/wzKCt7pRREp0FRHEKu2hqdDrmB2T&#10;xexsyG419td3DoXeZnhv3vtmue59o27URRfYwGScgSIug3VcGTh97p5fQMWEbLEJTAYeFGG9Gjwt&#10;Mbfhzh90K1KlJIRjjgbqlNpc61jW5DGOQ0ss2iV0HpOsXaVth3cJ942eZtlce3QsDTW2tK2pvBbf&#10;3sB7cZjOvjjwz7E8oZ6f3e5t74wZDfvNAlSiPv2b/65freDPMu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gcHxQAAAN0AAAAPAAAAAAAAAAAAAAAAAJgCAABkcnMv&#10;ZG93bnJldi54bWxQSwUGAAAAAAQABAD1AAAAigMAAAAA&#10;" path="m33,68l,,33,68xm33,68r7,17l50,98r5,5l60,105r8,3l75,110r,-10l72,93,68,85,63,78,55,73,48,70,40,68r-7,xe" fillcolor="#f3be00" stroked="f">
                  <v:path arrowok="t" o:connecttype="custom" o:connectlocs="33,68;0,0;33,68;33,68;40,85;50,98;55,103;60,105;68,108;75,110;75,100;72,93;68,85;63,78;55,73;48,70;40,68;33,68" o:connectangles="0,0,0,0,0,0,0,0,0,0,0,0,0,0,0,0,0,0"/>
                  <o:lock v:ext="edit" verticies="t"/>
                </v:shape>
                <v:shape id="Freeform 1403" o:spid="_x0000_s2427" style="position:absolute;left:5673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9ksQA&#10;AADdAAAADwAAAGRycy9kb3ducmV2LnhtbERPS2vCQBC+C/6HZQq96SalPoiuooVCaS7VCF7H7DSb&#10;NjsbstsY/323UPA2H99z1tvBNqKnzteOFaTTBARx6XTNlYJT8TpZgvABWWPjmBTcyMN2Mx6tMdPu&#10;ygfqj6ESMYR9hgpMCG0mpS8NWfRT1xJH7tN1FkOEXSV1h9cYbhv5lCRzabHm2GCwpRdD5ffxxyqo&#10;+WP/tejTYjHL95c8N/PiHN6VenwYdisQgYZwF/+733Sc/5yk8PdNP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vZLEAAAA3QAAAA8AAAAAAAAAAAAAAAAAmAIAAGRycy9k&#10;b3ducmV2LnhtbFBLBQYAAAAABAAEAPUAAACJAwAAAAA=&#10;" path="m33,68l,,33,68xe" filled="f" strokecolor="#e15520" strokeweight="0">
                  <v:path arrowok="t" o:connecttype="custom" o:connectlocs="33,68;0,0;33,68" o:connectangles="0,0,0"/>
                </v:shape>
                <v:shape id="Freeform 1404" o:spid="_x0000_s2428" style="position:absolute;left:5706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GBcEA&#10;AADdAAAADwAAAGRycy9kb3ducmV2LnhtbERPS4vCMBC+C/6HMII3TS0iS9coIgiedtm6eB6b6YNt&#10;JiWJtfrrzYLgbT6+56y3g2lFT843lhUs5gkI4sLqhisFv6fD7AOED8gaW8uk4E4etpvxaI2Ztjf+&#10;oT4PlYgh7DNUUIfQZVL6oiaDfm474siV1hkMEbpKaoe3GG5amSbJShpsODbU2NG+puIvvxoFuwff&#10;ezd8rbr0VF4O+bk8X+y3UtPJsPsEEWgIb/HLfdRx/jJJ4f+beIL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gXBAAAA3QAAAA8AAAAAAAAAAAAAAAAAmAIAAGRycy9kb3du&#10;cmV2LnhtbFBLBQYAAAAABAAEAPUAAACGAwAAAAA=&#10;" path="m,l7,17,17,30r5,5l27,37r8,3l42,42r,-10l39,25,35,17,30,10,22,5,15,2,7,,,xe" filled="f" strokecolor="#e15520" strokeweight="0">
                  <v:path arrowok="t" o:connecttype="custom" o:connectlocs="0,0;7,17;17,30;22,35;27,37;35,40;42,42;42,32;39,25;35,17;30,10;22,5;15,2;7,0;0,0" o:connectangles="0,0,0,0,0,0,0,0,0,0,0,0,0,0,0"/>
                </v:shape>
                <v:shape id="Freeform 1405" o:spid="_x0000_s2429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SrsIA&#10;AADdAAAADwAAAGRycy9kb3ducmV2LnhtbERPTYvCMBC9L/gfwgje1lQry1KNIoIoetqu3sdmTKvN&#10;pDRRq79+s7Cwt3m8z5ktOluLO7W+cqxgNExAEBdOV2wUHL7X758gfEDWWDsmBU/ysJj33maYaffg&#10;L7rnwYgYwj5DBWUITSalL0qy6IeuIY7c2bUWQ4StkbrFRwy3tRwnyYe0WHFsKLGhVUnFNb9ZBetX&#10;OjqlxSVf5gezeZqj2+m9U2rQ75ZTEIG68C/+c291nD9JUvj9Jp4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lBKuwgAAAN0AAAAPAAAAAAAAAAAAAAAAAJgCAABkcnMvZG93&#10;bnJldi54bWxQSwUGAAAAAAQABAD1AAAAhwMAAAAA&#10;" path="m10,l3,15,,28,3,43r7,15l13,53r4,-8l17,38r3,-8l20,23,17,15,15,8,10,xe" fillcolor="#f3be00" stroked="f">
                  <v:path arrowok="t" o:connecttype="custom" o:connectlocs="10,0;3,15;0,28;3,43;10,58;13,53;17,45;17,38;20,30;20,23;17,15;15,8;10,0" o:connectangles="0,0,0,0,0,0,0,0,0,0,0,0,0"/>
                </v:shape>
                <v:shape id="Freeform 1406" o:spid="_x0000_s2430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APMQA&#10;AADdAAAADwAAAGRycy9kb3ducmV2LnhtbERPTWvCQBC9C/6HZYTedKO1tcSsIpbS3KS2FrwN2TEJ&#10;yc6G3a1J/323IHibx/ucbDuYVlzJ+dqygvksAUFcWF1zqeDr8236AsIHZI2tZVLwSx62m/Eow1Tb&#10;nj/oegyliCHsU1RQhdClUvqiIoN+ZjviyF2sMxgidKXUDvsYblq5SJJnabDm2FBhR/uKiub4YxTo&#10;bpe/Fk/N2ZWP33nerw78fjoo9TAZdmsQgYZwF9/cuY7zl8kS/r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VwDzEAAAA3QAAAA8AAAAAAAAAAAAAAAAAmAIAAGRycy9k&#10;b3ducmV2LnhtbFBLBQYAAAAABAAEAPUAAACJAwAAAAA=&#10;" path="m10,l3,15,,28,3,43r7,15l13,53r4,-8l17,38r3,-8l20,23,17,15,15,8,10,e" filled="f" strokecolor="#e15520" strokeweight="0">
                  <v:path arrowok="t" o:connecttype="custom" o:connectlocs="10,0;3,15;0,28;3,43;10,58;13,53;17,45;17,38;20,30;20,23;17,15;15,8;10,0" o:connectangles="0,0,0,0,0,0,0,0,0,0,0,0,0"/>
                </v:shape>
                <v:shape id="Freeform 1407" o:spid="_x0000_s2431" style="position:absolute;left:5823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j+cUA&#10;AADdAAAADwAAAGRycy9kb3ducmV2LnhtbERPTWvCQBC9C/0Pywi91U1ES4nZBBVKW/BQUw/tbcxO&#10;k9DsbMiuJv57Vyh4m8f7nDQfTSvO1LvGsoJ4FoEgLq1uuFJw+Hp9egHhPLLG1jIpuJCDPHuYpJho&#10;O/CezoWvRAhhl6CC2vsukdKVNRl0M9sRB+7X9gZ9gH0ldY9DCDetnEfRszTYcGiosaNtTeVfcTIK&#10;fg6n7ef3bjEf3tpNdfzYNLsiLpR6nI7rFQhPo7+L/93vOsxfREu4fRNO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OP5xQAAAN0AAAAPAAAAAAAAAAAAAAAAAJgCAABkcnMv&#10;ZG93bnJldi54bWxQSwUGAAAAAAQABAD1AAAAigMAAAAA&#10;" path="m14,68l9,83,7,98r2,15l17,125r5,-5l24,115r,-7l27,100,24,90,22,83,19,75,14,68xm17,68l,,17,68xe" fillcolor="#f3be00" stroked="f">
                  <v:path arrowok="t" o:connecttype="custom" o:connectlocs="14,68;9,83;7,98;9,113;17,125;22,120;24,115;24,108;27,100;24,90;22,83;19,75;14,68;17,68;0,0;17,68" o:connectangles="0,0,0,0,0,0,0,0,0,0,0,0,0,0,0,0"/>
                  <o:lock v:ext="edit" verticies="t"/>
                </v:shape>
                <v:shape id="Freeform 1408" o:spid="_x0000_s2432" style="position:absolute;left:5830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bOMIA&#10;AADdAAAADwAAAGRycy9kb3ducmV2LnhtbERPS0vDQBC+F/wPywjemk2tlBKzCaUSEDzZBnqdZicP&#10;zM6m2U0a/70rCN7m43tOmi+mFzONrrOsYBPFIIgrqztuFJTnYr0H4Tyyxt4yKfgmB3n2sEox0fbO&#10;nzSffCNCCLsEFbTeD4mUrmrJoIvsQBy42o4GfYBjI/WI9xBuevkcxztpsOPQ0OJAx5aqr9NkFNQ3&#10;upbb7XQZaC5k9VGcG+PelHp6XA6vIDwt/l/8537XYf5LvIPfb8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99s4wgAAAN0AAAAPAAAAAAAAAAAAAAAAAJgCAABkcnMvZG93&#10;bnJldi54bWxQSwUGAAAAAAQABAD1AAAAhwMAAAAA&#10;" path="m7,l2,15,,30,2,45r8,12l15,52r2,-5l17,40r3,-8l17,22,15,15,12,7,7,e" filled="f" strokecolor="#e15520" strokeweight="0">
                  <v:path arrowok="t" o:connecttype="custom" o:connectlocs="7,0;2,15;0,30;2,45;10,57;15,52;17,47;17,40;20,32;17,22;15,15;12,7;7,0" o:connectangles="0,0,0,0,0,0,0,0,0,0,0,0,0"/>
                </v:shape>
                <v:shape id="Freeform 1409" o:spid="_x0000_s2433" style="position:absolute;left:5823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EycQA&#10;AADdAAAADwAAAGRycy9kb3ducmV2LnhtbERPTUsDMRC9C/0PYQpexCaVorI2LW1BEApFV8Eeh82Y&#10;XdxMliTtbvvrm4LgbR7vc+bLwbXiSCE2njVMJwoEceVNw1bD1+fr/TOImJANtp5Jw4kiLBejmzkW&#10;xvf8QccyWZFDOBaooU6pK6SMVU0O48R3xJn78cFhyjBYaQL2Ody18kGpR+mw4dxQY0ebmqrf8uA0&#10;nEPc36Vd77br8my/VWU3+/de69vxsHoBkWhI/+I/95vJ82fqCa7f5B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HBMnEAAAA3QAAAA8AAAAAAAAAAAAAAAAAmAIAAGRycy9k&#10;b3ducmV2LnhtbFBLBQYAAAAABAAEAPUAAACJAwAAAAA=&#10;" path="m17,68l,,17,68e" filled="f" strokecolor="#e15520" strokeweight="0">
                  <v:path arrowok="t" o:connecttype="custom" o:connectlocs="17,68;0,0;17,68" o:connectangles="0,0,0"/>
                </v:shape>
                <v:shape id="Freeform 1410" o:spid="_x0000_s2434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DEMUA&#10;AADdAAAADwAAAGRycy9kb3ducmV2LnhtbESPQW/CMAyF75P2HyJP4jZSEJqgI6BqAwm0E7Bxthqv&#10;rZY4XRNo+ffzYRI3W+/5vc/L9eCdulIXm8AGJuMMFHEZbMOVgc/T9nkOKiZkiy4wGbhRhPXq8WGJ&#10;uQ09H+h6TJWSEI45GqhTanOtY1mTxzgOLbFo36HzmGTtKm077CXcOz3NshftsWFpqLGlt5rKn+PF&#10;Gyg+Knbv58W8nejzZv/b9G72VRgzehqKV1CJhnQ3/1/vrODPMsGVb2QE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IMQxQAAAN0AAAAPAAAAAAAAAAAAAAAAAJgCAABkcnMv&#10;ZG93bnJldi54bWxQSwUGAAAAAAQABAD1AAAAigMAAAAA&#10;" path="m10,l3,15,,28,,43,5,55r5,-2l15,45r3,-7l18,30r,-7l18,15,15,8,10,xe" fillcolor="#f3be00" stroked="f">
                  <v:path arrowok="t" o:connecttype="custom" o:connectlocs="10,0;3,15;0,28;0,43;5,55;10,53;15,45;18,38;18,30;18,23;18,15;15,8;10,0" o:connectangles="0,0,0,0,0,0,0,0,0,0,0,0,0"/>
                </v:shape>
              </v:group>
              <v:group id="Group 1411" o:spid="_x0000_s2435" style="position:absolute;left:457;top:3740;width:3219;height:3613" coordorigin="5733,1003" coordsize="507,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S9s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do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S9s58QAAADdAAAA&#10;DwAAAAAAAAAAAAAAAACqAgAAZHJzL2Rvd25yZXYueG1sUEsFBgAAAAAEAAQA+gAAAJsDAAAAAA==&#10;">
                <v:shape id="Freeform 1412" o:spid="_x0000_s2436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5jVscA&#10;AADdAAAADwAAAGRycy9kb3ducmV2LnhtbESPQUvDQBCF70L/wzKCF7GbqASN3Za2UKmn0tYfMGTH&#10;JJidDdmxTfvrnYPgbYb35r1vZosxdOZEQ2ojO8inGRjiKvqWawefx83DC5gkyB67yOTgQgkW88nN&#10;DEsfz7yn00FqoyGcSnTQiPSltalqKGCaxp5Yta84BBRdh9r6Ac8aHjr7mGWFDdiyNjTY07qh6vvw&#10;ExwUa6k/isu1u7/mq92q38rT5v3VubvbcfkGRmiUf/Pf9dYr/nOu/PqNjm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+Y1bHAAAA3QAAAA8AAAAAAAAAAAAAAAAAmAIAAGRy&#10;cy9kb3ducmV2LnhtbFBLBQYAAAAABAAEAPUAAACMAwAAAAA=&#10;" path="m10,l3,15,,28,,43,5,55r5,-2l15,45r3,-7l18,30r,-7l18,15,15,8,10,e" filled="f" strokecolor="#e15520" strokeweight="0">
                  <v:path arrowok="t" o:connecttype="custom" o:connectlocs="10,0;3,15;0,28;0,43;5,55;10,53;15,45;18,38;18,30;18,23;18,15;15,8;10,0" o:connectangles="0,0,0,0,0,0,0,0,0,0,0,0,0"/>
                </v:shape>
                <v:shape id="Freeform 1413" o:spid="_x0000_s2437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KgcUA&#10;AADdAAAADwAAAGRycy9kb3ducmV2LnhtbERPTWvCQBC9C/0PyxR6Ed2kFdE0G9GCpVBF1BY8Dtlp&#10;EszOhuzWpP++Kwje5vE+J130phYXal1lWUE8jkAQ51ZXXCj4Oq5HMxDOI2usLZOCP3KwyB4GKSba&#10;dryny8EXIoSwS1BB6X2TSOnykgy6sW2IA/djW4M+wLaQusUuhJtaPkfRVBqsODSU2NBbSfn58GsU&#10;rFan3efu1Ek77Gv5vd28zN/XrNTTY798BeGp93fxzf2hw/xJHMP1m3CC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8qBxQAAAN0AAAAPAAAAAAAAAAAAAAAAAJgCAABkcnMv&#10;ZG93bnJldi54bWxQSwUGAAAAAAQABAD1AAAAigMAAAAA&#10;" path="m7,64l,,7,64xe" fillcolor="#f3be00" stroked="f">
                  <v:path arrowok="t" o:connecttype="custom" o:connectlocs="7,64;0,0;7,64" o:connectangles="0,0,0"/>
                </v:shape>
                <v:shape id="Freeform 1414" o:spid="_x0000_s2438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wGsQA&#10;AADdAAAADwAAAGRycy9kb3ducmV2LnhtbERPS2vCQBC+C/0PyxR6kboxSNHUVYogeCr4wNLbkJ1k&#10;Q7KzaXZN0n/fFYTe5uN7zno72kb01PnKsYL5LAFBnDtdcangct6/LkH4gKyxcUwKfsnDdvM0WWOm&#10;3cBH6k+hFDGEfYYKTAhtJqXPDVn0M9cSR65wncUQYVdK3eEQw20j0yR5kxYrjg0GW9oZyuvTzSr4&#10;qXsuqvS6kuf2a/g2xTRd1Z9KvTyPH+8gAo3hX/xwH3Scv5incP8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sBrEAAAA3QAAAA8AAAAAAAAAAAAAAAAAmAIAAGRycy9k&#10;b3ducmV2LnhtbFBLBQYAAAAABAAEAPUAAACJAwAAAAA=&#10;" path="m7,64l,,7,64xe" filled="f" strokecolor="#e15520" strokeweight="0">
                  <v:path arrowok="t" o:connecttype="custom" o:connectlocs="7,64;0,0;7,64" o:connectangles="0,0,0"/>
                </v:shape>
                <v:shape id="Freeform 1415" o:spid="_x0000_s2439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NTaMgA&#10;AADdAAAADwAAAGRycy9kb3ducmV2LnhtbESPT2sCMRDF70K/Q5iCN81aa5GtUWpbqXix/kF6HDbT&#10;3cXNZJuk7vrtjSB4m+G9eb83k1lrKnEi50vLCgb9BARxZnXJuYL9btEbg/ABWWNlmRScycNs+tCZ&#10;YKptwxs6bUMuYgj7FBUUIdSplD4ryKDv25o4ar/WGQxxdbnUDpsYbir5lCQv0mDJkVBgTe8FZcft&#10;v4nc7/WqmY/mbrQOP594/Dt8mK+DUt3H9u0VRKA23M2366WO9Z8HQ7h+E0eQ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81NoyAAAAN0AAAAPAAAAAAAAAAAAAAAAAJgCAABk&#10;cnMvZG93bnJldi54bWxQSwUGAAAAAAQABAD1AAAAjQMAAAAA&#10;" path="m12,l5,12,,27,,40,5,55r5,-5l15,42r2,-5l17,30r3,-8l17,12,15,7,12,xe" fillcolor="#f3be00" stroked="f">
                  <v:path arrowok="t" o:connecttype="custom" o:connectlocs="12,0;5,12;0,27;0,40;5,55;10,50;15,42;17,37;17,30;20,22;17,12;15,7;12,0" o:connectangles="0,0,0,0,0,0,0,0,0,0,0,0,0"/>
                </v:shape>
                <v:shape id="Freeform 1416" o:spid="_x0000_s2440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c+QsQA&#10;AADdAAAADwAAAGRycy9kb3ducmV2LnhtbERPS2vCQBC+C/0PyxR6Ed2Yikh0FVv6EDwZFa9Ddpqk&#10;ZmfD7tak/75bELzNx/ec5bo3jbiS87VlBZNxAoK4sLrmUsHx8D6ag/ABWWNjmRT8kof16mGwxEzb&#10;jvd0zUMpYgj7DBVUIbSZlL6oyKAf25Y4cl/WGQwRulJqh10MN41Mk2QmDdYcGyps6bWi4pL/GAVp&#10;ftp9DJ/Zdd/0dgznNB1+vhilnh77zQJEoD7cxTf3Vsf508kU/r+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XPkLEAAAA3QAAAA8AAAAAAAAAAAAAAAAAmAIAAGRycy9k&#10;b3ducmV2LnhtbFBLBQYAAAAABAAEAPUAAACJAwAAAAA=&#10;" path="m12,l5,12,,27,,40,5,55r5,-5l15,42r2,-5l17,30r3,-8l17,12,15,7,12,e" filled="f" strokecolor="#e15520" strokeweight="0">
                  <v:path arrowok="t" o:connecttype="custom" o:connectlocs="12,0;5,12;0,27;0,40;5,55;10,50;15,42;17,37;17,30;20,22;17,12;15,7;12,0" o:connectangles="0,0,0,0,0,0,0,0,0,0,0,0,0"/>
                </v:shape>
                <v:shape id="Freeform 1417" o:spid="_x0000_s2441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F5d8EA&#10;AADdAAAADwAAAGRycy9kb3ducmV2LnhtbERPyWrDMBC9F/IPYgq5NVKKW4IbJZRAocanpiHniTRe&#10;qDUylmo7fx8FCr3N462z3c+uEyMNofWsYb1SIIiNty3XGk7fH08bECEiW+w8k4YrBdjvFg9bzK2f&#10;+IvGY6xFCuGQo4Ymxj6XMpiGHIaV74kTV/nBYUxwqKUdcErhrpPPSr1Khy2nhgZ7OjRkfo6/TkOp&#10;nKymquPpnBXO9JvSqOKi9fJxfn8DEWmO/+I/96dN87P1C9y/SSfI3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ReXfBAAAA3QAAAA8AAAAAAAAAAAAAAAAAmAIAAGRycy9kb3du&#10;cmV2LnhtbFBLBQYAAAAABAAEAPUAAACGAwAAAAA=&#10;" path="m5,65l,,5,65xe" fillcolor="#f3be00" stroked="f">
                  <v:path arrowok="t" o:connecttype="custom" o:connectlocs="5,65;0,0;5,65" o:connectangles="0,0,0"/>
                </v:shape>
                <v:shape id="Freeform 1418" o:spid="_x0000_s2442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mzcIA&#10;AADdAAAADwAAAGRycy9kb3ducmV2LnhtbERP22oCMRB9F/yHMAXfNKtWKVuzIi2CfShS6wcMm+lm&#10;L5ksSdTt3zcFwbc5nOtstoPtxJV8qB0rmM8yEMSl0zVXCs7f++kLiBCRNXaOScEvBdgW49EGc+1u&#10;/EXXU6xECuGQowITY59LGUpDFsPM9cSJ+3HeYkzQV1J7vKVw28lFlq2lxZpTg8Ge3gyV7eliFcjG&#10;vC/M6lj7c1vp5Wd7+WiIlJo8DbtXEJGG+BDf3Qed5j/P1/D/TTpB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ObNwgAAAN0AAAAPAAAAAAAAAAAAAAAAAJgCAABkcnMvZG93&#10;bnJldi54bWxQSwUGAAAAAAQABAD1AAAAhwMAAAAA&#10;" path="m5,65l,,5,65xe" filled="f" strokecolor="#e15520" strokeweight="0">
                  <v:path arrowok="t" o:connecttype="custom" o:connectlocs="5,65;0,0;5,65" o:connectangles="0,0,0"/>
                </v:shape>
                <v:shape id="Freeform 1419" o:spid="_x0000_s2443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C5MMA&#10;AADdAAAADwAAAGRycy9kb3ducmV2LnhtbERPW2vCMBR+H/gfwhH2NlNLcVKNMgaCMDbwguzxrDk2&#10;Zc1Jl2S1+/dGEPZ2Pr7rWa4H24qefGgcK5hOMhDEldMN1wqOh83THESIyBpbx6TgjwKsV6OHJZba&#10;XXhH/T7WIoVwKFGBibErpQyVIYth4jrixJ2dtxgT9LXUHi8p3LYyz7KZtNhwajDY0auh6nv/axWc&#10;GtPnP5+7/iv4N0sf7wXleaHU43h4WYCINMR/8d291Wl+MX2G2zfpB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pC5MMAAADdAAAADwAAAAAAAAAAAAAAAACYAgAAZHJzL2Rv&#10;d25yZXYueG1sUEsFBgAAAAAEAAQA9QAAAIgDAAAAAA==&#10;" path="m15,l5,12,,27,,42,5,54r5,-5l15,44r2,-7l20,29r,-7l20,15,17,7,15,xe" fillcolor="#f3be00" stroked="f">
                  <v:path arrowok="t" o:connecttype="custom" o:connectlocs="15,0;5,12;0,27;0,42;5,54;10,49;15,44;17,37;20,29;20,22;20,15;17,7;15,0" o:connectangles="0,0,0,0,0,0,0,0,0,0,0,0,0"/>
                </v:shape>
                <v:shape id="Freeform 1420" o:spid="_x0000_s2444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wYsYA&#10;AADdAAAADwAAAGRycy9kb3ducmV2LnhtbESPQUsDQQyF74L/YYjgzc7Wiui201KKBREPdit4DTvp&#10;7tKdzDKZtqu/3hwEbwnv5b0vi9UYenOmJF1kB9NJAYa4jr7jxsHnfnv3BEYyssc+Mjn4JoHV8vpq&#10;gaWPF97RucqN0RCWEh20OQ+ltVK3FFAmcSBW7RBTwKxraqxPeNHw0Nv7oni0ATvWhhYH2rRUH6tT&#10;cLCb/bzZ/Sj180eqqq9jft/Kizh3ezOu52Ayjfnf/Hf96hX/Yaq4+o2OY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HwYsYAAADdAAAADwAAAAAAAAAAAAAAAACYAgAAZHJz&#10;L2Rvd25yZXYueG1sUEsFBgAAAAAEAAQA9QAAAIsDAAAAAA==&#10;" path="m15,l5,12,,27,,42,5,54r5,-5l15,44r2,-7l20,29r,-7l20,15,17,7,15,e" filled="f" strokecolor="#e15520" strokeweight="0">
                  <v:path arrowok="t" o:connecttype="custom" o:connectlocs="15,0;5,12;0,27;0,42;5,54;10,49;15,44;17,37;20,29;20,22;20,15;17,7;15,0" o:connectangles="0,0,0,0,0,0,0,0,0,0,0,0,0"/>
                </v:shape>
                <v:shape id="Freeform 1421" o:spid="_x0000_s2445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7gS8QA&#10;AADdAAAADwAAAGRycy9kb3ducmV2LnhtbERPTWvCQBC9F/wPyxS8NRsllBqzigia9lSNCh6n2WkS&#10;mp0N2W2M/75bKPQ2j/c52Xo0rRiod41lBbMoBkFcWt1wpeB82j29gHAeWWNrmRTcycF6NXnIMNX2&#10;xkcaCl+JEMIuRQW1910qpStrMugi2xEH7tP2Bn2AfSV1j7cQblo5j+NnabDh0FBjR9uayq/i2yhI&#10;Pq7lLuf9aPPL2+Fg7u+beTMoNX0cN0sQnkb/L/5zv+owP5kt4Pebc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4EvEAAAA3QAAAA8AAAAAAAAAAAAAAAAAmAIAAGRycy9k&#10;b3ducmV2LnhtbFBLBQYAAAAABAAEAPUAAACJAwAAAAA=&#10;" path="m3,68l,,3,68xe" fillcolor="#f3be00" stroked="f">
                  <v:path arrowok="t" o:connecttype="custom" o:connectlocs="3,68;0,0;3,68" o:connectangles="0,0,0"/>
                </v:shape>
                <v:shape id="Freeform 1422" o:spid="_x0000_s2446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NT9McA&#10;AADdAAAADwAAAGRycy9kb3ducmV2LnhtbESPzWoDMQyE74G+g1Ghl9B4E8I2u4kTSqDQQ3vIzwOI&#10;tfYnXcuL7STbPn11KPQ2QqNPM5vd6Hp1oxA7zwbmswwUceVtx42B8+nteQUqJmSLvWcy8E0RdtuH&#10;yQZL6+98oNsxNUogHEs00KY0lFrHqiWHceYHYtnVPjhMMoZG24B3gbteL7Is1w47lg8tDrRvqfo6&#10;Xp1Qzp99eJku60P+U+Snj0uau1VhzNPj+LoGlWhM/+a/63cr8ZcLyS9tRIL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jU/T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1423" o:spid="_x0000_s2447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1tsIA&#10;AADdAAAADwAAAGRycy9kb3ducmV2LnhtbERP32vCMBB+H/g/hBP2NlNDGaMaZQyEwdhAJ+Lj2ZxN&#10;sbnUJKvdf78MBnu7j+/nLdej68RAIbaeNcxnBQji2puWGw37z83DE4iYkA12nknDN0VYryZ3S6yM&#10;v/GWhl1qRA7hWKEGm1JfSRlrSw7jzPfEmTv74DBlGBppAt5yuOukKopH6bDl3GCxpxdL9WX35TQc&#10;Wjuo63E7nGJ4c/TxXpJSpdb30/F5ASLRmP7Ff+5Xk+eXag6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E7W2wgAAAN0AAAAPAAAAAAAAAAAAAAAAAJgCAABkcnMvZG93&#10;bnJldi54bWxQSwUGAAAAAAQABAD1AAAAhwMAAAAA&#10;" path="m15,l5,15,,27,,42,3,54,8,52r5,-7l18,40r,-8l20,22r,-7l18,7,15,xe" fillcolor="#f3be00" stroked="f">
                  <v:path arrowok="t" o:connecttype="custom" o:connectlocs="15,0;5,15;0,27;0,42;3,54;8,52;13,45;18,40;18,32;20,22;20,15;18,7;15,0" o:connectangles="0,0,0,0,0,0,0,0,0,0,0,0,0"/>
                </v:shape>
                <v:shape id="Freeform 1424" o:spid="_x0000_s2448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dcCsQA&#10;AADdAAAADwAAAGRycy9kb3ducmV2LnhtbERPS2vCQBC+C/0PyxR6KWZjEFuiq0hB6CVI7eM8ZCcP&#10;zM6m2TUPf71bKHibj+85m91oGtFT52rLChZRDII4t7rmUsHX52H+CsJ5ZI2NZVIwkYPd9mG2wVTb&#10;gT+oP/lShBB2KSqovG9TKV1ekUEX2ZY4cIXtDPoAu1LqDocQbhqZxPFKGqw5NFTY0ltF+fl0MQrO&#10;yT7Tx5+X1eQze/39PhT4nPVKPT2O+zUIT6O/i//d7zrMXyYJ/H0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3XArEAAAA3QAAAA8AAAAAAAAAAAAAAAAAmAIAAGRycy9k&#10;b3ducmV2LnhtbFBLBQYAAAAABAAEAPUAAACJAwAAAAA=&#10;" path="m15,l5,15,,27,,42,3,54,8,52r5,-7l18,40r,-8l20,22r,-7l18,7,15,xe" filled="f" strokecolor="#e15520" strokeweight="0">
                  <v:path arrowok="t" o:connecttype="custom" o:connectlocs="15,0;5,15;0,27;0,42;3,54;8,52;13,45;18,40;18,32;20,22;20,15;18,7;15,0" o:connectangles="0,0,0,0,0,0,0,0,0,0,0,0,0"/>
                </v:shape>
                <v:shape id="Freeform 1425" o:spid="_x0000_s2449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T9MMA&#10;AADdAAAADwAAAGRycy9kb3ducmV2LnhtbERPS2sCMRC+C/6HMIK3mlX7cmsUEYSC9VBbep5uprur&#10;m8mSTHXrr28KBW/z8T1nvuxco04UYu3ZwHiUgSIuvK25NPD+trl5BBUF2WLjmQz8UITlot+bY279&#10;mV/ptJdSpRCOORqoRNpc61hU5DCOfEucuC8fHEqCodQ24DmFu0ZPsuxeO6w5NVTY0rqi4rj/dgYu&#10;rZXD2u5K/gxy96A/Zi/bzcyY4aBbPYES6uQq/nc/2zT/djKFv2/SC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TT9MMAAADdAAAADwAAAAAAAAAAAAAAAACYAgAAZHJzL2Rv&#10;d25yZXYueG1sUEsFBgAAAAAEAAQA9QAAAIgDAAAAAA==&#10;" path="m2,70l,,2,70xe" fillcolor="#f3be00" stroked="f">
                  <v:path arrowok="t" o:connecttype="custom" o:connectlocs="2,70;0,0;2,70" o:connectangles="0,0,0"/>
                </v:shape>
                <v:shape id="Freeform 1426" o:spid="_x0000_s2450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v+sgA&#10;AADdAAAADwAAAGRycy9kb3ducmV2LnhtbESPT2vCQBDF74V+h2WE3upGCVWiq5TW1gZE/NeDt2l2&#10;mg3NzobsVtNv7xYEbzO893vzZjrvbC1O1PrKsYJBPwFBXDhdcangsH97HIPwAVlj7ZgU/JGH+ez+&#10;boqZdmfe0mkXShFD2GeowITQZFL6wpBF33cNcdS+XWsxxLUtpW7xHMNtLYdJ8iQtVhwvGGzoxVDx&#10;s/u1Cjb5+2cEFmluXr+K43J1XC9GuVIPve55AiJQF27mK/2hY/10mML/N3EEO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BS/6yAAAAN0AAAAPAAAAAAAAAAAAAAAAAJgCAABk&#10;cnMvZG93bnJldi54bWxQSwUGAAAAAAQABAD1AAAAjQMAAAAA&#10;" path="m2,70l,,2,70xe" filled="f" strokecolor="#e15520" strokeweight="0">
                  <v:path arrowok="t" o:connecttype="custom" o:connectlocs="2,70;0,0;2,70" o:connectangles="0,0,0"/>
                </v:shape>
                <v:shape id="Freeform 1427" o:spid="_x0000_s2451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A0sMA&#10;AADdAAAADwAAAGRycy9kb3ducmV2LnhtbERPTUsDMRC9C/0PYQRvNmuxomvTUiyiFC+tep/dTJPV&#10;zWRJYrP996YgeJvH+5zFanS9OFKInWcFN9MKBHHrdcdGwcf78/U9iJiQNfaeScGJIqyWk4sF1tpn&#10;3tFxn4woIRxrVGBTGmopY2vJYZz6gbhwBx8cpgKDkTpgLuGul7OqupMOOy4NFgd6stR+73+cArNt&#10;cnx7OJzy5yZvXuZfobGmUerqclw/gkg0pn/xn/tVl/m3szmcvy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mA0sMAAADdAAAADwAAAAAAAAAAAAAAAACYAgAAZHJzL2Rv&#10;d25yZXYueG1sUEsFBgAAAAAEAAQA9QAAAIgDAAAAAA==&#10;" path="m17,l10,5,5,12,3,20,,25r,7l3,40,5,50r5,7l15,52r5,-5l22,40r,-8l25,25,22,15,20,7,17,xe" fillcolor="#f3be00" stroked="f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1428" o:spid="_x0000_s2452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LkcEA&#10;AADdAAAADwAAAGRycy9kb3ducmV2LnhtbERPS4vCMBC+C/sfwix409SyiFajuCsLHn3h7nFsxqbY&#10;TEoTtf57Iwje5uN7znTe2kpcqfGlYwWDfgKCOHe65ELBfvfbG4HwAVlj5ZgU3MnDfPbRmWKm3Y03&#10;dN2GQsQQ9hkqMCHUmZQ+N2TR911NHLmTayyGCJtC6gZvMdxWMk2SobRYcmwwWNOPofy8vVgFh/3Y&#10;0W4pT+n/eH3Mq79vk543SnU/28UERKA2vMUv90rH+V/pE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by5HBAAAA3QAAAA8AAAAAAAAAAAAAAAAAmAIAAGRycy9kb3du&#10;cmV2LnhtbFBLBQYAAAAABAAEAPUAAACGAwAAAAA=&#10;" path="m17,l10,5,5,12,3,20,,25r,7l3,40,5,50r5,7l15,52r5,-5l22,40r,-8l25,25,22,15,20,7,17,e" filled="f" strokecolor="#e15520" strokeweight="0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1429" o:spid="_x0000_s2453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jxQMUA&#10;AADdAAAADwAAAGRycy9kb3ducmV2LnhtbERPS2vCQBC+C/6HZYTezCYitsSsEgShB0vr4+BxyI5J&#10;NDsbstuY+uvdQqG3+fiek60H04ieOldbVpBEMQjiwuqaSwWn43b6BsJ5ZI2NZVLwQw7Wq/Eow1Tb&#10;O++pP/hShBB2KSqovG9TKV1RkUEX2ZY4cBfbGfQBdqXUHd5DuGnkLI4X0mDNoaHCljYVFbfDt1Hw&#10;dfw41Z/nxzWPb/1Gm727PJKdUi+TIV+C8DT4f/Gf+12H+fPZK/x+E06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PFAxQAAAN0AAAAPAAAAAAAAAAAAAAAAAJgCAABkcnMv&#10;ZG93bnJldi54bWxQSwUGAAAAAAQABAD1AAAAigMAAAAA&#10;" path="m7,73l,,7,73xe" fillcolor="#f3be00" stroked="f">
                  <v:path arrowok="t" o:connecttype="custom" o:connectlocs="7,73;0,0;7,73" o:connectangles="0,0,0"/>
                </v:shape>
                <v:shape id="Freeform 1430" o:spid="_x0000_s2454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5ZdscA&#10;AADdAAAADwAAAGRycy9kb3ducmV2LnhtbESPQUvDQBCF74L/YRnBm90YJUrsthSp4klJlNLjkB2T&#10;YHY23V3b5N87B6G3Gd6b975Zric3qCOF2Hs2cLvIQBE33vbcGvj6fLl5BBUTssXBMxmYKcJ6dXmx&#10;xNL6E1d0rFOrJIRjiQa6lMZS69h05DAu/Egs2rcPDpOsodU24EnC3aDzLCu0w56locORnjtqfupf&#10;Z+DwcNi/b+Z5W72Gelvld0W2+yiMub6aNk+gEk3pbP6/frOCf58L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uWXbHAAAA3QAAAA8AAAAAAAAAAAAAAAAAmAIAAGRy&#10;cy9kb3ducmV2LnhtbFBLBQYAAAAABAAEAPUAAACMAwAAAAA=&#10;" path="m7,73l,,7,73xe" filled="f" strokecolor="#e15520" strokeweight="0">
                  <v:path arrowok="t" o:connecttype="custom" o:connectlocs="7,73;0,0;7,73" o:connectangles="0,0,0"/>
                </v:shape>
                <v:shape id="Freeform 1431" o:spid="_x0000_s2455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mp8UA&#10;AADdAAAADwAAAGRycy9kb3ducmV2LnhtbESPQWsCMRCF7wX/QxjBW00UkXY1igiFpeCh1up12Iy7&#10;i5vJkmR1/femIHib4b1535vlureNuJIPtWMNk7ECQVw4U3Op4fD79f4BIkRkg41j0nCnAOvV4G2J&#10;mXE3/qHrPpYihXDIUEMVY5tJGYqKLIaxa4mTdnbeYkyrL6XxeEvhtpFTpebSYs2JUGFL24qKy76z&#10;CdLd/fdfp+blOT/ujuqQy+bktB4N+80CRKQ+vszP69yk+rPpJ/x/k0a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aanxQAAAN0AAAAPAAAAAAAAAAAAAAAAAJgCAABkcnMv&#10;ZG93bnJldi54bWxQSwUGAAAAAAQABAD1AAAAigMAAAAA&#10;" path="m20,67l,,20,67,15,82r,15l20,112r7,15l32,120r3,-5l35,105r2,-8l35,90,32,80,27,72,20,67xe" fillcolor="#f3be00" stroked="f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1432" o:spid="_x0000_s2456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1uYcUA&#10;AADdAAAADwAAAGRycy9kb3ducmV2LnhtbESPQU/DMAyF70j8h8hI3Fg6KGjqllUVaBJXykAcrcZL&#10;uzVO1WRd4dfjAxI3W+/5vc+bcva9mmiMXWADy0UGirgJtmNnYP++u1uBignZYh+YDHxThHJ7fbXB&#10;woYLv9FUJ6ckhGOBBtqUhkLr2LTkMS7CQCzaIYwek6yj03bEi4T7Xt9n2ZP22LE0tDjQc0vNqT57&#10;A6djXeWuf9x9fObdV9LTy/nofoy5vZmrNahEc/o3/12/WsHPH4Rf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W5hxQAAAN0AAAAPAAAAAAAAAAAAAAAAAJgCAABkcnMv&#10;ZG93bnJldi54bWxQSwUGAAAAAAQABAD1AAAAigMAAAAA&#10;" path="m20,67l,,20,67,15,82r,15l20,112r7,15l32,120r3,-5l35,105r2,-8l35,90,32,80,27,72,20,67xe" filled="f" strokecolor="#e15520" strokeweight="0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1433" o:spid="_x0000_s2457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vscQA&#10;AADdAAAADwAAAGRycy9kb3ducmV2LnhtbERPTWvCQBC9C/6HZQq9iG6sVjR1FREE603rQW9DdkzS&#10;ZmdDdjWJv74rCN7m8T5nvmxMIW5UudyyguEgAkGcWJ1zquD4s+lPQTiPrLGwTApacrBcdDtzjLWt&#10;eU+3g09FCGEXo4LM+zKW0iUZGXQDWxIH7mIrgz7AKpW6wjqEm0J+RNFEGsw5NGRY0jqj5O9wNQrO&#10;o5M/b6+9k1n9tvd6V84+v1ut1Ptbs/oC4anxL/HTvdVh/ng0hMc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jr7HEAAAA3QAAAA8AAAAAAAAAAAAAAAAAmAIAAGRycy9k&#10;b3ducmV2LnhtbFBLBQYAAAAABAAEAPUAAACJAwAAAAA=&#10;" path="m15,65l,,15,65,10,80r,15l12,112r8,13l25,120r2,-8l30,105r,-8l27,87,25,80,20,72,15,65xe" fillcolor="#f3be00" stroked="f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1434" o:spid="_x0000_s2458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gaMMA&#10;AADdAAAADwAAAGRycy9kb3ducmV2LnhtbERPTWsCMRC9F/ofwgheiibVYmVrFBEE8SBUhV6HzXR3&#10;dTNZkqi7/npTKHibx/uc2aK1tbiSD5VjDe9DBYI4d6biQsPxsB5MQYSIbLB2TBo6CrCYv77MMDPu&#10;xt903cdCpBAOGWooY2wyKUNeksUwdA1x4n6dtxgT9IU0Hm8p3NZypNREWqw4NZTY0Kqk/Ly/WA2f&#10;br2b0FLxTxyffKfutO3Ob1r3e+3yC0SkNj7F/+6NSfM/xiP4+ya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7gaMMAAADdAAAADwAAAAAAAAAAAAAAAACYAgAAZHJzL2Rv&#10;d25yZXYueG1sUEsFBgAAAAAEAAQA9QAAAIgDAAAAAA==&#10;" path="m15,65l,,15,65,10,80r,15l12,112r8,13l25,120r2,-8l30,105r,-8l27,87,25,80,20,72,15,65xe" filled="f" strokecolor="#e15520" strokeweight="0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1435" o:spid="_x0000_s2459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DVsMA&#10;AADdAAAADwAAAGRycy9kb3ducmV2LnhtbERPTWvCQBC9C/6HZQq96aZNEUndiFgED14aPXic7o5J&#10;SHY27q6a/vtuodDbPN7nrNaj7cWdfGgdK3iZZyCItTMt1wpOx91sCSJEZIO9Y1LwTQHW5XSywsK4&#10;B3/SvYq1SCEcClTQxDgUUgbdkMUwdwNx4i7OW4wJ+loaj48Ubnv5mmULabHl1NDgQNuGdFfdrIKt&#10;dn1+Phyy/XLh47HqUH99XJV6fho37yAijfFf/OfemzT/Lc/h95t0gi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hDVsMAAADdAAAADwAAAAAAAAAAAAAAAACYAgAAZHJzL2Rv&#10;d25yZXYueG1sUEsFBgAAAAAEAAQA9QAAAIgDAAAAAA==&#10;" path="m10,65l,,10,65xe" fillcolor="#f3be00" stroked="f">
                  <v:path arrowok="t" o:connecttype="custom" o:connectlocs="10,65;0,0;10,65" o:connectangles="0,0,0"/>
                </v:shape>
                <v:shape id="Freeform 1436" o:spid="_x0000_s2460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BKsQA&#10;AADdAAAADwAAAGRycy9kb3ducmV2LnhtbERPTWvCQBC9F/wPywi9FN3UBilpNqKCUOmpGup1yI5J&#10;aHY27m41+ffdQsHbPN7n5KvBdOJKzreWFTzPExDEldUt1wrK4272CsIHZI2dZVIwkodVMXnIMdP2&#10;xp90PYRaxBD2GSpoQugzKX3VkEE/tz1x5M7WGQwRulpqh7cYbjq5SJKlNNhybGiwp21D1ffhxyiQ&#10;++3pvC/Tp49klKTH8vK1qS9KPU6H9RuIQEO4i//d7zrOT19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/wSrEAAAA3QAAAA8AAAAAAAAAAAAAAAAAmAIAAGRycy9k&#10;b3ducmV2LnhtbFBLBQYAAAAABAAEAPUAAACJAwAAAAA=&#10;" path="m10,65l,,10,65xe" filled="f" strokecolor="#e15520" strokeweight="0">
                  <v:path arrowok="t" o:connecttype="custom" o:connectlocs="10,65;0,0;10,65" o:connectangles="0,0,0"/>
                </v:shape>
                <v:shape id="Freeform 1437" o:spid="_x0000_s2461" style="position:absolute;left:5788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8sEcQA&#10;AADdAAAADwAAAGRycy9kb3ducmV2LnhtbERPTWvCQBC9F/wPywje6kZtpaRuglSlvfRg9NLbkJ0m&#10;wexs2N0m0V/fLRS8zeN9ziYfTSt6cr6xrGAxT0AQl1Y3XCk4nw6PLyB8QNbYWiYFV/KQZ5OHDaba&#10;DnykvgiViCHsU1RQh9ClUvqyJoN+bjviyH1bZzBE6CqpHQ4x3LRymSRrabDh2FBjR281lZfixyhw&#10;S0/Nfj1+fr2Xl8r6Yne+yZ1Ss+m4fQURaAx38b/7Q8f5T6tn+Ps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fLBHEAAAA3QAAAA8AAAAAAAAAAAAAAAAAmAIAAGRycy9k&#10;b3ducmV2LnhtbFBLBQYAAAAABAAEAPUAAACJAwAAAAA=&#10;" path="m37,60l,,37,60xm37,60r5,15l52,87r7,3l64,92r8,3l79,95r,-8l77,80,72,75,67,67,59,62,52,60,44,57r-7,3xe" fillcolor="#f3be00" stroked="f">
                  <v:path arrowok="t" o:connecttype="custom" o:connectlocs="37,60;0,0;37,60;37,60;42,75;52,87;59,90;64,92;72,95;79,95;79,87;77,80;72,75;67,67;59,62;52,60;44,57;37,60" o:connectangles="0,0,0,0,0,0,0,0,0,0,0,0,0,0,0,0,0,0"/>
                  <o:lock v:ext="edit" verticies="t"/>
                </v:shape>
                <v:shape id="Freeform 1438" o:spid="_x0000_s2462" style="position:absolute;left:5788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wp8QA&#10;AADdAAAADwAAAGRycy9kb3ducmV2LnhtbERPTWvCQBC9C/6HZYTezKZWQkldQ5VW7KGCaXrobchO&#10;k5DsbMiuGv99tyB4m8f7nFU2mk6caXCNZQWPUQyCuLS64UpB8fU+fwbhPLLGzjIpuJKDbD2drDDV&#10;9sJHOue+EiGEXYoKau/7VEpX1mTQRbYnDtyvHQz6AIdK6gEvIdx0chHHiTTYcGiosadtTWWbn4wC&#10;nXwXeet+tmivVeHePszm87BT6mE2vr6A8DT6u/jm3uswf/mUwP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r8KfEAAAA3QAAAA8AAAAAAAAAAAAAAAAAmAIAAGRycy9k&#10;b3ducmV2LnhtbFBLBQYAAAAABAAEAPUAAACJAwAAAAA=&#10;" path="m37,60l,,37,60xe" filled="f" strokecolor="#e15520" strokeweight="0">
                  <v:path arrowok="t" o:connecttype="custom" o:connectlocs="37,60;0,0;37,60" o:connectangles="0,0,0"/>
                </v:shape>
                <v:shape id="Freeform 1439" o:spid="_x0000_s2463" style="position:absolute;left:582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qpccA&#10;AADdAAAADwAAAGRycy9kb3ducmV2LnhtbERP20rDQBB9F/yHZQRfSrvRhtbGbot4gdpSahv1eciO&#10;2WB2NmS3Tfx7Vyj4Nodznfmyt7U4UesrxwpuRgkI4sLpiksF7/nL8A6ED8gaa8ek4Ic8LBeXF3PM&#10;tOt4T6dDKEUMYZ+hAhNCk0npC0MW/cg1xJH7cq3FEGFbSt1iF8NtLW+TZCItVhwbDDb0aKj4Phyt&#10;gm2fD9JPs/7YPNsufVut893r7Emp66v+4R5EoD78i8/ulY7z0/EU/r6JJ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7KqXHAAAA3QAAAA8AAAAAAAAAAAAAAAAAmAIAAGRy&#10;cy9kb3ducmV2LnhtbFBLBQYAAAAABAAEAPUAAACMAwAAAAA=&#10;" path="m,3l5,18,15,30r7,3l27,35r8,3l42,38r,-8l40,23,35,18,30,10,22,5,15,3,7,,,3xe" filled="f" strokecolor="#e15520" strokeweight="0">
                  <v:path arrowok="t" o:connecttype="custom" o:connectlocs="0,3;5,18;15,30;22,33;27,35;35,38;42,38;42,30;40,23;35,18;30,10;22,5;15,3;7,0;0,3" o:connectangles="0,0,0,0,0,0,0,0,0,0,0,0,0,0,0"/>
                </v:shape>
                <v:shape id="Freeform 1440" o:spid="_x0000_s2464" style="position:absolute;left:5803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M3cUA&#10;AADdAAAADwAAAGRycy9kb3ducmV2LnhtbESPQWsCMRCF74X+hzCFXkrNWqWU1SgiFCqFBa0Hj8Nm&#10;3F3cTJYkavz3nYPgbYb35r1v5svsenWhEDvPBsajAhRx7W3HjYH93/f7F6iYkC32nsnAjSIsF89P&#10;cyytv/KWLrvUKAnhWKKBNqWh1DrWLTmMIz8Qi3b0wWGSNTTaBrxKuOv1R1F8aocdS0OLA61bqk+7&#10;szNQdXrzu65yqE5+FTFHToe3iTGvL3k1A5Uop4f5fv1jBX86EVz5Rk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AzdxQAAAN0AAAAPAAAAAAAAAAAAAAAAAJgCAABkcnMv&#10;ZG93bnJldi54bWxQSwUGAAAAAAQABAD1AAAAigMAAAAA&#10;" path="m47,47l,,47,47xm47,47r5,15l62,72r12,8l89,82r,-7l87,70,82,62,77,57,69,52,62,50,54,47r-7,xe" fillcolor="#f3be00" stroked="f">
                  <v:path arrowok="t" o:connecttype="custom" o:connectlocs="47,47;0,0;47,47;47,47;52,62;62,72;74,80;89,82;89,75;87,70;82,62;77,57;69,52;62,50;54,47;47,47" o:connectangles="0,0,0,0,0,0,0,0,0,0,0,0,0,0,0,0"/>
                  <o:lock v:ext="edit" verticies="t"/>
                </v:shape>
                <v:shape id="Freeform 1441" o:spid="_x0000_s2465" style="position:absolute;left:5803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0tl8IA&#10;AADdAAAADwAAAGRycy9kb3ducmV2LnhtbERPS4vCMBC+L+x/CLPgbU19oGs1iisI3sS63sdmbIvN&#10;pNtEW/31RhC8zcf3nNmiNaW4Uu0Kywp63QgEcWp1wZmCv/36+weE88gaS8uk4EYOFvPPjxnG2ja8&#10;o2viMxFC2MWoIPe+iqV0aU4GXddWxIE72dqgD7DOpK6xCeGmlP0oGkmDBYeGHCta5ZSek4tRcLeD&#10;42XcHpb9Zv97SKzenv7PW6U6X+1yCsJT69/il3ujw/zhYALPb8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S2XwgAAAN0AAAAPAAAAAAAAAAAAAAAAAJgCAABkcnMvZG93&#10;bnJldi54bWxQSwUGAAAAAAQABAD1AAAAhwMAAAAA&#10;" path="m47,47l,,47,47xe" filled="f" strokecolor="#e15520" strokeweight="0">
                  <v:path arrowok="t" o:connecttype="custom" o:connectlocs="47,47;0,0;47,47" o:connectangles="0,0,0"/>
                </v:shape>
                <v:shape id="Freeform 1442" o:spid="_x0000_s2466" style="position:absolute;left:585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LEcYA&#10;AADdAAAADwAAAGRycy9kb3ducmV2LnhtbESPQUsDMRCF70L/Q5iCl2KTllJlbVpEKXgrbRU8jptx&#10;s3YzWTaxu/XXO4eCtxnem/e+WW2G0KgzdamObGE2NaCIy+hqriy8Hbd3D6BSRnbYRCYLF0qwWY9u&#10;Vli42POezodcKQnhVKAFn3NbaJ1KTwHTNLbEon3FLmCWtau067CX8NDouTFLHbBmafDY0rOn8nT4&#10;CRY++vv338k3m/S5nPDM1yfzsjPW3o6Hp0dQmYb8b75evzrBXyyE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yLEcYAAADdAAAADwAAAAAAAAAAAAAAAACYAgAAZHJz&#10;L2Rvd25yZXYueG1sUEsFBgAAAAAEAAQA9QAAAIsDAAAAAA==&#10;" path="m,l5,15,15,25r12,8l42,35r,-7l40,23,35,15,30,10,22,5,15,3,7,,,xe" filled="f" strokecolor="#e15520" strokeweight="0">
                  <v:path arrowok="t" o:connecttype="custom" o:connectlocs="0,0;5,15;15,25;27,33;42,35;42,28;40,23;35,15;30,10;22,5;15,3;7,0;0,0" o:connectangles="0,0,0,0,0,0,0,0,0,0,0,0,0"/>
                </v:shape>
                <v:shape id="Freeform 1443" o:spid="_x0000_s2467" style="position:absolute;left:5820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WPcMA&#10;AADdAAAADwAAAGRycy9kb3ducmV2LnhtbERP32vCMBB+H+x/CDfwZWiqK0M6o5SC4BgU5nzw8Whu&#10;bbG5lCTa+N8vg8He7uP7eZtdNIO4kfO9ZQXLRQaCuLG651bB6Ws/X4PwAVnjYJkU3MnDbvv4sMFC&#10;24k/6XYMrUgh7AtU0IUwFlL6piODfmFH4sR9W2cwJOhaqR1OKdwMcpVlr9Jgz6mhw5GqjprL8WoU&#10;1L18/6jq6OqLLT1Gz+H8/KLU7CmWbyACxfAv/nMfdJqf50v4/Sad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jWPcMAAADdAAAADwAAAAAAAAAAAAAAAACYAgAAZHJzL2Rv&#10;d25yZXYueG1sUEsFBgAAAAAEAAQA9QAAAIgDAAAAAA==&#10;" path="m45,47l,,45,47xm45,47r7,15l62,72r13,8l89,82r,-7l85,70,82,62,77,57,70,52,62,47r-7,l45,47xe" fillcolor="#f3be00" stroked="f">
                  <v:path arrowok="t" o:connecttype="custom" o:connectlocs="45,47;0,0;45,47;45,47;52,62;62,72;75,80;89,82;89,75;85,70;82,62;77,57;70,52;62,47;55,47;45,47" o:connectangles="0,0,0,0,0,0,0,0,0,0,0,0,0,0,0,0"/>
                  <o:lock v:ext="edit" verticies="t"/>
                </v:shape>
                <v:shape id="Freeform 1444" o:spid="_x0000_s2468" style="position:absolute;left:5820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il8EA&#10;AADdAAAADwAAAGRycy9kb3ducmV2LnhtbERPS4vCMBC+C/sfwizsTVNFRKpRloVF9+Ibz0MztnWb&#10;SUmirf56Iwje5uN7znTemkpcyfnSsoJ+LwFBnFldcq7gsP/tjkH4gKyxskwKbuRhPvvoTDHVtuEt&#10;XXchFzGEfYoKihDqVEqfFWTQ92xNHLmTdQZDhC6X2mETw00lB0kykgZLjg0F1vRTUPa/uxgF27/F&#10;qJ+sL9qtj361aY5nK8Ndqa/P9nsCIlAb3uKXe6nj/OFwA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LYpfBAAAA3QAAAA8AAAAAAAAAAAAAAAAAmAIAAGRycy9kb3du&#10;cmV2LnhtbFBLBQYAAAAABAAEAPUAAACGAwAAAAA=&#10;" path="m45,47l,,45,47xe" filled="f" strokecolor="#1f1a17" strokeweight="0">
                  <v:path arrowok="t" o:connecttype="custom" o:connectlocs="45,47;0,0;45,47" o:connectangles="0,0,0"/>
                </v:shape>
                <v:shape id="Freeform 1445" o:spid="_x0000_s2469" style="position:absolute;left:5865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PeB8QA&#10;AADdAAAADwAAAGRycy9kb3ducmV2LnhtbERPS2vCQBC+C/0PyxS86aZVpERXEaHQQ8VXPXgbspOH&#10;ZmdDdptEf70rCN7m43vObNGZUjRUu8Kygo9hBII4sbrgTMHf4XvwBcJ5ZI2lZVJwJQeL+VtvhrG2&#10;Le+o2ftMhBB2MSrIva9iKV2Sk0E3tBVx4FJbG/QB1pnUNbYh3JTyM4om0mDBoSHHilY5JZf9v1Hw&#10;u9xur1Fz9pSmt9XxdNm0yTpVqv/eLacgPHX+JX66f3SYPx6P4PF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3gfEAAAA3QAAAA8AAAAAAAAAAAAAAAAAmAIAAGRycy9k&#10;b3ducmV2LnhtbFBLBQYAAAAABAAEAPUAAACJAwAAAAA=&#10;" path="m,l7,15,17,25r13,8l44,35r,-7l40,23,37,15,32,10,25,5,17,,10,,,xe" filled="f" strokecolor="#1f1a17" strokeweight="0">
                  <v:path arrowok="t" o:connecttype="custom" o:connectlocs="0,0;7,15;17,25;30,33;44,35;44,28;40,23;37,15;32,10;25,5;17,0;10,0;0,0" o:connectangles="0,0,0,0,0,0,0,0,0,0,0,0,0"/>
                </v:shape>
                <v:shape id="Freeform 1446" o:spid="_x0000_s2470" style="position:absolute;left:5775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WTIcMA&#10;AADdAAAADwAAAGRycy9kb3ducmV2LnhtbERP32vCMBB+H/g/hBP2MmbaUcbojCKCID7NTt+P5tZ0&#10;ay41SbX61y/CYG/38f28+XK0nTiTD61jBfksA0FcO91yo+DwuXl+AxEissbOMSm4UoDlYvIwx1K7&#10;C+/pXMVGpBAOJSowMfallKE2ZDHMXE+cuC/nLcYEfSO1x0sKt518ybJXabHl1GCwp7Wh+qcarAK5&#10;80/Hm2n07eTkR777rrZDflXqcTqu3kFEGuO/+M+91Wl+URRw/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WTIcMAAADdAAAADwAAAAAAAAAAAAAAAACYAgAAZHJzL2Rv&#10;d25yZXYueG1sUEsFBgAAAAAEAAQA9QAAAIgDAAAAAA==&#10;" path="m35,63l,,35,63xm35,63r5,17l50,90r5,5l62,98r8,2l77,100r,-7l75,85,70,78,65,73,57,68,50,63r-7,l35,63xe" fillcolor="#f3be00" stroked="f">
                  <v:path arrowok="t" o:connecttype="custom" o:connectlocs="35,63;0,0;35,63;35,63;40,80;50,90;55,95;62,98;70,100;77,100;77,93;75,85;70,78;65,73;57,68;50,63;43,63;35,63" o:connectangles="0,0,0,0,0,0,0,0,0,0,0,0,0,0,0,0,0,0"/>
                  <o:lock v:ext="edit" verticies="t"/>
                </v:shape>
                <v:shape id="Freeform 1447" o:spid="_x0000_s2471" style="position:absolute;left:5775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xTsQA&#10;AADdAAAADwAAAGRycy9kb3ducmV2LnhtbERPS2vCQBC+F/wPywje6kZNfURXKQVpL4X6wPOYHbPB&#10;7GzIrjH213cLhd7m43vOatPZSrTU+NKxgtEwAUGcO11yoeB42D7PQfiArLFyTAoe5GGz7j2tMNPu&#10;zjtq96EQMYR9hgpMCHUmpc8NWfRDVxNH7uIaiyHCppC6wXsMt5UcJ8lUWiw5Nhis6c1Qft3frILv&#10;9Dqbn4uDOZ3kpF28f4XjY/ep1KDfvS5BBOrCv/jP/aHj/DR9gd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9sU7EAAAA3QAAAA8AAAAAAAAAAAAAAAAAmAIAAGRycy9k&#10;b3ducmV2LnhtbFBLBQYAAAAABAAEAPUAAACJAwAAAAA=&#10;" path="m35,63l,,35,63xe" filled="f" strokecolor="#e15520" strokeweight="0">
                  <v:path arrowok="t" o:connecttype="custom" o:connectlocs="35,63;0,0;35,63" o:connectangles="0,0,0"/>
                </v:shape>
                <v:shape id="Freeform 1448" o:spid="_x0000_s2472" style="position:absolute;left:58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+jrcUA&#10;AADdAAAADwAAAGRycy9kb3ducmV2LnhtbERP22rCQBB9L/gPyxR8Ed3Eikh0lVa0LUgJ3sDHITtN&#10;gtnZkF1N+vddodC3OZzrLFadqcSdGldaVhCPIhDEmdUl5wpOx+1wBsJ5ZI2VZVLwQw5Wy97TAhNt&#10;W97T/eBzEULYJaig8L5OpHRZQQbdyNbEgfu2jUEfYJNL3WAbwk0lx1E0lQZLDg0F1rQuKLsebkbB&#10;Ln772Ma7NL1s8Ks9v6eDsXkZKNV/7l7nIDx1/l/85/7UYf5kMoXHN+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6OtxQAAAN0AAAAPAAAAAAAAAAAAAAAAAJgCAABkcnMv&#10;ZG93bnJldi54bWxQSwUGAAAAAAQABAD1AAAAigMAAAAA&#10;" path="m,l5,17,15,27r5,5l27,35r8,2l42,37r,-7l40,22,35,15,30,10,22,5,15,,8,,,xe" filled="f" strokecolor="#e15520" strokeweight="0">
                  <v:path arrowok="t" o:connecttype="custom" o:connectlocs="0,0;5,17;15,27;20,32;27,35;35,37;42,37;42,30;40,22;35,15;30,10;22,5;15,0;8,0;0,0" o:connectangles="0,0,0,0,0,0,0,0,0,0,0,0,0,0,0"/>
                </v:shape>
                <v:shape id="Freeform 1449" o:spid="_x0000_s2473" style="position:absolute;left:5753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CSsYA&#10;AADdAAAADwAAAGRycy9kb3ducmV2LnhtbERPS2vCQBC+C/0PyxS86aYStKSuIsWq4EHrA9rbNDtN&#10;QrOzaXY10V/vCoXe5uN7znjamlKcqXaFZQVP/QgEcWp1wZmCw/6t9wzCeWSNpWVScCEH08lDZ4yJ&#10;tg2/03nnMxFC2CWoIPe+SqR0aU4GXd9WxIH7trVBH2CdSV1jE8JNKQdRNJQGCw4NOVb0mlP6szsZ&#10;BdHv1+dq7jaLYru8+o9j3NBhPVOq+9jOXkB4av2/+M+90mF+HI/g/k04QU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RCSsYAAADdAAAADwAAAAAAAAAAAAAAAACYAgAAZHJz&#10;L2Rvd25yZXYueG1sUEsFBgAAAAAEAAQA9QAAAIsDAAAAAA==&#10;" path="m42,62l,,42,62xm42,62r8,15l57,87r8,5l70,94r7,3l84,97r,-8l82,82,77,74,72,69,67,64,60,62,50,59r-8,3xe" fillcolor="#f3be00" stroked="f">
                  <v:path arrowok="t" o:connecttype="custom" o:connectlocs="42,62;0,0;42,62;42,62;50,77;57,87;65,92;70,94;77,97;84,97;84,89;82,82;77,74;72,69;67,64;60,62;50,59;42,62" o:connectangles="0,0,0,0,0,0,0,0,0,0,0,0,0,0,0,0,0,0"/>
                  <o:lock v:ext="edit" verticies="t"/>
                </v:shape>
                <v:shape id="Freeform 1450" o:spid="_x0000_s2474" style="position:absolute;left:5753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0L8QA&#10;AADdAAAADwAAAGRycy9kb3ducmV2LnhtbESPQWsCMRCF74X+hzAFbzWpLEW2RhGx0Ist6oLXYTPd&#10;XdxMliTV9d93DoK3Gd6b975ZrEbfqwvF1AW28DY1oIjr4DpuLFTHz9c5qJSRHfaBycKNEqyWz08L&#10;LF248p4uh9woCeFUooU256HUOtUteUzTMBCL9huixyxrbLSLeJVw3+uZMe/aY8fS0OJAm5bq8+HP&#10;W/gO21jpxpjTTvNuk4dt8TOrrJ28jOsPUJnG/DDfr7+c4BeF4Mo3MoJ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dC/EAAAA3QAAAA8AAAAAAAAAAAAAAAAAmAIAAGRycy9k&#10;b3ducmV2LnhtbFBLBQYAAAAABAAEAPUAAACJAwAAAAA=&#10;" path="m42,62l,,42,62xe" filled="f" strokecolor="#e15520" strokeweight="0">
                  <v:path arrowok="t" o:connecttype="custom" o:connectlocs="42,62;0,0;42,62" o:connectangles="0,0,0"/>
                </v:shape>
                <v:shape id="Freeform 1451" o:spid="_x0000_s2475" style="position:absolute;left:579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5oMcYA&#10;AADdAAAADwAAAGRycy9kb3ducmV2LnhtbERP20rDQBB9L/Qflin0RexGCcXGbktRC70gaqM+D9lp&#10;NpidDdm1Sf/eLQh9m8O5znzZ21qcqPWVYwV3kwQEceF0xaWCz3x9+wDCB2SNtWNScCYPy8VwMMdM&#10;u44/6HQIpYgh7DNUYEJoMil9Yciin7iGOHJH11oMEbal1C12MdzW8j5JptJixbHBYENPhoqfw69V&#10;8NrnN+m32X3tX2yXvm92+dt29qzUeNSvHkEE6sNV/O/e6Dg/TW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5oMcYAAADdAAAADwAAAAAAAAAAAAAAAACYAgAAZHJz&#10;L2Rvd25yZXYueG1sUEsFBgAAAAAEAAQA9QAAAIsDAAAAAA==&#10;" path="m,3l8,18r7,10l23,33r5,2l35,38r7,l42,30,40,23,35,15,30,10,25,5,18,3,8,,,3xe" filled="f" strokecolor="#e15520" strokeweight="0">
                  <v:path arrowok="t" o:connecttype="custom" o:connectlocs="0,3;8,18;15,28;23,33;28,35;35,38;42,38;42,30;40,23;35,15;30,10;25,5;18,3;8,0;0,3" o:connectangles="0,0,0,0,0,0,0,0,0,0,0,0,0,0,0"/>
                </v:shape>
                <v:shape id="Freeform 1452" o:spid="_x0000_s2476" style="position:absolute;left:5745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yb8YA&#10;AADdAAAADwAAAGRycy9kb3ducmV2LnhtbESPQUvDQBCF70L/wzIFb3ZTSYPEbkspiOJF24rnITvN&#10;hmZn0+yaRH+9cxC8zfDevPfNejv5Vg3UxyawgeUiA0VcBdtwbeDj9HT3AComZIttYDLwTRG2m9nN&#10;GksbRj7QcEy1khCOJRpwKXWl1rFy5DEuQkcs2jn0HpOsfa1tj6OE+1bfZ1mhPTYsDQ472juqLscv&#10;b+D17Sd/ztkdPldjl87FcH2/NoUxt/Np9wgq0ZT+zX/XL1bw85X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lyb8YAAADdAAAADwAAAAAAAAAAAAAAAACYAgAAZHJz&#10;L2Rvd25yZXYueG1sUEsFBgAAAAAEAAQA9QAAAIsDAAAAAA==&#10;" path="m38,55l,,38,55xm38,55r5,15l53,82r5,5l65,90r8,2l80,92r,-7l78,77,73,70,68,65,63,60,55,55r-10,l38,55xe" fillcolor="#f3be00" stroked="f">
                  <v:path arrowok="t" o:connecttype="custom" o:connectlocs="38,55;0,0;38,55;38,55;43,70;53,82;58,87;65,90;73,92;80,92;80,85;78,77;73,70;68,65;63,60;55,55;45,55;38,55" o:connectangles="0,0,0,0,0,0,0,0,0,0,0,0,0,0,0,0,0,0"/>
                  <o:lock v:ext="edit" verticies="t"/>
                </v:shape>
                <v:shape id="Freeform 1453" o:spid="_x0000_s2477" style="position:absolute;left:5745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B9cIA&#10;AADdAAAADwAAAGRycy9kb3ducmV2LnhtbERP32vCMBB+H+x/CDfwbaaOKqMzighCQV9Wxb0eza0p&#10;NpeSZLb+92Yg+HYf389brkfbiSv50DpWMJtmIIhrp1tuFJyOu/dPECEia+wck4IbBVivXl+WWGg3&#10;8Dddq9iIFMKhQAUmxr6QMtSGLIap64kT9+u8xZigb6T2OKRw28mPLFtIiy2nBoM9bQ3Vl+rPKsgx&#10;+sMWh+Fs+t3551Dl5X5RKjV5GzdfICKN8Sl+uEud5ufzGfx/k06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0H1wgAAAN0AAAAPAAAAAAAAAAAAAAAAAJgCAABkcnMvZG93&#10;bnJldi54bWxQSwUGAAAAAAQABAD1AAAAhwMAAAAA&#10;" path="m38,55l,,38,55xe" filled="f" strokecolor="#e15520" strokeweight="0">
                  <v:path arrowok="t" o:connecttype="custom" o:connectlocs="38,55;0,0;38,55" o:connectangles="0,0,0"/>
                </v:shape>
                <v:shape id="Freeform 1454" o:spid="_x0000_s2478" style="position:absolute;left:5783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0zc8YA&#10;AADdAAAADwAAAGRycy9kb3ducmV2LnhtbERP22rCQBB9L/gPywh9Ed0ktSKpq9hSa0FK8FLo45Cd&#10;JsHsbMhuTfz7rlDo2xzOdRar3tTiQq2rLCuIJxEI4tzqigsFp+NmPAfhPLLG2jIpuJKD1XJwt8BU&#10;2473dDn4QoQQdikqKL1vUildXpJBN7ENceC+bWvQB9gWUrfYhXBTyySKZtJgxaGhxIZeSsrPhx+j&#10;YBc/bzfxLsu+XvGj+3zLRol5GCl1P+zXTyA89f5f/Od+12H+9DGB2zfhB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0zc8YAAADdAAAADwAAAAAAAAAAAAAAAACYAgAAZHJz&#10;L2Rvd25yZXYueG1sUEsFBgAAAAAEAAQA9QAAAIsDAAAAAA==&#10;" path="m,l5,15,15,27r5,5l27,35r8,2l42,37r,-7l40,22,35,15,30,10,25,5,17,,7,,,xe" filled="f" strokecolor="#e15520" strokeweight="0">
                  <v:path arrowok="t" o:connecttype="custom" o:connectlocs="0,0;5,15;15,27;20,32;27,35;35,37;42,37;42,30;40,22;35,15;30,10;25,5;17,0;7,0;0,0" o:connectangles="0,0,0,0,0,0,0,0,0,0,0,0,0,0,0"/>
                </v:shape>
                <v:shape id="Freeform 1455" o:spid="_x0000_s2479" style="position:absolute;left:5736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+tcIA&#10;AADdAAAADwAAAGRycy9kb3ducmV2LnhtbERPTWsCMRC9F/ofwhR6KZqt1SJbo1SLKN7cCl6HZNws&#10;3UyWTVy3/94Igrd5vM+ZLXpXi47aUHlW8D7MQBBrbyouFRx+14MpiBCRDdaeScE/BVjMn59mmBt/&#10;4T11RSxFCuGQowIbY5NLGbQlh2HoG+LEnXzrMCbYltK0eEnhrpajLPuUDitODRYbWlnSf8XZKTDL&#10;yVu3Xxebn1N37Cu9s9qjVer1pf/+AhGpjw/x3b01af548gG3b9IJ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P61wgAAAN0AAAAPAAAAAAAAAAAAAAAAAJgCAABkcnMvZG93&#10;bnJldi54bWxQSwUGAAAAAAQABAD1AAAAhwMAAAAA&#10;" path="m32,62l,,32,62xm32,62r5,18l47,89r5,5l59,97r8,2l74,99,72,92r,-7l67,77,62,72,54,67,47,65,39,62r-7,xe" fillcolor="#f3be00" stroked="f">
                  <v:path arrowok="t" o:connecttype="custom" o:connectlocs="32,62;0,0;32,62;32,62;37,80;47,89;52,94;59,97;67,99;74,99;72,92;72,85;67,77;62,72;54,67;47,65;39,62;32,62" o:connectangles="0,0,0,0,0,0,0,0,0,0,0,0,0,0,0,0,0,0"/>
                  <o:lock v:ext="edit" verticies="t"/>
                </v:shape>
                <v:shape id="Freeform 1456" o:spid="_x0000_s2480" style="position:absolute;left:5736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B3P8UA&#10;AADdAAAADwAAAGRycy9kb3ducmV2LnhtbERPTUsDMRC9C/6HMIIXsVmlimybFrFUPBXaLZ7HzXQT&#10;upmsm7Sb9tc3BcHbPN7nTOfJteJIfbCeFTyNChDEtdeWGwXbavn4BiJEZI2tZ1JwogDz2e3NFEvt&#10;B17TcRMbkUM4lKjAxNiVUobakMMw8h1x5na+dxgz7BupexxyuGvlc1G8SoeWc4PBjj4M1fvNwSk4&#10;bz8H+22r1fL08Ls4nBfpJ+2MUvd36X0CIlKK/+I/95fO88cvY7h+k0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cHc/xQAAAN0AAAAPAAAAAAAAAAAAAAAAAJgCAABkcnMv&#10;ZG93bnJldi54bWxQSwUGAAAAAAQABAD1AAAAigMAAAAA&#10;" path="m32,62l,,32,62xe" filled="f" strokecolor="#e15520" strokeweight="0">
                  <v:path arrowok="t" o:connecttype="custom" o:connectlocs="32,62;0,0;32,62" o:connectangles="0,0,0"/>
                </v:shape>
                <v:shape id="Freeform 1457" o:spid="_x0000_s2481" style="position:absolute;left:5768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rB8YA&#10;AADdAAAADwAAAGRycy9kb3ducmV2LnhtbERPTWvCQBC9C/6HZYReRDexVSR1lbbUVhAJags9Dtkx&#10;CWZnQ3Zr0n/fFQRv83ifs1h1phIXalxpWUE8jkAQZ1aXnCv4Oq5HcxDOI2usLJOCP3KwWvZ7C0y0&#10;bXlPl4PPRQhhl6CCwvs6kdJlBRl0Y1sTB+5kG4M+wCaXusE2hJtKTqJoJg2WHBoKrOmtoOx8+DUK&#10;tvHr5zrepunPO+7a7490ODGPQ6UeBt3LMwhPnb+Lb+6NDvOfplO4fhNO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SrB8YAAADdAAAADwAAAAAAAAAAAAAAAACYAgAAZHJz&#10;L2Rvd25yZXYueG1sUEsFBgAAAAAEAAQA9QAAAIsDAAAAAA==&#10;" path="m,l5,18r10,9l20,32r7,3l35,37r7,l40,30r,-7l35,15,30,10,22,5,15,3,7,,,xe" filled="f" strokecolor="#e15520" strokeweight="0">
                  <v:path arrowok="t" o:connecttype="custom" o:connectlocs="0,0;5,18;15,27;20,32;27,35;35,37;42,37;40,30;40,23;35,15;30,10;22,5;15,3;7,0;0,0" o:connectangles="0,0,0,0,0,0,0,0,0,0,0,0,0,0,0"/>
                </v:shape>
                <v:shape id="Freeform 1458" o:spid="_x0000_s2482" style="position:absolute;left:5736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aNMMA&#10;AADdAAAADwAAAGRycy9kb3ducmV2LnhtbERPTWvCQBC9F/wPyxS81U3Eapu6ihoKXtXW85gds8Hs&#10;bMiumvrru4LgbR7vc6bzztbiQq2vHCtIBwkI4sLpiksFP7vvtw8QPiBrrB2Tgj/yMJ/1XqaYaXfl&#10;DV22oRQxhH2GCkwITSalLwxZ9APXEEfu6FqLIcK2lLrFawy3tRwmyVharDg2GGxoZag4bc9WQb6/&#10;TY6/aX07nBbBfObLfZofhkr1X7vFF4hAXXiKH+61jvNH72O4fxN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PaNMMAAADdAAAADwAAAAAAAAAAAAAAAACYAgAAZHJzL2Rv&#10;d25yZXYueG1sUEsFBgAAAAAEAAQA9QAAAIgDAAAAAA==&#10;" path="m27,70l,,27,70xm27,70r5,18l39,103r5,5l49,113r8,2l64,118r,-10l62,100,59,93,54,85,49,78,42,75,34,70r-7,xe" fillcolor="#f3be00" stroked="f">
                  <v:path arrowok="t" o:connecttype="custom" o:connectlocs="27,70;0,0;27,70;27,70;32,88;39,103;44,108;49,113;57,115;64,118;64,108;62,100;59,93;54,85;49,78;42,75;34,70;27,70" o:connectangles="0,0,0,0,0,0,0,0,0,0,0,0,0,0,0,0,0,0"/>
                  <o:lock v:ext="edit" verticies="t"/>
                </v:shape>
                <v:shape id="Freeform 1459" o:spid="_x0000_s2483" style="position:absolute;left:5736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lJ/8QA&#10;AADdAAAADwAAAGRycy9kb3ducmV2LnhtbERPyWrDMBC9F/IPYgK9NXJD0xbHSshCIFAoxC3JdbDG&#10;C5VGxlIc+++jQqG3ebx1svVgjeip841jBc+zBARx4XTDlYLvr8PTOwgfkDUax6RgJA/r1eQhw1S7&#10;G5+oz0MlYgj7FBXUIbSplL6oyaKfuZY4cqXrLIYIu0rqDm8x3Bo5T5JXabHh2FBjS7uaip/8ahV8&#10;nnelNPLoh4/zxWz765jvF6NSj9NhswQRaAj/4j/3Ucf5L4s3+P0mn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pSf/EAAAA3QAAAA8AAAAAAAAAAAAAAAAAmAIAAGRycy9k&#10;b3ducmV2LnhtbFBLBQYAAAAABAAEAPUAAACJAwAAAAA=&#10;" path="m27,70l,,27,70xe" filled="f" strokecolor="#e15520" strokeweight="0">
                  <v:path arrowok="t" o:connecttype="custom" o:connectlocs="27,70;0,0;27,70" o:connectangles="0,0,0"/>
                </v:shape>
                <v:shape id="Freeform 1460" o:spid="_x0000_s2484" style="position:absolute;left:5763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qKMcA&#10;AADdAAAADwAAAGRycy9kb3ducmV2LnhtbESPW0sDQQyF34X+hyEF3+xsizfWTksRROsFaS34Gnfi&#10;ztadzLIT2/XfmwfBt4Rzcs6X+XKIrTlQn5vEDqaTAgxxlXzDtYPd293ZNZgsyB7bxOTghzIsF6OT&#10;OZY+HXlDh63URkM4l+ggiHSltbkKFDFPUkes2mfqI4qufW19j0cNj62dFcWljdiwNgTs6DZQ9bX9&#10;jg4+ZlePEl/b9+f97mm9L17Cvaw3zp2Oh9UNGKFB/s1/1w9e8c8vFFe/0RHs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BKijHAAAA3QAAAA8AAAAAAAAAAAAAAAAAmAIAAGRy&#10;cy9kb3ducmV2LnhtbFBLBQYAAAAABAAEAPUAAACMAwAAAAA=&#10;" path="m,l5,18r7,15l17,38r5,5l30,45r7,3l37,38,35,30,32,23,27,15,22,8,15,5,7,,,xe" filled="f" strokecolor="#e15520" strokeweight="0">
                  <v:path arrowok="t" o:connecttype="custom" o:connectlocs="0,0;5,18;12,33;17,38;22,43;30,45;37,48;37,38;35,30;32,23;27,15;22,8;15,5;7,0;0,0" o:connectangles="0,0,0,0,0,0,0,0,0,0,0,0,0,0,0"/>
                </v:shape>
                <v:shape id="Freeform 1461" o:spid="_x0000_s2485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s58EA&#10;AADdAAAADwAAAGRycy9kb3ducmV2LnhtbERPTWvCQBC9C/6HZQRvuqtoa6OrSEDaq2npechOk2B2&#10;NsmuSfrvu4LQ2zze5xxOo61FT52vHGtYLRUI4tyZigsNX5+XxQ6ED8gGa8ek4Zc8nI7TyQET4wa+&#10;Up+FQsQQ9glqKENoEil9XpJFv3QNceR+XGcxRNgV0nQ4xHBby7VSL9JixbGhxIbSkvJbdrca0uE7&#10;67Obcvb8vmubVLWXV9lqPZ+N5z2IQGP4Fz/dHybO32zf4PFNPEE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fLOfBAAAA3QAAAA8AAAAAAAAAAAAAAAAAmAIAAGRycy9kb3du&#10;cmV2LnhtbFBLBQYAAAAABAAEAPUAAACGAwAAAAA=&#10;" path="m12,l2,13,,28,,40,5,55,7,50r5,-5l15,38r2,-8l17,23r,-8l15,8,12,xe" fillcolor="#f3be00" stroked="f">
                  <v:path arrowok="t" o:connecttype="custom" o:connectlocs="12,0;2,13;0,28;0,40;5,55;7,50;12,45;15,38;17,30;17,23;17,15;15,8;12,0" o:connectangles="0,0,0,0,0,0,0,0,0,0,0,0,0"/>
                </v:shape>
                <v:shape id="Freeform 1462" o:spid="_x0000_s2486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mGFMcA&#10;AADdAAAADwAAAGRycy9kb3ducmV2LnhtbESPQWvCQBCF7wX/wzKCt7pJKVKiqxTB0oqWVnvocciO&#10;SWh2Nt1dNfrrnUOhtxnem/e+mS1616oThdh4NpCPM1DEpbcNVwa+9qv7J1AxIVtsPZOBC0VYzAd3&#10;MyysP/MnnXapUhLCsUADdUpdoXUsa3IYx74jFu3gg8Mka6i0DXiWcNfqhyybaIcNS0ONHS1rKn92&#10;R2cg/paX/GPNb2FzfL9u80Nrv19yY0bD/nkKKlGf/s1/169W8B8nwi/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JhhTHAAAA3QAAAA8AAAAAAAAAAAAAAAAAmAIAAGRy&#10;cy9kb3ducmV2LnhtbFBLBQYAAAAABAAEAPUAAACMAwAAAAA=&#10;" path="m12,l2,13,,28,,40,5,55,7,50r5,-5l15,38r2,-8l17,23r,-8l15,8,12,xe" filled="f" strokecolor="#e15520" strokeweight="0">
                  <v:path arrowok="t" o:connecttype="custom" o:connectlocs="12,0;2,13;0,28;0,40;5,55;7,50;12,45;15,38;17,30;17,23;17,15;15,8;12,0" o:connectangles="0,0,0,0,0,0,0,0,0,0,0,0,0"/>
                </v:shape>
                <v:shape id="Freeform 1463" o:spid="_x0000_s2487" style="position:absolute;left:5865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PQDsIA&#10;AADdAAAADwAAAGRycy9kb3ducmV2LnhtbERPTYvCMBC9C/6HMII3TdVFpBplEQQRD7vqwePYzDbd&#10;TSaliVr/vVkQvM3jfc5i1TorbtSEyrOC0TADQVx4XXGp4HTcDGYgQkTWaD2TggcFWC27nQXm2t/5&#10;m26HWIoUwiFHBSbGOpcyFIYchqGviRP34xuHMcGmlLrBewp3Vo6zbCodVpwaDNa0NlT8Ha5OwS6i&#10;tV+X8/7kr4+xq47t72VilOr32s85iEhtfItf7q1O8z+mI/j/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9AOwgAAAN0AAAAPAAAAAAAAAAAAAAAAAJgCAABkcnMvZG93&#10;bnJldi54bWxQSwUGAAAAAAQABAD1AAAAhwMAAAAA&#10;" path="m12,70l5,83,,98r2,15l7,128r3,-5l15,118r2,-8l17,103r,-10l17,85,15,78,12,70xm12,70l5,r7,70xe" fillcolor="#f3be00" stroked="f">
                  <v:path arrowok="t" o:connecttype="custom" o:connectlocs="12,70;5,83;0,98;2,113;7,128;10,123;15,118;17,110;17,103;17,93;17,85;15,78;12,70;12,70;5,0;12,70" o:connectangles="0,0,0,0,0,0,0,0,0,0,0,0,0,0,0,0"/>
                  <o:lock v:ext="edit" verticies="t"/>
                </v:shape>
                <v:shape id="Freeform 1464" o:spid="_x0000_s2488" style="position:absolute;left:5865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0esMA&#10;AADdAAAADwAAAGRycy9kb3ducmV2LnhtbERPTWvCQBC9C/0PyxS86UbRIKmrlKKll4DGgtchOyZp&#10;s7NhdxvTf+8Kgrd5vM9ZbwfTip6cbywrmE0TEMSl1Q1XCr5P+8kKhA/IGlvLpOCfPGw3L6M1Ztpe&#10;+Uh9ESoRQ9hnqKAOocuk9GVNBv3UdsSRu1hnMEToKqkdXmO4aeU8SVJpsOHYUGNHHzWVv8WfUfBz&#10;ztNllbo8Pwzn4+zSm9LtPpUavw7vbyACDeEpfri/dJy/SOdw/yae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40esMAAADdAAAADwAAAAAAAAAAAAAAAACYAgAAZHJzL2Rv&#10;d25yZXYueG1sUEsFBgAAAAAEAAQA9QAAAIgDAAAAAA==&#10;" path="m12,l5,13,,28,2,43,7,58r3,-5l15,48r2,-8l17,33r,-10l17,15,15,8,12,e" filled="f" strokecolor="#e15520" strokeweight="0">
                  <v:path arrowok="t" o:connecttype="custom" o:connectlocs="12,0;5,13;0,28;2,43;7,58;10,53;15,48;17,40;17,33;17,23;17,15;15,8;12,0" o:connectangles="0,0,0,0,0,0,0,0,0,0,0,0,0"/>
                </v:shape>
                <v:shape id="Freeform 1465" o:spid="_x0000_s2489" style="position:absolute;left:5870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cF8EA&#10;AADdAAAADwAAAGRycy9kb3ducmV2LnhtbERPyYoCMRC9C/5DKMHbmHZBpDWKCIog4rggHotO9YKd&#10;StOJ2v69GRjwVo+31mzRmFI8qXaFZQX9XgSCOLG64EzB5bz+mYBwHlljaZkUvMnBYt5uzTDW9sVH&#10;ep58JkIIuxgV5N5XsZQuycmg69mKOHCprQ36AOtM6hpfIdyUchBFY2mw4NCQY0WrnJL76WEU6He2&#10;afYDOtyvv+7QT9Mt7W5WqW6nWU5BeGr8V/zv3uowfzQewt834QQ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6XBfBAAAA3QAAAA8AAAAAAAAAAAAAAAAAmAIAAGRycy9kb3du&#10;cmV2LnhtbFBLBQYAAAAABAAEAPUAAACGAwAAAAA=&#10;" path="m7,70l,,7,70e" filled="f" strokecolor="#e15520" strokeweight="0">
                  <v:path arrowok="t" o:connecttype="custom" o:connectlocs="7,70;0,0;7,70" o:connectangles="0,0,0"/>
                </v:shape>
                <v:shape id="Freeform 1466" o:spid="_x0000_s2490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6Z8UA&#10;AADdAAAADwAAAGRycy9kb3ducmV2LnhtbERPTWvCQBC9F/oflil4qxtLEIluglhCgz2ItpfehuyY&#10;BLOzaXYTY399tyD0No/3OZtsMq0YqXeNZQWLeQSCuLS64UrB50f+vALhPLLG1jIpuJGDLH182GCi&#10;7ZWPNJ58JUIIuwQV1N53iZSurMmgm9uOOHBn2xv0AfaV1D1eQ7hp5UsULaXBhkNDjR3taiovp8Eo&#10;+NrL4vC9Otx+pnx7aV+H8W18l0rNnqbtGoSnyf+L7+5Ch/nxMoa/b8IJ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npnxQAAAN0AAAAPAAAAAAAAAAAAAAAAAJgCAABkcnMv&#10;ZG93bnJldi54bWxQSwUGAAAAAAQABAD1AAAAigMAAAAA&#10;" path="m15,l5,13,,25,,40,5,53r5,-3l12,43r5,-5l20,30r,-7l20,15,17,5,15,xe" fillcolor="#f3be00" stroked="f">
                  <v:path arrowok="t" o:connecttype="custom" o:connectlocs="15,0;5,13;0,25;0,40;5,53;10,50;12,43;17,38;20,30;20,23;20,15;17,5;15,0" o:connectangles="0,0,0,0,0,0,0,0,0,0,0,0,0"/>
                </v:shape>
                <v:shape id="Freeform 1467" o:spid="_x0000_s2491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maLMQA&#10;AADdAAAADwAAAGRycy9kb3ducmV2LnhtbERPS2vCQBC+F/wPywi9lLppo0Gia5BCaa/1WW9DdkyC&#10;2dmQ3SbRX98tFLzNx/ecZTaYWnTUusqygpdJBII4t7riQsFu+/48B+E8ssbaMim4koNsNXpYYqpt&#10;z1/UbXwhQgi7FBWU3jeplC4vyaCb2IY4cGfbGvQBtoXULfYh3NTyNYoSabDi0FBiQ28l5ZfNj1Eg&#10;P/T0HJ9up9n+m5+OeXKIm6NR6nE8rBcgPA3+Lv53f+owf5rM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mizEAAAA3QAAAA8AAAAAAAAAAAAAAAAAmAIAAGRycy9k&#10;b3ducmV2LnhtbFBLBQYAAAAABAAEAPUAAACJAwAAAAA=&#10;" path="m15,l5,13,,25,,40,5,53r5,-3l12,43r5,-5l20,30r,-7l20,15,17,5,15,xe" filled="f" strokecolor="#e15520" strokeweight="0">
                  <v:path arrowok="t" o:connecttype="custom" o:connectlocs="15,0;5,13;0,25;0,40;5,53;10,50;12,43;17,38;20,30;20,23;20,15;17,5;15,0" o:connectangles="0,0,0,0,0,0,0,0,0,0,0,0,0"/>
                </v:shape>
                <v:shape id="Freeform 1468" o:spid="_x0000_s2492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gWsQA&#10;AADdAAAADwAAAGRycy9kb3ducmV2LnhtbERPS2sCMRC+C/0PYQq9lJptKUvZGkVqi72I1Meht+lm&#10;TBaTybKJuv57IxS8zcf3nNGk904cqYtNYAXPwwIEcR10w0bBZv319AYiJmSNLjApOFOEyfhuMMJK&#10;hxP/0HGVjMghHCtUYFNqKyljbcljHIaWOHO70HlMGXZG6g5POdw7+VIUpfTYcG6w2NKHpXq/OngF&#10;y08utuZXz5fm8W9ht1M3mzVOqYf7fvoOIlGfbuJ/97fO81/LEq7f5BPk+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YFrEAAAA3QAAAA8AAAAAAAAAAAAAAAAAmAIAAGRycy9k&#10;b3ducmV2LnhtbFBLBQYAAAAABAAEAPUAAACJAwAAAAA=&#10;" path="m3,67l,,3,67xe" fillcolor="#f3be00" stroked="f">
                  <v:path arrowok="t" o:connecttype="custom" o:connectlocs="3,67;0,0;3,67" o:connectangles="0,0,0"/>
                </v:shape>
                <v:shape id="Freeform 1469" o:spid="_x0000_s2493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pDsQA&#10;AADdAAAADwAAAGRycy9kb3ducmV2LnhtbERP32vCMBB+F/Y/hBv4pulk060aRScTYQpble31aM62&#10;rLmUJGr9740w8O0+vp83mbWmFidyvrKs4KmfgCDOra64ULDfffReQfiArLG2TAou5GE2fehMMNX2&#10;zN90ykIhYgj7FBWUITSplD4vyaDv24Y4cgfrDIYIXSG1w3MMN7UcJMlQGqw4NpTY0HtJ+V92NArC&#10;6OviFi/15/yneaPFZjtY/mYrpbqP7XwMIlAb7uJ/91rH+c/DEdy+iS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TKQ7EAAAA3QAAAA8AAAAAAAAAAAAAAAAAmAIAAGRycy9k&#10;b3ducmV2LnhtbFBLBQYAAAAABAAEAPUAAACJAwAAAAA=&#10;" path="m3,67l,,3,67xe" filled="f" strokecolor="#e15520" strokeweight="0">
                  <v:path arrowok="t" o:connecttype="custom" o:connectlocs="3,67;0,0;3,67" o:connectangles="0,0,0"/>
                </v:shape>
                <v:shape id="Freeform 1470" o:spid="_x0000_s2494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zxscA&#10;AADdAAAADwAAAGRycy9kb3ducmV2LnhtbESPQWsCMRCF70L/Q5iCN81WRMrWKKUglmJb1NLS23Qz&#10;bpYmk2UTdf33nUPB2wzvzXvfzJd98OpEXWoiG7gbF6CIq2gbrg187Feje1ApI1v0kcnAhRIsFzeD&#10;OZY2nnlLp12ulYRwKtGAy7kttU6Vo4BpHFti0Q6xC5hl7WptOzxLePB6UhQzHbBhaXDY0pOj6nd3&#10;DAYmPy/Hzev66/D9rtv951vwF7fxxgxv+8cHUJn6fDX/Xz9bwZ/OBFe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mc8bHAAAA3QAAAA8AAAAAAAAAAAAAAAAAmAIAAGRy&#10;cy9kb3ducmV2LnhtbFBLBQYAAAAABAAEAPUAAACMAwAAAAA=&#10;" path="m14,l4,12,,27,,40,2,55,7,50r5,-5l17,37r2,-5l19,22r,-7l17,7,14,xe" fillcolor="#f3be00" stroked="f">
                  <v:path arrowok="t" o:connecttype="custom" o:connectlocs="14,0;4,12;0,27;0,40;2,55;7,50;12,45;17,37;19,32;19,22;19,15;17,7;14,0" o:connectangles="0,0,0,0,0,0,0,0,0,0,0,0,0"/>
                </v:shape>
                <v:shape id="Freeform 1471" o:spid="_x0000_s2495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cJ8IA&#10;AADdAAAADwAAAGRycy9kb3ducmV2LnhtbERPzWoCMRC+C32HMIVepCYudbFbo1hB8FrdBxg20822&#10;yWTZRN326U2h4G0+vt9ZbUbvxIWG2AXWMJ8pEMRNMB23GurT/nkJIiZkgy4wafihCJv1w2SFlQlX&#10;/qDLMbUih3CsUINNqa+kjI0lj3EWeuLMfYbBY8pwaKUZ8JrDvZOFUqX02HFusNjTzlLzfTx7DVNJ&#10;B7KLYve+PSv529XuyxVzrZ8ex+0biERjuov/3QeT57+Ur/D3TT5B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NwnwgAAAN0AAAAPAAAAAAAAAAAAAAAAAJgCAABkcnMvZG93&#10;bnJldi54bWxQSwUGAAAAAAQABAD1AAAAhwMAAAAA&#10;" path="m14,l4,12,,27,,40,2,55,7,50r5,-5l17,37r2,-5l19,22r,-7l17,7,14,xe" filled="f" strokecolor="#e15520" strokeweight="0">
                  <v:path arrowok="t" o:connecttype="custom" o:connectlocs="14,0;4,12;0,27;0,40;2,55;7,50;12,45;17,37;19,32;19,22;19,15;17,7;14,0" o:connectangles="0,0,0,0,0,0,0,0,0,0,0,0,0"/>
                </v:shape>
                <v:shape id="Freeform 1472" o:spid="_x0000_s2496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UMMQA&#10;AADdAAAADwAAAGRycy9kb3ducmV2LnhtbESPQWvCQBCF7wX/wzKCt7pbkSqpq4gi2GNV8Dpkp0ma&#10;7GzMribtr+8cCr3N8N68981qM/hGPaiLVWALL1MDijgPruLCwuV8eF6CignZYROYLHxThM169LTC&#10;zIWeP+hxSoWSEI4ZWihTajOtY16SxzgNLbFon6HzmGTtCu067CXcN3pmzKv2WLE0lNjSrqS8Pt29&#10;hcPX7Vbvafuj6/h+rfujib031k7Gw/YNVKIh/Zv/ro9O8OcL4ZdvZA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YVDDEAAAA3QAAAA8AAAAAAAAAAAAAAAAAmAIAAGRycy9k&#10;b3ducmV2LnhtbFBLBQYAAAAABAAEAPUAAACJAwAAAAA=&#10;" path="m,64l5,,,64xe" fillcolor="#f3be00" stroked="f">
                  <v:path arrowok="t" o:connecttype="custom" o:connectlocs="0,64;5,0;0,64" o:connectangles="0,0,0"/>
                </v:shape>
                <v:shape id="Freeform 1473" o:spid="_x0000_s2497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AWcIA&#10;AADdAAAADwAAAGRycy9kb3ducmV2LnhtbERPS4vCMBC+L/gfwgje1lR3fVCNIguCF2F9gB6nzfSB&#10;zaQ2Ubv/fiMI3ubje8582ZpK3KlxpWUFg34Egji1uuRcwfGw/pyCcB5ZY2WZFPyRg+Wi8zHHWNsH&#10;7+i+97kIIexiVFB4X8dSurQgg65va+LAZbYx6ANscqkbfIRwU8lhFI2lwZJDQ4E1/RSUXvY3o+Ca&#10;WLPansdffj2JRtPfJDsxSqV63XY1A+Gp9W/xy73RYf73ZADPb8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IBZwgAAAN0AAAAPAAAAAAAAAAAAAAAAAJgCAABkcnMvZG93&#10;bnJldi54bWxQSwUGAAAAAAQABAD1AAAAhwMAAAAA&#10;" path="m,64l5,,,64xe" filled="f" strokecolor="#e15520" strokeweight="0">
                  <v:path arrowok="t" o:connecttype="custom" o:connectlocs="0,64;5,0;0,64" o:connectangles="0,0,0"/>
                </v:shape>
                <v:shape id="Freeform 1474" o:spid="_x0000_s2498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ggMQA&#10;AADdAAAADwAAAGRycy9kb3ducmV2LnhtbERPS2vCQBC+C/0PyxR6q5taX8SsEkpLCh5EG4rHITtm&#10;Q7OzIbvV+O+7QsHbfHzPyTaDbcWZet84VvAyTkAQV043XCsovz6elyB8QNbYOiYFV/KwWT+MMky1&#10;u/CezodQixjCPkUFJoQuldJXhiz6seuII3dyvcUQYV9L3eMlhttWTpJkLi02HBsMdvRmqPo5/FoF&#10;nZnhMc+rXTkvtsVs0Rbf7/WrUk+PQ74CEWgId/G/+1PH+dPFBG7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Z4IDEAAAA3QAAAA8AAAAAAAAAAAAAAAAAmAIAAGRycy9k&#10;b3ducmV2LnhtbFBLBQYAAAAABAAEAPUAAACJAwAAAAA=&#10;" path="m20,l10,12,3,24,,39,3,54,8,49r5,-5l17,39r3,-7l22,24r,-9l22,7,20,xe" fillcolor="#f3be00" stroked="f">
                  <v:path arrowok="t" o:connecttype="custom" o:connectlocs="20,0;10,12;3,24;0,39;3,54;8,49;13,44;17,39;20,32;22,24;22,15;22,7;20,0" o:connectangles="0,0,0,0,0,0,0,0,0,0,0,0,0"/>
                </v:shape>
                <v:shape id="Freeform 1475" o:spid="_x0000_s2499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oh5sQA&#10;AADdAAAADwAAAGRycy9kb3ducmV2LnhtbERPTWsCMRC9C/0PYQq9adZaunY1SlsQPHhxFaS3YTPu&#10;BjeTJYnu+u+bgtDbPN7nLNeDbcWNfDCOFUwnGQjiymnDtYLjYTOegwgRWWPrmBTcKcB69TRaYqFd&#10;z3u6lbEWKYRDgQqaGLtCylA1ZDFMXEecuLPzFmOCvpbaY5/CbStfs+xdWjScGhrs6Luh6lJerYLu&#10;6uXs5+P4dd/l+f4078vN1hilXp6HzwWISEP8Fz/cW53mv+U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aIebEAAAA3QAAAA8AAAAAAAAAAAAAAAAAmAIAAGRycy9k&#10;b3ducmV2LnhtbFBLBQYAAAAABAAEAPUAAACJAwAAAAA=&#10;" path="m20,l10,12,3,24,,39,3,54,8,49r5,-5l17,39r3,-7l22,24r,-9l22,7,20,xe" filled="f" strokecolor="#e15520" strokeweight="0">
                  <v:path arrowok="t" o:connecttype="custom" o:connectlocs="20,0;10,12;3,24;0,39;3,54;8,49;13,44;17,39;20,32;22,24;22,15;22,7;20,0" o:connectangles="0,0,0,0,0,0,0,0,0,0,0,0,0"/>
                </v:shape>
                <v:shape id="Freeform 1476" o:spid="_x0000_s2500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QGscA&#10;AADdAAAADwAAAGRycy9kb3ducmV2LnhtbERPS08CMRC+k/gfmjHxYqS7io+sFGIAEzh4YMGDt8l2&#10;3N24nZa2wO6/tyYm3ObL95zpvDedOJEPrWUF+TgDQVxZ3XKtYL97v3sBESKyxs4yKRgowHx2NZpi&#10;oe2Zt3QqYy1SCIcCFTQxukLKUDVkMIytI07ct/UGY4K+ltrjOYWbTt5n2ZM02HJqaNDRoqHqpzwa&#10;BY8fy1t93D6svvLyMHj3uVnng1Pq5rp/ewURqY8X8b97rdP8yfME/r5JJ8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yUBrHAAAA3QAAAA8AAAAAAAAAAAAAAAAAmAIAAGRy&#10;cy9kb3ducmV2LnhtbFBLBQYAAAAABAAEAPUAAACMAwAAAAA=&#10;" path="m,68l5,,,68xe" fillcolor="#f3be00" stroked="f">
                  <v:path arrowok="t" o:connecttype="custom" o:connectlocs="0,68;5,0;0,68" o:connectangles="0,0,0"/>
                </v:shape>
                <v:shape id="Freeform 1477" o:spid="_x0000_s2501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JlMMA&#10;AADdAAAADwAAAGRycy9kb3ducmV2LnhtbERPzWrCQBC+C77DMoXedFOpVqOriCC06UGqPsCYHZOQ&#10;3dmQ3Wh8+26h4G0+vt9ZbXprxI1aXzlW8DZOQBDnTldcKDif9qM5CB+QNRrHpOBBHjbr4WCFqXZ3&#10;/qHbMRQihrBPUUEZQpNK6fOSLPqxa4gjd3WtxRBhW0jd4j2GWyMnSTKTFiuODSU2tCspr4+dVZA1&#10;33s006zrHmeTfZlLvTiEWqnXl367BBGoD0/xv/tTx/nvH1P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JlMMAAADdAAAADwAAAAAAAAAAAAAAAACYAgAAZHJzL2Rv&#10;d25yZXYueG1sUEsFBgAAAAAEAAQA9QAAAIgDAAAAAA==&#10;" path="m,68l5,,,68xe" filled="f" strokecolor="#e15520" strokeweight="0">
                  <v:path arrowok="t" o:connecttype="custom" o:connectlocs="0,68;5,0;0,68" o:connectangles="0,0,0"/>
                </v:shape>
                <v:shape id="Freeform 1478" o:spid="_x0000_s2502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I3cUA&#10;AADdAAAADwAAAGRycy9kb3ducmV2LnhtbERPTWvCQBC9F/wPywi91Y1SVNJsRFoU6aFotNLehuyY&#10;BLOzMbvV9N+7guBtHu9zkllnanGm1lWWFQwHEQji3OqKCwW77eJlCsJ5ZI21ZVLwTw5mae8pwVjb&#10;C2/onPlChBB2MSoovW9iKV1ekkE3sA1x4A62NegDbAupW7yEcFPLURSNpcGKQ0OJDb2XlB+zP6NA&#10;8un7M9Pr7WG///kYfv0up6vIKPXc7+ZvIDx1/iG+u1c6zH+djO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kjdxQAAAN0AAAAPAAAAAAAAAAAAAAAAAJgCAABkcnMv&#10;ZG93bnJldi54bWxQSwUGAAAAAAQABAD1AAAAigMAAAAA&#10;" path="m20,l10,12,3,25,,40,3,52r7,-2l15,45r3,-8l20,30r3,-8l25,15,23,7,20,xe" fillcolor="#f3be00" stroked="f">
                  <v:path arrowok="t" o:connecttype="custom" o:connectlocs="20,0;10,12;3,25;0,40;3,52;10,50;15,45;18,37;20,30;23,22;25,15;23,7;20,0" o:connectangles="0,0,0,0,0,0,0,0,0,0,0,0,0"/>
                </v:shape>
                <v:shape id="Freeform 1479" o:spid="_x0000_s2503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7McMA&#10;AADdAAAADwAAAGRycy9kb3ducmV2LnhtbERPTWvCQBC9F/wPywje6sakNBJdRSxiLz1oxfOYHZNo&#10;djbsbk3677uFQm/zeJ+zXA+mFQ9yvrGsYDZNQBCXVjdcKTh97p7nIHxA1thaJgXf5GG9Gj0tsdC2&#10;5wM9jqESMYR9gQrqELpCSl/WZNBPbUccuat1BkOErpLaYR/DTSvTJHmVBhuODTV2tK2pvB+/jAKb&#10;HjLMbvm+/8jSc+7689vukio1GQ+bBYhAQ/gX/7nfdZz/k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w7McMAAADdAAAADwAAAAAAAAAAAAAAAACYAgAAZHJzL2Rv&#10;d25yZXYueG1sUEsFBgAAAAAEAAQA9QAAAIgDAAAAAA==&#10;" path="m20,l10,12,3,25,,40,3,52r7,-2l15,45r3,-8l20,30r3,-8l25,15,23,7,20,e" filled="f" strokecolor="#e15520" strokeweight="0">
                  <v:path arrowok="t" o:connecttype="custom" o:connectlocs="20,0;10,12;3,25;0,40;3,52;10,50;15,45;18,37;20,30;23,22;25,15;23,7;20,0" o:connectangles="0,0,0,0,0,0,0,0,0,0,0,0,0"/>
                </v:shape>
                <v:shape id="Freeform 1480" o:spid="_x0000_s2504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W/lscA&#10;AADdAAAADwAAAGRycy9kb3ducmV2LnhtbESPS2vDQAyE74X+h0WFXEKzTps+cLMJpcUQQinUCT0L&#10;r/ygXq3xbhz730eHQG8SM5r5tN6OrlUD9aHxbGC5SEARF942XBk4HrL7V1AhIltsPZOBiQJsN7c3&#10;a0ytP/MPDXmslIRwSNFAHWOXah2KmhyGhe+IRSt97zDK2lfa9niWcNfqhyR51g4bloYaO/qoqfjL&#10;T85A9hiePr+6kpryd9h/55hN82lpzOxufH8DFWmM/+br9c4K/upFcOUbGUF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Vv5bHAAAA3QAAAA8AAAAAAAAAAAAAAAAAmAIAAGRy&#10;cy9kb3ducmV2LnhtbFBLBQYAAAAABAAEAPUAAACMAwAAAAA=&#10;" path="m,70l7,,,70xe" fillcolor="#f3be00" stroked="f">
                  <v:path arrowok="t" o:connecttype="custom" o:connectlocs="0,70;7,0;0,70" o:connectangles="0,0,0"/>
                </v:shape>
                <v:shape id="Freeform 1481" o:spid="_x0000_s2505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mscMA&#10;AADdAAAADwAAAGRycy9kb3ducmV2LnhtbERPS2vCQBC+C/0PyxR6002t2DbNRopg8ear0Os0O2ZT&#10;s7Mhu43Jv3cFwdt8fM/JFr2tRUetrxwreJ4kIIgLpysuFXwfVuM3ED4ga6wdk4KBPCzyh1GGqXZn&#10;3lG3D6WIIexTVGBCaFIpfWHIop+4hjhyR9daDBG2pdQtnmO4reU0SebSYsWxwWBDS0PFaf9vFZSn&#10;oXrh7tcMfz9bt9aH6dFtvpR6euw/P0AE6sNdfHOvdZw/e32H6zfxBJl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MmscMAAADdAAAADwAAAAAAAAAAAAAAAACYAgAAZHJzL2Rv&#10;d25yZXYueG1sUEsFBgAAAAAEAAQA9QAAAIgDAAAAAA==&#10;" path="m,70l7,,,70xe" filled="f" strokecolor="#e15520" strokeweight="0">
                  <v:path arrowok="t" o:connecttype="custom" o:connectlocs="0,70;7,0;0,70" o:connectangles="0,0,0"/>
                </v:shape>
                <v:shape id="Freeform 1482" o:spid="_x0000_s2506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Wx8QA&#10;AADdAAAADwAAAGRycy9kb3ducmV2LnhtbESPQWvCQBCF74X+h2UK3uqmRapEVyliwVOh0R8wyY5J&#10;NDsbshtd/33nIHib4b1575vVJrlOXWkIrWcDH9MMFHHlbcu1gePh530BKkRki51nMnCnAJv168sK&#10;c+tv/EfXItZKQjjkaKCJsc+1DlVDDsPU98SinfzgMMo61NoOeJNw1+nPLPvSDluWhgZ72jZUXYrR&#10;GTjp8lKNZRpL9zvXfTofi6zdGTN5S99LUJFSfJof13sr+LOF8Ms3MoJ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pFsfEAAAA3QAAAA8AAAAAAAAAAAAAAAAAmAIAAGRycy9k&#10;b3ducmV2LnhtbFBLBQYAAAAABAAEAPUAAACJAwAAAAA=&#10;" path="m20,l13,5,8,13,3,18,,25r,8l,40r3,8l8,58r5,-5l15,48r5,-8l23,33r,-8l23,18,23,8,20,xe" fillcolor="#f3be00" stroked="f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1483" o:spid="_x0000_s2507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fY8QA&#10;AADdAAAADwAAAGRycy9kb3ducmV2LnhtbESPzWrDMBCE74G+g9hCbokcE0LiRjalUCg95ZdeF2tr&#10;mVorI6mx26ePAoHcdpn5Zme31Wg7cSEfWscKFvMMBHHtdMuNgtPxfbYGESKyxs4xKfijAFX5NNli&#10;od3Ae7ocYiNSCIcCFZgY+0LKUBuyGOauJ07at/MWY1p9I7XHIYXbTuZZtpIWW04XDPb0Zqj+Ofza&#10;VGP1P2zOX3qnNe8/Td7Z4eRzpabP4+sLiEhjfJjv9IdO3HK9gNs3aQR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mX2PEAAAA3QAAAA8AAAAAAAAAAAAAAAAAmAIAAGRycy9k&#10;b3ducmV2LnhtbFBLBQYAAAAABAAEAPUAAACJAwAAAAA=&#10;" path="m20,l13,5,8,13,3,18,,25r,8l,40r3,8l8,58r5,-5l15,48r5,-8l23,33r,-8l23,18,23,8,20,xe" filled="f" strokecolor="#e15520" strokeweight="0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1484" o:spid="_x0000_s2508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uicAA&#10;AADdAAAADwAAAGRycy9kb3ducmV2LnhtbERPTYvCMBC9L/gfwgje1lSRpVSjiKJ4XbfS69CMbbGZ&#10;1CTa+u/NwsLe5vE+Z7UZTCue5HxjWcFsmoAgLq1uuFKQ/xw+UxA+IGtsLZOCF3nYrEcfK8y07fmb&#10;nudQiRjCPkMFdQhdJqUvazLop7YjjtzVOoMhQldJ7bCP4aaV8yT5kgYbjg01drSrqbydH0bBie/F&#10;TO/zozvmxUGnRdv3i4tSk/GwXYIINIR/8Z/7pOP8RTqH32/iC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WuicAAAADdAAAADwAAAAAAAAAAAAAAAACYAgAAZHJzL2Rvd25y&#10;ZXYueG1sUEsFBgAAAAAEAAQA9QAAAIUDAAAAAA==&#10;" path="m,72l,,,72xe" fillcolor="#f3be00" stroked="f">
                  <v:path arrowok="t" o:connecttype="custom" o:connectlocs="0,72;0,0;0,72" o:connectangles="0,0,0"/>
                </v:shape>
                <v:shape id="Freeform 1485" o:spid="_x0000_s2509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3pzcUA&#10;AADdAAAADwAAAGRycy9kb3ducmV2LnhtbERPyW7CMBC9I/UfrKnEpQKnQFlSDEJICA49tMAHDPFk&#10;KfE4jQ0Jf4+RKnGbp7fOfNmaUlypdoVlBe/9CARxYnXBmYLjYdObgnAeWWNpmRTcyMFy8dKZY6xt&#10;wz903ftMhBB2MSrIva9iKV2Sk0HXtxVx4FJbG/QB1pnUNTYh3JRyEEVjabDg0JBjReuckvP+YhTM&#10;zt+n8a75nQz+jl8X85G+HdItKdV9bVefIDy1/in+d+90mD+aDuHx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enNxQAAAN0AAAAPAAAAAAAAAAAAAAAAAJgCAABkcnMv&#10;ZG93bnJldi54bWxQSwUGAAAAAAQABAD1AAAAigMAAAAA&#10;" path="m,72l,,,72xe" filled="f" strokecolor="#e15520" strokeweight="0">
                  <v:path arrowok="t" o:connecttype="custom" o:connectlocs="0,72;0,0;0,72" o:connectangles="0,0,0"/>
                </v:shape>
                <v:shape id="Freeform 1486" o:spid="_x0000_s2510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ZW8YA&#10;AADdAAAADwAAAGRycy9kb3ducmV2LnhtbESPQWvDMAyF74X+B6PCbq2zEUqS1i2hdDDYpcvGdhWx&#10;moTFcmp7Tfbv50GhN4n39L6n7X4yvbiS851lBY+rBARxbXXHjYKP9+dlBsIHZI29ZVLwSx72u/ls&#10;i4W2I7/RtQqNiCHsC1TQhjAUUvq6JYN+ZQfiqJ2tMxji6hqpHY4x3PTyKUnW0mDHkdDiQIeW6u/q&#10;x0RIGGXad5/ZqXKv+fGSl8evslHqYTGVGxCBpnA3365fdKyfZin8fxNH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XZW8YAAADdAAAADwAAAAAAAAAAAAAAAACYAgAAZHJz&#10;L2Rvd25yZXYueG1sUEsFBgAAAAAEAAQA9QAAAIsDAAAAAA==&#10;" path="m13,70l,,13,70,8,85,5,100r3,15l13,130r5,-5l23,117r2,-7l25,102r,-10l23,85,20,77,13,70xe" fillcolor="#f3be00" stroked="f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1487" o:spid="_x0000_s2511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xlsMA&#10;AADdAAAADwAAAGRycy9kb3ducmV2LnhtbERPXYvCMBB8P/A/hBV8OTTVsyLVKKIe9OUQP37A0qxt&#10;sdmUJtr6740g3Nvszs7MznLdmUo8qHGlZQXjUQSCOLO65FzB5fw7nINwHlljZZkUPMnBetX7WmKi&#10;bctHepx8LoIJuwQVFN7XiZQuK8igG9maOHBX2xj0YWxyqRtsg7mp5CSKZtJgySGhwJq2BWW3090o&#10;aMP2sNvPqjhNv7XVcfcz/TsqNeh3mwUIT53/P/6oUx3en85jeLcJE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DxlsMAAADdAAAADwAAAAAAAAAAAAAAAACYAgAAZHJzL2Rv&#10;d25yZXYueG1sUEsFBgAAAAAEAAQA9QAAAIgDAAAAAA==&#10;" path="m13,70l,,13,70,8,85,5,100r3,15l13,130r5,-5l23,117r2,-7l25,102r,-10l23,85,20,77,13,70xe" filled="f" strokecolor="#e15520" strokeweight="0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1488" o:spid="_x0000_s2512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Die8QA&#10;AADdAAAADwAAAGRycy9kb3ducmV2LnhtbERP24rCMBB9F/yHMIJvmiqulmoUEQVZkF0vCL4NzdgW&#10;m0lponb3642wsG9zONeZLRpTigfVrrCsYNCPQBCnVhecKTgdN70YhPPIGkvLpOCHHCzm7dYME22f&#10;vKfHwWcihLBLUEHufZVI6dKcDLq+rYgDd7W1QR9gnUld4zOEm1IOo2gsDRYcGnKsaJVTejvcjYLd&#10;enf6/P2+nWM9uhT77f0y+aIPpbqdZjkF4anx/+I/91aH+aN4DO9vwgl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4nvEAAAA3QAAAA8AAAAAAAAAAAAAAAAAmAIAAGRycy9k&#10;b3ducmV2LnhtbFBLBQYAAAAABAAEAPUAAACJAwAAAAA=&#10;" path="m8,68l,,8,68,3,83,,98r3,15l8,128r4,-5l17,115r3,-7l20,100r,-7l17,83,12,75,8,68xe" fillcolor="#f3be00" stroked="f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1489" o:spid="_x0000_s2513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Z9J8UA&#10;AADdAAAADwAAAGRycy9kb3ducmV2LnhtbERPTWvCQBC9F/wPywheSt0oRSW6igiKtEhp2kO9Ddkx&#10;iWZnY3bV6K/vCoK3ebzPmcwaU4oz1a6wrKDXjUAQp1YXnCn4/Vm+jUA4j6yxtEwKruRgNm29TDDW&#10;9sLfdE58JkIIuxgV5N5XsZQuzcmg69qKOHA7Wxv0AdaZ1DVeQrgpZT+KBtJgwaEhx4oWOaWH5GQU&#10;fG62+9vXkbPVh93Y4m/7mtzWJ6U67WY+BuGp8U/xw73WYf77aAj3b8IJ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n0nxQAAAN0AAAAPAAAAAAAAAAAAAAAAAJgCAABkcnMv&#10;ZG93bnJldi54bWxQSwUGAAAAAAQABAD1AAAAigMAAAAA&#10;" path="m8,68l,,8,68,3,83,,98r3,15l8,128r4,-5l17,115r3,-7l20,100r,-7l17,83,12,75,8,68xe" filled="f" strokecolor="#e15520" strokeweight="0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1490" o:spid="_x0000_s2514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zEcQA&#10;AADdAAAADwAAAGRycy9kb3ducmV2LnhtbESPQYvCQAyF74L/YYiwF9HpylakOoosLLon0eo9dGJb&#10;7GRKZ1a7/94cBG8J7+W9L6tN7xp1py7Ung18ThNQxIW3NZcGzvnPZAEqRGSLjWcy8E8BNuvhYIWZ&#10;9Q8+0v0USyUhHDI0UMXYZlqHoiKHYepbYtGuvnMYZe1KbTt8SLhr9CxJ5tphzdJQYUvfFRW3058z&#10;cOwt+51Ly1t+PYzzS0gP6fnXmI9Rv12CitTHt/l1vbeC/7UQXPlGRt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MxHEAAAA3QAAAA8AAAAAAAAAAAAAAAAAmAIAAGRycy9k&#10;b3ducmV2LnhtbFBLBQYAAAAABAAEAPUAAACJAwAAAAA=&#10;" path="m5,67l,,5,67xe" fillcolor="#f3be00" stroked="f">
                  <v:path arrowok="t" o:connecttype="custom" o:connectlocs="5,67;0,0;5,67" o:connectangles="0,0,0"/>
                </v:shape>
                <v:shape id="Freeform 1491" o:spid="_x0000_s2515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m3MQA&#10;AADdAAAADwAAAGRycy9kb3ducmV2LnhtbERPS2sCMRC+C/6HMIXeNNsqrW6NUopSDyK+6Hm6me6u&#10;3UzWTXTjvzdCobf5+J4zmQVTiQs1rrSs4KmfgCDOrC45V3DYL3ojEM4ja6wsk4IrOZhNu50Jptq2&#10;vKXLzucihrBLUUHhfZ1K6bKCDLq+rYkj92Mbgz7CJpe6wTaGm0o+J8mLNFhybCiwpo+Cst/d2Sj4&#10;Op54Nc+SanOeh3X7/cqL8DlQ6vEhvL+B8BT8v/jPvdRx/nA0hvs38QQ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hJtzEAAAA3QAAAA8AAAAAAAAAAAAAAAAAmAIAAGRycy9k&#10;b3ducmV2LnhtbFBLBQYAAAAABAAEAPUAAACJAwAAAAA=&#10;" path="m5,67l,,5,67xe" filled="f" strokecolor="#e15520" strokeweight="0">
                  <v:path arrowok="t" o:connecttype="custom" o:connectlocs="5,67;0,0;5,67" o:connectangles="0,0,0"/>
                </v:shape>
                <v:shape id="Freeform 1492" o:spid="_x0000_s2516" style="position:absolute;left:6071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SV8QA&#10;AADdAAAADwAAAGRycy9kb3ducmV2LnhtbESPQUsEMQyF74L/oUTw5nYUXXTc7iLCwApeXAXxFqZx&#10;OjhNxzbudv+9OQjeEt7Le19Wmxons6dcxsQOLhcNGOI++ZEHB2+v3cUtmCLIHqfE5OBIBTbr05MV&#10;tj4d+IX2OxmMhnBp0UEQmVtrSx8oYlmkmVi1z5Qjiq55sD7jQcPjZK+aZmkjjqwNAWd6DNR/7X6i&#10;g+cnnG5I3rfl+P3RBZa67HJ17vysPtyDEaryb/673nrFv75Tfv1GR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klfEAAAA3QAAAA8AAAAAAAAAAAAAAAAAmAIAAGRycy9k&#10;b3ducmV2LnhtbFBLBQYAAAAABAAEAPUAAACJAwAAAAA=&#10;" path="m57,22l,,57,22xm55,22r15,8l80,32,92,30r12,-5l99,20,94,17,87,15,82,12r-7,l67,15r-5,2l55,22xe" fillcolor="#f3be00" stroked="f">
                  <v:path arrowok="t" o:connecttype="custom" o:connectlocs="57,22;0,0;57,22;55,22;70,30;80,32;92,30;104,25;99,20;94,17;87,15;82,12;75,12;67,15;62,17;55,22" o:connectangles="0,0,0,0,0,0,0,0,0,0,0,0,0,0,0,0"/>
                  <o:lock v:ext="edit" verticies="t"/>
                </v:shape>
                <v:shape id="Freeform 1493" o:spid="_x0000_s2517" style="position:absolute;left:6071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10MQA&#10;AADdAAAADwAAAGRycy9kb3ducmV2LnhtbERP32vCMBB+F/wfwg32pqlujNkZZRsMJ4Kg3cYej+bW&#10;FJtLSWKt/70RBr7dx/fz5sveNqIjH2rHCibjDARx6XTNlYKv4mP0DCJEZI2NY1JwpgDLxXAwx1y7&#10;E++o28dKpBAOOSowMba5lKE0ZDGMXUucuD/nLcYEfSW1x1MKt42cZtmTtFhzajDY0ruh8rA/WgW/&#10;D2/yu3OrbTcrqvO6MFMvNz9K3d/1ry8gIvXxJv53f+o0/3E2ges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9dDEAAAA3QAAAA8AAAAAAAAAAAAAAAAAmAIAAGRycy9k&#10;b3ducmV2LnhtbFBLBQYAAAAABAAEAPUAAACJAwAAAAA=&#10;" path="m57,22l,,57,22xe" filled="f" strokecolor="#e77817" strokeweight="0">
                  <v:path arrowok="t" o:connecttype="custom" o:connectlocs="57,22;0,0;57,22" o:connectangles="0,0,0"/>
                </v:shape>
                <v:shape id="Freeform 1494" o:spid="_x0000_s2518" style="position:absolute;left:6126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j1sMA&#10;AADdAAAADwAAAGRycy9kb3ducmV2LnhtbERPTWvCQBC9C/0PyxR6041BpaauUhRpBS816nnITpPQ&#10;7GzIrknqr3cFwds83ucsVr2pREuNKy0rGI8iEMSZ1SXnCo7pdvgOwnlkjZVlUvBPDlbLl8ECE207&#10;/qH24HMRQtglqKDwvk6kdFlBBt3I1sSB+7WNQR9gk0vdYBfCTSXjKJpJgyWHhgJrWheU/R0uRsFu&#10;347j0zQ9XzeTr4ue2XVHaanU22v/+QHCU++f4of7W4f5k3kM92/C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bj1sMAAADdAAAADwAAAAAAAAAAAAAAAACYAgAAZHJzL2Rv&#10;d25yZXYueG1sUEsFBgAAAAAEAAQA9QAAAIgDAAAAAA==&#10;" path="m,10r15,8l25,20,37,18,49,13,44,8,39,5,32,3,27,,20,,12,3,7,5,,10e" filled="f" strokecolor="#e77817" strokeweight="0">
                  <v:path arrowok="t" o:connecttype="custom" o:connectlocs="0,10;15,18;25,20;37,18;49,13;44,8;39,5;32,3;27,0;20,0;12,3;7,5;0,10" o:connectangles="0,0,0,0,0,0,0,0,0,0,0,0,0"/>
                </v:shape>
                <v:shape id="Freeform 1495" o:spid="_x0000_s2519" style="position:absolute;left:6108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J0MYA&#10;AADdAAAADwAAAGRycy9kb3ducmV2LnhtbERPTUvDQBC9F/wPywi9SLux1dLGbotUBLVSaFo8D9kx&#10;CWZnQ3baRH+9Kwi9zeN9znLdu1qdqQ2VZwO34wQUce5txYWB4+F5NAcVBNli7ZkMfFOA9epqsMTU&#10;+o73dM6kUDGEQ4oGSpEm1TrkJTkMY98QR+7Ttw4lwrbQtsUuhrtaT5Jkph1WHBtKbGhTUv6VnZyB&#10;7fTpdP8mm9f6vZPdj9/u9h/ZjTHD6/7xAZRQLxfxv/vFxvl3iyn8fRNP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OJ0MYAAADdAAAADwAAAAAAAAAAAAAAAACYAgAAZHJz&#10;L2Rvd25yZXYueG1sUEsFBgAAAAAEAAQA9QAAAIsDAAAAAA==&#10;" path="m55,8l,,55,8xm55,8r12,7l80,18,92,15r10,-5l100,5,92,3,87,,80,,72,,67,,60,5,55,8xe" fillcolor="#f3be00" stroked="f">
                  <v:path arrowok="t" o:connecttype="custom" o:connectlocs="55,8;0,0;55,8;55,8;67,15;80,18;92,15;102,10;100,5;92,3;87,0;80,0;72,0;67,0;60,5;55,8" o:connectangles="0,0,0,0,0,0,0,0,0,0,0,0,0,0,0,0"/>
                  <o:lock v:ext="edit" verticies="t"/>
                </v:shape>
                <v:shape id="Freeform 1496" o:spid="_x0000_s2520" style="position:absolute;left:6108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LJS8QA&#10;AADdAAAADwAAAGRycy9kb3ducmV2LnhtbERP22oCMRB9F/oPYQp906ytSt0aRbdUiohQ9QOmm+lm&#10;6WayJKmuf2+Egm9zONeZLTrbiBP5UDtWMBxkIIhLp2uuFBwPH/1XECEia2wck4ILBVjMH3ozzLU7&#10;8xed9rESKYRDjgpMjG0uZSgNWQwD1xIn7sd5izFBX0nt8ZzCbSOfs2wiLdacGgy2VBgqf/d/VkHh&#10;zWq42RXb8cv3+r3ebVfL8bRT6umxW76BiNTFu/jf/anT/NF0BLdv0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SyUv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1497" o:spid="_x0000_s2521" style="position:absolute;left:6163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SWasAA&#10;AADdAAAADwAAAGRycy9kb3ducmV2LnhtbERPTYvCMBC9C/sfwix401RxRbtNRQXBm2z14m1oxrZs&#10;MylNrPHfG2Fhb/N4n5NtgmnFQL1rLCuYTRMQxKXVDVcKLufDZAXCeWSNrWVS8CQHm/xjlGGq7YN/&#10;aCh8JWIIuxQV1N53qZSurMmgm9qOOHI32xv0EfaV1D0+Yrhp5TxJltJgw7Ghxo72NZW/xd0oaJeD&#10;49ssDLReJeHaFPq0m3ulxp9h+w3CU/D/4j/3Ucf5i/UXvL+JJ8j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SWasAAAADdAAAADwAAAAAAAAAAAAAAAACYAgAAZHJzL2Rvd25y&#10;ZXYueG1sUEsFBgAAAAAEAAQA9QAAAIUDAAAAAA==&#10;" path="m,8r12,7l25,18,37,15,47,10,45,5,37,3,32,,25,,17,,12,,5,5,,8e" filled="f" strokecolor="#e77817" strokeweight="0">
                  <v:path arrowok="t" o:connecttype="custom" o:connectlocs="0,8;12,15;25,18;37,15;47,10;45,5;37,3;32,0;25,0;17,0;12,0;5,5;0,8" o:connectangles="0,0,0,0,0,0,0,0,0,0,0,0,0"/>
                </v:shape>
                <v:shape id="Freeform 1498" o:spid="_x0000_s2522" style="position:absolute;left:6138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qSMYA&#10;AADdAAAADwAAAGRycy9kb3ducmV2LnhtbERPTUvDQBC9F/wPywi9lHZj1dLGbotUBLWl0LR4HrJj&#10;EszOhuy0if56VxC8zeN9znLdu1pdqA2VZwM3kwQUce5txYWB0/F5PAcVBNli7ZkMfFGA9epqsMTU&#10;+o4PdMmkUDGEQ4oGSpEm1TrkJTkME98QR+7Dtw4lwrbQtsUuhrtaT5Nkph1WHBtKbGhTUv6ZnZ2B&#10;7e3T+f5NNq/1rpP9t9/uD+/ZyJjhdf/4AEqol3/xn/vFxvl3ixn8fhNP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QqSMYAAADdAAAADwAAAAAAAAAAAAAAAACYAgAAZHJz&#10;L2Rvd25yZXYueG1sUEsFBgAAAAAEAAQA9QAAAIsDAAAAAA==&#10;" path="m55,8l,,55,8xm55,8r12,7l80,18,92,15r10,-5l97,5,92,3,87,,80,,72,,67,,60,5,55,8xe" fillcolor="#f3be00" stroked="f">
                  <v:path arrowok="t" o:connecttype="custom" o:connectlocs="55,8;0,0;55,8;55,8;67,15;80,18;92,15;102,10;97,5;92,3;87,0;80,0;72,0;67,0;60,5;55,8" o:connectangles="0,0,0,0,0,0,0,0,0,0,0,0,0,0,0,0"/>
                  <o:lock v:ext="edit" verticies="t"/>
                </v:shape>
                <v:shape id="Freeform 1499" o:spid="_x0000_s2523" style="position:absolute;left:6138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XPMUA&#10;AADdAAAADwAAAGRycy9kb3ducmV2LnhtbERP22oCMRB9L/gPYYS+1ay2Vl2NoltapIig9gOmm3Gz&#10;uJksSarbv28Khb7N4VxnsepsI67kQ+1YwXCQgSAuna65UvBxen2YgggRWWPjmBR8U4DVsne3wFy7&#10;Gx/oeoyVSCEcclRgYmxzKUNpyGIYuJY4cWfnLcYEfSW1x1sKt40cZdmztFhzajDYUmGovBy/rILC&#10;m83wfV/sxo+fby/1frdZj2edUvf9bj0HEamL/+I/91an+U+zCfx+k0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Fc8xQAAAN0AAAAPAAAAAAAAAAAAAAAAAJgCAABkcnMv&#10;ZG93bnJldi54bWxQSwUGAAAAAAQABAD1AAAAigMAAAAA&#10;" path="m55,8l,,55,8xe" filled="f" strokecolor="#e77817" strokeweight="0">
                  <v:path arrowok="t" o:connecttype="custom" o:connectlocs="55,8;0,0;55,8" o:connectangles="0,0,0"/>
                </v:shape>
                <v:shape id="Freeform 1500" o:spid="_x0000_s2524" style="position:absolute;left:6193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59MMA&#10;AADdAAAADwAAAGRycy9kb3ducmV2LnhtbESPQYvCMBCF7wv+hzDC3tZUWUSrUVQQvMl2vXgbmrEt&#10;NpPSxBr/vXNY2NsM781736y3ybVqoD40ng1MJxko4tLbhisDl9/j1wJUiMgWW89k4EUBtpvRxxpz&#10;65/8Q0MRKyUhHHI0UMfY5VqHsiaHYeI7YtFuvncYZe0rbXt8Srhr9SzL5tphw9JQY0eHmsp78XAG&#10;2vkQ+DZNAy0XWbo2hT3vZ9GYz3HarUBFSvHf/Hd9soL/vRRc+UZG0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U59MMAAADdAAAADwAAAAAAAAAAAAAAAACYAgAAZHJzL2Rv&#10;d25yZXYueG1sUEsFBgAAAAAEAAQA9QAAAIgDAAAAAA==&#10;" path="m,8r12,7l25,18,37,15,47,10,42,5,37,3,32,,25,,17,,12,,5,5,,8e" filled="f" strokecolor="#e77817" strokeweight="0">
                  <v:path arrowok="t" o:connecttype="custom" o:connectlocs="0,8;12,15;25,18;37,15;47,10;42,5;37,3;32,0;25,0;17,0;12,0;5,5;0,8" o:connectangles="0,0,0,0,0,0,0,0,0,0,0,0,0"/>
                </v:shape>
                <v:shape id="Freeform 1501" o:spid="_x0000_s2525" style="position:absolute;left:6041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m98IA&#10;AADdAAAADwAAAGRycy9kb3ducmV2LnhtbERPy6rCMBDdC/5DGMGNaKpcxFajyEXBleADcTk2Y1ts&#10;Jr1N1Pr3N4Lgbg7nObNFY0rxoNoVlhUMBxEI4tTqgjMFx8O6PwHhPLLG0jIpeJGDxbzdmmGi7ZN3&#10;9Nj7TIQQdgkqyL2vEildmpNBN7AVceCutjboA6wzqWt8hnBTylEUjaXBgkNDjhX95pTe9nej4HQ5&#10;b84Tu0vXsT2O/npbXDVyrFS30yynIDw1/iv+uDc6zP+JY3h/E06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8Kb3wgAAAN0AAAAPAAAAAAAAAAAAAAAAAJgCAABkcnMvZG93&#10;bnJldi54bWxQSwUGAAAAAAQABAD1AAAAhwMAAAAA&#10;" path="m55,25l,,55,25xm55,25r12,5l80,35,92,32r13,-5l100,22,95,17,87,15r-7,l75,15r-8,l60,20r-5,5xe" fillcolor="#f3be00" stroked="f">
                  <v:path arrowok="t" o:connecttype="custom" o:connectlocs="55,25;0,0;55,25;55,25;67,30;80,35;92,32;105,27;100,22;95,17;87,15;80,15;75,15;67,15;60,20;55,25" o:connectangles="0,0,0,0,0,0,0,0,0,0,0,0,0,0,0,0"/>
                  <o:lock v:ext="edit" verticies="t"/>
                </v:shape>
                <v:shape id="Freeform 1502" o:spid="_x0000_s2526" style="position:absolute;left:6041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v+cYA&#10;AADdAAAADwAAAGRycy9kb3ducmV2LnhtbESPQU8CQQyF7yb8h0lJvMksGA1ZGYhgCHjwAHrxVnbK&#10;7saddjMzwvrv7cHEW5v3+t7XxWoInblQTK2wg+mkAENciW+5dvDxvr2bg0kZ2WMnTA5+KMFqObpZ&#10;YOnlyge6HHNtNIRTiQ6anPvS2lQ1FDBNpCdW7SwxYNY11tZHvGp46OysKB5twJa1ocGeNg1VX8fv&#10;4EBe9/L5ssVqep/e1vMh7uQ02zl3Ox6en8BkGvK/+e967xX/oVB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cv+cYAAADdAAAADwAAAAAAAAAAAAAAAACYAgAAZHJz&#10;L2Rvd25yZXYueG1sUEsFBgAAAAAEAAQA9QAAAIsDAAAAAA==&#10;" path="m55,25l,,55,25xe" filled="f" strokecolor="#e77817" strokeweight="0">
                  <v:path arrowok="t" o:connecttype="custom" o:connectlocs="55,25;0,0;55,25" o:connectangles="0,0,0"/>
                </v:shape>
                <v:shape id="Freeform 1503" o:spid="_x0000_s2527" style="position:absolute;left:609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0v8QA&#10;AADdAAAADwAAAGRycy9kb3ducmV2LnhtbERPTWvCQBC9C/6HZYTedGOhRdJsREQxFi9VDzlOs9Mk&#10;NTsbs9uY/vuuUPA2j/c5yXIwjeipc7VlBfNZBIK4sLrmUsH5tJ0uQDiPrLGxTAp+ycEyHY8SjLW9&#10;8Qf1R1+KEMIuRgWV920spSsqMuhmtiUO3JftDPoAu1LqDm8h3DTyOYpepcGaQ0OFLa0rKi7HH6PA&#10;5t+fm+vi+p5vd3qXt0W23x9ypZ4mw+oNhKfBP8T/7kyH+S/RHO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vdL/EAAAA3QAAAA8AAAAAAAAAAAAAAAAAmAIAAGRycy9k&#10;b3ducmV2LnhtbFBLBQYAAAAABAAEAPUAAACJAwAAAAA=&#10;" path="m,10r12,5l25,20,37,17,50,12,45,7,40,2,32,,25,,20,,12,,5,5,,10xe" filled="f" strokecolor="#e77817" strokeweight="0">
                  <v:path arrowok="t" o:connecttype="custom" o:connectlocs="0,10;12,15;25,20;37,17;50,12;45,7;40,2;32,0;25,0;20,0;12,0;5,5;0,10" o:connectangles="0,0,0,0,0,0,0,0,0,0,0,0,0"/>
                </v:shape>
                <v:shape id="Freeform 1504" o:spid="_x0000_s2528" style="position:absolute;left:6009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FqsMA&#10;AADdAAAADwAAAGRycy9kb3ducmV2LnhtbERPTWvCQBC9C/6HZYTedKPQEFLXEIpCD700Vc9DdpqE&#10;Zmdjdk1if70rFLzN433ONptMKwbqXWNZwXoVgSAurW64UnD8PiwTEM4ja2wtk4IbOch289kWU21H&#10;/qKh8JUIIexSVFB736VSurImg25lO+LA/djeoA+wr6TucQzhppWbKIqlwYZDQ40dvddU/hZXo6A4&#10;nav2dJvKmPb7y19sPnOZJEq9LKb8DYSnyT/F/+4PHea/Rht4fBNO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OFqsMAAADdAAAADwAAAAAAAAAAAAAAAACYAgAAZHJzL2Rv&#10;d25yZXYueG1sUEsFBgAAAAAEAAQA9QAAAIgDAAAAAA==&#10;" path="m60,18l,,60,18xm60,18r12,7l84,28r13,l107,23r-5,-5l97,13,92,10r-8,l77,10r-5,l65,13r-5,5xe" fillcolor="#f3be00" stroked="f">
                  <v:path arrowok="t" o:connecttype="custom" o:connectlocs="60,18;0,0;60,18;60,18;72,25;84,28;97,28;107,23;102,18;97,13;92,10;84,10;77,10;72,10;65,13;60,18" o:connectangles="0,0,0,0,0,0,0,0,0,0,0,0,0,0,0,0"/>
                  <o:lock v:ext="edit" verticies="t"/>
                </v:shape>
                <v:shape id="Freeform 1505" o:spid="_x0000_s2529" style="position:absolute;left:6009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4CHcUA&#10;AADdAAAADwAAAGRycy9kb3ducmV2LnhtbERPTWsCMRC9F/wPYYReiiZbqdWtUUSoFAqCVtDjdDPu&#10;rm4mS5Lq9t83hUJv83ifM1t0thFX8qF2rCEbKhDEhTM1lxr2H6+DCYgQkQ02jknDNwVYzHt3M8yN&#10;u/GWrrtYihTCIUcNVYxtLmUoKrIYhq4lTtzJeYsxQV9K4/GWwm0jH5UaS4s1p4YKW1pVVFx2X1bD&#10;Oq6z55WfdscyO47U53nzPjk8aH3f75YvICJ18V/8534zaf6TGsHvN+kE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gIdxQAAAN0AAAAPAAAAAAAAAAAAAAAAAJgCAABkcnMv&#10;ZG93bnJldi54bWxQSwUGAAAAAAQABAD1AAAAigMAAAAA&#10;" path="m60,18l,,60,18xe" filled="f" strokecolor="#e77817" strokeweight="0">
                  <v:path arrowok="t" o:connecttype="custom" o:connectlocs="60,18;0,0;60,18" o:connectangles="0,0,0"/>
                </v:shape>
                <v:shape id="Freeform 1506" o:spid="_x0000_s2530" style="position:absolute;left:6069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u1cEA&#10;AADdAAAADwAAAGRycy9kb3ducmV2LnhtbERPS2sCMRC+F/wPYQRvNWvRUlajqLBtjz568DgkY3Yx&#10;mSybqNt/3whCb/PxPWex6r0TN+piE1jBZFyAINbBNGwV/Byr1w8QMSEbdIFJwS9FWC0HLwssTbjz&#10;nm6HZEUO4ViigjqltpQy6po8xnFoiTN3Dp3HlGFnpenwnsO9k29F8S49NpwbamxpW5O+HK5ewf5L&#10;2pND/amrrd3RcXN11YWUGg379RxEoj79i5/ub5Pnz4opPL7JJ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7rtXBAAAA3QAAAA8AAAAAAAAAAAAAAAAAmAIAAGRycy9kb3du&#10;cmV2LnhtbFBLBQYAAAAABAAEAPUAAACGAwAAAAA=&#10;" path="m,8r12,7l24,18r13,l47,13,42,8,37,3,32,,24,,17,,12,,5,3,,8xe" filled="f" strokecolor="#e77817" strokeweight="0">
                  <v:path arrowok="t" o:connecttype="custom" o:connectlocs="0,8;12,15;24,18;37,18;47,13;42,8;37,3;32,0;24,0;17,0;12,0;5,3;0,8" o:connectangles="0,0,0,0,0,0,0,0,0,0,0,0,0"/>
                </v:shape>
                <v:shape id="Freeform 1507" o:spid="_x0000_s2531" style="position:absolute;left:5989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0K3MQA&#10;AADdAAAADwAAAGRycy9kb3ducmV2LnhtbERPTWvCQBC9F/oflil4q5sW1DR1DSUoeApUpdTbkJ0m&#10;abOzYXc18d+7BcHbPN7nLPPRdOJMzreWFbxMExDEldUt1woO+81zCsIHZI2dZVJwIQ/56vFhiZm2&#10;A3/SeRdqEUPYZ6igCaHPpPRVQwb91PbEkfuxzmCI0NVSOxxiuOnka5LMpcGWY0ODPRUNVX+7k1Ew&#10;fF/S9cJ+lUc6ujKs92/lb6GVmjyNH+8gAo3hLr65tzrOnyUz+P8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tCtzEAAAA3QAAAA8AAAAAAAAAAAAAAAAAmAIAAGRycy9k&#10;b3ducmV2LnhtbFBLBQYAAAAABAAEAPUAAACJAwAAAAA=&#10;" path="m55,18l,,55,18xm52,18r13,7l77,28r12,l102,23,97,18,92,13,85,10,80,8r-8,l65,10r-5,3l52,18xe" fillcolor="#f3be00" stroked="f">
                  <v:path arrowok="t" o:connecttype="custom" o:connectlocs="55,18;0,0;55,18;52,18;65,25;77,28;89,28;102,23;97,18;92,13;85,10;80,8;72,8;65,10;60,13;52,18" o:connectangles="0,0,0,0,0,0,0,0,0,0,0,0,0,0,0,0"/>
                  <o:lock v:ext="edit" verticies="t"/>
                </v:shape>
                <v:shape id="Freeform 1508" o:spid="_x0000_s2532" style="position:absolute;left:5989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RbsMA&#10;AADdAAAADwAAAGRycy9kb3ducmV2LnhtbERPPWvDMBDdC/kP4gJZSiO30FDcyMEuFDoF4mboeFhn&#10;y9g6uZKSOP8+ChS63eN93nY321GcyYfesYLndQaCuHG6507B8fvz6Q1EiMgaR8ek4EoBdsXiYYu5&#10;dhc+0LmOnUghHHJUYGKccilDY8hiWLuJOHGt8xZjgr6T2uMlhdtRvmTZRlrsOTUYnOjDUDPUJ6tg&#10;31bm0Mr9Tzn8lmVducdT5Ump1XIu30FEmuO/+M/9pdP812wD92/SC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oRbs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1509" o:spid="_x0000_s2533" style="position:absolute;left:604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eGcMA&#10;AADdAAAADwAAAGRycy9kb3ducmV2LnhtbERPTWvCQBC9F/wPywje6qZC25i6iggt4k3tpbchO9lN&#10;m50N2W0S/fVuQehtHu9zVpvRNaKnLtSeFTzNMxDEpdc1GwWf5/fHHESIyBobz6TgQgE268nDCgvt&#10;Bz5Sf4pGpBAOBSqwMbaFlKG05DDMfUucuMp3DmOCnZG6wyGFu0YusuxFOqw5NVhsaWep/Dn9OgX+&#10;8P3l+q0xeazoXNmP5ZBfl0rNpuP2DUSkMf6L7+69TvOfs1f4+yad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oeGcMAAADdAAAADwAAAAAAAAAAAAAAAACYAgAAZHJzL2Rv&#10;d25yZXYueG1sUEsFBgAAAAAEAAQA9QAAAIgDAAAAAA==&#10;" path="m,10r13,7l25,20r12,l50,15,45,10,40,5,33,2,28,,20,,13,2,8,5,,10e" filled="f" strokecolor="#e77817" strokeweight="0">
                  <v:path arrowok="t" o:connecttype="custom" o:connectlocs="0,10;13,17;25,20;37,20;50,15;45,10;40,5;33,2;28,0;20,0;13,2;8,5;0,10" o:connectangles="0,0,0,0,0,0,0,0,0,0,0,0,0"/>
                </v:shape>
                <v:shape id="Freeform 1510" o:spid="_x0000_s2534" style="position:absolute;left:5957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J+cgA&#10;AADdAAAADwAAAGRycy9kb3ducmV2LnhtbESPT2vCQBDF70K/wzKF3urGUq2krtI/CCIFqemhvQ3Z&#10;MRuanQ3ZNcZv7xwEbzO8N+/9ZrEafKN66mId2MBknIEiLoOtuTLwU6wf56BiQrbYBCYDZ4qwWt6N&#10;FpjbcOJv6vepUhLCMUcDLqU21zqWjjzGcWiJRTuEzmOStau07fAk4b7RT1k20x5rlgaHLX04Kv/3&#10;R2+gmDwP237+bgu3+3z5/TvP3Ndha8zD/fD2CirRkG7m6/XGCv40E1z5Rkb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T8n5yAAAAN0AAAAPAAAAAAAAAAAAAAAAAJgCAABk&#10;cnMvZG93bnJldi54bWxQSwUGAAAAAAQABAD1AAAAjQMAAAAA&#10;" path="m54,25l,,54,25xm54,25r13,7l79,37,92,35r10,-5l99,25,92,20,87,18r-8,l74,18r-7,l59,20r-5,5xe" fillcolor="#f3be00" stroked="f">
                  <v:path arrowok="t" o:connecttype="custom" o:connectlocs="54,25;0,0;54,25;54,25;67,32;79,37;92,35;102,30;99,25;92,20;87,18;79,18;74,18;67,18;59,20;54,25" o:connectangles="0,0,0,0,0,0,0,0,0,0,0,0,0,0,0,0"/>
                  <o:lock v:ext="edit" verticies="t"/>
                </v:shape>
                <v:shape id="Freeform 1511" o:spid="_x0000_s2535" style="position:absolute;left:5957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koMIA&#10;AADdAAAADwAAAGRycy9kb3ducmV2LnhtbERP32vCMBB+F/Y/hBvsTVMFRaupDJngHtcpY29Hc22C&#10;zaU00Xb765fBYG/38f283X50rbhTH6xnBfNZBoK48tpyo+D8fpyuQYSIrLH1TAq+KMC+eJjsMNd+&#10;4De6l7ERKYRDjgpMjF0uZagMOQwz3xEnrva9w5hg30jd45DCXSsXWbaSDi2nBoMdHQxV1/LmFDTz&#10;78sHva6Gz3rNprR8eLEnq9TT4/i8BRFpjP/iP/dJp/nLbAO/36QT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qSgwgAAAN0AAAAPAAAAAAAAAAAAAAAAAJgCAABkcnMvZG93&#10;bnJldi54bWxQSwUGAAAAAAQABAD1AAAAhwMAAAAA&#10;" path="m54,25l,,54,25xe" filled="f" strokecolor="#e77817" strokeweight="0">
                  <v:path arrowok="t" o:connecttype="custom" o:connectlocs="54,25;0,0;54,25" o:connectangles="0,0,0"/>
                </v:shape>
                <v:shape id="Freeform 1512" o:spid="_x0000_s2536" style="position:absolute;left:6011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aRMYA&#10;AADdAAAADwAAAGRycy9kb3ducmV2LnhtbESPzYoCQQyE7wu+QxPBy6I9Ki4y2oosLCzoRd2D3uJ0&#10;5gen08N0r45vbw6Ct4SqVH1ZrjtXqxu1ofJsYDxKQBFn3lZcGPg7/gznoEJEtlh7JgMPCrBe9T6W&#10;mFp/5z3dDrFQEsIhRQNljE2qdchKchhGviEWLfetwyhrW2jb4l3CXa0nSfKlHVYsDSU29F1Sdj38&#10;OwPXzfmYn3b1Jav0aZJv9zSdnT+NGfS7zQJUpC6+za/rXyv4s7Hwyzcygl4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xaRMYAAADdAAAADwAAAAAAAAAAAAAAAACYAgAAZHJz&#10;L2Rvd25yZXYueG1sUEsFBgAAAAAEAAQA9QAAAIsDAAAAAA==&#10;" path="m,7r13,7l25,19,38,17,48,12,45,7,38,2,33,,25,,20,,13,,5,2,,7xe" filled="f" strokecolor="#e77817" strokeweight="0">
                  <v:path arrowok="t" o:connecttype="custom" o:connectlocs="0,7;13,14;25,19;38,17;48,12;45,7;38,2;33,0;25,0;20,0;13,0;5,2;0,7" o:connectangles="0,0,0,0,0,0,0,0,0,0,0,0,0"/>
                </v:shape>
                <v:shape id="Freeform 1513" o:spid="_x0000_s2537" style="position:absolute;left:5934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BG8MA&#10;AADdAAAADwAAAGRycy9kb3ducmV2LnhtbERPS0vDQBC+C/0Pywje7CYVU0m7LcVWEE99SM9DdkxC&#10;s7MxO02iv94VBG/z8T1nuR5do3rqQu3ZQDpNQBEX3tZcGng/vdw/gQqCbLHxTAa+KMB6NblZYm79&#10;wAfqj1KqGMIhRwOVSJtrHYqKHIapb4kj9+E7hxJhV2rb4RDDXaNnSZJphzXHhgpbeq6ouByvzsBl&#10;Lw+f37viHCid9xllw1be9sbc3Y6bBSihUf7Ff+5XG+c/pin8fhNP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vBG8MAAADdAAAADwAAAAAAAAAAAAAAAACYAgAAZHJzL2Rv&#10;d25yZXYueG1sUEsFBgAAAAAEAAQA9QAAAIgDAAAAAA==&#10;" path="m55,38l,,55,38xm53,38r14,7l80,50r10,3l102,50,97,43,92,38,87,35,80,33,72,30r-7,l60,33r-7,5xe" fillcolor="#f3be00" stroked="f">
                  <v:path arrowok="t" o:connecttype="custom" o:connectlocs="55,38;0,0;55,38;53,38;67,45;80,50;90,53;102,50;97,43;92,38;87,35;80,33;72,30;65,30;60,33;53,38" o:connectangles="0,0,0,0,0,0,0,0,0,0,0,0,0,0,0,0"/>
                  <o:lock v:ext="edit" verticies="t"/>
                </v:shape>
                <v:shape id="Freeform 1514" o:spid="_x0000_s2538" style="position:absolute;left:5934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MZ1MMA&#10;AADdAAAADwAAAGRycy9kb3ducmV2LnhtbERP22rCQBB9L/gPyxR8azZeWiV1FSkGpIWCxg8YsmM2&#10;bXY2ZLdJ/Hu3UOjbHM51NrvRNqKnzteOFcySFARx6XTNlYJLkT+tQfiArLFxTApu5GG3nTxsMNNu&#10;4BP151CJGMI+QwUmhDaT0peGLPrEtcSRu7rOYoiwq6TucIjhtpHzNH2RFmuODQZbejNUfp9/rIJl&#10;+vn+MRT5CQc2X7pdLermsFBq+jjuX0EEGsO/+M991HH+82wO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MZ1MMAAADdAAAADwAAAAAAAAAAAAAAAACYAgAAZHJzL2Rv&#10;d25yZXYueG1sUEsFBgAAAAAEAAQA9QAAAIgDAAAAAA==&#10;" path="m55,38l,,55,38xe" filled="f" strokecolor="#e77817" strokeweight="0">
                  <v:path arrowok="t" o:connecttype="custom" o:connectlocs="55,38;0,0;55,38" o:connectangles="0,0,0"/>
                </v:shape>
                <v:shape id="Freeform 1515" o:spid="_x0000_s2539" style="position:absolute;left:5987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1/MUA&#10;AADdAAAADwAAAGRycy9kb3ducmV2LnhtbERP32vCMBB+H/g/hBP2NtM6FKlGEdlkMER0suHb0Zxp&#10;tbnUJtNuf/0iCHu7j+/nTWatrcSFGl86VpD2EhDEudMlGwW7j9enEQgfkDVWjknBD3mYTTsPE8y0&#10;u/KGLttgRAxhn6GCIoQ6k9LnBVn0PVcTR+7gGoshwsZI3eA1httK9pNkKC2WHBsKrGlRUH7aflsF&#10;4bg0q/fzOn2hkWm/9v357vfTKPXYbedjEIHa8C++u990nD9In+H2TTxB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/X8xQAAAN0AAAAPAAAAAAAAAAAAAAAAAJgCAABkcnMv&#10;ZG93bnJldi54bWxQSwUGAAAAAAQABAD1AAAAigMAAAAA&#10;" path="m,8r14,7l27,20r10,3l49,20,44,13,39,8,34,5,27,3,19,,12,,7,3,,8xe" filled="f" strokecolor="#e77817" strokeweight="0">
                  <v:path arrowok="t" o:connecttype="custom" o:connectlocs="0,8;14,15;27,20;37,23;49,20;44,13;39,8;34,5;27,3;19,0;12,0;7,3;0,8" o:connectangles="0,0,0,0,0,0,0,0,0,0,0,0,0"/>
                </v:shape>
                <v:shape id="Freeform 1516" o:spid="_x0000_s2540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GpMMA&#10;AADdAAAADwAAAGRycy9kb3ducmV2LnhtbERPS2vCQBC+C/6HZYTedOMTia4iBbGHUnyLtyE7JtHs&#10;bJrdavrvuwXB23x8z5nOa1OIO1Uut6yg24lAECdW55wq2O+W7TEI55E1FpZJwS85mM+ajSnG2j54&#10;Q/etT0UIYRejgsz7MpbSJRkZdB1bEgfuYiuDPsAqlbrCRwg3hexF0UgazDk0ZFjSe0bJbftjFOBx&#10;ferlg0t5/fo89/HbLlen3UGpt1a9mIDwVPuX+On+0GH+sDuA/2/CC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GpMMAAADdAAAADwAAAAAAAAAAAAAAAACYAgAAZHJzL2Rv&#10;d25yZXYueG1sUEsFBgAAAAAEAAQA9QAAAIgDAAAAAA==&#10;" path="m,l,13,5,23r8,10l23,40r,-10l20,18,10,8,,xe" fillcolor="#f3be00" stroked="f">
                  <v:path arrowok="t" o:connecttype="custom" o:connectlocs="0,0;0,13;5,23;13,33;23,40;23,30;20,18;10,8;0,0" o:connectangles="0,0,0,0,0,0,0,0,0"/>
                </v:shape>
                <v:shape id="Freeform 1517" o:spid="_x0000_s2541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+wTMQA&#10;AADdAAAADwAAAGRycy9kb3ducmV2LnhtbERPTUsDMRC9C/6HMIK3NruFatk2LVpUhOrBtvQ8bKab&#10;pclkSWJ36683QsHbPN7nLFaDs+JMIbaeFZTjAgRx7XXLjYL97nU0AxETskbrmRRcKMJqeXuzwEr7&#10;nr/ovE2NyCEcK1RgUuoqKWNtyGEc+444c0cfHKYMQyN1wD6HOysnRfEgHbacGwx2tDZUn7bfTkHx&#10;+DOr+8PnyzOZy2YTrH37GEql7u+GpzmIREP6F1/d7zrPn5ZT+Psmn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sEzEAAAA3QAAAA8AAAAAAAAAAAAAAAAAmAIAAGRycy9k&#10;b3ducmV2LnhtbFBLBQYAAAAABAAEAPUAAACJAwAAAAA=&#10;" path="m,l,13,5,23r8,10l23,40r,-10l20,18,10,8,,e" filled="f" strokecolor="#e77817" strokeweight="0">
                  <v:path arrowok="t" o:connecttype="custom" o:connectlocs="0,0;0,13;5,23;13,33;23,40;23,30;20,18;10,8;0,0" o:connectangles="0,0,0,0,0,0,0,0,0"/>
                </v:shape>
                <v:shape id="Freeform 1518" o:spid="_x0000_s2542" style="position:absolute;left:6113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kDRsMA&#10;AADdAAAADwAAAGRycy9kb3ducmV2LnhtbERP32vCMBB+F/Y/hBv4IpoqKLMapQhjlSE4FXw9mrMt&#10;ay4lybT+94sg+HYf389brjvTiCs5X1tWMB4lIIgLq2suFZyOn8MPED4ga2wsk4I7eViv3npLTLW9&#10;8Q9dD6EUMYR9igqqENpUSl9UZNCPbEscuYt1BkOErpTa4S2Gm0ZOkmQmDdYcGypsaVNR8Xv4Mwp4&#10;kE1P7TbbJbnLN+V+/v1Vn51S/fcuW4AI1IWX+OnOdZw/Hc/g8U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kDRsMAAADdAAAADwAAAAAAAAAAAAAAAACYAgAAZHJzL2Rv&#10;d25yZXYueG1sUEsFBgAAAAAEAAQA9QAAAIgDAAAAAA==&#10;" path="m40,42r3,12l47,64r8,10l67,82,65,72,60,59,52,49,40,42xm40,42l,,40,42xe" fillcolor="#f3be00" stroked="f">
                  <v:path arrowok="t" o:connecttype="custom" o:connectlocs="40,42;43,54;47,64;55,74;67,82;65,72;60,59;52,49;40,42;40,42;0,0;40,42" o:connectangles="0,0,0,0,0,0,0,0,0,0,0,0"/>
                  <o:lock v:ext="edit" verticies="t"/>
                </v:shape>
                <v:shape id="Freeform 1519" o:spid="_x0000_s2543" style="position:absolute;left:6153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t7sIA&#10;AADdAAAADwAAAGRycy9kb3ducmV2LnhtbERP22oCMRB9F/yHMELfNGtLq6xGqUqlb14/YNyMm8XN&#10;ZEmibvv1TUHwbQ7nOtN5a2txIx8qxwqGgwwEceF0xaWC4+GrPwYRIrLG2jEp+KEA81m3M8Vcuzvv&#10;6LaPpUghHHJUYGJscilDYchiGLiGOHFn5y3GBH0ptcd7Cre1fM2yD2mx4tRgsKGloeKyv1oFy3UZ&#10;fg+rjTmvebM9vWW7hTcLpV567ecERKQ2PsUP97dO89+HI/j/Jp0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S3uwgAAAN0AAAAPAAAAAAAAAAAAAAAAAJgCAABkcnMvZG93&#10;bnJldi54bWxQSwUGAAAAAAQABAD1AAAAhwMAAAAA&#10;" path="m,l3,12,7,22r8,10l27,40,25,30,20,17,12,7,,e" filled="f" strokecolor="#e77817" strokeweight="0">
                  <v:path arrowok="t" o:connecttype="custom" o:connectlocs="0,0;3,12;7,22;15,32;27,40;25,30;20,17;12,7;0,0" o:connectangles="0,0,0,0,0,0,0,0,0"/>
                </v:shape>
                <v:shape id="Freeform 1520" o:spid="_x0000_s2544" style="position:absolute;left:6113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zMYA&#10;AADdAAAADwAAAGRycy9kb3ducmV2LnhtbESPT2/CMAzF75P2HSJP2m2kRQymjoAGaBKc+LMddrQa&#10;01Y0TpUE6L49PiBxs/We3/t5Ou9dqy4UYuPZQD7IQBGX3jZcGfj9+X77ABUTssXWMxn4pwjz2fPT&#10;FAvrr7ynyyFVSkI4FmigTqkrtI5lTQ7jwHfEoh19cJhkDZW2Aa8S7lo9zLKxdtiwNNTY0bKm8nQ4&#10;OwN9ObQh322Ok7/VaeSXvF0vtDbm9aX/+gSVqE8P8/16bQX/PRdc+UZG0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zMYAAADdAAAADwAAAAAAAAAAAAAAAACYAgAAZHJz&#10;L2Rvd25yZXYueG1sUEsFBgAAAAAEAAQA9QAAAIsDAAAAAA==&#10;" path="m40,42l,,40,42xe" filled="f" strokecolor="#e77817" strokeweight="0">
                  <v:path arrowok="t" o:connecttype="custom" o:connectlocs="40,42;0,0;40,42" o:connectangles="0,0,0"/>
                </v:shape>
                <v:shape id="Freeform 1521" o:spid="_x0000_s2545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+Y8IA&#10;AADdAAAADwAAAGRycy9kb3ducmV2LnhtbERPzWrCQBC+F3yHZYTe6sZCQxpdRUQlh17y8wDT7JgE&#10;s7MhuzXx7d1Cobf5+H5nu59NL+40us6ygvUqAkFcW91xo6Aqz28JCOeRNfaWScGDHOx3i5ctptpO&#10;nNO98I0IIexSVNB6P6RSurolg25lB+LAXe1o0Ac4NlKPOIVw08v3KIqlwY5DQ4sDHVuqb8WPUZCc&#10;7HcSyyqvyrLy9eWQfZljptTrcj5sQHia/b/4z53pMP9j/Qm/34QT5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T5jwgAAAN0AAAAPAAAAAAAAAAAAAAAAAJgCAABkcnMvZG93&#10;bnJldi54bWxQSwUGAAAAAAQABAD1AAAAhwMAAAAA&#10;" path="m,l,13,5,25r8,10l23,43r,-13l20,18,13,8,,xe" fillcolor="#f3be00" stroked="f">
                  <v:path arrowok="t" o:connecttype="custom" o:connectlocs="0,0;0,13;5,25;13,35;23,43;23,30;20,18;13,8;0,0" o:connectangles="0,0,0,0,0,0,0,0,0"/>
                </v:shape>
                <v:shape id="Freeform 1522" o:spid="_x0000_s2546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pr8QA&#10;AADdAAAADwAAAGRycy9kb3ducmV2LnhtbESPQWvDMAyF74P9B6NBb6u90JaR1S2j0LHj0g52FbGa&#10;mMZyiN0m3a+fDoPeJN7Te5/W2yl06kpD8pEtvMwNKOI6Os+Nhe/j/vkVVMrIDrvIZOFGCbabx4c1&#10;li6OXNH1kBslIZxKtNDm3Jdap7qlgGkee2LRTnEImGUdGu0GHCU8dLowZqUDepaGFnvatVSfD5dg&#10;IXrvx9p8LGJ1MwX+/FZf1W6ydvY0vb+ByjTlu/n/+tMJ/rIQfvlGRt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4aa/EAAAA3QAAAA8AAAAAAAAAAAAAAAAAmAIAAGRycy9k&#10;b3ducmV2LnhtbFBLBQYAAAAABAAEAPUAAACJAwAAAAA=&#10;" path="m,l,13,5,25r8,10l23,43r,-13l20,18,13,8,,e" filled="f" strokecolor="#e77817" strokeweight="0">
                  <v:path arrowok="t" o:connecttype="custom" o:connectlocs="0,0;0,13;5,25;13,35;23,43;23,30;20,18;13,8;0,0" o:connectangles="0,0,0,0,0,0,0,0,0"/>
                </v:shape>
                <v:shape id="Freeform 1523" o:spid="_x0000_s2547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s2sQA&#10;AADdAAAADwAAAGRycy9kb3ducmV2LnhtbERPTWvCQBC9F/wPywi9NRuFWEmzioimngrVWnocsmMS&#10;zM6G7CbGf98tFLzN431Oth5NIwbqXG1ZwSyKQRAXVtdcKvg67V+WIJxH1thYJgV3crBeTZ4yTLW9&#10;8ScNR1+KEMIuRQWV920qpSsqMugi2xIH7mI7gz7ArpS6w1sIN42cx/FCGqw5NFTY0rai4nrsjYLv&#10;8vyOr80l3/X5R77f7H6S4XxQ6nk6bt5AeBr9Q/zvPugwP5nP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YbNrEAAAA3QAAAA8AAAAAAAAAAAAAAAAAmAIAAGRycy9k&#10;b3ducmV2LnhtbFBLBQYAAAAABAAEAPUAAACJAwAAAAA=&#10;" path="m34,44l,,34,44xe" fillcolor="#f3be00" stroked="f">
                  <v:path arrowok="t" o:connecttype="custom" o:connectlocs="34,44;0,0;34,44" o:connectangles="0,0,0"/>
                </v:shape>
                <v:shape id="Freeform 1524" o:spid="_x0000_s2548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G5sAA&#10;AADdAAAADwAAAGRycy9kb3ducmV2LnhtbERP24rCMBB9X/Afwgi+rakFRatRVHZR2CcvHzA2Y1Ns&#10;JqWJtv69EYR9m8O5zmLV2Uo8qPGlYwWjYQKCOHe65ELB+fT7PQXhA7LGyjEpeJKH1bL3tcBMu5YP&#10;9DiGQsQQ9hkqMCHUmZQ+N2TRD11NHLmrayyGCJtC6gbbGG4rmSbJRFosOTYYrGlrKL8d71aBDOie&#10;8ieZ8Lj9m93N5qJHu4tSg363noMI1IV/8ce913H+O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NG5sAAAADdAAAADwAAAAAAAAAAAAAAAACYAgAAZHJzL2Rvd25y&#10;ZXYueG1sUEsFBgAAAAAEAAQA9QAAAIUDAAAAAA==&#10;" path="m34,44l,,34,44xe" filled="f" strokecolor="#e77817" strokeweight="0">
                  <v:path arrowok="t" o:connecttype="custom" o:connectlocs="34,44;0,0;34,44" o:connectangles="0,0,0"/>
                </v:shape>
                <v:shape id="Freeform 1525" o:spid="_x0000_s2549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olsUA&#10;AADdAAAADwAAAGRycy9kb3ducmV2LnhtbERP22rCQBB9L/gPywh9qxvTKhJdxbYUhIKXaKmPQ3ZM&#10;gtnZNLvV1K/vCoJvczjXmcxaU4kTNa60rKDfi0AQZ1aXnCvYbT+eRiCcR9ZYWSYFf+RgNu08TDDR&#10;9swbOqU+FyGEXYIKCu/rREqXFWTQ9WxNHLiDbQz6AJtc6gbPIdxUMo6ioTRYcmgosKa3grJj+msU&#10;fF0+s9XPt8OXKH6/LNbp656XrVKP3XY+BuGp9Xfxzb3QYf4gfobrN+EE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+iWxQAAAN0AAAAPAAAAAAAAAAAAAAAAAJgCAABkcnMv&#10;ZG93bnJldi54bWxQSwUGAAAAAAQABAD1AAAAigMAAAAA&#10;" path="m,l,12,3,25r7,7l20,40r,-10l18,17,10,7,,xe" fillcolor="#f3be00" stroked="f">
                  <v:path arrowok="t" o:connecttype="custom" o:connectlocs="0,0;0,12;3,25;10,32;20,40;20,30;18,17;10,7;0,0" o:connectangles="0,0,0,0,0,0,0,0,0"/>
                </v:shape>
                <v:shape id="Freeform 1526" o:spid="_x0000_s2550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D0cUA&#10;AADdAAAADwAAAGRycy9kb3ducmV2LnhtbERP22rCQBB9L/gPyxR8KXWjeClpNiKCIEUoRqGvQ3aa&#10;pM3OhuzGxH69WxB8m8O5TrIeTC0u1LrKsoLpJAJBnFtdcaHgfNq9voFwHlljbZkUXMnBOh09JRhr&#10;2/ORLpkvRAhhF6OC0vsmltLlJRl0E9sQB+7btgZ9gG0hdYt9CDe1nEXRUhqsODSU2NC2pPw364yC&#10;o/s4zbef2ern73z4KnrZ7dxLp9T4edi8g/A0+If47t7rMH8xm8P/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QPRxQAAAN0AAAAPAAAAAAAAAAAAAAAAAJgCAABkcnMv&#10;ZG93bnJldi54bWxQSwUGAAAAAAQABAD1AAAAigMAAAAA&#10;" path="m,l,12,3,25r7,7l20,40r,-10l18,17,10,7,,e" filled="f" strokecolor="#e77817" strokeweight="0">
                  <v:path arrowok="t" o:connecttype="custom" o:connectlocs="0,0;0,12;3,25;10,32;20,40;20,30;18,17;10,7;0,0" o:connectangles="0,0,0,0,0,0,0,0,0"/>
                </v:shape>
                <v:shape id="Freeform 1527" o:spid="_x0000_s2551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BLscA&#10;AADdAAAADwAAAGRycy9kb3ducmV2LnhtbESPT2sCMRDF70K/Q5hCb5pVUJatUYp/oIf24Cq0vQ2b&#10;6e7iZhKS6K7fvikI3mZ4b97vzXI9mE5cyYfWsoLpJANBXFndcq3gdNyPcxAhImvsLJOCGwVYr55G&#10;Syy07flA1zLWIoVwKFBBE6MrpAxVQwbDxDripP1abzCm1ddSe+xTuOnkLMsW0mDLidCgo01D1bm8&#10;mATxhxvutl/O5Yuf8+dH38rvvFTq5Xl4ewURaYgP8/36Xaf689kc/r9JI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WAS7HAAAA3QAAAA8AAAAAAAAAAAAAAAAAmAIAAGRy&#10;cy9kb3ducmV2LnhtbFBLBQYAAAAABAAEAPUAAACMAwAAAAA=&#10;" path="m32,45l,,32,45xe" fillcolor="#f3be00" stroked="f">
                  <v:path arrowok="t" o:connecttype="custom" o:connectlocs="32,45;0,0;32,45" o:connectangles="0,0,0"/>
                </v:shape>
                <v:shape id="Freeform 1528" o:spid="_x0000_s2552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i/r8A&#10;AADdAAAADwAAAGRycy9kb3ducmV2LnhtbERPSwrCMBDdC94hjODOpgqKVKOIKAiK4OcAQzO2xWbS&#10;NlHr7Y0guJvH+8582ZpSPKlxhWUFwygGQZxaXXCm4HrZDqYgnEfWWFomBW9ysFx0O3NMtH3xiZ5n&#10;n4kQwi5BBbn3VSKlS3My6CJbEQfuZhuDPsAmk7rBVwg3pRzF8UQaLDg05FjROqf0fn4YBft3Xeym&#10;7fBk4jpd6dvhuKnvR6X6vXY1A+Gp9X/xz73TYf54NIHvN+EE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gWL+vwAAAN0AAAAPAAAAAAAAAAAAAAAAAJgCAABkcnMvZG93bnJl&#10;di54bWxQSwUGAAAAAAQABAD1AAAAhAMAAAAA&#10;" path="m32,45l,,32,45xe" filled="f" strokecolor="#e77817" strokeweight="0">
                  <v:path arrowok="t" o:connecttype="custom" o:connectlocs="32,45;0,0;32,45" o:connectangles="0,0,0"/>
                </v:shape>
                <v:shape id="Freeform 1529" o:spid="_x0000_s2553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5osQA&#10;AADdAAAADwAAAGRycy9kb3ducmV2LnhtbERPTWvCQBC9C/0PyxR6001FraauUoqFogdpFM/D7jSJ&#10;zc7G7DbG/vquIHibx/uc+bKzlWip8aVjBc+DBASxdqbkXMF+99GfgvAB2WDlmBRcyMNy8dCbY2rc&#10;mb+ozUIuYgj7FBUUIdSplF4XZNEPXE0cuW/XWAwRNrk0DZ5juK3kMEkm0mLJsaHAmt4L0j/Zr1Wg&#10;D+VoduKDXm0ln9brv2O72RyVenrs3l5BBOrCXXxzf5o4fzx8ges38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euaLEAAAA3QAAAA8AAAAAAAAAAAAAAAAAmAIAAGRycy9k&#10;b3ducmV2LnhtbFBLBQYAAAAABAAEAPUAAACJAwAAAAA=&#10;" path="m2,l,12,2,24r8,10l17,42,20,32,17,20,12,7,2,xe" fillcolor="#f3be00" stroked="f">
                  <v:path arrowok="t" o:connecttype="custom" o:connectlocs="2,0;0,12;2,24;10,34;17,42;20,32;17,20;12,7;2,0" o:connectangles="0,0,0,0,0,0,0,0,0"/>
                </v:shape>
                <v:shape id="Freeform 1530" o:spid="_x0000_s2554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6s7cYA&#10;AADdAAAADwAAAGRycy9kb3ducmV2LnhtbESPQWvCQBCF7wX/wzKCl1A3WiySuoqIgghCq/Y+zY5J&#10;MDsbsqtJ/71zKPQ2w3vz3jeLVe9q9aA2VJ4NTMYpKOLc24oLA5fz7nUOKkRki7VnMvBLAVbLwcsC&#10;M+s7/qLHKRZKQjhkaKCMscm0DnlJDsPYN8SiXX3rMMraFtq22Em4q/U0Td+1w4qlocSGNiXlt9Pd&#10;GfiZ3T7j9/bQbRL/dpwUO7okh8SY0bBff4CK1Md/89/13gr+bCq48o2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6s7cYAAADdAAAADwAAAAAAAAAAAAAAAACYAgAAZHJz&#10;L2Rvd25yZXYueG1sUEsFBgAAAAAEAAQA9QAAAIsDAAAAAA==&#10;" path="m2,l,12,2,24r8,10l17,42,20,32,17,20,12,7,2,e" filled="f" strokecolor="#e77817" strokeweight="0">
                  <v:path arrowok="t" o:connecttype="custom" o:connectlocs="2,0;0,12;2,24;10,34;17,42;20,32;17,20;12,7;2,0" o:connectangles="0,0,0,0,0,0,0,0,0"/>
                </v:shape>
                <v:shape id="Freeform 1531" o:spid="_x0000_s2555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70cIA&#10;AADdAAAADwAAAGRycy9kb3ducmV2LnhtbERPTWsCMRC9F/ofwgjealahVVejlEKpF8FuBT2Oybi7&#10;uJmsSdT13zdCobd5vM+ZLzvbiCv5UDtWMBxkIIi1MzWXCrY/ny8TECEiG2wck4I7BVgunp/mmBt3&#10;42+6FrEUKYRDjgqqGNtcyqArshgGriVO3NF5izFBX0rj8ZbCbSNHWfYmLdacGips6aMifSouVoEf&#10;1/q8iXvtsdCH9fnO+934S6l+r3ufgYjUxX/xn3tl0vzX0RQe36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0TvRwgAAAN0AAAAPAAAAAAAAAAAAAAAAAJgCAABkcnMvZG93&#10;bnJldi54bWxQSwUGAAAAAAQABAD1AAAAhwMAAAAA&#10;" path="m32,50l,,32,50xe" fillcolor="#f3be00" stroked="f">
                  <v:path arrowok="t" o:connecttype="custom" o:connectlocs="32,50;0,0;32,50" o:connectangles="0,0,0"/>
                </v:shape>
                <v:shape id="Freeform 1532" o:spid="_x0000_s2556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mzsQA&#10;AADdAAAADwAAAGRycy9kb3ducmV2LnhtbESP22rCQBCG7wu+wzJC7+qmrRWNrmKFgiAFTw8wZMck&#10;Njsbstskvr1zIXg3w/yHbxar3lWqpSaUng28jxJQxJm3JecGzqeftymoEJEtVp7JwI0CrJaDlwWm&#10;1nd8oPYYcyUhHFI0UMRYp1qHrCCHYeRrYrldfOMwytrk2jbYSbir9EeSTLTDkqWhwJo2BWV/x38n&#10;Jd83N9mtr5zNzpvr+GD37W/eGfM67NdzUJH6+BQ/3Fsr+F+fwi/fyAh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5s7EAAAA3QAAAA8AAAAAAAAAAAAAAAAAmAIAAGRycy9k&#10;b3ducmV2LnhtbFBLBQYAAAAABAAEAPUAAACJAwAAAAA=&#10;" path="m32,50l,,32,50xe" filled="f" strokecolor="#e77817" strokeweight="0">
                  <v:path arrowok="t" o:connecttype="custom" o:connectlocs="32,50;0,0;32,50" o:connectangles="0,0,0"/>
                </v:shape>
                <v:shape id="Freeform 1533" o:spid="_x0000_s2557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SkMQA&#10;AADdAAAADwAAAGRycy9kb3ducmV2LnhtbERPTWsCMRC9C/6HMEJvNWu10q5GkWKh6EG0xfOQjLur&#10;m8m6SdfVX28KBW/zeJ8znbe2FA3VvnCsYNBPQBBrZwrOFPx8fz6/gfAB2WDpmBRcycN81u1MMTXu&#10;wltqdiETMYR9igryEKpUSq9zsuj7riKO3MHVFkOEdSZNjZcYbkv5kiRjabHg2JBjRR856dPu1yrQ&#10;+2L0fua9Xm4kn1er27FZr49KPfXaxQREoDY8xP/uLxPnvw4H8Pd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EpDEAAAA3QAAAA8AAAAAAAAAAAAAAAAAmAIAAGRycy9k&#10;b3ducmV2LnhtbFBLBQYAAAAABAAEAPUAAACJAwAAAAA=&#10;" path="m2,l,12,2,25r8,10l17,42,20,32,17,20,12,7,2,xe" fillcolor="#f3be00" stroked="f">
                  <v:path arrowok="t" o:connecttype="custom" o:connectlocs="2,0;0,12;2,25;10,35;17,42;20,32;17,20;12,7;2,0" o:connectangles="0,0,0,0,0,0,0,0,0"/>
                </v:shape>
                <v:shape id="Freeform 1534" o:spid="_x0000_s2558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8ZsEA&#10;AADdAAAADwAAAGRycy9kb3ducmV2LnhtbERPy6rCMBDdX/AfwgjurqmKr2oUUQSX1xdup83YFptJ&#10;aaLWv78RBHdzOM+ZLxtTigfVrrCsoNeNQBCnVhecKTgdt78TEM4jaywtk4IXOVguWj9zjLV98p4e&#10;B5+JEMIuRgW591UspUtzMui6tiIO3NXWBn2AdSZ1jc8QbkrZj6KRNFhwaMixonVO6e1wNwqmbjz8&#10;uyTVbTU+Z9v0Mkg2x0miVKfdrGYgPDX+K/64dzrMHw768P4mn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0/GbBAAAA3QAAAA8AAAAAAAAAAAAAAAAAmAIAAGRycy9kb3du&#10;cmV2LnhtbFBLBQYAAAAABAAEAPUAAACGAwAAAAA=&#10;" path="m2,l,12,2,25r8,10l17,42,20,32,17,20,12,7,2,xe" filled="f" strokecolor="#e77817" strokeweight="0">
                  <v:path arrowok="t" o:connecttype="custom" o:connectlocs="2,0;0,12;2,25;10,35;17,42;20,32;17,20;12,7;2,0" o:connectangles="0,0,0,0,0,0,0,0,0"/>
                </v:shape>
                <v:shape id="Freeform 1535" o:spid="_x0000_s2559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a5sMA&#10;AADdAAAADwAAAGRycy9kb3ducmV2LnhtbERPTWsCMRC9F/wPYQRvNduKXVmNIkKxF6HdCnock3F3&#10;6WayJqmu/74pFHqbx/ucxaq3rbiSD41jBU/jDASxdqbhSsH+8/VxBiJEZIOtY1JwpwCr5eBhgYVx&#10;N/6gaxkrkUI4FKigjrErpAy6Joth7DrixJ2dtxgT9JU0Hm8p3LbyOctepMWGU0ONHW1q0l/lt1Xg&#10;80Zf3uNReyz1aXe58/GQb5UaDfv1HESkPv6L/9xvJs2fTib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Ca5sMAAADdAAAADwAAAAAAAAAAAAAAAACYAgAAZHJzL2Rv&#10;d25yZXYueG1sUEsFBgAAAAAEAAQA9QAAAIgDAAAAAA==&#10;" path="m32,50l,,32,50xe" fillcolor="#f3be00" stroked="f">
                  <v:path arrowok="t" o:connecttype="custom" o:connectlocs="32,50;0,0;32,50" o:connectangles="0,0,0"/>
                </v:shape>
                <v:shape id="Freeform 1536" o:spid="_x0000_s2560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ci8MA&#10;AADdAAAADwAAAGRycy9kb3ducmV2LnhtbERP32vCMBB+H/g/hBN8GZrOORmdUWTgGLiXVcdej+Rs&#10;is2lNLHt/nsjCHu7j+/nrTaDq0VHbag8K3iaZSCItTcVlwqOh930FUSIyAZrz6TgjwJs1qOHFebG&#10;9/xNXRFLkUI45KjAxtjkUgZtyWGY+YY4cSffOowJtqU0LfYp3NVynmVL6bDi1GCxoXdL+lxcnIKP&#10;y7H41fXSaNstdl/nPf34/lGpyXjYvoGINMR/8d39adL8l+cF3L5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bci8MAAADdAAAADwAAAAAAAAAAAAAAAACYAgAAZHJzL2Rv&#10;d25yZXYueG1sUEsFBgAAAAAEAAQA9QAAAIgDAAAAAA==&#10;" path="m32,50l,,32,50xe" filled="f" strokecolor="#1f1a17" strokeweight="0">
                  <v:path arrowok="t" o:connecttype="custom" o:connectlocs="32,50;0,0;32,50" o:connectangles="0,0,0"/>
                </v:shape>
                <v:shape id="Freeform 1537" o:spid="_x0000_s2561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b7sQA&#10;AADdAAAADwAAAGRycy9kb3ducmV2LnhtbERPzWrCQBC+F/oOywheSt1om1JSN1IEUagHjX2AITtN&#10;YrKzYXej8e27BaG3+fh+Z7kaTScu5HxjWcF8loAgLq1uuFLwfdo8v4PwAVljZ5kU3MjDKn98WGKm&#10;7ZWPdClCJWII+wwV1CH0mZS+rMmgn9meOHI/1hkMEbpKaofXGG46uUiSN2mw4dhQY0/rmsq2GIyC&#10;sRt8uzhs6ZXc/uu8K57W5WZQajoZPz9ABBrDv/ju3uk4P31J4e+be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Gm+7EAAAA3QAAAA8AAAAAAAAAAAAAAAAAmAIAAGRycy9k&#10;b3ducmV2LnhtbFBLBQYAAAAABAAEAPUAAACJAwAAAAA=&#10;" path="m3,l,7r,5l,20r3,5l10,35,23,45,25,32,23,20,15,10,3,xe" fillcolor="#f3be00" stroked="f">
                  <v:path arrowok="t" o:connecttype="custom" o:connectlocs="3,0;0,7;0,12;0,20;3,25;10,35;23,45;25,32;23,20;15,10;3,0" o:connectangles="0,0,0,0,0,0,0,0,0,0,0"/>
                </v:shape>
                <v:shape id="Freeform 1538" o:spid="_x0000_s2562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+q8QA&#10;AADdAAAADwAAAGRycy9kb3ducmV2LnhtbERPTWvCQBC9F/wPywi96UZr05BmFREFvZTWKngcstNN&#10;MDsbsqum/74rCL3N431OsehtI67U+dqxgsk4AUFcOl2zUXD43owyED4ga2wck4Jf8rCYD54KzLW7&#10;8Rdd98GIGMI+RwVVCG0upS8rsujHriWO3I/rLIYIOyN1h7cYbhs5TZJUWqw5NlTY0qqi8ry/WAVy&#10;kxrdv5WrQ7I9mV12XH/MPtdKPQ/75TuIQH34Fz/cWx3nv76kcP8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K/qvEAAAA3QAAAA8AAAAAAAAAAAAAAAAAmAIAAGRycy9k&#10;b3ducmV2LnhtbFBLBQYAAAAABAAEAPUAAACJAwAAAAA=&#10;" path="m3,l,7r,5l,20r3,5l10,35,23,45,25,32,23,20,15,10,3,xe" filled="f" strokecolor="#e77817" strokeweight="0">
                  <v:path arrowok="t" o:connecttype="custom" o:connectlocs="3,0;0,7;0,12;0,20;3,25;10,35;23,45;25,32;23,20;15,10;3,0" o:connectangles="0,0,0,0,0,0,0,0,0,0,0"/>
                </v:shape>
                <v:shape id="Freeform 1539" o:spid="_x0000_s2563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9FMQA&#10;AADdAAAADwAAAGRycy9kb3ducmV2LnhtbERPTWvCQBC9F/wPywi91Y2KVaKrxIillx6MHjwO2TEJ&#10;ZmdDdhtjfn23UOhtHu9zNrve1KKj1lWWFUwnEQji3OqKCwWX8/FtBcJ5ZI21ZVLwJAe77ehlg7G2&#10;Dz5Rl/lChBB2MSoovW9iKV1ekkE3sQ1x4G62NegDbAupW3yEcFPLWRS9S4MVh4YSG0pLyu/Zt1GQ&#10;nPUiGdLV9LDvPobsyw7XdH5Q6nXcJ2sQnnr/L/5zf+owfzFfwu834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4fRTEAAAA3QAAAA8AAAAAAAAAAAAAAAAAmAIAAGRycy9k&#10;b3ducmV2LnhtbFBLBQYAAAAABAAEAPUAAACJAwAAAAA=&#10;" path="m37,50l,,37,50xe" fillcolor="#f3be00" stroked="f">
                  <v:path arrowok="t" o:connecttype="custom" o:connectlocs="37,50;0,0;37,50" o:connectangles="0,0,0"/>
                </v:shape>
                <v:shape id="Freeform 1540" o:spid="_x0000_s2564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t7sYA&#10;AADdAAAADwAAAGRycy9kb3ducmV2LnhtbESPwW7CQAxE70j9h5Ur9QYbGhWhlE2EUJHKpRVpP8DN&#10;miSQ9YbsAuHv60Ol3sby+HlmVYyuU1caQuvZwHyWgCKuvG25NvD9tZ0uQYWIbLHzTAbuFKDIHyYr&#10;zKy/8Z6uZayVQDhkaKCJsc+0DlVDDsPM98SyO/jBYZRxqLUd8CZw1+nnJFlohy3LhwZ72jRUncqL&#10;E8ple9bpW03HNP2875Y/u4/y0Bvz9DiuX0FFGuO/+e/63Ur8l1TiShuRo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8t7sYAAADdAAAADwAAAAAAAAAAAAAAAACYAgAAZHJz&#10;L2Rvd25yZXYueG1sUEsFBgAAAAAEAAQA9QAAAIsDAAAAAA==&#10;" path="m37,50l,,37,50xe" filled="f" strokecolor="#1f1a17" strokeweight="0">
                  <v:path arrowok="t" o:connecttype="custom" o:connectlocs="37,50;0,0;37,50" o:connectangles="0,0,0"/>
                </v:shape>
                <v:shape id="Freeform 1541" o:spid="_x0000_s2565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13nMUA&#10;AADdAAAADwAAAGRycy9kb3ducmV2LnhtbERP22rCQBB9L/gPywh9MxutVRNdpRQKpUXFG+LbkB2T&#10;0OxsyG419eu7BaFvczjXmS1aU4kLNa60rKAfxSCIM6tLzhXsd2+9CQjnkTVWlknBDzlYzDsPM0y1&#10;vfKGLlufixDCLkUFhfd1KqXLCjLoIlsTB+5sG4M+wCaXusFrCDeVHMTxSBosOTQUWNNrQdnX9tso&#10;OI0Py2p4czrG1WeZJAN5/FiflXrsti9TEJ5a/y++u991mP/8lMDfN+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TXecxQAAAN0AAAAPAAAAAAAAAAAAAAAAAJgCAABkcnMv&#10;ZG93bnJldi54bWxQSwUGAAAAAAQABAD1AAAAigMAAAAA&#10;" path="m45,40l,,45,40r2,15l55,65r7,10l75,82r,-7l75,70,72,62,67,57,65,52,57,47,52,42,45,40xe" fillcolor="#f3be00" stroked="f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1542" o:spid="_x0000_s2566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FR8YA&#10;AADdAAAADwAAAGRycy9kb3ducmV2LnhtbESPzU7DQAyE70i8w8pI3OgGBP0J3VYECYkDlxZQryZr&#10;koisN+y6TXh7fEDiZmvGM5/X2yn05kQpd5EdXM8KMMR19B03Dt5en66WYLIge+wjk4MfyrDdnJ+t&#10;sfRx5B2d9tIYDeFcooNWZCitzXVLAfMsDsSqfcYUUHRNjfUJRw0Pvb0pirkN2LE2tDjQY0v11/4Y&#10;HMj7sfqulouPenUYFzLMqzS97Jy7vJge7sEITfJv/rt+9op/d6v8+o2OY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tFR8YAAADdAAAADwAAAAAAAAAAAAAAAACYAgAAZHJz&#10;L2Rvd25yZXYueG1sUEsFBgAAAAAEAAQA9QAAAIsDAAAAAA==&#10;" path="m45,40l,,45,40r2,15l55,65r7,10l75,82r,-7l75,70,72,62,67,57,65,52,57,47,52,42,45,40xe" filled="f" strokecolor="#e77817" strokeweight="0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1543" o:spid="_x0000_s2567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KJsUA&#10;AADdAAAADwAAAGRycy9kb3ducmV2LnhtbERPS0sDMRC+C/6HMEIvxWZr64O1aakFoRVEbb14Gzbj&#10;ZulmsiRju/33Rih4m4/vObNF71t1oJiawAbGowIUcRVsw7WBz93z9QOoJMgW28Bk4EQJFvPLixmW&#10;Nhz5gw5bqVUO4VSiASfSlVqnypHHNAodcea+Q/QoGcZa24jHHO5bfVMUd9pjw7nBYUcrR9V+++MN&#10;VMVLlKdXedsNN9Nwj5PNu1t/GTO46pePoIR6+Ref3Wub599Ox/D3TT5B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AomxQAAAN0AAAAPAAAAAAAAAAAAAAAAAJgCAABkcnMv&#10;ZG93bnJldi54bWxQSwUGAAAAAAQABAD1AAAAigMAAAAA&#10;" path="m40,40l,,40,40r3,13l50,65r10,8l70,80r3,-5l70,68,68,63,65,55,60,50,55,45,48,43,40,40xe" fillcolor="#f3be00" stroked="f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1544" o:spid="_x0000_s2568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PencUA&#10;AADdAAAADwAAAGRycy9kb3ducmV2LnhtbERPS2vCQBC+F/wPywi91Y1pfZC6igotIvagLehxyE6T&#10;aHY27G5N/PduodDbfHzPmS06U4srOV9ZVjAcJCCIc6srLhR8fb49TUH4gKyxtkwKbuRhMe89zDDT&#10;tuU9XQ+hEDGEfYYKyhCaTEqfl2TQD2xDHLlv6wyGCF0htcM2hptapkkylgYrjg0lNrQuKb8cfoyC&#10;7ag9T59Pa+dXw2RyfJ/ku490p9Rjv1u+ggjUhX/xn3uj4/zRSwq/38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96dxQAAAN0AAAAPAAAAAAAAAAAAAAAAAJgCAABkcnMv&#10;ZG93bnJldi54bWxQSwUGAAAAAAQABAD1AAAAigMAAAAA&#10;" path="m40,40l,,40,40r3,13l50,65r10,8l70,80r3,-5l70,68,68,63,65,55,60,50,55,45,48,43,40,40xe" filled="f" strokecolor="#e77817" strokeweight="0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1545" o:spid="_x0000_s2569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uQcQA&#10;AADdAAAADwAAAGRycy9kb3ducmV2LnhtbERPTWvCQBC9F/oflil4CbpRW5HUVVQQvElt1fY2ZMck&#10;NDsbsmtc/70rFHqbx/uc2SKYWnTUusqyguEgBUGcW11xoeDrc9OfgnAeWWNtmRTcyMFi/vw0w0zb&#10;K39Qt/eFiCHsMlRQet9kUrq8JINuYBviyJ1ta9BH2BZSt3iN4aaWozSdSIMVx4YSG1qXlP/uL0YB&#10;Ho5hZ1ZJnfyETXdefrtEnnKlei9h+Q7CU/D/4j/3Vsf5b69j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bbkH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1546" o:spid="_x0000_s2570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VHsMQA&#10;AADdAAAADwAAAGRycy9kb3ducmV2LnhtbERPS0sDMRC+C/0PYQq92WxLlbptWkQQ6knsS7yNm+nu&#10;0s0kJunu6q83gtDbfHzPWa5704iWfKgtK5iMMxDEhdU1lwr2u+fbOYgQkTU2lknBNwVYrwY3S8y1&#10;7fiN2m0sRQrhkKOCKkaXSxmKigyGsXXEiTtZbzAm6EupPXYp3DRymmX30mDNqaFCR08VFeftxSg4&#10;7NvOPRT08jE9XtzPF39mr+9eqdGwf1yAiNTHq/jfvdFp/t1sBn/fp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FR7D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1547" o:spid="_x0000_s2571" style="position:absolute;left:600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BPsMA&#10;AADdAAAADwAAAGRycy9kb3ducmV2LnhtbERPTWsCMRC9F/wPYYTealapraxGaQVB6KHUtXodNuNm&#10;2c1kSaJu/30jCN7m8T5nseptKy7kQ+1YwXiUgSAuna65UrAvNi8zECEia2wdk4I/CrBaDp4WmGt3&#10;5R+67GIlUgiHHBWYGLtcylAashhGriNO3Ml5izFBX0nt8ZrCbSsnWfYmLdacGgx2tDZUNruzVVAU&#10;x+/++Nsctmb99YmT96b0h71Sz8P+Yw4iUh8f4rt7q9P86esUbt+k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FBPsMAAADdAAAADwAAAAAAAAAAAAAAAACYAgAAZHJzL2Rv&#10;d25yZXYueG1sUEsFBgAAAAAEAAQA9QAAAIgDAAAAAA==&#10;" path="m57,15l,,57,15xm57,15r13,5l82,23,94,20r10,-7l99,10,94,5,87,3r-8,l74,5r-7,l62,10r-5,5xe" fillcolor="#f3be00" stroked="f">
                  <v:path arrowok="t" o:connecttype="custom" o:connectlocs="57,15;0,0;57,15;57,15;70,20;82,23;94,20;104,13;99,10;94,5;87,3;79,3;74,5;67,5;62,10;57,15" o:connectangles="0,0,0,0,0,0,0,0,0,0,0,0,0,0,0,0"/>
                  <o:lock v:ext="edit" verticies="t"/>
                </v:shape>
                <v:shape id="Freeform 1548" o:spid="_x0000_s2572" style="position:absolute;left:6004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atMQA&#10;AADdAAAADwAAAGRycy9kb3ducmV2LnhtbERP22rCQBB9F/yHZYS+1Y3FSkndBC31UpBCtR8wzY7Z&#10;aHY2ZNeY/r1bKPg2h3Oded7bWnTU+sqxgsk4AUFcOF1xqeD7sHp8AeEDssbaMSn4JQ95NhzMMdXu&#10;yl/U7UMpYgj7FBWYEJpUSl8YsujHriGO3NG1FkOEbSl1i9cYbmv5lCQzabHi2GCwoTdDxXl/sQqm&#10;O2nkz7rsPg6nxep9o5f687JU6mHUL15BBOrDXfzv3uo4/3k6g79v4gk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gmrTEAAAA3QAAAA8AAAAAAAAAAAAAAAAAmAIAAGRycy9k&#10;b3ducmV2LnhtbFBLBQYAAAAABAAEAPUAAACJAwAAAAA=&#10;" path="m57,15l,,57,15xe" filled="f" strokecolor="#e77817" strokeweight="0">
                  <v:path arrowok="t" o:connecttype="custom" o:connectlocs="57,15;0,0;57,15" o:connectangles="0,0,0"/>
                </v:shape>
                <v:shape id="Freeform 1549" o:spid="_x0000_s2573" style="position:absolute;left:6061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VYcQA&#10;AADdAAAADwAAAGRycy9kb3ducmV2LnhtbERP22rCQBB9L/gPywi+BN1UrEp0lVIRUvogXj5gyI5J&#10;NDub7q4a/75bKPRtDuc6y3VnGnEn52vLCl5HKQjiwuqaSwWn43Y4B+EDssbGMil4kof1qveyxEzb&#10;B+/pfgiliCHsM1RQhdBmUvqiIoN+ZFviyJ2tMxgidKXUDh8x3DRynKZTabDm2FBhSx8VFdfDzSjY&#10;dZ/JU96+vsfH5NSeNy73lyRXatDv3hcgAnXhX/znznWc/zaZwe838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yVWHEAAAA3QAAAA8AAAAAAAAAAAAAAAAAmAIAAGRycy9k&#10;b3ducmV2LnhtbFBLBQYAAAAABAAEAPUAAACJAwAAAAA=&#10;" path="m,12r13,5l25,20,37,17,47,10,42,7,37,2,30,,22,,17,2r-7,l5,7,,12e" filled="f" strokecolor="#e77817" strokeweight="0">
                  <v:path arrowok="t" o:connecttype="custom" o:connectlocs="0,12;13,17;25,20;37,17;47,10;42,7;37,2;30,0;22,0;17,2;10,2;5,7;0,12" o:connectangles="0,0,0,0,0,0,0,0,0,0,0,0,0"/>
                </v:shape>
                <v:shape id="Freeform 1550" o:spid="_x0000_s2574" style="position:absolute;left:6041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pK8cA&#10;AADdAAAADwAAAGRycy9kb3ducmV2LnhtbESPQWvCQBCF74X+h2UKXkrdGKxo6ipSCAgiUttDj0N2&#10;moRmZ8PuNsZ/7xyE3mZ4b977Zr0dXacGCrH1bGA2zUARV962XBv4+ixflqBiQrbYeSYDV4qw3Tw+&#10;rLGw/sIfNJxTrSSEY4EGmpT6QutYNeQwTn1PLNqPDw6TrKHWNuBFwl2n8yxbaIctS0ODPb03VP2e&#10;/5yBdPqus+GIy3xeuvF5cTqs+tXBmMnTuHsDlWhM/+b79d4K/utccOUbGUF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laSvHAAAA3QAAAA8AAAAAAAAAAAAAAAAAmAIAAGRy&#10;cy9kb3ducmV2LnhtbFBLBQYAAAAABAAEAPUAAACMAwAAAAA=&#10;" path="m57,12l,10r57,2xm57,12r13,5l82,17,95,15r10,-5l100,5,95,2,87,,82,,75,2r-8,l62,7r-5,5xe" fillcolor="#f3be00" stroked="f">
                  <v:path arrowok="t" o:connecttype="custom" o:connectlocs="57,12;0,10;57,12;57,12;70,17;82,17;95,15;105,10;100,5;95,2;87,0;82,0;75,2;67,2;62,7;57,12" o:connectangles="0,0,0,0,0,0,0,0,0,0,0,0,0,0,0,0"/>
                  <o:lock v:ext="edit" verticies="t"/>
                </v:shape>
                <v:shape id="Freeform 1551" o:spid="_x0000_s2575" style="position:absolute;left:6041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1Y68IA&#10;AADdAAAADwAAAGRycy9kb3ducmV2LnhtbERPS2vCQBC+C/6HZQq96SaiJaauIoKPa9Me9DZkp0lo&#10;djbsrjH5912h0Nt8fM/Z7AbTip6cbywrSOcJCOLS6oYrBV+fx1kGwgdkja1lUjCSh912Otlgru2D&#10;P6gvQiViCPscFdQhdLmUvqzJoJ/bjjhy39YZDBG6SmqHjxhuWrlIkjdpsOHYUGNHh5rKn+JuFKyK&#10;/r4wZjzfzml2ste0vLkxU+r1Zdi/gwg0hH/xn/ui4/zVcg3Pb+IJ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3VjrwgAAAN0AAAAPAAAAAAAAAAAAAAAAAJgCAABkcnMvZG93&#10;bnJldi54bWxQSwUGAAAAAAQABAD1AAAAhwMAAAAA&#10;" path="m57,2l,,57,2xe" filled="f" strokecolor="#e77817" strokeweight="0">
                  <v:path arrowok="t" o:connecttype="custom" o:connectlocs="57,2;0,0;57,2" o:connectangles="0,0,0"/>
                </v:shape>
                <v:shape id="Freeform 1552" o:spid="_x0000_s2576" style="position:absolute;left:6098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9nMUA&#10;AADdAAAADwAAAGRycy9kb3ducmV2LnhtbESPQWvCQBCF7wX/wzKCt7qJYCnRVaoiCBZLY6XXITtN&#10;QrOzIbvG9N93DoK3Gd6b975ZrgfXqJ66UHs2kE4TUMSFtzWXBr7O++dXUCEiW2w8k4E/CrBejZ6W&#10;mFl/40/q81gqCeGQoYEqxjbTOhQVOQxT3xKL9uM7h1HWrtS2w5uEu0bPkuRFO6xZGipsaVtR8Ztf&#10;nYHvYx5mu49TvznhNd3R+ULvLjVmMh7eFqAiDfFhvl8frODP58Iv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v2cxQAAAN0AAAAPAAAAAAAAAAAAAAAAAJgCAABkcnMv&#10;ZG93bnJldi54bWxQSwUGAAAAAAQABAD1AAAAigMAAAAA&#10;" path="m,12r13,5l25,17,38,15,48,10,43,5,38,2,30,,25,,18,2r-8,l5,7,,12e" filled="f" strokecolor="#e77817" strokeweight="0">
                  <v:path arrowok="t" o:connecttype="custom" o:connectlocs="0,12;13,17;25,17;38,15;48,10;43,5;38,2;30,0;25,0;18,2;10,2;5,7;0,12" o:connectangles="0,0,0,0,0,0,0,0,0,0,0,0,0"/>
                </v:shape>
                <v:shape id="Freeform 1553" o:spid="_x0000_s2577" style="position:absolute;left:607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3OYMQA&#10;AADdAAAADwAAAGRycy9kb3ducmV2LnhtbERP24rCMBB9X/Afwgi+aarSVapRxAssIoIXWPZtaMa2&#10;2ExqE7X792ZB2Lc5nOtM540pxYNqV1hW0O9FIIhTqwvOFJxPm+4YhPPIGkvLpOCXHMxnrY8pJto+&#10;+UCPo89ECGGXoILc+yqR0qU5GXQ9WxEH7mJrgz7AOpO6xmcIN6UcRNGnNFhwaMixomVO6fV4Nwri&#10;9eVnN9TffKp8th8tdrdytd4q1Wk3iwkIT43/F7/dXzrMj+M+/H0TT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zmDEAAAA3QAAAA8AAAAAAAAAAAAAAAAAmAIAAGRycy9k&#10;b3ducmV2LnhtbFBLBQYAAAAABAAEAPUAAACJAwAAAAA=&#10;" path="m54,13l,10r54,3xm54,13r15,5l82,18r9,-3l104,10,99,5,91,3,86,,79,,72,,67,3,59,8r-5,5xe" fillcolor="#f3be00" stroked="f">
                  <v:path arrowok="t" o:connecttype="custom" o:connectlocs="54,13;0,10;54,13;54,13;69,18;82,18;91,15;104,10;99,5;91,3;86,0;79,0;72,0;67,3;59,8;54,13" o:connectangles="0,0,0,0,0,0,0,0,0,0,0,0,0,0,0,0"/>
                  <o:lock v:ext="edit" verticies="t"/>
                </v:shape>
                <v:shape id="Freeform 1554" o:spid="_x0000_s2578" style="position:absolute;left:607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ggsAA&#10;AADdAAAADwAAAGRycy9kb3ducmV2LnhtbESPzQrCMBCE74LvEFbwpqlCi1SjiCB69e/gbWnWtths&#10;ShNt9emNIHjbZWbnm12sOlOJJzWutKxgMo5AEGdWl5wrOJ+2oxkI55E1VpZJwYscrJb93gJTbVs+&#10;0PPocxFC2KWooPC+TqV0WUEG3djWxEG72cagD2uTS91gG8JNJadRlEiDJQdCgTVtCsrux4cJkIvf&#10;6dt19k6Sy+luZdKWj7hVajjo1nMQnjr/N/+u9zrUj+MpfL8JI8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2ggsAAAADdAAAADwAAAAAAAAAAAAAAAACYAgAAZHJzL2Rvd25y&#10;ZXYueG1sUEsFBgAAAAAEAAQA9QAAAIUDAAAAAA==&#10;" path="m54,3l,,54,3xe" filled="f" strokecolor="#e77817" strokeweight="0">
                  <v:path arrowok="t" o:connecttype="custom" o:connectlocs="54,3;0,0;54,3" o:connectangles="0,0,0"/>
                </v:shape>
                <v:shape id="Freeform 1555" o:spid="_x0000_s2579" style="position:absolute;left:6128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mhn8IA&#10;AADdAAAADwAAAGRycy9kb3ducmV2LnhtbESP0YrCMBBF3wX/IYzgm6YqXaQaRYQFX0Ts+gFjM7bV&#10;ZlKarK1+vREE32a4d+65s1x3phJ3alxpWcFkHIEgzqwuOVdw+vsdzUE4j6yxskwKHuRgver3lpho&#10;2/KR7qnPRQhhl6CCwvs6kdJlBRl0Y1sTB+1iG4M+rE0udYNtCDeVnEbRjzRYciAUWNO2oOyW/pvA&#10;3cXpUU+lfJ7wfPBZa/fX3Co1HHSbBQhPnf+aP9c7HerH8Qze34QR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aGfwgAAAN0AAAAPAAAAAAAAAAAAAAAAAJgCAABkcnMvZG93&#10;bnJldi54bWxQSwUGAAAAAAQABAD1AAAAhwMAAAAA&#10;" path="m,13r15,5l28,18r9,-3l50,10,45,5,37,3,32,,25,,18,,13,3,5,8,,13xe" filled="f" strokecolor="#e77817" strokeweight="0">
                  <v:path arrowok="t" o:connecttype="custom" o:connectlocs="0,13;15,18;28,18;37,15;50,10;45,5;37,3;32,0;25,0;18,0;13,3;5,8;0,13" o:connectangles="0,0,0,0,0,0,0,0,0,0,0,0,0"/>
                </v:shape>
                <v:shape id="Freeform 1556" o:spid="_x0000_s2580" style="position:absolute;left:5972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SYMQA&#10;AADdAAAADwAAAGRycy9kb3ducmV2LnhtbERPS2vCQBC+C/0PyxR6q5v6qqRZRXxQwZPW3MfsNEnN&#10;zobs1sT+elcoeJuP7znJvDOVuFDjSssK3voRCOLM6pJzBcevzesUhPPIGivLpOBKDuazp16CsbYt&#10;7+ly8LkIIexiVFB4X8dSuqwgg65va+LAfdvGoA+wyaVusA3hppKDKJpIgyWHhgJrWhaUnQ+/RoFf&#10;nY5p9dluN7vhWr//XVdLk/4o9fLcLT5AeOr8Q/zv3uowfzwewf2bc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UmDEAAAA3QAAAA8AAAAAAAAAAAAAAAAAmAIAAGRycy9k&#10;b3ducmV2LnhtbFBLBQYAAAAABAAEAPUAAACJAwAAAAA=&#10;" path="m57,20l,,57,20xm57,20r12,5l82,28,94,25r10,-7l99,13,94,10,87,8r-8,l74,8r-7,2l62,15r-5,5xe" fillcolor="#f3be00" stroked="f">
                  <v:path arrowok="t" o:connecttype="custom" o:connectlocs="57,20;0,0;57,20;57,20;69,25;82,28;94,25;104,18;99,13;94,10;87,8;79,8;74,8;67,10;62,15;57,20" o:connectangles="0,0,0,0,0,0,0,0,0,0,0,0,0,0,0,0"/>
                  <o:lock v:ext="edit" verticies="t"/>
                </v:shape>
                <v:shape id="Freeform 1557" o:spid="_x0000_s2581" style="position:absolute;left:5972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qOMMA&#10;AADdAAAADwAAAGRycy9kb3ducmV2LnhtbERPS2vCQBC+F/wPywi91Y2F2BhdRQRBWiw+D96G7JgN&#10;ZmdDdqvpv3cLBW/z8T1nOu9sLW7U+sqxguEgAUFcOF1xqeB4WL1lIHxA1lg7JgW/5GE+671MMdfu&#10;zju67UMpYgj7HBWYEJpcSl8YsugHriGO3MW1FkOEbSl1i/cYbmv5niQjabHi2GCwoaWh4rr/sQrG&#10;5802+ziMvSl5vfjEbDX6/jop9drvFhMQgbrwFP+71zrOT9MU/r6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pqOMMAAADdAAAADwAAAAAAAAAAAAAAAACYAgAAZHJzL2Rv&#10;d25yZXYueG1sUEsFBgAAAAAEAAQA9QAAAIgDAAAAAA==&#10;" path="m57,20l,,57,20xe" filled="f" strokecolor="#e77817" strokeweight="0">
                  <v:path arrowok="t" o:connecttype="custom" o:connectlocs="57,20;0,0;57,20" o:connectangles="0,0,0"/>
                </v:shape>
                <v:shape id="Freeform 1558" o:spid="_x0000_s2582" style="position:absolute;left:6029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H1ncQA&#10;AADdAAAADwAAAGRycy9kb3ducmV2LnhtbESPQWvDMAyF74X9B6PBbq2zQUNI64RSVug1yVjpTcRa&#10;kjWWg+2l2b+fB4PdJN57n5725WJGMZPzg2UFz5sEBHFr9cCdgrfmtM5A+ICscbRMCr7JQ1k8rPaY&#10;a3vniuY6dCJC2OeooA9hyqX0bU8G/cZOxFH7sM5giKvrpHZ4j3AzypckSaXBgeOFHic69tTe6i8T&#10;KZ+vQ3VqrmN2cXw7B/k+Nxej1NPjctiBCLSEf/Nf+qxj/e02hd9v4gi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h9Z3EAAAA3QAAAA8AAAAAAAAAAAAAAAAAmAIAAGRycy9k&#10;b3ducmV2LnhtbFBLBQYAAAAABAAEAPUAAACJAwAAAAA=&#10;" path="m,12r12,5l25,20,37,17,47,10,42,5,37,2,30,,22,,17,,10,2,5,7,,12xe" filled="f" strokecolor="#e77817" strokeweight="0">
                  <v:path arrowok="t" o:connecttype="custom" o:connectlocs="0,12;12,17;25,20;37,17;47,10;42,5;37,2;30,0;22,0;17,0;10,2;5,7;0,12" o:connectangles="0,0,0,0,0,0,0,0,0,0,0,0,0"/>
                </v:shape>
                <v:shape id="Freeform 1559" o:spid="_x0000_s2583" style="position:absolute;left:5937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hy6cQA&#10;AADdAAAADwAAAGRycy9kb3ducmV2LnhtbERPTWvCQBC9C/6HZYTe6sYW05C6itgK4sU29dDjkB2T&#10;YHY27G5j2l/vCgVv83ifs1gNphU9Od9YVjCbJiCIS6sbrhQcv7aPGQgfkDW2lknBL3lYLcejBeba&#10;XviT+iJUIoawz1FBHUKXS+nLmgz6qe2II3eyzmCI0FVSO7zEcNPKpyRJpcGGY0ONHW1qKs/Fj1Gw&#10;+9tvv9Nj9vHcn94OBrP03ThU6mEyrF9BBBrCXfzv3uk4fz5/gds38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4cunEAAAA3QAAAA8AAAAAAAAAAAAAAAAAmAIAAGRycy9k&#10;b3ducmV2LnhtbFBLBQYAAAAABAAEAPUAAACJAwAAAAA=&#10;" path="m62,12l,,62,12xm62,12r12,5l87,20,99,17r10,-7l104,7,99,2r-7,l84,,79,2r-7,l67,7r-5,5xe" fillcolor="#f3be00" stroked="f">
                  <v:path arrowok="t" o:connecttype="custom" o:connectlocs="62,12;0,0;62,12;62,12;74,17;87,20;99,17;109,10;104,7;99,2;92,2;84,0;79,2;72,2;67,7;62,12" o:connectangles="0,0,0,0,0,0,0,0,0,0,0,0,0,0,0,0"/>
                  <o:lock v:ext="edit" verticies="t"/>
                </v:shape>
                <v:shape id="Freeform 1560" o:spid="_x0000_s2584" style="position:absolute;left:5937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ducYA&#10;AADdAAAADwAAAGRycy9kb3ducmV2LnhtbESPQWvDMAyF74X9B6PBbq3TspSR1S1jUChsObTb2FXE&#10;WpI1loPtJdm/rw6F3iTe03ufNrvJdWqgEFvPBpaLDBRx5W3LtYHPj/38CVRMyBY7z2TgnyLstnez&#10;DRbWj3yk4ZRqJSEcCzTQpNQXWseqIYdx4Xti0X58cJhkDbW2AUcJd51eZdlaO2xZGhrs6bWh6nz6&#10;cwbe7Tn0v6s8Dl/Ht+/lWJaPKZTGPNxPL8+gEk3pZr5eH6zg57ngyjcygt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zducYAAADdAAAADwAAAAAAAAAAAAAAAACYAgAAZHJz&#10;L2Rvd25yZXYueG1sUEsFBgAAAAAEAAQA9QAAAIsDAAAAAA==&#10;" path="m62,12l,,62,12xe" filled="f" strokecolor="#e77817" strokeweight="0">
                  <v:path arrowok="t" o:connecttype="custom" o:connectlocs="62,12;0,0;62,12" o:connectangles="0,0,0"/>
                </v:shape>
                <v:shape id="Freeform 1561" o:spid="_x0000_s2585" style="position:absolute;left:5999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h78IA&#10;AADdAAAADwAAAGRycy9kb3ducmV2LnhtbESPQYvCMBCF7wv+hzCCtzV1QdFqFBEFr9pF8TY0Y1tt&#10;JiXJ1vrvjSDsbYb33jdvFqvO1KIl5yvLCkbDBARxbnXFhYLfbPc9BeEDssbaMil4kofVsve1wFTb&#10;Bx+oPYZCRAj7FBWUITSplD4vyaAf2oY4alfrDIa4ukJqh48IN7X8SZKJNFhxvFBiQ5uS8vvxz0TK&#10;bVsddtmlnp4d3/dBntrsbJQa9Lv1HESgLvybP+m9jvXH4xm8v4k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mHvwgAAAN0AAAAPAAAAAAAAAAAAAAAAAJgCAABkcnMvZG93&#10;bnJldi54bWxQSwUGAAAAAAQABAD1AAAAhwMAAAAA&#10;" path="m,12r12,5l25,20,37,17,47,10,42,7,37,2r-7,l22,,17,2r-7,l5,7,,12xe" filled="f" strokecolor="#e77817" strokeweight="0">
                  <v:path arrowok="t" o:connecttype="custom" o:connectlocs="0,12;12,17;25,20;37,17;47,10;42,7;37,2;30,2;22,0;17,2;10,2;5,7;0,12" o:connectangles="0,0,0,0,0,0,0,0,0,0,0,0,0"/>
                </v:shape>
                <v:shape id="Freeform 1562" o:spid="_x0000_s2586" style="position:absolute;left:5914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VxMUA&#10;AADdAAAADwAAAGRycy9kb3ducmV2LnhtbESPQWvCQBCF7wX/wzJCb3VTpSKpq6hFCPQUtZ6H3TEJ&#10;zc6G7NbEf985FHqb4b1575v1dvStulMfm8AGXmcZKGIbXMOVgcv5+LICFROywzYwGXhQhO1m8rTG&#10;3IWBS7qfUqUkhGOOBuqUulzraGvyGGehIxbtFnqPSda+0q7HQcJ9q+dZttQeG5aGGjs61GS/Tz/e&#10;QPFZlo+v/fVm58V1kdmPXSqawZjn6bh7B5VoTP/mv+vCCf7bUvj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JXExQAAAN0AAAAPAAAAAAAAAAAAAAAAAJgCAABkcnMv&#10;ZG93bnJldi54bWxQSwUGAAAAAAQABAD1AAAAigMAAAAA&#10;" path="m58,13l,,58,13xm58,13r12,5l82,20,95,18r10,-8l100,8,95,3,87,,80,,75,,68,3,63,8r-5,5xe" fillcolor="#f3be00" stroked="f">
                  <v:path arrowok="t" o:connecttype="custom" o:connectlocs="58,13;0,0;58,13;58,13;70,18;82,20;95,18;105,10;100,8;95,3;87,0;80,0;75,0;68,3;63,8;58,13" o:connectangles="0,0,0,0,0,0,0,0,0,0,0,0,0,0,0,0"/>
                  <o:lock v:ext="edit" verticies="t"/>
                </v:shape>
                <v:shape id="Freeform 1563" o:spid="_x0000_s2587" style="position:absolute;left:5914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grsMA&#10;AADdAAAADwAAAGRycy9kb3ducmV2LnhtbERPTWvCQBC9F/oflin01mwUGiR1lVIp5JJDrJYep9kx&#10;G5udDdk1xn/vFgRv83ifs1xPthMjDb51rGCWpCCIa6dbbhTsvj5fFiB8QNbYOSYFF/KwXj0+LDHX&#10;7swVjdvQiBjCPkcFJoQ+l9LXhiz6xPXEkTu4wWKIcGikHvAcw20n52maSYstxwaDPX0Yqv+2J6vg&#10;xy8cl8Wx+XVmM5a7TaW/90ap56fp/Q1EoCncxTd3oeP812wG/9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IgrsMAAADdAAAADwAAAAAAAAAAAAAAAACYAgAAZHJzL2Rv&#10;d25yZXYueG1sUEsFBgAAAAAEAAQA9QAAAIgDAAAAAA==&#10;" path="m58,13l,,58,13xe" filled="f" strokecolor="#e77817" strokeweight="0">
                  <v:path arrowok="t" o:connecttype="custom" o:connectlocs="58,13;0,0;58,13" o:connectangles="0,0,0"/>
                </v:shape>
                <v:shape id="Freeform 1564" o:spid="_x0000_s2588" style="position:absolute;left:5972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5I8IA&#10;AADdAAAADwAAAGRycy9kb3ducmV2LnhtbESPQYvCMBCF7wv+hzCCtzVVUKRrFBEFr1pR9jY0Y1tt&#10;JiWJtf57IwjeZnjvffNmvuxMLVpyvrKsYDRMQBDnVldcKDhm298ZCB+QNdaWScGTPCwXvZ85pto+&#10;eE/tIRQiQtinqKAMoUml9HlJBv3QNsRRu1hnMMTVFVI7fES4qeU4SabSYMXxQokNrUvKb4e7iZTr&#10;ptpvs/96dnZ82wV5arOzUWrQ71Z/IAJ14Wv+pHc61p9Mx/D+Jo4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9jkjwgAAAN0AAAAPAAAAAAAAAAAAAAAAAJgCAABkcnMvZG93&#10;bnJldi54bWxQSwUGAAAAAAQABAD1AAAAhwMAAAAA&#10;" path="m,13r12,5l24,20,37,18,47,10,42,8,37,3,29,,22,,17,,10,3,5,8,,13xe" filled="f" strokecolor="#e77817" strokeweight="0">
                  <v:path arrowok="t" o:connecttype="custom" o:connectlocs="0,13;12,18;24,20;37,18;47,10;42,8;37,3;29,0;22,0;17,0;10,3;5,8;0,13" o:connectangles="0,0,0,0,0,0,0,0,0,0,0,0,0"/>
                </v:shape>
                <v:shape id="Freeform 1565" o:spid="_x0000_s2589" style="position:absolute;left:5882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s08QA&#10;AADdAAAADwAAAGRycy9kb3ducmV2LnhtbERP32vCMBB+H/g/hBP2NlM31NkZRQYyRbBMheHb0Zxt&#10;sbmUJNP63xtB8O0+vp83mbWmFmdyvrKsoN9LQBDnVldcKNjvFm+fIHxA1lhbJgVX8jCbdl4mmGp7&#10;4V86b0MhYgj7FBWUITSplD4vyaDv2YY4ckfrDIYIXSG1w0sMN7V8T5KhNFhxbCixoe+S8tP23yhY&#10;bdbSZpuTu/4dMx7/7A6LbHRQ6rXbzr9ABGrDU/xwL3WcPxh+wP2beIK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NPEAAAA3QAAAA8AAAAAAAAAAAAAAAAAmAIAAGRycy9k&#10;b3ducmV2LnhtbFBLBQYAAAAABAAEAPUAAACJAwAAAAA=&#10;" path="m57,20l,,57,20xm57,20r13,8l82,30,95,28r10,-8l100,15,95,13,87,10r-7,l75,10r-8,3l62,15r-5,5xe" fillcolor="#f3be00" stroked="f">
                  <v:path arrowok="t" o:connecttype="custom" o:connectlocs="57,20;0,0;57,20;57,20;70,28;82,30;95,28;105,20;100,15;95,13;87,10;80,10;75,10;67,13;62,15;57,20" o:connectangles="0,0,0,0,0,0,0,0,0,0,0,0,0,0,0,0"/>
                  <o:lock v:ext="edit" verticies="t"/>
                </v:shape>
                <v:shape id="Freeform 1566" o:spid="_x0000_s2590" style="position:absolute;left:5882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oFHsQA&#10;AADdAAAADwAAAGRycy9kb3ducmV2LnhtbERPTWvCQBC9F/wPywi91Y3Sxpi6igiCKBWr9eBtyE6z&#10;wexsyK6a/nu3UOhtHu9zpvPO1uJGra8cKxgOEhDEhdMVlwq+jquXDIQPyBprx6TghzzMZ72nKeba&#10;3fmTbodQihjCPkcFJoQml9IXhiz6gWuII/ftWoshwraUusV7DLe1HCVJKi1WHBsMNrQ0VFwOV6tg&#10;cv7YZ+PjxJuS14sNZqt0tz0p9dzvFu8gAnXhX/znXus4/y19hd9v4gl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KBR7EAAAA3QAAAA8AAAAAAAAAAAAAAAAAmAIAAGRycy9k&#10;b3ducmV2LnhtbFBLBQYAAAAABAAEAPUAAACJAwAAAAA=&#10;" path="m57,20l,,57,20xe" filled="f" strokecolor="#e77817" strokeweight="0">
                  <v:path arrowok="t" o:connecttype="custom" o:connectlocs="57,20;0,0;57,20" o:connectangles="0,0,0"/>
                </v:shape>
                <v:shape id="Freeform 1567" o:spid="_x0000_s2591" style="position:absolute;left:5939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SYsQA&#10;AADdAAAADwAAAGRycy9kb3ducmV2LnhtbERPTWsCMRC9C/6HMII3zVZQ2q1Riii2Bw9VS+tt2Ew3&#10;y24mYZO6239vCgVv83ifs1z3thFXakPlWMHDNANBXDhdcangfNpNHkGEiKyxcUwKfinAejUcLDHX&#10;ruN3uh5jKVIIhxwVmBh9LmUoDFkMU+eJE/ftWosxwbaUusUuhdtGzrJsIS1WnBoMetoYKurjj1Xg&#10;648v/gzbc73Z7s3TpXs7+Oai1HjUvzyDiNTHu/jf/arT/PliDn/fp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EmLEAAAA3QAAAA8AAAAAAAAAAAAAAAAAmAIAAGRycy9k&#10;b3ducmV2LnhtbFBLBQYAAAAABAAEAPUAAACJAwAAAAA=&#10;" path="m,10r13,8l25,20,38,18,48,10,43,5,38,3,30,,23,,18,,10,3,5,5,,10xe" filled="f" strokecolor="#e77817" strokeweight="0">
                  <v:path arrowok="t" o:connecttype="custom" o:connectlocs="0,10;13,18;25,20;38,18;48,10;43,5;38,3;30,0;23,0;18,0;10,3;5,5;0,10" o:connectangles="0,0,0,0,0,0,0,0,0,0,0,0,0"/>
                </v:shape>
                <v:shape id="Freeform 1568" o:spid="_x0000_s2592" style="position:absolute;left:5855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UW8EA&#10;AADdAAAADwAAAGRycy9kb3ducmV2LnhtbERPTYvCMBC9L/gfwix4W9MVtkjXKCIU3JNrFcHb0Mw2&#10;xWRSmqj135sFwds83ufMl4Oz4kp9aD0r+JxkIIhrr1tuFBz25ccMRIjIGq1nUnCnAMvF6G2OhfY3&#10;3tG1io1IIRwKVGBi7AopQ23IYZj4jjhxf753GBPsG6l7vKVwZ+U0y3LpsOXUYLCjtaH6XF2cgvKY&#10;5T/Vens3vzski1Uptyer1Ph9WH2DiDTEl/jp3ug0/yvP4f+bdIJ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6VFvBAAAA3QAAAA8AAAAAAAAAAAAAAAAAmAIAAGRycy9kb3du&#10;cmV2LnhtbFBLBQYAAAAABAAEAPUAAACGAwAAAAA=&#10;" path="m57,30l,,57,30xm57,30r12,8l84,43r10,l107,38r-5,-5l97,28,89,25,82,23r-8,l67,23r-5,2l57,30xe" fillcolor="#f3be00" stroked="f">
                  <v:path arrowok="t" o:connecttype="custom" o:connectlocs="57,30;0,0;57,30;57,30;69,38;84,43;94,43;107,38;102,33;97,28;89,25;82,23;74,23;67,23;62,25;57,30" o:connectangles="0,0,0,0,0,0,0,0,0,0,0,0,0,0,0,0"/>
                  <o:lock v:ext="edit" verticies="t"/>
                </v:shape>
                <v:shape id="Freeform 1569" o:spid="_x0000_s2593" style="position:absolute;left:5855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gt78A&#10;AADdAAAADwAAAGRycy9kb3ducmV2LnhtbERPzYrCMBC+C75DGGFvmnZBK9UoYln0uuoDDM3YVptJ&#10;SLLaffuNsOBtPr7fWW8H04sH+dBZVpDPMhDEtdUdNwou56/pEkSIyBp7y6TglwJsN+PRGkttn/xN&#10;j1NsRArhUKKCNkZXShnqlgyGmXXEibtabzAm6BupPT5TuOnlZ5YtpMGOU0OLjvYt1ffTj1GwvPnC&#10;ZVV3aPJKFpXBfnd3uVIfk2G3AhFpiG/xv/uo0/z5ooDXN+kEuf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pqC3vwAAAN0AAAAPAAAAAAAAAAAAAAAAAJgCAABkcnMvZG93bnJl&#10;di54bWxQSwUGAAAAAAQABAD1AAAAhAMAAAAA&#10;" path="m57,30l,,57,30xe" filled="f" strokecolor="#e77817" strokeweight="0">
                  <v:path arrowok="t" o:connecttype="custom" o:connectlocs="57,30;0,0;57,30" o:connectangles="0,0,0"/>
                </v:shape>
                <v:shape id="Freeform 1570" o:spid="_x0000_s2594" style="position:absolute;left:5912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vy8UA&#10;AADdAAAADwAAAGRycy9kb3ducmV2LnhtbESPQU/DMAyF70j8h8iTuLF0SExdt2yakECIG9suu1mN&#10;mxQap2pCW/j1+IDEzdZ7fu/z7jCHTo00pDaygdWyAEVcR9uyM3A5P9+XoFJGtthFJgPflOCwv73Z&#10;YWXjxO80nrJTEsKpQgM+577SOtWeAqZl7IlFa+IQMMs6OG0HnCQ8dPqhKNY6YMvS4LGnJ0/15+kr&#10;GIhvH9cwHp0rc0Pnxr9spvJnY8zdYj5uQWWa87/57/rVCv7jWnDlGxlB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m/LxQAAAN0AAAAPAAAAAAAAAAAAAAAAAJgCAABkcnMv&#10;ZG93bnJldi54bWxQSwUGAAAAAAQABAD1AAAAigMAAAAA&#10;" path="m,7r12,8l27,20r10,l50,15,45,10,40,5,32,2,25,,17,,10,,5,2,,7e" filled="f" strokecolor="#e77817" strokeweight="0">
                  <v:path arrowok="t" o:connecttype="custom" o:connectlocs="0,7;12,15;27,20;37,20;50,15;45,10;40,5;32,2;25,0;17,0;10,0;5,2;0,7" o:connectangles="0,0,0,0,0,0,0,0,0,0,0,0,0"/>
                </v:shape>
                <v:shape id="Freeform 1571" o:spid="_x0000_s2595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MQ8EA&#10;AADdAAAADwAAAGRycy9kb3ducmV2LnhtbERP24rCMBB9F/Yfwiz4pumK1tptlFUQ9NHLBwzN9MI2&#10;k5JErX+/WRB8m8O5TrEZTCfu5HxrWcHXNAFBXFrdcq3getlPMhA+IGvsLJOCJ3nYrD9GBebaPvhE&#10;93OoRQxhn6OCJoQ+l9KXDRn0U9sTR66yzmCI0NVSO3zEcNPJWZKk0mDLsaHBnnYNlb/nm1FwclmW&#10;XuerbntcVn423x0x2fdKjT+Hn28QgYbwFr/cBx3nL9IV/H8TT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bjEPBAAAA3QAAAA8AAAAAAAAAAAAAAAAAmAIAAGRycy9kb3du&#10;cmV2LnhtbFBLBQYAAAAABAAEAPUAAACGAwAAAAA=&#10;" path="m,l3,13,8,23,18,33r9,5l27,28,22,15,13,5,,xe" fillcolor="#f3be00" stroked="f">
                  <v:path arrowok="t" o:connecttype="custom" o:connectlocs="0,0;3,13;8,23;18,33;27,38;27,28;22,15;13,5;0,0" o:connectangles="0,0,0,0,0,0,0,0,0"/>
                </v:shape>
                <v:shape id="Freeform 1572" o:spid="_x0000_s2596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4fD8UA&#10;AADdAAAADwAAAGRycy9kb3ducmV2LnhtbESPQU/DMAyF70j7D5GRuCCWMgSbyrJpmlQJuK3jB5jG&#10;S6o2TtWErvx7fEDiZus9v/d5u59DryYaUxvZwOOyAEXcRNuyM/B5rh42oFJGtthHJgM/lGC/W9xs&#10;sbTxyiea6uyUhHAq0YDPeSi1To2ngGkZB2LRLnEMmGUdnbYjXiU89HpVFC86YMvS4HGgo6emq7+D&#10;gXU9RTzdD513nfv4enJVcX6vjLm7nQ+voDLN+d/8d/1mBf95LfzyjY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h8PxQAAAN0AAAAPAAAAAAAAAAAAAAAAAJgCAABkcnMv&#10;ZG93bnJldi54bWxQSwUGAAAAAAQABAD1AAAAigMAAAAA&#10;" path="m,l3,13,8,23,18,33r9,5l27,28,22,15,13,5,,e" filled="f" strokecolor="#e77817" strokeweight="0">
                  <v:path arrowok="t" o:connecttype="custom" o:connectlocs="0,0;3,13;8,23;18,33;27,38;27,28;22,15;13,5;0,0" o:connectangles="0,0,0,0,0,0,0,0,0"/>
                </v:shape>
                <v:shape id="Freeform 1573" o:spid="_x0000_s2597" style="position:absolute;left:603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6u8MA&#10;AADdAAAADwAAAGRycy9kb3ducmV2LnhtbERPTWsCMRC9F/wPYQRvNeuCVbZGEVFQREHbQ4/DZtws&#10;biZLEnX9941Q6G0e73Nmi8424k4+1I4VjIYZCOLS6ZorBd9fm/cpiBCRNTaOScGTAizmvbcZFto9&#10;+ET3c6xECuFQoAITY1tIGUpDFsPQtcSJuzhvMSboK6k9PlK4bWSeZR/SYs2pwWBLK0Pl9XyzCta+&#10;m+6OF7Pzt5+9Xjfb/HnY50oN+t3yE0SkLv6L/9xbneaPJyN4fZN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I6u8MAAADdAAAADwAAAAAAAAAAAAAAAACYAgAAZHJzL2Rv&#10;d25yZXYueG1sUEsFBgAAAAAEAAQA9QAAAIgDAAAAAA==&#10;" path="m44,37r3,13l52,60,62,70r12,5l72,65,67,52,57,42,44,37xm44,37l,,44,37xe" fillcolor="#f3be00" stroked="f">
                  <v:path arrowok="t" o:connecttype="custom" o:connectlocs="44,37;47,50;52,60;62,70;74,75;72,65;67,52;57,42;44,37;44,37;0,0;44,37" o:connectangles="0,0,0,0,0,0,0,0,0,0,0,0"/>
                  <o:lock v:ext="edit" verticies="t"/>
                </v:shape>
                <v:shape id="Freeform 1574" o:spid="_x0000_s2598" style="position:absolute;left:6083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1u8QA&#10;AADdAAAADwAAAGRycy9kb3ducmV2LnhtbERPTWvCQBC9F/oflil4qxsj1pC6igii0l60Fe1tyI5J&#10;MDsbdldN/323IHibx/ucyawzjbiS87VlBYN+AoK4sLrmUsH31/I1A+EDssbGMin4JQ+z6fPTBHNt&#10;b7yl6y6UIoawz1FBFUKbS+mLigz6vm2JI3eyzmCI0JVSO7zFcNPINEnepMGaY0OFLS0qKs67i1Fw&#10;3F8ydw7Dnw888GE1zNLP7cYo1Xvp5u8gAnXhIb671zrOH41T+P8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dbvEAAAA3QAAAA8AAAAAAAAAAAAAAAAAmAIAAGRycy9k&#10;b3ducmV2LnhtbFBLBQYAAAAABAAEAPUAAACJAwAAAAA=&#10;" path="m,l3,13,8,23,18,33r12,5l28,28,23,15,13,5,,e" filled="f" strokecolor="#e77817" strokeweight="0">
                  <v:path arrowok="t" o:connecttype="custom" o:connectlocs="0,0;3,13;8,23;18,33;30,38;28,28;23,15;13,5;0,0" o:connectangles="0,0,0,0,0,0,0,0,0"/>
                </v:shape>
                <v:shape id="Freeform 1575" o:spid="_x0000_s2599" style="position:absolute;left:603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vNcMA&#10;AADdAAAADwAAAGRycy9kb3ducmV2LnhtbERPTWvCQBC9F/wPywi91Y2KWlJXEUGwR02R9jZkx2w0&#10;Oxuzq4n++m5B6G0e73Pmy85W4kaNLx0rGA4SEMS50yUXCr6yzds7CB+QNVaOScGdPCwXvZc5ptq1&#10;vKPbPhQihrBPUYEJoU6l9Lkhi37gauLIHV1jMUTYFFI32MZwW8lRkkylxZJjg8Ga1oby8/5qFRz4&#10;Uc4m35fc/ew+D2vTZuPklCn12u9WHyACdeFf/HRvdZw/mY3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yvNcMAAADdAAAADwAAAAAAAAAAAAAAAACYAgAAZHJzL2Rv&#10;d25yZXYueG1sUEsFBgAAAAAEAAQA9QAAAIgDAAAAAA==&#10;" path="m44,37l,,44,37e" filled="f" strokecolor="#e77817" strokeweight="0">
                  <v:path arrowok="t" o:connecttype="custom" o:connectlocs="44,37;0,0;44,37" o:connectangles="0,0,0"/>
                </v:shape>
                <v:shape id="Freeform 1576" o:spid="_x0000_s2600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9MEsQA&#10;AADdAAAADwAAAGRycy9kb3ducmV2LnhtbERP3WrCMBS+F/YO4Qy8EZtOdK6dUURQh27g3B7g0Jy1&#10;Zc1JaaLGtzcDYXfn4/s9s0UwjThT52rLCp6SFARxYXXNpYLvr/XwBYTzyBoby6TgSg4W84feDHNt&#10;L/xJ56MvRQxhl6OCyvs2l9IVFRl0iW2JI/djO4M+wq6UusNLDDeNHKXpszRYc2yosKVVRcXv8WQU&#10;7MJme30/TAd1KLOw39OH26wzpfqPYfkKwlPw/+K7+03H+ZPpGP6+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/TBLEAAAA3QAAAA8AAAAAAAAAAAAAAAAAmAIAAGRycy9k&#10;b3ducmV2LnhtbFBLBQYAAAAABAAEAPUAAACJAwAAAAA=&#10;" path="m,l,12,5,25r10,7l25,40r,-13l20,17,10,7,,xe" fillcolor="#f3be00" stroked="f">
                  <v:path arrowok="t" o:connecttype="custom" o:connectlocs="0,0;0,12;5,25;15,32;25,40;25,27;20,17;10,7;0,0" o:connectangles="0,0,0,0,0,0,0,0,0"/>
                </v:shape>
                <v:shape id="Freeform 1577" o:spid="_x0000_s2601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j98MA&#10;AADdAAAADwAAAGRycy9kb3ducmV2LnhtbERPS2vCQBC+F/wPyxS86aYFY4iuIhbRU8EHJcdpdkyC&#10;2dmQXZO0v74rCL3Nx/ec5XowteiodZVlBW/TCARxbnXFhYLLeTdJQDiPrLG2TAp+yMF6NXpZYqpt&#10;z0fqTr4QIYRdigpK75tUSpeXZNBNbUMcuKttDfoA20LqFvsQbmr5HkWxNFhxaCixoW1J+e10Nwqi&#10;zH58xrvfudGZs1/7701yjQulxq/DZgHC0+D/xU/3QYf5s/kMHt+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9j98MAAADdAAAADwAAAAAAAAAAAAAAAACYAgAAZHJzL2Rv&#10;d25yZXYueG1sUEsFBgAAAAAEAAQA9QAAAIgDAAAAAA==&#10;" path="m,l,12,5,25r10,7l25,40r,-13l20,17,10,7,,xe" filled="f" strokecolor="#e77817" strokeweight="0">
                  <v:path arrowok="t" o:connecttype="custom" o:connectlocs="0,0;0,12;5,25;15,32;25,40;25,27;20,17;10,7;0,0" o:connectangles="0,0,0,0,0,0,0,0,0"/>
                </v:shape>
                <v:shape id="Freeform 1578" o:spid="_x0000_s2602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CzcUA&#10;AADdAAAADwAAAGRycy9kb3ducmV2LnhtbERPTU8CMRC9m/gfmjHxJl1BgawUYkxQI1xgSbhOtrPb&#10;xe10bSus/nprQsJtXt7nzBa9bcWRfGgcK7gfZCCIS6cbrhXsiuXdFESIyBpbx6TghwIs5tdXM8y1&#10;O/GGjttYixTCIUcFJsYulzKUhiyGgeuIE1c5bzEm6GupPZ5SuG3lMMvG0mLDqcFgRy+Gys/tt1Xw&#10;Wg2zonj7fTD7UbX+WvlD/KgOSt3e9M9PICL18SI+u991mv84GcP/N+k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wLNxQAAAN0AAAAPAAAAAAAAAAAAAAAAAJgCAABkcnMv&#10;ZG93bnJldi54bWxQSwUGAAAAAAQABAD1AAAAigMAAAAA&#10;" path="m42,40l,,42,40xe" fillcolor="#f3be00" stroked="f">
                  <v:path arrowok="t" o:connecttype="custom" o:connectlocs="42,40;0,0;42,40" o:connectangles="0,0,0"/>
                </v:shape>
                <v:shape id="Freeform 1579" o:spid="_x0000_s2603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QOcMA&#10;AADdAAAADwAAAGRycy9kb3ducmV2LnhtbERPTWsCMRC9C/0PYQreNNtKVVajiFroTbQiHofNuNm6&#10;mWw3cV37640g9DaP9znTeWtL0VDtC8cK3voJCOLM6YJzBfvvz94YhA/IGkvHpOBGHuazl84UU+2u&#10;vKVmF3IRQ9inqMCEUKVS+syQRd93FXHkTq62GCKsc6lrvMZwW8r3JBlKiwXHBoMVLQ1l593FKshu&#10;23MV1r/muBysmgNd/jYL/FGq+9ouJiACteFf/HR/6Tj/YzSCxzfxB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ZQOcMAAADdAAAADwAAAAAAAAAAAAAAAACYAgAAZHJzL2Rv&#10;d25yZXYueG1sUEsFBgAAAAAEAAQA9QAAAIgDAAAAAA==&#10;" path="m42,40l,,42,40xe" filled="f" strokecolor="#e77817" strokeweight="0">
                  <v:path arrowok="t" o:connecttype="custom" o:connectlocs="42,40;0,0;42,40" o:connectangles="0,0,0"/>
                </v:shape>
                <v:shape id="Freeform 1580" o:spid="_x0000_s2604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GF8cA&#10;AADdAAAADwAAAGRycy9kb3ducmV2LnhtbESP3WoCQQyF7wu+wxChN6XOWmitW0cRQS3+QGv7AGEn&#10;3V3cySw7o45vby4K3iWck3O+TGbJNepMXag9GxgOMlDEhbc1lwZ+f5bP76BCRLbYeCYDVwowm/Ye&#10;Jphbf+FvOh9iqSSEQ44GqhjbXOtQVOQwDHxLLNqf7xxGWbtS2w4vEu4a/ZJlb9phzdJQYUuLiorj&#10;4eQMbNJqfd19jZ7qVI7Tdkv7sFqOjXnsp/kHqEgp3s3/159W8F9HgivfyAh6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yRhfHAAAA3QAAAA8AAAAAAAAAAAAAAAAAmAIAAGRy&#10;cy9kb3ducmV2LnhtbFBLBQYAAAAABAAEAPUAAACMAwAAAAA=&#10;" path="m,l3,12,8,25r7,7l25,40r,-10l20,17,13,7,,xe" fillcolor="#f3be00" stroked="f">
                  <v:path arrowok="t" o:connecttype="custom" o:connectlocs="0,0;3,12;8,25;15,32;25,40;25,30;20,17;13,7;0,0" o:connectangles="0,0,0,0,0,0,0,0,0"/>
                </v:shape>
                <v:shape id="Freeform 1581" o:spid="_x0000_s2605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Jp8sQA&#10;AADdAAAADwAAAGRycy9kb3ducmV2LnhtbERPTWvCQBC9C/0PyxR6M5sKjTF1FalIPRVqRXIcs2MS&#10;mp0N2W0S/fVuodDbPN7nLNejaURPnastK3iOYhDEhdU1lwqOX7tpCsJ5ZI2NZVJwJQfr1cNkiZm2&#10;A39Sf/ClCCHsMlRQed9mUrqiIoMusi1x4C62M+gD7EqpOxxCuGnkLI4TabDm0FBhS28VFd+HH6Mg&#10;zu32I9nd5kbnzp7ez5v0kpRKPT2Om1cQnkb/L/5z73WY/zJfwO834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CafLEAAAA3QAAAA8AAAAAAAAAAAAAAAAAmAIAAGRycy9k&#10;b3ducmV2LnhtbFBLBQYAAAAABAAEAPUAAACJAwAAAAA=&#10;" path="m,l3,12,8,25r7,7l25,40r,-10l20,17,13,7,,xe" filled="f" strokecolor="#e77817" strokeweight="0">
                  <v:path arrowok="t" o:connecttype="custom" o:connectlocs="0,0;3,12;8,25;15,32;25,40;25,30;20,17;13,7;0,0" o:connectangles="0,0,0,0,0,0,0,0,0"/>
                </v:shape>
                <v:shape id="Freeform 1582" o:spid="_x0000_s2606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RyMYA&#10;AADdAAAADwAAAGRycy9kb3ducmV2LnhtbESPQWsCMRCF70L/Q5iCN822YJWtUUSQlpaCrtJeh810&#10;d2kyWZJUt/++cxC8zfDevPfNcj14p84UUxfYwMO0AEVcB9txY+B03E0WoFJGtugCk4E/SrBe3Y2W&#10;WNpw4QOdq9woCeFUooE2577UOtUteUzT0BOL9h2ixyxrbLSNeJFw7/RjUTxpjx1LQ4s9bVuqf6pf&#10;b2D3Nc/Wv1Xuc9+9uI/tZr6Ph3djxvfD5hlUpiHfzNfrVyv4s4Xwyz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2RyMYAAADdAAAADwAAAAAAAAAAAAAAAACYAgAAZHJz&#10;L2Rvd25yZXYueG1sUEsFBgAAAAAEAAQA9QAAAIsDAAAAAA==&#10;" path="m37,40l,,37,40xe" fillcolor="#f3be00" stroked="f">
                  <v:path arrowok="t" o:connecttype="custom" o:connectlocs="37,40;0,0;37,40" o:connectangles="0,0,0"/>
                </v:shape>
                <v:shape id="Freeform 1583" o:spid="_x0000_s2607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KOMQA&#10;AADdAAAADwAAAGRycy9kb3ducmV2LnhtbERPS2vCQBC+F/wPywje6saCJURXEVEo9lDqE29Ddkyi&#10;2dmwu03Sf98tFHqbj+8582VvatGS85VlBZNxAoI4t7riQsHxsH1OQfiArLG2TAq+ycNyMXiaY6Zt&#10;x5/U7kMhYgj7DBWUITSZlD4vyaAf24Y4cjfrDIYIXSG1wy6Gm1q+JMmrNFhxbCixoXVJ+WP/ZRTs&#10;3Oby3ne4q+5p+7Hm7ny6bs9KjYb9agYiUB/+xX/uNx3nT9MJ/H4TT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jCjjEAAAA3QAAAA8AAAAAAAAAAAAAAAAAmAIAAGRycy9k&#10;b3ducmV2LnhtbFBLBQYAAAAABAAEAPUAAACJAwAAAAA=&#10;" path="m37,40l,,37,40xe" filled="f" strokecolor="#e77817" strokeweight="0">
                  <v:path arrowok="t" o:connecttype="custom" o:connectlocs="37,40;0,0;37,40" o:connectangles="0,0,0"/>
                </v:shape>
                <v:shape id="Freeform 1584" o:spid="_x0000_s2608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FqsQA&#10;AADdAAAADwAAAGRycy9kb3ducmV2LnhtbERPTWvCQBC9F/wPyxS81U2EikRXCYXY6qFQ68XbkB2T&#10;mOxszG6T+O/dQqG3ebzPWW9H04ieOldZVhDPIhDEudUVFwpO39nLEoTzyBoby6TgTg62m8nTGhNt&#10;B/6i/ugLEULYJaig9L5NpHR5SQbdzLbEgbvYzqAPsCuk7nAI4aaR8yhaSIMVh4YSW3orKa+PP0ZB&#10;nn5m77fsGt9qz2MT78+HnTkrNX0e0xUIT6P/F/+5P3SY/7qcw+834QS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JBarEAAAA3QAAAA8AAAAAAAAAAAAAAAAAmAIAAGRycy9k&#10;b3ducmV2LnhtbFBLBQYAAAAABAAEAPUAAACJAwAAAAA=&#10;" path="m,l,12,3,25r7,10l20,42,22,30,17,17,10,7,,xe" fillcolor="#f3be00" stroked="f">
                  <v:path arrowok="t" o:connecttype="custom" o:connectlocs="0,0;0,12;3,25;10,35;20,42;22,30;17,17;10,7;0,0" o:connectangles="0,0,0,0,0,0,0,0,0"/>
                </v:shape>
                <v:shape id="Freeform 1585" o:spid="_x0000_s2609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GxcUA&#10;AADdAAAADwAAAGRycy9kb3ducmV2LnhtbERPTWvCQBC9C/6HZYTedGOLGqOrtBXBi4eq0PY2zY6b&#10;tNnZkF1j+u+7gtDbPN7nLNedrURLjS8dKxiPEhDEudMlGwWn43aYgvABWWPlmBT8kof1qt9bYqbd&#10;ld+oPQQjYgj7DBUUIdSZlD4vyKIfuZo4cmfXWAwRNkbqBq8x3FbyMUmm0mLJsaHAml4Lyn8OF6ug&#10;mptPU76ns/FHfXzpNu38++uyV+ph0D0vQATqwr/47t7pOH+SPsH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MbFxQAAAN0AAAAPAAAAAAAAAAAAAAAAAJgCAABkcnMv&#10;ZG93bnJldi54bWxQSwUGAAAAAAQABAD1AAAAigMAAAAA&#10;" path="m,l,12,3,25r7,10l20,42,22,30,17,17,10,7,,xe" filled="f" strokecolor="#e77817" strokeweight="0">
                  <v:path arrowok="t" o:connecttype="custom" o:connectlocs="0,0;0,12;3,25;10,35;20,42;22,30;17,17;10,7;0,0" o:connectangles="0,0,0,0,0,0,0,0,0"/>
                </v:shape>
                <v:shape id="Freeform 1586" o:spid="_x0000_s2610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JzcUA&#10;AADdAAAADwAAAGRycy9kb3ducmV2LnhtbESPzWrCQBDH7wXfYRmhF2k2qU0bUlcRRaz01OgDDNlp&#10;EpudDdk1xrfvFoTeZpjf/D8Wq9G0YqDeNZYVJFEMgri0uuFKwem4e8pAOI+ssbVMCm7kYLWcPCww&#10;1/bKXzQUvhJBhF2OCmrvu1xKV9Zk0EW2Iw63b9sb9GHtK6l7vAZx08rnOH6VBhsODjV2tKmp/Cku&#10;RsHcn/dF4GbyPD98vhVpsm+2rVKP03H9DsLT6P/h+/eHDvHT7AX+2oQR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UnNxQAAAN0AAAAPAAAAAAAAAAAAAAAAAJgCAABkcnMv&#10;ZG93bnJldi54bWxQSwUGAAAAAAQABAD1AAAAigMAAAAA&#10;" path="m37,45l,,37,45xe" fillcolor="#f3be00" stroked="f">
                  <v:path arrowok="t" o:connecttype="custom" o:connectlocs="37,45;0,0;37,45" o:connectangles="0,0,0"/>
                </v:shape>
                <v:shape id="Freeform 1587" o:spid="_x0000_s2611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GHacIA&#10;AADdAAAADwAAAGRycy9kb3ducmV2LnhtbERPS4vCMBC+L/gfwgh7WTTdRUWrUWRlodf1ibehGdtg&#10;MylNrN1/vxEEb/PxPWex6mwlWmq8cazgc5iAIM6dNlwo2O9+BlMQPiBrrByTgj/ysFr23haYanfn&#10;X2q3oRAxhH2KCsoQ6lRKn5dk0Q9dTRy5i2sshgibQuoG7zHcVvIrSSbSouHYUGJN3yXl1+3NKjhf&#10;djYxh9nIth/ZIa822eloRkq997v1HESgLrzET3em4/zxdAyPb+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YdpwgAAAN0AAAAPAAAAAAAAAAAAAAAAAJgCAABkcnMvZG93&#10;bnJldi54bWxQSwUGAAAAAAQABAD1AAAAhwMAAAAA&#10;" path="m37,45l,,37,45xe" filled="f" strokecolor="#e77817" strokeweight="0">
                  <v:path arrowok="t" o:connecttype="custom" o:connectlocs="37,45;0,0;37,45" o:connectangles="0,0,0"/>
                </v:shape>
                <v:shape id="Freeform 1588" o:spid="_x0000_s2612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4SL8QA&#10;AADdAAAADwAAAGRycy9kb3ducmV2LnhtbERPTWvCQBC9C/6HZQq9SN1Yagipq0hLoSA9GD14HLLT&#10;JJidDdmpif31bqHgbR7vc1ab0bXqQn1oPBtYzBNQxKW3DVcGjoePpwxUEGSLrWcycKUAm/V0ssLc&#10;+oH3dCmkUjGEQ44GapEu1zqUNTkMc98RR+7b9w4lwr7StschhrtWPydJqh02HBtq7OitpvJc/DgD&#10;53Q3yH4mi3f91V5/U5+dXigz5vFh3L6CEhrlLv53f9o4f5ml8PdNPEG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Ei/EAAAA3QAAAA8AAAAAAAAAAAAAAAAAmAIAAGRycy9k&#10;b3ducmV2LnhtbFBLBQYAAAAABAAEAPUAAACJAwAAAAA=&#10;" path="m,l,15,5,25r5,10l20,43,22,33,17,20,10,8,,xe" fillcolor="#f3be00" stroked="f">
                  <v:path arrowok="t" o:connecttype="custom" o:connectlocs="0,0;0,15;5,25;10,35;20,43;22,33;17,20;10,8;0,0" o:connectangles="0,0,0,0,0,0,0,0,0"/>
                </v:shape>
                <v:shape id="Freeform 1589" o:spid="_x0000_s2613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/ocUA&#10;AADdAAAADwAAAGRycy9kb3ducmV2LnhtbERPS2vCQBC+C/0PyxR6M5tKfUVXEUvQopdGS69DdkxS&#10;s7Npdqvx33cLQm/z8T1nvuxMLS7UusqygucoBkGcW11xoeB4SPsTEM4ja6wtk4IbOVguHnpzTLS9&#10;8jtdMl+IEMIuQQWl900ipctLMugi2xAH7mRbgz7AtpC6xWsIN7UcxPFIGqw4NJTY0Lqk/Jz9GAXD&#10;NJu+nfWH/TrsVq/p7eXze99slHp67FYzEJ46/y++u7c6zB9OxvD3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T+hxQAAAN0AAAAPAAAAAAAAAAAAAAAAAJgCAABkcnMv&#10;ZG93bnJldi54bWxQSwUGAAAAAAQABAD1AAAAigMAAAAA&#10;" path="m,l,15,5,25r5,10l20,43,22,33,17,20,10,8,,xe" filled="f" strokecolor="#e77817" strokeweight="0">
                  <v:path arrowok="t" o:connecttype="custom" o:connectlocs="0,0;0,15;5,25;10,35;20,43;22,33;17,20;10,8;0,0" o:connectangles="0,0,0,0,0,0,0,0,0"/>
                </v:shape>
                <v:shape id="Freeform 1590" o:spid="_x0000_s2614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+VccA&#10;AADdAAAADwAAAGRycy9kb3ducmV2LnhtbESPQU/DMAyF75P4D5GRuG0pqzZV3bIJkIa47MA2IY5W&#10;4rWFxilN6Aq/Hh+QdrP1nt/7vN6OvlUD9bEJbOB+loEitsE1XBk4HXfTAlRMyA7bwGTghyJsNzeT&#10;NZYuXPiVhkOqlIRwLNFAnVJXah1tTR7jLHTEop1D7zHJ2lfa9XiRcN/qeZYttceGpaHGjp5qsp+H&#10;b29gb7viWQ8fv9Vbnj++f9k2t/OdMXe348MKVKIxXc3/1y9O8BeF4Mo3MoL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hflXHAAAA3QAAAA8AAAAAAAAAAAAAAAAAmAIAAGRy&#10;cy9kb3ducmV2LnhtbFBLBQYAAAAABAAEAPUAAACMAwAAAAA=&#10;" path="m38,44l,,38,44xe" fillcolor="#f3be00" stroked="f">
                  <v:path arrowok="t" o:connecttype="custom" o:connectlocs="38,44;0,0;38,44" o:connectangles="0,0,0"/>
                </v:shape>
                <v:shape id="Freeform 1591" o:spid="_x0000_s2615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hs8QA&#10;AADdAAAADwAAAGRycy9kb3ducmV2LnhtbERP32vCMBB+H/g/hBN8kZkqTF01iojCkIFYx8C3oznb&#10;YnOpTabZf28Gwt7u4/t582UwtbhR6yrLCoaDBARxbnXFhYKv4/Z1CsJ5ZI21ZVLwSw6Wi87LHFNt&#10;73ygW+YLEUPYpaig9L5JpXR5SQbdwDbEkTvb1qCPsC2kbvEew00tR0kylgYrjg0lNrQuKb9kP0bB&#10;5DTa9ft6fz1eKAvfepV8bsNGqV43rGYgPAX/L366P3Sc/zZ9h79v4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YbPEAAAA3QAAAA8AAAAAAAAAAAAAAAAAmAIAAGRycy9k&#10;b3ducmV2LnhtbFBLBQYAAAAABAAEAPUAAACJAwAAAAA=&#10;" path="m38,44l,,38,44xe" filled="f" strokecolor="#e77817" strokeweight="0">
                  <v:path arrowok="t" o:connecttype="custom" o:connectlocs="38,44;0,0;38,44" o:connectangles="0,0,0"/>
                </v:shape>
                <v:shape id="Freeform 1592" o:spid="_x0000_s2616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DasQA&#10;AADdAAAADwAAAGRycy9kb3ducmV2LnhtbESPT4vCQAzF78J+hyHC3nSqoLhdRxFhQQTBf4ceQye2&#10;1U6mdMba/fbmsLC3hPfy3i/Lde9q1VEbKs8GJuMEFHHubcWFgevlZ7QAFSKyxdozGfilAOvVx2CJ&#10;qfUvPlF3joWSEA4pGihjbFKtQ16SwzD2DbFoN986jLK2hbYtviTc1XqaJHPtsGJpKLGhbUn54/x0&#10;BvYHfbs/s6Pd4nXSNdO4T7IMjfkc9ptvUJH6+G/+u95ZwZ99Cb98IyPo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A2rEAAAA3QAAAA8AAAAAAAAAAAAAAAAAmAIAAGRycy9k&#10;b3ducmV2LnhtbFBLBQYAAAAABAAEAPUAAACJAwAAAAA=&#10;" path="m2,l,7r,5l,19r2,5l12,34r15,5l27,29,22,17,12,7,2,xe" fillcolor="#f3be00" stroked="f">
                  <v:path arrowok="t" o:connecttype="custom" o:connectlocs="2,0;0,7;0,12;0,19;2,24;12,34;27,39;27,29;22,17;12,7;2,0" o:connectangles="0,0,0,0,0,0,0,0,0,0,0"/>
                </v:shape>
                <v:shape id="Freeform 1593" o:spid="_x0000_s2617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jTcQA&#10;AADdAAAADwAAAGRycy9kb3ducmV2LnhtbERPTUsDMRC9C/6HMEJvNttSi902LbpQEKGHVoseh810&#10;d3EzWZKxjf++EQRv83ifs9ok16szhdh5NjAZF6CIa287bgy8v23vH0FFQbbYeyYDPxRhs769WWFp&#10;/YX3dD5Io3IIxxINtCJDqXWsW3IYx34gztzJB4eSYWi0DXjJ4a7X06KYa4cd54YWB6paqr8O385A&#10;+mykCvK8WxxnqZrut68f9XFuzOguPS1BCSX5F/+5X2ye/7CYwO83+QS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jI03EAAAA3QAAAA8AAAAAAAAAAAAAAAAAmAIAAGRycy9k&#10;b3ducmV2LnhtbFBLBQYAAAAABAAEAPUAAACJAwAAAAA=&#10;" path="m2,l,7r,5l,19r2,5l12,34r15,5l27,29,22,17,12,7,2,xe" filled="f" strokecolor="#e77817" strokeweight="0">
                  <v:path arrowok="t" o:connecttype="custom" o:connectlocs="2,0;0,7;0,12;0,19;2,24;12,34;27,39;27,29;22,17;12,7;2,0" o:connectangles="0,0,0,0,0,0,0,0,0,0,0"/>
                </v:shape>
                <v:shape id="Freeform 1594" o:spid="_x0000_s2618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cQsUA&#10;AADdAAAADwAAAGRycy9kb3ducmV2LnhtbERPTWvCQBC9F/wPywi9FN0k2KLRVUpFiNCLVtTjkB2T&#10;YHY2ZLdJ+u+7QqG3ebzPWW0GU4uOWldZVhBPIxDEudUVFwpOX7vJHITzyBpry6Tghxxs1qOnFaba&#10;9nyg7ugLEULYpaig9L5JpXR5SQbd1DbEgbvZ1qAPsC2kbrEP4aaWSRS9SYMVh4YSG/ooKb8fv42C&#10;voluL3Eyu36eT9m2u2Ruv41zpZ7Hw/sShKfB/4v/3JkO818XCTy+C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5xCxQAAAN0AAAAPAAAAAAAAAAAAAAAAAJgCAABkcnMv&#10;ZG93bnJldi54bWxQSwUGAAAAAAQABAD1AAAAigMAAAAA&#10;" path="m42,48l,,42,48xe" fillcolor="#f3be00" stroked="f">
                  <v:path arrowok="t" o:connecttype="custom" o:connectlocs="42,48;0,0;42,48" o:connectangles="0,0,0"/>
                </v:shape>
                <v:shape id="Freeform 1595" o:spid="_x0000_s2619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hqcMA&#10;AADdAAAADwAAAGRycy9kb3ducmV2LnhtbERPTWsCMRC9F/wPYQrearaKVbdGEVEQ2kvVg8fpZtwN&#10;bibLZtT13zeFQm/zeJ8zX3a+Vjdqowts4HWQgSIugnVcGjgeti9TUFGQLdaBycCDIiwXvac55jbc&#10;+YtueylVCuGYo4FKpMm1jkVFHuMgNMSJO4fWoyTYltq2eE/hvtbDLHvTHh2nhgobWldUXPZXb2By&#10;2frzZPM9PYWj+8w+TiLuao3pP3erd1BCnfyL/9w7m+aPZyP4/Sad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hqcMAAADdAAAADwAAAAAAAAAAAAAAAACYAgAAZHJzL2Rv&#10;d25yZXYueG1sUEsFBgAAAAAEAAQA9QAAAIgDAAAAAA==&#10;" path="m42,48l,,42,48xe" filled="f" strokecolor="#e77817" strokeweight="0">
                  <v:path arrowok="t" o:connecttype="custom" o:connectlocs="42,48;0,0;42,48" o:connectangles="0,0,0"/>
                </v:shape>
                <v:shape id="Freeform 1596" o:spid="_x0000_s2620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H/8cA&#10;AADdAAAADwAAAGRycy9kb3ducmV2LnhtbESPT2vCQBDF74LfYRmhN7Pxb23qKiIIFlpqtZfeptlp&#10;EszOLtltTL99VxC8zfDevN+b5boztWip8ZVlBaMkBUGcW11xoeDztBsuQPiArLG2TAr+yMN61e8t&#10;MdP2wh/UHkMhYgj7DBWUIbhMSp+XZNAn1hFH7cc2BkNcm0LqBi8x3NRynKZzabDiSCjR0bak/Hz8&#10;NZH7Nm0nj+7l/UufX1uX025/+B4p9TDoNs8gAnXhbr5d73WsP3uawvWbOIJ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Ch//HAAAA3QAAAA8AAAAAAAAAAAAAAAAAmAIAAGRy&#10;cy9kb3ducmV2LnhtbFBLBQYAAAAABAAEAPUAAACMAwAAAAA=&#10;" path="m49,37l,,49,37r5,13l62,60r10,7l84,72r,-5l82,62,79,55,74,50,69,45,62,40,57,37r-8,xe" fillcolor="#f3be00" stroked="f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1597" o:spid="_x0000_s2621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/p8EA&#10;AADdAAAADwAAAGRycy9kb3ducmV2LnhtbERPTYvCMBC9C/6HMAveNFVQ1mqURVBE9GD14HFoxrbY&#10;TEoStf33mwVhb/N4n7Nct6YWL3K+sqxgPEpAEOdWV1wouF62w28QPiBrrC2Tgo48rFf93hJTbd98&#10;plcWChFD2KeooAyhSaX0eUkG/cg2xJG7W2cwROgKqR2+Y7ip5SRJZtJgxbGhxIY2JeWP7GkUHE/j&#10;y9Hh7La7d835mRw6yrhTavDV/ixABGrDv/jj3us4fzqfwt8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nv6fBAAAA3QAAAA8AAAAAAAAAAAAAAAAAmAIAAGRycy9kb3du&#10;cmV2LnhtbFBLBQYAAAAABAAEAPUAAACGAwAAAAA=&#10;" path="m49,37l,,49,37r5,13l62,60r10,7l84,72r,-5l82,62,79,55,74,50,69,45,62,40,57,37r-8,xe" filled="f" strokecolor="#e77817" strokeweight="0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1598" o:spid="_x0000_s2622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vOcIA&#10;AADdAAAADwAAAGRycy9kb3ducmV2LnhtbERPS2vCQBC+F/wPyxR6q5sKPpq6iogWbz6hPQ7ZaRKa&#10;nQ3ZiYn/3i0UvM3H95z5sneVulITSs8G3oYJKOLM25JzA5fz9nUGKgiyxcozGbhRgOVi8DTH1PqO&#10;j3Q9Sa5iCIcUDRQidap1yApyGIa+Jo7cj28cSoRNrm2DXQx3lR4lyUQ7LDk2FFjTuqDs99Q6A9V5&#10;x5+3fdfNDuJ72W7ar+9pa8zLc7/6ACXUy0P8797ZOH/8PoG/b+IJ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C85wgAAAN0AAAAPAAAAAAAAAAAAAAAAAJgCAABkcnMvZG93&#10;bnJldi54bWxQSwUGAAAAAAQABAD1AAAAhwMAAAAA&#10;" path="m45,38l,,45,38r5,12l58,60r9,8l80,75r,-7l77,63,75,58,70,50,65,45,58,43,53,40,45,38xe" fillcolor="#f3be00" stroked="f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1599" o:spid="_x0000_s2623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3bU8MA&#10;AADdAAAADwAAAGRycy9kb3ducmV2LnhtbERP32vCMBB+H/g/hBP2NlOFTVeNIsrGQBDsBF+vzdkU&#10;m0tpYu3++0UQfLuP7+ctVr2tRUetrxwrGI8SEMSF0xWXCo6/X28zED4ga6wdk4I/8rBaDl4WmGp3&#10;4wN1WShFDGGfogITQpNK6QtDFv3INcSRO7vWYoiwLaVu8RbDbS0nSfIhLVYcGww2tDFUXLKrVbDp&#10;9vLYnfKZyQ+7LNl+59vLdafU67Bfz0EE6sNT/HD/6Dj//XMK9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3bU8MAAADdAAAADwAAAAAAAAAAAAAAAACYAgAAZHJzL2Rv&#10;d25yZXYueG1sUEsFBgAAAAAEAAQA9QAAAIgDAAAAAA==&#10;" path="m45,38l,,45,38r5,12l58,60r9,8l80,75r,-7l77,63,75,58,70,50,65,45,58,43,53,40,45,38xe" filled="f" strokecolor="#e77817" strokeweight="0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1600" o:spid="_x0000_s2624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/L8UA&#10;AADdAAAADwAAAGRycy9kb3ducmV2LnhtbESPQWvDMAyF74X+B6PBbq3TwbI2i1PGxiCHXtb2B4hY&#10;S8Ji2Y29NPv306HQm8R7eu9TuZ/doCYaY+/ZwGadgSJuvO25NXA+fa62oGJCtjh4JgN/FGFfLRcl&#10;FtZf+YumY2qVhHAs0ECXUii0jk1HDuPaB2LRvv3oMMk6ttqOeJVwN+inLMu1w56locNA7x01P8df&#10;ZyBOm5f5krW6Di4d8rr5CPnhZMzjw/z2CirRnO7m23VtBf95J7jyjYyg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n8vxQAAAN0AAAAPAAAAAAAAAAAAAAAAAJgCAABkcnMv&#10;ZG93bnJldi54bWxQSwUGAAAAAAQABAD1AAAAigMAAAAA&#10;" path="m42,37l,,42,37xe" fillcolor="#f3be00" stroked="f">
                  <v:path arrowok="t" o:connecttype="custom" o:connectlocs="42,37;0,0;42,37" o:connectangles="0,0,0"/>
                </v:shape>
                <v:shape id="Freeform 1601" o:spid="_x0000_s2625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rO08MA&#10;AADdAAAADwAAAGRycy9kb3ducmV2LnhtbERPTYvCMBC9C/6HMII3TXdRV7tGWXYRip50RfE2NmNb&#10;bCaliVr/vREEb/N4nzOdN6YUV6pdYVnBRz8CQZxaXXCmYPu/6I1BOI+ssbRMCu7kYD5rt6YYa3vj&#10;NV03PhMhhF2MCnLvq1hKl+Zk0PVtRRy4k60N+gDrTOoabyHclPIzikbSYMGhIceKfnNKz5uLUXA6&#10;Lr/2h8SP/rL0PFgdaFcsk51S3U7z8w3CU+Pf4pc70WH+cDKB5zfh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rO08MAAADdAAAADwAAAAAAAAAAAAAAAACYAgAAZHJzL2Rv&#10;d25yZXYueG1sUEsFBgAAAAAEAAQA9QAAAIgDAAAAAA==&#10;" path="m42,37l,,42,37xe" filled="f" strokecolor="#e77817" strokeweight="0">
                  <v:path arrowok="t" o:connecttype="custom" o:connectlocs="42,37;0,0;42,37" o:connectangles="0,0,0"/>
                </v:shape>
                <v:shape id="Freeform 1602" o:spid="_x0000_s2626" style="position:absolute;left:6026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au8MA&#10;AADdAAAADwAAAGRycy9kb3ducmV2LnhtbESPQWvDMAyF74X9B6PBbo29HkLI6pYyGNtxawu9qrEW&#10;h8ZyFntt8u+nw6A3iff03qf1dgq9utKYusgWngsDiriJruPWwvHwtqxApYzssI9MFmZKsN08LNZY&#10;u3jjL7ruc6skhFONFnzOQ611ajwFTEUciEX7jmPALOvYajfiTcJDr1fGlDpgx9LgcaBXT81l/xss&#10;tH11/pmdc1j6z3lV6ROb6t3ap8dp9wIq05Tv5v/rDyf4pRF++UZG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zau8MAAADdAAAADwAAAAAAAAAAAAAAAACYAgAAZHJzL2Rv&#10;d25yZXYueG1sUEsFBgAAAAAEAAQA9QAAAIgDAAAAAA==&#10;" path="m57,22l,,57,22xm57,22r13,8l82,32,92,30r13,-5l100,20,95,17,87,15,82,12r-7,l67,15r-5,2l57,22xe" fillcolor="#f3be00" stroked="f">
                  <v:path arrowok="t" o:connecttype="custom" o:connectlocs="57,22;0,0;57,22;57,22;70,30;82,32;92,30;105,25;100,20;95,17;87,15;82,12;75,12;67,15;62,17;57,22" o:connectangles="0,0,0,0,0,0,0,0,0,0,0,0,0,0,0,0"/>
                  <o:lock v:ext="edit" verticies="t"/>
                </v:shape>
                <v:shape id="Freeform 1603" o:spid="_x0000_s2627" style="position:absolute;left:6026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OtsMA&#10;AADdAAAADwAAAGRycy9kb3ducmV2LnhtbERP32vCMBB+H/g/hBP2NlMdiFajbIMxhyBoVfZ4NLem&#10;rLmUJNb63y/CYG/38f285bq3jejIh9qxgvEoA0FcOl1zpeBYvD/NQISIrLFxTApuFGC9GjwsMdfu&#10;ynvqDrESKYRDjgpMjG0uZSgNWQwj1xIn7tt5izFBX0nt8ZrCbSMnWTaVFmtODQZbejNU/hwuVsHX&#10;86s8de5j182L6vZZmImX27NSj8P+ZQEiUh//xX/ujU7zp9kY7t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IOtsMAAADdAAAADwAAAAAAAAAAAAAAAACYAgAAZHJzL2Rv&#10;d25yZXYueG1sUEsFBgAAAAAEAAQA9QAAAIgDAAAAAA==&#10;" path="m57,22l,,57,22xe" filled="f" strokecolor="#e77817" strokeweight="0">
                  <v:path arrowok="t" o:connecttype="custom" o:connectlocs="57,22;0,0;57,22" o:connectangles="0,0,0"/>
                </v:shape>
                <v:shape id="Freeform 1604" o:spid="_x0000_s2628" style="position:absolute;left:6083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oOysQA&#10;AADdAAAADwAAAGRycy9kb3ducmV2LnhtbERPTWsCMRC9C/6HMEJvmq0HqVujFFFsDz1ot7Tehs10&#10;s+xmEjapu/33jSB4m8f7nNVmsK24UBdqxwoeZxkI4tLpmisFxcd++gQiRGSNrWNS8EcBNuvxaIW5&#10;dj0f6XKKlUghHHJUYGL0uZShNGQxzJwnTtyP6yzGBLtK6g77FG5bOc+yhbRYc2ow6GlrqGxOv1aB&#10;bz6/+Svsima7O5jluX979+1ZqYfJ8PIMItIQ7+Kb+1Wn+YtsDtdv0gl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6DsrEAAAA3QAAAA8AAAAAAAAAAAAAAAAAmAIAAGRycy9k&#10;b3ducmV2LnhtbFBLBQYAAAAABAAEAPUAAACJAwAAAAA=&#10;" path="m,10r13,8l25,20,35,18,48,13,43,8,38,5,30,3,25,,18,,10,3,5,5,,10xe" filled="f" strokecolor="#e77817" strokeweight="0">
                  <v:path arrowok="t" o:connecttype="custom" o:connectlocs="0,10;13,18;25,20;35,18;48,13;43,8;38,5;30,3;25,0;18,0;10,3;5,5;0,10" o:connectangles="0,0,0,0,0,0,0,0,0,0,0,0,0"/>
                </v:shape>
                <v:shape id="Freeform 1605" o:spid="_x0000_s2629" style="position:absolute;left:6064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a7MUA&#10;AADdAAAADwAAAGRycy9kb3ducmV2LnhtbERPTWvCQBC9F/wPyxS81Y1Ko6auEkqDza1REbxNs9Mk&#10;mJ0N2VXTf98tFHqbx/uc9XYwrbhR7xrLCqaTCARxaXXDlYLjIXtagnAeWWNrmRR8k4PtZvSwxkTb&#10;Oxd02/tKhBB2CSqove8SKV1Zk0E3sR1x4L5sb9AH2FdS93gP4aaVsyiKpcGGQ0ONHb3WVF72V6Ng&#10;tzwt4udpkR/zdMhW549PurwtlBo/DukLCE+D/xf/ud91mB9Hc/j9Jpw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NrsxQAAAN0AAAAPAAAAAAAAAAAAAAAAAJgCAABkcnMv&#10;ZG93bnJldi54bWxQSwUGAAAAAAQABAD1AAAAigMAAAAA&#10;" path="m54,8l,,54,8xm54,8r13,7l79,18,92,15r9,-5l99,5,92,3,87,,79,,72,,67,,59,3,54,8xe" fillcolor="#f3be00" stroked="f">
                  <v:path arrowok="t" o:connecttype="custom" o:connectlocs="54,8;0,0;54,8;54,8;67,15;79,18;92,15;101,10;99,5;92,3;87,0;79,0;72,0;67,0;59,3;54,8" o:connectangles="0,0,0,0,0,0,0,0,0,0,0,0,0,0,0,0"/>
                  <o:lock v:ext="edit" verticies="t"/>
                </v:shape>
                <v:shape id="Freeform 1606" o:spid="_x0000_s2630" style="position:absolute;left:606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RGMQA&#10;AADdAAAADwAAAGRycy9kb3ducmV2LnhtbERP3WrCMBS+F/YO4Qi7EU11Q6UzytgQJgPB6gMcmmPb&#10;2ZyEJLN1T78MBt6dj+/3rDa9acWVfGgsK5hOMhDEpdUNVwpOx+14CSJEZI2tZVJwowCb9cNghbm2&#10;HR/oWsRKpBAOOSqoY3S5lKGsyWCYWEecuLP1BmOCvpLaY5fCTStnWTaXBhtODTU6equpvBTfRoHb&#10;LxbGz7787unzvdvjz66YjpxSj8P+9QVEpD7exf/uD53mz7Nn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URjEAAAA3QAAAA8AAAAAAAAAAAAAAAAAmAIAAGRycy9k&#10;b3ducmV2LnhtbFBLBQYAAAAABAAEAPUAAACJAwAAAAA=&#10;" path="m54,8l,,54,8xe" filled="f" strokecolor="#e77817" strokeweight="0">
                  <v:path arrowok="t" o:connecttype="custom" o:connectlocs="54,8;0,0;54,8" o:connectangles="0,0,0"/>
                </v:shape>
                <v:shape id="Freeform 1607" o:spid="_x0000_s2631" style="position:absolute;left:6118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JqMsEA&#10;AADdAAAADwAAAGRycy9kb3ducmV2LnhtbERPTWsCMRC9C/6HMIXeNFuhUrZmRYVtPVbtocchmWaX&#10;TSbLJur6741Q6G0e73NW69E7caEhtoEVvMwLEMQ6mJatgu9TPXsDEROyQReYFNwowrqaTlZYmnDl&#10;A12OyYocwrFEBU1KfSll1A15jPPQE2fuNwweU4aDlWbAaw73Ti6KYik9tpwbGuxp15Dujmev4PAp&#10;7Y9D/aHrnf2i0/bs6o6Uen4aN+8gEo3pX/zn3ps8f1m8wuObfIKs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SajLBAAAA3QAAAA8AAAAAAAAAAAAAAAAAmAIAAGRycy9kb3du&#10;cmV2LnhtbFBLBQYAAAAABAAEAPUAAACGAwAAAAA=&#10;" path="m,8r13,7l25,18,38,15r9,-5l45,5,38,3,33,,25,,18,,13,,5,3,,8xe" filled="f" strokecolor="#e77817" strokeweight="0">
                  <v:path arrowok="t" o:connecttype="custom" o:connectlocs="0,8;13,15;25,18;38,15;47,10;45,5;38,3;33,0;25,0;18,0;13,0;5,3;0,8" o:connectangles="0,0,0,0,0,0,0,0,0,0,0,0,0"/>
                </v:shape>
                <v:shape id="Freeform 1608" o:spid="_x0000_s2632" style="position:absolute;left:6093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rRLsUA&#10;AADdAAAADwAAAGRycy9kb3ducmV2LnhtbERPTWvCQBC9C/0PyxR6kbppS0OJrlIshVaLYBTPQ3ZM&#10;gtnZkB1N6q/vFgq9zeN9zmwxuEZdqAu1ZwMPkwQUceFtzaWB/e79/gVUEGSLjWcy8E0BFvOb0Qwz&#10;63ve0iWXUsUQDhkaqETaTOtQVOQwTHxLHLmj7xxKhF2pbYd9DHeNfkySVDusOTZU2NKyouKUn52B&#10;9dPb+Xkly8/mq5fN1a8320M+NubudnidghIa5F/85/6wcX6apPD7TTxB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tEuxQAAAN0AAAAPAAAAAAAAAAAAAAAAAJgCAABkcnMv&#10;ZG93bnJldi54bWxQSwUGAAAAAAQABAD1AAAAigMAAAAA&#10;" path="m55,8l,,55,8xm55,8r12,7l80,18,92,15r10,-5l97,5,92,3,87,,80,,72,,67,,60,3,55,8xe" fillcolor="#f3be00" stroked="f">
                  <v:path arrowok="t" o:connecttype="custom" o:connectlocs="55,8;0,0;55,8;55,8;67,15;80,18;92,15;102,10;97,5;92,3;87,0;80,0;72,0;67,0;60,3;55,8" o:connectangles="0,0,0,0,0,0,0,0,0,0,0,0,0,0,0,0"/>
                  <o:lock v:ext="edit" verticies="t"/>
                </v:shape>
                <v:shape id="Freeform 1609" o:spid="_x0000_s2633" style="position:absolute;left:6093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sWsQA&#10;AADdAAAADwAAAGRycy9kb3ducmV2LnhtbERP22oCMRB9F/yHMELfNGuLVrdG0S0tRUSo+gHTzbhZ&#10;3EyWJNXt3zeFgm9zONdZrDrbiCv5UDtWMB5lIIhLp2uuFJyOb8MZiBCRNTaOScEPBVgt+70F5trd&#10;+JOuh1iJFMIhRwUmxjaXMpSGLIaRa4kTd3beYkzQV1J7vKVw28jHLJtKizWnBoMtFYbKy+HbKii8&#10;2Yy3+2I3efp6f633u816Mu+Uehh06xcQkbp4F/+7P3SaP82e4e+bd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rFr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1610" o:spid="_x0000_s2634" style="position:absolute;left:6148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FrMMA&#10;AADdAAAADwAAAGRycy9kb3ducmV2LnhtbESPzW4CMQyE75X6DpEr9Vay7QGhLQEB0rY98nfgaCVu&#10;dkXirDYBtm9fH5C42ZrxzOf5coxBXWnIXWID75MKFLFNrmNv4Hho3magckF2GBKTgT/KsFw8P82x&#10;dunGO7rui1cSwrlGA20pfa11ti1FzJPUE4v2m4aIRdbBazfgTcJj0B9VNdURO5aGFnvatGTP+0s0&#10;sPvW/hTQftlm47d0WF9CcyZjXl/G1SeoQmN5mO/XP07wp5Xgyjcygl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FrMMAAADdAAAADwAAAAAAAAAAAAAAAACYAgAAZHJzL2Rv&#10;d25yZXYueG1sUEsFBgAAAAAEAAQA9QAAAIgDAAAAAA==&#10;" path="m,8r12,7l25,18,37,15,47,10,42,5,37,3,32,,25,,17,,12,,5,3,,8xe" filled="f" strokecolor="#e77817" strokeweight="0">
                  <v:path arrowok="t" o:connecttype="custom" o:connectlocs="0,8;12,15;25,18;37,15;47,10;42,5;37,3;32,0;25,0;17,0;12,0;5,3;0,8" o:connectangles="0,0,0,0,0,0,0,0,0,0,0,0,0"/>
                </v:shape>
                <v:shape id="Freeform 1611" o:spid="_x0000_s2635" style="position:absolute;left:5996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R/DsIA&#10;AADdAAAADwAAAGRycy9kb3ducmV2LnhtbERPS4vCMBC+L/gfwix4W9P1INo1iisKCh58sXocmrEt&#10;20xKEmv990YQvM3H95zxtDWVaMj50rKC714CgjizuuRcwfGw/BqC8AFZY2WZFNzJw3TS+Rhjqu2N&#10;d9TsQy5iCPsUFRQh1KmUPivIoO/ZmjhyF+sMhghdLrXDWww3lewnyUAaLDk2FFjTvKDsf381Cprt&#10;ZvG33uo8+z3x2V0r7q8bVqr72c5+QARqw1v8cq90nD9IRvD8Jp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H8OwgAAAN0AAAAPAAAAAAAAAAAAAAAAAJgCAABkcnMvZG93&#10;bnJldi54bWxQSwUGAAAAAAQABAD1AAAAhwMAAAAA&#10;" path="m58,25l,,58,25xm55,25r13,8l80,38,92,35r13,-5l100,25,95,20,87,18r-7,l75,18r-7,l63,23r-8,2xe" fillcolor="#f3be00" stroked="f">
                  <v:path arrowok="t" o:connecttype="custom" o:connectlocs="58,25;0,0;58,25;55,25;68,33;80,38;92,35;105,30;100,25;95,20;87,18;80,18;75,18;68,18;63,23;55,25" o:connectangles="0,0,0,0,0,0,0,0,0,0,0,0,0,0,0,0"/>
                  <o:lock v:ext="edit" verticies="t"/>
                </v:shape>
              </v:group>
              <v:group id="Group 1612" o:spid="_x0000_s2636" style="position:absolute;left:234;top:457;width:3239;height:6782" coordorigin="5698,486" coordsize="510,1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g9Rs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Ag9RscAAADd&#10;AAAADwAAAAAAAAAAAAAAAACqAgAAZHJzL2Rvd25yZXYueG1sUEsFBgAAAAAEAAQA+gAAAJ4DAAAA&#10;AA==&#10;">
                <v:shape id="Freeform 1613" o:spid="_x0000_s2637" style="position:absolute;left:5996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l5sQA&#10;AADdAAAADwAAAGRycy9kb3ducmV2LnhtbERPS2sCMRC+C/6HMIVepGa3yCpboyyCtAcFH6W9Dpvp&#10;ZulmsiSpbv+9KRS8zcf3nOV6sJ24kA+tYwX5NANBXDvdcqPg/bx9WoAIEVlj55gU/FKA9Wo8WmKp&#10;3ZWPdDnFRqQQDiUqMDH2pZShNmQxTF1PnLgv5y3GBH0jtcdrCredfM6yQlpsOTUY7GljqP4+/VgF&#10;VVUctN9O5jt6/TD7z3bWxYVT6vFhqF5ARBriXfzvftNpfpHn8PdNOk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jJebEAAAA3QAAAA8AAAAAAAAAAAAAAAAAmAIAAGRycy9k&#10;b3ducmV2LnhtbFBLBQYAAAAABAAEAPUAAACJAwAAAAA=&#10;" path="m58,25l,,58,25xe" filled="f" strokecolor="#e77817" strokeweight="0">
                  <v:path arrowok="t" o:connecttype="custom" o:connectlocs="58,25;0,0;58,25" o:connectangles="0,0,0"/>
                </v:shape>
                <v:shape id="Freeform 1614" o:spid="_x0000_s2638" style="position:absolute;left:605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KIMIA&#10;AADdAAAADwAAAGRycy9kb3ducmV2LnhtbERPPWvDMBDdC/0P4grZGjkZguNGNiHQUrol6ZLtsM6S&#10;G+tkLNV28+ujQqHbPd7n7arZdWKkIbSeFayWGQji2uuWjYLP8+tzDiJEZI2dZ1LwQwGq8vFhh4X2&#10;Ex9pPEUjUgiHAhXYGPtCylBbchiWvidOXOMHhzHBwUg94JTCXSfXWbaRDltODRZ7Oliqr6dvp8B/&#10;fF3cuDcmjw2dG/u2nfLbVqnF07x/ARFpjv/iP/e7TvM3qzX8fpNOk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UogwgAAAN0AAAAPAAAAAAAAAAAAAAAAAJgCAABkcnMvZG93&#10;bnJldi54bWxQSwUGAAAAAAQABAD1AAAAhwMAAAAA&#10;" path="m,7r13,8l25,20,37,17,50,12,45,7,40,2,32,,25,,20,,13,,8,5,,7e" filled="f" strokecolor="#e77817" strokeweight="0">
                  <v:path arrowok="t" o:connecttype="custom" o:connectlocs="0,7;13,15;25,20;37,17;50,12;45,7;40,2;32,0;25,0;20,0;13,0;8,5;0,7" o:connectangles="0,0,0,0,0,0,0,0,0,0,0,0,0"/>
                </v:shape>
                <v:shape id="Freeform 1615" o:spid="_x0000_s2639" style="position:absolute;left:5964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nZ/8YA&#10;AADdAAAADwAAAGRycy9kb3ducmV2LnhtbERPS2vCQBC+F/oflin0UpqNFdSmrlIaxMclagvpcchO&#10;k9DsbMiuGv+9Kwje5uN7znTem0YcqXO1ZQWDKAZBXFhdc6ng53vxOgHhPLLGxjIpOJOD+ezxYYqJ&#10;tife0XHvSxFC2CWooPK+TaR0RUUGXWRb4sD92c6gD7Arpe7wFMJNI9/ieCQN1hwaKmzpq6Lif38w&#10;CtbFdpWPszT7fX/J0+Vii2nmNko9P/WfHyA89f4uvrlXOswfDYZw/Sac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nZ/8YAAADdAAAADwAAAAAAAAAAAAAAAACYAgAAZHJz&#10;L2Rvd25yZXYueG1sUEsFBgAAAAAEAAQA9QAAAIsDAAAAAA==&#10;" path="m60,20l,,60,20xm60,20r12,7l85,30r12,l107,25r-5,-5l97,15,92,12r-7,l77,12r-5,l65,15r-5,5xe" fillcolor="#f3be00" stroked="f">
                  <v:path arrowok="t" o:connecttype="custom" o:connectlocs="60,20;0,0;60,20;60,20;72,27;85,30;97,30;107,25;102,20;97,15;92,12;85,12;77,12;72,12;65,15;60,20" o:connectangles="0,0,0,0,0,0,0,0,0,0,0,0,0,0,0,0"/>
                  <o:lock v:ext="edit" verticies="t"/>
                </v:shape>
                <v:shape id="Freeform 1616" o:spid="_x0000_s2640" style="position:absolute;left:5964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cpcIA&#10;AADdAAAADwAAAGRycy9kb3ducmV2LnhtbERPS4vCMBC+C/6HMMLeNPVBKdUosuzCHtUW3ONsM7al&#10;zaQ0Wa3/3giCt/n4nrPZDaYVV+pdbVnBfBaBIC6srrlUkGff0wSE88gaW8uk4E4OdtvxaIOptjc+&#10;0vXkSxFC2KWooPK+S6V0RUUG3cx2xIG72N6gD7Avpe7xFsJNKxdRFEuDNYeGCjv6rKhoTv9GwSLP&#10;kubylTVxa+XfmX6XhyJfKvUxGfZrEJ4G/xa/3D86zI/nK3h+E0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JylwgAAAN0AAAAPAAAAAAAAAAAAAAAAAJgCAABkcnMvZG93&#10;bnJldi54bWxQSwUGAAAAAAQABAD1AAAAhwMAAAAA&#10;" path="m60,20l,,60,20xe" filled="f" strokecolor="#e77817" strokeweight="0">
                  <v:path arrowok="t" o:connecttype="custom" o:connectlocs="60,20;0,0;60,20" o:connectangles="0,0,0"/>
                </v:shape>
                <v:shape id="Freeform 1617" o:spid="_x0000_s2641" style="position:absolute;left:6024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70b8A&#10;AADdAAAADwAAAGRycy9kb3ducmV2LnhtbERPTYvCMBC9L/gfwgje1rSCRatRdEHwJlu9eBuasS02&#10;k9Jka/z3RljwNo/3OettMK0YqHeNZQXpNAFBXFrdcKXgcj58L0A4j6yxtUwKnuRguxl9rTHX9sG/&#10;NBS+EjGEXY4Kau+7XEpX1mTQTW1HHLmb7Q36CPtK6h4fMdy0cpYkmTTYcGyosaOfmsp78WcUtNng&#10;+JaGgZaLJFybQp/2M6/UZBx2KxCegv+I/91HHedn6Rze38QT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k/vRvwAAAN0AAAAPAAAAAAAAAAAAAAAAAJgCAABkcnMvZG93bnJl&#10;di54bWxQSwUGAAAAAAQABAD1AAAAhAMAAAAA&#10;" path="m,8r12,7l25,18r12,l47,13,42,8,37,3,32,,25,,17,,12,,5,3,,8e" filled="f" strokecolor="#e77817" strokeweight="0">
                  <v:path arrowok="t" o:connecttype="custom" o:connectlocs="0,8;12,15;25,18;37,18;47,13;42,8;37,3;32,0;25,0;17,0;12,0;5,3;0,8" o:connectangles="0,0,0,0,0,0,0,0,0,0,0,0,0"/>
                </v:shape>
                <v:shape id="Freeform 1618" o:spid="_x0000_s2642" style="position:absolute;left:5944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jCsMA&#10;AADdAAAADwAAAGRycy9kb3ducmV2LnhtbERPTYvCMBC9L/gfwgje1lQPXa1GEXHBU0FdFr0NzdhW&#10;m0lJsrb+e7OwsLd5vM9ZrnvTiAc5X1tWMBknIIgLq2suFXydPt9nIHxA1thYJgVP8rBeDd6WmGnb&#10;8YEex1CKGMI+QwVVCG0mpS8qMujHtiWO3NU6gyFCV0rtsIvhppHTJEmlwZpjQ4UtbSsq7scfo6A7&#10;P2e7D/udX+ji8rA7zfPbVis1GvabBYhAffgX/7n3Os5PJyn8fh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NjCsMAAADdAAAADwAAAAAAAAAAAAAAAACYAgAAZHJzL2Rv&#10;d25yZXYueG1sUEsFBgAAAAAEAAQA9QAAAIgDAAAAAA==&#10;" path="m55,18l,,55,18xm55,18r12,7l77,28r13,l102,23,97,18,92,13,85,10,80,8r-8,l65,10r-5,3l55,18xe" fillcolor="#f3be00" stroked="f">
                  <v:path arrowok="t" o:connecttype="custom" o:connectlocs="55,18;0,0;55,18;55,18;67,25;77,28;90,28;102,23;97,18;92,13;85,10;80,8;72,8;65,10;60,13;55,18" o:connectangles="0,0,0,0,0,0,0,0,0,0,0,0,0,0,0,0"/>
                  <o:lock v:ext="edit" verticies="t"/>
                </v:shape>
                <v:shape id="Freeform 1619" o:spid="_x0000_s2643" style="position:absolute;left:5944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DVMMA&#10;AADdAAAADwAAAGRycy9kb3ducmV2LnhtbERPTWvCQBC9F/wPyxS8lLrRgy2pqySC4Ekw7aHHITvJ&#10;BrOzcXfV+O+7BcHbPN7nrDaj7cWVfOgcK5jPMhDEtdMdtwp+vnfvnyBCRNbYOyYFdwqwWU9eVphr&#10;d+MjXavYihTCIUcFJsYhlzLUhiyGmRuIE9c4bzEm6FupPd5SuO3lIsuW0mLHqcHgQFtD9am6WAWH&#10;pjTHRh5+i9O5KKrSvV1KT0pNX8fiC0SkMT7FD/dep/nL+Qf8f5NO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pDVM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1620" o:spid="_x0000_s2644" style="position:absolute;left:5999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PcsYA&#10;AADdAAAADwAAAGRycy9kb3ducmV2LnhtbESPQWvCQBCF70L/wzKFXkLd6EEkukqpCCkepOoPGLJj&#10;kjY7m+6uGv+9cxB6m+G9ee+b5XpwnbpSiK1nA5NxDoq48rbl2sDpuH2fg4oJ2WLnmQzcKcJ69TJa&#10;YmH9jb/peki1khCOBRpoUuoLrWPVkMM49j2xaGcfHCZZQ61twJuEu05P83ymHbYsDQ329NlQ9Xu4&#10;OAP74Su768vub3rMTv15E8r4k5XGvL0OHwtQiYb0b35el1bwZxPBlW9kBL1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uPcsYAAADdAAAADwAAAAAAAAAAAAAAAACYAgAAZHJz&#10;L2Rvd25yZXYueG1sUEsFBgAAAAAEAAQA9QAAAIsDAAAAAA==&#10;" path="m,10r12,7l22,20r13,l47,15,42,10,37,5,30,2,25,,17,,10,2,5,5,,10e" filled="f" strokecolor="#e77817" strokeweight="0">
                  <v:path arrowok="t" o:connecttype="custom" o:connectlocs="0,10;12,17;22,20;35,20;47,15;42,10;37,5;30,2;25,0;17,0;10,2;5,5;0,10" o:connectangles="0,0,0,0,0,0,0,0,0,0,0,0,0"/>
                </v:shape>
                <v:shape id="Freeform 1621" o:spid="_x0000_s2645" style="position:absolute;left:5914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+bw8UA&#10;AADdAAAADwAAAGRycy9kb3ducmV2LnhtbERPTWvCQBC9C/0PyxS86SZFUpu6ilYEkUKp6aG9Ddkx&#10;G5qdDdk1xn/fLQje5vE+Z7EabCN66nztWEE6TUAQl07XXCn4KnaTOQgfkDU2jknBlTyslg+jBeba&#10;XfiT+mOoRAxhn6MCE0KbS+lLQxb91LXEkTu5zmKIsKuk7vASw20jn5IkkxZrjg0GW3ozVP4ez1ZB&#10;kc6GQz/f6MJ8bJ+/f66ZeT8dlBo/DutXEIGGcBff3Hsd52fpC/x/E0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5vDxQAAAN0AAAAPAAAAAAAAAAAAAAAAAJgCAABkcnMv&#10;ZG93bnJldi54bWxQSwUGAAAAAAQABAD1AAAAigMAAAAA&#10;" path="m53,25l,,53,25xm53,25r12,7l78,37,90,35r12,-5l97,25,92,20,85,17r-7,l73,17r-8,l58,20r-5,5xe" fillcolor="#f3be00" stroked="f">
                  <v:path arrowok="t" o:connecttype="custom" o:connectlocs="53,25;0,0;53,25;53,25;65,32;78,37;90,35;102,30;97,25;92,20;85,17;78,17;73,17;65,17;58,20;53,25" o:connectangles="0,0,0,0,0,0,0,0,0,0,0,0,0,0,0,0"/>
                  <o:lock v:ext="edit" verticies="t"/>
                </v:shape>
                <v:shape id="Freeform 1622" o:spid="_x0000_s2646" style="position:absolute;left:5914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b0sYA&#10;AADdAAAADwAAAGRycy9kb3ducmV2LnhtbESPQWsCMRCF70L/Q5hCbzVbkaVsjSJCwUsP3Yr2OGzG&#10;3ehmsk2ibv9951DwNsN78943i9Xoe3WlmFxgAy/TAhRxE6zj1sDu6/35FVTKyBb7wGTglxKslg+T&#10;BVY23PiTrnVulYRwqtBAl/NQaZ2ajjymaRiIRTuG6DHLGlttI94k3Pd6VhSl9uhYGjocaNNRc64v&#10;3kDxUZ/iYVtvDsnt57r8+b64cW7M0+O4fgOVacx38//11gp+ORN+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b0sYAAADdAAAADwAAAAAAAAAAAAAAAACYAgAAZHJz&#10;L2Rvd25yZXYueG1sUEsFBgAAAAAEAAQA9QAAAIsDAAAAAA==&#10;" path="m53,25l,,53,25xe" filled="f" strokecolor="#e77817" strokeweight="0">
                  <v:path arrowok="t" o:connecttype="custom" o:connectlocs="53,25;0,0;53,25" o:connectangles="0,0,0"/>
                </v:shape>
                <v:shape id="Freeform 1623" o:spid="_x0000_s2647" style="position:absolute;left:5967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ap8MA&#10;AADdAAAADwAAAGRycy9kb3ducmV2LnhtbERPTWvCQBC9F/wPywje6ibBBomuIkppC73UqOchOybB&#10;7GzIrknaX98tFLzN433OejuaRvTUudqygngegSAurK65VHDKX5+XIJxH1thYJgXf5GC7mTytMdN2&#10;4C/qj74UIYRdhgoq79tMSldUZNDNbUscuKvtDPoAu1LqDocQbhqZRFEqDdYcGipsaV9RcTvejYKP&#10;zz5Ozi/55eeweLvr1O4HymulZtNxtwLhafQP8b/7XYf5aRL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/ap8MAAADdAAAADwAAAAAAAAAAAAAAAACYAgAAZHJzL2Rv&#10;d25yZXYueG1sUEsFBgAAAAAEAAQA9QAAAIgDAAAAAA==&#10;" path="m,8r12,7l25,20,37,18,49,13,44,8,39,3,32,,25,,20,,12,,5,3,,8e" filled="f" strokecolor="#e77817" strokeweight="0">
                  <v:path arrowok="t" o:connecttype="custom" o:connectlocs="0,8;12,15;25,20;37,18;49,13;44,8;39,3;32,0;25,0;20,0;12,0;5,3;0,8" o:connectangles="0,0,0,0,0,0,0,0,0,0,0,0,0"/>
                </v:shape>
                <v:shape id="Freeform 1624" o:spid="_x0000_s2648" style="position:absolute;left:589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8Fv8QA&#10;AADdAAAADwAAAGRycy9kb3ducmV2LnhtbERPTUsDMRC9C/6HMAVvNtuApaxNS1kUrODBbnvobdiM&#10;m6WbyZLE7vbfG0HwNo/3Oevt5HpxpRA7zxoW8wIEceNNx62GY/36uAIRE7LB3jNpuFGE7eb+bo2l&#10;8SN/0vWQWpFDOJaowaY0lFLGxpLDOPcDcea+fHCYMgytNAHHHO56qYpiKR12nBssDlRZai6Hb6fh&#10;vB+Vr6snFU8f+2p1s0X9Hl60fphNu2cQiab0L/5zv5k8f6kU/H6TT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vBb/EAAAA3QAAAA8AAAAAAAAAAAAAAAAAmAIAAGRycy9k&#10;b3ducmV2LnhtbFBLBQYAAAAABAAEAPUAAACJAwAAAAA=&#10;" path="m54,35l,,54,35xm54,35l67,45r12,5l89,52r13,-5l97,42,92,37,87,35,79,32,72,30r-8,l59,32r-5,3xe" fillcolor="#f3be00" stroked="f">
                  <v:path arrowok="t" o:connecttype="custom" o:connectlocs="54,35;0,0;54,35;54,35;67,45;79,50;89,52;102,47;97,42;92,37;87,35;79,32;72,30;64,30;59,32;54,35" o:connectangles="0,0,0,0,0,0,0,0,0,0,0,0,0,0,0,0"/>
                  <o:lock v:ext="edit" verticies="t"/>
                </v:shape>
                <v:shape id="Freeform 1625" o:spid="_x0000_s2649" style="position:absolute;left:5890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Gq8AA&#10;AADdAAAADwAAAGRycy9kb3ducmV2LnhtbERP24rCMBB9F/Yfwiz4ImvqhdKtRlkWCj56+4ChGZti&#10;MylJ1Pr3mwXBtzmc66y3g+3EnXxoHSuYTTMQxLXTLTcKzqfqqwARIrLGzjEpeFKA7eZjtMZSuwcf&#10;6H6MjUghHEpUYGLsSylDbchimLqeOHEX5y3GBH0jtcdHCrednGdZLi22nBoM9vRrqL4eb1bBZV/Z&#10;5U0Xvs0nOzNwo6tZ9a3U+HP4WYGINMS3+OXe6TQ/ny/g/5t0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SGq8AAAADdAAAADwAAAAAAAAAAAAAAAACYAgAAZHJzL2Rvd25y&#10;ZXYueG1sUEsFBgAAAAAEAAQA9QAAAIUDAAAAAA==&#10;" path="m54,35l,,54,35xe" filled="f" strokecolor="#e77817" strokeweight="0">
                  <v:path arrowok="t" o:connecttype="custom" o:connectlocs="54,35;0,0;54,35" o:connectangles="0,0,0"/>
                </v:shape>
                <v:shape id="Freeform 1626" o:spid="_x0000_s2650" style="position:absolute;left:5944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80sIA&#10;AADdAAAADwAAAGRycy9kb3ducmV2LnhtbERPzYrCMBC+C/sOYRa8aaqo7HaNsgiliniw2wcYmrEt&#10;NpNuE7W+vREEb/Px/c5y3ZtGXKlztWUFk3EEgriwuuZSQf6XjL5AOI+ssbFMCu7kYL36GCwx1vbG&#10;R7pmvhQhhF2MCirv21hKV1Rk0I1tSxy4k+0M+gC7UuoObyHcNHIaRQtpsObQUGFLm4qKc3YxCv5T&#10;TL/bepceXMbJfH/KS5nkSg0/+98fEJ56/xa/3Fsd5i+m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0/zSwgAAAN0AAAAPAAAAAAAAAAAAAAAAAJgCAABkcnMvZG93&#10;bnJldi54bWxQSwUGAAAAAAQABAD1AAAAhwMAAAAA&#10;" path="m,5l13,15r12,5l35,22,48,17,43,12,38,7,33,5,25,2,18,,10,,5,2,,5e" filled="f" strokecolor="#e77817" strokeweight="0">
                  <v:path arrowok="t" o:connecttype="custom" o:connectlocs="0,5;13,15;25,20;35,22;48,17;43,12;38,7;33,5;25,2;18,0;10,0;5,2;0,5" o:connectangles="0,0,0,0,0,0,0,0,0,0,0,0,0"/>
                </v:shape>
                <v:shape id="Freeform 1627" o:spid="_x0000_s2651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n6MQA&#10;AADdAAAADwAAAGRycy9kb3ducmV2LnhtbERP3WrCMBS+H/gO4Qi7GZoqzGnXVGSgjjnBuT3AoTm2&#10;xeakNFHj2xtB2N35+H5PNg+mEWfqXG1ZwWiYgCAurK65VPD3uxxMQTiPrLGxTAqu5GCe954yTLW9&#10;8A+d974UMYRdigoq79tUSldUZNANbUscuYPtDPoIu1LqDi8x3DRynCQTabDm2FBhSx8VFcf9ySj4&#10;Cqv19Xv39lKHchY2G9q61XKm1HM/LN5BeAr+X/xwf+o4fzJ+hfs38QS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lp+jEAAAA3QAAAA8AAAAAAAAAAAAAAAAAmAIAAGRycy9k&#10;b3ducmV2LnhtbFBLBQYAAAAABAAEAPUAAACJAwAAAAA=&#10;" path="m,l,13,5,23r8,10l23,40,25,30,20,18,13,8,,xe" fillcolor="#f3be00" stroked="f">
                  <v:path arrowok="t" o:connecttype="custom" o:connectlocs="0,0;0,13;5,23;13,33;23,40;25,30;20,18;13,8;0,0" o:connectangles="0,0,0,0,0,0,0,0,0"/>
                </v:shape>
                <v:shape id="Freeform 1628" o:spid="_x0000_s2652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37sQA&#10;AADdAAAADwAAAGRycy9kb3ducmV2LnhtbERPS2vCQBC+C/0PyxR6Ed3UapCYjRSL0EsPag89jtnJ&#10;g2RnQ3bV9d93CwVv8/E9J98G04srja61rOB1noAgLq1uuVbwfdrP1iCcR9bYWyYFd3KwLZ4mOWba&#10;3vhA16OvRQxhl6GCxvshk9KVDRl0czsQR66yo0Ef4VhLPeIthpteLpIklQZbjg0NDrRrqOyOF6Og&#10;Sj9+puGt6g7nbrVMvnTwqzoo9fIc3jcgPAX/EP+7P3Wcny5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Et+7EAAAA3QAAAA8AAAAAAAAAAAAAAAAAmAIAAGRycy9k&#10;b3ducmV2LnhtbFBLBQYAAAAABAAEAPUAAACJAwAAAAA=&#10;" path="m,l,13,5,23r8,10l23,40,25,30,20,18,13,8,,e" filled="f" strokecolor="#e77817" strokeweight="0">
                  <v:path arrowok="t" o:connecttype="custom" o:connectlocs="0,0;0,13;5,23;13,33;23,40;25,30;20,18;13,8;0,0" o:connectangles="0,0,0,0,0,0,0,0,0"/>
                </v:shape>
                <v:shape id="Freeform 1629" o:spid="_x0000_s2653" style="position:absolute;left:6069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TZ8UA&#10;AADdAAAADwAAAGRycy9kb3ducmV2LnhtbERPTWsCMRC9F/wPYYTeatalaFmNItLCSg+t1oPHcTPu&#10;bruZhCTqtr++KRS8zeN9znzZm05cyIfWsoLxKANBXFndcq1g//Hy8AQiRGSNnWVS8E0BlovB3RwL&#10;ba+8pcsu1iKFcChQQROjK6QMVUMGw8g64sSdrDcYE/S11B6vKdx0Ms+yiTTYcmpo0NG6oeprdzYK&#10;crd5fiyr127Mx3f3+XaYlvsfr9T9sF/NQETq40387y51mj/Jp/D3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pNnxQAAAN0AAAAPAAAAAAAAAAAAAAAAAJgCAABkcnMv&#10;ZG93bnJldi54bWxQSwUGAAAAAAQABAD1AAAAigMAAAAA&#10;" path="m39,43r3,12l47,65r7,10l67,83r,-10l59,60,52,50,39,43xm39,43l,,39,43xe" fillcolor="#f3be00" stroked="f">
                  <v:path arrowok="t" o:connecttype="custom" o:connectlocs="39,43;42,55;47,65;54,75;67,83;67,73;59,60;52,50;39,43;39,43;0,0;39,43" o:connectangles="0,0,0,0,0,0,0,0,0,0,0,0"/>
                  <o:lock v:ext="edit" verticies="t"/>
                </v:shape>
                <v:shape id="Freeform 1630" o:spid="_x0000_s2654" style="position:absolute;left:6108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76zsYA&#10;AADdAAAADwAAAGRycy9kb3ducmV2LnhtbESPQUsDQQyF70L/w5BCb3a2e2hl7bSIWPAgBWtBj2En&#10;zq5uMsvO2G77681B8JbwXt77st6O3JkTDamN4mAxL8CQ1NG3Ehwc33a3d2BSRvHYRSEHF0qw3Uxu&#10;1lj5eJZXOh1yMBoiqUIHTc59ZW2qG2JM89iTqPYZB8as6xCsH/Cs4dzZsiiWlrEVbWiwp8eG6u/D&#10;Dzv4eL8eeXXZPXVXXpQvq7Dn8EXOzabjwz2YTGP+N/9dP3vFX5aKq9/oCHb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76zsYAAADdAAAADwAAAAAAAAAAAAAAAACYAgAAZHJz&#10;L2Rvd25yZXYueG1sUEsFBgAAAAAEAAQA9QAAAIsDAAAAAA==&#10;" path="m,l3,12,8,22r7,10l28,40r,-10l20,17,13,7,,e" filled="f" strokecolor="#e77817" strokeweight="0">
                  <v:path arrowok="t" o:connecttype="custom" o:connectlocs="0,0;3,12;8,22;15,32;28,40;28,30;20,17;13,7;0,0" o:connectangles="0,0,0,0,0,0,0,0,0"/>
                </v:shape>
                <v:shape id="Freeform 1631" o:spid="_x0000_s2655" style="position:absolute;left:6069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xLsMA&#10;AADdAAAADwAAAGRycy9kb3ducmV2LnhtbERPO2/CMBDeK/EfrEPqVhwYEA0YBFSV6MBAeMxHfCQR&#10;8TnYBpJ/jytV6nafvufNFq2pxYOcrywrGA4SEMS51RUXCg77748JCB+QNdaWSUFHHhbz3tsMU22f&#10;vKNHFgoRQ9inqKAMoUml9HlJBv3ANsSRu1hnMEToCqkdPmO4qeUoScbSYMWxocSG1iXl1+xuFLif&#10;S/N17FbuVG8TeZtk3Xm1q5R677fLKYhAbfgX/7k3Os4fjz7h95t4gp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XxLsMAAADdAAAADwAAAAAAAAAAAAAAAACYAgAAZHJzL2Rv&#10;d25yZXYueG1sUEsFBgAAAAAEAAQA9QAAAIgDAAAAAA==&#10;" path="m39,43l,,39,43e" filled="f" strokecolor="#e77817" strokeweight="0">
                  <v:path arrowok="t" o:connecttype="custom" o:connectlocs="39,43;0,0;39,43" o:connectangles="0,0,0"/>
                </v:shape>
                <v:shape id="Freeform 1632" o:spid="_x0000_s2656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HW8YA&#10;AADdAAAADwAAAGRycy9kb3ducmV2LnhtbESPQUvDQBCF74L/YRnBi9hNtYSQdltKRRDEQ6sHj0N2&#10;moRmZ0N2bFJ/vXMQepvhvXnvm9VmCp0505DayA7mswwMcRV9y7WDr8/XxwJMEmSPXWRycKEEm/Xt&#10;zQpLH0fe0/kgtdEQTiU6aET60tpUNRQwzWJPrNoxDgFF16G2fsBRw0Nnn7IstwFb1oYGe9o1VJ0O&#10;P8HBKX8fZf8g8xf70V1+81h8L6hw7v5u2i7BCE1yNf9fv3nFz5+VX7/REez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GHW8YAAADdAAAADwAAAAAAAAAAAAAAAACYAgAAZHJz&#10;L2Rvd25yZXYueG1sUEsFBgAAAAAEAAQA9QAAAIsDAAAAAA==&#10;" path="m,l,13,5,25r7,8l22,43r,-13l19,18,12,8,,xe" fillcolor="#f3be00" stroked="f">
                  <v:path arrowok="t" o:connecttype="custom" o:connectlocs="0,0;0,13;5,25;12,33;22,43;22,30;19,18;12,8;0,0" o:connectangles="0,0,0,0,0,0,0,0,0"/>
                </v:shape>
                <v:shape id="Freeform 1633" o:spid="_x0000_s2657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91sEA&#10;AADdAAAADwAAAGRycy9kb3ducmV2LnhtbERPzWqDQBC+F/IOywR6a9akIGKySpEWcuglxgcY3Ina&#10;urPW3fjz9t1Aobf5+H7nlC+mFxONrrOsYL+LQBDXVnfcKKiuHy8JCOeRNfaWScFKDvJs83TCVNuZ&#10;LzSVvhEhhF2KClrvh1RKV7dk0O3sQBy4mx0N+gDHRuoR5xBuenmIolga7Dg0tDhQ0VL9Xd6NAvdT&#10;Fe+Y+OJqqup+o8/ka52cUs/b5e0IwtPi/8V/7rMO8+PXPTy+CS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AfdbBAAAA3QAAAA8AAAAAAAAAAAAAAAAAmAIAAGRycy9kb3du&#10;cmV2LnhtbFBLBQYAAAAABAAEAPUAAACGAwAAAAA=&#10;" path="m,l,13,5,25r7,8l22,43r,-13l19,18,12,8,,e" filled="f" strokecolor="#e77817" strokeweight="0">
                  <v:path arrowok="t" o:connecttype="custom" o:connectlocs="0,0;0,13;5,25;12,33;22,43;22,30;19,18;12,8;0,0" o:connectangles="0,0,0,0,0,0,0,0,0"/>
                </v:shape>
                <v:shape id="Freeform 1634" o:spid="_x0000_s2658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TVcMA&#10;AADdAAAADwAAAGRycy9kb3ducmV2LnhtbERPTWvCQBC9F/wPywi91Y2KoURXEUFR6aFVEY9Ddkyi&#10;2dmwu43x33cLhd7m8T5ntuhMLVpyvrKsYDhIQBDnVldcKDgd12/vIHxA1lhbJgVP8rCY915mmGn7&#10;4C9qD6EQMYR9hgrKEJpMSp+XZNAPbEMcuat1BkOErpDa4SOGm1qOkiSVBiuODSU2tCopvx++jYKL&#10;u6Uf7aaebNBi8nm+7re73V6p1363nIII1IV/8Z97q+P8dDyC32/iC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TTVcMAAADdAAAADwAAAAAAAAAAAAAAAACYAgAAZHJzL2Rv&#10;d25yZXYueG1sUEsFBgAAAAAEAAQA9QAAAIgDAAAAAA==&#10;" path="m35,44l,,35,44xe" fillcolor="#f3be00" stroked="f">
                  <v:path arrowok="t" o:connecttype="custom" o:connectlocs="35,44;0,0;35,44" o:connectangles="0,0,0"/>
                </v:shape>
                <v:shape id="Freeform 1635" o:spid="_x0000_s2659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X1sUA&#10;AADdAAAADwAAAGRycy9kb3ducmV2LnhtbERPS2vCQBC+F/oflil4KboxQZHUVaRE6KWgaRG9Ddlp&#10;EpqdDdnNo/++Wyh4m4/vOdv9ZBoxUOdqywqWiwgEcWF1zaWCz4/jfAPCeWSNjWVS8EMO9rvHhy2m&#10;2o58piH3pQgh7FJUUHnfplK6oiKDbmFb4sB92c6gD7Arpe5wDOGmkXEUraXBmkNDhS29VlR8571R&#10;cLPvt0Meny7L6/Oqj2w2xpidlJo9TYcXEJ4mfxf/u990mL9OEvj7Jpw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JfWxQAAAN0AAAAPAAAAAAAAAAAAAAAAAJgCAABkcnMv&#10;ZG93bnJldi54bWxQSwUGAAAAAAQABAD1AAAAigMAAAAA&#10;" path="m35,44l,,35,44xe" filled="f" strokecolor="#e77817" strokeweight="0">
                  <v:path arrowok="t" o:connecttype="custom" o:connectlocs="35,44;0,0;35,44" o:connectangles="0,0,0"/>
                </v:shape>
                <v:shape id="Freeform 1636" o:spid="_x0000_s2660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HQ8UA&#10;AADdAAAADwAAAGRycy9kb3ducmV2LnhtbERPTWvCQBC9F/oflin0VjdakRLdBKsIQqG1sUWPQ3ZM&#10;QrOzMbtq9Ne7QsHbPN7nTNLO1OJIrassK+j3IhDEudUVFwp+1ouXNxDOI2usLZOCMzlIk8eHCcba&#10;nvibjpkvRAhhF6OC0vsmltLlJRl0PdsQB25nW4M+wLaQusVTCDe1HETRSBqsODSU2NCspPwvOxgF&#10;v5eP/Gu/cTiMBvPLcpW9b/mzU+r5qZuOQXjq/F38717qMH/0OoTbN+EEm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odDxQAAAN0AAAAPAAAAAAAAAAAAAAAAAJgCAABkcnMv&#10;ZG93bnJldi54bWxQSwUGAAAAAAQABAD1AAAAigMAAAAA&#10;" path="m,l,12,2,25r8,7l20,40r,-10l17,17,10,7,,xe" fillcolor="#f3be00" stroked="f">
                  <v:path arrowok="t" o:connecttype="custom" o:connectlocs="0,0;0,12;2,25;10,32;20,40;20,30;17,17;10,7;0,0" o:connectangles="0,0,0,0,0,0,0,0,0"/>
                </v:shape>
                <v:shape id="Freeform 1637" o:spid="_x0000_s2661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R68QA&#10;AADdAAAADwAAAGRycy9kb3ducmV2LnhtbERP22rCQBB9F/oPyxR8kbqpt5bUVYogiAhiFPo6ZKdJ&#10;2uxsyG5M9OtdQfBtDuc682VnSnGm2hWWFbwPIxDEqdUFZwpOx/XbJwjnkTWWlknBhRwsFy+9Ocba&#10;tnygc+IzEULYxagg976KpXRpTgbd0FbEgfu1tUEfYJ1JXWMbwk0pR1E0kwYLDg05VrTKKf1PGqPg&#10;4LbHyWqffPxdT7ufrJXN2g0apfqv3fcXCE+df4of7o0O82fjKdy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NUevEAAAA3QAAAA8AAAAAAAAAAAAAAAAAmAIAAGRycy9k&#10;b3ducmV2LnhtbFBLBQYAAAAABAAEAPUAAACJAwAAAAA=&#10;" path="m,l,12,2,25r8,7l20,40r,-10l17,17,10,7,,e" filled="f" strokecolor="#e77817" strokeweight="0">
                  <v:path arrowok="t" o:connecttype="custom" o:connectlocs="0,0;0,12;2,25;10,32;20,40;20,30;17,17;10,7;0,0" o:connectangles="0,0,0,0,0,0,0,0,0"/>
                </v:shape>
                <v:shape id="Freeform 1638" o:spid="_x0000_s2662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vpB8QA&#10;AADdAAAADwAAAGRycy9kb3ducmV2LnhtbERPTWvCQBC9F/wPywjedGNbokZXkaBFeilVDx6H7JgE&#10;s7Mxu8a0v94tCL3N433OYtWZSrTUuNKygvEoAkGcWV1yruB42A6nIJxH1lhZJgU/5GC17L0sMNH2&#10;zt/U7n0uQgi7BBUU3teJlC4ryKAb2Zo4cGfbGPQBNrnUDd5DuKnkaxTF0mDJoaHAmtKCssv+ZhR8&#10;Trb24/qVtjMveXp6v25+43Sj1KDfrecgPHX+X/x073SYH7/F8PdNO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L6QfEAAAA3QAAAA8AAAAAAAAAAAAAAAAAmAIAAGRycy9k&#10;b3ducmV2LnhtbFBLBQYAAAAABAAEAPUAAACJAwAAAAA=&#10;" path="m33,45l,,33,45xe" fillcolor="#f3be00" stroked="f">
                  <v:path arrowok="t" o:connecttype="custom" o:connectlocs="33,45;0,0;33,45" o:connectangles="0,0,0"/>
                </v:shape>
                <v:shape id="Freeform 1639" o:spid="_x0000_s2663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QEDcUA&#10;AADdAAAADwAAAGRycy9kb3ducmV2LnhtbERP22rCQBB9F/oPyxT6VjdWvEVXqYXWKih4AX0csmMS&#10;zM6G7DZJ/75bEHybw7nObNGaQtRUudyygl43AkGcWJ1zquB0/Hwdg3AeWWNhmRT8koPF/Kkzw1jb&#10;hvdUH3wqQgi7GBVk3pexlC7JyKDr2pI4cFdbGfQBVqnUFTYh3BTyLYqG0mDOoSHDkj4ySm6HH6Ng&#10;PVo25uu2O5er5db2B1hvLpNaqZfn9n0KwlPrH+K7+1uH+cP+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AQNxQAAAN0AAAAPAAAAAAAAAAAAAAAAAJgCAABkcnMv&#10;ZG93bnJldi54bWxQSwUGAAAAAAQABAD1AAAAigMAAAAA&#10;" path="m33,45l,,33,45xe" filled="f" strokecolor="#e77817" strokeweight="0">
                  <v:path arrowok="t" o:connecttype="custom" o:connectlocs="33,45;0,0;33,45" o:connectangles="0,0,0"/>
                </v:shape>
                <v:shape id="Freeform 1640" o:spid="_x0000_s2664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occA&#10;AADdAAAADwAAAGRycy9kb3ducmV2LnhtbESPT2vCQBDF70K/wzIFL1I3WpCSuopUlJ4K/kHIbciO&#10;SWp2dptdNX77zqHQ2xvmzW/emy9716obdbHxbGAyzkARl942XBk4HjYvb6BiQrbYeiYDD4qwXDwN&#10;5phbf+cd3fapUgLhmKOBOqWQax3LmhzGsQ/Esjv7zmGSsau07fAucNfqaZbNtMOG5UONgT5qKi/7&#10;qxPKtvh6VMUhnItTGG1OP9/ZjtbGDJ/71TuoRH36N/9df1qJP3uVuNJGJ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4QKHHAAAA3QAAAA8AAAAAAAAAAAAAAAAAmAIAAGRy&#10;cy9kb3ducmV2LnhtbFBLBQYAAAAABAAEAPUAAACMAwAAAAA=&#10;" path="m2,l,13,2,25r8,10l17,43,20,33,17,20,12,8,2,xe" fillcolor="#f3be00" stroked="f">
                  <v:path arrowok="t" o:connecttype="custom" o:connectlocs="2,0;0,13;2,25;10,35;17,43;20,33;17,20;12,8;2,0" o:connectangles="0,0,0,0,0,0,0,0,0"/>
                </v:shape>
                <v:shape id="Freeform 1641" o:spid="_x0000_s2665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92cUA&#10;AADdAAAADwAAAGRycy9kb3ducmV2LnhtbERPTWvCQBC9F/wPyxR6q5sqSE1dpYiKgoeYFsHbmJ1m&#10;U7OzIbuN8d93CwVv83ifM1v0thYdtb5yrOBlmIAgLpyuuFTw+bF+fgXhA7LG2jEpuJGHxXzwMMNU&#10;uysfqMtDKWII+xQVmBCaVEpfGLLoh64hjtyXay2GCNtS6havMdzWcpQkE2mx4thgsKGloeKS/1gF&#10;dNrsssu5KvvzKOy77zxbmWOm1NNj//4GIlAf7uJ/91bH+ZPxFP6+i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L3ZxQAAAN0AAAAPAAAAAAAAAAAAAAAAAJgCAABkcnMv&#10;ZG93bnJldi54bWxQSwUGAAAAAAQABAD1AAAAigMAAAAA&#10;" path="m2,l,13,2,25r8,10l17,43,20,33,17,20,12,8,2,e" filled="f" strokecolor="#e77817" strokeweight="0">
                  <v:path arrowok="t" o:connecttype="custom" o:connectlocs="2,0;0,13;2,25;10,35;17,43;20,33;17,20;12,8;2,0" o:connectangles="0,0,0,0,0,0,0,0,0"/>
                </v:shape>
                <v:shape id="Freeform 1642" o:spid="_x0000_s2666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dSMYA&#10;AADdAAAADwAAAGRycy9kb3ducmV2LnhtbESPQWvCQBCF7wX/wzJCL0U3LSIluoqIBVsKWiOeh+yY&#10;BLOzIbvG+O87B8HbDO/Ne9/Ml72rVUdtqDwbeB8noIhzbysuDByzr9EnqBCRLdaeycCdAiwXg5c5&#10;ptbf+I+6QyyUhHBI0UAZY5NqHfKSHIaxb4hFO/vWYZS1LbRt8SbhrtYfSTLVDiuWhhIbWpeUXw5X&#10;Z2C9m7y5bJedkv5nf9//fnd+Q50xr8N+NQMVqY9P8+N6awV/OhF++UZG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ddSMYAAADdAAAADwAAAAAAAAAAAAAAAACYAgAAZHJz&#10;L2Rvd25yZXYueG1sUEsFBgAAAAAEAAQA9QAAAIsDAAAAAA==&#10;" path="m32,49l,,32,49xe" fillcolor="#f3be00" stroked="f">
                  <v:path arrowok="t" o:connecttype="custom" o:connectlocs="32,49;0,0;32,49" o:connectangles="0,0,0"/>
                </v:shape>
                <v:shape id="Freeform 1643" o:spid="_x0000_s2667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MIA&#10;AADdAAAADwAAAGRycy9kb3ducmV2LnhtbERP32vCMBB+H/g/hBP2NhPtEKlGUbeBLxtYxeejOZti&#10;cylNVut/vwwGe7uP7+etNoNrRE9dqD1rmE4UCOLSm5orDefTx8sCRIjIBhvPpOFBATbr0dMKc+Pv&#10;fKS+iJVIIRxy1GBjbHMpQ2nJYZj4ljhxV985jAl2lTQd3lO4a+RMqbl0WHNqsNjS3lJ5K76dhjd7&#10;kYf+ix+f2XtQ2XVR7zJVaP08HrZLEJGG+C/+cx9Mmj9/ncLvN+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GyEwgAAAN0AAAAPAAAAAAAAAAAAAAAAAJgCAABkcnMvZG93&#10;bnJldi54bWxQSwUGAAAAAAQABAD1AAAAhwMAAAAA&#10;" path="m32,49l,,32,49xe" filled="f" strokecolor="#e77817" strokeweight="0">
                  <v:path arrowok="t" o:connecttype="custom" o:connectlocs="32,49;0,0;32,49" o:connectangles="0,0,0"/>
                </v:shape>
                <v:shape id="Freeform 1644" o:spid="_x0000_s2668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Oe5sQA&#10;AADdAAAADwAAAGRycy9kb3ducmV2LnhtbERPTWvCQBC9C/0PyxR6002DSBtdpZQWih5EKzkPu2MS&#10;zc4m2W1M++tdoeBtHu9zFqvB1qKnzleOFTxPEhDE2pmKCwWH78/xCwgfkA3WjknBL3lYLR9GC8yM&#10;u/CO+n0oRAxhn6GCMoQmk9Lrkiz6iWuII3d0ncUQYVdI0+ElhttapkkykxYrjg0lNvRekj7vf6wC&#10;nVfT15Zz/bGV3K7Xf6d+szkp9fQ4vM1BBBrCXfzv/jJx/mya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TnubEAAAA3QAAAA8AAAAAAAAAAAAAAAAAmAIAAGRycy9k&#10;b3ducmV2LnhtbFBLBQYAAAAABAAEAPUAAACJAwAAAAA=&#10;" path="m3,l,12,3,24r7,10l17,42,20,32,17,19,12,7,3,xe" fillcolor="#f3be00" stroked="f">
                  <v:path arrowok="t" o:connecttype="custom" o:connectlocs="3,0;0,12;3,24;10,34;17,42;20,32;17,19;12,7;3,0" o:connectangles="0,0,0,0,0,0,0,0,0"/>
                </v:shape>
                <v:shape id="Freeform 1645" o:spid="_x0000_s2669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6QMMA&#10;AADdAAAADwAAAGRycy9kb3ducmV2LnhtbERP24rCMBB9F/yHMMK+FE1dV5FqFBEFEYRdL+9jM7bF&#10;ZlKaaLt/vxEWfJvDuc582ZpSPKl2hWUFw0EMgji1uuBMwfm07U9BOI+ssbRMCn7JwXLR7cwx0bbh&#10;H3oefSZCCLsEFeTeV4mULs3JoBvYijhwN1sb9AHWmdQ1NiHclPIzjifSYMGhIceK1jml9+PDKLiO&#10;79/+stk368iODsNsS+doHyn10WtXMxCeWv8W/7t3OsyffI3g9U04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C6QMMAAADdAAAADwAAAAAAAAAAAAAAAACYAgAAZHJzL2Rv&#10;d25yZXYueG1sUEsFBgAAAAAEAAQA9QAAAIgDAAAAAA==&#10;" path="m3,l,12,3,24r7,10l17,42,20,32,17,19,12,7,3,e" filled="f" strokecolor="#e77817" strokeweight="0">
                  <v:path arrowok="t" o:connecttype="custom" o:connectlocs="3,0;0,12;3,24;10,34;17,42;20,32;17,19;12,7;3,0" o:connectangles="0,0,0,0,0,0,0,0,0"/>
                </v:shape>
                <v:shape id="Freeform 1646" o:spid="_x0000_s2670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2PKcIA&#10;AADdAAAADwAAAGRycy9kb3ducmV2LnhtbERPTWsCMRC9C/0PYQq9aVZZpKxGkUJFai9de+hx2Iyb&#10;4GayJNFd/70pFHqbx/uc9XZ0nbhRiNazgvmsAEHceG25VfB9ep++gogJWWPnmRTcKcJ28zRZY6X9&#10;wF90q1MrcgjHChWYlPpKytgYchhnvifO3NkHhynD0EodcMjhrpOLolhKh5Zzg8Ge3gw1l/rqFNR6&#10;sNdwNB+26Pfz9PlTLu4nr9TL87hbgUg0pn/xn/ug8/xlWcLvN/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Y8pwgAAAN0AAAAPAAAAAAAAAAAAAAAAAJgCAABkcnMvZG93&#10;bnJldi54bWxQSwUGAAAAAAQABAD1AAAAhwMAAAAA&#10;" path="m33,50l,,33,50xe" fillcolor="#f3be00" stroked="f">
                  <v:path arrowok="t" o:connecttype="custom" o:connectlocs="33,50;0,0;33,50" o:connectangles="0,0,0"/>
                </v:shape>
                <v:shape id="Freeform 1647" o:spid="_x0000_s2671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cXfsQA&#10;AADdAAAADwAAAGRycy9kb3ducmV2LnhtbERPS2vCQBC+F/wPywi9FN1YVCR1FZ/QU8En5DbNjkkw&#10;Oxuya4z++m6h0Nt8fM+ZzltTioZqV1hWMOhHIIhTqwvOFBwP294EhPPIGkvLpOBBDuazzssUY23v&#10;vKNm7zMRQtjFqCD3voqldGlOBl3fVsSBu9jaoA+wzqSu8R7CTSnfo2gsDRYcGnKsaJVTet3fjIKn&#10;vnyPvk6bxzVZp4Nk+Tw3+GaUeu22iw8Qnlr/L/5zf+owfzwcwe834QQ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HF37EAAAA3QAAAA8AAAAAAAAAAAAAAAAAmAIAAGRycy9k&#10;b3ducmV2LnhtbFBLBQYAAAAABAAEAPUAAACJAwAAAAA=&#10;" path="m33,50l,,33,50xe" filled="f" strokecolor="#e77817" strokeweight="0">
                  <v:path arrowok="t" o:connecttype="custom" o:connectlocs="33,50;0,0;33,50" o:connectangles="0,0,0"/>
                </v:shape>
                <v:shape id="Freeform 1648" o:spid="_x0000_s2672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QmcUA&#10;AADdAAAADwAAAGRycy9kb3ducmV2LnhtbERPTUvDQBC9C/0PyxS82U1FUo3dFlFLPVWMLehtzE6z&#10;qdnZkN0m8d93CwVv83ifM18OthYdtb5yrGA6SUAQF05XXCrYfq5u7kH4gKyxdkwK/sjDcjG6mmOm&#10;Xc8f1OWhFDGEfYYKTAhNJqUvDFn0E9cQR27vWoshwraUusU+htta3iZJKi1WHBsMNvRsqPjNj1aB&#10;7d65eNl9rR/MYbP/ef3ueZaXSl2Ph6dHEIGG8C++uN90nJ/epXD+Jp4gF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1CZxQAAAN0AAAAPAAAAAAAAAAAAAAAAAJgCAABkcnMv&#10;ZG93bnJldi54bWxQSwUGAAAAAAQABAD1AAAAigMAAAAA&#10;" path="m2,l,7r,5l,20r2,5l10,35r15,9l25,32,22,20,15,10,2,xe" fillcolor="#f3be00" stroked="f">
                  <v:path arrowok="t" o:connecttype="custom" o:connectlocs="2,0;0,7;0,12;0,20;2,25;10,35;25,44;25,32;22,20;15,10;2,0" o:connectangles="0,0,0,0,0,0,0,0,0,0,0"/>
                </v:shape>
                <v:shape id="Freeform 1649" o:spid="_x0000_s2673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qd8MA&#10;AADdAAAADwAAAGRycy9kb3ducmV2LnhtbERPTWvCQBC9F/oflhF6qxOlWkldpVoKHrxoK3gcspNs&#10;MDsbsltN/70rCN7m8T5nvuxdo87chdqLhtEwA8VSeFNLpeH35/t1BipEEkONF9bwzwGWi+enOeXG&#10;X2TH532sVAqRkJMGG2ObI4bCsqMw9C1L4krfOYoJdhWaji4p3DU4zrIpOqolNVhqeW25OO3/nAY3&#10;xsO6rOzxtMXV1+SQ4Wp2LLV+GfSfH6Ai9/Ehvrs3Js2fvr3D7Zt0Ai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iqd8MAAADdAAAADwAAAAAAAAAAAAAAAACYAgAAZHJzL2Rv&#10;d25yZXYueG1sUEsFBgAAAAAEAAQA9QAAAIgDAAAAAA==&#10;" path="m2,l,7r,5l,20r2,5l10,35r15,9l25,32,22,20,15,10,2,xe" filled="f" strokecolor="#e77817" strokeweight="0">
                  <v:path arrowok="t" o:connecttype="custom" o:connectlocs="2,0;0,7;0,12;0,20;2,25;10,35;25,44;25,32;22,20;15,10;2,0" o:connectangles="0,0,0,0,0,0,0,0,0,0,0"/>
                </v:shape>
                <v:shape id="Freeform 1650" o:spid="_x0000_s2674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7Z8cA&#10;AADdAAAADwAAAGRycy9kb3ducmV2LnhtbESPMU/DQAyFdyT+w8lI3eilFKoq7bUKqUAsDE07dLRy&#10;bhKR80W5Iw359XhAYrP1nt/7vN2PrlUD9aHxbGAxT0ARl942XBk4n94e16BCRLbYeiYDPxRgv7u/&#10;22Jq/Y2PNBSxUhLCIUUDdYxdqnUoa3IY5r4jFu3qe4dR1r7StsebhLtWPyXJSjtsWBpq7Civqfwq&#10;vp2B7GRfsilfLw6vw/tUfPrpki8PxswexmwDKtIY/81/1x9W8FfPgivfyAh69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E+2fHAAAA3QAAAA8AAAAAAAAAAAAAAAAAmAIAAGRy&#10;cy9kb3ducmV2LnhtbFBLBQYAAAAABAAEAPUAAACMAwAAAAA=&#10;" path="m37,50l,,37,50xe" fillcolor="#f3be00" stroked="f">
                  <v:path arrowok="t" o:connecttype="custom" o:connectlocs="37,50;0,0;37,50" o:connectangles="0,0,0"/>
                </v:shape>
                <v:shape id="Freeform 1651" o:spid="_x0000_s2675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CadMUA&#10;AADdAAAADwAAAGRycy9kb3ducmV2LnhtbESP0YrCMBBF34X9hzALvmm6VsStRllEQV8U637A2Ixt&#10;d5tJbaLWvzeC4NsM994zd6bz1lTiSo0rLSv46kcgiDOrS84V/B5WvTEI55E1VpZJwZ0czGcfnSkm&#10;2t54T9fU5yJA2CWooPC+TqR0WUEGXd/WxEE72cagD2uTS93gLcBNJQdRNJIGSw4XCqxpUVD2n15M&#10;oFxWZxkvc/qL4919Mz5utumpVqr72f5MQHhq/dv8Sq91qD8afsPzmzCC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Jp0xQAAAN0AAAAPAAAAAAAAAAAAAAAAAJgCAABkcnMv&#10;ZG93bnJldi54bWxQSwUGAAAAAAQABAD1AAAAigMAAAAA&#10;" path="m37,50l,,37,50xe" filled="f" strokecolor="#1f1a17" strokeweight="0">
                  <v:path arrowok="t" o:connecttype="custom" o:connectlocs="37,50;0,0;37,50" o:connectangles="0,0,0"/>
                </v:shape>
                <v:shape id="Freeform 1652" o:spid="_x0000_s2676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1a3ccA&#10;AADdAAAADwAAAGRycy9kb3ducmV2LnhtbESPQWvCQBCF7wX/wzKCN90o1dboKqVQEKWW2op4G7Jj&#10;EszOhuyqaX995yD0NsN7894382XrKnWlJpSeDQwHCSjizNuScwPfX2/9Z1AhIlusPJOBHwqwXHQe&#10;5phaf+NPuu5iriSEQ4oGihjrVOuQFeQwDHxNLNrJNw6jrE2ubYM3CXeVHiXJRDssWRoKrOm1oOy8&#10;uzgDx6f9e/X4G2yC2005nY70Yf1xMqbXbV9moCK18d98v15ZwZ+MhV+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NWt3HAAAA3QAAAA8AAAAAAAAAAAAAAAAAmAIAAGRy&#10;cy9kb3ducmV2LnhtbFBLBQYAAAAABAAEAPUAAACMAwAAAAA=&#10;" path="m45,40l,,45,40r3,15l55,65r8,10l75,82r,-7l75,70,72,62,70,57,65,52,58,47,53,42,45,40xe" fillcolor="#f3be00" stroked="f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1653" o:spid="_x0000_s2677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XfcMA&#10;AADdAAAADwAAAGRycy9kb3ducmV2LnhtbERPS0vDQBC+C/6HZQRvdlPBtKbdlkYQPHjpC6/T7JgE&#10;s7Pp7rSJ/94VBG/z8T1nuR5dp64UYuvZwHSSgSKuvG25NnDYvz7MQUVBtth5JgPfFGG9ur1ZYmH9&#10;wFu67qRWKYRjgQYakb7QOlYNOYwT3xMn7tMHh5JgqLUNOKRw1+nHLMu1w5ZTQ4M9vTRUfe0uzoAc&#10;L+W5nM9O1fPHMJM+L8P4vjXm/m7cLEAJjfIv/nO/2TQ/f5rC7zfpB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sXfcMAAADdAAAADwAAAAAAAAAAAAAAAACYAgAAZHJzL2Rv&#10;d25yZXYueG1sUEsFBgAAAAAEAAQA9QAAAIgDAAAAAA==&#10;" path="m45,40l,,45,40r3,15l55,65r8,10l75,82r,-7l75,70,72,62,70,57,65,52,58,47,53,42,45,40xe" filled="f" strokecolor="#e77817" strokeweight="0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1654" o:spid="_x0000_s2678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6NsEA&#10;AADdAAAADwAAAGRycy9kb3ducmV2LnhtbERPzYrCMBC+C/sOYQQvsqbruiLVKKK4qDdbH2BsxrbY&#10;TEoTtb69EQRv8/H9zmzRmkrcqHGlZQU/gwgEcWZ1ybmCY7r5noBwHlljZZkUPMjBYv7VmWGs7Z0P&#10;dEt8LkIIuxgVFN7XsZQuK8igG9iaOHBn2xj0ATa51A3eQ7ip5DCKxtJgyaGhwJpWBWWX5GoU9Dmh&#10;tdmn+9NvOtqd9SU/Rv9LpXrddjkF4an1H/HbvdVh/vhvCK9vwgl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ROjbBAAAA3QAAAA8AAAAAAAAAAAAAAAAAmAIAAGRycy9kb3du&#10;cmV2LnhtbFBLBQYAAAAABAAEAPUAAACGAwAAAAA=&#10;" path="m39,40l,,39,40r3,13l49,65r10,8l72,80r,-5l69,68,67,63,64,55,59,50,54,45,47,43,39,40xe" fillcolor="#f3be00" stroked="f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1655" o:spid="_x0000_s2679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fAhMMA&#10;AADdAAAADwAAAGRycy9kb3ducmV2LnhtbERPS2vCQBC+C/0PyxS86SaRppK6igQCXtqiLQVvQ3aa&#10;BLOzIbt59N93CwVv8/E9Z3eYTStG6l1jWUG8jkAQl1Y3XCn4/ChWWxDOI2tsLZOCH3Jw2D8sdphp&#10;O/GZxouvRAhhl6GC2vsuk9KVNRl0a9sRB+7b9gZ9gH0ldY9TCDetTKIolQYbDg01dpTXVN4ug1Fw&#10;td0zvcd5wcOt8nFcJO7t9Uup5eN8fAHhafZ38b/7pMP89GkDf9+EE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fAhMMAAADdAAAADwAAAAAAAAAAAAAAAACYAgAAZHJzL2Rv&#10;d25yZXYueG1sUEsFBgAAAAAEAAQA9QAAAIgDAAAAAA==&#10;" path="m39,40l,,39,40r3,13l49,65r10,8l72,80r,-5l69,68,67,63,64,55,59,50,54,45,47,43,39,40xe" filled="f" strokecolor="#e77817" strokeweight="0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1656" o:spid="_x0000_s2680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4BlMQA&#10;AADdAAAADwAAAGRycy9kb3ducmV2LnhtbERPS2vCQBC+F/oflin0EnRjqSLRTbCC0FvRPtTbkB2T&#10;0OxsyG7j+u9dQehtPr7nLItgWjFQ7xrLCibjFARxaXXDlYKvz81oDsJ5ZI2tZVJwIQdF/viwxEzb&#10;M29p2PlKxBB2GSqove8yKV1Zk0E3th1x5E62N+gj7CupezzHcNPKlzSdSYMNx4YaO1rXVP7u/owC&#10;/P4JH+YtaZNj2Ayn1cElcl8q9fwUVgsQnoL/F9/d7zrOn01f4fZ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OAZT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1657" o:spid="_x0000_s2681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VisQA&#10;AADdAAAADwAAAGRycy9kb3ducmV2LnhtbERPTWsCMRC9F/ofwgjealZBqatRSqHQnqRWW7yNm3F3&#10;6WaSJnF36683BaG3ebzPWa5704iWfKgtKxiPMhDEhdU1lwp2Hy8PjyBCRNbYWCYFvxRgvbq/W2Ku&#10;bcfv1G5jKVIIhxwVVDG6XMpQVGQwjKwjTtzJeoMxQV9K7bFL4aaRkyybSYM1p4YKHT1XVHxvz0bB&#10;ftd2bl7Q22HyeXaXHz5mmy+v1HDQPy1AROrjv/jmftVp/mw6hb9v0gl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1FYr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1658" o:spid="_x0000_s2682" style="position:absolute;left:5805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D6sYA&#10;AADdAAAADwAAAGRycy9kb3ducmV2LnhtbESPT2sCMRDF70K/Q5iCN80qdimrWbEWQfBUleJx3Mz+&#10;wc1km6S69tM3hYK3Gd57v3mzWPamFVdyvrGsYDJOQBAXVjdcKTgeNqNXED4ga2wtk4I7eVjmT4MF&#10;Ztre+IOu+1CJCGGfoYI6hC6T0hc1GfRj2xFHrbTOYIirq6R2eItw08ppkqTSYMPxQo0drWsqLvtv&#10;EylOzsxbMD+zY3nYdu9f593nySk1fO5XcxCB+vAw/6e3OtZPX1L4+ya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fD6sYAAADdAAAADwAAAAAAAAAAAAAAAACYAgAAZHJz&#10;L2Rvd25yZXYueG1sUEsFBgAAAAAEAAQA9QAAAIsDAAAAAA==&#10;" path="m3,75l8,,3,75xm3,75l,92r,15l3,115r5,5l13,125r5,7l22,125r3,-10l25,107r,-7l22,92,18,85,13,77,3,75xe" fillcolor="#f3be00" stroked="f">
                  <v:path arrowok="t" o:connecttype="custom" o:connectlocs="3,75;8,0;3,75;3,75;0,92;0,107;3,115;8,120;13,125;18,132;22,125;25,115;25,107;25,100;22,92;18,85;13,77;3,75" o:connectangles="0,0,0,0,0,0,0,0,0,0,0,0,0,0,0,0,0,0"/>
                  <o:lock v:ext="edit" verticies="t"/>
                </v:shape>
                <v:shape id="Freeform 1659" o:spid="_x0000_s2683" style="position:absolute;left:5808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2B/8QA&#10;AADdAAAADwAAAGRycy9kb3ducmV2LnhtbERPS2vCQBC+F/oflin01mwU6iO6ipYWhOLBJx6H7JgE&#10;s7NJdmvSf+8Kgrf5+J4znXemFFdqXGFZQS+KQRCnVhecKdjvfj5GIJxH1lhaJgX/5GA+e32ZYqJt&#10;yxu6bn0mQgi7BBXk3leJlC7NyaCLbEUcuLNtDPoAm0zqBtsQbkrZj+OBNFhwaMixoq+c0sv2zyjo&#10;r3q/8Wl5qgtqy+OhHteb9Xet1Ptbt5iA8NT5p/jhXukwf/A5hPs34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gf/EAAAA3QAAAA8AAAAAAAAAAAAAAAAAmAIAAGRycy9k&#10;b3ducmV2LnhtbFBLBQYAAAAABAAEAPUAAACJAwAAAAA=&#10;" path="m,75l5,,,75xe" filled="f" strokecolor="#e15520" strokeweight="0">
                  <v:path arrowok="t" o:connecttype="custom" o:connectlocs="0,75;5,0;0,75" o:connectangles="0,0,0"/>
                </v:shape>
                <v:shape id="Freeform 1660" o:spid="_x0000_s2684" style="position:absolute;left:5805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n5MUA&#10;AADdAAAADwAAAGRycy9kb3ducmV2LnhtbESPS2/CMBCE75X6H6ytxK04jQSCgEF9CIkjL9Eel3iJ&#10;I+J1FLsQ/n33UInbrmZ25tv5sveNulIX68AG3oYZKOIy2JorA4f96nUCKiZki01gMnCnCMvF89Mc&#10;CxtuvKXrLlVKQjgWaMCl1BZax9KRxzgMLbFo59B5TLJ2lbYd3iTcNzrPsrH2WLM0OGzp01F52f16&#10;A8fDNND+S5/zn+nmVDbfHy6/bI0ZvPTvM1CJ+vQw/1+vreCPR4Ir38gI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ufkxQAAAN0AAAAPAAAAAAAAAAAAAAAAAJgCAABkcnMv&#10;ZG93bnJldi54bWxQSwUGAAAAAAQABAD1AAAAigMAAAAA&#10;" path="m3,l,17,,32r3,8l8,45r5,5l18,57r4,-7l25,40r,-8l25,25,22,17,18,10,13,2,3,e" filled="f" strokecolor="#e15520" strokeweight="0">
                  <v:path arrowok="t" o:connecttype="custom" o:connectlocs="3,0;0,17;0,32;3,40;8,45;13,50;18,57;22,50;25,40;25,32;25,25;22,17;18,10;13,2;3,0" o:connectangles="0,0,0,0,0,0,0,0,0,0,0,0,0,0,0"/>
                </v:shape>
                <v:shape id="Freeform 1661" o:spid="_x0000_s2685" style="position:absolute;left:579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SW5sIA&#10;AADdAAAADwAAAGRycy9kb3ducmV2LnhtbERPTWvCQBC9F/wPywje6sZgQ42uIoWKtIdSI56H7JgN&#10;ZmdDdk3iv+8WCr3N433OZjfaRvTU+dqxgsU8AUFcOl1zpeBcvD+/gvABWWPjmBQ8yMNuO3naYK7d&#10;wN/Un0IlYgj7HBWYENpcSl8asujnriWO3NV1FkOEXSV1h0MMt41MkySTFmuODQZbejNU3k53q6Aw&#10;6dJln2XPH/2AxVd9SC/Lg1Kz6bhfgwg0hn/xn/uo4/zsZQW/38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JbmwgAAAN0AAAAPAAAAAAAAAAAAAAAAAJgCAABkcnMvZG93&#10;bnJldi54bWxQSwUGAAAAAAQABAD1AAAAhwMAAAAA&#10;" path="m13,67l,,13,67xm13,67l8,82r2,18l13,105r2,7l20,117r8,5l30,117r2,-10l32,100r,-8l30,85,25,77,20,70,13,67xe" fillcolor="#f3be00" stroked="f">
                  <v:path arrowok="t" o:connecttype="custom" o:connectlocs="13,67;0,0;13,67;13,67;8,82;10,100;13,105;15,112;20,117;28,122;30,117;32,107;32,100;32,92;30,85;25,77;20,70;13,67" o:connectangles="0,0,0,0,0,0,0,0,0,0,0,0,0,0,0,0,0,0"/>
                  <o:lock v:ext="edit" verticies="t"/>
                </v:shape>
                <v:shape id="Freeform 1662" o:spid="_x0000_s2686" style="position:absolute;left:5795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tcSMcA&#10;AADdAAAADwAAAGRycy9kb3ducmV2LnhtbESPQUsDMRCF74L/IYzQi9hsPSxlbVqqYPFSdFsRehs2&#10;083WzWRJ0nb9985B8DbDe/PeN4vV6Ht1oZi6wAZm0wIUcRNsx62Bz/3rwxxUysgW+8Bk4IcSrJa3&#10;NwusbLhyTZddbpWEcKrQgMt5qLROjSOPaRoGYtGOIXrMssZW24hXCfe9fiyKUnvsWBocDvTiqPne&#10;nb2BuDlxcf9+fj508/qj3juft+WXMZO7cf0EKtOY/81/129W8MtS+OUbG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LXEjHAAAA3QAAAA8AAAAAAAAAAAAAAAAAmAIAAGRy&#10;cy9kb3ducmV2LnhtbFBLBQYAAAAABAAEAPUAAACMAwAAAAA=&#10;" path="m13,67l,,13,67xe" filled="f" strokecolor="#e15520" strokeweight="0">
                  <v:path arrowok="t" o:connecttype="custom" o:connectlocs="13,67;0,0;13,67" o:connectangles="0,0,0"/>
                </v:shape>
                <v:shape id="Freeform 1663" o:spid="_x0000_s2687" style="position:absolute;left:5803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7xMUA&#10;AADdAAAADwAAAGRycy9kb3ducmV2LnhtbERPTWvCQBC9F/oflin0phuDDTW6SqkWCkJR68XbkB2T&#10;aHY27G418dd3C0Jv83ifM1t0phEXcr62rGA0TEAQF1bXXCrYf38MXkH4gKyxsUwKevKwmD8+zDDX&#10;9spbuuxCKWII+xwVVCG0uZS+qMigH9qWOHJH6wyGCF0ptcNrDDeNTJMkkwZrjg0VtvReUXHe/RgF&#10;p9MtXeN4Un/1m5d0eTus++XKKfX81L1NQQTqwr/47v7UcX6WjeDvm3iC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2LvExQAAAN0AAAAPAAAAAAAAAAAAAAAAAJgCAABkcnMv&#10;ZG93bnJldi54bWxQSwUGAAAAAAQABAD1AAAAigMAAAAA&#10;" path="m5,l,15,2,33r3,5l7,45r5,5l20,55r2,-5l24,40r,-7l24,25,22,18,17,10,12,3,5,e" filled="f" strokecolor="#e15520" strokeweight="0">
                  <v:path arrowok="t" o:connecttype="custom" o:connectlocs="5,0;0,15;2,33;5,38;7,45;12,50;20,55;22,50;24,40;24,33;24,25;22,18;17,10;12,3;5,0" o:connectangles="0,0,0,0,0,0,0,0,0,0,0,0,0,0,0"/>
                </v:shape>
                <v:shape id="Freeform 1664" o:spid="_x0000_s2688" style="position:absolute;left:5788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3mvMQA&#10;AADdAAAADwAAAGRycy9kb3ducmV2LnhtbERPTWvCQBC9F/wPywheSt0YcJHUjYhS7KUFo+B1mp0m&#10;IdnZkN2a9N93C4Xe5vE+Z7ubbCfuNPjGsYbVMgFBXDrTcKXhenl52oDwAdlg55g0fJOHXT572GJm&#10;3MhnuhehEjGEfYYa6hD6TEpf1mTRL11PHLlPN1gMEQ6VNAOOMdx2Mk0SJS02HBtq7OlQU9kWX1bD&#10;+tgeVTiPt7Up30+Hxw/VvaVK68V82j+DCDSFf/Gf+9XE+Uql8PtNP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N5rzEAAAA3QAAAA8AAAAAAAAAAAAAAAAAmAIAAGRycy9k&#10;b3ducmV2LnhtbFBLBQYAAAAABAAEAPUAAACJAwAAAAA=&#10;" path="m12,67l,,12,67xm12,67l10,82r,18l12,105r5,7l22,117r5,5l32,117r,-7l35,100,32,92,30,85,25,77,20,70,12,67xe" fillcolor="#f3be00" stroked="f">
                  <v:path arrowok="t" o:connecttype="custom" o:connectlocs="12,67;0,0;12,67;12,67;10,82;10,100;12,105;17,112;22,117;27,122;32,117;32,110;35,100;32,92;30,85;25,77;20,70;12,67" o:connectangles="0,0,0,0,0,0,0,0,0,0,0,0,0,0,0,0,0,0"/>
                  <o:lock v:ext="edit" verticies="t"/>
                </v:shape>
                <v:shape id="Freeform 1665" o:spid="_x0000_s2689" style="position:absolute;left:5788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S+cQA&#10;AADdAAAADwAAAGRycy9kb3ducmV2LnhtbERPS2vCQBC+F/wPywje6kYjoaSuIj5oL4WaVulxyE6T&#10;0N3ZmF01/vtuQehtPr7nzJe9NeJCnW8cK5iMExDEpdMNVwo+P3aPTyB8QNZoHJOCG3lYLgYPc8y1&#10;u/KeLkWoRAxhn6OCOoQ2l9KXNVn0Y9cSR+7bdRZDhF0ldYfXGG6NnCZJJi02HBtqbGldU/lTnK0C&#10;15+Krd63R5Me0pf3zddu9nYySo2G/eoZRKA+/Ivv7lcd52dZCn/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pUvnEAAAA3QAAAA8AAAAAAAAAAAAAAAAAmAIAAGRycy9k&#10;b3ducmV2LnhtbFBLBQYAAAAABAAEAPUAAACJAwAAAAA=&#10;" path="m12,67l,,12,67xe" filled="f" strokecolor="#e15520" strokeweight="0">
                  <v:path arrowok="t" o:connecttype="custom" o:connectlocs="12,67;0,0;12,67" o:connectangles="0,0,0"/>
                </v:shape>
                <v:shape id="Freeform 1666" o:spid="_x0000_s2690" style="position:absolute;left:5798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EWMQA&#10;AADdAAAADwAAAGRycy9kb3ducmV2LnhtbERP32vCMBB+H/g/hBP2NtNKKaUaRQSZY4MxNwTfjuZs&#10;i80lNLHt/vtlMNjbfXw/b72dTCcG6n1rWUG6SEAQV1a3XCv4+jw8FSB8QNbYWSYF3+Rhu5k9rLHU&#10;duQPGk6hFjGEfYkKmhBcKaWvGjLoF9YRR+5qe4Mhwr6WuscxhptOLpMklwZbjg0NOto3VN1Od6Pg&#10;XCSXl7TO7ke3dK/tm5Xp87tU6nE+7VYgAk3hX/znPuo4P88z+P0mn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xFjEAAAA3QAAAA8AAAAAAAAAAAAAAAAAmAIAAGRycy9k&#10;b3ducmV2LnhtbFBLBQYAAAAABAAEAPUAAACJAwAAAAA=&#10;" path="m2,l,15,,33r2,5l7,45r5,5l17,55r5,-5l22,43,25,33,22,25,20,18,15,10,10,3,2,xe" filled="f" strokecolor="#e15520" strokeweight="0">
                  <v:path arrowok="t" o:connecttype="custom" o:connectlocs="2,0;0,15;0,33;2,38;7,45;12,50;17,55;22,50;22,43;25,33;22,25;20,18;15,10;10,3;2,0" o:connectangles="0,0,0,0,0,0,0,0,0,0,0,0,0,0,0"/>
                </v:shape>
                <v:shape id="Freeform 1667" o:spid="_x0000_s2691" style="position:absolute;left:5815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su8MA&#10;AADdAAAADwAAAGRycy9kb3ducmV2LnhtbERPS2vCQBC+F/wPywje6kbBINFVxGdBK2h76W3ITpNo&#10;djZk15j+e1cQepuP7znTeWtK0VDtCssKBv0IBHFqdcGZgu+vzfsYhPPIGkvLpOCPHMxnnbcpJtre&#10;+UTN2WcihLBLUEHufZVI6dKcDLq+rYgD92trgz7AOpO6xnsIN6UcRlEsDRYcGnKsaJlTej3fjIKf&#10;z2LjL/vdMDvStrlVx8N6tXJK9brtYgLCU+v/xS/3hw7z43gEz2/CC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2su8MAAADdAAAADwAAAAAAAAAAAAAAAACYAgAAZHJzL2Rv&#10;d25yZXYueG1sUEsFBgAAAAAEAAQA9QAAAIgDAAAAAA==&#10;" path="m5,74l12,,5,74xm5,74l,92r3,15l5,114r3,5l12,127r8,5l22,124r3,-7l27,107,25,99,22,92,17,84,12,77,5,74xe" fillcolor="#f3be00" stroked="f">
                  <v:path arrowok="t" o:connecttype="custom" o:connectlocs="5,74;12,0;5,74;5,74;0,92;3,107;5,114;8,119;12,127;20,132;22,124;25,117;27,107;25,99;22,92;17,84;12,77;5,74" o:connectangles="0,0,0,0,0,0,0,0,0,0,0,0,0,0,0,0,0,0"/>
                  <o:lock v:ext="edit" verticies="t"/>
                </v:shape>
                <v:shape id="Freeform 1668" o:spid="_x0000_s2692" style="position:absolute;left:5820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GQMMA&#10;AADdAAAADwAAAGRycy9kb3ducmV2LnhtbERPTWvCQBC9F/wPywi91U0Vg6Su0tYKXkSMtudpdswG&#10;s7Mhu2r8964geJvH+5zpvLO1OFPrK8cK3gcJCOLC6YpLBfvd8m0CwgdkjbVjUnAlD/NZ72WKmXYX&#10;3tI5D6WIIewzVGBCaDIpfWHIoh+4hjhyB9daDBG2pdQtXmK4reUwSVJpseLYYLChb0PFMT9ZBav1&#10;1o8n5rr52v/Ui9P/36j65ZFSr/3u8wNEoC48xQ/3Ssf5aZrC/Zt4gp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wGQMMAAADdAAAADwAAAAAAAAAAAAAAAACYAgAAZHJzL2Rv&#10;d25yZXYueG1sUEsFBgAAAAAEAAQA9QAAAIgDAAAAAA==&#10;" path="m,74l7,,,74xe" filled="f" strokecolor="#e15520" strokeweight="0">
                  <v:path arrowok="t" o:connecttype="custom" o:connectlocs="0,74;7,0;0,74" o:connectangles="0,0,0"/>
                </v:shape>
                <v:shape id="Freeform 1669" o:spid="_x0000_s2693" style="position:absolute;left:5815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YhsUA&#10;AADdAAAADwAAAGRycy9kb3ducmV2LnhtbERPyWrDMBC9F/oPYgq9NXJycIsbJYSULlAIdZrlOlgT&#10;ycQaGUt13Hx9VQjkNo+3znQ+uEb01IXas4LxKANBXHlds1Gw+X59eAIRIrLGxjMp+KUA89ntzRQL&#10;7U9cUr+ORqQQDgUqsDG2hZShsuQwjHxLnLiD7xzGBDsjdYenFO4aOcmyXDqsOTVYbGlpqTquf5yC&#10;0my+3u1+bBaffvs26XfnVckvSt3fDYtnEJGGeBVf3B86zc/zR/j/Jp0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5iGxQAAAN0AAAAPAAAAAAAAAAAAAAAAAJgCAABkcnMv&#10;ZG93bnJldi54bWxQSwUGAAAAAAQABAD1AAAAigMAAAAA&#10;" path="m5,l,18,3,33r2,7l8,45r4,8l20,58r2,-8l25,43,27,33,25,25,22,18,17,10,12,3,5,e" filled="f" strokecolor="#e15520" strokeweight="0">
                  <v:path arrowok="t" o:connecttype="custom" o:connectlocs="5,0;0,18;3,33;5,40;8,45;12,53;20,58;22,50;25,43;27,33;25,25;22,18;17,10;12,3;5,0" o:connectangles="0,0,0,0,0,0,0,0,0,0,0,0,0,0,0"/>
                </v:shape>
                <v:shape id="Freeform 1670" o:spid="_x0000_s2694" style="position:absolute;left:5825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+AfscA&#10;AADdAAAADwAAAGRycy9kb3ducmV2LnhtbESPQWvCQBCF7wX/wzJCb3VjD2lJXcWKhRykoJHW45Cd&#10;JrHZ2bC71fjvO4dCbzO8N+99s1iNrlcXCrHzbGA+y0AR19523Bg4Vm8Pz6BiQrbYeyYDN4qwWk7u&#10;FlhYf+U9XQ6pURLCsUADbUpDoXWsW3IYZ34gFu3LB4dJ1tBoG/Aq4a7Xj1mWa4cdS0OLA21aqr8P&#10;P87Afv7kXqvT7VS5j3MZSrv7fN/ujLmfjusXUInG9G/+uy6t4Oe5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vgH7HAAAA3QAAAA8AAAAAAAAAAAAAAAAAmAIAAGRy&#10;cy9kb3ducmV2LnhtbFBLBQYAAAAABAAEAPUAAACMAwAAAAA=&#10;" path="m5,78l5,r,78xm5,78l,95r2,15l5,117r2,5l12,130r8,5l25,127r2,-7l27,110r-2,-8l22,95,20,88,12,80,5,78xe" fillcolor="#f3be00" stroked="f">
                  <v:path arrowok="t" o:connecttype="custom" o:connectlocs="5,78;5,0;5,78;5,78;0,95;2,110;5,117;7,122;12,130;20,135;25,127;27,120;27,110;25,102;22,95;20,88;12,80;5,78" o:connectangles="0,0,0,0,0,0,0,0,0,0,0,0,0,0,0,0,0,0"/>
                  <o:lock v:ext="edit" verticies="t"/>
                </v:shape>
                <v:shape id="Freeform 1671" o:spid="_x0000_s2695" style="position:absolute;left:5830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DFsUA&#10;AADdAAAADwAAAGRycy9kb3ducmV2LnhtbERPTWvCQBC9F/oflin0UnRTC4tGV2mVFm+h6kFvY3ZM&#10;QrOzMbuNsb++Wyh4m8f7nNmit7XoqPWVYw3PwwQEce5MxYWG3fZ9MAbhA7LB2jFpuJKHxfz+boap&#10;cRf+pG4TChFD2KeooQyhSaX0eUkW/dA1xJE7udZiiLAtpGnxEsNtLUdJoqTFimNDiQ0tS8q/Nt9W&#10;w8/xnL3ts+5lrK7rQ0bKPn2srNaPD/3rFESgPtzE/+61ifOVmsD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90MWxQAAAN0AAAAPAAAAAAAAAAAAAAAAAJgCAABkcnMv&#10;ZG93bnJldi54bWxQSwUGAAAAAAQABAD1AAAAigMAAAAA&#10;" path="m,78l,,,78xe" filled="f" strokecolor="#e15520" strokeweight="0">
                  <v:path arrowok="t" o:connecttype="custom" o:connectlocs="0,78;0,0;0,78" o:connectangles="0,0,0"/>
                </v:shape>
                <v:shape id="Freeform 1672" o:spid="_x0000_s2696" style="position:absolute;left:5825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MmMUA&#10;AADdAAAADwAAAGRycy9kb3ducmV2LnhtbESPQW/CMAyF75P4D5GRdhspqMDUERBC6sRhF9jY2Wq8&#10;pqJxqiZA+ff4MImbrff83ufVZvCtulIfm8AGppMMFHEVbMO1gZ/v8u0dVEzIFtvAZOBOETbr0csK&#10;CxtufKDrMdVKQjgWaMCl1BVax8qRxzgJHbFof6H3mGTta217vEm4b/UsyxbaY8PS4LCjnaPqfLx4&#10;A/XXrEq/5Tx8dmW+u/tTPndlbszreNh+gEo0pKf5/3pvBX+xFH75Rkb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8UyYxQAAAN0AAAAPAAAAAAAAAAAAAAAAAJgCAABkcnMv&#10;ZG93bnJldi54bWxQSwUGAAAAAAQABAD1AAAAigMAAAAA&#10;" path="m5,l,17,2,32r3,7l7,44r5,8l20,57r5,-8l27,42r,-10l25,24,22,17,20,10,12,2,5,e" filled="f" strokecolor="#e15520" strokeweight="0">
                  <v:path arrowok="t" o:connecttype="custom" o:connectlocs="5,0;0,17;2,32;5,39;7,44;12,52;20,57;25,49;27,42;27,32;25,24;22,17;20,10;12,2;5,0" o:connectangles="0,0,0,0,0,0,0,0,0,0,0,0,0,0,0"/>
                </v:shape>
                <v:shape id="Freeform 1673" o:spid="_x0000_s2697" style="position:absolute;left:5835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r7MMA&#10;AADdAAAADwAAAGRycy9kb3ducmV2LnhtbERPTWvCQBC9F/oflin0VjdRSG10lVII5BqtaG9jdpoN&#10;zc6G7BrTf98tCN7m8T5nvZ1sJ0YafOtYQTpLQBDXTrfcKPjcFy9LED4ga+wck4Jf8rDdPD6sMdfu&#10;yhWNu9CIGMI+RwUmhD6X0teGLPqZ64kj9+0GiyHCoZF6wGsMt52cJ0kmLbYcGwz29GGo/tldrIIy&#10;fdunpypbFEWoF8fpqzo0Z6PU89P0vgIRaAp38c1d6jg/e03h/5t4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Jr7MMAAADdAAAADwAAAAAAAAAAAAAAAACYAgAAZHJzL2Rv&#10;d25yZXYueG1sUEsFBgAAAAAEAAQA9QAAAIgDAAAAAA==&#10;" path="m5,70l5,r,70xm5,70l,88r,15l2,110r5,8l12,123r5,4l22,120r3,-7l25,105r,-7l22,88,17,80,12,75,5,70xe" fillcolor="#f3be00" stroked="f">
                  <v:path arrowok="t" o:connecttype="custom" o:connectlocs="5,70;5,0;5,70;5,70;0,88;0,103;2,110;7,118;12,123;17,127;22,120;25,113;25,105;25,98;22,88;17,80;12,75;5,70" o:connectangles="0,0,0,0,0,0,0,0,0,0,0,0,0,0,0,0,0,0"/>
                  <o:lock v:ext="edit" verticies="t"/>
                </v:shape>
                <v:shape id="Freeform 1674" o:spid="_x0000_s2698" style="position:absolute;left:5840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M/MMA&#10;AADdAAAADwAAAGRycy9kb3ducmV2LnhtbERPTWvCQBC9F/wPywi91Y22GImuIqXS0Fuj4HXMjtlg&#10;djZm15j++26h4G0e73NWm8E2oqfO144VTCcJCOLS6ZorBYf97mUBwgdkjY1jUvBDHjbr0dMKM+3u&#10;/E19ESoRQ9hnqMCE0GZS+tKQRT9xLXHkzq6zGCLsKqk7vMdw28hZksylxZpjg8GW3g2Vl+JmFbxd&#10;r/nnV5N+vJqiz48mLU65rpV6Hg/bJYhAQ3iI/925jvPn6Qz+vo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M/MMAAADdAAAADwAAAAAAAAAAAAAAAACYAgAAZHJzL2Rv&#10;d25yZXYueG1sUEsFBgAAAAAEAAQA9QAAAIgDAAAAAA==&#10;" path="m,70l,,,70xe" filled="f" strokecolor="#e15520" strokeweight="0">
                  <v:path arrowok="t" o:connecttype="custom" o:connectlocs="0,70;0,0;0,70" o:connectangles="0,0,0"/>
                </v:shape>
                <v:shape id="Freeform 1675" o:spid="_x0000_s2699" style="position:absolute;left:5835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sp9cIA&#10;AADdAAAADwAAAGRycy9kb3ducmV2LnhtbERPS4vCMBC+L/gfwgh7W1O74KMaxd1lYY++UI9jMzbF&#10;ZlKarNZ/bwTB23x8z5nOW1uJCzW+dKyg30tAEOdOl1wo2G5+P0YgfEDWWDkmBTfyMJ913qaYaXfl&#10;FV3WoRAxhH2GCkwIdSalzw1Z9D1XE0fu5BqLIcKmkLrBawy3lUyTZCAtlhwbDNb0bSg/r/+tgt12&#10;7GjzI0/pYbw85tX+y6TnlVLv3XYxARGoDS/x0/2n4/zB8BMe38QT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yn1wgAAAN0AAAAPAAAAAAAAAAAAAAAAAJgCAABkcnMvZG93&#10;bnJldi54bWxQSwUGAAAAAAQABAD1AAAAhwMAAAAA&#10;" path="m5,l,18,,33r2,7l7,48r5,5l17,57r5,-7l25,43r,-8l25,28,22,18,17,10,12,5,5,e" filled="f" strokecolor="#e15520" strokeweight="0">
                  <v:path arrowok="t" o:connecttype="custom" o:connectlocs="5,0;0,18;0,33;2,40;7,48;12,53;17,57;22,50;25,43;25,35;25,28;22,18;17,10;12,5;5,0" o:connectangles="0,0,0,0,0,0,0,0,0,0,0,0,0,0,0"/>
                </v:shape>
                <v:shape id="Freeform 1676" o:spid="_x0000_s2700" style="position:absolute;left:5847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fIRcQA&#10;AADdAAAADwAAAGRycy9kb3ducmV2LnhtbERPS2sCMRC+C/0PYQq9adJSVlmNUoSih1KpFcHbuJl9&#10;0M1km0R3++8bodDbfHzPWawG24or+dA41vA4USCIC2carjQcPl/HMxAhIhtsHZOGHwqwWt6NFpgb&#10;1/MHXfexEimEQ44a6hi7XMpQ1GQxTFxHnLjSeYsxQV9J47FP4baVT0pl0mLDqaHGjtY1FV/7i9Ww&#10;nr6dsk1Z2lK97zr1nfnLsT9r/XA/vMxBRBriv/jPvTVpfjZ9hts36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yEXEAAAA3QAAAA8AAAAAAAAAAAAAAAAAmAIAAGRycy9k&#10;b3ducmV2LnhtbFBLBQYAAAAABAAEAPUAAACJAwAAAAA=&#10;" path="m3,73l15,,3,73xm3,73l,90r,15l3,113r2,5l10,125r8,5l20,123r3,-8l25,108r,-10l23,90,18,83,10,78,3,73xe" fillcolor="#f3be00" stroked="f">
                  <v:path arrowok="t" o:connecttype="custom" o:connectlocs="3,73;15,0;3,73;3,73;0,90;0,105;3,113;5,118;10,125;18,130;20,123;23,115;25,108;25,98;23,90;18,83;10,78;3,73" o:connectangles="0,0,0,0,0,0,0,0,0,0,0,0,0,0,0,0,0,0"/>
                  <o:lock v:ext="edit" verticies="t"/>
                </v:shape>
                <v:shape id="Freeform 1677" o:spid="_x0000_s2701" style="position:absolute;left:585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dm8IA&#10;AADdAAAADwAAAGRycy9kb3ducmV2LnhtbERP32vCMBB+H/g/hBP2NlMF3aimRZSN4WCwKj6fzdkU&#10;m0toMq3//TIY7O0+vp+3KgfbiSv1oXWsYDrJQBDXTrfcKDjsX59eQISIrLFzTAruFKAsRg8rzLW7&#10;8Rddq9iIFMIhRwUmRp9LGWpDFsPEeeLEnV1vMSbYN1L3eEvhtpOzLFtIiy2nBoOeNobqS/VtFcy9&#10;+Zytq86/nY7bLPJud//wqNTjeFgvQUQa4r/4z/2u0/zF8xx+v0kn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N2bwgAAAN0AAAAPAAAAAAAAAAAAAAAAAJgCAABkcnMvZG93&#10;bnJldi54bWxQSwUGAAAAAAQABAD1AAAAhwMAAAAA&#10;" path="m,73l12,,,73xe" filled="f" strokecolor="#e15520" strokeweight="0">
                  <v:path arrowok="t" o:connecttype="custom" o:connectlocs="0,73;12,0;0,73" o:connectangles="0,0,0"/>
                </v:shape>
                <v:shape id="Freeform 1678" o:spid="_x0000_s2702" style="position:absolute;left:5847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KbcMA&#10;AADdAAAADwAAAGRycy9kb3ducmV2LnhtbERPS2vCQBC+C/6HZQRvumkOaU3dhGoRPNYH1eM0O2aD&#10;2dmQ3Wr8991Cobf5+J6zLAfbihv1vnGs4GmegCCunG64VnA8bGYvIHxA1tg6JgUP8lAW49ESc+3u&#10;vKPbPtQihrDPUYEJocul9JUhi37uOuLIXVxvMUTY11L3eI/htpVpkmTSYsOxwWBHa0PVdf9tFXwe&#10;F44O7/KSnhcfX1V7Wpn0ulNqOhneXkEEGsK/+M+91XF+9pzB7zfxB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yKbcMAAADdAAAADwAAAAAAAAAAAAAAAACYAgAAZHJzL2Rv&#10;d25yZXYueG1sUEsFBgAAAAAEAAQA9QAAAIgDAAAAAA==&#10;" path="m3,l,17,,32r3,8l5,45r5,7l18,57r2,-7l23,42r2,-7l25,25,23,17,18,10,10,5,3,e" filled="f" strokecolor="#e15520" strokeweight="0">
                  <v:path arrowok="t" o:connecttype="custom" o:connectlocs="3,0;0,17;0,32;3,40;5,45;10,52;18,57;20,50;23,42;25,35;25,25;23,17;18,10;10,5;3,0" o:connectangles="0,0,0,0,0,0,0,0,0,0,0,0,0,0,0"/>
                </v:shape>
                <v:shape id="Freeform 1679" o:spid="_x0000_s2703" style="position:absolute;left:5862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HgN8MA&#10;AADdAAAADwAAAGRycy9kb3ducmV2LnhtbERPS2sCMRC+F/ofwhR6Ec3WFldXo5RCoYdefIDXYTNu&#10;gslkSVJd/31TKHibj+85q83gnbhQTDawgpdJBYK4Ddpyp+Cw/xzPQaSMrNEFJgU3SrBZPz6ssNHh&#10;ylu67HInSginBhWYnPtGytQa8pgmoScu3ClEj7nA2Ekd8VrCvZPTqppJj5ZLg8GePgy1592PV+BO&#10;I/82XcRqdHQ3Nt/1q13Yo1LPT8P7EkSmId/F/+4vXebP6hr+vi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HgN8MAAADdAAAADwAAAAAAAAAAAAAAAACYAgAAZHJzL2Rv&#10;d25yZXYueG1sUEsFBgAAAAAEAAQA9QAAAIgDAAAAAA==&#10;" path="m8,77l30,,8,77xm8,77l3,95,,112r,8l3,127r5,5l13,140r5,-8l20,122r3,-7l23,105r,-8l20,90,15,82,8,77xe" fillcolor="#f3be00" stroked="f">
                  <v:path arrowok="t" o:connecttype="custom" o:connectlocs="8,77;30,0;8,77;8,77;3,95;0,112;0,120;3,127;8,132;13,140;18,132;20,122;23,115;23,105;23,97;20,90;15,82;8,77" o:connectangles="0,0,0,0,0,0,0,0,0,0,0,0,0,0,0,0,0,0"/>
                  <o:lock v:ext="edit" verticies="t"/>
                </v:shape>
                <v:shape id="Freeform 1680" o:spid="_x0000_s2704" style="position:absolute;left:58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9kEsQA&#10;AADdAAAADwAAAGRycy9kb3ducmV2LnhtbESPQYvCQAyF78L+hyEL3nSqB5Wuo6ggFG/benBvoZNt&#10;u3YypTNq/febg+At4b2892W9HVyr7tSHxrOB2TQBRVx623Bl4FwcJytQISJbbD2TgScF2G4+RmtM&#10;rX/wN93zWCkJ4ZCigTrGLtU6lDU5DFPfEYv263uHUda+0rbHh4S7Vs+TZKEdNiwNNXZ0qKm85jdn&#10;4Gef7w50ufrm71QUWVWuXOaDMePPYfcFKtIQ3+bXdWYFf7EUXPlGR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ZBLEAAAA3QAAAA8AAAAAAAAAAAAAAAAAmAIAAGRycy9k&#10;b3ducmV2LnhtbFBLBQYAAAAABAAEAPUAAACJAwAAAAA=&#10;" path="m,77l22,,,77xe" filled="f" strokecolor="#e15520" strokeweight="0">
                  <v:path arrowok="t" o:connecttype="custom" o:connectlocs="0,77;22,0;0,77" o:connectangles="0,0,0"/>
                </v:shape>
                <v:shape id="Freeform 1681" o:spid="_x0000_s2705" style="position:absolute;left:5862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MthcEA&#10;AADdAAAADwAAAGRycy9kb3ducmV2LnhtbERPzWoCMRC+F3yHMIK3mqh0q6tRpKD0Vtb6AMNm3F3d&#10;TOIm1fXtTaHQ23x8v7Pa9LYVN+pC41jDZKxAEJfONFxpOH7vXucgQkQ22DomDQ8KsFkPXlaYG3fn&#10;gm6HWIkUwiFHDXWMPpcylDVZDGPniRN3cp3FmGBXSdPhPYXbVk6VyqTFhlNDjZ4+aiovhx+rYbGf&#10;zckrVXxV2TaE4vF23Z291qNhv12CiNTHf/Gf+9Ok+dn7An6/S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jLYXBAAAA3QAAAA8AAAAAAAAAAAAAAAAAmAIAAGRycy9kb3du&#10;cmV2LnhtbFBLBQYAAAAABAAEAPUAAACGAwAAAAA=&#10;" path="m8,l3,18,,35r,8l3,50r5,5l13,63r5,-8l20,45r3,-7l23,28r,-8l20,13,15,5,8,e" filled="f" strokecolor="#e15520" strokeweight="0">
                  <v:path arrowok="t" o:connecttype="custom" o:connectlocs="8,0;3,18;0,35;0,43;3,50;8,55;13,63;18,55;20,45;23,38;23,28;23,20;20,13;15,5;8,0" o:connectangles="0,0,0,0,0,0,0,0,0,0,0,0,0,0,0"/>
                </v:shape>
                <v:shape id="Freeform 1682" o:spid="_x0000_s2706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5UMYA&#10;AADdAAAADwAAAGRycy9kb3ducmV2LnhtbESPQWvCQBCF7wX/wzKCt7qp0GBTVykBpQgetK3F25Ad&#10;k2B2NmRXE/+9cyj0NsN78943i9XgGnWjLtSeDbxME1DEhbc1lwa+v9bPc1AhIltsPJOBOwVYLUdP&#10;C8ys73lPt0MslYRwyNBAFWObaR2KihyGqW+JRTv7zmGUtSu17bCXcNfoWZKk2mHN0lBhS3lFxeVw&#10;dQZc8dYk6anf/ean/PXIdvOz5aMxk/Hw8Q4q0hD/zX/Xn1bw07nwyzcygl4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s5UMYAAADdAAAADwAAAAAAAAAAAAAAAACYAgAAZHJz&#10;L2Rvd25yZXYueG1sUEsFBgAAAAAEAAQA9QAAAIsDAAAAAA==&#10;" path="m40,l25,7,12,17,5,30,,45,5,42r7,-2l20,35r5,-5l30,25r5,-8l37,10,40,xe" fillcolor="#f3be00" stroked="f">
                  <v:path arrowok="t" o:connecttype="custom" o:connectlocs="40,0;25,7;12,17;5,30;0,45;5,42;12,40;20,35;25,30;30,25;35,17;37,10;40,0" o:connectangles="0,0,0,0,0,0,0,0,0,0,0,0,0"/>
                </v:shape>
                <v:shape id="Freeform 1683" o:spid="_x0000_s2707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ix8QA&#10;AADdAAAADwAAAGRycy9kb3ducmV2LnhtbERPTWsCMRC9F/ofwhS8SM3qYZGtUUproQcp6IrnaTLd&#10;LN1MliS6a399UxB6m8f7nNVmdJ24UIitZwXzWQGCWHvTcqPgWL89LkHEhGyw80wKrhRhs76/W2Fl&#10;/MB7uhxSI3IIxwoV2JT6SsqoLTmMM98TZ+7LB4cpw9BIE3DI4a6Ti6IopcOWc4PFnl4s6e/D2SmY&#10;8mvY1rrWP5/2VE9PH83Ol4NSk4fx+QlEojH9i2/ud5Pnl8s5/H2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iIsfEAAAA3QAAAA8AAAAAAAAAAAAAAAAAmAIAAGRycy9k&#10;b3ducmV2LnhtbFBLBQYAAAAABAAEAPUAAACJAwAAAAA=&#10;" path="m40,l25,7,12,17,5,30,,45,5,42r7,-2l20,35r5,-5l30,25r5,-8l37,10,40,e" filled="f" strokecolor="#e15520" strokeweight="0">
                  <v:path arrowok="t" o:connecttype="custom" o:connectlocs="40,0;25,7;12,17;5,30;0,45;5,42;12,40;20,35;25,30;30,25;35,17;37,10;40,0" o:connectangles="0,0,0,0,0,0,0,0,0,0,0,0,0"/>
                </v:shape>
                <v:shape id="Freeform 1684" o:spid="_x0000_s2708" style="position:absolute;left:5825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9RUMMA&#10;AADdAAAADwAAAGRycy9kb3ducmV2LnhtbERPTWvCQBC9F/wPywi91Y2hBInZSCmIttRDU6HXMTsm&#10;i9nZkF017a/vCgVv83ifU6xG24kLDd44VjCfJSCIa6cNNwr2X+unBQgfkDV2jknBD3lYlZOHAnPt&#10;rvxJlyo0Ioawz1FBG0KfS+nrliz6meuJI3d0g8UQ4dBIPeA1httOpkmSSYuGY0OLPb22VJ+qs1Ww&#10;q97S5292/Pte71FmB7P+2BilHqfjyxJEoDHcxf/urY7zs0UKt2/iC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9RUMMAAADdAAAADwAAAAAAAAAAAAAAAACYAgAAZHJzL2Rv&#10;d25yZXYueG1sUEsFBgAAAAAEAAQA9QAAAIgDAAAAAA==&#10;" path="m40,63l25,70,12,80,5,93,,110r7,-2l12,105r8,-5l25,95r5,-7l35,80,37,70r3,-7xm40,63l75,,40,63xe" fillcolor="#f3be00" stroked="f">
                  <v:path arrowok="t" o:connecttype="custom" o:connectlocs="40,63;25,70;12,80;5,93;0,110;7,108;12,105;20,100;25,95;30,88;35,80;37,70;40,63;40,63;75,0;40,63" o:connectangles="0,0,0,0,0,0,0,0,0,0,0,0,0,0,0,0"/>
                  <o:lock v:ext="edit" verticies="t"/>
                </v:shape>
                <v:shape id="Freeform 1685" o:spid="_x0000_s2709" style="position:absolute;left:5825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3bcMA&#10;AADdAAAADwAAAGRycy9kb3ducmV2LnhtbERP32vCMBB+H/g/hBP2NlMndLUaRQoDJ2Mwre9HczbV&#10;5lKaqPW/XwaDvd3H9/OW68G24ka9bxwrmE4SEMSV0w3XCsrD+0sGwgdkja1jUvAgD+vV6GmJuXZ3&#10;/qbbPtQihrDPUYEJocul9JUhi37iOuLInVxvMUTY11L3eI/htpWvSZJKiw3HBoMdFYaqy/5qFXyY&#10;ky7lvDx3O/01FNu3z2ORZko9j4fNAkSgIfyL/9xbHeen2Qx+v4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Z3bcMAAADdAAAADwAAAAAAAAAAAAAAAACYAgAAZHJzL2Rv&#10;d25yZXYueG1sUEsFBgAAAAAEAAQA9QAAAIgDAAAAAA==&#10;" path="m40,l25,7,12,17,5,30,,47,7,45r5,-3l20,37r5,-5l30,25r5,-8l37,7,40,e" filled="f" strokecolor="#e15520" strokeweight=".1pt">
                  <v:path arrowok="t" o:connecttype="custom" o:connectlocs="40,0;25,7;12,17;5,30;0,47;7,45;12,42;20,37;25,32;30,25;35,17;37,7;40,0" o:connectangles="0,0,0,0,0,0,0,0,0,0,0,0,0"/>
                </v:shape>
                <v:shape id="Freeform 1686" o:spid="_x0000_s2710" style="position:absolute;left:5865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/xcMA&#10;AADdAAAADwAAAGRycy9kb3ducmV2LnhtbERP32vCMBB+H/g/hBP2NlN1SKlGkcFAcGyuivh4Nmda&#10;bS6lybT+98tA2Nt9fD9vtuhsLa7U+sqxguEgAUFcOF2xUbDbvr+kIHxA1lg7JgV38rCY955mmGl3&#10;42+65sGIGMI+QwVlCE0mpS9KsugHriGO3Mm1FkOErZG6xVsMt7UcJclEWqw4NpTY0FtJxSX/sQq+&#10;Dsc1m+E5jDfp3nx8dnnSyLtSz/1uOQURqAv/4od7peP8SfoK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T/xcMAAADdAAAADwAAAAAAAAAAAAAAAACYAgAAZHJzL2Rv&#10;d25yZXYueG1sUEsFBgAAAAAEAAQA9QAAAIgDAAAAAA==&#10;" path="m,63l35,,,63e" filled="f" strokecolor="#e15520" strokeweight=".1pt">
                  <v:path arrowok="t" o:connecttype="custom" o:connectlocs="0,63;35,0;0,63" o:connectangles="0,0,0"/>
                </v:shape>
                <v:shape id="Freeform 1687" o:spid="_x0000_s2711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GN4cUA&#10;AADdAAAADwAAAGRycy9kb3ducmV2LnhtbERPTU8CMRC9m/gfmjHxJl1BCFkoxJiARrjAknCdbGe3&#10;i9vp0lZY/fXWxMTbvLzPmS9724oL+dA4VvA4yEAQl043XCs4FKuHKYgQkTW2jknBFwVYLm5v5phr&#10;d+UdXfaxFimEQ44KTIxdLmUoDVkMA9cRJ65y3mJM0NdSe7ymcNvKYZZNpMWGU4PBjl4MlR/7T6tg&#10;XQ2zonj9fjLHUbU9b/wpvlcnpe7v+ucZiEh9/Bf/ud90mj+ZjuH3m3S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Y3hxQAAAN0AAAAPAAAAAAAAAAAAAAAAAJgCAABkcnMv&#10;ZG93bnJldi54bWxQSwUGAAAAAAQABAD1AAAAigMAAAAA&#10;" path="m42,l27,5,15,15,7,25,,40r7,l15,38r7,-5l27,28r8,-5l37,15,42,8,42,xe" fillcolor="#f3be00" stroked="f">
                  <v:path arrowok="t" o:connecttype="custom" o:connectlocs="42,0;27,5;15,15;7,25;0,40;7,40;15,38;22,33;27,28;35,23;37,15;42,8;42,0" o:connectangles="0,0,0,0,0,0,0,0,0,0,0,0,0"/>
                </v:shape>
                <v:shape id="Freeform 1688" o:spid="_x0000_s2712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YDcQA&#10;AADdAAAADwAAAGRycy9kb3ducmV2LnhtbERPS2vCQBC+C/0PyxS8iG4qGiXNRkQo6Em0pY/bkJ0m&#10;qdnZkF1j8u+7BaG3+fiek256U4uOWldZVvA0i0AQ51ZXXCh4e32ZrkE4j6yxtkwKBnKwyR5GKSba&#10;3vhE3dkXIoSwS1BB6X2TSOnykgy6mW2IA/dtW4M+wLaQusVbCDe1nEdRLA1WHBpKbGhXUn45X42C&#10;3af/OQ6D+dAULd5Xh0n3lS+PSo0f++0zCE+9/xff3Xsd5sfrGP6+CS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VmA3EAAAA3QAAAA8AAAAAAAAAAAAAAAAAmAIAAGRycy9k&#10;b3ducmV2LnhtbFBLBQYAAAAABAAEAPUAAACJAwAAAAA=&#10;" path="m42,l27,5,15,15,7,25,,40r7,l15,38r7,-5l27,28r8,-5l37,15,42,8,42,e" filled="f" strokecolor="#e15520" strokeweight="0">
                  <v:path arrowok="t" o:connecttype="custom" o:connectlocs="42,0;27,5;15,15;7,25;0,40;7,40;15,38;22,33;27,28;35,23;37,15;42,8;42,0" o:connectangles="0,0,0,0,0,0,0,0,0,0,0,0,0"/>
                </v:shape>
                <v:shape id="Freeform 1689" o:spid="_x0000_s2713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ItMgA&#10;AADdAAAADwAAAGRycy9kb3ducmV2LnhtbESPzWvCQBDF7wX/h2WEXopuWsGP6CoSKLT14tfF25Cd&#10;JqnZ2XR3NfG/7xYEbzO8N+/3ZrHqTC2u5HxlWcHrMAFBnFtdcaHgeHgfTEH4gKyxtkwKbuRhtew9&#10;LTDVtuUdXfehEDGEfYoKyhCaVEqfl2TQD21DHLVv6wyGuLpCaodtDDe1fEuSsTRYcSSU2FBWUn7e&#10;X0zk/mQbfrlsf0enz1HWuq/bLJtUSj33u/UcRKAuPMz36w8d64+nE/j/Jo4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48i0yAAAAN0AAAAPAAAAAAAAAAAAAAAAAJgCAABk&#10;cnMvZG93bnJldi54bWxQSwUGAAAAAAQABAD1AAAAjQMAAAAA&#10;" path="m,59l40,,,59xe" fillcolor="#f3be00" stroked="f">
                  <v:path arrowok="t" o:connecttype="custom" o:connectlocs="0,59;40,0;0,59" o:connectangles="0,0,0"/>
                </v:shape>
                <v:shape id="Freeform 1690" o:spid="_x0000_s2714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4wMUA&#10;AADdAAAADwAAAGRycy9kb3ducmV2LnhtbESPQWvCQBCF7wX/wzJCL0U3RhCNriLFFq9qKR6H7JgE&#10;s7Pp7lbTf985CN5meG/e+2a16V2rbhRi49nAZJyBIi69bbgy8HX6GM1BxYRssfVMBv4owmY9eFlh&#10;Yf2dD3Q7pkpJCMcCDdQpdYXWsazJYRz7jli0iw8Ok6yh0jbgXcJdq/Msm2mHDUtDjR2911Rej7/O&#10;QJa/bc+HxfQzfOcJL9Of6x77nTGvw367BJWoT0/z43pvBX82F1z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njAxQAAAN0AAAAPAAAAAAAAAAAAAAAAAJgCAABkcnMv&#10;ZG93bnJldi54bWxQSwUGAAAAAAQABAD1AAAAigMAAAAA&#10;" path="m,59l40,,,59xe" filled="f" strokecolor="#e15520" strokeweight="0">
                  <v:path arrowok="t" o:connecttype="custom" o:connectlocs="0,59;40,0;0,59" o:connectangles="0,0,0"/>
                </v:shape>
                <v:shape id="Freeform 1691" o:spid="_x0000_s2715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Y+U8UA&#10;AADdAAAADwAAAGRycy9kb3ducmV2LnhtbERPS2vCQBC+F/wPywi91Y22vqKrlJYWhUIxetDbkB2T&#10;YHY27G5N+u+7BcHbfHzPWa47U4srOV9ZVjAcJCCIc6srLhQc9h9PMxA+IGusLZOCX/KwXvUelphq&#10;2/KOrlkoRAxhn6KCMoQmldLnJRn0A9sQR+5sncEQoSukdtjGcFPLUZJMpMGKY0OJDb2VlF+yH6Ng&#10;PJTz9rTlz+P48J0d35vpy/OXU+qx370uQATqwl18c290nD+ZzeH/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j5TxQAAAN0AAAAPAAAAAAAAAAAAAAAAAJgCAABkcnMv&#10;ZG93bnJldi54bWxQSwUGAAAAAAQABAD1AAAAigMAAAAA&#10;" path="m43,l28,5,15,13,5,25,,37r5,l13,35r7,-3l28,27r5,-4l38,15,40,8,43,xe" fillcolor="#f3be00" stroked="f">
                  <v:path arrowok="t" o:connecttype="custom" o:connectlocs="43,0;28,5;15,13;5,25;0,37;5,37;13,35;20,32;28,27;33,23;38,15;40,8;43,0" o:connectangles="0,0,0,0,0,0,0,0,0,0,0,0,0"/>
                </v:shape>
                <v:shape id="Freeform 1692" o:spid="_x0000_s2716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DycQA&#10;AADdAAAADwAAAGRycy9kb3ducmV2LnhtbESPMW/CQAyF90r8h5OR2MqFDpQGDoSokGBs0oXNypkk&#10;JOeLckcI/x4PlbrZes/vfd7sRteqgfpQezawmCegiAtvay4N/ObH9xWoEJEttp7JwJMC7LaTtw2m&#10;1j/4h4YslkpCOKRooIqxS7UORUUOw9x3xKJdfe8wytqX2vb4kHDX6o8kWWqHNUtDhR0dKiqa7O4M&#10;XD/PvrmdFkOGzSV+P1f55ci5MbPpuF+DijTGf/Pf9ckK/vJL+OUbGUF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mw8nEAAAA3QAAAA8AAAAAAAAAAAAAAAAAmAIAAGRycy9k&#10;b3ducmV2LnhtbFBLBQYAAAAABAAEAPUAAACJAwAAAAA=&#10;" path="m43,l28,5,15,13,5,25,,37r5,l13,35r7,-3l28,27r5,-4l38,15,40,8,43,xe" filled="f" strokecolor="#e15520" strokeweight="0">
                  <v:path arrowok="t" o:connecttype="custom" o:connectlocs="43,0;28,5;15,13;5,25;0,37;5,37;13,35;20,32;28,27;33,23;38,15;40,8;43,0" o:connectangles="0,0,0,0,0,0,0,0,0,0,0,0,0"/>
                </v:shape>
                <v:shape id="Freeform 1693" o:spid="_x0000_s2717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avMIA&#10;AADdAAAADwAAAGRycy9kb3ducmV2LnhtbERPTWsCMRC9F/wPYYTealahS12NIoWCN3FtC96GzbhZ&#10;3EzWJGr8902h0Ns83ucs18n24kY+dI4VTCcFCOLG6Y5bBZ+Hj5c3ECEia+wdk4IHBVivRk9LrLS7&#10;855udWxFDuFQoQIT41BJGRpDFsPEDcSZOzlvMWboW6k93nO47eWsKEppsePcYHCgd0PNub5aBeeL&#10;nu3SrjvoVJvSX7+O38X2VanncdosQERK8V/8597qPL+cT+H3m3y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dq8wgAAAN0AAAAPAAAAAAAAAAAAAAAAAJgCAABkcnMvZG93&#10;bnJldi54bWxQSwUGAAAAAAQABAD1AAAAhwMAAAAA&#10;" path="m,52l42,,,52xe" fillcolor="#f3be00" stroked="f">
                  <v:path arrowok="t" o:connecttype="custom" o:connectlocs="0,52;42,0;0,52" o:connectangles="0,0,0"/>
                </v:shape>
                <v:shape id="Freeform 1694" o:spid="_x0000_s2718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g+MQA&#10;AADdAAAADwAAAGRycy9kb3ducmV2LnhtbERPTWvCQBC9F/wPywi91Y0epEZXKYogtGi1BT0O2WkS&#10;zc6G7FRTf71bELzN433OZNa6Sp2pCaVnA/1eAoo487bk3MD31/LlFVQQZIuVZzLwRwFm087TBFPr&#10;L7yl805yFUM4pGigEKlTrUNWkMPQ8zVx5H5841AibHJtG7zEcFfpQZIMtcOSY0OBNc0Lyk67X2dg&#10;/rner4O8H2RfLa+L6/Fjs6LMmOdu+zYGJdTKQ3x3r2ycPxwN4P+beIK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YPjEAAAA3QAAAA8AAAAAAAAAAAAAAAAAmAIAAGRycy9k&#10;b3ducmV2LnhtbFBLBQYAAAAABAAEAPUAAACJAwAAAAA=&#10;" path="m,52l42,,,52xe" filled="f" strokecolor="#e15520" strokeweight="0">
                  <v:path arrowok="t" o:connecttype="custom" o:connectlocs="0,52;42,0;0,52" o:connectangles="0,0,0"/>
                </v:shape>
                <v:shape id="Freeform 1695" o:spid="_x0000_s2719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jKV8UA&#10;AADdAAAADwAAAGRycy9kb3ducmV2LnhtbERPTWvCQBC9F/wPywje6kYFa6Or1IogQhGTUnocsmMS&#10;zc7G7Krx37uFgrd5vM+ZLVpTiSs1rrSsYNCPQBBnVpecK/hO168TEM4ja6wsk4I7OVjMOy8zjLW9&#10;8Z6uic9FCGEXo4LC+zqW0mUFGXR9WxMH7mAbgz7AJpe6wVsIN5UcRtFYGiw5NBRY02dB2Sm5GAWX&#10;/W47+h28re4/y/ZreczS83mYKtXrth9TEJ5a/xT/uzc6zB+/j+Dvm3CC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MpXxQAAAN0AAAAPAAAAAAAAAAAAAAAAAJgCAABkcnMv&#10;ZG93bnJldi54bWxQSwUGAAAAAAQABAD1AAAAigMAAAAA&#10;" path="m47,l30,2,17,10,7,22,,35r7,l15,35r7,-5l30,25r5,-5l42,15,45,7,47,xe" fillcolor="#f3be00" stroked="f">
                  <v:path arrowok="t" o:connecttype="custom" o:connectlocs="47,0;30,2;17,10;7,22;0,35;7,35;15,35;22,30;30,25;35,20;42,15;45,7;47,0" o:connectangles="0,0,0,0,0,0,0,0,0,0,0,0,0"/>
                </v:shape>
                <v:shape id="Freeform 1696" o:spid="_x0000_s2720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iftsIA&#10;AADdAAAADwAAAGRycy9kb3ducmV2LnhtbERPTYvCMBC9C/sfwgjeNHXZilajLOuKe9Uq4m1oxrbY&#10;TGoTtf77jSB4m8f7nNmiNZW4UeNKywqGgwgEcWZ1ybmCXbrqj0E4j6yxskwKHuRgMf/ozDDR9s4b&#10;um19LkIIuwQVFN7XiZQuK8igG9iaOHAn2xj0ATa51A3eQ7ip5GcUjaTBkkNDgTX9FJSdt1ejIMXf&#10;y+EYxYc43m+q5XqvV6ejV6rXbb+nIDy1/i1+uf90mD+afMHzm3CC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J+2wgAAAN0AAAAPAAAAAAAAAAAAAAAAAJgCAABkcnMvZG93&#10;bnJldi54bWxQSwUGAAAAAAQABAD1AAAAhwMAAAAA&#10;" path="m47,l30,2,17,10,7,22,,35r7,l15,35r7,-5l30,25r5,-5l42,15,45,7,47,e" filled="f" strokecolor="#e15520" strokeweight="0">
                  <v:path arrowok="t" o:connecttype="custom" o:connectlocs="47,0;30,2;17,10;7,22;0,35;7,35;15,35;22,30;30,25;35,20;42,15;45,7;47,0" o:connectangles="0,0,0,0,0,0,0,0,0,0,0,0,0"/>
                </v:shape>
                <v:shape id="Freeform 1697" o:spid="_x0000_s2721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MWycIA&#10;AADdAAAADwAAAGRycy9kb3ducmV2LnhtbERP22rCQBB9F/oPyxT6phsFg01dJQpKhb407QcM2TEb&#10;zM6G7ObSv+8Kgm9zONfZ7ifbiIE6XztWsFwkIIhLp2uuFPz+nOYbED4ga2wck4I/8rDfvcy2mGk3&#10;8jcNRahEDGGfoQITQptJ6UtDFv3CtcSRu7rOYoiwq6TucIzhtpGrJEmlxZpjg8GWjobKW9FbBe6Q&#10;5+d2ZZJ+mfZ4kcN4/LrkSr29TvkHiEBTeIof7k8d56fva7h/E0+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0xbJwgAAAN0AAAAPAAAAAAAAAAAAAAAAAJgCAABkcnMvZG93&#10;bnJldi54bWxQSwUGAAAAAAQABAD1AAAAhwMAAAAA&#10;" path="m,58l47,,,58xe" fillcolor="#f3be00" stroked="f">
                  <v:path arrowok="t" o:connecttype="custom" o:connectlocs="0,58;47,0;0,58" o:connectangles="0,0,0"/>
                </v:shape>
                <v:shape id="Freeform 1698" o:spid="_x0000_s2722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9MQA&#10;AADdAAAADwAAAGRycy9kb3ducmV2LnhtbERPTWvCQBC9F/wPyxR6q5sUDJq6ShAKIi3E1Iu3ITsm&#10;abOzMbvG9N+7gtDbPN7nLNejacVAvWssK4inEQji0uqGKwWH74/XOQjnkTW2lknBHzlYryZPS0y1&#10;vfKehsJXIoSwS1FB7X2XSunKmgy6qe2IA3eyvUEfYF9J3eM1hJtWvkVRIg02HBpq7GhTU/lbXIyC&#10;Wf5JRb7b/3xtjsdsyM7xyeWxUi/PY/YOwtPo/8UP91aH+ckigfs34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Aq/TEAAAA3QAAAA8AAAAAAAAAAAAAAAAAmAIAAGRycy9k&#10;b3ducmV2LnhtbFBLBQYAAAAABAAEAPUAAACJAwAAAAA=&#10;" path="m,58l47,,,58xe" filled="f" strokecolor="#e15520" strokeweight=".1pt">
                  <v:path arrowok="t" o:connecttype="custom" o:connectlocs="0,58;47,0;0,58" o:connectangles="0,0,0"/>
                </v:shape>
                <v:shape id="Freeform 1699" o:spid="_x0000_s2723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AJ/cMA&#10;AADdAAAADwAAAGRycy9kb3ducmV2LnhtbERPTWvCQBC9F/oflil4KbrRQ5qkrhIEQSw91Oh9yE6z&#10;wexsyK4a/31XEHqbx/uc5Xq0nbjS4FvHCuazBARx7XTLjYJjtZ1mIHxA1tg5JgV38rBevb4ssdDu&#10;xj90PYRGxBD2BSowIfSFlL42ZNHPXE8cuV83WAwRDo3UA95iuO3kIklSabHl2GCwp42h+ny4WAXf&#10;Xz6/mKzi91OV7XOTl2l7LpWavI3lJ4hAY/gXP907Heen+Qc8vo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AJ/cMAAADdAAAADwAAAAAAAAAAAAAAAACYAgAAZHJzL2Rv&#10;d25yZXYueG1sUEsFBgAAAAAEAAQA9QAAAIgDAAAAAA==&#10;" path="m47,l30,5,17,13,7,23,,38r7,l15,35r7,-2l27,28r8,-5l39,15,44,8,47,xe" fillcolor="#f3be00" stroked="f">
                  <v:path arrowok="t" o:connecttype="custom" o:connectlocs="47,0;30,5;17,13;7,23;0,38;7,38;15,35;22,33;27,28;35,23;39,15;44,8;47,0" o:connectangles="0,0,0,0,0,0,0,0,0,0,0,0,0"/>
                </v:shape>
                <v:shape id="Freeform 1700" o:spid="_x0000_s2724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wG8YA&#10;AADdAAAADwAAAGRycy9kb3ducmV2LnhtbESPQWvCQBCF74X+h2UKXkrdKDTU1FWKIOjR2EK9Ddkx&#10;ic3Oxt1V47/vHAq9zfDevPfNfDm4Tl0pxNazgck4A0VcedtybeBzv355AxUTssXOMxm4U4Tl4vFh&#10;joX1N97RtUy1khCOBRpoUuoLrWPVkMM49j2xaEcfHCZZQ61twJuEu05PsyzXDluWhgZ7WjVU/ZQX&#10;Z+DrfHg+rfbfMxcwHvJL1r6W27sxo6fh4x1UoiH9m/+uN1bw85ngyj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wG8YAAADdAAAADwAAAAAAAAAAAAAAAACYAgAAZHJz&#10;L2Rvd25yZXYueG1sUEsFBgAAAAAEAAQA9QAAAIsDAAAAAA==&#10;" path="m47,l30,5,17,13,7,23,,38r7,l15,35r7,-2l27,28r8,-5l39,15,44,8,47,xe" filled="f" strokecolor="#e15520" strokeweight="0">
                  <v:path arrowok="t" o:connecttype="custom" o:connectlocs="47,0;30,5;17,13;7,23;0,38;7,38;15,35;22,33;27,28;35,23;39,15;44,8;47,0" o:connectangles="0,0,0,0,0,0,0,0,0,0,0,0,0"/>
                </v:shape>
                <v:shape id="Freeform 1701" o:spid="_x0000_s2725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56sQA&#10;AADdAAAADwAAAGRycy9kb3ducmV2LnhtbERPTWvCQBC9F/oflil4KbrbojGmrmIFwaNRSz0O2TEJ&#10;zc6m2VXjv+8WCr3N433OfNnbRlyp87VjDS8jBYK4cKbmUsPxsBmmIHxANtg4Jg138rBcPD7MMTPu&#10;xjld96EUMYR9hhqqENpMSl9UZNGPXEscubPrLIYIu1KaDm8x3DbyValEWqw5NlTY0rqi4mt/sRry&#10;YvWdqtP0Pf3Mm/FOfdDkgs9aD5761RuIQH34F/+5tybOT2Yz+P0mn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/eerEAAAA3QAAAA8AAAAAAAAAAAAAAAAAmAIAAGRycy9k&#10;b3ducmV2LnhtbFBLBQYAAAAABAAEAPUAAACJAwAAAAA=&#10;" path="m,55l47,,,55xe" fillcolor="#f3be00" stroked="f">
                  <v:path arrowok="t" o:connecttype="custom" o:connectlocs="0,55;47,0;0,55" o:connectangles="0,0,0"/>
                </v:shape>
                <v:shape id="Freeform 1702" o:spid="_x0000_s2726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0EsYA&#10;AADdAAAADwAAAGRycy9kb3ducmV2LnhtbESPQU8CMRCF7yb+h2ZMuBBp5QBmoRDFmIBwEQnnyXbs&#10;btxON9sKC7/eOZB4m8l7894382UfGnWiLtWRLTyNDCjiMrqavYXD1/vjM6iUkR02kcnChRIsF/d3&#10;cyxcPPMnnfbZKwnhVKCFKue20DqVFQVMo9gSi/Ydu4BZ1s5r1+FZwkOjx8ZMdMCapaHCllYVlT/7&#10;32DBHz+2b1O88JU2r+x35jBcbY21g4f+ZQYqU5//zbfrtRP8qRF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d0EsYAAADdAAAADwAAAAAAAAAAAAAAAACYAgAAZHJz&#10;L2Rvd25yZXYueG1sUEsFBgAAAAAEAAQA9QAAAIsDAAAAAA==&#10;" path="m,55l47,,,55xe" filled="f" strokecolor="#e15520" strokeweight="0">
                  <v:path arrowok="t" o:connecttype="custom" o:connectlocs="0,55;47,0;0,55" o:connectangles="0,0,0"/>
                </v:shape>
                <v:shape id="Freeform 1703" o:spid="_x0000_s2727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TSr4A&#10;AADdAAAADwAAAGRycy9kb3ducmV2LnhtbERPSwrCMBDdC94hjOBOU12oVKOIKIifhZ8DjM3YFptJ&#10;aWKttzeC4G4e7zuzRWMKUVPlcssKBv0IBHFidc6pgutl05uAcB5ZY2GZFLzJwWLebs0w1vbFJ6rP&#10;PhUhhF2MCjLvy1hKl2Rk0PVtSRy4u60M+gCrVOoKXyHcFHIYRSNpMOfQkGFJq4ySx/lpFNQ1HYy7&#10;2SPKZL3Hx3G3Kg87pbqdZjkF4anxf/HPvdVh/jgawPebcIK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sE0q+AAAA3QAAAA8AAAAAAAAAAAAAAAAAmAIAAGRycy9kb3ducmV2&#10;LnhtbFBLBQYAAAAABAAEAPUAAACDAwAAAAA=&#10;" path="m44,l34,,27,2,20,5r-5,5l10,15,5,22,2,30,,40r5,l12,37r8,-2l27,30r5,-8l39,15,42,7,44,xe" fillcolor="#f3be00" stroked="f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1704" o:spid="_x0000_s2728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iEz8EA&#10;AADdAAAADwAAAGRycy9kb3ducmV2LnhtbERPTYvCMBC9C/6HMMLeNFVwV6pRRBAK6x6seh+asa02&#10;k5JEW//9ZkHY2zze56w2vWnEk5yvLSuYThIQxIXVNZcKzqf9eAHCB2SNjWVS8CIPm/VwsMJU246P&#10;9MxDKWII+xQVVCG0qZS+qMign9iWOHJX6wyGCF0ptcMuhptGzpLkUxqsOTZU2NKuouKeP4yCrHPu&#10;MK/v89up3Xfm5zu75LlV6mPUb5cgAvXhX/x2ZzrO/0pm8PdNPEG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hM/BAAAA3QAAAA8AAAAAAAAAAAAAAAAAmAIAAGRycy9kb3du&#10;cmV2LnhtbFBLBQYAAAAABAAEAPUAAACGAwAAAAA=&#10;" path="m44,l34,,27,2,20,5r-5,5l10,15,5,22,2,30,,40r5,l12,37r8,-2l27,30r5,-8l39,15,42,7,44,xe" filled="f" strokecolor="#e15520" strokeweight="0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1705" o:spid="_x0000_s2729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33cMMA&#10;AADdAAAADwAAAGRycy9kb3ducmV2LnhtbERPS2vCQBC+C/6HZQRvdWOkKtFVbEFIKR58HDyO2TGJ&#10;ZmdDdmvSf98VCt7m43vOct2ZSjyocaVlBeNRBII4s7rkXMHpuH2bg3AeWWNlmRT8koP1qt9bYqJt&#10;y3t6HHwuQgi7BBUU3teJlC4ryKAb2Zo4cFfbGPQBNrnUDbYh3FQyjqKpNFhyaCiwps+Csvvhxyg4&#10;3iR9tPHkvPv6TrvLOE6n9G6VGg66zQKEp86/xP/uVIf5s2gCz2/C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33cMMAAADdAAAADwAAAAAAAAAAAAAAAACYAgAAZHJzL2Rv&#10;d25yZXYueG1sUEsFBgAAAAAEAAQA9QAAAIgDAAAAAA==&#10;" path="m,63l48,,,63xe" fillcolor="#f3be00" stroked="f">
                  <v:path arrowok="t" o:connecttype="custom" o:connectlocs="0,63;48,0;0,63" o:connectangles="0,0,0"/>
                </v:shape>
                <v:shape id="Freeform 1706" o:spid="_x0000_s2730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3EMMA&#10;AADdAAAADwAAAGRycy9kb3ducmV2LnhtbERPTWuDQBC9F/Iflink1qw2pQkmq0hAyCGHxrbQ48Sd&#10;qujOirs15t9nC4Xe5vE+Z5/NphcTja61rCBeRSCIK6tbrhV8vBdPWxDOI2vsLZOCGznI0sXDHhNt&#10;r3ymqfS1CCHsElTQeD8kUrqqIYNuZQfiwH3b0aAPcKylHvEawk0vn6PoVRpsOTQ0ONChoaorf4wC&#10;qqfiTXans10jl/FXfhk+Nxello9zvgPhafb/4j/3UYf5m+gFfr8JJ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x3EMMAAADdAAAADwAAAAAAAAAAAAAAAACYAgAAZHJzL2Rv&#10;d25yZXYueG1sUEsFBgAAAAAEAAQA9QAAAIgDAAAAAA==&#10;" path="m,63l48,,,63xe" filled="f" strokecolor="#e15520" strokeweight="0">
                  <v:path arrowok="t" o:connecttype="custom" o:connectlocs="0,63;48,0;0,63" o:connectangles="0,0,0"/>
                </v:shape>
                <v:shape id="Freeform 1707" o:spid="_x0000_s2731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rN4cQA&#10;AADdAAAADwAAAGRycy9kb3ducmV2LnhtbERP22oCMRB9L/gPYQp9q4lSa7s1irQIggjeoO3bsJnu&#10;Lm4my2bU9e9NodC3OZzrTGadr9WZ2lgFtjDoG1DEeXAVFxYO+8XjC6goyA7rwGThShFm097dBDMX&#10;Lryl804KlUI4ZmihFGkyrWNeksfYDw1x4n5C61ESbAvtWrykcF/roTHP2mPFqaHEht5Lyo+7k7dw&#10;NPuPb36qBma1GTZf689XCQex9uG+m7+BEurkX/znXro0f2xG8PtNOkF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6zeHEAAAA3QAAAA8AAAAAAAAAAAAAAAAAmAIAAGRycy9k&#10;b3ducmV2LnhtbFBLBQYAAAAABAAEAPUAAACJAwAAAAA=&#10;" path="m37,67l69,,37,67,22,75,12,87,4,102,,120r7,-3l14,115r8,-8l27,102r5,-7l34,85r3,-8l37,67xe" fillcolor="#f3be00" stroked="f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1708" o:spid="_x0000_s2732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HlsIA&#10;AADdAAAADwAAAGRycy9kb3ducmV2LnhtbERPyW7CMBC9I/EP1iBxicCBA6CAQVXLUm6sPY/iaRI1&#10;Hke2gfTv60pI3ObprbNYtaYWd3K+sqxgNExBEOdWV1wouJw3gxkIH5A11pZJwS95WC27nQVm2j74&#10;SPdTKEQMYZ+hgjKEJpPS5yUZ9EPbEEfu2zqDIUJXSO3wEcNNLcdpOpEGK44NJTb0XlL+c7oZBYk5&#10;bJOxNMl6v2sdfdwa/rruler32rc5iEBteImf7k8d50/TCfx/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seWwgAAAN0AAAAPAAAAAAAAAAAAAAAAAJgCAABkcnMvZG93&#10;bnJldi54bWxQSwUGAAAAAAQABAD1AAAAhwMAAAAA&#10;" path="m37,67l69,,37,67,22,75,12,87,4,102,,120r7,-3l14,115r8,-8l27,102r5,-7l34,85r3,-8l37,67xe" filled="f" strokecolor="#e15520" strokeweight=".1pt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1709" o:spid="_x0000_s2733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pBcIA&#10;AADdAAAADwAAAGRycy9kb3ducmV2LnhtbERPyWrDMBC9F/IPYgK9NXJjaIIbJTSFhF7tJO11sKa2&#10;sTUykurl76tCIbd5vHV2h8l0YiDnG8sKnlcJCOLS6oYrBdfL6WkLwgdkjZ1lUjCTh8N+8bDDTNuR&#10;cxqKUIkYwj5DBXUIfSalL2sy6Fe2J47ct3UGQ4SuktrhGMNNJ9dJ8iINNhwbauzpvaayLX6Mgja9&#10;hfnr2DdpK/NPfyzWOLqzUo/L6e0VRKAp3MX/7g8d52+SD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akFwgAAAN0AAAAPAAAAAAAAAAAAAAAAAJgCAABkcnMvZG93&#10;bnJldi54bWxQSwUGAAAAAAQABAD1AAAAhwMAAAAA&#10;" path="m37,62l72,,37,62,22,70,12,82,5,97,,112r7,l14,107r8,-5l27,95r5,-8l37,80r,-10l37,62xe" fillcolor="#f3be00" stroked="f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1710" o:spid="_x0000_s2734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+rGsUA&#10;AADdAAAADwAAAGRycy9kb3ducmV2LnhtbESPT0/DMAzF70j7DpEncUEsHf/plk0wadKu67hwM41p&#10;qzVOlKRd+fb4gMTN1nt+7+f1dnK9GimmzrOB5aIARVx723Fj4OO0v30BlTKyxd4zGfihBNvN7GqN&#10;pfUXPtJY5UZJCKcSDbQ5h1LrVLfkMC18IBbt20eHWdbYaBvxIuGu13dF8aQddiwNLQbatVSfq8EZ&#10;uB+GcNrH6vAwPobz5/suf73eWGOu59PbClSmKf+b/64PVvCfC8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6saxQAAAN0AAAAPAAAAAAAAAAAAAAAAAJgCAABkcnMv&#10;ZG93bnJldi54bWxQSwUGAAAAAAQABAD1AAAAigMAAAAA&#10;" path="m37,62l72,,37,62,22,70,12,82,5,97,,112r7,l14,107r8,-5l27,95r5,-8l37,80r,-10l37,62xe" filled="f" strokecolor="#e15520" strokeweight=".1pt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1711" o:spid="_x0000_s2735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5ssAA&#10;AADdAAAADwAAAGRycy9kb3ducmV2LnhtbERPzYrCMBC+L/gOYQRv27Qe3LUaRQTRPS1GH2BoxrbY&#10;TEoT2/r2G0HY23x8v7PejrYRPXW+dqwgS1IQxIUzNZcKrpfD5zcIH5ANNo5JwZM8bDeTjzXmxg18&#10;pl6HUsQQ9jkqqEJocyl9UZFFn7iWOHI311kMEXalNB0OMdw2cp6mC2mx5thQYUv7ioq7flgFv8vi&#10;3Ac9PKnM2uzYaG1/sFZqNh13KxCBxvAvfrtPJs7/Spfw+iae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q5ssAAAADdAAAADwAAAAAAAAAAAAAAAACYAgAAZHJzL2Rvd25y&#10;ZXYueG1sUEsFBgAAAAAEAAQA9QAAAIUDAAAAAA==&#10;" path="m,57l37,,,57xe" fillcolor="#f3be00" stroked="f">
                  <v:path arrowok="t" o:connecttype="custom" o:connectlocs="0,57;37,0;0,57" o:connectangles="0,0,0"/>
                </v:shape>
                <v:shape id="Freeform 1712" o:spid="_x0000_s2736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3SckA&#10;AADdAAAADwAAAGRycy9kb3ducmV2LnhtbESPT2vCQBDF7wW/wzKCl6IbPbQ2dRUVpdpDaf1T6G3I&#10;TpNgdjZkV43f3jkUepvhvXnvN5NZ6yp1oSaUng0MBwko4szbknMDh/26PwYVIrLFyjMZuFGA2bTz&#10;MMHU+it/0WUXcyUhHFI0UMRYp1qHrCCHYeBrYtF+feMwytrk2jZ4lXBX6VGSPGmHJUtDgTUtC8pO&#10;u7MzMA8vj2+rj8PCjc8/n9l2f/x+T9bG9Lrt/BVUpDb+m/+uN1bwn4fCL9/ICHp6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JB3SckAAADdAAAADwAAAAAAAAAAAAAAAACYAgAA&#10;ZHJzL2Rvd25yZXYueG1sUEsFBgAAAAAEAAQA9QAAAI4DAAAAAA==&#10;" path="m,57l37,,,57xe" filled="f" strokecolor="#e15520" strokeweight="0">
                  <v:path arrowok="t" o:connecttype="custom" o:connectlocs="0,57;37,0;0,57" o:connectangles="0,0,0"/>
                </v:shape>
                <v:shape id="Freeform 1713" o:spid="_x0000_s2737" style="position:absolute;left:5731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UO8IA&#10;AADdAAAADwAAAGRycy9kb3ducmV2LnhtbERPS4vCMBC+L/gfwgh7W9OWRaVrFBEVT7522fPQjG2x&#10;mZQk1vrvjbCwt/n4njNb9KYRHTlfW1aQjhIQxIXVNZcKfr43H1MQPiBrbCyTggd5WMwHbzPMtb3z&#10;ibpzKEUMYZ+jgiqENpfSFxUZ9CPbEkfuYp3BEKErpXZ4j+GmkVmSjKXBmmNDhS2tKiqu55tRcDx1&#10;B7NuPvvfx2asl36X7TO3Vep92C+/QATqw7/4z73Tcf4kTe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NQ7wgAAAN0AAAAPAAAAAAAAAAAAAAAAAJgCAABkcnMvZG93&#10;bnJldi54bWxQSwUGAAAAAAQABAD1AAAAhwMAAAAA&#10;" path="m2,69l,,2,69xm2,69l,87r2,15l7,109r3,5l17,119r5,3l24,117r3,-10l27,99,24,92,22,84,17,79,10,74,2,69xe" fillcolor="#f3be00" stroked="f">
                  <v:path arrowok="t" o:connecttype="custom" o:connectlocs="2,69;0,0;2,69;2,69;0,87;2,102;7,109;10,114;17,119;22,122;24,117;27,107;27,99;24,92;22,84;17,79;10,74;2,69" o:connectangles="0,0,0,0,0,0,0,0,0,0,0,0,0,0,0,0,0,0"/>
                  <o:lock v:ext="edit" verticies="t"/>
                </v:shape>
                <v:shape id="Freeform 1714" o:spid="_x0000_s2738" style="position:absolute;left:5731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kdsIA&#10;AADdAAAADwAAAGRycy9kb3ducmV2LnhtbERPTYvCMBC9C/6HMII3TRVXpRpFhMLuHoStgtexGdtq&#10;MylN1tZ/vxEWvM3jfc5625lKPKhxpWUFk3EEgjizuuRcwemYjJYgnEfWWFkmBU9ysN30e2uMtW35&#10;hx6pz0UIYRejgsL7OpbSZQUZdGNbEwfuahuDPsAml7rBNoSbSk6jaC4NlhwaCqxpX1B2T3+NAvzq&#10;2pv9eFJyuOTJvPpOZ2cslRoOut0KhKfOv8X/7k8d5i8mU3h9E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+R2wgAAAN0AAAAPAAAAAAAAAAAAAAAAAJgCAABkcnMvZG93&#10;bnJldi54bWxQSwUGAAAAAAQABAD1AAAAhwMAAAAA&#10;" path="m2,69l,,2,69xe" filled="f" strokecolor="#e15520" strokeweight="0">
                  <v:path arrowok="t" o:connecttype="custom" o:connectlocs="2,69;0,0;2,69" o:connectangles="0,0,0"/>
                </v:shape>
                <v:shape id="Freeform 1715" o:spid="_x0000_s2739" style="position:absolute;left:5731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FN8gA&#10;AADdAAAADwAAAGRycy9kb3ducmV2LnhtbESPQWvCQBCF7wX/wzJCb83GtrQSXUUqBUvpwVQtvQ3Z&#10;MVnMzsbsNsb+ercg9DbDe/O+N9N5b2vRUeuNYwWjJAVBXDhtuFSw+Xy9G4PwAVlj7ZgUnMnDfDa4&#10;mWKm3YnX1OWhFDGEfYYKqhCaTEpfVGTRJ64hjtretRZDXNtS6hZPMdzW8j5Nn6RFw5FQYUMvFRWH&#10;/MdGiPx+f1t1x11uevO1/TgvH9f4q9TtsF9MQATqw7/5er3Ssf7z6AH+vokjy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F0U3yAAAAN0AAAAPAAAAAAAAAAAAAAAAAJgCAABk&#10;cnMvZG93bnJldi54bWxQSwUGAAAAAAQABAD1AAAAjQMAAAAA&#10;" path="m2,l,18,2,33r5,7l10,45r7,5l22,53r2,-5l27,38r,-8l24,23,22,15,17,10,10,5,2,e" filled="f" strokecolor="#e15520" strokeweight="0">
                  <v:path arrowok="t" o:connecttype="custom" o:connectlocs="2,0;0,18;2,33;7,40;10,45;17,50;22,53;24,48;27,38;27,30;24,23;22,15;17,10;10,5;2,0" o:connectangles="0,0,0,0,0,0,0,0,0,0,0,0,0,0,0"/>
                </v:shape>
                <v:shape id="Freeform 1716" o:spid="_x0000_s2740" style="position:absolute;left:5718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AF8UA&#10;AADdAAAADwAAAGRycy9kb3ducmV2LnhtbERPS2vCQBC+C/0PyxR6002CbSV1lVYolJw0PuhxyI5J&#10;THY2Zrea/vuuIPQ2H99z5svBtOJCvastK4gnEQjiwuqaSwW77ed4BsJ5ZI2tZVLwSw6Wi4fRHFNt&#10;r7yhS+5LEULYpaig8r5LpXRFRQbdxHbEgTva3qAPsC+l7vEawk0rkyh6kQZrDg0VdrSqqGjyH6Mg&#10;339v181H85ydN9OkPLjzKVtlSj09Du9vIDwN/l98d3/pMP81nsLtm3C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QAXxQAAAN0AAAAPAAAAAAAAAAAAAAAAAJgCAABkcnMv&#10;ZG93bnJldi54bWxQSwUGAAAAAAQABAD1AAAAigMAAAAA&#10;" path="m18,65l,,18,65xm18,62r,18l20,95r7,12l40,115r2,-5l42,102r,-10l40,85,37,77,32,72,25,67,18,62xe" fillcolor="#f3be00" stroked="f">
                  <v:path arrowok="t" o:connecttype="custom" o:connectlocs="18,65;0,0;18,65;18,62;18,80;20,95;27,107;40,115;42,110;42,102;42,92;40,85;37,77;32,72;25,67;18,62" o:connectangles="0,0,0,0,0,0,0,0,0,0,0,0,0,0,0,0"/>
                  <o:lock v:ext="edit" verticies="t"/>
                </v:shape>
                <v:shape id="Freeform 1717" o:spid="_x0000_s2741" style="position:absolute;left:5718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/XtMMA&#10;AADdAAAADwAAAGRycy9kb3ducmV2LnhtbERPS2vCQBC+F/oflin0IrpJHyrRVcRSqcf6wOuQnWSj&#10;2dmQ3Zr477sFobf5+J4zX/a2FldqfeVYQTpKQBDnTldcKjjsP4dTED4ga6wdk4IbeVguHh/mmGnX&#10;8Tddd6EUMYR9hgpMCE0mpc8NWfQj1xBHrnCtxRBhW0rdYhfDbS1fkmQsLVYcGww2tDaUX3Y/VkEo&#10;ToOjSXm7ma5ei/1b99FIPCv1/NSvZiAC9eFffHd/6Th/kr7D3zfx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/XtMMAAADdAAAADwAAAAAAAAAAAAAAAACYAgAAZHJzL2Rv&#10;d25yZXYueG1sUEsFBgAAAAAEAAQA9QAAAIgDAAAAAA==&#10;" path="m18,65l,,18,65xe" filled="f" strokecolor="#e15520" strokeweight="0">
                  <v:path arrowok="t" o:connecttype="custom" o:connectlocs="18,65;0,0;18,65" o:connectangles="0,0,0"/>
                </v:shape>
                <v:shape id="Freeform 1718" o:spid="_x0000_s2742" style="position:absolute;left:5736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o98MA&#10;AADdAAAADwAAAGRycy9kb3ducmV2LnhtbERPS2vCQBC+C/6HZQRvuklFW6Jr6AOpaC5V2/OQHZPQ&#10;7GzIbk3y77sFobf5+J6zSXtTixu1rrKsIJ5HIIhzqysuFFzOu9kTCOeRNdaWScFADtLteLTBRNuO&#10;P+h28oUIIewSVFB63yRSurwkg25uG+LAXW1r0AfYFlK32IVwU8uHKFpJgxWHhhIbei0p/z79GAXv&#10;i2OOJnr52g1L/ZYdPp0eikyp6aR/XoPw1Pt/8d2912H+Y7yCv2/C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3o98MAAADdAAAADwAAAAAAAAAAAAAAAACYAgAAZHJzL2Rv&#10;d25yZXYueG1sUEsFBgAAAAAEAAQA9QAAAIgDAAAAAA==&#10;" path="m,l,18,2,33,9,45r13,8l24,48r,-8l24,30,22,23,19,15,14,10,7,5,,xe" filled="f" strokecolor="#e15520" strokeweight="0">
                  <v:path arrowok="t" o:connecttype="custom" o:connectlocs="0,0;0,18;2,33;9,45;22,53;24,48;24,40;24,30;22,23;19,15;14,10;7,5;0,0" o:connectangles="0,0,0,0,0,0,0,0,0,0,0,0,0"/>
                </v:shape>
                <v:shape id="Freeform 1719" o:spid="_x0000_s2743" style="position:absolute;left:5716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eYMQA&#10;AADdAAAADwAAAGRycy9kb3ducmV2LnhtbERPTWvCQBC9C/6HZQredKNoLamrqCCUnGq04nHITpM0&#10;2dmY3Wr8992C4G0e73MWq87U4kqtKy0rGI8iEMSZ1SXnCo6H3fANhPPIGmvLpOBODlbLfm+BsbY3&#10;3tM19bkIIexiVFB438RSuqwgg25kG+LAfdvWoA+wzaVu8RbCTS0nUfQqDZYcGgpsaFtQVqW/RkH6&#10;dT58Vptqllz200l+cpefZJsoNXjp1u8gPHX+KX64P3SYPx/P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znmDEAAAA3QAAAA8AAAAAAAAAAAAAAAAAmAIAAGRycy9k&#10;b3ducmV2LnhtbFBLBQYAAAAABAAEAPUAAACJAwAAAAA=&#10;" path="m17,62l,,17,62xm17,62r,15l20,92r7,13l39,115r3,-8l42,100r,-8l39,85,37,77,32,70,25,65,17,62xe" fillcolor="#f3be00" stroked="f">
                  <v:path arrowok="t" o:connecttype="custom" o:connectlocs="17,62;0,0;17,62;17,62;17,77;20,92;27,105;39,115;42,107;42,100;42,92;39,85;37,77;32,70;25,65;17,62" o:connectangles="0,0,0,0,0,0,0,0,0,0,0,0,0,0,0,0"/>
                  <o:lock v:ext="edit" verticies="t"/>
                </v:shape>
                <v:shape id="Freeform 1720" o:spid="_x0000_s2744" style="position:absolute;left:5716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ivq8cA&#10;AADdAAAADwAAAGRycy9kb3ducmV2LnhtbESPQU8CMRCF7yb8h2ZIuEEXFJWVQoRgQjxoRA8eJ9tx&#10;u2E73bQF1n/vHEi8zeS9ee+b5br3rTpTTE1gA9NJAYq4Crbh2sDX58v4EVTKyBbbwGTglxKsV4Ob&#10;JZY2XPiDzodcKwnhVKIBl3NXap0qRx7TJHTEov2E6DHLGmttI14k3Ld6VhT32mPD0uCwo62j6ng4&#10;eQNvxfF9t9jMN33r5ovX29k+3jXfxoyG/fMTqEx9/jdfr/dW8B+mgivfyAh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Ir6vHAAAA3QAAAA8AAAAAAAAAAAAAAAAAmAIAAGRy&#10;cy9kb3ducmV2LnhtbFBLBQYAAAAABAAEAPUAAACMAwAAAAA=&#10;" path="m17,62l,,17,62xe" filled="f" strokecolor="#e15520" strokeweight="0">
                  <v:path arrowok="t" o:connecttype="custom" o:connectlocs="17,62;0,0;17,62" o:connectangles="0,0,0"/>
                </v:shape>
                <v:shape id="Freeform 1721" o:spid="_x0000_s2745" style="position:absolute;left:5733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HUsIA&#10;AADdAAAADwAAAGRycy9kb3ducmV2LnhtbERPTYvCMBC9L/gfwgje1lRR13YbRSyCeNN1D3sbmtm2&#10;2ExKE2v990YQvM3jfU667k0tOmpdZVnBZByBIM6trrhQcP7ZfS5BOI+ssbZMCu7kYL0afKSYaHvj&#10;I3UnX4gQwi5BBaX3TSKly0sy6Ma2IQ7cv20N+gDbQuoWbyHc1HIaRQtpsOLQUGJD25Lyy+lqFNS7&#10;7vr7N7vYLCvy83x60MtMxkqNhv3mG4Sn3r/FL/deh/lfkxie34QT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odSwgAAAN0AAAAPAAAAAAAAAAAAAAAAAJgCAABkcnMvZG93&#10;bnJldi54bWxQSwUGAAAAAAQABAD1AAAAhwMAAAAA&#10;" path="m,l,15,3,30r7,13l22,53r3,-8l25,38r,-8l22,23,20,15,15,8,8,3,,xe" filled="f" strokecolor="#e15520" strokeweight="0">
                  <v:path arrowok="t" o:connecttype="custom" o:connectlocs="0,0;0,15;3,30;10,43;22,53;25,45;25,38;25,30;22,23;20,15;15,8;8,3;0,0" o:connectangles="0,0,0,0,0,0,0,0,0,0,0,0,0"/>
                </v:shape>
                <v:shape id="Freeform 1722" o:spid="_x0000_s2746" style="position:absolute;left:5738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s+scA&#10;AADdAAAADwAAAGRycy9kb3ducmV2LnhtbESPQW/CMAyF70j7D5En7QYpSAPWEdCEQNouSCu77OY1&#10;XlutcUoSoPDr8WESN1vv+b3Pi1XvWnWiEBvPBsajDBRx6W3DlYGv/XY4BxUTssXWMxm4UITV8mGw&#10;wNz6M3/SqUiVkhCOORqoU+pyrWNZk8M48h2xaL8+OEyyhkrbgGcJd62eZNlUO2xYGmrsaF1T+Vcc&#10;nYHvA+9mGzw8v+yuH8frpQqbYvxjzNNj//YKKlGf7ub/63cr+LOJ8Ms3MoJe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wrPrHAAAA3QAAAA8AAAAAAAAAAAAAAAAAmAIAAGRy&#10;cy9kb3ducmV2LnhtbFBLBQYAAAAABAAEAPUAAACMAwAAAAA=&#10;" path="m,70l3,,,70xm,70l,87r3,15l5,107r5,5l15,117r5,5l25,114r,-7l25,99,22,92,20,85,15,77,10,72,,70xe" fillcolor="#f3be00" stroked="f">
                  <v:path arrowok="t" o:connecttype="custom" o:connectlocs="0,70;3,0;0,70;0,70;0,87;3,102;5,107;10,112;15,117;20,122;25,114;25,107;25,99;22,92;20,85;15,77;10,72;0,70" o:connectangles="0,0,0,0,0,0,0,0,0,0,0,0,0,0,0,0,0,0"/>
                  <o:lock v:ext="edit" verticies="t"/>
                </v:shape>
                <v:shape id="Freeform 1723" o:spid="_x0000_s2747" style="position:absolute;left:5738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Lx8EA&#10;AADdAAAADwAAAGRycy9kb3ducmV2LnhtbERPTYvCMBC9C/sfwgjeNK2H6lajyIqs7k13Wa9DM7bF&#10;ZlKSrK3/3iwI3ubxPme57k0jbuR8bVlBOklAEBdW11wq+PnejecgfEDW2FgmBXfysF69DZaYa9vx&#10;kW6nUIoYwj5HBVUIbS6lLyoy6Ce2JY7cxTqDIUJXSu2wi+GmkdMkyaTBmmNDhS19VFRcT39GwRXP&#10;WWsO7/evrTtkv5+2S1LcKDUa9psFiEB9eImf7r2O82fTFP6/i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2S8fBAAAA3QAAAA8AAAAAAAAAAAAAAAAAmAIAAGRycy9kb3du&#10;cmV2LnhtbFBLBQYAAAAABAAEAPUAAACGAwAAAAA=&#10;" path="m,70l3,,,70xe" filled="f" strokecolor="#e15520" strokeweight="0">
                  <v:path arrowok="t" o:connecttype="custom" o:connectlocs="0,70;3,0;0,70" o:connectangles="0,0,0"/>
                </v:shape>
                <v:shape id="Freeform 1724" o:spid="_x0000_s2748" style="position:absolute;left:5738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3WyMMA&#10;AADdAAAADwAAAGRycy9kb3ducmV2LnhtbERPyWrDMBC9F/oPYgq9NXJlqIMTJZSW0F5yyELOE2ti&#10;O7VGRlJj9++jQiC3ebx15svRduJCPrSONbxOMhDElTMt1xr2u9XLFESIyAY7x6ThjwIsF48PcyyN&#10;G3hDl22sRQrhUKKGJsa+lDJUDVkME9cTJ+7kvMWYoK+l8TikcNtJlWVv0mLLqaHBnj4aqn62v1aD&#10;U5sc83PxNaxzdSj8cPhcHZXWz0/j+wxEpDHexTf3t0nzC6Xg/5t0gl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3WyMMAAADdAAAADwAAAAAAAAAAAAAAAACYAgAAZHJzL2Rv&#10;d25yZXYueG1sUEsFBgAAAAAEAAQA9QAAAIgDAAAAAA==&#10;" path="m,l,17,3,32r2,5l10,42r5,5l20,52r5,-8l25,37r,-8l22,22,20,15,15,7,10,2,,e" filled="f" strokecolor="#e15520" strokeweight="0">
                  <v:path arrowok="t" o:connecttype="custom" o:connectlocs="0,0;0,17;3,32;5,37;10,42;15,47;20,52;25,44;25,37;25,29;22,22;20,15;15,7;10,2;0,0" o:connectangles="0,0,0,0,0,0,0,0,0,0,0,0,0,0,0"/>
                </v:shape>
                <v:shape id="Freeform 1725" o:spid="_x0000_s2749" style="position:absolute;left:5738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ZPMMA&#10;AADdAAAADwAAAGRycy9kb3ducmV2LnhtbERPTYvCMBC9C/sfwix407QKulSjyILgQQRdca9jM7Z1&#10;k0lpolZ/vREWvM3jfc503lojrtT4yrGCtJ+AIM6drrhQsP9Z9r5A+ICs0TgmBXfyMJ99dKaYaXfj&#10;LV13oRAxhH2GCsoQ6kxKn5dk0fddTRy5k2sshgibQuoGbzHcGjlIkpG0WHFsKLGm75Lyv93FKjDm&#10;d7FJi7C+rB+Pw9aP0uO5TpXqfraLCYhAbXiL/90rHeePB0N4fRN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fZPMMAAADdAAAADwAAAAAAAAAAAAAAAACYAgAAZHJzL2Rv&#10;d25yZXYueG1sUEsFBgAAAAAEAAQA9QAAAIgDAAAAAA==&#10;" path="m7,73l,,7,73xm7,73l5,90r2,15l10,110r5,8l20,123r7,2l30,120r2,-10l32,103,30,95,25,88,20,83,15,78,7,73xe" fillcolor="#f3be00" stroked="f">
                  <v:path arrowok="t" o:connecttype="custom" o:connectlocs="7,73;0,0;7,73;7,73;5,90;7,105;10,110;15,118;20,123;27,125;30,120;32,110;32,103;30,95;25,88;20,83;15,78;7,73" o:connectangles="0,0,0,0,0,0,0,0,0,0,0,0,0,0,0,0,0,0"/>
                  <o:lock v:ext="edit" verticies="t"/>
                </v:shape>
                <v:shape id="Freeform 1726" o:spid="_x0000_s2750" style="position:absolute;left:5738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YyD8UA&#10;AADdAAAADwAAAGRycy9kb3ducmV2LnhtbERPTWvCQBC9F/oflil4q5vGEkt0FSm29NSSWMTjkB2T&#10;0Oxs3N1q8u+7BcHbPN7nLNeD6cSZnG8tK3iaJiCIK6tbrhV8794eX0D4gKyxs0wKRvKwXt3fLTHX&#10;9sIFnctQixjCPkcFTQh9LqWvGjLop7YnjtzROoMhQldL7fASw00n0yTJpMGWY0ODPb02VP2Uv0bB&#10;aX46fG7GcVu8u3JbpLMs2X9lSk0ehs0CRKAh3MRX94eO8+fpM/x/E0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jIPxQAAAN0AAAAPAAAAAAAAAAAAAAAAAJgCAABkcnMv&#10;ZG93bnJldi54bWxQSwUGAAAAAAQABAD1AAAAigMAAAAA&#10;" path="m7,73l,,7,73xe" filled="f" strokecolor="#e15520" strokeweight="0">
                  <v:path arrowok="t" o:connecttype="custom" o:connectlocs="7,73;0,0;7,73" o:connectangles="0,0,0"/>
                </v:shape>
                <v:shape id="Freeform 1727" o:spid="_x0000_s2751" style="position:absolute;left:5743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QN28UA&#10;AADdAAAADwAAAGRycy9kb3ducmV2LnhtbERP3WrCMBS+H/gO4Qi7W9M5nFqNsk0E3UCo+gCH5tiU&#10;NSddE7X69GYw2N35+H7PbNHZWpyp9ZVjBc9JCoK4cLriUsFhv3oag/ABWWPtmBRcycNi3nuYYabd&#10;hXM670IpYgj7DBWYEJpMSl8YsugT1xBH7uhaiyHCtpS6xUsMt7UcpOmrtFhxbDDY0Ieh4nt3sgq6&#10;/cbky8k26Jfh8jb53Lx//ZS5Uo/97m0KIlAX/sV/7rWO80eDIfx+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A3bxQAAAN0AAAAPAAAAAAAAAAAAAAAAAJgCAABkcnMv&#10;ZG93bnJldi54bWxQSwUGAAAAAAQABAD1AAAAigMAAAAA&#10;" path="m2,l,17,2,32r3,5l10,45r5,5l22,52r3,-5l27,37r,-7l25,22,20,15,15,10,10,5,2,e" filled="f" strokecolor="#e15520" strokeweight="0">
                  <v:path arrowok="t" o:connecttype="custom" o:connectlocs="2,0;0,17;2,32;5,37;10,45;15,50;22,52;25,47;27,37;27,30;25,22;20,15;15,10;10,5;2,0" o:connectangles="0,0,0,0,0,0,0,0,0,0,0,0,0,0,0"/>
                </v:shape>
                <v:shape id="Freeform 1728" o:spid="_x0000_s2752" style="position:absolute;left:5743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EhcIA&#10;AADdAAAADwAAAGRycy9kb3ducmV2LnhtbERPO2vDMBDeC/0P4gLdGlkenOBGCSEl0KVDHuCMh3W1&#10;TaSTsRTH/fdRoZDtPr7nrTaTs2KkIXSeNah5BoK49qbjRsP5tH9fgggR2aD1TBp+KcBm/fqywtL4&#10;Ox9oPMZGpBAOJWpoY+xLKUPdksMw9z1x4n784DAmODTSDHhP4c7KPMsK6bDj1NBiT7uW6uvx5jRU&#10;fBlrtVWfxVl9V2RtXqlrrvXbbNp+gIg0xaf43/1l0vxFXsDfN+k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kkSFwgAAAN0AAAAPAAAAAAAAAAAAAAAAAJgCAABkcnMvZG93&#10;bnJldi54bWxQSwUGAAAAAAQABAD1AAAAhwMAAAAA&#10;" path="m7,65l,,7,65xm7,65l5,82,7,97r3,5l15,110r5,5l25,117r5,-5l30,105r,-10l30,87,25,80,22,75,15,70,7,65xe" fillcolor="#f3be00" stroked="f">
                  <v:path arrowok="t" o:connecttype="custom" o:connectlocs="7,65;0,0;7,65;7,65;5,82;7,97;10,102;15,110;20,115;25,117;30,112;30,105;30,95;30,87;25,80;22,75;15,70;7,65" o:connectangles="0,0,0,0,0,0,0,0,0,0,0,0,0,0,0,0,0,0"/>
                  <o:lock v:ext="edit" verticies="t"/>
                </v:shape>
                <v:shape id="Freeform 1729" o:spid="_x0000_s2753" style="position:absolute;left:5743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kxMQA&#10;AADdAAAADwAAAGRycy9kb3ducmV2LnhtbERPTWsCMRC9F/ofwgi91UQrdVmNIgWxlwpVweu4GTer&#10;m8m6ibr++6ZQ6G0e73Om887V4kZtqDxrGPQVCOLCm4pLDbvt8jUDESKywdozaXhQgPns+WmKufF3&#10;/qbbJpYihXDIUYONscmlDIUlh6HvG+LEHX3rMCbYltK0eE/hrpZDpd6lw4pTg8WGPiwV583VaTis&#10;jnatsuvX236/uGTL03k92iqtX3rdYgIiUhf/xX/uT5Pmj4dj+P0mnS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9ZMTEAAAA3QAAAA8AAAAAAAAAAAAAAAAAmAIAAGRycy9k&#10;b3ducmV2LnhtbFBLBQYAAAAABAAEAPUAAACJAwAAAAA=&#10;" path="m7,65l,,7,65xe" filled="f" strokecolor="#e15520" strokeweight="0">
                  <v:path arrowok="t" o:connecttype="custom" o:connectlocs="7,65;0,0;7,65" o:connectangles="0,0,0"/>
                </v:shape>
                <v:shape id="Freeform 1730" o:spid="_x0000_s2754" style="position:absolute;left:5748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hIsUA&#10;AADdAAAADwAAAGRycy9kb3ducmV2LnhtbESPQU/DMAyF70j7D5EncWMpqURRWTahTRNcOGygnU1j&#10;2kLjVElYy7/HByRutt7ze5/X29kP6kIx9YEt3K4KUMRNcD23Ft5eDzf3oFJGdjgEJgs/lGC7WVyt&#10;sXZh4iNdTrlVEsKpRgtdzmOtdWo68phWYSQW7SNEj1nW2GoXcZJwP2hTFHfaY8/S0OFIu46ar9O3&#10;txDMscTys3qaXkpzruJ03h/ejbXXy/nxAVSmOf+b/66fneBXRnD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eEixQAAAN0AAAAPAAAAAAAAAAAAAAAAAJgCAABkcnMv&#10;ZG93bnJldi54bWxQSwUGAAAAAAQABAD1AAAAigMAAAAA&#10;" path="m2,l,17,2,32r3,5l10,45r5,5l20,52r5,-5l25,40r,-10l25,22,20,15,17,10,10,5,2,e" filled="f" strokecolor="#e15520" strokeweight="0">
                  <v:path arrowok="t" o:connecttype="custom" o:connectlocs="2,0;0,17;2,32;5,37;10,45;15,50;20,52;25,47;25,40;25,30;25,22;20,15;17,10;10,5;2,0" o:connectangles="0,0,0,0,0,0,0,0,0,0,0,0,0,0,0"/>
                </v:shape>
                <v:shape id="Freeform 1731" o:spid="_x0000_s2755" style="position:absolute;left:5753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U4MUA&#10;AADdAAAADwAAAGRycy9kb3ducmV2LnhtbERPTWvCQBC9F/wPyxS81Y1B1EZXqUJpBQ+aetDbmJ0m&#10;wexsyK4m/ntXKPQ2j/c582VnKnGjxpWWFQwHEQjizOqScwWHn8+3KQjnkTVWlknBnRwsF72XOSba&#10;trynW+pzEULYJaig8L5OpHRZQQbdwNbEgfu1jUEfYJNL3WAbwk0l4ygaS4Mlh4YCa1oXlF3Sq1Fw&#10;OlzXu+N2FLdf1So/b1blNh2mSvVfu48ZCE+d/xf/ub91mD+J3+H5TThB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dTgxQAAAN0AAAAPAAAAAAAAAAAAAAAAAJgCAABkcnMv&#10;ZG93bnJldi54bWxQSwUGAAAAAAQABAD1AAAAigMAAAAA&#10;" path="m2,70l7,,2,70xm2,70l,88r2,15l5,110r5,5l15,120r7,5l25,118r2,-8l27,103,25,93,22,85,17,80,10,75,2,70xe" fillcolor="#f3be00" stroked="f">
                  <v:path arrowok="t" o:connecttype="custom" o:connectlocs="2,70;7,0;2,70;2,70;0,88;2,103;5,110;10,115;15,120;22,125;25,118;27,110;27,103;25,93;22,85;17,80;10,75;2,70" o:connectangles="0,0,0,0,0,0,0,0,0,0,0,0,0,0,0,0,0,0"/>
                  <o:lock v:ext="edit" verticies="t"/>
                </v:shape>
                <v:shape id="Freeform 1732" o:spid="_x0000_s2756" style="position:absolute;left:5755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ThaMYA&#10;AADdAAAADwAAAGRycy9kb3ducmV2LnhtbESPQU/DMAyF75P4D5GRuG3pAA3ULa1Q0QQS4sDGZTer&#10;MU2hcUoStvLv8QFpN1vv+b3Pm3rygzpSTH1gA8tFAYq4DbbnzsD7fju/B5UyssUhMBn4pQR1dTHb&#10;YGnDid/ouMudkhBOJRpwOY+l1ql15DEtwkgs2keIHrOssdM24knC/aCvi2KlPfYsDQ5Hahy1X7sf&#10;byC+Hl72zfh066di6z6bpXv87p0xV5fTwxpUpimfzf/Xz1bw726EX76REXT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ThaMYAAADdAAAADwAAAAAAAAAAAAAAAACYAgAAZHJz&#10;L2Rvd25yZXYueG1sUEsFBgAAAAAEAAQA9QAAAIsDAAAAAA==&#10;" path="m,70l5,,,70xe" filled="f" strokecolor="#e15520" strokeweight="0">
                  <v:path arrowok="t" o:connecttype="custom" o:connectlocs="0,70;5,0;0,70" o:connectangles="0,0,0"/>
                </v:shape>
                <v:shape id="Freeform 1733" o:spid="_x0000_s2757" style="position:absolute;left:5753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xRMQA&#10;AADdAAAADwAAAGRycy9kb3ducmV2LnhtbERPS2vCQBC+C/0PyxS8SN1EJZXUVfpAEby0ifQ8ZKdJ&#10;aHY2zW5j/PeuIHibj+85q81gGtFT52rLCuJpBIK4sLrmUsEx3z4tQTiPrLGxTArO5GCzfhitMNX2&#10;xF/UZ74UIYRdigoq79tUSldUZNBNbUscuB/bGfQBdqXUHZ5CuGnkLIoSabDm0FBhS+8VFb/Zv1GA&#10;k7z/PNTO5X8fk2TxlnyjjndKjR+H1xcQngZ/F9/cex3mP89juH4TTp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2MUTEAAAA3QAAAA8AAAAAAAAAAAAAAAAAmAIAAGRycy9k&#10;b3ducmV2LnhtbFBLBQYAAAAABAAEAPUAAACJAwAAAAA=&#10;" path="m2,l,18,2,33r3,7l10,45r5,5l22,55r3,-7l27,40r,-7l25,23,22,15,17,10,10,5,2,e" filled="f" strokecolor="#e15520" strokeweight="0">
                  <v:path arrowok="t" o:connecttype="custom" o:connectlocs="2,0;0,18;2,33;5,40;10,45;15,50;22,55;25,48;27,40;27,33;25,23;22,15;17,10;10,5;2,0" o:connectangles="0,0,0,0,0,0,0,0,0,0,0,0,0,0,0"/>
                </v:shape>
                <v:shape id="Freeform 1734" o:spid="_x0000_s2758" style="position:absolute;left:5768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cEcMA&#10;AADdAAAADwAAAGRycy9kb3ducmV2LnhtbERPTWvCQBC9C/0PyxS86aYRrE1dpShCrXgwlp6n2WkS&#10;kp0Nu1uN/fVuQfA2j/c582VvWnEi52vLCp7GCQjiwuqaSwWfx81oBsIHZI2tZVJwIQ/LxcNgjpm2&#10;Zz7QKQ+liCHsM1RQhdBlUvqiIoN+bDviyP1YZzBE6EqpHZ5juGllmiRTabDm2FBhR6uKiib/NQq2&#10;DZsd4sf3y/pyNF+TxqV/e6fU8LF/ewURqA938c39ruP850kK/9/E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RcEcMAAADdAAAADwAAAAAAAAAAAAAAAACYAgAAZHJzL2Rv&#10;d25yZXYueG1sUEsFBgAAAAAEAAQA9QAAAIgDAAAAAA==&#10;" path="m2,77l15,,2,77xm2,75l,95r,15l,117r5,5l7,130r5,5l17,127r3,-10l20,110r,-8l20,92,15,85,10,80,2,75xe" fillcolor="#f3be00" stroked="f">
                  <v:path arrowok="t" o:connecttype="custom" o:connectlocs="2,77;15,0;2,77;2,75;0,95;0,110;0,117;5,122;7,130;12,135;17,127;20,117;20,110;20,102;20,92;15,85;10,80;2,75" o:connectangles="0,0,0,0,0,0,0,0,0,0,0,0,0,0,0,0,0,0"/>
                  <o:lock v:ext="edit" verticies="t"/>
                </v:shape>
                <v:shape id="Freeform 1735" o:spid="_x0000_s2759" style="position:absolute;left:5770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17TsMA&#10;AADdAAAADwAAAGRycy9kb3ducmV2LnhtbERPTUsDMRC9C/6HMEJvNrGFKtumpVpaRQSxLfQ6bKab&#10;rZvJksQ2/nsjCN7m8T5ntsiuE2cKsfWs4W6oQBDX3rTcaNjv1rcPIGJCNth5Jg3fFGExv76aYWX8&#10;hT/ovE2NKCEcK9RgU+orKWNtyWEc+p64cEcfHKYCQyNNwEsJd50cKTWRDlsuDRZ7erJUf26/nAba&#10;KBXezOshT9zKhvfHU94877Qe3OTlFESinP7Ff+4XU+bfj8fw+005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17TsMAAADdAAAADwAAAAAAAAAAAAAAAACYAgAAZHJzL2Rv&#10;d25yZXYueG1sUEsFBgAAAAAEAAQA9QAAAIgDAAAAAA==&#10;" path="m,77l13,,,77xe" filled="f" strokecolor="#e15520" strokeweight="0">
                  <v:path arrowok="t" o:connecttype="custom" o:connectlocs="0,77;13,0;0,77" o:connectangles="0,0,0"/>
                </v:shape>
                <v:shape id="Freeform 1736" o:spid="_x0000_s2760" style="position:absolute;left:5768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C/sYA&#10;AADdAAAADwAAAGRycy9kb3ducmV2LnhtbERPS2vCQBC+F/oflil4Ed001ijRVUqx0BZ68AHqbciO&#10;SWh2NuyuGv+9Wyj0Nh/fc+bLzjTiQs7XlhU8DxMQxIXVNZcKdtv3wRSED8gaG8uk4EYelovHhznm&#10;2l55TZdNKEUMYZ+jgiqENpfSFxUZ9EPbEkfuZJ3BEKErpXZ4jeGmkWmSZNJgzbGhwpbeKip+Nmej&#10;oD/+TFf747QefR+yvUu7r1W/yZTqPXWvMxCBuvAv/nN/6Dh/MnqB32/iC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HC/sYAAADdAAAADwAAAAAAAAAAAAAAAACYAgAAZHJz&#10;L2Rvd25yZXYueG1sUEsFBgAAAAAEAAQA9QAAAIsDAAAAAA==&#10;" path="m2,l,20,,35r,7l5,47r2,8l12,60r5,-8l20,42r,-7l20,27r,-10l15,10,10,5,2,e" filled="f" strokecolor="#e15520" strokeweight="0">
                  <v:path arrowok="t" o:connecttype="custom" o:connectlocs="2,0;0,20;0,35;0,42;5,47;7,55;12,60;17,52;20,42;20,35;20,27;20,17;15,10;10,5;2,0" o:connectangles="0,0,0,0,0,0,0,0,0,0,0,0,0,0,0"/>
                </v:shape>
                <v:shape id="Freeform 1737" o:spid="_x0000_s2761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sXI8AA&#10;AADdAAAADwAAAGRycy9kb3ducmV2LnhtbERPzYrCMBC+C75DGMGbpiprd7tGEVHwuuoDjM3Ydm0m&#10;JYm1+vRmYcHbfHy/s1h1phYtOV9ZVjAZJyCIc6srLhScjrvRJwgfkDXWlknBgzyslv3eAjNt7/xD&#10;7SEUIoawz1BBGUKTSenzkgz6sW2II3exzmCI0BVSO7zHcFPLaZLMpcGKY0OJDW1Kyq+Hm1Fw7rZe&#10;n4xxe5qSfaaX9jf9kkoNB936G0SgLrzF/+69jvPT2Qf8fRNP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sXI8AAAADdAAAADwAAAAAAAAAAAAAAAACYAgAAZHJzL2Rvd25y&#10;ZXYueG1sUEsFBgAAAAAEAAQA9QAAAIUDAAAAAA==&#10;" path="m35,l20,7,10,17,3,30,,45,5,42r8,-2l18,35r5,-5l28,22r5,-7l33,7,35,xe" fillcolor="#f3be00" stroked="f">
                  <v:path arrowok="t" o:connecttype="custom" o:connectlocs="35,0;20,7;10,17;3,30;0,45;5,42;13,40;18,35;23,30;28,22;33,15;33,7;35,0" o:connectangles="0,0,0,0,0,0,0,0,0,0,0,0,0"/>
                </v:shape>
                <v:shape id="Freeform 1738" o:spid="_x0000_s2762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tNMIA&#10;AADdAAAADwAAAGRycy9kb3ducmV2LnhtbERPTYvCMBC9C/sfwix403Rd0KUaRdRFUUS2ingcmrEt&#10;20xKE7X+eyMI3ubxPmc0aUwprlS7wrKCr24Egji1uuBMwWH/2/kB4TyyxtIyKbiTg8n4ozXCWNsb&#10;/9E18ZkIIexiVJB7X8VSujQng65rK+LAnW1t0AdYZ1LXeAvhppS9KOpLgwWHhhwrmuWU/icXo8Ac&#10;6LjdLdasWTbLzXx/MtPdSqn2ZzMdgvDU+Lf45V7pMH/w3YfnN+EEO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O00wgAAAN0AAAAPAAAAAAAAAAAAAAAAAJgCAABkcnMvZG93&#10;bnJldi54bWxQSwUGAAAAAAQABAD1AAAAhwMAAAAA&#10;" path="m35,l20,7,10,17,3,30,,45,5,42r8,-2l18,35r5,-5l28,22r5,-7l33,7,35,xe" filled="f" strokecolor="#e15520" strokeweight="0">
                  <v:path arrowok="t" o:connecttype="custom" o:connectlocs="35,0;20,7;10,17;3,30;0,45;5,42;13,40;18,35;23,30;28,22;33,15;33,7;35,0" o:connectangles="0,0,0,0,0,0,0,0,0,0,0,0,0"/>
                </v:shape>
                <v:shape id="Freeform 1739" o:spid="_x0000_s2763" style="position:absolute;left:5755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A8kMIA&#10;AADdAAAADwAAAGRycy9kb3ducmV2LnhtbERPS27CMBDdV+IO1iB1V+xS8WmIgyraCpYUeoBpPCRR&#10;43FkuyS9PUZCYjdP7zv5erCtOJMPjWMNzxMFgrh0puFKw/fx82kJIkRkg61j0vBPAdbF6CHHzLie&#10;v+h8iJVIIRwy1FDH2GVShrImi2HiOuLEnZy3GBP0lTQe+xRuWzlVai4tNpwaauxoU1P5e/izGvxx&#10;u1UfforLH6J312/2s1dVaf04Ht5WICIN8S6+uXcmzV+8LOD6TTpBF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DyQwgAAAN0AAAAPAAAAAAAAAAAAAAAAAJgCAABkcnMvZG93&#10;bnJldi54bWxQSwUGAAAAAAQABAD1AAAAhwMAAAAA&#10;" path="m33,62l20,70,10,82,3,95,,110r5,l13,105r5,-5l23,95r5,-8l30,80,33,70r,-8xm33,62l60,,33,62xe" fillcolor="#f3be00" stroked="f">
                  <v:path arrowok="t" o:connecttype="custom" o:connectlocs="33,62;20,70;10,82;3,95;0,110;5,110;13,105;18,100;23,95;28,87;30,80;33,70;33,62;33,62;60,0;33,62" o:connectangles="0,0,0,0,0,0,0,0,0,0,0,0,0,0,0,0"/>
                  <o:lock v:ext="edit" verticies="t"/>
                </v:shape>
                <v:shape id="Freeform 1740" o:spid="_x0000_s2764" style="position:absolute;left:5755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R8sgA&#10;AADdAAAADwAAAGRycy9kb3ducmV2LnhtbESPT0/DMAzF70h8h8hIu7EUhtjULZtgGzBpEn+6XXaz&#10;GtNUNE7VhLV8e3xA4mbrPb/382I1+EadqYt1YAM34wwUcRlszZWB4+HpegYqJmSLTWAy8EMRVsvL&#10;iwXmNvT8QeciVUpCOOZowKXU5lrH0pHHOA4tsWifofOYZO0qbTvsJdw3+jbL7rXHmqXBYUtrR+VX&#10;8e0NFM+vL29u9o4nv33s15v9NGvu9saMroaHOahEQ/o3/13vrOBPJ4Ir38gI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YdHyyAAAAN0AAAAPAAAAAAAAAAAAAAAAAJgCAABk&#10;cnMvZG93bnJldi54bWxQSwUGAAAAAAQABAD1AAAAjQMAAAAA&#10;" path="m33,l20,8,10,20,3,33,,48r5,l13,43r5,-5l23,33r5,-8l30,18,33,8,33,xe" filled="f" strokecolor="#e15520" strokeweight="0">
                  <v:path arrowok="t" o:connecttype="custom" o:connectlocs="33,0;20,8;10,20;3,33;0,48;5,48;13,43;18,38;23,33;28,25;30,18;33,8;33,0" o:connectangles="0,0,0,0,0,0,0,0,0,0,0,0,0"/>
                </v:shape>
                <v:shape id="Freeform 1741" o:spid="_x0000_s2765" style="position:absolute;left:5788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xB8YA&#10;AADdAAAADwAAAGRycy9kb3ducmV2LnhtbERPS2vCQBC+F/wPyxR6q5um+GjMKiJURDxYHxRvQ3by&#10;0Oxsmt1q+u+7hYK3+fiek846U4srta6yrOClH4EgzqyuuFBw2L8/j0E4j6yxtkwKfsjBbNp7SDHR&#10;9sYfdN35QoQQdgkqKL1vEildVpJB17cNceBy2xr0AbaF1C3eQripZRxFQ2mw4tBQYkOLkrLL7tso&#10;oFG8XQ+On8v18synfNxEm/jrotTTYzefgPDU+bv4373SYf7o9Q3+vgkn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oxB8YAAADdAAAADwAAAAAAAAAAAAAAAACYAgAAZHJz&#10;L2Rvd25yZXYueG1sUEsFBgAAAAAEAAQA9QAAAIsDAAAAAA==&#10;" path="m,62l27,,,62xe" filled="f" strokecolor="#e15520" strokeweight="0">
                  <v:path arrowok="t" o:connecttype="custom" o:connectlocs="0,62;27,0;0,62" o:connectangles="0,0,0"/>
                </v:shape>
                <v:shape id="Freeform 1742" o:spid="_x0000_s2766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1PwMYA&#10;AADdAAAADwAAAGRycy9kb3ducmV2LnhtbESPQW/CMAyF75P2HyJP4jZSKsRQIaBt0qTtCOyw3kxj&#10;morGqZoMsv36+YC0m633/N7n9Tb7Xl1ojF1gA7NpAYq4Cbbj1sDn4e1xCSomZIt9YDLwQxG2m/u7&#10;NVY2XHlHl31qlYRwrNCAS2motI6NI49xGgZi0U5h9JhkHVttR7xKuO91WRQL7bFjaXA40Kuj5rz/&#10;9gaOOX69fMzq37rwdVkectgtXTBm8pCfV6AS5fRvvl2/W8F/mgu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1PwMYAAADdAAAADwAAAAAAAAAAAAAAAACYAgAAZHJz&#10;L2Rvd25yZXYueG1sUEsFBgAAAAAEAAQA9QAAAIsDAAAAAA==&#10;" path="m35,l22,7,10,15,2,27,,42,7,39r5,-2l20,34r5,-7l30,22r2,-7l35,7,35,xe" fillcolor="#f3be00" stroked="f">
                  <v:path arrowok="t" o:connecttype="custom" o:connectlocs="35,0;22,7;10,15;2,27;0,42;7,39;12,37;20,34;25,27;30,22;32,15;35,7;35,0" o:connectangles="0,0,0,0,0,0,0,0,0,0,0,0,0"/>
                </v:shape>
                <v:shape id="Freeform 1743" o:spid="_x0000_s2767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183MMA&#10;AADdAAAADwAAAGRycy9kb3ducmV2LnhtbERPTUvDQBC9C/0PyxS82U1FtKTdFhsoCD0ZFfE2ZKfZ&#10;4O5Mml2b+O9dQfA2j/c5m90UvLrQEDthA8tFAYq4Edtxa+D15XCzAhUTskUvTAa+KcJuO7vaYGll&#10;5Ge61KlVOYRjiQZcSn2pdWwcBYwL6Ykzd5IhYMpwaLUdcMzhwevborjXATvODQ57qhw1n/VXMPB+&#10;dE3x8Sb1/rgaz5WtDuLFG3M9nx7XoBJN6V/8536yef7D3RJ+v8kn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183MMAAADdAAAADwAAAAAAAAAAAAAAAACYAgAAZHJzL2Rv&#10;d25yZXYueG1sUEsFBgAAAAAEAAQA9QAAAIgDAAAAAA==&#10;" path="m35,l22,7,10,15,2,27,,42,7,39r5,-2l20,34r5,-7l30,22r2,-7l35,7,35,e" filled="f" strokecolor="#e15520" strokeweight="0">
                  <v:path arrowok="t" o:connecttype="custom" o:connectlocs="35,0;22,7;10,15;2,27;0,42;7,39;12,37;20,34;25,27;30,22;32,15;35,7;35,0" o:connectangles="0,0,0,0,0,0,0,0,0,0,0,0,0"/>
                </v:shape>
                <v:shape id="Freeform 1744" o:spid="_x0000_s2768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2XMsMA&#10;AADdAAAADwAAAGRycy9kb3ducmV2LnhtbERPzWoCMRC+F/oOYQq91axSunU1SnErFOzFrQ8wbMbN&#10;0s1kTaKmb98UhN7m4/ud5TrZQVzIh96xgumkAEHcOt1zp+DwtX16BREissbBMSn4oQDr1f3dEivt&#10;rrynSxM7kUM4VKjAxDhWUobWkMUwcSNx5o7OW4wZ+k5qj9ccbgc5K4oXabHn3GBwpI2h9rs5WwWf&#10;Kb3vynJqtK/77f40bOp53Sj1+JDeFiAipfgvvrk/dJ5fPs/g75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2XMsMAAADdAAAADwAAAAAAAAAAAAAAAACYAgAAZHJzL2Rv&#10;d25yZXYueG1sUEsFBgAAAAAEAAQA9QAAAIgDAAAAAA==&#10;" path="m,60l32,,,60xe" fillcolor="#f3be00" stroked="f">
                  <v:path arrowok="t" o:connecttype="custom" o:connectlocs="0,60;32,0;0,60" o:connectangles="0,0,0"/>
                </v:shape>
                <v:shape id="Freeform 1745" o:spid="_x0000_s2769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jzsIA&#10;AADdAAAADwAAAGRycy9kb3ducmV2LnhtbERPS4vCMBC+C/sfwix401RdH1SjyMIue1vUgnobmrEt&#10;NpOaRO3++40geJuP7zmLVWtqcSPnK8sKBv0EBHFudcWFgmz31ZuB8AFZY22ZFPyRh9XyrbPAVNs7&#10;b+i2DYWIIexTVFCG0KRS+rwkg75vG+LInawzGCJ0hdQO7zHc1HKYJBNpsOLYUGJDnyXl5+3VKFjz&#10;IbOZ+50O9sZ8X/bF8ToOjVLd93Y9BxGoDS/x0/2j4/zpxwg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KPOwgAAAN0AAAAPAAAAAAAAAAAAAAAAAJgCAABkcnMvZG93&#10;bnJldi54bWxQSwUGAAAAAAQABAD1AAAAhwMAAAAA&#10;" path="m,60l32,,,60xe" filled="f" strokecolor="#e15520" strokeweight="0">
                  <v:path arrowok="t" o:connecttype="custom" o:connectlocs="0,60;32,0;0,60" o:connectangles="0,0,0"/>
                </v:shape>
                <v:shape id="Freeform 1746" o:spid="_x0000_s2770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DqMIA&#10;AADdAAAADwAAAGRycy9kb3ducmV2LnhtbERPTWuDQBC9F/oflinkUpK1IaTFZBURCs1Rk/Y8uhOV&#10;uLPibtX8+26h0Ns83ucc08X0YqLRdZYVvGwiEMS11R03Ci7n9/UbCOeRNfaWScGdHKTJ48MRY21n&#10;LmgqfSNCCLsYFbTeD7GUrm7JoNvYgThwVzsa9AGOjdQjziHc9HIbRXtpsOPQ0OJAeUv1rfw2CrJi&#10;mqeCSpmdnqu8svpzyL96pVZPS3YA4Wnx/+I/94cO8193O/j9Jp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eEOowgAAAN0AAAAPAAAAAAAAAAAAAAAAAJgCAABkcnMvZG93&#10;bnJldi54bWxQSwUGAAAAAAQABAD1AAAAhwMAAAAA&#10;" path="m37,l22,8,12,15,5,28,,43,7,40r8,-2l20,35r5,-7l30,23r5,-8l37,8,37,xe" fillcolor="#f3be00" stroked="f">
                  <v:path arrowok="t" o:connecttype="custom" o:connectlocs="37,0;22,8;12,15;5,28;0,43;7,40;15,38;20,35;25,28;30,23;35,15;37,8;37,0" o:connectangles="0,0,0,0,0,0,0,0,0,0,0,0,0"/>
                </v:shape>
                <v:shape id="Freeform 1747" o:spid="_x0000_s2771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YFcIA&#10;AADdAAAADwAAAGRycy9kb3ducmV2LnhtbERPS2sCMRC+F/ofwgjeamLRVlaj1NKC9FSteB42sw92&#10;M1k2U13/fVMQvM3H95zVZvCtOlMf68AWphMDijgPrubSwvHn82kBKgqywzYwWbhShM368WGFmQsX&#10;3tP5IKVKIRwztFCJdJnWMa/IY5yEjjhxReg9SoJ9qV2PlxTuW/1szIv2WHNqqLCj94ry5vDrLWxP&#10;Ztdc8+K7mPt9lG3ZfMmHsXY8Gt6WoIQGuYtv7p1L819nc/j/Jp2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BgVwgAAAN0AAAAPAAAAAAAAAAAAAAAAAJgCAABkcnMvZG93&#10;bnJldi54bWxQSwUGAAAAAAQABAD1AAAAhwMAAAAA&#10;" path="m37,l22,8,12,15,5,28,,43,7,40r8,-2l20,35r5,-7l30,23r5,-8l37,8,37,xe" filled="f" strokecolor="#e15520" strokeweight="0">
                  <v:path arrowok="t" o:connecttype="custom" o:connectlocs="37,0;22,8;12,15;5,28;0,43;7,40;15,38;20,35;25,28;30,23;35,15;37,8;37,0" o:connectangles="0,0,0,0,0,0,0,0,0,0,0,0,0"/>
                </v:shape>
                <v:shape id="Freeform 1748" o:spid="_x0000_s2772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9NjcMA&#10;AADdAAAADwAAAGRycy9kb3ducmV2LnhtbERPTWvCQBC9F/wPywje6sYSYoiuIopgPBSq4nnMTpPQ&#10;7GzIbjX5965Q6G0e73OW69404k6dqy0rmE0jEMSF1TWXCi7n/XsKwnlkjY1lUjCQg/Vq9LbETNsH&#10;f9H95EsRQthlqKDyvs2kdEVFBt3UtsSB+7adQR9gV0rd4SOEm0Z+RFEiDdYcGipsaVtR8XP6NQro&#10;mB+2N8qvn8Vtlu53cTofzqlSk3G/WYDw1Pt/8Z/7oMP8eZzA65tw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9NjcMAAADdAAAADwAAAAAAAAAAAAAAAACYAgAAZHJzL2Rv&#10;d25yZXYueG1sUEsFBgAAAAAEAAQA9QAAAIgDAAAAAA==&#10;" path="m,55l35,,,55xe" fillcolor="#f3be00" stroked="f">
                  <v:path arrowok="t" o:connecttype="custom" o:connectlocs="0,55;35,0;0,55" o:connectangles="0,0,0"/>
                </v:shape>
                <v:shape id="Freeform 1749" o:spid="_x0000_s2773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ObWcQA&#10;AADdAAAADwAAAGRycy9kb3ducmV2LnhtbERPO2/CMBDeK/U/WFepW3GoyqMpTlQhobIwkHboeMTX&#10;xBCfo9iQlF+PkZDY7tP3vEU+2EacqPPGsYLxKAFBXDptuFLw8716mYPwAVlj45gU/JOHPHt8WGCq&#10;Xc9bOhWhEjGEfYoK6hDaVEpf1mTRj1xLHLk/11kMEXaV1B32Mdw28jVJptKi4dhQY0vLmspDcbQK&#10;NnP7Zcxkd5ged++/3Pqz1nqv1PPT8PkBItAQ7uKbe63j/NnbDK7fxB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m1nEAAAA3QAAAA8AAAAAAAAAAAAAAAAAmAIAAGRycy9k&#10;b3ducmV2LnhtbFBLBQYAAAAABAAEAPUAAACJAwAAAAA=&#10;" path="m,55l35,,,55xe" filled="f" strokecolor="#e15520" strokeweight="0">
                  <v:path arrowok="t" o:connecttype="custom" o:connectlocs="0,55;35,0;0,55" o:connectangles="0,0,0"/>
                </v:shape>
                <v:shape id="Freeform 1750" o:spid="_x0000_s2774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XeMgA&#10;AADdAAAADwAAAGRycy9kb3ducmV2LnhtbESPT0/DMAzF70j7DpEncWMpYwJUlk3TJP4IdmFF4mo1&#10;btPROCUJW+HT4wMSN1vv+b2fl+vR9+pIMXWBDVzOClDEdbAdtwbeqvuLW1ApI1vsA5OBb0qwXk3O&#10;lljacOJXOu5zqySEU4kGXM5DqXWqHXlMszAQi9aE6DHLGlttI54k3Pd6XhTX2mPH0uBwoK2j+mP/&#10;5Q08NPOiqh5/Fu79qtl9vsRDfm4OxpxPx80dqExj/jf/XT9Zwb9ZCK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2Jd4yAAAAN0AAAAPAAAAAAAAAAAAAAAAAJgCAABk&#10;cnMvZG93bnJldi54bWxQSwUGAAAAAAQABAD1AAAAjQMAAAAA&#10;" path="m42,l27,5,15,15,5,25,,40r7,l15,37r5,-5l27,27r5,-5l37,15,40,7,42,xe" fillcolor="#f3be00" stroked="f">
                  <v:path arrowok="t" o:connecttype="custom" o:connectlocs="42,0;27,5;15,15;5,25;0,40;7,40;15,37;20,32;27,27;32,22;37,15;40,7;42,0" o:connectangles="0,0,0,0,0,0,0,0,0,0,0,0,0"/>
                </v:shape>
                <v:shape id="Freeform 1751" o:spid="_x0000_s2775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N8EsQA&#10;AADdAAAADwAAAGRycy9kb3ducmV2LnhtbERPS2vCQBC+F/oflhF6qxvbkmp0lSC0FE/1icchOyax&#10;2dmY3Sbx37tCobf5+J4zW/SmEi01rrSsYDSMQBBnVpecK9htP57HIJxH1lhZJgVXcrCYPz7MMNG2&#10;4zW1G5+LEMIuQQWF93UipcsKMuiGtiYO3Mk2Bn2ATS51g10IN5V8iaJYGiw5NBRY07Kg7GfzaxSk&#10;y8kntWm76i7fx/j1Eh/Oen9Q6mnQp1MQnnr/L/5zf+kw//1tAvdvw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fBLEAAAA3QAAAA8AAAAAAAAAAAAAAAAAmAIAAGRycy9k&#10;b3ducmV2LnhtbFBLBQYAAAAABAAEAPUAAACJAwAAAAA=&#10;" path="m42,l27,5,15,15,5,25,,40r7,l15,37r5,-5l27,27r5,-5l37,15,40,7,42,xe" filled="f" strokecolor="#e15520" strokeweight="0">
                  <v:path arrowok="t" o:connecttype="custom" o:connectlocs="42,0;27,5;15,15;5,25;0,40;7,40;15,37;20,32;27,27;32,22;37,15;40,7;42,0" o:connectangles="0,0,0,0,0,0,0,0,0,0,0,0,0"/>
                </v:shape>
                <v:shape id="Freeform 1752" o:spid="_x0000_s2776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6EMYA&#10;AADdAAAADwAAAGRycy9kb3ducmV2LnhtbESPT0vDQBDF74LfYRnBi7QbU6sSsy0iFHrUWKHHMTv5&#10;Z3Y2ZNcm/fadg+Bthvfmvd/k29n16kRjaD0buF8moIhLb1uuDRw+d4tnUCEiW+w9k4EzBdhurq9y&#10;zKyf+INORayVhHDI0EAT45BpHcqGHIalH4hFq/zoMMo61tqOOEm463WaJI/aYcvS0OBAbw2VP8Wv&#10;M3CsVl+x1ru0mr7bw0P63t2ti86Y25v59QVUpDn+m/+u91bwn9bCL9/ICHpz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B6EMYAAADdAAAADwAAAAAAAAAAAAAAAACYAgAAZHJz&#10;L2Rvd25yZXYueG1sUEsFBgAAAAAEAAQA9QAAAIsDAAAAAA==&#10;" path="m,58l37,,,58xe" fillcolor="#f3be00" stroked="f">
                  <v:path arrowok="t" o:connecttype="custom" o:connectlocs="0,58;37,0;0,58" o:connectangles="0,0,0"/>
                </v:shape>
                <v:shape id="Freeform 1753" o:spid="_x0000_s2777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8QsYA&#10;AADdAAAADwAAAGRycy9kb3ducmV2LnhtbESP3WrCQBCF7wu+wzJC7+rG4h/RVYJQKoVeNPoAY3ZM&#10;otnZuLs18e3dQsG7Gc75zpxZbXrTiBs5X1tWMB4lIIgLq2suFRz2H28LED4ga2wsk4I7edisBy8r&#10;TLXt+IdueShFDGGfooIqhDaV0hcVGfQj2xJH7WSdwRBXV0rtsIvhppHvSTKTBmuOFypsaVtRccl/&#10;Taxx/s52rs0nfuYv98/seM26yZdSr8M+W4II1Ien+Z/e6cjNp2P4+yaO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b8QsYAAADdAAAADwAAAAAAAAAAAAAAAACYAgAAZHJz&#10;L2Rvd25yZXYueG1sUEsFBgAAAAAEAAQA9QAAAIsDAAAAAA==&#10;" path="m,58l37,,,58xe" filled="f" strokecolor="#e15520" strokeweight="0">
                  <v:path arrowok="t" o:connecttype="custom" o:connectlocs="0,58;37,0;0,58" o:connectangles="0,0,0"/>
                </v:shape>
                <v:shape id="Freeform 1754" o:spid="_x0000_s2778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ucvsIA&#10;AADdAAAADwAAAGRycy9kb3ducmV2LnhtbERPzWqDQBC+B/oOyxR6S1aFajHZhNJS8OAlJg8wuFOV&#10;uLNbd6v27buFQm7z8f3O4bSaUcw0+cGygnSXgCBurR64U3C9fGxfQPiArHG0TAp+yMPp+LA5YKnt&#10;wmeam9CJGMK+RAV9CK6U0rc9GfQ764gj92kngyHCqZN6wiWGm1FmSZJLgwPHhh4dvfXU3ppvo8DP&#10;abF+JZ2snAl1XrXvLq8vSj09rq97EIHWcBf/uysd5xfPGfx9E0+Qx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5y+wgAAAN0AAAAPAAAAAAAAAAAAAAAAAJgCAABkcnMvZG93&#10;bnJldi54bWxQSwUGAAAAAAQABAD1AAAAhwMAAAAA&#10;" path="m42,l25,5,15,15,5,25,,37r7,l15,35r5,-3l27,27r5,-5l37,15,40,7,42,xe" fillcolor="#f3be00" stroked="f">
                  <v:path arrowok="t" o:connecttype="custom" o:connectlocs="42,0;25,5;15,15;5,25;0,37;7,37;15,35;20,32;27,27;32,22;37,15;40,7;42,0" o:connectangles="0,0,0,0,0,0,0,0,0,0,0,0,0"/>
                </v:shape>
                <v:shape id="Freeform 1755" o:spid="_x0000_s2779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3lMYA&#10;AADdAAAADwAAAGRycy9kb3ducmV2LnhtbERPTWvCQBC9C/6HZYReRDdRqpK6SltqK4gEtYUeh+yY&#10;BLOzIbs16b/vFgRv83ifs1x3phJXalxpWUE8jkAQZ1aXnCv4PG1GCxDOI2usLJOCX3KwXvV7S0y0&#10;bflA16PPRQhhl6CCwvs6kdJlBRl0Y1sTB+5sG4M+wCaXusE2hJtKTqJoJg2WHBoKrOm1oOxy/DEK&#10;dvHLxybepen3G+7br/d0ODHToVIPg+75CYSnzt/FN/dWh/nzxyn8fxNO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T3lMYAAADdAAAADwAAAAAAAAAAAAAAAACYAgAAZHJz&#10;L2Rvd25yZXYueG1sUEsFBgAAAAAEAAQA9QAAAIsDAAAAAA==&#10;" path="m42,l25,5,15,15,5,25,,37r7,l15,35r5,-3l27,27r5,-5l37,15,40,7,42,xe" filled="f" strokecolor="#e15520" strokeweight="0">
                  <v:path arrowok="t" o:connecttype="custom" o:connectlocs="42,0;25,5;15,15;5,25;0,37;7,37;15,35;20,32;27,27;32,22;37,15;40,7;42,0" o:connectangles="0,0,0,0,0,0,0,0,0,0,0,0,0"/>
                </v:shape>
                <v:shape id="Freeform 1756" o:spid="_x0000_s2780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9MYA&#10;AADdAAAADwAAAGRycy9kb3ducmV2LnhtbERPTWsCMRC9F/wPYYReimYt1crWKNoiFPVQV6XXYTPu&#10;Lm4m2yTqtr/eFAq9zeN9zmTWmlpcyPnKsoJBPwFBnFtdcaFgv1v2xiB8QNZYWyYF3+RhNu3cTTDV&#10;9spbumShEDGEfYoKyhCaVEqfl2TQ921DHLmjdQZDhK6Q2uE1hptaPibJSBqsODaU2NBrSfkpOxsF&#10;G9e8LVeHz+zHrr4ehvP1YvwRtkrdd9v5C4hAbfgX/7nfdZz/PHyC3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eu9MYAAADdAAAADwAAAAAAAAAAAAAAAACYAgAAZHJz&#10;L2Rvd25yZXYueG1sUEsFBgAAAAAEAAQA9QAAAIsDAAAAAA==&#10;" path="m,58l39,,,58xe" fillcolor="#f3be00" stroked="f">
                  <v:path arrowok="t" o:connecttype="custom" o:connectlocs="0,58;39,0;0,58" o:connectangles="0,0,0"/>
                </v:shape>
                <v:shape id="Freeform 1757" o:spid="_x0000_s2781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+/cIA&#10;AADdAAAADwAAAGRycy9kb3ducmV2LnhtbERPTWsCMRC9C/6HMEJvmliwymqUKrS0UBC3BT0OmzG7&#10;dDNZNqmm/74pCN7m8T5ntUmuFRfqQ+NZw3SiQBBX3jRsNXx9vowXIEJENth6Jg2/FGCzHg5WWBh/&#10;5QNdymhFDuFQoIY6xq6QMlQ1OQwT3xFn7ux7hzHD3krT4zWHu1Y+KvUkHTacG2rsaFdT9V3+OA0q&#10;HT/KXZJbtmxo3747ZU+vWj+M0vMSRKQU7+Kb+83k+fPZDP6/y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/79wgAAAN0AAAAPAAAAAAAAAAAAAAAAAJgCAABkcnMvZG93&#10;bnJldi54bWxQSwUGAAAAAAQABAD1AAAAhwMAAAAA&#10;" path="m,58l39,,,58xe" filled="f" strokecolor="#e15520" strokeweight="0">
                  <v:path arrowok="t" o:connecttype="custom" o:connectlocs="0,58;39,0;0,58" o:connectangles="0,0,0"/>
                </v:shape>
                <v:shape id="Freeform 1758" o:spid="_x0000_s2782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6YQcMA&#10;AADdAAAADwAAAGRycy9kb3ducmV2LnhtbESPzYvCMBDF7wv+D2EEb2uqoCvVtIjix9WPi7ehGdti&#10;M6lN1Pjfm4WFvc3w3rzfm0UeTCOe1LnasoLRMAFBXFhdc6ngfNp8z0A4j6yxsUwK3uQgz3pfC0y1&#10;ffGBnkdfihjCLkUFlfdtKqUrKjLohrYljtrVdgZ9XLtS6g5fMdw0cpwkU2mw5kiosKVVRcXt+DAR&#10;IrezbbI2Yd36y+5erw4juQxKDfphOQfhKfh/89/1Xsf6P5Mp/H4TR5D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6YQcMAAADdAAAADwAAAAAAAAAAAAAAAACYAgAAZHJzL2Rv&#10;d25yZXYueG1sUEsFBgAAAAAEAAQA9QAAAIgDAAAAAA==&#10;" path="m39,l32,,22,3,17,8r-5,5l7,18,5,25,2,33,,43r7,l12,40r8,-5l25,30r5,-7l35,15,37,8,39,xe" fillcolor="#f3be00" stroked="f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1759" o:spid="_x0000_s2783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JmsMA&#10;AADdAAAADwAAAGRycy9kb3ducmV2LnhtbERPS2vCQBC+F/wPywi91Y1CfaSuogWpJyGxl97G7HQT&#10;zM7G7KrRX+8WCt7m43vOfNnZWlyo9ZVjBcNBAoK4cLpio+B7v3mbgvABWWPtmBTcyMNy0XuZY6rd&#10;lTO65MGIGMI+RQVlCE0qpS9KsugHriGO3K9rLYYIWyN1i9cYbms5SpKxtFhxbCixoc+SimN+tgru&#10;X7vM5Jvs9INne1jPCmkYpVKv/W71ASJQF57if/dWx/mT9wn8fR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yJmsMAAADdAAAADwAAAAAAAAAAAAAAAACYAgAAZHJzL2Rv&#10;d25yZXYueG1sUEsFBgAAAAAEAAQA9QAAAIgDAAAAAA==&#10;" path="m39,l32,,22,3,17,8r-5,5l7,18,5,25,2,33,,43r7,l12,40r8,-5l25,30r5,-7l35,15,37,8,39,xe" filled="f" strokecolor="#e15520" strokeweight="0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1760" o:spid="_x0000_s2784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rTMYA&#10;AADdAAAADwAAAGRycy9kb3ducmV2LnhtbESPQWvCQBCF74L/YZlCb7qJYE1TV4m1oiA9NO0PGLLT&#10;JJidDdmtpv/eORR6m+G9ee+b9XZ0nbrSEFrPBtJ5Aoq48rbl2sDX52GWgQoR2WLnmQz8UoDtZjpZ&#10;Y279jT/oWsZaSQiHHA00Mfa51qFqyGGY+55YtG8/OIyyDrW2A94k3HV6kSRP2mHL0tBgT68NVZfy&#10;xxnYh+zsfXgruqJcHJ8v74ddmabGPD6MxQuoSGP8N/9dn6zgr5aCK9/ICHp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vrTMYAAADdAAAADwAAAAAAAAAAAAAAAACYAgAAZHJz&#10;L2Rvd25yZXYueG1sUEsFBgAAAAAEAAQA9QAAAIsDAAAAAA==&#10;" path="m,65l38,,,65xe" fillcolor="#f3be00" stroked="f">
                  <v:path arrowok="t" o:connecttype="custom" o:connectlocs="0,65;38,0;0,65" o:connectangles="0,0,0"/>
                </v:shape>
                <v:shape id="Freeform 1761" o:spid="_x0000_s2785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b/8QA&#10;AADdAAAADwAAAGRycy9kb3ducmV2LnhtbERPzWrCQBC+C77DMkJvujG1tk3dhFZQS8GDtg8wZKdJ&#10;muxsyK4xvr1bELzNx/c7q2wwjeipc5VlBfNZBII4t7riQsHP92b6AsJ5ZI2NZVJwIQdZOh6tMNH2&#10;zAfqj74QIYRdggpK79tESpeXZNDNbEscuF/bGfQBdoXUHZ5DuGlkHEVLabDi0FBiS+uS8vp4MgpO&#10;6+Zxv63pT883uy/5sZfxdtEr9TAZ3t9AeBr8XXxzf+ow//npFf6/CS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qW//EAAAA3QAAAA8AAAAAAAAAAAAAAAAAmAIAAGRycy9k&#10;b3ducmV2LnhtbFBLBQYAAAAABAAEAPUAAACJAwAAAAA=&#10;" path="m,65l38,,,65xe" filled="f" strokecolor="#e15520" strokeweight="0">
                  <v:path arrowok="t" o:connecttype="custom" o:connectlocs="0,65;38,0;0,65" o:connectangles="0,0,0"/>
                </v:shape>
                <v:shape id="Freeform 1762" o:spid="_x0000_s2786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TxW8kA&#10;AADdAAAADwAAAGRycy9kb3ducmV2LnhtbESPT0sDQQzF74LfYYjgRexsK6yydlrEVm0pHlo9eAwz&#10;2T90J7PsjO22n745CN4S3st7v0zng2/VgfrYBDYwHmWgiG1wDVcGvr/e7p9AxYTssA1MBk4UYT67&#10;vppi4cKRt3TYpUpJCMcCDdQpdYXW0dbkMY5CRyxaGXqPSda+0q7Ho4T7Vk+yLNceG5aGGjt6rcnu&#10;d7/eQPmQr1f+s7xb2v35tNi8x5+PrTXm9mZ4eQaVaEj/5r/rlRP8x1z45RsZQc8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ATxW8kAAADdAAAADwAAAAAAAAAAAAAAAACYAgAA&#10;ZHJzL2Rvd25yZXYueG1sUEsFBgAAAAAEAAQA9QAAAI4DAAAAAA==&#10;" path="m27,67l52,,27,67r,-3l15,74,7,87,,102r,17l5,117r7,-5l17,107r5,-8l27,92r3,-8l30,74,27,67xe" fillcolor="#f3be00" stroked="f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1763" o:spid="_x0000_s2787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bUMIA&#10;AADdAAAADwAAAGRycy9kb3ducmV2LnhtbERPS4vCMBC+L+x/CCPsZdG0HnStRlkKgqfFF6zHoRnb&#10;YjOJTdT6740geJuP7zmzRWcacaXW15YVpIMEBHFhdc2lgv1u2f8B4QOyxsYyKbiTh8X882OGmbY3&#10;3tB1G0oRQ9hnqKAKwWVS+qIig35gHXHkjrY1GCJsS6lbvMVw08hhkoykwZpjQ4WO8oqK0/ZiFGz+&#10;k5WbrH1Oef73fU4PtJ44Uuqr1/1OQQTqwlv8cq90nD8epf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ptQwgAAAN0AAAAPAAAAAAAAAAAAAAAAAJgCAABkcnMvZG93&#10;bnJldi54bWxQSwUGAAAAAAQABAD1AAAAhwMAAAAA&#10;" path="m27,67l52,,27,67r,-3l15,74,7,87,,102r,17l5,117r7,-5l17,107r5,-8l27,92r3,-8l30,74,27,67xe" filled="f" strokecolor="#e15520" strokeweight="0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1764" o:spid="_x0000_s2788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7mIsQA&#10;AADdAAAADwAAAGRycy9kb3ducmV2LnhtbERPTWvCQBC9F/wPyxR6qxs9aImuIpVCSytFGwRvQ3bM&#10;BrOzaWar6b/vCkJv83ifM1/2vlFn6qQObGA0zEARl8HWXBkovl4en0BJRLbYBCYDvySwXAzu5pjb&#10;cOEtnXexUimEJUcDLsY211pKRx5lGFrixB1D5zEm2FXadnhJ4b7R4yybaI81pwaHLT07Kk+7H29g&#10;vS+mIt/bYhM+6P1tJAdXfrbGPNz3qxmoSH38F9/crzbNn07GcP0mna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O5iLEAAAA3QAAAA8AAAAAAAAAAAAAAAAAmAIAAGRycy9k&#10;b3ducmV2LnhtbFBLBQYAAAAABAAEAPUAAACJAwAAAAA=&#10;" path="m30,62l55,,30,62,17,72,7,85,2,100,,115r5,-3l12,107r5,-5l22,95r5,-8l30,80r,-10l30,62xe" fillcolor="#f3be00" stroked="f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1765" o:spid="_x0000_s2789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HF8MA&#10;AADdAAAADwAAAGRycy9kb3ducmV2LnhtbERPS4vCMBC+C/6HMAt709RXlWoUURa8eLC7qMehGduy&#10;zaQ0qdZ/bxYWvM3H95zVpjOVuFPjSssKRsMIBHFmdcm5gp/vr8EChPPIGivLpOBJDjbrfm+FibYP&#10;PtE99bkIIewSVFB4XydSuqwgg25oa+LA3Wxj0AfY5FI3+AjhppLjKIqlwZJDQ4E17QrKftPWKJjt&#10;yuflOj3juVq0eTvZp5fRMVXq86PbLkF46vxb/O8+6DB/Hk/g75twgl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xHF8MAAADdAAAADwAAAAAAAAAAAAAAAACYAgAAZHJzL2Rv&#10;d25yZXYueG1sUEsFBgAAAAAEAAQA9QAAAIgDAAAAAA==&#10;" path="m30,62l55,,30,62,17,72,7,85,2,100,,115r5,-3l12,107r5,-5l22,95r5,-8l30,80r,-10l30,62xe" filled="f" strokecolor="#e15520" strokeweight="0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1766" o:spid="_x0000_s2790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B3LMIA&#10;AADdAAAADwAAAGRycy9kb3ducmV2LnhtbERPTWvCQBC9F/wPywi9BN2kSFqiq6hUEG9J0/uQnSah&#10;2dmQXU36711B6G0e73M2u8l04kaDay0rSJYxCOLK6pZrBeXXafEBwnlkjZ1lUvBHDnbb2csGM21H&#10;zulW+FqEEHYZKmi87zMpXdWQQbe0PXHgfuxg0Ac41FIPOIZw08m3OE6lwZZDQ4M9HRuqfourUWDL&#10;zzr5zqNDNPIqv4xJ0hvslHqdT/s1CE+T/xc/3Wcd5r+nK3h8E06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MHcswgAAAN0AAAAPAAAAAAAAAAAAAAAAAJgCAABkcnMvZG93&#10;bnJldi54bWxQSwUGAAAAAAQABAD1AAAAhwMAAAAA&#10;" path="m,60l28,,,60xe" fillcolor="#f3be00" stroked="f">
                  <v:path arrowok="t" o:connecttype="custom" o:connectlocs="0,60;28,0;0,60" o:connectangles="0,0,0"/>
                </v:shape>
                <v:shape id="Freeform 1767" o:spid="_x0000_s2791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8qTcIA&#10;AADdAAAADwAAAGRycy9kb3ducmV2LnhtbERPzYrCMBC+C/sOYRb2pqnCWukaRURlT4rVBxib2ba0&#10;mZQm1q5PbwTB23x8vzNf9qYWHbWutKxgPIpAEGdWl5wrOJ+2wxkI55E11pZJwT85WC4+BnNMtL3x&#10;kbrU5yKEsEtQQeF9k0jpsoIMupFtiAP3Z1uDPsA2l7rFWwg3tZxE0VQaLDk0FNjQuqCsSq9Gga4u&#10;2Wqvx7sY9eG+2V6jLj5XSn199qsfEJ56/xa/3L86zI+n3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ypNwgAAAN0AAAAPAAAAAAAAAAAAAAAAAJgCAABkcnMvZG93&#10;bnJldi54bWxQSwUGAAAAAAQABAD1AAAAhwMAAAAA&#10;" path="m,60l28,,,60xe" filled="f" strokecolor="#e15520" strokeweight="0">
                  <v:path arrowok="t" o:connecttype="custom" o:connectlocs="0,60;28,0;0,60" o:connectangles="0,0,0"/>
                </v:shape>
                <v:shape id="Freeform 1768" o:spid="_x0000_s2792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i78EA&#10;AADdAAAADwAAAGRycy9kb3ducmV2LnhtbERPS4vCMBC+C/6HMIK3NXWFKl2j6Ppajz4uexua2bZs&#10;MylNbOu/N4LgbT6+58yXnSlFQ7UrLCsYjyIQxKnVBWcKrpfdxwyE88gaS8uk4E4Olot+b46Jti2f&#10;qDn7TIQQdgkqyL2vEildmpNBN7IVceD+bG3QB1hnUtfYhnBTys8oiqXBgkNDjhV955T+n29Gwe44&#10;OVx1vNpvftet2UpsNlPTKDUcdKsvEJ46/xa/3D86zJ/G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a4u/BAAAA3QAAAA8AAAAAAAAAAAAAAAAAmAIAAGRycy9kb3du&#10;cmV2LnhtbFBLBQYAAAAABAAEAPUAAACGAwAAAAA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1769" o:spid="_x0000_s2793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JhcMA&#10;AADdAAAADwAAAGRycy9kb3ducmV2LnhtbERPS0vDQBC+C/0PyxS8tZuqtBK7LUUo9tBLH4jexuyY&#10;DWZnQ3ZM0n/vFgre5uN7znI9+Fp11MYqsIHZNANFXARbcWngfNpOnkFFQbZYByYDF4qwXo3ulpjb&#10;0POBuqOUKoVwzNGAE2lyrWPhyGOchoY4cd+h9SgJtqW2LfYp3Nf6Icvm2mPFqcFhQ6+Oip/jrzcg&#10;H/L42bm9dV/vA1L/VF/obWvM/XjYvIASGuRffHPvbJq/mC/g+k06Qa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RJhcMAAADdAAAADwAAAAAAAAAAAAAAAACYAgAAZHJzL2Rv&#10;d25yZXYueG1sUEsFBgAAAAAEAAQA9QAAAIgDAAAAAA=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1770" o:spid="_x0000_s2794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zi8UA&#10;AADdAAAADwAAAGRycy9kb3ducmV2LnhtbESPTU/CQBCG7yT+h82YeINtiQGtLERJDIYToBdvk+7Q&#10;NnRnm+4IhV/vHEy8zWTej2cWqyG05kx9aiI7yCcZGOIy+oYrB1+f7+MnMEmQPbaRycGVEqyWd6MF&#10;Fj5eeE/ng1RGQzgV6KAW6QprU1lTwDSJHbHejrEPKLr2lfU9XjQ8tHaaZTMbsGFtqLGjdU3l6fAT&#10;tDfku9MjXb9vedzI85Btj/K2de7hfnh9ASM0yL/4z/3hFX8+U1z9Rkew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3OL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1771" o:spid="_x0000_s2795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13cUA&#10;AADdAAAADwAAAGRycy9kb3ducmV2LnhtbERPTWvCQBC9F/oflil4q5uI2BpdRQWlIqVUe6i3ITsm&#10;wexs3N3G+O/dQqG3ebzPmc47U4uWnK8sK0j7CQji3OqKCwVfh/XzKwgfkDXWlknBjTzMZ48PU8y0&#10;vfIntftQiBjCPkMFZQhNJqXPSzLo+7YhjtzJOoMhQldI7fAaw00tB0kykgYrjg0lNrQqKT/vf4yC&#10;j3S43RzG3eV9mXr8Pi12w/bolOo9dYsJiEBd+Bf/ud90nP8yGsPvN/EE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zXd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1772" o:spid="_x0000_s2796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2yscA&#10;AADdAAAADwAAAGRycy9kb3ducmV2LnhtbESPQW/CMAyF75P4D5En7TbScRhTISCGBNoBDa0gzlZj&#10;2rDGqZIMuv36+TBpN1vv+b3P8+XgO3WlmFxgA0/jAhRxHazjxsDxsHl8AZUyssUuMBn4pgTLxehu&#10;jqUNN/6ga5UbJSGcSjTQ5tyXWqe6JY9pHHpi0c4hesyyxkbbiDcJ952eFMWz9uhYGlrsad1S/Vl9&#10;eQOranJ53+8Obr3f1a8/IW5Prtoa83A/rGagMg353/x3/WYFfzoV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r9srHAAAA3QAAAA8AAAAAAAAAAAAAAAAAmAIAAGRy&#10;cy9kb3ducmV2LnhtbFBLBQYAAAAABAAEAPUAAACMAwAAAAA=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1773" o:spid="_x0000_s2797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60sUA&#10;AADdAAAADwAAAGRycy9kb3ducmV2LnhtbERPTWvCQBC9F/wPywi9SN2klFpSV7GFVA9eTC20tyE7&#10;TYLZ2bC7avLvXUHwNo/3OfNlb1pxIucbywrSaQKCuLS64UrB/jt/egPhA7LG1jIpGMjDcjF6mGOm&#10;7Zl3dCpCJWII+wwV1CF0mZS+rMmgn9qOOHL/1hkMEbpKaofnGG5a+Zwkr9Jgw7Ghxo4+ayoPxdEo&#10;mKzTn/XRpB+uyv/2L5Nh85Vsf5V6HPerdxCB+nAX39wbHefPZilcv4kn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LrSxQAAAN0AAAAPAAAAAAAAAAAAAAAAAJgCAABkcnMv&#10;ZG93bnJldi54bWxQSwUGAAAAAAQABAD1AAAAigMAAAAA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1774" o:spid="_x0000_s2798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0tU8IA&#10;AADdAAAADwAAAGRycy9kb3ducmV2LnhtbERPS4vCMBC+C/6HMII3TXXBRzWKCC6elHVFPY7N2Bab&#10;SWlirf/eCAt7m4/vOfNlYwpRU+VyywoG/QgEcWJ1zqmC4++mNwHhPLLGwjIpeJGD5aLdmmOs7ZN/&#10;qD74VIQQdjEqyLwvYyldkpFB17clceButjLoA6xSqSt8hnBTyGEUjaTBnENDhiWtM0ruh4dRsP/S&#10;K1fjID3tTHPZnEdX8z29KtXtNKsZCE+N/xf/ubc6zB+Ph/D5Jpw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S1TwgAAAN0AAAAPAAAAAAAAAAAAAAAAAJgCAABkcnMvZG93&#10;bnJldi54bWxQSwUGAAAAAAQABAD1AAAAhw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1775" o:spid="_x0000_s2799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MDsUA&#10;AADdAAAADwAAAGRycy9kb3ducmV2LnhtbESPQUsDMRCF74L/IYzgzWataMu2aRGhIlILtqV7HTbT&#10;zWJmsmxiu/77RhC8zfDe++bNfDmwVyfqYxvEwP2oAEVSB9tKY2C/W91NQcWEYtEHIQM/FGG5uL6a&#10;Y2nDWT7ptE2NyhCJJRpwKXWl1rF2xBhHoSPJ2jH0jCmvfaNtj+cMZ6/HRfGkGVvJFxx29OKo/tp+&#10;c6bw4+D8uq18xZuPasOv/p0PxtzeDM8zUImG9G/+S7/ZXH8yeYDfb/I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tUwOxQAAAN0AAAAPAAAAAAAAAAAAAAAAAJgCAABkcnMv&#10;ZG93bnJldi54bWxQSwUGAAAAAAQABAD1AAAAig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1776" o:spid="_x0000_s2800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KlMQA&#10;AADdAAAADwAAAGRycy9kb3ducmV2LnhtbERP22oCMRB9L/gPYQTfarZFq2yNogVBKRS80LJvw2bc&#10;LG4mSxLX7d83hULf5nCus1j1thEd+VA7VvA0zkAQl07XXCk4n7aPcxAhImtsHJOCbwqwWg4eFphr&#10;d+cDdcdYiRTCIUcFJsY2lzKUhiyGsWuJE3dx3mJM0FdSe7yncNvI5yx7kRZrTg0GW3ozVF6PN6tg&#10;894VU4mH3ceXORWX62fhXbFXajTs168gIvXxX/zn3uk0fzabwO836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oipT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1777" o:spid="_x0000_s2801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OucQA&#10;AADdAAAADwAAAGRycy9kb3ducmV2LnhtbERPTWvCQBC9C/0PyxR6kbqJoJbUVYpW1Ju1vfQ2zU43&#10;abOzIbsm8d+7guBtHu9z5sveVqKlxpeOFaSjBARx7nTJRsHX5+b5BYQPyBorx6TgTB6Wi4fBHDPt&#10;Ov6g9hiMiCHsM1RQhFBnUvq8IIt+5GriyP26xmKIsDFSN9jFcFvJcZJMpcWSY0OBNa0Kyv+PJ6vA&#10;/p1Si+m3OWx/1u/DKpjxvu2Uenrs315BBOrDXXxz73ScP5tN4PpNPE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jrn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1778" o:spid="_x0000_s2802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BAsQA&#10;AADdAAAADwAAAGRycy9kb3ducmV2LnhtbERPTWvCQBC9F/wPywi9iG7sQWuajYigLYhg1Yu3aXaa&#10;Tc3OhuxW03/vCkJv83ifk807W4sLtb5yrGA8SkAQF05XXCo4HlbDVxA+IGusHZOCP/Iwz3tPGaba&#10;XfmTLvtQihjCPkUFJoQmldIXhiz6kWuII/ftWoshwraUusVrDLe1fEmSibRYcWww2NDSUHHe/1oF&#10;uwGZwvjua7P07+vZz2m7tm6m1HO/W7yBCNSFf/HD/aHj/Ol0Avd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AQLEAAAA3QAAAA8AAAAAAAAAAAAAAAAAmAIAAGRycy9k&#10;b3ducmV2LnhtbFBLBQYAAAAABAAEAPUAAACJAwAAAAA=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1779" o:spid="_x0000_s2803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Nor8IA&#10;AADdAAAADwAAAGRycy9kb3ducmV2LnhtbERPS2rDMBDdF3IHMYXuGrld2MWJYkxIIE1XdXKAwZpI&#10;JtbIWIrj3j4qFLqbx/vOuppdLyYaQ+dZwdsyA0Hcet2xUXA+7V8/QISIrLH3TAp+KEC1WTytsdT+&#10;zt80NdGIFMKhRAU2xqGUMrSWHIalH4gTd/Gjw5jgaKQe8Z7CXS/fsyyXDjtODRYH2lpqr83NKbgG&#10;WZztYfcZ8uxWH/dfhofJKPXyPNcrEJHm+C/+cx90ml8UBfx+k06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c2ivwgAAAN0AAAAPAAAAAAAAAAAAAAAAAJgCAABkcnMvZG93&#10;bnJldi54bWxQSwUGAAAAAAQABAD1AAAAhwMAAAAA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1780" o:spid="_x0000_s2804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lp8YA&#10;AADdAAAADwAAAGRycy9kb3ducmV2LnhtbESPT2vCQBDF74V+h2UKvdWNQqukriKK1IuCUep1yE7+&#10;YHY2ZLcmfnvnUPA2w3vz3m/my8E16kZdqD0bGI8SUMS5tzWXBs6n7ccMVIjIFhvPZOBOAZaL15c5&#10;ptb3fKRbFkslIRxSNFDF2KZah7wih2HkW2LRCt85jLJ2pbYd9hLuGj1Jki/tsGZpqLCldUX5Nftz&#10;BrY/m8Ml3i/r3X48y4rzZ38sfktj3t+G1TeoSEN8mv+vd1bwp1PBlW9kBL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zlp8YAAADdAAAADwAAAAAAAAAAAAAAAACYAgAAZHJz&#10;L2Rvd25yZXYueG1sUEsFBgAAAAAEAAQA9QAAAIs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1781" o:spid="_x0000_s2805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dJcMA&#10;AADdAAAADwAAAGRycy9kb3ducmV2LnhtbERPS2vCQBC+C/0PyxR6041SNEZXKS0FDyo0iucxO3lg&#10;djbNbmP8964g9DYf33OW697UoqPWVZYVjEcRCOLM6ooLBcfD9zAG4TyyxtoyKbiRg/XqZbDERNsr&#10;/1CX+kKEEHYJKii9bxIpXVaSQTeyDXHgctsa9AG2hdQtXkO4qeUkiqbSYMWhocSGPkvKLumfUdAd&#10;dr+Xr3zOXa7jaHs8T+L9+0mpt9f+YwHCU+//xU/3Rof5s9kcHt+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8dJcMAAADdAAAADwAAAAAAAAAAAAAAAACYAgAAZHJzL2Rv&#10;d25yZXYueG1sUEsFBgAAAAAEAAQA9QAAAIg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1782" o:spid="_x0000_s2806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GOcgA&#10;AADdAAAADwAAAGRycy9kb3ducmV2LnhtbESPQWvCQBCF7wX/wzJCb3VjBSvRVUQqSbGHVj14HLJj&#10;EszOhuzWpP31nUOhtxnem/e+WW0G16g7daH2bGA6SUARF97WXBo4n/ZPC1AhIltsPJOBbwqwWY8e&#10;Vpha3/Mn3Y+xVBLCIUUDVYxtqnUoKnIYJr4lFu3qO4dR1q7UtsNewl2jn5Nkrh3WLA0VtrSrqLgd&#10;v5yBQ/Eze+8vH2/7aT2bZ4c80695ZszjeNguQUUa4r/57zq3gv+yEH7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2wY5yAAAAN0AAAAPAAAAAAAAAAAAAAAAAJgCAABk&#10;cnMvZG93bnJldi54bWxQSwUGAAAAAAQABAD1AAAAjQMAAAAA&#10;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1783" o:spid="_x0000_s2807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W28AA&#10;AADdAAAADwAAAGRycy9kb3ducmV2LnhtbERPS4vCMBC+L/gfwgje1tQHq1SjiCJ42UPdxfPQjG2x&#10;mZQk2vjvzYKwt/n4nrPeRtOKBznfWFYwGWcgiEurG64U/P4cP5cgfEDW2FomBU/ysN0MPtaYa9tz&#10;QY9zqEQKYZ+jgjqELpfSlzUZ9GPbESfuap3BkKCrpHbYp3DTymmWfUmDDaeGGjva11TeznejQDcx&#10;zmcHNMW3K+7983ApqbgoNRrG3QpEoBj+xW/3Saf5i+UE/r5JJ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gW28AAAADdAAAADwAAAAAAAAAAAAAAAACYAgAAZHJzL2Rvd25y&#10;ZXYueG1sUEsFBgAAAAAEAAQA9QAAAIUDAAAAAA==&#10;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1784" o:spid="_x0000_s2808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472MIA&#10;AADdAAAADwAAAGRycy9kb3ducmV2LnhtbERPTWuDQBC9B/oflin0FlcDTcS6Shso5BZjS6C3wZ2q&#10;1J0Vd5PYf58NBHKbx/ucvJzNIM40ud6ygiSKQRA3VvfcKvj++lymIJxH1jhYJgX/5KAsnhY5Ztpe&#10;+EDn2rcihLDLUEHn/ZhJ6ZqODLrIjsSB+7WTQR/g1Eo94SWEm0Gu4ngtDfYcGjocadtR81efjAKu&#10;+iMdX1O9b/zPh02SXWW0VerleX5/A+Fp9g/x3b3TYf4mXcHtm3CC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jvYwgAAAN0AAAAPAAAAAAAAAAAAAAAAAJgCAABkcnMvZG93&#10;bnJldi54bWxQSwUGAAAAAAQABAD1AAAAhwMAAAAA&#10;" path="m110,222r-3,-2l105,220r-3,l100,222r5,l110,222xm,5l,,,5xe" fillcolor="#e15520" stroked="f">
                  <v:path arrowok="t" o:connecttype="custom" o:connectlocs="110,222;107,220;105,220;102,220;100,222;105,222;110,222;0,5;0,0;0,5;0,5" o:connectangles="0,0,0,0,0,0,0,0,0,0,0"/>
                  <o:lock v:ext="edit" verticies="t"/>
                </v:shape>
                <v:shape id="Freeform 1785" o:spid="_x0000_s2809" style="position:absolute;left:5698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aoBMQA&#10;AADdAAAADwAAAGRycy9kb3ducmV2LnhtbERPS4vCMBC+L/gfwgh7W1OVValGEXeFPQji46C3oRnb&#10;2GZSmqjdf2+Ehb3Nx/ec2aK1lbhT441jBf1eAoI4c9pwruB4WH9MQPiArLFyTAp+ycNi3nmbYard&#10;g3d034dcxBD2KSooQqhTKX1WkEXfczVx5C6usRgibHKpG3zEcFvJQZKMpEXDsaHAmlYFZeX+ZhV8&#10;35bl+Ws93FzNKStLs6m2/NlX6r3bLqcgArXhX/zn/tFx/ngyhNc38QQ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2qATEAAAA3QAAAA8AAAAAAAAAAAAAAAAAmAIAAGRycy9k&#10;b3ducmV2LnhtbFBLBQYAAAAABAAEAPUAAACJAwAAAAA=&#10;" path="m,l,,,5r3,l,xm105,219r2,-2l102,214r-2,3l95,217r5,2l105,219xe" fillcolor="#e15820" stroked="f">
                  <v:path arrowok="t" o:connecttype="custom" o:connectlocs="0,0;0,0;0,5;3,5;0,0;105,219;107,217;102,214;100,217;95,217;100,219;105,219" o:connectangles="0,0,0,0,0,0,0,0,0,0,0,0"/>
                  <o:lock v:ext="edit" verticies="t"/>
                </v:shape>
                <v:shape id="Freeform 1786" o:spid="_x0000_s2810" style="position:absolute;left:5698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L7ccA&#10;AADdAAAADwAAAGRycy9kb3ducmV2LnhtbESPQWvCQBCF70L/wzIFb2ZTKZpG11AKpRKoYBR6HbJj&#10;EpudDdltjP313YLgbYb35n1v1tloWjFQ7xrLCp6iGARxaXXDlYLj4X2WgHAeWWNrmRRcyUG2eZis&#10;MdX2wnsaCl+JEMIuRQW1910qpStrMugi2xEH7WR7gz6sfSV1j5cQblo5j+OFNNhwINTY0VtN5Xfx&#10;YwL34+h/4+I8lq38XOZfp13+Mielpo/j6wqEp9HfzbfrrQ71l8kz/H8TRp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gC+3HAAAA3QAAAA8AAAAAAAAAAAAAAAAAmAIAAGRy&#10;cy9kb3ducmV2LnhtbFBLBQYAAAAABAAEAPUAAACMAwAAAAA=&#10;" path="m,l,,,5r3,l,xm100,217r2,-2l105,215r-3,-3l100,210r-5,2l90,215r5,l100,217xe" fillcolor="#e25b20" stroked="f">
                  <v:path arrowok="t" o:connecttype="custom" o:connectlocs="0,0;0,0;0,5;3,5;0,0;100,217;102,215;105,215;102,212;100,210;95,212;90,215;95,215;100,217" o:connectangles="0,0,0,0,0,0,0,0,0,0,0,0,0,0"/>
                  <o:lock v:ext="edit" verticies="t"/>
                </v:shape>
                <v:shape id="Freeform 1787" o:spid="_x0000_s2811" style="position:absolute;left:5698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GdcUA&#10;AADdAAAADwAAAGRycy9kb3ducmV2LnhtbERPTWvCQBC9C/0PyxR6Ed000KjRVUrB0pNU60FvY3ZM&#10;gtnZdHfV+O9dodDbPN7nzBadacSFnK8tK3gdJiCIC6trLhVsf5aDMQgfkDU2lknBjTws5k+9Geba&#10;XnlNl00oRQxhn6OCKoQ2l9IXFRn0Q9sSR+5oncEQoSuldniN4aaRaZJk0mDNsaHClj4qKk6bs1Ew&#10;ypL9p9y5ZnnYT/pduvpNv8+ZUi/P3fsURKAu/Iv/3F86zh+N3+DxTTx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EZ1xQAAAN0AAAAPAAAAAAAAAAAAAAAAAJgCAABkcnMv&#10;ZG93bnJldi54bWxQSwUGAAAAAAQABAD1AAAAigMAAAAA&#10;" path="m3,l,,,5r3,l3,xm95,212r5,l102,209r-2,-2l90,209r-8,3l90,212r5,xe" fillcolor="#e25e20" stroked="f">
                  <v:path arrowok="t" o:connecttype="custom" o:connectlocs="3,0;0,0;0,5;3,5;3,0;95,212;100,212;102,209;100,207;100,207;90,209;82,212;90,212;95,212" o:connectangles="0,0,0,0,0,0,0,0,0,0,0,0,0,0"/>
                  <o:lock v:ext="edit" verticies="t"/>
                </v:shape>
                <v:shape id="Freeform 1788" o:spid="_x0000_s2812" style="position:absolute;left:5698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MycIA&#10;AADdAAAADwAAAGRycy9kb3ducmV2LnhtbERPS2sCMRC+F/wPYYTealZL1W6NIkqL6MkHnofNuBtM&#10;Jusm1e2/bwTB23x8z5nMWmfFlZpgPCvo9zIQxIXXhksFh/332xhEiMgarWdS8EcBZtPOywRz7W+8&#10;pesuliKFcMhRQRVjnUsZioochp6viRN38o3DmGBTSt3gLYU7KwdZNpQODaeGCmtaVFScd79OwfvP&#10;8rKxGzT2uP4wtu4vP53dK/XabedfICK18Sl+uFc6zR+Nh3D/Jp0gp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0zJwgAAAN0AAAAPAAAAAAAAAAAAAAAAAJgCAABkcnMvZG93&#10;bnJldi54bWxQSwUGAAAAAAQABAD1AAAAhwMAAAAA&#10;" path="m3,l,,,5r3,l3,xm90,210r5,-3l100,205r-3,-3l87,205r-12,2l82,210r8,xe" fillcolor="#e36121" stroked="f">
                  <v:path arrowok="t" o:connecttype="custom" o:connectlocs="3,0;0,0;0,5;3,5;3,5;3,0;90,210;95,207;100,205;100,205;97,202;87,205;75,207;82,210;90,210" o:connectangles="0,0,0,0,0,0,0,0,0,0,0,0,0,0,0"/>
                  <o:lock v:ext="edit" verticies="t"/>
                </v:shape>
                <v:shape id="Freeform 1789" o:spid="_x0000_s2813" style="position:absolute;left:5698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GF8MA&#10;AADdAAAADwAAAGRycy9kb3ducmV2LnhtbERPTWvCQBC9F/wPywi91Y0eqqauUiwludaKehyz0yQ0&#10;Oxt2NzHm13cLhd7m8T5nsxtMI3pyvrasYD5LQBAXVtdcKjh+vj+tQPiArLGxTAru5GG3nTxsMNX2&#10;xh/UH0IpYgj7FBVUIbSplL6oyKCf2ZY4cl/WGQwRulJqh7cYbhq5SJJnabDm2FBhS/uKiu9DZxS0&#10;WX8du7fcnxbDdT1aeXb3S6bU43R4fQERaAj/4j93ruP85WoJ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nGF8MAAADdAAAADwAAAAAAAAAAAAAAAACYAgAAZHJzL2Rv&#10;d25yZXYueG1sUEsFBgAAAAAEAAQA9QAAAIgDAAAAAA==&#10;" path="m3,l,,,7,3,5,3,xm82,207r8,-3l100,202r-3,-3l95,197r-13,5l67,204r8,l82,207xe" fillcolor="#e36421" stroked="f">
                  <v:path arrowok="t" o:connecttype="custom" o:connectlocs="3,0;0,0;0,7;3,5;3,5;3,0;82,207;90,204;100,202;97,199;95,197;82,202;67,204;75,204;82,207" o:connectangles="0,0,0,0,0,0,0,0,0,0,0,0,0,0,0"/>
                  <o:lock v:ext="edit" verticies="t"/>
                </v:shape>
                <v:shape id="Freeform 1790" o:spid="_x0000_s2814" style="position:absolute;left:5698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Wo8UA&#10;AADdAAAADwAAAGRycy9kb3ducmV2LnhtbESPQU/DMAyF75P4D5GRuG1pQYNRlk2AhDSNXRj9AVbj&#10;tRWNUyWha//9fJi0m633/N7n9XZ0nRooxNazgXyRgSKuvG25NlD+fs1XoGJCtth5JgMTRdhu7mZr&#10;LKw/8w8Nx1QrCeFYoIEmpb7QOlYNOYwL3xOLdvLBYZI11NoGPEu46/Rjlj1rhy1LQ4M9fTZU/R3/&#10;nYGnQzkt7Unn/D3kr8GVH9M+jcY83I/vb6ASjelmvl7vrOC/rARXvpER9O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xajxQAAAN0AAAAPAAAAAAAAAAAAAAAAAJgCAABkcnMv&#10;ZG93bnJldi54bWxQSwUGAAAAAAQABAD1AAAAigMAAAAA&#10;" path="m3,r,l,,,8,3,5r2,l3,xm75,202r12,-2l97,197r-2,-2l92,193r-15,4l57,200r10,2l75,202xe" fillcolor="#e46721" stroked="f">
                  <v:path arrowok="t" o:connecttype="custom" o:connectlocs="3,0;3,0;0,0;0,8;3,5;5,5;3,0;75,202;87,200;97,197;95,195;92,193;77,197;57,200;67,202;75,202" o:connectangles="0,0,0,0,0,0,0,0,0,0,0,0,0,0,0,0"/>
                  <o:lock v:ext="edit" verticies="t"/>
                </v:shape>
                <v:shape id="Freeform 1791" o:spid="_x0000_s2815" style="position:absolute;left:5698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VicUA&#10;AADdAAAADwAAAGRycy9kb3ducmV2LnhtbESPQWvDMAyF74P+B6NCL2FxWtiapXVLGRRyG8lG2VHE&#10;WhIayyH2Gvffz4PBbhLvvU9P+2Mwg7jR5HrLCtZpBoK4sbrnVsHH+/kxB+E8ssbBMim4k4PjYfGw&#10;x0LbmSu61b4VEcKuQAWd92MhpWs6MuhSOxJH7ctOBn1cp1bqCecIN4PcZNmzNNhzvNDhSK8dNdf6&#10;2yiItKZKkuzTuvoSnt7mMvSyVGq1DKcdCE/B/5v/0qWO9bf5C/x+E0e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ZWJxQAAAN0AAAAPAAAAAAAAAAAAAAAAAJgCAABkcnMv&#10;ZG93bnJldi54bWxQSwUGAAAAAAQABAD1AAAAigMAAAAA&#10;" path="m3,r,l,2,,7,3,5r2,l3,xm67,199r15,-2l95,192r-3,-2l72,194r-17,l52,194r-2,l60,197r7,2xe" fillcolor="#e46a21" stroked="f">
                  <v:path arrowok="t" o:connecttype="custom" o:connectlocs="3,0;3,0;0,2;0,7;3,5;5,5;3,0;67,199;82,197;95,192;92,190;92,190;72,194;55,194;52,194;50,194;60,197;67,199" o:connectangles="0,0,0,0,0,0,0,0,0,0,0,0,0,0,0,0,0,0"/>
                  <o:lock v:ext="edit" verticies="t"/>
                </v:shape>
                <v:shape id="Freeform 1792" o:spid="_x0000_s2816" style="position:absolute;left:5698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sccA&#10;AADdAAAADwAAAGRycy9kb3ducmV2LnhtbESPQWvCQBCF74L/YZlCb7qpYE1TVxFBkIKH2NLa25Ad&#10;k9TsbMhuNP33nUPB2wzvzXvfLNeDa9SVulB7NvA0TUARF97WXBr4eN9NUlAhIltsPJOBXwqwXo1H&#10;S8ysv3FO12MslYRwyNBAFWObaR2KihyGqW+JRTv7zmGUtSu17fAm4a7RsyR51g5rloYKW9pWVFyO&#10;vTPwmefzU58fLt/+Kz1gv3n7OZ3RmMeHYfMKKtIQ7+b/670V/MWL8Ms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qz7HHAAAA3QAAAA8AAAAAAAAAAAAAAAAAmAIAAGRy&#10;cy9kb3ducmV2LnhtbFBLBQYAAAAABAAEAPUAAACMAwAAAAA=&#10;" path="m5,l3,,,3,3,8,5,5,5,xm57,195r20,-3l92,188r-2,-3l72,190r-17,l50,190r-7,l50,192r7,3xe" fillcolor="#e56d21" stroked="f">
                  <v:path arrowok="t" o:connecttype="custom" o:connectlocs="5,0;3,0;0,3;3,8;3,8;5,5;5,0;57,195;77,192;92,188;92,188;90,185;72,190;55,190;50,190;43,190;50,192;57,195" o:connectangles="0,0,0,0,0,0,0,0,0,0,0,0,0,0,0,0,0,0"/>
                  <o:lock v:ext="edit" verticies="t"/>
                </v:shape>
                <v:shape id="Freeform 1793" o:spid="_x0000_s2817" style="position:absolute;left:5698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kicMA&#10;AADdAAAADwAAAGRycy9kb3ducmV2LnhtbERPTWuDQBC9F/Iflgn01qyG0iTWNQQlkEIpJLH3wZ2q&#10;1J0Vd6Pm33cLhd7m8T4n3c+mEyMNrrWsIF5FIIgrq1uuFZTX49MWhPPIGjvLpOBODvbZ4iHFRNuJ&#10;zzRefC1CCLsEFTTe94mUrmrIoFvZnjhwX3Yw6AMcaqkHnEK46eQ6il6kwZZDQ4M95Q1V35ebUbCZ&#10;b9Z8fJpt8fY8FYdzmY/Fe67U43I+vILwNPt/8Z/7pMP8zS6G32/CC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ykicMAAADdAAAADwAAAAAAAAAAAAAAAACYAgAAZHJzL2Rv&#10;d25yZXYueG1sUEsFBgAAAAAEAAQA9QAAAIgDAAAAAA==&#10;" path="m5,l3,,,2,3,7,5,5,5,xm50,189r2,l55,189r17,l92,185r-2,-3l87,180r-15,5l55,185r-8,l40,185r5,2l50,189xe" fillcolor="#e57121" stroked="f">
                  <v:path arrowok="t" o:connecttype="custom" o:connectlocs="5,0;3,0;0,2;3,7;3,7;5,5;5,0;50,189;52,189;55,189;72,189;92,185;90,182;87,180;72,185;55,185;47,185;40,185;40,185;45,187;50,189" o:connectangles="0,0,0,0,0,0,0,0,0,0,0,0,0,0,0,0,0,0,0,0,0"/>
                  <o:lock v:ext="edit" verticies="t"/>
                </v:shape>
                <v:shape id="Freeform 1794" o:spid="_x0000_s2818" style="position:absolute;left:5701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xgQ8IA&#10;AADdAAAADwAAAGRycy9kb3ducmV2LnhtbERPS27CMBDdV+IO1iCxqcCBBYWAQVAUwaIbPgcY7CEJ&#10;xOModiHcHiNV6m6e3nfmy9ZW4k6NLx0rGA4SEMTamZJzBadj1p+A8AHZYOWYFDzJw3LR+ZhjatyD&#10;93Q/hFzEEPYpKihCqFMpvS7Ioh+4mjhyF9dYDBE2uTQNPmK4reQoScbSYsmxocCavgvSt8OvVbA+&#10;365X/sTM63q7SsrTzyYbaqV63XY1AxGoDf/iP/fOxPlf0xG8v4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GBDwgAAAN0AAAAPAAAAAAAAAAAAAAAAAJgCAABkcnMvZG93&#10;bnJldi54bWxQSwUGAAAAAAQABAD1AAAAhwMAAAAA&#10;" path="m2,l,3,,8r2,l5,5,2,xm40,185r7,l52,185r17,l87,180r-3,-2l82,175r-15,5l52,180r-10,l35,180r,3l37,183r3,2xe" fillcolor="#e57422" stroked="f">
                  <v:path arrowok="t" o:connecttype="custom" o:connectlocs="2,0;0,3;0,3;0,8;2,8;5,5;2,0;40,185;47,185;52,185;69,185;87,180;84,178;82,175;67,180;52,180;42,180;35,180;35,183;37,183;40,185;40,185" o:connectangles="0,0,0,0,0,0,0,0,0,0,0,0,0,0,0,0,0,0,0,0,0,0"/>
                  <o:lock v:ext="edit" verticies="t"/>
                </v:shape>
                <v:shape id="Freeform 1795" o:spid="_x0000_s2819" style="position:absolute;left:5701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hkMIA&#10;AADdAAAADwAAAGRycy9kb3ducmV2LnhtbERPzWrCQBC+F3yHZQRvdWMFa1NXCS0Fi/Wg9gGG7Jgs&#10;zczG7Krp27tCobf5+H5nseq5URfqgvNiYDLOQJGU3jqpDHwfPh7noEJEsdh4IQO/FGC1HDwsMLf+&#10;Kju67GOlUoiEHA3UMba51qGsiTGMfUuSuKPvGGOCXaVth9cUzo1+yrKZZnSSGmps6a2m8md/ZgNF&#10;77idfr2f6XO32YbTkQuHbMxo2BevoCL18V/8517bNP/5ZQr3b9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uGQwgAAAN0AAAAPAAAAAAAAAAAAAAAAAJgCAABkcnMvZG93&#10;bnJldi54bWxQSwUGAAAAAAQABAD1AAAAhwMAAAAA&#10;" path="m2,l,2r,8l2,7,5,5,2,xm37,180r7,l52,180r17,l84,175r-2,-3l79,170r-12,5l52,175r-10,l32,172r3,5l37,180xe" fillcolor="#e67723" stroked="f">
                  <v:path arrowok="t" o:connecttype="custom" o:connectlocs="2,0;0,2;0,2;0,10;2,7;5,5;2,0;37,180;44,180;52,180;69,180;84,175;82,172;79,170;67,175;52,175;42,175;32,172;35,177;37,180" o:connectangles="0,0,0,0,0,0,0,0,0,0,0,0,0,0,0,0,0,0,0,0"/>
                  <o:lock v:ext="edit" verticies="t"/>
                </v:shape>
                <v:shape id="Freeform 1796" o:spid="_x0000_s2820" style="position:absolute;left:5701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8w8YA&#10;AADdAAAADwAAAGRycy9kb3ducmV2LnhtbERPTWvCQBC9F/wPywheim4qpanRVUpR8NSq1YO3ITtu&#10;gtnZNLsmaX99t1DobR7vcxar3laipcaXjhU8TBIQxLnTJRsFx4/N+BmED8gaK8ek4Is8rJaDuwVm&#10;2nW8p/YQjIgh7DNUUIRQZ1L6vCCLfuJq4shdXGMxRNgYqRvsYrit5DRJnqTFkmNDgTW9FpRfDzer&#10;4O20Pe7vzXu6c5/1eTr77tZpa5QaDfuXOYhAffgX/7m3Os5PZ4/w+008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O8w8YAAADdAAAADwAAAAAAAAAAAAAAAACYAgAAZHJz&#10;L2Rvd25yZXYueG1sUEsFBgAAAAAEAAQA9QAAAIsDAAAAAA==&#10;" path="m5,l2,3,,3r,7l2,8,5,5,5,xm35,175r7,l52,175r15,l82,170r-3,-2l64,170r-12,l42,170,30,168r2,2l35,175xe" fillcolor="#e67924" stroked="f">
                  <v:path arrowok="t" o:connecttype="custom" o:connectlocs="5,0;2,3;0,3;0,10;2,8;5,5;5,0;35,175;42,175;52,175;67,175;82,170;79,168;79,168;64,170;52,170;42,170;30,168;32,170;35,175" o:connectangles="0,0,0,0,0,0,0,0,0,0,0,0,0,0,0,0,0,0,0,0"/>
                  <o:lock v:ext="edit" verticies="t"/>
                </v:shape>
                <v:shape id="Freeform 1797" o:spid="_x0000_s2821" style="position:absolute;left:5701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oKz8QA&#10;AADdAAAADwAAAGRycy9kb3ducmV2LnhtbERPTWsCMRC9F/wPYYReima12NrVKNUieKlglJ7Hzbi7&#10;uJlsN6mu/94IQm/zeJ8znbe2EmdqfOlYwaCfgCDOnCk5V7DfrXpjED4gG6wck4IreZjPOk9TTI27&#10;8JbOOuQihrBPUUERQp1K6bOCLPq+q4kjd3SNxRBhk0vT4CWG20oOk+RNWiw5NhRY07Kg7KT/rIKF&#10;/n71fLTbzXqpf8Pha2P1z4tSz932cwIiUBv+xQ/32sT57x8j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KCs/EAAAA3QAAAA8AAAAAAAAAAAAAAAAAmAIAAGRycy9k&#10;b3ducmV2LnhtbFBLBQYAAAAABAAEAPUAAACJAwAAAAA=&#10;" path="m5,l2,2,,5r,5l2,7,5,5,5,xm32,167r10,3l52,170r15,l79,165r-2,-3l64,165r-12,l40,165,30,162r,3l32,167xe" fillcolor="#e77c25" stroked="f">
                  <v:path arrowok="t" o:connecttype="custom" o:connectlocs="5,0;2,2;0,5;0,10;2,7;5,5;5,0;32,167;42,170;52,170;67,170;79,165;79,165;77,162;64,165;52,165;40,165;30,162;30,165;32,167" o:connectangles="0,0,0,0,0,0,0,0,0,0,0,0,0,0,0,0,0,0,0,0"/>
                  <o:lock v:ext="edit" verticies="t"/>
                </v:shape>
                <v:shape id="Freeform 1798" o:spid="_x0000_s2822" style="position:absolute;left:5701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QrsMA&#10;AADdAAAADwAAAGRycy9kb3ducmV2LnhtbERP22rCQBB9F/oPyxT6pptKiWl0FRFCqy/e+gFDdkxC&#10;s7Nhd43x712h0Lc5nOssVoNpRU/ON5YVvE8SEMSl1Q1XCn7OxTgD4QOyxtYyKbiTh9XyZbTAXNsb&#10;H6k/hUrEEPY5KqhD6HIpfVmTQT+xHXHkLtYZDBG6SmqHtxhuWjlNklQabDg21NjRpqby93Q1CrLD&#10;9Lgfvgra9HeZVm5XnLcfhVJvr8N6DiLQEP7Ff+5vHefPPl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VQrsMAAADdAAAADwAAAAAAAAAAAAAAAACYAgAAZHJzL2Rv&#10;d25yZXYueG1sUEsFBgAAAAAEAAQA9QAAAIgDAAAAAA==&#10;" path="m5,l2,3,,5r,5l2,8,5,5,5,xm30,163r12,2l52,165r12,l79,163r-2,-3l74,158r-10,2l52,160r-12,l27,158r3,2l30,163xe" fillcolor="#e77f26" stroked="f">
                  <v:path arrowok="t" o:connecttype="custom" o:connectlocs="5,0;2,3;0,5;0,10;2,8;5,5;5,0;30,163;42,165;52,165;64,165;79,163;77,160;74,158;64,160;52,160;40,160;27,158;30,160;30,163" o:connectangles="0,0,0,0,0,0,0,0,0,0,0,0,0,0,0,0,0,0,0,0"/>
                  <o:lock v:ext="edit" verticies="t"/>
                </v:shape>
                <v:shape id="Freeform 1799" o:spid="_x0000_s2823" style="position:absolute;left:5701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5vWcMA&#10;AADdAAAADwAAAGRycy9kb3ducmV2LnhtbERPzWrCQBC+F3yHZQRvdROlTZtmFREsPYhg9AGG7DQJ&#10;ZmdDdk3SPH23IPQ2H9/vZNvRNKKnztWWFcTLCARxYXXNpYLr5fD8BsJ5ZI2NZVLwQw62m9lThqm2&#10;A5+pz30pQgi7FBVU3replK6oyKBb2pY4cN+2M+gD7EqpOxxCuGnkKopepcGaQ0OFLe0rKm753Sgw&#10;eR+/yPWU3JH3fPy0p7GcTkot5uPuA4Sn0f+LH+4vHeYn7wn8fRNO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5vWcMAAADdAAAADwAAAAAAAAAAAAAAAACYAgAAZHJzL2Rv&#10;d25yZXYueG1sUEsFBgAAAAAEAAQA9QAAAIgDAAAAAA==&#10;" path="m5,l2,2,,5r,7l2,7,7,5,5,xm30,157r10,3l52,160r12,l77,157r-3,-2l72,152r-10,3l52,155r-15,l25,152r2,3l30,157xe" fillcolor="#e88227" stroked="f">
                  <v:path arrowok="t" o:connecttype="custom" o:connectlocs="5,0;2,2;0,5;0,12;2,7;7,5;5,0;30,157;40,160;52,160;64,160;77,157;74,155;72,152;62,155;52,155;37,155;25,152;27,155;30,157" o:connectangles="0,0,0,0,0,0,0,0,0,0,0,0,0,0,0,0,0,0,0,0"/>
                  <o:lock v:ext="edit" verticies="t"/>
                </v:shape>
                <v:shape id="Freeform 1800" o:spid="_x0000_s2824" style="position:absolute;left:5701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HYsUA&#10;AADdAAAADwAAAGRycy9kb3ducmV2LnhtbESPS2/CQAyE75X4DysjcSsbeuCRsqAKqRLcCI8DN5N1&#10;k6hZb8guEP49PiBxszXjmc/zZedqdaM2VJ4NjIYJKOLc24oLA4f97+cUVIjIFmvPZOBBAZaL3scc&#10;U+vvnNFtFwslIRxSNFDG2KRah7wkh2HoG2LR/nzrMMraFtq2eJdwV+uvJBlrhxVLQ4kNrUrK/3dX&#10;ZyA77Yv6uLnE7eFyrk6biW3ybGbMoN/9fIOK1MW3+XW9toI/mQmufCMj6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JIdixQAAAN0AAAAPAAAAAAAAAAAAAAAAAJgCAABkcnMv&#10;ZG93bnJldi54bWxQSwUGAAAAAAQABAD1AAAAigMAAAAA&#10;" path="m5,l2,3,,5r,8l2,10,7,5,5,xm27,153r13,2l52,155r12,l74,153r-2,-3l72,148r-10,2l52,150r-15,l25,145r,5l27,153xe" fillcolor="#e88527" stroked="f">
                  <v:path arrowok="t" o:connecttype="custom" o:connectlocs="5,0;2,3;0,5;0,13;2,10;7,5;5,0;27,153;40,155;52,155;64,155;74,153;72,150;72,148;62,150;52,150;37,150;25,145;25,150;27,153" o:connectangles="0,0,0,0,0,0,0,0,0,0,0,0,0,0,0,0,0,0,0,0"/>
                  <o:lock v:ext="edit" verticies="t"/>
                </v:shape>
                <v:shape id="Freeform 1801" o:spid="_x0000_s2825" style="position:absolute;left:5701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7zRMMA&#10;AADdAAAADwAAAGRycy9kb3ducmV2LnhtbERPTWvCQBC9F/wPywheSt2YQm1SV5FCQI+19j5kJ9nU&#10;7GzIbk3ir3cLhd7m8T5nsxttK67U+8axgtUyAUFcOt1wreD8WTy9gvABWWPrmBRM5GG3nT1sMNdu&#10;4A+6nkItYgj7HBWYELpcSl8asuiXriOOXOV6iyHCvpa6xyGG21amSfIiLTYcGwx29G6ovJx+rIL0&#10;eGvr1fO5Kh/X3y6disIcuy+lFvNx/wYi0Bj+xX/ug47z11kG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7zRMMAAADdAAAADwAAAAAAAAAAAAAAAACYAgAAZHJzL2Rv&#10;d25yZXYueG1sUEsFBgAAAAAEAAQA9QAAAIgDAAAAAA==&#10;" path="m7,l2,2,,7r,5l2,10,7,5,7,xm25,147r12,3l52,150r10,l72,147r,-2l69,142r-10,3l52,145r-15,l22,140r3,2l25,147xe" fillcolor="#e98929" stroked="f">
                  <v:path arrowok="t" o:connecttype="custom" o:connectlocs="7,0;2,2;0,7;0,12;2,10;7,5;7,0;25,147;37,150;52,150;62,150;72,147;72,145;69,142;59,145;52,145;37,145;22,140;25,142;25,147" o:connectangles="0,0,0,0,0,0,0,0,0,0,0,0,0,0,0,0,0,0,0,0"/>
                  <o:lock v:ext="edit" verticies="t"/>
                </v:shape>
                <v:shape id="Freeform 1802" o:spid="_x0000_s2826" style="position:absolute;left:5701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ArMYA&#10;AADdAAAADwAAAGRycy9kb3ducmV2LnhtbESPzWrDQAyE74W+w6JCb/W6PRTHzSaUgGmgpJA4D6B6&#10;5R/i1RrvxnbevjoEepOY0cyn9XZxvZpoDJ1nA69JCoq48rbjxsC5LF4yUCEiW+w9k4EbBdhuHh/W&#10;mFs/85GmU2yUhHDI0UAb45BrHaqWHIbED8Si1X50GGUdG21HnCXc9fotTd+1w46locWBdi1Vl9PV&#10;Gagvh2L6Kly9+111WT9P5fftpzTm+Wn5/AAVaYn/5vv13gp+lgq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5ArMYAAADdAAAADwAAAAAAAAAAAAAAAACYAgAAZHJz&#10;L2Rvd25yZXYueG1sUEsFBgAAAAAEAAQA9QAAAIsDAAAAAA==&#10;" path="m7,l2,5,,8r,5l2,10,7,5,7,xm25,140r12,5l52,145r10,l72,143r-3,-3l67,140r-8,l52,140r-17,l20,135r2,3l25,140xe" fillcolor="#e98c2a" stroked="f">
                  <v:path arrowok="t" o:connecttype="custom" o:connectlocs="7,0;2,5;0,8;0,13;2,10;7,5;7,0;25,140;37,145;52,145;62,145;72,143;69,140;67,140;59,140;52,140;35,140;20,135;22,138;25,140" o:connectangles="0,0,0,0,0,0,0,0,0,0,0,0,0,0,0,0,0,0,0,0"/>
                  <o:lock v:ext="edit" verticies="t"/>
                </v:shape>
                <v:shape id="Freeform 1803" o:spid="_x0000_s2827" style="position:absolute;left:5701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TJMQA&#10;AADdAAAADwAAAGRycy9kb3ducmV2LnhtbERPS2vCQBC+C/0PyxS8SN1YQWzqKqGlrTcxfUBuQ3aa&#10;LGZnQ3Y18d+7guBtPr7nrDaDbcSJOm8cK5hNExDEpdOGKwU/3x9PSxA+IGtsHJOCM3nYrB9GK0y1&#10;63lPpzxUIoawT1FBHUKbSunLmiz6qWuJI/fvOoshwq6SusM+httGPifJQlo0HBtqbOmtpvKQH62C&#10;4gU/TTEcst3kt//K/mz+Pm+MUuPHIXsFEWgId/HNvdVx/jKZwfWbeIJ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0UyTEAAAA3QAAAA8AAAAAAAAAAAAAAAAAmAIAAGRycy9k&#10;b3ducmV2LnhtbFBLBQYAAAAABAAEAPUAAACJAwAAAAA=&#10;" path="m7,l2,5,,7r,8l5,10,10,7,7,xm22,135r15,5l52,140r7,l69,137r-2,l64,135r-5,l52,135,35,132,20,127r,5l22,135xe" fillcolor="#ea8f2b" stroked="f">
                  <v:path arrowok="t" o:connecttype="custom" o:connectlocs="7,0;2,5;0,7;0,15;5,10;10,7;7,0;22,135;37,140;52,140;59,140;69,137;67,137;64,135;59,135;52,135;35,132;20,127;20,132;22,135" o:connectangles="0,0,0,0,0,0,0,0,0,0,0,0,0,0,0,0,0,0,0,0"/>
                  <o:lock v:ext="edit" verticies="t"/>
                </v:shape>
                <v:shape id="Freeform 1804" o:spid="_x0000_s2828" style="position:absolute;left:5701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rO78A&#10;AADdAAAADwAAAGRycy9kb3ducmV2LnhtbESPQQvCMAyF74L/oUTwpp2CItMqIky8bnrwGNa4Ddd0&#10;rlWnv94KgreE976Xl9WmM7V4UOsqywom4wgEcW51xYWC0zEZLUA4j6yxtkwKXuRgs+73Vhhr++SU&#10;HpkvRAhhF6OC0vsmltLlJRl0Y9sQB+1iW4M+rG0hdYvPEG5qOY2iuTRYcbhQYkO7kvJrdjehxl5n&#10;+xnp6rw9pe42a5J36hOlhoNuuwThqfN/848+6MAtoil8vwkj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/Ws7vwAAAN0AAAAPAAAAAAAAAAAAAAAAAJgCAABkcnMvZG93bnJl&#10;di54bWxQSwUGAAAAAAQABAD1AAAAhAMAAAAA&#10;" path="m7,l2,5,,8r,7l5,10,10,8,7,xm20,130r15,5l52,135r7,l67,135r-3,-2l64,130r-7,l52,130,35,128,17,123r3,2l20,130xe" fillcolor="#eb922b" stroked="f">
                  <v:path arrowok="t" o:connecttype="custom" o:connectlocs="7,0;2,5;0,8;0,15;5,10;10,8;7,0;20,130;35,135;52,135;59,135;67,135;64,133;64,130;57,130;52,130;35,128;17,123;20,125;20,130" o:connectangles="0,0,0,0,0,0,0,0,0,0,0,0,0,0,0,0,0,0,0,0"/>
                  <o:lock v:ext="edit" verticies="t"/>
                </v:shape>
                <v:shape id="Freeform 1805" o:spid="_x0000_s2829" style="position:absolute;left:5701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y7FMQA&#10;AADdAAAADwAAAGRycy9kb3ducmV2LnhtbERPTWvCQBC9C/0PyxR6042tKTG6SmkV6kWsCl7H7JgE&#10;s7Mhu2rsr3cFwds83ueMp62pxJkaV1pW0O9FIIgzq0vOFWw3824CwnlkjZVlUnAlB9PJS2eMqbYX&#10;/qPz2ucihLBLUUHhfZ1K6bKCDLqerYkDd7CNQR9gk0vd4CWEm0q+R9GnNFhyaCiwpu+CsuP6ZBQk&#10;+9VwFSf7eBDz4vS/3M3M7ueo1Ntr+zUC4an1T/HD/avD/CT6gPs34QQ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suxTEAAAA3QAAAA8AAAAAAAAAAAAAAAAAmAIAAGRycy9k&#10;b3ducmV2LnhtbFBLBQYAAAAABAAEAPUAAACJAwAAAAA=&#10;" path="m10,l5,3,,8r,2l,15,5,10,10,5,10,xm20,120r15,5l52,128r7,l64,128r,-3l62,123r-5,l52,123r-10,l32,120r-7,-2l15,113r2,5l20,120xe" fillcolor="#eb952b" stroked="f">
                  <v:path arrowok="t" o:connecttype="custom" o:connectlocs="10,0;5,3;0,8;0,10;0,15;5,10;10,5;10,0;20,120;35,125;52,128;59,128;64,128;64,125;62,123;57,123;52,123;42,123;32,120;25,118;15,113;17,118;20,120" o:connectangles="0,0,0,0,0,0,0,0,0,0,0,0,0,0,0,0,0,0,0,0,0,0,0"/>
                  <o:lock v:ext="edit" verticies="t"/>
                </v:shape>
                <v:shape id="Freeform 1806" o:spid="_x0000_s2830" style="position:absolute;left:5701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BFMcA&#10;AADdAAAADwAAAGRycy9kb3ducmV2LnhtbESP3WrCQBCF74W+wzKF3plNfxCJWcUUSlpEiqYPMGbH&#10;JDQ7G7KbmL59VxC8m+GcOd+ZdDOZVozUu8aygucoBkFcWt1wpeCn+JgvQTiPrLG1TAr+yMFm/TBL&#10;MdH2wgcaj74SIYRdggpq77tESlfWZNBFtiMO2tn2Bn1Y+0rqHi8h3LTyJY4X0mDDgVBjR+81lb/H&#10;wQTu9pyP/muffWenYXpt9tkuLw5KPT1O2xUIT5O/m2/XnzrUX8ZvcP0mjC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ywRTHAAAA3QAAAA8AAAAAAAAAAAAAAAAAmAIAAGRy&#10;cy9kb3ducmV2LnhtbFBLBQYAAAAABAAEAPUAAACMAwAAAAA=&#10;" path="m10,l5,2,,7r,5l,15,5,10,10,5,10,xm17,115r18,5l52,122r5,l64,122r-2,-2l59,117r-2,l52,117r-10,l32,115,22,112r-7,-7l15,110r2,5xe" fillcolor="#ec982a" stroked="f">
                  <v:path arrowok="t" o:connecttype="custom" o:connectlocs="10,0;5,2;0,7;0,12;0,15;5,10;10,5;10,0;17,115;35,120;52,122;57,122;64,122;62,120;59,117;57,117;52,117;42,117;32,115;22,112;15,105;15,110;17,115" o:connectangles="0,0,0,0,0,0,0,0,0,0,0,0,0,0,0,0,0,0,0,0,0,0,0"/>
                  <o:lock v:ext="edit" verticies="t"/>
                </v:shape>
                <v:shape id="Freeform 1807" o:spid="_x0000_s2831" style="position:absolute;left:5701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yj8MA&#10;AADdAAAADwAAAGRycy9kb3ducmV2LnhtbERPS2sCMRC+F/wPYYTealapVVajSIvg0oP4AK/DZtwN&#10;biZLEnX11zeFQm/z8T1nvuxsI27kg3GsYDjIQBCXThuuFBwP67cpiBCRNTaOScGDAiwXvZc55trd&#10;eUe3faxECuGQo4I6xjaXMpQ1WQwD1xIn7uy8xZigr6T2eE/htpGjLPuQFg2nhhpb+qypvOyvVsHX&#10;dnL5Lp6FGZni/H7atpq9i0q99rvVDESkLv6L/9wbneZPszH8fpNO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Kyj8MAAADdAAAADwAAAAAAAAAAAAAAAACYAgAAZHJzL2Rv&#10;d25yZXYueG1sUEsFBgAAAAAEAAQA9QAAAIgDAAAAAA==&#10;" path="m10,l5,5,,10r,3l,18,5,10,12,5,10,xm15,108r10,5l32,115r10,3l52,118r5,l62,118r-3,-3l59,113r-5,l52,113r-12,l30,110r-8,-5l12,100r3,3l15,108xe" fillcolor="#ec9b29" stroked="f">
                  <v:path arrowok="t" o:connecttype="custom" o:connectlocs="10,0;5,5;0,10;0,13;0,18;5,10;12,5;10,0;15,108;25,113;32,115;42,118;52,118;57,118;62,118;59,115;59,113;54,113;52,113;40,113;30,110;22,105;12,100;15,103;15,108" o:connectangles="0,0,0,0,0,0,0,0,0,0,0,0,0,0,0,0,0,0,0,0,0,0,0,0,0"/>
                  <o:lock v:ext="edit" verticies="t"/>
                </v:shape>
                <v:shape id="Freeform 1808" o:spid="_x0000_s2832" style="position:absolute;left:5701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Gn8MA&#10;AADdAAAADwAAAGRycy9kb3ducmV2LnhtbERPS4vCMBC+C/sfwgh709Q9aOkapQjLCrKCD/Q6NLNt&#10;sZmUJNa6v34jCN7m43vOfNmbRnTkfG1ZwWScgCAurK65VHA8fI1SED4ga2wsk4I7eVgu3gZzzLS9&#10;8Y66fShFDGGfoYIqhDaT0hcVGfRj2xJH7tc6gyFCV0rt8BbDTSM/kmQqDdYcGypsaVVRcdlfjQK8&#10;pufvnz+3O+Xne77t9GbbhJlS78M+/wQRqA8v8dO91nF+mkzh8U08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IGn8MAAADdAAAADwAAAAAAAAAAAAAAAACYAgAAZHJzL2Rv&#10;d25yZXYueG1sUEsFBgAAAAAEAAQA9QAAAIgDAAAAAA==&#10;" path="m10,l5,5,,10r,5l,20,5,12,12,5,10,xm15,100r7,7l32,110r10,2l52,112r5,l59,112r,-2l57,107r-3,l52,107r-12,l30,105,20,100,12,92r,5l15,100xe" fillcolor="#ed9e27" stroked="f">
                  <v:path arrowok="t" o:connecttype="custom" o:connectlocs="10,0;5,5;0,10;0,15;0,20;5,12;12,5;10,0;15,100;22,107;32,110;42,112;52,112;57,112;59,112;59,110;57,107;54,107;52,107;40,107;30,105;20,100;12,92;12,97;15,100" o:connectangles="0,0,0,0,0,0,0,0,0,0,0,0,0,0,0,0,0,0,0,0,0,0,0,0,0"/>
                  <o:lock v:ext="edit" verticies="t"/>
                </v:shape>
                <v:shape id="Freeform 1809" o:spid="_x0000_s2833" style="position:absolute;left:5701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HBMMA&#10;AADdAAAADwAAAGRycy9kb3ducmV2LnhtbERP3WrCMBS+F/YO4Qx2p8lkqHTGImMTL8Yw6gOcNce2&#10;tDkpTaz17ZfBYHfn4/s963x0rRioD7VnDc8zBYK48LbmUsP59DFdgQgR2WLrmTTcKUC+eZisMbP+&#10;xoaGYyxFCuGQoYYqxi6TMhQVOQwz3xEn7uJ7hzHBvpS2x1sKd62cK7WQDmtODRV29FZR0RyvTkM0&#10;xpvF4DpUu+/m8PL1Psw/z1o/PY7bVxCRxvgv/nPvbZq/Ukv4/Sa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YHBMMAAADdAAAADwAAAAAAAAAAAAAAAACYAgAAZHJzL2Rv&#10;d25yZXYueG1sUEsFBgAAAAAEAAQA9QAAAIgDAAAAAA==&#10;" path="m12,l5,5,,13r,5l,23,5,13,12,5r,-2l12,xm12,95r10,5l30,105r10,3l52,108r2,l59,108r-2,-3l54,103r-2,l40,103,27,98,17,93,10,85r2,5l12,95xe" fillcolor="#eda223" stroked="f">
                  <v:path arrowok="t" o:connecttype="custom" o:connectlocs="12,0;5,5;0,13;0,18;0,23;5,13;12,5;12,3;12,0;12,95;22,100;30,105;40,108;52,108;54,108;59,108;57,105;54,103;54,103;52,103;40,103;27,98;17,93;10,85;12,90;12,95" o:connectangles="0,0,0,0,0,0,0,0,0,0,0,0,0,0,0,0,0,0,0,0,0,0,0,0,0,0"/>
                  <o:lock v:ext="edit" verticies="t"/>
                </v:shape>
                <v:shape id="Freeform 1810" o:spid="_x0000_s2834" style="position:absolute;left:5701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w3VsYA&#10;AADdAAAADwAAAGRycy9kb3ducmV2LnhtbESPQWvCQBCF7wX/wzKCt7qxBwmpq6ggeNBiUw96G7Jj&#10;EszOhuzWxP76zqHQ2wzvzXvfLFaDa9SDulB7NjCbJqCIC29rLg2cv3avKagQkS02nsnAkwKslqOX&#10;BWbW9/xJjzyWSkI4ZGigirHNtA5FRQ7D1LfEot185zDK2pXadthLuGv0W5LMtcOapaHClrYVFff8&#10;2xn4uZ4Pm7zu02F+sVe3xlP/cTwZMxkP63dQkYb4b/673lvBTx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w3VsYAAADdAAAADwAAAAAAAAAAAAAAAACYAgAAZHJz&#10;L2Rvd25yZXYueG1sUEsFBgAAAAAEAAQA9QAAAIsDAAAAAA==&#10;" path="m12,l5,7,,15r,5l,25,5,15,12,5r,-3l12,xm12,87r8,8l30,100r10,2l52,102r2,l57,102r-3,-2l54,97r-2,l40,97,27,92,17,85,7,77r3,5l12,87xe" fillcolor="#eea520" stroked="f">
                  <v:path arrowok="t" o:connecttype="custom" o:connectlocs="12,0;5,7;0,15;0,20;0,25;5,15;12,5;12,2;12,0;12,87;20,95;30,100;40,102;52,102;54,102;57,102;54,100;54,97;52,97;52,97;40,97;27,92;17,85;7,77;10,82;12,87" o:connectangles="0,0,0,0,0,0,0,0,0,0,0,0,0,0,0,0,0,0,0,0,0,0,0,0,0,0"/>
                  <o:lock v:ext="edit" verticies="t"/>
                </v:shape>
                <v:shape id="Freeform 1811" o:spid="_x0000_s2835" style="position:absolute;left:5701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vAV8MA&#10;AADdAAAADwAAAGRycy9kb3ducmV2LnhtbERPS4vCMBC+L/gfwgheRFM9uLUaRdwHshfxcfE2NGNb&#10;bSalibX+eyMIe5uP7znzZWtK0VDtCssKRsMIBHFqdcGZguPhZxCDcB5ZY2mZFDzIwXLR+Zhjou2d&#10;d9TsfSZCCLsEFeTeV4mULs3JoBvaijhwZ1sb9AHWmdQ13kO4KeU4iibSYMGhIceK1jml1/3NKDjh&#10;71+zPY9u7vB9TTefx0vB/S+let12NQPhqfX/4rd7o8P8OJrC65tw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vAV8MAAADdAAAADwAAAAAAAAAAAAAAAACYAgAAZHJzL2Rv&#10;d25yZXYueG1sUEsFBgAAAAAEAAQA9QAAAIgDAAAAAA==&#10;" path="m12,l5,8,,18r,5l2,30,5,18,15,5,12,3,12,xm10,80r7,8l27,93r13,5l52,98r2,l54,95,52,93r-15,l25,85,15,78,7,68r,5l10,80xe" fillcolor="#eea91a" stroked="f">
                  <v:path arrowok="t" o:connecttype="custom" o:connectlocs="12,0;5,8;0,18;0,23;2,30;5,18;15,5;12,3;12,0;10,80;17,88;27,93;40,98;52,98;54,98;54,98;54,95;52,93;37,93;25,85;15,78;7,68;7,73;10,80" o:connectangles="0,0,0,0,0,0,0,0,0,0,0,0,0,0,0,0,0,0,0,0,0,0,0,0"/>
                  <o:lock v:ext="edit" verticies="t"/>
                </v:shape>
                <v:shape id="Freeform 1812" o:spid="_x0000_s2836" style="position:absolute;left:5701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lTsQA&#10;AADdAAAADwAAAGRycy9kb3ducmV2LnhtbESPTWvCQBCG74L/YZlCL6IbexCJriJFoSehVvA6yY7Z&#10;aHY2ZFeT/vvOQehthnk/nllvB9+oJ3WxDmxgPstAEZfB1lwZOP8cpktQMSFbbAKTgV+KsN2MR2vM&#10;bej5m56nVCkJ4ZijAZdSm2sdS0ce4yy0xHK7hs5jkrWrtO2wl3Df6I8sW2iPNUuDw5Y+HZX308NL&#10;b19Mdrfj+fIoiuPBFUN5oX005v1t2K1AJRrSv/jl/rKCv5wLv3wjI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U5U7EAAAA3QAAAA8AAAAAAAAAAAAAAAAAmAIAAGRycy9k&#10;b3ducmV2LnhtbFBLBQYAAAAABAAEAPUAAACJAwAAAAA=&#10;" path="m12,l5,10,,20,2,30r,10l2,30,5,20r5,-8l15,5r,-3l12,xm7,72r10,8l27,87r13,5l52,92r2,l52,90,49,87r-7,l35,85,27,82,20,77,10,65,5,52r,10l7,72xe" fillcolor="#efac12" stroked="f">
                  <v:path arrowok="t" o:connecttype="custom" o:connectlocs="12,0;5,10;0,20;2,30;2,40;2,40;2,30;5,20;10,12;15,5;15,2;12,0;7,72;17,80;27,87;40,92;52,92;52,92;54,92;52,90;49,87;42,87;35,85;27,82;20,77;10,65;5,52;5,62;7,72" o:connectangles="0,0,0,0,0,0,0,0,0,0,0,0,0,0,0,0,0,0,0,0,0,0,0,0,0,0,0,0,0"/>
                  <o:lock v:ext="edit" verticies="t"/>
                </v:shape>
              </v:group>
              <v:group id="Group 1813" o:spid="_x0000_s2837" style="position:absolute;left:234;top:698;width:2890;height:5969" coordorigin="5698,524" coordsize="455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EDFs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1d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EDFsQAAADdAAAA&#10;DwAAAAAAAAAAAAAAAACqAgAAZHJzL2Rvd25yZXYueG1sUEsFBgAAAAAEAAQA+gAAAJsDAAAAAA==&#10;">
                <v:shape id="Freeform 1814" o:spid="_x0000_s2838" style="position:absolute;left:5703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5WMIA&#10;AADdAAAADwAAAGRycy9kb3ducmV2LnhtbERPS2vCQBC+C/6HZQq96cYcWkldJRW0vfmEXofsmA1m&#10;Z2N2a1J/fVcQvM3H95zZore1uFLrK8cKJuMEBHHhdMWlguNhNZqC8AFZY+2YFPyRh8V8OJhhpl3H&#10;O7ruQyliCPsMFZgQmkxKXxiy6MeuIY7cybUWQ4RtKXWLXQy3tUyT5E1arDg2GGxoaag473+tglxf&#10;3rt0+3nb/fB682VWuS/lVqnXlz7/ABGoD0/xw/2t4/zpJIX7N/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PlYwgAAAN0AAAAPAAAAAAAAAAAAAAAAAJgCAABkcnMvZG93&#10;bnJldi54bWxQSwUGAAAAAAQABAD1AAAAhwMAAAAA&#10;" path="m13,l3,13,,25,,43,5,63r8,10l23,80r12,8l50,88,47,85,45,83r-7,l30,80,23,75,15,68,10,63,5,55,3,45r,-7l3,28,5,20,8,13,13,8r,-5l13,xe" fillcolor="#efaf04" stroked="f">
                  <v:path arrowok="t" o:connecttype="custom" o:connectlocs="13,0;3,13;0,25;0,43;5,63;13,73;23,80;35,88;50,88;47,85;45,83;38,83;30,80;23,75;15,68;10,63;5,55;3,45;3,38;3,28;5,20;8,13;13,8;13,3;13,0" o:connectangles="0,0,0,0,0,0,0,0,0,0,0,0,0,0,0,0,0,0,0,0,0,0,0,0,0"/>
                </v:shape>
                <v:shape id="Freeform 1815" o:spid="_x0000_s2839" style="position:absolute;left:5703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DR8UA&#10;AADdAAAADwAAAGRycy9kb3ducmV2LnhtbERP30vDMBB+F/Y/hBv45tIpyFaXjTKZiqDolLHHW3Nr&#10;yppLl8Su+++NIOztPr6fN1v0thEd+VA7VjAeZSCIS6drrhR8f61uJiBCRNbYOCYFZwqwmA+uZphr&#10;d+JP6taxEimEQ44KTIxtLmUoDVkMI9cSJ27vvMWYoK+k9nhK4baRt1l2Ly3WnBoMtrQ0VB7WP1bB&#10;85vZTs/F6xPu3js+bkzhq8cPpa6HffEAIlIfL+J/94tO8yfjO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kNHxQAAAN0AAAAPAAAAAAAAAAAAAAAAAJgCAABkcnMv&#10;ZG93bnJldi54bWxQSwUGAAAAAAQABAD1AAAAigMAAAAA&#10;" path="m13,l8,7,3,15,,25,,35r,5l3,47,8,60,18,72r7,5l33,80r7,2l47,82,45,80r,-3l38,77,30,72,23,70,18,62,13,57,8,50,5,42r,-7l8,20,15,7,13,5,13,xe" fillcolor="#f0b200" stroked="f">
                  <v:path arrowok="t" o:connecttype="custom" o:connectlocs="13,0;8,7;3,15;0,25;0,35;0,35;0,40;3,47;8,60;18,72;25,77;33,80;40,82;47,82;45,80;45,77;38,77;30,72;23,70;18,62;13,57;8,50;5,42;5,35;8,20;15,7;13,5;13,0" o:connectangles="0,0,0,0,0,0,0,0,0,0,0,0,0,0,0,0,0,0,0,0,0,0,0,0,0,0,0,0"/>
                </v:shape>
                <v:shape id="Freeform 1816" o:spid="_x0000_s2840" style="position:absolute;left:5706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318IA&#10;AADdAAAADwAAAGRycy9kb3ducmV2LnhtbERP22oCMRB9L/gPYQRfSs16QWRrFBEEoSBUBV+HzXQ3&#10;dDNZkrib9uubQqFvczjX2eySbUVPPhjHCmbTAgRx5bThWsHtenxZgwgRWWPrmBR8UYDddvS0wVK7&#10;gd+pv8Ra5BAOJSpoYuxKKUPVkMUwdR1x5j6ctxgz9LXUHoccbls5L4qVtGg4NzTY0aGh6vPysAqu&#10;fuH3yXzf0fShWr6l5yIOZ6Um47R/BREpxX/xn/uk8/z1bAm/3+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jfXwgAAAN0AAAAPAAAAAAAAAAAAAAAAAJgCAABkcnMvZG93&#10;bnJldi54bWxQSwUGAAAAAAQABAD1AAAAhwMAAAAA&#10;" path="m10,l5,5,2,12,,20,,30r,7l2,47r5,8l12,60r8,7l27,72r8,3l42,75r,-3l39,70,32,67,27,65,20,62,15,57,10,50,7,42,5,37r,-7l7,15,12,5r,-3l10,xe" fillcolor="#f1b600" stroked="f">
                  <v:path arrowok="t" o:connecttype="custom" o:connectlocs="10,0;5,5;2,12;0,20;0,30;0,37;2,47;7,55;12,60;20,67;27,72;35,75;42,75;42,72;39,70;32,67;27,65;20,62;15,57;10,50;7,42;5,37;5,30;7,15;12,5;12,2;10,0" o:connectangles="0,0,0,0,0,0,0,0,0,0,0,0,0,0,0,0,0,0,0,0,0,0,0,0,0,0,0"/>
                </v:shape>
                <v:shape id="Freeform 1817" o:spid="_x0000_s2841" style="position:absolute;left:5708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+08IA&#10;AADdAAAADwAAAGRycy9kb3ducmV2LnhtbERPS4vCMBC+C/6HMAveNK2wi1SjLIKsp/WJeJxtZttg&#10;M+k2Udt/vxEEb/PxPWe2aG0lbtR441hBOkpAEOdOGy4UHA+r4QSED8gaK8ekoCMPi3m/N8NMuzvv&#10;6LYPhYgh7DNUUIZQZ1L6vCSLfuRq4sj9usZiiLAppG7wHsNtJcdJ8iEtGo4NJda0LCm/7K9WwZfc&#10;huXmR6dm0/25y+m7G5+tUWrw1n5OQQRqw0v8dK91nD9J3+HxTTx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r7TwgAAAN0AAAAPAAAAAAAAAAAAAAAAAJgCAABkcnMvZG93&#10;bnJldi54bWxQSwUGAAAAAAQABAD1AAAAhwMAAAAA&#10;" path="m10,l3,13,,28r,7l3,43r5,7l13,55r5,8l25,65r8,5l40,70,37,68,35,65,23,60,15,53,8,40,5,28,8,15,10,5r,-2l10,xe" fillcolor="#f2ba00" stroked="f">
                  <v:path arrowok="t" o:connecttype="custom" o:connectlocs="10,0;3,13;0,28;0,35;3,43;8,50;13,55;18,63;25,65;33,70;40,70;37,68;35,65;23,60;15,53;8,40;5,28;8,15;10,5;10,3;10,0" o:connectangles="0,0,0,0,0,0,0,0,0,0,0,0,0,0,0,0,0,0,0,0,0"/>
                </v:shape>
                <v:shape id="Freeform 1818" o:spid="_x0000_s2842" style="position:absolute;left:5711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Vy8MA&#10;AADdAAAADwAAAGRycy9kb3ducmV2LnhtbERPTWsCMRC9C/0PYQreNOserKxGaUuLeimohV6Hzbi7&#10;upksSbob/70pFLzN433OahNNK3pyvrGsYDbNQBCXVjdcKfg+fU4WIHxA1thaJgU38rBZP41WWGg7&#10;8IH6Y6hECmFfoII6hK6Q0pc1GfRT2xEn7mydwZCgq6R2OKRw08o8y+bSYMOpocaO3msqr8dfoyDf&#10;v+1fqkv4Mm74+Mlj3m/jTSo1fo6vSxCBYniI/907neYvZnP4+y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EVy8MAAADdAAAADwAAAAAAAAAAAAAAAACYAgAAZHJzL2Rv&#10;d25yZXYueG1sUEsFBgAAAAAEAAQA9QAAAIgDAAAAAA==&#10;" path="m7,l2,10,,25r,7l2,37r3,8l10,52r5,5l22,60r5,2l34,65,32,62r,-2l20,55,12,47,7,35,5,25,5,15,10,7,7,2,7,xe" fillcolor="#f3bf00" stroked="f">
                  <v:path arrowok="t" o:connecttype="custom" o:connectlocs="7,0;2,10;0,25;0,32;2,37;5,45;10,52;15,57;22,60;27,62;34,65;32,62;32,60;20,55;12,47;7,35;5,25;5,15;10,7;7,2;7,0" o:connectangles="0,0,0,0,0,0,0,0,0,0,0,0,0,0,0,0,0,0,0,0,0"/>
                </v:shape>
                <v:shape id="Freeform 1819" o:spid="_x0000_s2843" style="position:absolute;left:5713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Ba8EA&#10;AADdAAAADwAAAGRycy9kb3ducmV2LnhtbERPS4vCMBC+L/gfwgheFk314JZqFBEEYQXxdR+bsSk2&#10;k9Jka/33RhD2Nh/fc+bLzlaipcaXjhWMRwkI4tzpkgsF59NmmILwAVlj5ZgUPMnDctH7mmOm3YMP&#10;1B5DIWII+wwVmBDqTEqfG7LoR64mjtzNNRZDhE0hdYOPGG4rOUmSqbRYcmwwWNPaUH4//lkF91+/&#10;m6T2+r1tpcG97qpN8rwoNeh3qxmIQF34F3/cWx3np+MfeH8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3gWvBAAAA3QAAAA8AAAAAAAAAAAAAAAAAmAIAAGRycy9kb3du&#10;cmV2LnhtbFBLBQYAAAAABAAEAPUAAACGAwAAAAA=&#10;" path="m5,l3,10,,23,3,35r7,13l18,55r12,5l30,58,28,55,18,50,13,43,8,33,5,23r,-8l8,8,8,5,5,xe" fillcolor="#f5c300" stroked="f">
                  <v:path arrowok="t" o:connecttype="custom" o:connectlocs="5,0;3,10;0,23;3,35;10,48;18,55;30,60;30,58;28,55;18,50;13,43;8,33;5,23;5,15;8,8;8,5;5,0" o:connectangles="0,0,0,0,0,0,0,0,0,0,0,0,0,0,0,0,0"/>
                </v:shape>
                <v:shape id="Freeform 1820" o:spid="_x0000_s2844" style="position:absolute;left:5716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drnsUA&#10;AADdAAAADwAAAGRycy9kb3ducmV2LnhtbESPQWvDMAyF74X9B6PBbq3TMUrI6pZsMNhlh6a97CZi&#10;LU4XyyF20+TfV4dCbxLv6b1P2/3kOzXSENvABtarDBRxHWzLjYHT8WuZg4oJ2WIXmAzMFGG/e1ps&#10;sbDhygcaq9QoCeFYoAGXUl9oHWtHHuMq9MSi/YXBY5J1aLQd8CrhvtOvWbbRHluWBoc9fTqq/6uL&#10;N+Dz8li+/Z5/HFaX6jx+zNZnszEvz1P5DirRlB7m+/W3Ffx8LbjyjYy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2uexQAAAN0AAAAPAAAAAAAAAAAAAAAAAJgCAABkcnMv&#10;ZG93bnJldi54bWxQSwUGAAAAAAQABAD1AAAAigMAAAAA&#10;" path="m5,l,8,,18,2,28,7,40r8,8l27,53,25,48,22,45,15,40,10,33,5,25r,-7l5,10,7,5,5,3,5,xe" fillcolor="#f5c700" stroked="f">
                  <v:path arrowok="t" o:connecttype="custom" o:connectlocs="5,0;0,8;0,18;2,28;7,40;15,48;27,53;25,48;22,45;15,40;10,33;5,25;5,18;5,10;7,5;5,3;5,0" o:connectangles="0,0,0,0,0,0,0,0,0,0,0,0,0,0,0,0,0"/>
                </v:shape>
                <v:shape id="Freeform 1821" o:spid="_x0000_s2845" style="position:absolute;left:5718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FWsIA&#10;AADdAAAADwAAAGRycy9kb3ducmV2LnhtbERPTWsCMRC9F/wPYYTeatY9tHY1irYUeipUi16HZNys&#10;biZhk7q7/74pFHqbx/uc1WZwrbhRFxvPCuazAgSx9qbhWsHX4e1hASImZIOtZ1IwUoTNenK3wsr4&#10;nj/ptk+1yCEcK1RgUwqVlFFbchhnPhBn7uw7hynDrpamwz6Hu1aWRfEoHTacGywGerGkr/tvp+C0&#10;68vXo7uEp1K3OlgeP3QclbqfDtsliERD+hf/ud9Nnr+YP8PvN/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GwVawgAAAN0AAAAPAAAAAAAAAAAAAAAAAJgCAABkcnMvZG93&#10;bnJldi54bWxQSwUGAAAAAAQABAD1AAAAhwMAAAAA&#10;" path="m3,l,7r,8l3,25,8,35r5,7l23,47,20,42,18,40,13,35,8,27,5,22r,-7l5,10,5,7,5,2,3,xe" fillcolor="#f6cb00" stroked="f">
                  <v:path arrowok="t" o:connecttype="custom" o:connectlocs="3,0;0,7;0,15;3,25;8,35;13,42;23,47;20,42;18,40;13,35;8,27;5,22;5,15;5,10;5,7;5,2;3,0" o:connectangles="0,0,0,0,0,0,0,0,0,0,0,0,0,0,0,0,0"/>
                </v:shape>
                <v:shape id="Freeform 1822" o:spid="_x0000_s2846" style="position:absolute;left:5721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6Ki8cA&#10;AADdAAAADwAAAGRycy9kb3ducmV2LnhtbESPzW7CQAyE75V4h5WReqlgA6IVCiyotKr4KRd+HsDK&#10;miQ0602zWwhvjw9Ivdma8czn6bx1lbpQE0rPBgb9BBRx5m3JuYHj4as3BhUissXKMxm4UYD5rPM0&#10;xdT6K+/oso+5khAOKRooYqxTrUNWkMPQ9zWxaCffOIyyNrm2DV4l3FV6mCRv2mHJ0lBgTR8FZT/7&#10;P2dgvfmOq+XvdnE4Ll/Dp93wy+jMxjx32/cJqEht/Dc/rldW8MdD4ZdvZAQ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OiovHAAAA3QAAAA8AAAAAAAAAAAAAAAAAmAIAAGRy&#10;cy9kb3ducmV2LnhtbFBLBQYAAAAABAAEAPUAAACMAwAAAAA=&#10;" path="m2,l,5r,8l,20r5,8l10,35r7,5l15,35,12,33,7,23,5,13r,-3l2,5,2,xe" fillcolor="#f7cf00" stroked="f">
                  <v:path arrowok="t" o:connecttype="custom" o:connectlocs="2,0;0,5;0,13;0,20;5,28;10,35;17,40;15,35;12,33;7,23;5,13;5,10;2,5;2,0" o:connectangles="0,0,0,0,0,0,0,0,0,0,0,0,0,0"/>
                </v:shape>
                <v:shape id="Freeform 1823" o:spid="_x0000_s2847" style="position:absolute;left:5723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dFFsIA&#10;AADdAAAADwAAAGRycy9kb3ducmV2LnhtbERPO2/CMBDeK/U/WFepW3HCUGiKQVUFagYW0i7dTvHl&#10;odrnKD4g/fcYCYntPn3PW20m79SJxtgHNpDPMlDEdbA9twZ+vncvS1BRkC26wGTgnyJs1o8PKyxs&#10;OPOBTpW0KoVwLNBAJzIUWse6I49xFgbixDVh9CgJjq22I55TuHd6nmWv2mPPqaHDgT47qv+qozfg&#10;8q9yu9hzkDdXDU2zDQv5LY15fpo+3kEJTXIX39ylTfOX8xyu36QT9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0UWwgAAAN0AAAAPAAAAAAAAAAAAAAAAAJgCAABkcnMvZG93&#10;bnJldi54bWxQSwUGAAAAAAQABAD1AAAAhwMAAAAA&#10;" path="m,l,3,,8r,7l3,20r5,8l13,33,8,15,,xe" fillcolor="#f7d200" stroked="f">
                  <v:path arrowok="t" o:connecttype="custom" o:connectlocs="0,0;0,3;0,8;0,15;3,20;8,28;13,33;8,15;0,0" o:connectangles="0,0,0,0,0,0,0,0,0"/>
                </v:shape>
                <v:shape id="Freeform 1824" o:spid="_x0000_s2848" style="position:absolute;left:5726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0ssIA&#10;AADdAAAADwAAAGRycy9kb3ducmV2LnhtbESPQYvCMBCF7wv+hzCCtzW1B1eqUUTosh7r7sHj0IxN&#10;sZmUJNr6740g7G2G9+Z9bza70XbiTj60jhUs5hkI4trplhsFf7/l5wpEiMgaO8ek4EEBdtvJxwYL&#10;7Qau6H6KjUghHApUYGLsCylDbchimLueOGkX5y3GtPpGao9DCredzLNsKS22nAgGezoYqq+nm01c&#10;W7rqPDjTZc3x259t9Si/KqVm03G/BhFpjP/m9/WPTvVXeQ6vb9II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jSywgAAAN0AAAAPAAAAAAAAAAAAAAAAAJgCAABkcnMvZG93&#10;bnJldi54bWxQSwUGAAAAAAQABAD1AAAAhwMAAAAA&#10;" path="m,l,3,2,13,7,23,5,10,,xe" fillcolor="#f7d400" stroked="f">
                  <v:path arrowok="t" o:connecttype="custom" o:connectlocs="0,0;0,3;2,13;7,23;5,10;0,0" o:connectangles="0,0,0,0,0,0"/>
                </v:shape>
                <v:shape id="Freeform 1825" o:spid="_x0000_s2849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b7sMA&#10;AADdAAAADwAAAGRycy9kb3ducmV2LnhtbERPTWuDQBC9F/oflinkUprVNBSxrlICIR5yMW3B4+BO&#10;VOrOirsx5t9nC4Xe5vE+JysWM4iZJtdbVhCvIxDEjdU9twq+PvcvCQjnkTUOlknBjRwU+eNDhqm2&#10;V65oPvlWhBB2KSrovB9TKV3TkUG3tiNx4M52MugDnFqpJ7yGcDPITRS9SYM9h4YOR9p11PycLkaB&#10;K+Pv6thQ/Fwf/Jm3bpuMtVVq9bR8vIPwtPh/8Z+71GF+snmF32/CC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Sb7sMAAADdAAAADwAAAAAAAAAAAAAAAACYAgAAZHJzL2Rv&#10;d25yZXYueG1sUEsFBgAAAAAEAAQA9QAAAIgDAAAAAA==&#10;" path="m110,222l82,198,62,173,45,150,33,125,23,98,15,70,8,38,,,3,58r2,52l8,135r7,23l25,183r15,25l57,215r18,2l92,220r18,2xe" filled="f" strokecolor="#e15520" strokeweight="0">
                  <v:path arrowok="t" o:connecttype="custom" o:connectlocs="110,222;82,198;62,173;45,150;33,125;23,98;15,70;8,38;0,0;3,58;5,110;8,135;15,158;25,183;40,208;57,215;75,217;92,220;110,222" o:connectangles="0,0,0,0,0,0,0,0,0,0,0,0,0,0,0,0,0,0,0"/>
                </v:shape>
                <v:shape id="Freeform 1826" o:spid="_x0000_s2850" style="position:absolute;left:5929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76eMEA&#10;AADdAAAADwAAAGRycy9kb3ducmV2LnhtbERPTYvCMBC9L/gfwgje1lQRkWoUUWQ9KNLu4nloxqbY&#10;TEqT1frvjSB4m8f7nMWqs7W4UesrxwpGwwQEceF0xaWCv9/d9wyED8gaa8ek4EEeVsve1wJT7e6c&#10;0S0PpYgh7FNUYEJoUil9YciiH7qGOHIX11oMEbal1C3eY7it5ThJptJixbHBYEMbQ8U1/7cKfuTZ&#10;T/Mq8+fimJ2O21FdHsxOqUG/W89BBOrCR/x273WcPxtP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++njBAAAA3QAAAA8AAAAAAAAAAAAAAAAAmAIAAGRycy9kb3du&#10;cmV2LnhtbFBLBQYAAAAABAAEAPUAAACGAwAAAAA=&#10;" path="m,5l3,,,5xe" fillcolor="#e15520" stroked="f">
                  <v:path arrowok="t" o:connecttype="custom" o:connectlocs="0,5;3,0;0,5;0,5" o:connectangles="0,0,0,0"/>
                </v:shape>
                <v:shape id="Freeform 1827" o:spid="_x0000_s2851" style="position:absolute;left:5927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8pcQA&#10;AADdAAAADwAAAGRycy9kb3ducmV2LnhtbERP20oDMRB9F/oPYQq+2WwL6ro2LV5QKn3q5QOGzXSz&#10;dDOJSdxd+/VGEHybw7nOcj3aTvQUYutYwXxWgCCunW65UXA8vN2UIGJC1tg5JgXfFGG9mlwtsdJu&#10;4B31+9SIHMKxQgUmJV9JGWtDFuPMeeLMnVywmDIMjdQBhxxuO7koijtpseXcYNDTi6H6vP+yCj6P&#10;D6+nTXi+N5fyfWit/+gvW6/U9XR8egSRaEz/4j/3Ruf55eIWfr/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hvKXEAAAA3QAAAA8AAAAAAAAAAAAAAAAAmAIAAGRycy9k&#10;b3ducmV2LnhtbFBLBQYAAAAABAAEAPUAAACJAwAAAAA=&#10;" path="m2,r,l,5,2,xe" fillcolor="#e15820" stroked="f">
                  <v:path arrowok="t" o:connecttype="custom" o:connectlocs="2,0;2,0;0,5;0,5;2,0" o:connectangles="0,0,0,0,0"/>
                </v:shape>
                <v:shape id="Freeform 1828" o:spid="_x0000_s2852" style="position:absolute;left:5877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lCMQA&#10;AADdAAAADwAAAGRycy9kb3ducmV2LnhtbERPS2vCQBC+F/wPywje6kYPItE1FMUH0lK1UuhtyE4e&#10;mp2N2dWk/75bKPQ2H99z5klnKvGgxpWWFYyGEQji1OqScwXnj/XzFITzyBory6Tgmxwki97THGNt&#10;Wz7S4+RzEULYxaig8L6OpXRpQQbd0NbEgctsY9AH2ORSN9iGcFPJcRRNpMGSQ0OBNS0LSq+nu1Gw&#10;2tj3r+1t+5af273Ew+erzS5OqUG/e5mB8NT5f/Gfe6fD/Ol4Ar/fh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n5QjEAAAA3QAAAA8AAAAAAAAAAAAAAAAAmAIAAGRycy9k&#10;b3ducmV2LnhtbFBLBQYAAAAABAAEAPUAAACJAwAAAAA=&#10;" path="m52,r,l47,2r3,3l52,xm3,219r,-2l,217r3,2xe" fillcolor="#e25b20" stroked="f">
                  <v:path arrowok="t" o:connecttype="custom" o:connectlocs="52,0;52,0;47,2;50,5;52,0;3,219;3,217;0,217;3,219" o:connectangles="0,0,0,0,0,0,0,0,0"/>
                  <o:lock v:ext="edit" verticies="t"/>
                </v:shape>
                <v:shape id="Freeform 1829" o:spid="_x0000_s2853" style="position:absolute;left:587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/kmsMA&#10;AADdAAAADwAAAGRycy9kb3ducmV2LnhtbERPS2vCQBC+C/0PyxR6kbppkBqiq5QWwZvWFs9DdszD&#10;7GzMbDX+e7dQ6G0+vucsVoNr1YV6qT0beJkkoIgLb2suDXx/rZ8zUBKQLbaeycCNBFbLh9ECc+uv&#10;/EmXfShVDGHJ0UAVQpdrLUVFDmXiO+LIHX3vMETYl9r2eI3hrtVpkrxqhzXHhgo7eq+oOO1/nAGp&#10;ZTbuDum52cr6vDsePqZZ0xjz9Di8zUEFGsK/+M+9sXF+ls7g95t4gl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/kmsMAAADdAAAADwAAAAAAAAAAAAAAAACYAgAAZHJzL2Rv&#10;d25yZXYueG1sUEsFBgAAAAAEAAQA9QAAAIgDAAAAAA==&#10;" path="m52,r,l49,3,52,xm5,217r,-5l2,212r-2,l2,215r3,2xe" fillcolor="#e25e20" stroked="f">
                  <v:path arrowok="t" o:connecttype="custom" o:connectlocs="52,0;52,0;49,3;49,3;52,0;5,217;5,212;2,212;0,212;2,215;5,217" o:connectangles="0,0,0,0,0,0,0,0,0,0,0"/>
                  <o:lock v:ext="edit" verticies="t"/>
                </v:shape>
                <v:shape id="Freeform 1830" o:spid="_x0000_s2854" style="position:absolute;left:5872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6BcQA&#10;AADdAAAADwAAAGRycy9kb3ducmV2LnhtbESPT0/DMAzF70h8h8hI3FjKhNBalk2oE4Ij+8Pdary2&#10;onFKknVhnx4fkHaz9Z7f+3m5zm5QE4XYezbwOCtAETfe9twaOOzfHhagYkK2OHgmA78UYb26vVli&#10;Zf2ZtzTtUqskhGOFBrqUxkrr2HTkMM78SCza0QeHSdbQahvwLOFu0POieNYOe5aGDkeqO2q+dydn&#10;IJS5brBOm7K9/PDlPU9fn09HY+7v8usLqEQ5Xc3/1x9W8BdzwZVvZAS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ugXEAAAA3QAAAA8AAAAAAAAAAAAAAAAAmAIAAGRycy9k&#10;b3ducmV2LnhtbFBLBQYAAAAABAAEAPUAAACJAwAAAAA=&#10;" path="m55,3l52,,50,5r2,l55,3xm5,215r3,l8,210r-5,l,210r3,2l5,215xe" fillcolor="#e36121" stroked="f">
                  <v:path arrowok="t" o:connecttype="custom" o:connectlocs="55,3;52,0;50,5;52,5;55,3;5,215;8,215;8,210;3,210;0,210;3,212;5,215" o:connectangles="0,0,0,0,0,0,0,0,0,0,0,0"/>
                  <o:lock v:ext="edit" verticies="t"/>
                </v:shape>
                <v:shape id="Freeform 1831" o:spid="_x0000_s2855" style="position:absolute;left:5872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1k8YA&#10;AADdAAAADwAAAGRycy9kb3ducmV2LnhtbERPS2vCQBC+C/6HZYReRDcNpWh0FRFK20NbX+B1yI5J&#10;MDu7Zrcm+uu7hUJv8/E9Z77sTC2u1PjKsoLHcQKCOLe64kLBYf8ymoDwAVljbZkU3MjDctHvzTHT&#10;tuUtXXehEDGEfYYKyhBcJqXPSzLox9YRR+5kG4MhwqaQusE2hptapknyLA1WHBtKdLQuKT/vvo2C&#10;+vXjfdN+PrnbcX2Sl3R4d1+Xu1IPg241AxGoC//iP/ebjvMn6RR+v4kn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+1k8YAAADdAAAADwAAAAAAAAAAAAAAAACYAgAAZHJz&#10;L2Rvd25yZXYueG1sUEsFBgAAAAAEAAQA9QAAAIsDAAAAAA==&#10;" path="m52,r,l47,5r3,l52,xm3,209r2,l8,209,5,204r-2,l,204r,3l3,209xe" fillcolor="#e36421" stroked="f">
                  <v:path arrowok="t" o:connecttype="custom" o:connectlocs="52,0;52,0;47,5;50,5;50,5;52,0;3,209;5,209;8,209;5,204;3,204;0,204;0,207;3,209" o:connectangles="0,0,0,0,0,0,0,0,0,0,0,0,0,0"/>
                  <o:lock v:ext="edit" verticies="t"/>
                </v:shape>
                <v:shape id="Freeform 1832" o:spid="_x0000_s2856" style="position:absolute;left:5870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BqccA&#10;AADdAAAADwAAAGRycy9kb3ducmV2LnhtbESPQUvDQBCF74L/YRnBi9iNFqTEbktpCXioSBOl1yE7&#10;TdJmZ8PumsZ/7xwEbzO8N+99s1xPrlcjhdh5NvA0y0AR19523Bj4rIrHBaiYkC32nsnAD0VYr25v&#10;lphbf+UDjWVqlIRwzNFAm9KQax3rlhzGmR+IRTv54DDJGhptA14l3PX6OctetMOOpaHFgbYt1Zfy&#10;2xnIin2VjvtdFR7G4/n941CU4/zLmPu7afMKKtGU/s1/129W8Bdz4Zd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cwanHAAAA3QAAAA8AAAAAAAAAAAAAAAAAmAIAAGRy&#10;cy9kb3ducmV2LnhtbFBLBQYAAAAABAAEAPUAAACMAwAAAAA=&#10;" path="m54,l52,,49,5r3,l54,xm2,205r3,l10,205,7,200r-5,l,200r,2l2,205xe" fillcolor="#e46821" stroked="f">
                  <v:path arrowok="t" o:connecttype="custom" o:connectlocs="54,0;52,0;49,5;49,5;52,5;54,0;2,205;5,205;10,205;7,200;2,200;0,200;0,202;2,205" o:connectangles="0,0,0,0,0,0,0,0,0,0,0,0,0,0"/>
                  <o:lock v:ext="edit" verticies="t"/>
                </v:shape>
                <v:shape id="Freeform 1833" o:spid="_x0000_s2857" style="position:absolute;left:5865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2fsIA&#10;AADdAAAADwAAAGRycy9kb3ducmV2LnhtbERP32vCMBB+F/wfwgl709QNpnRGcY6BiEOs+n40Z9PZ&#10;XEoTbfffm4Hg2318P2+26GwlbtT40rGC8SgBQZw7XXKh4Hj4Hk5B+ICssXJMCv7Iw2Le780w1a7l&#10;Pd2yUIgYwj5FBSaEOpXS54Ys+pGriSN3do3FEGFTSN1gG8NtJV+T5F1aLDk2GKxpZSi/ZFergFeT&#10;8+futF3/lMevbN+eNv7XoFIvg275ASJQF57ih3ut4/zp2xj+v4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hXZ+wgAAAN0AAAAPAAAAAAAAAAAAAAAAAJgCAABkcnMvZG93&#10;bnJldi54bWxQSwUGAAAAAAQABAD1AAAAhwMAAAAA&#10;" path="m57,r,l54,,52,5r2,l57,xm7,199r3,l12,199r,-5l7,194r-7,l2,197r5,2xe" fillcolor="#e46b21" stroked="f">
                  <v:path arrowok="t" o:connecttype="custom" o:connectlocs="57,0;57,0;54,0;52,5;54,5;54,5;57,0;7,199;10,199;12,199;12,194;7,194;0,194;2,197;7,199" o:connectangles="0,0,0,0,0,0,0,0,0,0,0,0,0,0,0"/>
                  <o:lock v:ext="edit" verticies="t"/>
                </v:shape>
                <v:shape id="Freeform 1834" o:spid="_x0000_s2858" style="position:absolute;left:5862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deMQA&#10;AADdAAAADwAAAGRycy9kb3ducmV2LnhtbERPTWvCQBC9F/oflhF6azba0krMRkpLizcxVbyO2TEJ&#10;Zmdjdo2pv94VhN7m8T4nnQ+mET11rrasYBzFIIgLq2suFax/v5+nIJxH1thYJgV/5GCePT6kmGh7&#10;5hX1uS9FCGGXoILK+zaR0hUVGXSRbYkDt7edQR9gV0rd4TmEm0ZO4vhNGqw5NFTY0mdFxSE/GQVL&#10;7HeXr93K9MfNe35c/LyetrVV6mk0fMxAeBr8v/juXugwf/oygds34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3XjEAAAA3QAAAA8AAAAAAAAAAAAAAAAAmAIAAGRycy9k&#10;b3ducmV2LnhtbFBLBQYAAAAABAAEAPUAAACJAwAAAAA=&#10;" path="m60,l57,,52,3r3,2l57,5,60,xm8,195r2,l15,195r,-5l8,190,,187r3,5l8,195xe" fillcolor="#e56e21" stroked="f">
                  <v:path arrowok="t" o:connecttype="custom" o:connectlocs="60,0;57,0;57,0;52,3;55,5;57,5;60,0;8,195;10,195;15,195;15,190;8,190;0,187;3,192;8,195" o:connectangles="0,0,0,0,0,0,0,0,0,0,0,0,0,0,0"/>
                  <o:lock v:ext="edit" verticies="t"/>
                </v:shape>
                <v:shape id="Freeform 1835" o:spid="_x0000_s2859" style="position:absolute;left:5860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/zsMA&#10;AADdAAAADwAAAGRycy9kb3ducmV2LnhtbERPTWvCQBC9F/wPywje6sYqRaKriFQJuZRGweuYHZNg&#10;djZm1xj/fbdQ8DaP9znLdW9q0VHrKssKJuMIBHFudcWFguNh9z4H4TyyxtoyKXiSg/Vq8LbEWNsH&#10;/1CX+UKEEHYxKii9b2IpXV6SQTe2DXHgLrY16ANsC6lbfIRwU8uPKPqUBisODSU2tC0pv2Z3o6DL&#10;kq+DvM2eyTH93p/MPr2cZarUaNhvFiA89f4l/ncnOsyfT6fw9004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V/zsMAAADdAAAADwAAAAAAAAAAAAAAAACYAgAAZHJzL2Rv&#10;d25yZXYueG1sUEsFBgAAAAAEAAQA9QAAAIgDAAAAAA==&#10;" path="m59,r,l57,,54,2r3,l57,5,59,xm5,189r7,l17,189r,-5l10,184,,182r2,2l5,189xe" fillcolor="#e57121" stroked="f">
                  <v:path arrowok="t" o:connecttype="custom" o:connectlocs="59,0;59,0;57,0;54,2;57,2;57,5;59,0;5,189;12,189;17,189;17,184;10,184;0,182;2,184;5,189" o:connectangles="0,0,0,0,0,0,0,0,0,0,0,0,0,0,0"/>
                  <o:lock v:ext="edit" verticies="t"/>
                </v:shape>
                <v:shape id="Freeform 1836" o:spid="_x0000_s2860" style="position:absolute;left:5857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48RcMA&#10;AADdAAAADwAAAGRycy9kb3ducmV2LnhtbERP3WrCMBS+F/YO4Qx2p6lddVKNMgqDgRfD6gMcmrO2&#10;2JyEJKvdnt4MBrs7H9/v2R0mM4iRfOgtK1guMhDEjdU9twou57f5BkSIyBoHy6TgmwIc9g+zHZba&#10;3vhEYx1bkUI4lKigi9GVUoamI4NhYR1x4j6tNxgT9K3UHm8p3Awyz7K1NNhzaujQUdVRc62/jILq&#10;uPYfhVt5d16O/PNS5CNXuVJPj9PrFkSkKf6L/9zvOs3fPBfw+006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48RcMAAADdAAAADwAAAAAAAAAAAAAAAACYAgAAZHJzL2Rv&#10;d25yZXYueG1sUEsFBgAAAAAEAAQA9QAAAIgDAAAAAA==&#10;" path="m62,2r-2,l57,,55,5r2,l60,7,62,2xm5,184r8,3l20,187r,-3l20,182r-10,l,179r3,3l5,184xe" fillcolor="#e57422" stroked="f">
                  <v:path arrowok="t" o:connecttype="custom" o:connectlocs="62,2;60,2;57,0;55,5;57,5;60,7;62,2;5,184;13,187;20,187;20,184;20,182;10,182;0,179;3,182;5,184" o:connectangles="0,0,0,0,0,0,0,0,0,0,0,0,0,0,0,0"/>
                  <o:lock v:ext="edit" verticies="t"/>
                </v:shape>
                <v:shape id="Freeform 1837" o:spid="_x0000_s2861" style="position:absolute;left:585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RgMIA&#10;AADdAAAADwAAAGRycy9kb3ducmV2LnhtbERPTYvCMBC9L/gfwgje1lTdSqlGEdkF97TYXe9jMzbF&#10;ZlKaqPXfmwXB2zze5yzXvW3ElTpfO1YwGScgiEuna64U/P1+vWcgfEDW2DgmBXfysF4N3paYa3fj&#10;PV2LUIkYwj5HBSaENpfSl4Ys+rFriSN3cp3FEGFXSd3hLYbbRk6TZC4t1hwbDLa0NVSei4tVsPuZ&#10;Hr6Pn2V6SYg/Tlm6LyZzo9Ro2G8WIAL14SV+unc6zs9mKfx/E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NGAwgAAAN0AAAAPAAAAAAAAAAAAAAAAAJgCAABkcnMvZG93&#10;bnJldi54bWxQSwUGAAAAAAQABAD1AAAAhwMAAAAA&#10;" path="m62,3l62,,59,,54,5r3,l59,5,62,3xm5,180r10,2l22,182r,-5l10,177,,172r2,5l5,180xe" fillcolor="#e67824" stroked="f">
                  <v:path arrowok="t" o:connecttype="custom" o:connectlocs="62,3;62,0;59,0;54,5;57,5;59,5;62,3;5,180;15,182;22,182;22,177;10,177;0,172;2,177;5,180" o:connectangles="0,0,0,0,0,0,0,0,0,0,0,0,0,0,0"/>
                  <o:lock v:ext="edit" verticies="t"/>
                </v:shape>
                <v:shape id="Freeform 1838" o:spid="_x0000_s2862" style="position:absolute;left:5852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amMMA&#10;AADdAAAADwAAAGRycy9kb3ducmV2LnhtbERPTWsCMRC9C/0PYQq9aaKCymqUalvYXoRuRa/DZtws&#10;3UyWTarbf98Igrd5vM9ZbXrXiAt1ofasYTxSIIhLb2quNBy+P4YLECEiG2w8k4Y/CrBZPw1WmBl/&#10;5S+6FLESKYRDhhpsjG0mZSgtOQwj3xIn7uw7hzHBrpKmw2sKd42cKDWTDmtODRZb2lkqf4pfp2Ga&#10;t/ti7LZ2ntv37VF9nt4OirV+ee5flyAi9fEhvrtzk+YvpjO4fZNO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amMMAAADdAAAADwAAAAAAAAAAAAAAAACYAgAAZHJzL2Rv&#10;d25yZXYueG1sUEsFBgAAAAAEAAQA9QAAAIgDAAAAAA==&#10;" path="m65,2l62,,60,,57,5r3,l62,5,65,2xm5,174r10,3l25,177r,-3l25,172,13,169,,167r3,2l5,174xe" fillcolor="#e67a24" stroked="f">
                  <v:path arrowok="t" o:connecttype="custom" o:connectlocs="65,2;62,0;60,0;57,5;60,5;62,5;65,2;5,174;15,177;25,177;25,174;25,172;13,169;0,167;3,169;5,174" o:connectangles="0,0,0,0,0,0,0,0,0,0,0,0,0,0,0,0"/>
                  <o:lock v:ext="edit" verticies="t"/>
                </v:shape>
                <v:shape id="Freeform 1839" o:spid="_x0000_s2863" style="position:absolute;left:5850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5qR8EA&#10;AADdAAAADwAAAGRycy9kb3ducmV2LnhtbERPS4vCMBC+L/gfwgje1tTHrlKNIoKgJ1lX70MzNsVm&#10;UpvY1n9vhIW9zcf3nOW6s6VoqPaFYwWjYQKCOHO64FzB+Xf3OQfhA7LG0jEpeJKH9ar3scRUu5Z/&#10;qDmFXMQQ9ikqMCFUqZQ+M2TRD11FHLmrqy2GCOtc6hrbGG5LOU6Sb2mx4NhgsKKtoex2elgFh6Nr&#10;75Pn7MtMrxX5/Nxcpl4qNeh3mwWIQF34F/+59zrOn09m8P4mni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+akfBAAAA3QAAAA8AAAAAAAAAAAAAAAAAmAIAAGRycy9kb3du&#10;cmV2LnhtbFBLBQYAAAAABAAEAPUAAACGAwAAAAA=&#10;" path="m64,l62,,59,,57,5r2,l62,5,64,xm5,167r10,5l27,172r,-2l27,167,12,165,,160r2,5l5,167xe" fillcolor="#e77d25" stroked="f">
                  <v:path arrowok="t" o:connecttype="custom" o:connectlocs="64,0;62,0;59,0;57,5;59,5;62,5;64,0;5,167;15,172;27,172;27,170;27,167;12,165;0,160;2,165;5,167" o:connectangles="0,0,0,0,0,0,0,0,0,0,0,0,0,0,0,0"/>
                  <o:lock v:ext="edit" verticies="t"/>
                </v:shape>
                <v:shape id="Freeform 1840" o:spid="_x0000_s2864" style="position:absolute;left:5850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R0sYA&#10;AADdAAAADwAAAGRycy9kb3ducmV2LnhtbESPQWvCQBCF74L/YZlCb3WjlSKpq1QlKChCrdDrkB2T&#10;YHY2ZFeN/fWdg+BthvfmvW+m887V6kptqDwbGA4SUMS5txUXBo4/2dsEVIjIFmvPZOBOAeazfm+K&#10;qfU3/qbrIRZKQjikaKCMsUm1DnlJDsPAN8SinXzrMMraFtq2eJNwV+tRknxohxVLQ4kNLUvKz4eL&#10;M+D+tovNuhkef9fZqsr2Xch3450xry/d1yeoSF18mh/XGyv4k3fBlW9kBD3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xR0sYAAADdAAAADwAAAAAAAAAAAAAAAACYAgAAZHJz&#10;L2Rvd25yZXYueG1sUEsFBgAAAAAEAAQA9QAAAIsDAAAAAA==&#10;" path="m64,l62,,59,,55,2r4,3l62,5r,-3l64,xm2,162r13,2l27,167r,-3l27,162,12,159,,154r,3l2,162xe" fillcolor="#e78026" stroked="f">
                  <v:path arrowok="t" o:connecttype="custom" o:connectlocs="64,0;62,0;59,0;55,2;59,5;62,5;62,2;64,0;2,162;15,164;27,167;27,164;27,162;12,159;0,154;0,157;2,162" o:connectangles="0,0,0,0,0,0,0,0,0,0,0,0,0,0,0,0,0"/>
                  <o:lock v:ext="edit" verticies="t"/>
                </v:shape>
                <v:shape id="Freeform 1841" o:spid="_x0000_s2865" style="position:absolute;left:5847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v8MMA&#10;AADdAAAADwAAAGRycy9kb3ducmV2LnhtbERPzWoCMRC+C75DGKE3zVqh2NUo2iJoL8XVBxg342Yx&#10;mWw3qbu+fVMo9DYf3+8s172z4k5tqD0rmE4yEMSl1zVXCs6n3XgOIkRkjdYzKXhQgPVqOFhirn3H&#10;R7oXsRIphEOOCkyMTS5lKA05DBPfECfu6luHMcG2krrFLoU7K5+z7EU6rDk1GGzozVB5K76dgk23&#10;N8U1HuzH+2X3+WWP5jQrt0o9jfrNAkSkPv6L/9x7nebPZ6/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9v8MMAAADdAAAADwAAAAAAAAAAAAAAAACYAgAAZHJzL2Rv&#10;d25yZXYueG1sUEsFBgAAAAAEAAQA9QAAAIgDAAAAAA==&#10;" path="m65,l62,,60,,58,3r2,2l65,5,65,xm3,155r12,5l30,162r,-2l28,157,13,155,,147r3,5l3,155xe" fillcolor="#e88327" stroked="f">
                  <v:path arrowok="t" o:connecttype="custom" o:connectlocs="65,0;62,0;60,0;58,3;60,5;65,5;65,0;3,155;15,160;30,162;30,160;28,157;13,155;0,147;3,152;3,155" o:connectangles="0,0,0,0,0,0,0,0,0,0,0,0,0,0,0,0"/>
                  <o:lock v:ext="edit" verticies="t"/>
                </v:shape>
                <v:shape id="Freeform 1842" o:spid="_x0000_s2866" style="position:absolute;left:5845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+3UcQA&#10;AADdAAAADwAAAGRycy9kb3ducmV2LnhtbESPzW4CMQyE75X6DpGReitZqgrQQkBtRQWIEz8PYG3c&#10;7IqNs0pSWPr09QGJm60Zz3yeL3vfqgvF1AQ2MBoWoIirYBt2Bk7H79cpqJSRLbaBycCNEiwXz09z&#10;LG248p4uh+yUhHAq0UCdc1dqnaqaPKZh6IhF+wnRY5Y1Om0jXiXct/qtKMbaY8PSUGNHXzVV58Ov&#10;NxA//3J0Zzdxq2Ktdzs+bS2tjHkZ9B8zUJn6/DDfrzdW8Kfvwi/fyAh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vt1HEAAAA3QAAAA8AAAAAAAAAAAAAAAAAmAIAAGRycy9k&#10;b3ducmV2LnhtbFBLBQYAAAAABAAEAPUAAACJAwAAAAA=&#10;" path="m67,3r-3,l60,,57,5r5,l64,8,67,3xm5,152r12,5l32,160r-2,-3l30,155,15,152,,142r2,5l5,152xe" fillcolor="#e88728" stroked="f">
                  <v:path arrowok="t" o:connecttype="custom" o:connectlocs="67,3;64,3;60,0;57,5;62,5;64,8;67,3;5,152;17,157;32,160;30,157;30,155;15,152;0,142;2,147;5,152" o:connectangles="0,0,0,0,0,0,0,0,0,0,0,0,0,0,0,0"/>
                  <o:lock v:ext="edit" verticies="t"/>
                </v:shape>
                <v:shape id="Freeform 1843" o:spid="_x0000_s2867" style="position:absolute;left:5845;top:559;width:67;height:154;visibility:visible;mso-wrap-style:square;v-text-anchor:top" coordsize="6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f5rsIA&#10;AADdAAAADwAAAGRycy9kb3ducmV2LnhtbERPTWvCQBC9F/oflil4qxulWI2uUlsELxaiuXgbsmMS&#10;mp0N2anGf+8Kgrd5vM9ZrHrXqDN1ofZsYDRMQBEX3tZcGsgPm/cpqCDIFhvPZOBKAVbL15cFptZf&#10;OKPzXkoVQzikaKASaVOtQ1GRwzD0LXHkTr5zKBF2pbYdXmK4a/Q4SSbaYc2xocKWvisq/vb/zoDN&#10;fo6t2H49+81dvpud7GdyEGMGb/3XHJRQL0/xw721cf70YwT3b+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/muwgAAAN0AAAAPAAAAAAAAAAAAAAAAAJgCAABkcnMvZG93&#10;bnJldi54bWxQSwUGAAAAAAQABAD1AAAAhwMAAAAA&#10;" path="m67,2r-5,l60,,55,5r5,l64,7,67,2xm2,144r13,8l30,154r,-2l30,149,15,144,,137r,5l2,144xe" fillcolor="#e98a29" stroked="f">
                  <v:path arrowok="t" o:connecttype="custom" o:connectlocs="67,2;62,2;60,0;55,5;60,5;64,7;67,2;2,144;15,152;30,154;30,152;30,149;15,144;0,137;0,137;0,142;2,144" o:connectangles="0,0,0,0,0,0,0,0,0,0,0,0,0,0,0,0,0"/>
                  <o:lock v:ext="edit" verticies="t"/>
                </v:shape>
                <v:shape id="Freeform 1844" o:spid="_x0000_s2868" style="position:absolute;left:5845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3esMA&#10;AADdAAAADwAAAGRycy9kb3ducmV2LnhtbERPTWvCQBC9F/wPyxS8FN0oqUjqKlIt5tpY0OOQnWZD&#10;s7NpdjXpv3cFobd5vM9ZbQbbiCt1vnasYDZNQBCXTtdcKfg6fkyWIHxA1tg4JgV/5GGzHj2tMNOu&#10;50+6FqESMYR9hgpMCG0mpS8NWfRT1xJH7tt1FkOEXSV1h30Mt42cJ8lCWqw5Nhhs6d1Q+VNcrILD&#10;XvavuzQ3TZEfz/vfxenFpielxs/D9g1EoCH8ix/uXMf5y3QO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L3esMAAADdAAAADwAAAAAAAAAAAAAAAACYAgAAZHJzL2Rv&#10;d25yZXYueG1sUEsFBgAAAAAEAAQA9QAAAIgDAAAAAA==&#10;" path="m64,3l62,,57,,55,3r,2l57,5r5,3l64,3xm,137r15,10l30,150r,-3l30,145,15,140,,132r,3l,137xe" fillcolor="#ea8d2a" stroked="f">
                  <v:path arrowok="t" o:connecttype="custom" o:connectlocs="64,3;62,0;57,0;55,3;55,5;57,5;62,8;64,3;0,137;15,147;30,150;30,147;30,145;15,140;0,132;0,135;0,135;0,137;0,137" o:connectangles="0,0,0,0,0,0,0,0,0,0,0,0,0,0,0,0,0,0,0"/>
                  <o:lock v:ext="edit" verticies="t"/>
                </v:shape>
                <v:shape id="Freeform 1845" o:spid="_x0000_s2869" style="position:absolute;left:5845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KdsQA&#10;AADdAAAADwAAAGRycy9kb3ducmV2LnhtbERPS2vCQBC+C/6HZQQvpW7UYm3MKhqQ9tAefNDzkJ08&#10;NDsbsqvG/vpuoeBtPr7nJKvO1OJKrassKxiPIhDEmdUVFwqOh+3zHITzyBpry6TgTg5Wy34vwVjb&#10;G+/ouveFCCHsYlRQet/EUrqsJINuZBviwOW2NegDbAupW7yFcFPLSRTNpMGKQ0OJDaUlZef9xSio&#10;6p/08yRT/Hpbu+/XzdOU8+xdqeGgWy9AeOr8Q/zv/tBh/vxlCn/fh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inbEAAAA3QAAAA8AAAAAAAAAAAAAAAAAmAIAAGRycy9k&#10;b3ducmV2LnhtbFBLBQYAAAAABAAEAPUAAACJAwAAAAA=&#10;" path="m64,2l60,,55,,52,5r5,l62,7r,-2l64,2xm,132r15,7l30,144r,-2l30,139,15,134,,127r,2l,132xe" fillcolor="#ea902b" stroked="f">
                  <v:path arrowok="t" o:connecttype="custom" o:connectlocs="64,2;60,0;55,0;52,5;57,5;62,7;62,5;64,2;0,132;15,139;30,144;30,142;30,139;15,134;0,127;0,129;0,132" o:connectangles="0,0,0,0,0,0,0,0,0,0,0,0,0,0,0,0,0"/>
                  <o:lock v:ext="edit" verticies="t"/>
                </v:shape>
                <v:shape id="Freeform 1846" o:spid="_x0000_s2870" style="position:absolute;left:584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+1+8MA&#10;AADdAAAADwAAAGRycy9kb3ducmV2LnhtbERPS2sCMRC+F/wPYQRvNauIytYoRVC8iS9qb9PNdHfp&#10;ZrImUeO/bwpCb/PxPWe2iKYRN3K+tqxg0M9AEBdW11wqOB5Wr1MQPiBrbCyTggd5WMw7LzPMtb3z&#10;jm77UIoUwj5HBVUIbS6lLyoy6Pu2JU7ct3UGQ4KulNrhPYWbRg6zbCwN1pwaKmxpWVHxs78aBW5y&#10;HFyG54/VZ4yXzXm7PpmveFKq143vbyACxfAvfro3Os2fjkbw900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+1+8MAAADdAAAADwAAAAAAAAAAAAAAAACYAgAAZHJzL2Rv&#10;d25yZXYueG1sUEsFBgAAAAAEAAQA9QAAAIgDAAAAAA==&#10;" path="m62,3l57,,55,,50,5r5,l60,5r2,l62,3xm,127r15,8l30,140r,-3l30,135,15,130,,122r,3l,127xe" fillcolor="#eb932b" stroked="f">
                  <v:path arrowok="t" o:connecttype="custom" o:connectlocs="62,3;57,0;55,0;50,5;55,5;60,5;62,5;62,3;0,127;15,135;30,140;30,137;30,135;15,130;0,122;0,125;0,127" o:connectangles="0,0,0,0,0,0,0,0,0,0,0,0,0,0,0,0,0"/>
                  <o:lock v:ext="edit" verticies="t"/>
                </v:shape>
                <v:shape id="Freeform 1847" o:spid="_x0000_s2871" style="position:absolute;left:584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JqMEA&#10;AADdAAAADwAAAGRycy9kb3ducmV2LnhtbESPzQrCMBCE74LvEFbwpqmiItUoIgieBH/A69KsbWmz&#10;qU2s1ac3guBtl5n5dna5bk0pGqpdblnBaBiBIE6szjlVcDnvBnMQziNrLC2Tghc5WK+6nSXG2j75&#10;SM3JpyJA2MWoIPO+iqV0SUYG3dBWxEG72dqgD2udSl3jM8BNKcdRNJMGcw4XMqxom1FSnB4mUIrm&#10;8Li99biQ96vfR0c3K0aJUv1eu1mA8NT6v/mX3utQfz6ZwvebMIJ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ZCajBAAAA3QAAAA8AAAAAAAAAAAAAAAAAmAIAAGRycy9kb3du&#10;cmV2LnhtbFBLBQYAAAAABAAEAPUAAACGAwAAAAA=&#10;" path="m62,2l57,,52,,50,2r,3l55,5r5,l60,2r2,xm,122r15,7l30,134r,-2l30,129,15,124,,114r,5l,122xe" fillcolor="#eb962a" stroked="f">
                  <v:path arrowok="t" o:connecttype="custom" o:connectlocs="62,2;57,0;52,0;50,2;50,5;55,5;60,5;60,2;62,2;0,122;15,129;30,134;30,132;30,129;15,124;0,114;0,119;0,122" o:connectangles="0,0,0,0,0,0,0,0,0,0,0,0,0,0,0,0,0,0"/>
                  <o:lock v:ext="edit" verticies="t"/>
                </v:shape>
                <v:shape id="Freeform 1848" o:spid="_x0000_s2872" style="position:absolute;left:5845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0DMMA&#10;AADdAAAADwAAAGRycy9kb3ducmV2LnhtbERPTWuDQBC9F/oflgn01qwJbRDrKqEQiJeSmBxyHNyp&#10;Gt1ZcbfR/PtsodDbPN7npPlsenGj0bWWFayWEQjiyuqWawXn0+41BuE8ssbeMim4k4M8e35KMdF2&#10;4iPdSl+LEMIuQQWN90MipasaMuiWdiAO3LcdDfoAx1rqEacQbnq5jqKNNNhyaGhwoM+Gqq78MQrK&#10;a3uRh11xn49su/hrX8h1/K7Uy2LefoDwNPt/8Z97r8P8+G0Dv9+EE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y0DMMAAADdAAAADwAAAAAAAAAAAAAAAACYAgAAZHJzL2Rv&#10;d25yZXYueG1sUEsFBgAAAAAEAAQA9QAAAIgDAAAAAA==&#10;" path="m60,l55,,50,r,3l47,5r5,l57,5,60,3,60,xm,117r15,8l30,130r,-3l30,125,15,120,,110r,2l,117xe" fillcolor="#ec9a2a" stroked="f">
                  <v:path arrowok="t" o:connecttype="custom" o:connectlocs="60,0;55,0;50,0;50,3;47,5;52,5;57,5;60,3;60,0;0,117;15,125;30,130;30,127;30,125;15,120;0,110;0,112;0,117" o:connectangles="0,0,0,0,0,0,0,0,0,0,0,0,0,0,0,0,0,0"/>
                  <o:lock v:ext="edit" verticies="t"/>
                </v:shape>
                <v:shape id="Freeform 1849" o:spid="_x0000_s2873" style="position:absolute;left:5845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b9sMA&#10;AADdAAAADwAAAGRycy9kb3ducmV2LnhtbERPzWrCQBC+F/oOyxS8FN0oUkPqKiIq9tCDPw8wZMds&#10;aHY2ZkdN375bKPQ2H9/vzJe9b9SdulgHNjAeZaCIy2BrrgycT9thDioKssUmMBn4pgjLxfPTHAsb&#10;Hnyg+1EqlUI4FmjAibSF1rF05DGOQkucuEvoPEqCXaVth48U7hs9ybI37bHm1OCwpbWj8ut48wZ2&#10;F9f6D/d6lUOQ82an888wKY0ZvPSrd1BCvfyL/9x7m+bn0xn8fpNO0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ab9sMAAADdAAAADwAAAAAAAAAAAAAAAACYAgAAZHJzL2Rv&#10;d25yZXYueG1sUEsFBgAAAAAEAAQA9QAAAIgDAAAAAA==&#10;" path="m60,l55,,50,,47,2,45,5r7,l57,5r,-3l60,xm,109r15,10l30,124r,-2l30,119,15,114,2,104,,107r,2xe" fillcolor="#ec9d28" stroked="f">
                  <v:path arrowok="t" o:connecttype="custom" o:connectlocs="60,0;55,0;50,0;47,2;45,5;52,5;57,5;57,2;60,0;0,109;15,119;30,124;30,122;30,119;15,114;2,104;0,107;0,109" o:connectangles="0,0,0,0,0,0,0,0,0,0,0,0,0,0,0,0,0,0"/>
                  <o:lock v:ext="edit" verticies="t"/>
                </v:shape>
                <v:shape id="Freeform 1850" o:spid="_x0000_s2874" style="position:absolute;left:5845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YvRcYA&#10;AADdAAAADwAAAGRycy9kb3ducmV2LnhtbESPT0vDQBDF74LfYRnBS7ET/yBt7LaIKCr0Yi09D9kx&#10;CWZn4+42id/eOQi9zfDevPeb1WbynRk4pjaIhet5AYalCq6V2sL+8+VqASZlEkddELbwywk26/Oz&#10;FZUujPLBwy7XRkMklWShybkvEVPVsKc0Dz2Lal8hesq6xhpdpFHDfYc3RXGPnlrRhoZ6fmq4+t4d&#10;vYVx9uqWh+3z7fvwI7jtcRYPeLT28mJ6fACTecon8//1m1P8xZ3i6jc6Aq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YvRcYAAADdAAAADwAAAAAAAAAAAAAAAACYAgAAZHJz&#10;L2Rvd25yZXYueG1sUEsFBgAAAAAEAAQA9QAAAIsDAAAAAA==&#10;" path="m57,l52,,47,,45,3r5,2l55,5,57,3,57,xm,105r15,10l30,120r,-3l30,115,15,110,2,100r,2l,105xe" fillcolor="#eda025" stroked="f">
                  <v:path arrowok="t" o:connecttype="custom" o:connectlocs="57,0;52,0;47,0;45,3;45,3;50,5;55,5;57,3;57,0;0,105;15,115;30,120;30,117;30,115;15,110;2,100;2,102;0,105" o:connectangles="0,0,0,0,0,0,0,0,0,0,0,0,0,0,0,0,0,0"/>
                  <o:lock v:ext="edit" verticies="t"/>
                </v:shape>
                <v:shape id="Freeform 1851" o:spid="_x0000_s2875" style="position:absolute;left:5847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3kjsMA&#10;AADdAAAADwAAAGRycy9kb3ducmV2LnhtbERP3WrCMBS+F3yHcITdzXRDtOuMIopOwcGme4BDc9aU&#10;NiclybS+/TIYeHc+vt8zX/a2FRfyoXas4GmcgSAuna65UvB13j7mIEJE1tg6JgU3CrBcDAdzLLS7&#10;8iddTrESKYRDgQpMjF0hZSgNWQxj1xEn7tt5izFBX0nt8ZrCbSufs2wqLdacGgx2tDZUNqcfq4DO&#10;fvfRNLPtZvd+POjK7t82ZqLUw6hfvYKI1Me7+N+912l+PnmB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3kjsMAAADdAAAADwAAAAAAAAAAAAAAAACYAgAAZHJzL2Rv&#10;d25yZXYueG1sUEsFBgAAAAAEAAQA9QAAAIgDAAAAAA==&#10;" path="m55,l50,,43,,40,2r8,3l53,5r,-3l55,xm,99r13,10l28,114r,-2l28,109,13,104,,94r,3l,99xe" fillcolor="#eda322" stroked="f">
                  <v:path arrowok="t" o:connecttype="custom" o:connectlocs="55,0;50,0;43,0;43,0;40,2;40,2;48,5;53,5;53,2;55,0;0,99;13,109;28,114;28,112;28,109;13,104;0,94;0,97;0,99" o:connectangles="0,0,0,0,0,0,0,0,0,0,0,0,0,0,0,0,0,0,0"/>
                  <o:lock v:ext="edit" verticies="t"/>
                </v:shape>
                <v:shape id="Freeform 1852" o:spid="_x0000_s2876" style="position:absolute;left:5847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FuMUA&#10;AADdAAAADwAAAGRycy9kb3ducmV2LnhtbESPQUsDMRCF74L/IYzgzWa1KHVtWqRYrB4Ea+l52IxJ&#10;cDNZkrhd/71zELzN8N68981yPcVejZRLSGzgetaAIu6SDewMHD62VwtQpSJb7BOTgR8qsF6dny2x&#10;tenE7zTuq1MSwqVFA77WodW6dJ4illkaiEX7TDlilTU7bTOeJDz2+qZp7nTEwNLgcaCNp+5r/x0N&#10;lOCf866Zu6e3+fjqjpttuH/pjbm8mB4fQFWa6r/573pnBX9xK/z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MW4xQAAAN0AAAAPAAAAAAAAAAAAAAAAAJgCAABkcnMv&#10;ZG93bnJldi54bWxQSwUGAAAAAAQABAD1AAAAigMAAAAA&#10;" path="m53,2r-5,l43,,40,2,38,5r2,l45,7r8,l53,5r,-3xm,97r13,10l28,112r,-3l28,107,13,102,,92r,2l,97xe" fillcolor="#eea61e" stroked="f">
                  <v:path arrowok="t" o:connecttype="custom" o:connectlocs="53,2;48,2;43,0;40,2;38,5;40,5;40,5;45,7;53,7;53,5;53,2;0,97;13,107;28,112;28,109;28,107;13,102;0,92;0,94;0,97" o:connectangles="0,0,0,0,0,0,0,0,0,0,0,0,0,0,0,0,0,0,0,0"/>
                  <o:lock v:ext="edit" verticies="t"/>
                </v:shape>
                <v:shape id="Freeform 1853" o:spid="_x0000_s2877" style="position:absolute;left:5847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VelsMA&#10;AADdAAAADwAAAGRycy9kb3ducmV2LnhtbERPS2vCQBC+C/6HZQq9SN0oVEJ0laBoS28+Lr0N2XET&#10;mp2N2Y1J/323IHibj+85q81ga3Gn1leOFcymCQjiwumKjYLLef+WgvABWWPtmBT8kofNejxaYaZd&#10;z0e6n4IRMYR9hgrKEJpMSl+UZNFPXUMcuatrLYYIWyN1i30Mt7WcJ8lCWqw4NpTY0Lak4ufUWQWH&#10;fPLd9fID3W2XHr5MM8mPplPq9WXIlyACDeEpfrg/dZyfvs/g/5t4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VelsMAAADdAAAADwAAAAAAAAAAAAAAAACYAgAAZHJzL2Rv&#10;d25yZXYueG1sUEsFBgAAAAAEAAQA9QAAAIgDAAAAAA==&#10;" path="m53,3r-5,l40,,38,3r,2l40,5r5,3l50,8,53,5r,-2xm,92r13,10l28,107r,-2l28,102r-8,-2l13,97,8,92,3,85,,90r,2xe" fillcolor="#efab15" stroked="f">
                  <v:path arrowok="t" o:connecttype="custom" o:connectlocs="53,3;48,3;40,0;40,0;38,3;38,5;38,5;40,5;45,8;50,8;53,5;53,3;0,92;13,102;28,107;28,105;28,102;20,100;13,97;8,92;3,85;0,90;0,92" o:connectangles="0,0,0,0,0,0,0,0,0,0,0,0,0,0,0,0,0,0,0,0,0,0,0"/>
                  <o:lock v:ext="edit" verticies="t"/>
                </v:shape>
                <v:shape id="Freeform 1854" o:spid="_x0000_s2878" style="position:absolute;left:5847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RMMMA&#10;AADdAAAADwAAAGRycy9kb3ducmV2LnhtbERPTWvCQBC9F/wPywi91U0Fm5i6igimhZyqAa9jdpqE&#10;ZmdDdk3iv3cLhd7m8T5ns5tMKwbqXWNZwesiAkFcWt1wpaA4H18SEM4ja2wtk4I7OdhtZ08bTLUd&#10;+YuGk69ECGGXooLa+y6V0pU1GXQL2xEH7tv2Bn2AfSV1j2MIN61cRtGbNNhwaKixo0NN5c/pZhTs&#10;Y8yzOB+vcfGRr7OLabr16qDU83zav4PwNPl/8Z/7U4f5yWoJv9+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GRMMMAAADdAAAADwAAAAAAAAAAAAAAAACYAgAAZHJzL2Rv&#10;d25yZXYueG1sUEsFBgAAAAAEAAQA9QAAAIgDAAAAAA==&#10;" path="m53,2r-8,l40,,38,r,2l35,7,38,5r2,l45,5r5,2l50,5,53,2xm,87l13,97r15,5l28,99r,-2l20,94,13,92,8,87,3,80r,2l,87xe" fillcolor="#efae09" stroked="f">
                  <v:path arrowok="t" o:connecttype="custom" o:connectlocs="53,2;45,2;40,0;40,0;38,0;38,2;35,7;38,5;40,5;45,5;50,7;50,5;53,2;0,87;13,97;28,102;28,99;28,97;20,94;13,92;8,87;3,80;3,82;0,87" o:connectangles="0,0,0,0,0,0,0,0,0,0,0,0,0,0,0,0,0,0,0,0,0,0,0,0"/>
                  <o:lock v:ext="edit" verticies="t"/>
                </v:shape>
                <v:shape id="Freeform 1855" o:spid="_x0000_s2879" style="position:absolute;left:5850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F7MMA&#10;AADdAAAADwAAAGRycy9kb3ducmV2LnhtbERP3WrCMBS+H/gO4Qi7m6mOjVqNIo6OiSCs8wGOzbEt&#10;Nielydrs7c1gsLvz8f2e9TaYVgzUu8aygvksAUFcWt1wpeD8lT+lIJxH1thaJgU/5GC7mTysMdN2&#10;5E8aCl+JGMIuQwW1910mpStrMuhmtiOO3NX2Bn2EfSV1j2MMN61cJMmrNNhwbKixo31N5a34Ngrs&#10;eEC9W76dgl9cjsdwfr+OuVHqcRp2KxCegv8X/7k/dJyfvjzD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F7MMAAADdAAAADwAAAAAAAAAAAAAAAACYAgAAZHJzL2Rv&#10;d25yZXYueG1sUEsFBgAAAAAEAAQA9QAAAIgDAAAAAA==&#10;" path="m47,3r-5,l37,,35,,32,5,30,8,35,5r2,l42,5r3,3l47,5r,-2xm,80r5,7l10,92r7,3l25,97r,-2l25,92,17,90,12,85,5,80,,75r,3l,80xe" fillcolor="#f0b100" stroked="f">
                  <v:path arrowok="t" o:connecttype="custom" o:connectlocs="47,3;42,3;37,0;35,0;35,0;32,5;30,8;35,5;37,5;42,5;45,8;47,5;47,3;0,80;5,87;10,92;17,95;25,97;25,95;25,92;17,90;12,85;5,80;0,75;0,78;0,80" o:connectangles="0,0,0,0,0,0,0,0,0,0,0,0,0,0,0,0,0,0,0,0,0,0,0,0,0,0"/>
                  <o:lock v:ext="edit" verticies="t"/>
                </v:shape>
                <v:shape id="Freeform 1856" o:spid="_x0000_s2880" style="position:absolute;left:5850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0ZsUA&#10;AADdAAAADwAAAGRycy9kb3ducmV2LnhtbERPTWvCQBC9C/6HZYRepO5amiCpq4RSob0IxrbgbZqd&#10;JqHZ2ZDdavz3riB4m8f7nOV6sK04Uu8bxxrmMwWCuHSm4UrD537zuADhA7LB1jFpOJOH9Wo8WmJm&#10;3Il3dCxCJWII+ww11CF0mZS+rMmin7mOOHK/rrcYIuwraXo8xXDbyielUmmx4dhQY0evNZV/xb/V&#10;sEk/0jL5UgfFP99vhyTf5sV8qvXDZMhfQAQawl18c7+bOH+RPMP1m3iC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LRmxQAAAN0AAAAPAAAAAAAAAAAAAAAAAJgCAABkcnMv&#10;ZG93bnJldi54bWxQSwUGAAAAAAQABAD1AAAAigMAAAAA&#10;" path="m47,2l42,,37,,35,,32,2,30,5r,2l32,5r5,l42,5r3,2l45,5,47,2xm,75r5,7l10,87r7,2l25,92r,-3l25,87,17,84,12,79,7,75,2,70,,72r,3xe" fillcolor="#f0b500" stroked="f">
                  <v:path arrowok="t" o:connecttype="custom" o:connectlocs="47,2;42,0;37,0;35,0;32,2;30,5;30,7;32,5;37,5;42,5;45,7;45,5;47,2;0,75;5,82;10,87;17,89;25,92;25,89;25,87;17,84;12,79;7,75;2,70;0,72;0,75" o:connectangles="0,0,0,0,0,0,0,0,0,0,0,0,0,0,0,0,0,0,0,0,0,0,0,0,0,0"/>
                  <o:lock v:ext="edit" verticies="t"/>
                </v:shape>
                <v:shape id="Freeform 1857" o:spid="_x0000_s2881" style="position:absolute;left:5850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qmh8QA&#10;AADdAAAADwAAAGRycy9kb3ducmV2LnhtbERP22rCQBB9L/Qflin4VjcW0kp0E0QqBKQUY8HXaXZy&#10;0exsyK6a9uu7QsG3OZzrLLPRdOJCg2stK5hNIxDEpdUt1wq+9pvnOQjnkTV2lknBDznI0seHJSba&#10;XnlHl8LXIoSwS1BB432fSOnKhgy6qe2JA1fZwaAPcKilHvAawk0nX6LoVRpsOTQ02NO6ofJUnI0C&#10;+9Z/xNvDLx+r7/awqj6LPH9fKzV5GlcLEJ5Gfxf/u3Md5s/jGG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pofEAAAA3QAAAA8AAAAAAAAAAAAAAAAAmAIAAGRycy9k&#10;b3ducmV2LnhtbFBLBQYAAAAABAAEAPUAAACJAwAAAAA=&#10;" path="m45,3l42,,37,,35,,30,3r,2l27,8r5,l37,5r3,l45,8r,-3l45,3xm,70r5,5l12,80r5,5l25,87r,-2l25,82,17,80,12,75,7,70,2,63r,5l,70xe" fillcolor="#f2b900" stroked="f">
                  <v:path arrowok="t" o:connecttype="custom" o:connectlocs="45,3;42,0;37,0;35,0;30,3;30,5;27,8;32,8;37,5;40,5;45,8;45,5;45,3;0,70;5,75;12,80;17,85;25,87;25,85;25,82;17,80;12,75;7,70;2,63;2,68;0,70" o:connectangles="0,0,0,0,0,0,0,0,0,0,0,0,0,0,0,0,0,0,0,0,0,0,0,0,0,0"/>
                  <o:lock v:ext="edit" verticies="t"/>
                </v:shape>
                <v:shape id="Freeform 1858" o:spid="_x0000_s2882" style="position:absolute;left:5852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ei8IA&#10;AADdAAAADwAAAGRycy9kb3ducmV2LnhtbERPTYvCMBC9C/sfwix4s+kKK6UaRVwEWbxsq3gdmrEt&#10;NpPSpLX+e7MgeJvH+5zVZjSNGKhztWUFX1EMgriwuuZSwSnfzxIQziNrbCyTggc52Kw/JitMtb3z&#10;Hw2ZL0UIYZeigsr7NpXSFRUZdJFtiQN3tZ1BH2BXSt3hPYSbRs7jeCEN1hwaKmxpV1Fxy3qjIKdz&#10;cvnZzn+zR98fMU+uxz4flJp+jtslCE+jf4tf7oMO85PvBfx/E0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R6LwgAAAN0AAAAPAAAAAAAAAAAAAAAAAJgCAABkcnMvZG93&#10;bnJldi54bWxQSwUGAAAAAAQABAD1AAAAhwMAAAAA&#10;" path="m43,2l40,,35,,30,,28,2,25,5,23,7r7,l35,5r3,l40,5r3,l43,2xm,65r5,5l10,74r5,5l23,82r,-3l23,77,18,74,10,70,5,65,3,57,,60r,5xe" fillcolor="#f3be00" stroked="f">
                  <v:path arrowok="t" o:connecttype="custom" o:connectlocs="43,2;40,0;35,0;30,0;28,2;25,5;23,7;30,7;35,5;38,5;40,5;43,5;43,2;0,65;5,70;10,74;15,79;23,82;23,79;23,77;18,74;10,70;5,65;3,57;0,60;0,65" o:connectangles="0,0,0,0,0,0,0,0,0,0,0,0,0,0,0,0,0,0,0,0,0,0,0,0,0,0"/>
                  <o:lock v:ext="edit" verticies="t"/>
                </v:shape>
                <v:shape id="Freeform 1859" o:spid="_x0000_s2883" style="position:absolute;left:5852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47R8QA&#10;AADdAAAADwAAAGRycy9kb3ducmV2LnhtbERPTWvCQBC9C/6HZYTedFPbVIlughQKORTB2Etv0+yY&#10;pGZnQ3Y16b/vCoK3ebzP2WajacWVetdYVvC8iEAQl1Y3XCn4On7M1yCcR9bYWiYFf+QgS6eTLSba&#10;Dnyga+ErEULYJaig9r5LpHRlTQbdwnbEgTvZ3qAPsK+k7nEI4aaVyyh6kwYbDg01dvReU3kuLkbB&#10;Ob58Dnb/82K7X42vqyoe8+hbqafZuNuA8DT6h/juznWYv45XcPsmnC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uO0fEAAAA3QAAAA8AAAAAAAAAAAAAAAAAmAIAAGRycy9k&#10;b3ducmV2LnhtbFBLBQYAAAAABAAEAPUAAACJAwAAAAA=&#10;" path="m43,3l38,,35,,30,3r-5,l23,5r-3,5l28,8,35,5r3,l40,5r,-2l43,3xm,58r5,7l10,70r5,5l23,77r,-2l25,72,18,70,10,65,5,58,3,50r,5l,58xe" fillcolor="#f4c200" stroked="f">
                  <v:path arrowok="t" o:connecttype="custom" o:connectlocs="43,3;38,0;35,0;30,3;25,3;23,5;20,10;28,8;35,5;38,5;40,5;40,3;43,3;0,58;5,65;10,70;15,75;23,77;23,75;25,72;18,70;10,65;5,58;3,50;3,55;0,58" o:connectangles="0,0,0,0,0,0,0,0,0,0,0,0,0,0,0,0,0,0,0,0,0,0,0,0,0,0"/>
                  <o:lock v:ext="edit" verticies="t"/>
                </v:shape>
                <v:shape id="Freeform 1860" o:spid="_x0000_s2884" style="position:absolute;left:5855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4e7sUA&#10;AADdAAAADwAAAGRycy9kb3ducmV2LnhtbESPQU8CMRCF7yb+h2ZMuElXUYGVQggJ0YMXwITrpB22&#10;G7fTta2w+uudg4m3mbw3732zWA2hU2dKuY1s4G5cgSK20bXcGHg/bG9noHJBdthFJgPflGG1vL5a&#10;YO3ihXd03pdGSQjnGg34Uvpa62w9Bczj2BOLdoopYJE1NdolvEh46PR9VT3pgC1Lg8eeNp7sx/4r&#10;GKDkXx4mR/50Ia7nP87a6aF7M2Z0M6yfQRUayr/57/rVCf7sUXDlGx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h7uxQAAAN0AAAAPAAAAAAAAAAAAAAAAAJgCAABkcnMv&#10;ZG93bnJldi54bWxQSwUGAAAAAAQABAD1AAAAigMAAAAA&#10;" path="m37,l35,,32,,27,2r-7,l17,7r,3l25,7,32,5r3,l37,2,37,xm,52r2,8l7,65r8,4l20,72r2,-3l22,67,15,65,7,57,5,52,2,45,,47r,5xe" fillcolor="#f5c600" stroked="f">
                  <v:path arrowok="t" o:connecttype="custom" o:connectlocs="37,0;35,0;32,0;27,2;20,2;17,7;17,10;25,7;32,5;35,5;35,5;37,2;37,0;0,52;2,60;7,65;15,69;20,72;22,69;22,67;15,65;7,57;5,52;2,45;0,47;0,52" o:connectangles="0,0,0,0,0,0,0,0,0,0,0,0,0,0,0,0,0,0,0,0,0,0,0,0,0,0"/>
                  <o:lock v:ext="edit" verticies="t"/>
                </v:shape>
                <v:shape id="Freeform 1861" o:spid="_x0000_s2885" style="position:absolute;left:5855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NIsIA&#10;AADdAAAADwAAAGRycy9kb3ducmV2LnhtbERPTYvCMBC9C/6HMIIX0UTBol2jiIvgta4Hj0MztmWb&#10;SUmi7e6v3yws7G0e73N2h8G24kU+NI41LBcKBHHpTMOVhtvHeb4BESKywdYxafiiAIf9eLTD3Lie&#10;C3pdYyVSCIccNdQxdrmUoazJYli4jjhxD+ctxgR9JY3HPoXbVq6UyqTFhlNDjR2daio/r0+rIVNd&#10;dixWxft3ry7+PlvLZ1M8tJ5OhuMbiEhD/Bf/uS8mzd+st/D7TTpB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4I0iwgAAAN0AAAAPAAAAAAAAAAAAAAAAAJgCAABkcnMvZG93&#10;bnJldi54bWxQSwUGAAAAAAQABAD1AAAAhwMAAAAA&#10;" path="m37,l35,,32,,25,3,17,5r,3l15,13,22,8,32,5r3,l35,3,37,xm,45r2,8l7,60r8,5l22,67r,-2l22,63,15,58,10,53,5,45,2,38r,2l,45xe" fillcolor="#f6ca00" stroked="f">
                  <v:path arrowok="t" o:connecttype="custom" o:connectlocs="37,0;35,0;32,0;25,3;17,5;17,8;15,13;22,8;32,5;35,5;35,5;35,3;37,0;0,45;2,53;7,60;15,65;22,67;22,65;22,63;15,58;10,53;5,45;2,38;2,40;0,45" o:connectangles="0,0,0,0,0,0,0,0,0,0,0,0,0,0,0,0,0,0,0,0,0,0,0,0,0,0"/>
                  <o:lock v:ext="edit" verticies="t"/>
                </v:shape>
                <v:shape id="Freeform 1862" o:spid="_x0000_s2886" style="position:absolute;left:5857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hoscA&#10;AADdAAAADwAAAGRycy9kb3ducmV2LnhtbESPT2/CMAzF75P2HSJP2m2kcGC0IyC0DWk78keTuFmN&#10;11ZrnJJktPDp8QGJm633/N7P8+XgWnWiEBvPBsajDBRx6W3DlYH9bv0yAxUTssXWMxk4U4Tl4vFh&#10;joX1PW/otE2VkhCOBRqoU+oKrWNZk8M48h2xaL8+OEyyhkrbgL2Eu1ZPsmyqHTYsDTV29F5T+bf9&#10;dwYmH2H1cxl/5+v285COxz4fDq+5Mc9Pw+oNVKIh3c236y8r+LOp8Ms3MoJe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ZYaLHAAAA3QAAAA8AAAAAAAAAAAAAAAAAmAIAAGRy&#10;cy9kb3ducmV2LnhtbFBLBQYAAAAABAAEAPUAAACMAwAAAAA=&#10;" path="m33,r,l30,,23,2,15,5r-5,7l8,20r5,-8l18,10,23,7,30,5r3,l33,2,33,xm,40r3,7l5,52r8,8l20,62r,-2l20,57,13,52,8,47,5,40,3,32r,-2l5,25,3,32,,40xe" fillcolor="#f7cd00" stroked="f">
                  <v:path arrowok="t" o:connecttype="custom" o:connectlocs="33,0;33,0;30,0;23,2;15,5;10,12;8,20;13,12;18,10;23,7;30,5;30,5;33,5;33,2;33,0;0,40;3,47;5,52;13,60;20,62;20,60;20,57;13,52;8,47;5,40;3,32;3,30;5,25;3,32;0,40" o:connectangles="0,0,0,0,0,0,0,0,0,0,0,0,0,0,0,0,0,0,0,0,0,0,0,0,0,0,0,0,0,0"/>
                  <o:lock v:ext="edit" verticies="t"/>
                </v:shape>
                <v:shape id="Freeform 1863" o:spid="_x0000_s2887" style="position:absolute;left:5857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OAVsIA&#10;AADdAAAADwAAAGRycy9kb3ducmV2LnhtbERPTYvCMBC9C/sfwix4kTWtSCld0yKCrBcPWtnz0My2&#10;xWZSmqyt/94Igrd5vM/ZFJPpxI0G11pWEC8jEMSV1S3XCi7l/isF4Tyyxs4yKbiTgyL/mG0w03bk&#10;E93OvhYhhF2GChrv+0xKVzVk0C1tTxy4PzsY9AEOtdQDjiHcdHIVRYk02HJoaLCnXUPV9fxvFBzH&#10;NS3WY1TuquT3EP9w1y/KvVLzz2n7DcLT5N/il/ugw/w0ieH5TThB5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4BWwgAAAN0AAAAPAAAAAAAAAAAAAAAAAJgCAABkcnMvZG93&#10;bnJldi54bWxQSwUGAAAAAAQABAD1AAAAhwMAAAAA&#10;" path="m33,r,l30,,20,3,13,8,5,20,,33r3,7l8,48r5,5l20,58r,-3l20,53,15,50,10,43,8,38,5,30,8,20r5,-7l20,8,30,5,33,3,33,xe" fillcolor="#f8d100" stroked="f">
                  <v:path arrowok="t" o:connecttype="custom" o:connectlocs="33,0;33,0;30,0;20,3;13,8;5,20;0,33;3,40;8,48;13,53;20,58;20,55;20,53;15,50;10,43;8,38;5,30;8,20;13,13;20,8;30,5;30,5;33,3;33,0" o:connectangles="0,0,0,0,0,0,0,0,0,0,0,0,0,0,0,0,0,0,0,0,0,0,0,0"/>
                </v:shape>
                <v:shape id="Freeform 1864" o:spid="_x0000_s2888" style="position:absolute;left:5860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ycMcA&#10;AADdAAAADwAAAGRycy9kb3ducmV2LnhtbESPQWsCMRCF70L/Q5iCF6nZeliXrVFKoeDBQnU99Dhs&#10;ptnFZLIkUdf++qZQ8DbDe/O+N6vN6Ky4UIi9ZwXP8wIEcet1z0bBsXl/qkDEhKzReiYFN4qwWT9M&#10;Vlhrf+U9XQ7JiBzCsUYFXUpDLWVsO3IY534gztq3Dw5TXoOROuA1hzsrF0VRSoc9Z0KHA7111J4O&#10;Z5chs3C6lV/NzDSfPx92GSprdpVS08fx9QVEojHdzf/XW53rV+UC/r7JI8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cMnDHAAAA3QAAAA8AAAAAAAAAAAAAAAAAmAIAAGRy&#10;cy9kb3ducmV2LnhtbFBLBQYAAAAABAAEAPUAAACMAwAAAAA=&#10;" path="m30,l27,,20,2,15,5,10,7,5,15,2,17r,3l,25r,2l2,35r3,7l10,47r7,5l17,50r,-3l12,45,10,40,7,35,5,27,7,20r5,-8l20,7,27,5r,-3l30,xe" fillcolor="#f7d400" stroked="f">
                  <v:path arrowok="t" o:connecttype="custom" o:connectlocs="30,0;27,0;27,0;20,2;15,5;10,7;5,15;2,17;2,20;0,25;0,27;2,35;5,42;10,47;17,52;17,50;17,47;12,45;10,40;7,35;5,27;7,20;12,12;20,7;27,5;27,2;30,0" o:connectangles="0,0,0,0,0,0,0,0,0,0,0,0,0,0,0,0,0,0,0,0,0,0,0,0,0,0,0"/>
                </v:shape>
                <v:shape id="Freeform 1865" o:spid="_x0000_s2889" style="position:absolute;left:5862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q4cUA&#10;AADdAAAADwAAAGRycy9kb3ducmV2LnhtbERPTWsCMRC9F/wPYYReRLNtqchqFCkt9FAPqx70Nm7G&#10;zeJmsk2ibv31plDobR7vc2aLzjbiQj7UjhU8jTIQxKXTNVcKtpuP4QREiMgaG8ek4IcCLOa9hxnm&#10;2l25oMs6ViKFcMhRgYmxzaUMpSGLYeRa4sQdnbcYE/SV1B6vKdw28jnLxtJizanBYEtvhsrT+mwV&#10;fO/P5qs+3HzxOgiD97KI3W23Uuqx3y2nICJ18V/85/7Uaf5k/AK/36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+rhxQAAAN0AAAAPAAAAAAAAAAAAAAAAAJgCAABkcnMv&#10;ZG93bnJldi54bWxQSwUGAAAAAAQABAD1AAAAigMAAAAA&#10;" path="m25,r,l15,3,8,8,3,15,,25r3,8l5,38r5,7l15,48r,-3l15,43,13,40,8,35r,-5l5,25,8,18r2,-5l18,8,25,5r,-2l25,xe" fillcolor="#f6d700" stroked="f">
                  <v:path arrowok="t" o:connecttype="custom" o:connectlocs="25,0;25,0;15,3;8,8;3,15;0,25;3,33;5,38;10,45;15,48;15,45;15,43;13,40;8,35;8,30;5,25;8,18;10,13;18,8;25,5;25,3;25,0" o:connectangles="0,0,0,0,0,0,0,0,0,0,0,0,0,0,0,0,0,0,0,0,0,0"/>
                </v:shape>
                <v:shape id="Freeform 1866" o:spid="_x0000_s2890" style="position:absolute;left:586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//sUA&#10;AADdAAAADwAAAGRycy9kb3ducmV2LnhtbERPTWvCQBC9C/0PyxR6Ed3ESgipaxCxYCkIJvbQ25Cd&#10;JsHsbMhuY/rvu4WCt3m8z9nkk+nESINrLSuIlxEI4srqlmsFl/J1kYJwHlljZ5kU/JCDfPsw22Cm&#10;7Y3PNBa+FiGEXYYKGu/7TEpXNWTQLW1PHLgvOxj0AQ611APeQrjp5CqKEmmw5dDQYE/7hqpr8W0U&#10;lCc5+o/VoafjPLnG7/u35xE/lXp6nHYvIDxN/i7+dx91mJ8ma/j7Jpw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D/+xQAAAN0AAAAPAAAAAAAAAAAAAAAAAJgCAABkcnMv&#10;ZG93bnJldi54bWxQSwUGAAAAAAQABAD1AAAAigMAAAAA&#10;" path="m22,l15,2,7,7,2,15,,22r2,8l5,35r2,5l12,42r,-2l12,37,7,30,5,22,7,17r3,-5l15,7,20,5,22,2,22,xe" fillcolor="#f5d900" stroked="f">
                  <v:path arrowok="t" o:connecttype="custom" o:connectlocs="22,0;15,2;7,7;2,15;0,22;2,30;5,35;7,40;12,42;12,40;12,37;7,30;5,22;7,17;10,12;15,7;20,5;22,2;22,0" o:connectangles="0,0,0,0,0,0,0,0,0,0,0,0,0,0,0,0,0,0,0"/>
                </v:shape>
                <v:shape id="Freeform 1867" o:spid="_x0000_s2891" style="position:absolute;left:5867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mDb4A&#10;AADdAAAADwAAAGRycy9kb3ducmV2LnhtbERPywrCMBC8C/5DWMGbpgqKVKOIIHj0iXhbmrUtNpuS&#10;RK1+vREEb7M7OzM7s0VjKvEg50vLCgb9BARxZnXJuYLjYd2bgPABWWNlmRS8yMNi3m7NMNX2yTt6&#10;7EMuogn7FBUUIdSplD4ryKDv25o4clfrDIY4ulxqh89obio5TJKxNFhyTCiwplVB2W1/Nwqub9qa&#10;Krusao6rA79OZ7ddK9XtNMspiEBN+B//1Bsd35+MR/BtEyH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Hpg2+AAAA3QAAAA8AAAAAAAAAAAAAAAAAmAIAAGRycy9kb3ducmV2&#10;LnhtbFBLBQYAAAAABAAEAPUAAACDAwAAAAA=&#10;" path="m20,l13,3,5,8,3,13,,20r3,5l3,30r5,5l10,38r,-3l13,33,8,28,5,20,8,15r2,-5l13,8,18,5r,-2l20,xe" fillcolor="#f4db00" stroked="f">
                  <v:path arrowok="t" o:connecttype="custom" o:connectlocs="20,0;13,3;5,8;3,13;0,20;3,25;3,30;8,35;10,38;10,35;13,33;8,28;5,20;8,15;10,10;13,8;18,5;18,3;20,0" o:connectangles="0,0,0,0,0,0,0,0,0,0,0,0,0,0,0,0,0,0,0"/>
                </v:shape>
                <v:shape id="Freeform 1868" o:spid="_x0000_s2892" style="position:absolute;left:5870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R878A&#10;AADdAAAADwAAAGRycy9kb3ducmV2LnhtbERPTYvCMBC9L/gfwgje1rQixa3GIqLgcVfX+5CMbbGZ&#10;lCba6q83Cwve5vE+Z1UMthF36nztWEE6TUAQa2dqLhX8nvafCxA+IBtsHJOCB3ko1qOPFebG9fxD&#10;92MoRQxhn6OCKoQ2l9Lriiz6qWuJI3dxncUQYVdK02Efw20jZ0mSSYs1x4YKW9pWpK/Hm1XQ9omm&#10;+ktvcXiez9/pHPudQaUm42GzBBFoCG/xv/tg4vxFlsHfN/EE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sNHzvwAAAN0AAAAPAAAAAAAAAAAAAAAAAJgCAABkcnMvZG93bnJl&#10;di54bWxQSwUGAAAAAAQABAD1AAAAhAMAAAAA&#10;" path="m15,l10,2,5,7,2,12,,17r2,8l7,32r3,-2l10,27,7,22,5,17,7,10,15,5r,-3l15,xe" fillcolor="#f4dd00" stroked="f">
                  <v:path arrowok="t" o:connecttype="custom" o:connectlocs="15,0;10,2;5,7;2,12;0,17;2,25;7,32;10,30;10,27;7,22;5,17;7,10;15,5;15,2;15,0" o:connectangles="0,0,0,0,0,0,0,0,0,0,0,0,0,0,0"/>
                </v:shape>
                <v:shape id="Freeform 1869" o:spid="_x0000_s2893" style="position:absolute;left:5872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VY98UA&#10;AADdAAAADwAAAGRycy9kb3ducmV2LnhtbERPTWvCQBC9C/0Pywi9iG60EEN0lSIIXmqpbcDjkB2T&#10;aHY2Zrca/fXdguBtHu9z5svO1OJCrassKxiPIhDEudUVFwp+vtfDBITzyBpry6TgRg6Wi5feHFNt&#10;r/xFl50vRAhhl6KC0vsmldLlJRl0I9sQB+5gW4M+wLaQusVrCDe1nERRLA1WHBpKbGhVUn7a/RoF&#10;+f7jnmynAx3fD5/b4y07v2UJKvXa795nIDx1/il+uDc6zE/iK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Vj3xQAAAN0AAAAPAAAAAAAAAAAAAAAAAJgCAABkcnMv&#10;ZG93bnJldi54bWxQSwUGAAAAAAQABAD1AAAAigMAAAAA&#10;" path="m13,l8,3,5,5,3,10,,15r3,8l8,28r,-3l8,20,5,18r,-3l8,10,10,8,13,3,13,xe" fillcolor="#f3e000" stroked="f">
                  <v:path arrowok="t" o:connecttype="custom" o:connectlocs="13,0;8,3;5,5;3,10;0,15;3,23;8,28;8,25;8,20;5,18;5,15;8,10;10,8;13,3;13,0" o:connectangles="0,0,0,0,0,0,0,0,0,0,0,0,0,0,0"/>
                </v:shape>
                <v:shape id="Freeform 1870" o:spid="_x0000_s2894" style="position:absolute;left:5875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7PccA&#10;AADdAAAADwAAAGRycy9kb3ducmV2LnhtbESPT2vDMAzF74N9B6NBb6uzQrOQ1i2jrKMUNug/6FHE&#10;ahwWyyH22vTbT4fBbhLv6b2f5svBt+pKfWwCG3gZZ6CIq2Abrg0cD+vnAlRMyBbbwGTgThGWi8eH&#10;OZY23HhH132qlYRwLNGAS6krtY6VI49xHDpi0S6h95hk7Wtte7xJuG/1JMty7bFhaXDY0cpR9b3/&#10;8QbCoU3T4v3za/vh3Wt+rlen8+5uzOhpeJuBSjSkf/Pf9cYKfpELrn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Uuz3HAAAA3QAAAA8AAAAAAAAAAAAAAAAAmAIAAGRy&#10;cy9kb3ducmV2LnhtbFBLBQYAAAAABAAEAPUAAACMAwAAAAA=&#10;" path="m10,l2,5,,12r2,5l5,22r,-5l5,15r,-3l5,10,7,7,7,5,10,xe" fillcolor="#f3e200" stroked="f">
                  <v:path arrowok="t" o:connecttype="custom" o:connectlocs="10,0;2,5;0,12;2,17;5,22;5,17;5,15;5,15;5,12;5,10;7,7;7,5;10,0" o:connectangles="0,0,0,0,0,0,0,0,0,0,0,0,0"/>
                </v:shape>
                <v:shape id="Freeform 1871" o:spid="_x0000_s2895" style="position:absolute;left:5877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0Vb8MA&#10;AADdAAAADwAAAGRycy9kb3ducmV2LnhtbERPS4vCMBC+L/gfwizsbU1XWKnVKD5Y9SLi4+JtaMam&#10;2ExKk9X6740geJuP7zmjSWsrcaXGl44V/HQTEMS50yUXCo6Hv+8UhA/IGivHpOBOHibjzscIM+1u&#10;vKPrPhQihrDPUIEJoc6k9Lkhi77rauLInV1jMUTYFFI3eIvhtpK9JOlLiyXHBoM1zQ3ll/2/VZD+&#10;1jo/Lc/H3naw2xwWZrsKM6nU12c7HYII1Ia3+OVe6zg/7Q/g+U08QY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0Vb8MAAADdAAAADwAAAAAAAAAAAAAAAACYAgAAZHJzL2Rv&#10;d25yZXYueG1sUEsFBgAAAAAEAAQA9QAAAIgDAAAAAA==&#10;" path="m5,l3,2,,7r,3l3,12,5,7,5,xe" fillcolor="#f3e400" stroked="f">
                  <v:path arrowok="t" o:connecttype="custom" o:connectlocs="5,0;3,2;0,7;0,10;3,12;5,7;5,0" o:connectangles="0,0,0,0,0,0,0"/>
                </v:shape>
                <v:shape id="Freeform 1872" o:spid="_x0000_s2896" style="position:absolute;left:58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lE8gA&#10;AADdAAAADwAAAGRycy9kb3ducmV2LnhtbESPT0vDQBDF74LfYRnBm90YsMbYTRFLoRUVWqXF25Cd&#10;/MHsbJrdtvHbOwfB2wzvzXu/mc1H16kTDaH1bOB2koAiLr1tuTbw+bG8yUCFiGyx80wGfijAvLi8&#10;mGFu/Zk3dNrGWkkIhxwNNDH2udahbMhhmPieWLTKDw6jrEOt7YBnCXedTpNkqh22LA0N9vTcUPm9&#10;PToDbn033T+8fy3e1ruUq83ikGavL8ZcX41Pj6AijfHf/He9soKf3Qu/fCMj6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r2UTyAAAAN0AAAAPAAAAAAAAAAAAAAAAAJgCAABk&#10;cnMvZG93bnJldi54bWxQSwUGAAAAAAQABAD1AAAAjQMAAAAA&#10;" path="m2,l,3,,5,,8,2,5,2,xe" fillcolor="#f2e500" stroked="f">
                  <v:path arrowok="t" o:connecttype="custom" o:connectlocs="2,0;0,3;0,5;0,8;0,8;2,5;2,0" o:connectangles="0,0,0,0,0,0,0"/>
                </v:shape>
                <v:shape id="Freeform 1873" o:spid="_x0000_s2897" style="position:absolute;left:5845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KIcMA&#10;AADdAAAADwAAAGRycy9kb3ducmV2LnhtbERPS2vCQBC+F/oflin0Vjd6qJK6SigUpAWD0VJ6G7Jj&#10;EszOht3Nw3/vCoXe5uN7zno7mVYM5HxjWcF8loAgLq1uuFJwOn68rED4gKyxtUwKruRhu3l8WGOq&#10;7cgHGopQiRjCPkUFdQhdKqUvazLoZ7YjjtzZOoMhQldJ7XCM4aaViyR5lQYbjg01dvReU3kpeqPg&#10;2H9+kcvk8P2L6PZ5NvywzJV6fpqyNxCBpvAv/nPvdJy/Ws7h/k08QW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BKIcMAAADdAAAADwAAAAAAAAAAAAAAAACYAgAAZHJzL2Rv&#10;d25yZXYueG1sUEsFBgAAAAAEAAQA9QAAAIgDAAAAAA==&#10;" path="m35,224l30,192r,-30l32,135r5,-25l45,85,55,57,69,30,87,,55,42,30,80,17,100r-7,22l2,147,,172r7,17l15,202r10,10l35,224e" filled="f" strokecolor="#e15520" strokeweight="0">
                  <v:path arrowok="t" o:connecttype="custom" o:connectlocs="35,224;30,192;30,162;32,135;37,110;45,85;55,57;69,30;87,0;55,42;30,80;17,100;10,122;2,147;0,172;7,189;15,202;25,212;35,224" o:connectangles="0,0,0,0,0,0,0,0,0,0,0,0,0,0,0,0,0,0,0"/>
                </v:shape>
                <v:shape id="Freeform 1874" o:spid="_x0000_s2898" style="position:absolute;left:5760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oisMA&#10;AADdAAAADwAAAGRycy9kb3ducmV2LnhtbERPTWvCQBC9F/wPywje6kYPNkRXESXUQ0NJWjwP2TEb&#10;zM6G7Dam/75bKPQ2j/c5u8NkOzHS4FvHClbLBARx7XTLjYLPj/w5BeEDssbOMSn4Jg+H/exph5l2&#10;Dy5prEIjYgj7DBWYEPpMSl8bsuiXrieO3M0NFkOEQyP1gI8Ybju5TpKNtNhybDDY08lQfa++rIJX&#10;efWbqi39tS7K9+K86po3kyu1mE/HLYhAU/gX/7kvOs5PX9bw+008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joisMAAADdAAAADwAAAAAAAAAAAAAAAACYAgAAZHJzL2Rv&#10;d25yZXYueG1sUEsFBgAAAAAEAAQA9QAAAIgDAAAAAA==&#10;" path="m3,3r,l,,,3,3,5,3,3xe" fillcolor="#e15520" stroked="f">
                  <v:path arrowok="t" o:connecttype="custom" o:connectlocs="3,3;3,3;0,0;0,3;3,5;3,3" o:connectangles="0,0,0,0,0,0"/>
                </v:shape>
                <v:shape id="Freeform 1875" o:spid="_x0000_s2899" style="position:absolute;left:5760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5qdcMA&#10;AADdAAAADwAAAGRycy9kb3ducmV2LnhtbERP22rCQBB9F/yHZQq+6aYV2pC6ioiFUop4hT4O2clF&#10;s7NpdpvEv3eFgm9zONeZLXpTiZYaV1pW8DyJQBCnVpecKzgePsYxCOeRNVaWScGVHCzmw8EME207&#10;3lG797kIIewSVFB4XydSurQgg25ia+LAZbYx6ANscqkb7EK4qeRLFL1KgyWHhgJrWhWUXvZ/RsH3&#10;1+m8PfF683Ml7LJ43R5+z5lSo6d++Q7CU+8f4n/3pw7z47cp3L8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5qdcMAAADdAAAADwAAAAAAAAAAAAAAAACYAgAAZHJzL2Rv&#10;d25yZXYueG1sUEsFBgAAAAAEAAQA9QAAAIgDAAAAAA==&#10;" path="m3,l,,3,2,5,5,5,2,3,xe" fillcolor="#e15720" stroked="f">
                  <v:path arrowok="t" o:connecttype="custom" o:connectlocs="3,0;0,0;3,2;5,5;5,2;3,0" o:connectangles="0,0,0,0,0,0"/>
                </v:shape>
                <v:shape id="Freeform 1876" o:spid="_x0000_s2900" style="position:absolute;left:5763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YmJ8IA&#10;AADdAAAADwAAAGRycy9kb3ducmV2LnhtbERPTYvCMBC9C/sfwix401QRLV2jiIvoxYPRi7ehmW2L&#10;zaTbRNv99xtB8DaP9znLdW9r8aDWV44VTMYJCOLcmYoLBZfzbpSC8AHZYO2YFPyRh/XqY7DEzLiO&#10;T/TQoRAxhH2GCsoQmkxKn5dk0Y9dQxy5H9daDBG2hTQtdjHc1nKaJHNpseLYUGJD25Lym75bBWFv&#10;zfXQ6e38V+vefydusj/OlBp+9psvEIH68Ba/3AcT56eLGTy/i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5iYnwgAAAN0AAAAPAAAAAAAAAAAAAAAAAJgCAABkcnMvZG93&#10;bnJldi54bWxQSwUGAAAAAAQABAD1AAAAhwMAAAAA&#10;" path="m,l,2,2,5r,2l2,5r3,l,xe" fillcolor="#e25a20" stroked="f">
                  <v:path arrowok="t" o:connecttype="custom" o:connectlocs="0,0;0,2;2,5;2,7;2,5;5,5;0,0" o:connectangles="0,0,0,0,0,0,0"/>
                </v:shape>
                <v:shape id="Freeform 1877" o:spid="_x0000_s2901" style="position:absolute;left:5765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rHMAA&#10;AADdAAAADwAAAGRycy9kb3ducmV2LnhtbERP32vCMBB+H/g/hBN8m6kbm6U2FRk4fF23vR/N2QaT&#10;S9tErf+9EQZ7u4/v55XbyVlxoTEYzwpWywwEceO14VbBz/f+OQcRIrJG65kU3CjAtpo9lVhof+Uv&#10;utSxFSmEQ4EKuhj7QsrQdOQwLH1PnLijHx3GBMdW6hGvKdxZ+ZJl79Kh4dTQYU8fHTWn+uwU2E+b&#10;yV9zGM6Dyev8deB9O7BSi/m024CINMV/8Z/7oNP8fP0Gj2/SCbK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YrHMAAAADdAAAADwAAAAAAAAAAAAAAAACYAgAAZHJzL2Rvd25y&#10;ZXYueG1sUEsFBgAAAAAEAAQA9QAAAIUDAAAAAA==&#10;" path="m,l,3,,5,3,8,3,5,5,3,,xm234,110r,xe" fillcolor="#e25d20" stroked="f">
                  <v:path arrowok="t" o:connecttype="custom" o:connectlocs="0,0;0,3;0,5;3,8;3,5;5,3;0,0;234,110;234,110;234,110;234,110" o:connectangles="0,0,0,0,0,0,0,0,0,0,0"/>
                  <o:lock v:ext="edit" verticies="t"/>
                </v:shape>
                <v:shape id="Freeform 1878" o:spid="_x0000_s2902" style="position:absolute;left:5765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uDMQA&#10;AADdAAAADwAAAGRycy9kb3ducmV2LnhtbERP22rCQBB9F/oPywh9042FqkQ3Ii2Blj5oN/2AaXZy&#10;wexsyG41+vVuodC3OZzrbHej7cSZBt86VrCYJyCIS2darhV8FflsDcIHZIOdY1JwJQ+77GGyxdS4&#10;C3/SWYdaxBD2KSpoQuhTKX3ZkEU/dz1x5Co3WAwRDrU0A15iuO3kU5IspcWWY0ODPb00VJ70j1Xw&#10;0b1Xp1w/599XrYvbeLj1R/mq1ON03G9ABBrDv/jP/Wbi/PVqCb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rgzEAAAA3QAAAA8AAAAAAAAAAAAAAAAAmAIAAGRycy9k&#10;b3ducmV2LnhtbFBLBQYAAAAABAAEAPUAAACJAwAAAAA=&#10;" path="m3,l,,,2,3,5r,2l5,5,5,2,3,xm234,107r-3,l231,109r3,-2xe" fillcolor="#e35f20" stroked="f">
                  <v:path arrowok="t" o:connecttype="custom" o:connectlocs="3,0;0,0;0,2;3,5;3,7;5,5;5,2;3,0;234,107;231,107;231,109;231,109;234,107" o:connectangles="0,0,0,0,0,0,0,0,0,0,0,0,0"/>
                  <o:lock v:ext="edit" verticies="t"/>
                </v:shape>
                <v:shape id="Freeform 1879" o:spid="_x0000_s2903" style="position:absolute;left:5768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rccMA&#10;AADdAAAADwAAAGRycy9kb3ducmV2LnhtbERP32vCMBB+H+x/CCfsbabK0NIZZUwGog+yOsYej+ZM&#10;6ppLaTJb/3sjDHy7j+/nLVaDa8SZulB7VjAZZyCIK69rNgq+Dh/POYgQkTU2nknBhQKslo8PCyy0&#10;7/mTzmU0IoVwKFCBjbEtpAyVJYdh7FvixB195zAm2BmpO+xTuGvkNMtm0mHNqcFiS++Wqt/yzynY&#10;70pd/vTr7cVs4os9sOvN6Vupp9Hw9goi0hDv4n/3Rqf5+XwOt2/SC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2rccMAAADdAAAADwAAAAAAAAAAAAAAAACYAgAAZHJzL2Rv&#10;d25yZXYueG1sUEsFBgAAAAAEAAQA9QAAAIgDAAAAAA==&#10;" path="m2,l,2,,5,,7r2,3l2,7,5,5,2,xm231,107r,l226,107r,2l224,112r4,-3l231,107xe" fillcolor="#e36221" stroked="f">
                  <v:path arrowok="t" o:connecttype="custom" o:connectlocs="2,0;0,2;0,5;0,7;2,10;2,7;5,5;2,0;231,107;231,107;226,107;226,109;224,112;228,109;231,107" o:connectangles="0,0,0,0,0,0,0,0,0,0,0,0,0,0,0"/>
                  <o:lock v:ext="edit" verticies="t"/>
                </v:shape>
                <v:shape id="Freeform 1880" o:spid="_x0000_s2904" style="position:absolute;left:5768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3gwMUA&#10;AADdAAAADwAAAGRycy9kb3ducmV2LnhtbESPQWvDMAyF74P9B6PBbquz0a4lq1u2QmG9FJZudxFr&#10;drZYDrHbpP++OhR6k3hP731arsfQqhP1qYls4HlSgCKuo23YGfg+bJ8WoFJGtthGJgNnSrBe3d8t&#10;sbRx4C86VdkpCeFUogGfc1dqnWpPAdMkdsSi/cY+YJa1d9r2OEh4aPVLUbzqgA1Lg8eONp7q/+oY&#10;DEzTx4x2zXB0P91f5eduv9sEMubxYXx/A5VpzDfz9frTCv5iLrjyjYy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eDAxQAAAN0AAAAPAAAAAAAAAAAAAAAAAJgCAABkcnMv&#10;ZG93bnJldi54bWxQSwUGAAAAAAQABAD1AAAAigMAAAAA&#10;" path="m2,r,3l,5,2,8r3,2l5,5,7,3,2,xm228,107r,-2l224,105r-3,2l221,110r3,l228,107xe" fillcolor="#e46521" stroked="f">
                  <v:path arrowok="t" o:connecttype="custom" o:connectlocs="2,0;2,3;0,5;2,8;5,10;5,5;7,3;2,0;228,107;228,105;224,105;221,107;221,110;224,110;228,107" o:connectangles="0,0,0,0,0,0,0,0,0,0,0,0,0,0,0"/>
                  <o:lock v:ext="edit" verticies="t"/>
                </v:shape>
                <v:shape id="Freeform 1881" o:spid="_x0000_s2905" style="position:absolute;left:5770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gi8IA&#10;AADdAAAADwAAAGRycy9kb3ducmV2LnhtbERPTWsCMRC9F/ofwhS81cQedLs1ihbUngrVeh824+7a&#10;ZLIkcV3/fSMUepvH+5z5cnBW9BRi61nDZKxAEFfetFxr+D5sngsQMSEbtJ5Jw40iLBePD3Msjb/y&#10;F/X7VIscwrFEDU1KXSllrBpyGMe+I87cyQeHKcNQSxPwmsOdlS9KTaXDlnNDgx29N1T97C9Ogwrm&#10;aLvN9kznQh1Ptl8Pu8+11qOnYfUGItGQ/sV/7g+T5xezV7h/k0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eCLwgAAAN0AAAAPAAAAAAAAAAAAAAAAAJgCAABkcnMvZG93&#10;bnJldi54bWxQSwUGAAAAAAQABAD1AAAAhwMAAAAA&#10;" path="m3,l,2,,5,3,7r,3l5,5,8,2,3,xm222,107r2,-3l224,102r-5,-3l217,104r-3,5l219,107r3,xe" fillcolor="#e46821" stroked="f">
                  <v:path arrowok="t" o:connecttype="custom" o:connectlocs="3,0;0,2;0,5;3,7;3,10;5,5;8,2;3,0;222,107;224,104;224,102;219,99;217,104;214,109;219,107;222,107" o:connectangles="0,0,0,0,0,0,0,0,0,0,0,0,0,0,0,0"/>
                  <o:lock v:ext="edit" verticies="t"/>
                </v:shape>
                <v:shape id="Freeform 1882" o:spid="_x0000_s2906" style="position:absolute;left:5773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8698YA&#10;AADdAAAADwAAAGRycy9kb3ducmV2LnhtbESPQWvDMAyF74P9B6PBbqvTDkrI6oZRWhj0lLRj7CZi&#10;NQmL5SR20+zfV4fBbhLv6b1Pm3x2nZpoDK1nA8tFAoq48rbl2sD5dHhJQYWIbLHzTAZ+KUC+fXzY&#10;YGb9jQuaylgrCeGQoYEmxj7TOlQNOQwL3xOLdvGjwyjrWGs74k3CXadXSbLWDluWhgZ72jVU/ZRX&#10;Z2DozlQM+6JMjl/F63Q69hf7+W3M89P8/gYq0hz/zX/XH1bw01T45RsZQW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8698YAAADdAAAADwAAAAAAAAAAAAAAAACYAgAAZHJz&#10;L2Rvd25yZXYueG1sUEsFBgAAAAAEAAQA9QAAAIsDAAAAAA==&#10;" path="m2,l,2,,7r,3l2,12,5,7,5,5,5,2,2,xm216,107r,-3l219,102r-5,-3l211,104r-2,8l211,109r5,-2xe" fillcolor="#e46a21" stroked="f">
                  <v:path arrowok="t" o:connecttype="custom" o:connectlocs="2,0;0,2;0,7;0,10;2,12;5,7;5,5;5,2;2,0;216,107;216,104;219,102;214,99;211,104;209,112;211,109;216,107" o:connectangles="0,0,0,0,0,0,0,0,0,0,0,0,0,0,0,0,0"/>
                  <o:lock v:ext="edit" verticies="t"/>
                </v:shape>
                <v:shape id="Freeform 1883" o:spid="_x0000_s2907" style="position:absolute;left:57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Cdh8MA&#10;AADdAAAADwAAAGRycy9kb3ducmV2LnhtbERPTWvCQBC9F/wPywi9FN3Yg8ToKlKQ9GLBaHsesmM2&#10;mJ0N2dWk/fVdQfA2j/c5q81gG3GjzteOFcymCQji0umaKwWn426SgvABWWPjmBT8kofNevSywky7&#10;ng90K0IlYgj7DBWYENpMSl8asuinriWO3Nl1FkOEXSV1h30Mt418T5K5tFhzbDDY0oeh8lJcrYKc&#10;L9evhdwX37v+T+dpfnjb/xilXsfDdgki0BCe4of7U8f5aTqD+zfxB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Cdh8MAAADdAAAADwAAAAAAAAAAAAAAAACYAgAAZHJzL2Rv&#10;d25yZXYueG1sUEsFBgAAAAAEAAQA9QAAAIgDAAAAAA==&#10;" path="m5,l2,3,,8r2,2l2,13,5,8,7,3,5,xm211,107r3,-5l216,97r-5,l209,105r-5,7l209,110r2,-3xe" fillcolor="#e56d21" stroked="f">
                  <v:path arrowok="t" o:connecttype="custom" o:connectlocs="5,0;2,3;0,8;2,10;2,13;5,8;7,3;5,0;211,107;214,102;216,97;211,97;209,105;204,112;209,110;211,107" o:connectangles="0,0,0,0,0,0,0,0,0,0,0,0,0,0,0,0"/>
                  <o:lock v:ext="edit" verticies="t"/>
                </v:shape>
                <v:shape id="Freeform 1884" o:spid="_x0000_s2908" style="position:absolute;left:57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LXrMMA&#10;AADdAAAADwAAAGRycy9kb3ducmV2LnhtbERPTYvCMBC9L/gfwgheFk3XBSnVKFIQ9uJhdRW9jc3Y&#10;FJtJaVKt/36zIOxtHu9zFqve1uJOra8cK/iYJCCIC6crLhX87DfjFIQPyBprx6TgSR5Wy8HbAjPt&#10;HvxN910oRQxhn6ECE0KTSekLQxb9xDXEkbu61mKIsC2lbvERw20tp0kykxYrjg0GG8oNFbddZxX4&#10;2fZyeM+fx3XoTnj+9P0x74xSo2G/noMI1Id/8cv9peP8NJ3C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LXrMMAAADdAAAADwAAAAAAAAAAAAAAAACYAgAAZHJzL2Rv&#10;d25yZXYueG1sUEsFBgAAAAAEAAQA9QAAAIgDAAAAAA==&#10;" path="m3,r,2l,7r,3l3,12,5,7,8,2,5,,3,xm207,107r2,-8l212,94r-5,l204,102r-5,10l202,109r5,-2xe" fillcolor="#e57021" stroked="f">
                  <v:path arrowok="t" o:connecttype="custom" o:connectlocs="3,0;3,2;0,7;0,10;3,12;5,7;8,2;5,0;3,0;207,107;209,99;212,94;207,94;204,102;199,112;202,109;207,107" o:connectangles="0,0,0,0,0,0,0,0,0,0,0,0,0,0,0,0,0"/>
                  <o:lock v:ext="edit" verticies="t"/>
                </v:shape>
                <v:shape id="Freeform 1885" o:spid="_x0000_s2909" style="position:absolute;left:5775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l1C8MA&#10;AADdAAAADwAAAGRycy9kb3ducmV2LnhtbERPTWvCQBC9C/0PyxR6Ed1YMQ3RVYpgCT0ojXofsmMS&#10;mp0N2TWm/94tCN7m8T5ntRlMI3rqXG1ZwWwagSAurK65VHA67iYJCOeRNTaWScEfOdisX0YrTLW9&#10;8Q/1uS9FCGGXooLK+zaV0hUVGXRT2xIH7mI7gz7ArpS6w1sIN418j6JYGqw5NFTY0rai4je/GgVx&#10;vNhe+bw333FxOI4/vrI+OmVKvb0On0sQngb/FD/cmQ7zk2QO/9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l1C8MAAADdAAAADwAAAAAAAAAAAAAAAACYAgAAZHJzL2Rv&#10;d25yZXYueG1sUEsFBgAAAAAEAAQA9QAAAIgDAAAAAA==&#10;" path="m5,l3,5,,10r3,2l5,12,8,7,10,2,8,2,5,xm202,109r5,-7l209,94r-5,-2l199,104r-5,10l199,112r3,-3xe" fillcolor="#e57322" stroked="f">
                  <v:path arrowok="t" o:connecttype="custom" o:connectlocs="5,0;3,5;0,10;3,12;5,12;8,7;10,2;8,2;5,0;202,109;207,102;209,94;204,92;199,104;194,114;199,112;202,109" o:connectangles="0,0,0,0,0,0,0,0,0,0,0,0,0,0,0,0,0"/>
                  <o:lock v:ext="edit" verticies="t"/>
                </v:shape>
                <v:shape id="Freeform 1886" o:spid="_x0000_s2910" style="position:absolute;left:5778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qGsUA&#10;AADdAAAADwAAAGRycy9kb3ducmV2LnhtbERPTWvCQBC9F/oflin0UupGCRJSVylSxfZStVo8jtkx&#10;CWZnw+5W4793C4K3ebzPGU0604gTOV9bVtDvJSCIC6trLhVsfmavGQgfkDU2lknBhTxMxo8PI8y1&#10;PfOKTutQihjCPkcFVQhtLqUvKjLoe7YljtzBOoMhQldK7fAcw00jB0kylAZrjg0VtjStqDiu/4yC&#10;j/mSftP0M9m6xdf+OE13L9/FTqnnp+79DUSgLtzFN/dCx/lZlsL/N/EEO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qoaxQAAAN0AAAAPAAAAAAAAAAAAAAAAAJgCAABkcnMv&#10;ZG93bnJldi54bWxQSwUGAAAAAAQABAD1AAAAigMAAAAA&#10;" path="m5,l2,5,,10r2,l2,13,5,8,7,3,5,xm196,110r5,-10l204,92r-5,-2l194,102r-8,13l191,112r5,-2xe" fillcolor="#e67523" stroked="f">
                  <v:path arrowok="t" o:connecttype="custom" o:connectlocs="5,0;2,5;0,10;2,10;2,13;5,8;7,3;5,0;196,110;201,100;204,92;199,90;194,102;186,115;191,112;196,110" o:connectangles="0,0,0,0,0,0,0,0,0,0,0,0,0,0,0,0"/>
                  <o:lock v:ext="edit" verticies="t"/>
                </v:shape>
                <v:shape id="Freeform 1887" o:spid="_x0000_s2911" style="position:absolute;left:5780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TYcQA&#10;AADdAAAADwAAAGRycy9kb3ducmV2LnhtbERPS4vCMBC+C/6HMAteZE2V1S1do4hQ8LLgC8Hb0Ixt&#10;sZnUJtbuv98Igrf5+J4zX3amEi01rrSsYDyKQBBnVpecKzge0s8YhPPIGivLpOCPHCwX/d4cE20f&#10;vKN273MRQtglqKDwvk6kdFlBBt3I1sSBu9jGoA+wyaVu8BHCTSUnUTSTBksODQXWtC4ou+7vRsH9&#10;tL0Mt9Vwl15/XfnV3s5t+n1WavDRrX5AeOr8W/xyb3SYH8dTeH4TT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yk2HEAAAA3QAAAA8AAAAAAAAAAAAAAAAAmAIAAGRycy9k&#10;b3ducmV2LnhtbFBLBQYAAAAABAAEAPUAAACJAwAAAAA=&#10;" path="m5,l3,5,,10r,3l3,15,5,10,8,5,5,3,5,xm189,112r5,-10l199,90r-5,l189,102r-10,15l184,115r5,-3xe" fillcolor="#e67824" stroked="f">
                  <v:path arrowok="t" o:connecttype="custom" o:connectlocs="5,0;3,5;0,10;0,13;3,15;5,10;8,5;5,3;5,0;189,112;194,102;199,90;194,90;189,102;179,117;184,115;189,112" o:connectangles="0,0,0,0,0,0,0,0,0,0,0,0,0,0,0,0,0"/>
                  <o:lock v:ext="edit" verticies="t"/>
                </v:shape>
                <v:shape id="Freeform 1888" o:spid="_x0000_s2912" style="position:absolute;left:5780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R4MEA&#10;AADdAAAADwAAAGRycy9kb3ducmV2LnhtbERPTYvCMBC9C/6HMII3TRWUUo2iglBxEawLex2asS02&#10;k9JErf9+Iwje5vE+Z7nuTC0e1LrKsoLJOAJBnFtdcaHg97IfxSCcR9ZYWyYFL3KwXvV7S0y0ffKZ&#10;HpkvRAhhl6CC0vsmkdLlJRl0Y9sQB+5qW4M+wLaQusVnCDe1nEbRXBqsODSU2NCupPyW3Y2C7uDd&#10;Pb3+zS56dpz87NNzFp22Sg0H3WYBwlPnv+KPO9VhfhzP4f1NOEG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0eDBAAAA3QAAAA8AAAAAAAAAAAAAAAAAmAIAAGRycy9kb3du&#10;cmV2LnhtbFBLBQYAAAAABAAEAPUAAACGAwAAAAA=&#10;" path="m5,l3,5,,10r3,2l5,15,8,10,10,2,5,xm184,112r8,-13l197,87r-5,l184,102r-10,12l179,114r5,-2xe" fillcolor="#e67a24" stroked="f">
                  <v:path arrowok="t" o:connecttype="custom" o:connectlocs="5,0;3,5;0,10;3,12;5,15;8,10;10,2;5,0;184,112;192,99;197,87;192,87;184,102;174,114;179,114;184,112" o:connectangles="0,0,0,0,0,0,0,0,0,0,0,0,0,0,0,0"/>
                  <o:lock v:ext="edit" verticies="t"/>
                </v:shape>
                <v:shape id="Freeform 1889" o:spid="_x0000_s2913" style="position:absolute;left:5783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R/8IA&#10;AADdAAAADwAAAGRycy9kb3ducmV2LnhtbERPzYrCMBC+C75DmAUvsqYqaKlNRYqCF12s+wBDM7Zl&#10;m0lpota3NwsLe5uP73fS7WBa8aDeNZYVzGcRCOLS6oYrBd/Xw2cMwnlkja1lUvAiB9tsPEox0fbJ&#10;F3oUvhIhhF2CCmrvu0RKV9Zk0M1sRxy4m+0N+gD7SuoenyHctHIRRStpsOHQUGNHeU3lT3E3Cs5d&#10;vl9ei/h0ltOptF+Vjna5V2ryMew2IDwN/l/85z7qMD+O1/D7TThB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/JH/wgAAAN0AAAAPAAAAAAAAAAAAAAAAAJgCAABkcnMvZG93&#10;bnJldi54bWxQSwUGAAAAAAQABAD1AAAAhwMAAAAA&#10;" path="m5,l2,5,,10r2,3l5,15,7,10,10,3,7,,5,xm176,112l186,97r5,-12l186,82r-7,18l166,115r5,-3l176,112xe" fillcolor="#e77c25" stroked="f">
                  <v:path arrowok="t" o:connecttype="custom" o:connectlocs="5,0;2,5;0,10;2,13;5,15;7,10;10,3;7,0;5,0;176,112;186,97;191,85;186,82;179,100;166,115;171,112;176,112" o:connectangles="0,0,0,0,0,0,0,0,0,0,0,0,0,0,0,0,0"/>
                  <o:lock v:ext="edit" verticies="t"/>
                </v:shape>
                <v:shape id="Freeform 1890" o:spid="_x0000_s2914" style="position:absolute;left:5785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4/8MA&#10;AADdAAAADwAAAGRycy9kb3ducmV2LnhtbESPQWvDMAyF74P9B6PCbqvTHUaa1S2l0HXXdqVnEWtJ&#10;qC0H20u8fz8dBrtJvKf3Pm12xTs1UUxDYAOrZQWKuA124M7A9fP4XINKGdmiC0wGfijBbvv4sMHG&#10;hpnPNF1ypySEU4MG+pzHRuvU9uQxLcNILNpXiB6zrLHTNuIs4d7pl6p61R4HloYeRzr01N4v397A&#10;tD4cnVufbtO5zKeS4vV9RXdjnhZl/wYqU8n/5r/rDyv4dS248o2M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c4/8MAAADdAAAADwAAAAAAAAAAAAAAAACYAgAAZHJzL2Rv&#10;d25yZXYueG1sUEsFBgAAAAAEAAQA9QAAAIgDAAAAAA==&#10;" path="m5,l3,8,,13r3,2l3,18,5,10,10,5,8,3,5,xm169,112r10,-12l187,85r-5,-3l174,100r-15,17l164,115r5,-3xe" fillcolor="#e77f26" stroked="f">
                  <v:path arrowok="t" o:connecttype="custom" o:connectlocs="5,0;3,8;0,13;3,15;3,18;5,10;10,5;8,3;5,0;169,112;179,100;187,85;182,82;174,100;159,117;164,115;169,112" o:connectangles="0,0,0,0,0,0,0,0,0,0,0,0,0,0,0,0,0"/>
                  <o:lock v:ext="edit" verticies="t"/>
                </v:shape>
                <v:shape id="Freeform 1891" o:spid="_x0000_s2915" style="position:absolute;left:5788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DhcIA&#10;AADdAAAADwAAAGRycy9kb3ducmV2LnhtbERPTYvCMBC9L/gfwgje1lQRt1ajiCAIgsuq6HVsxrbY&#10;TEoTa/XXbxYWvM3jfc5s0ZpSNFS7wrKCQT8CQZxaXXCm4HhYf8YgnEfWWFomBU9ysJh3PmaYaPvg&#10;H2r2PhMhhF2CCnLvq0RKl+Zk0PVtRRy4q60N+gDrTOoaHyHclHIYRWNpsODQkGNFq5zS2/5uFNw0&#10;+fvobF0q9WvbTMqv3en7olSv2y6nIDy1/i3+d290mB/HE/j7Jpw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QOFwgAAAN0AAAAPAAAAAAAAAAAAAAAAAJgCAABkcnMvZG93&#10;bnJldi54bWxQSwUGAAAAAAQABAD1AAAAhwMAAAAA&#10;" path="m5,l2,7,,12r,3l2,17,5,10,7,2,5,xm161,112l174,97r7,-18l176,79r-2,10l166,99r-7,8l151,114r5,l161,112xe" fillcolor="#e88227" stroked="f">
                  <v:path arrowok="t" o:connecttype="custom" o:connectlocs="5,0;2,7;0,12;0,15;2,17;5,10;7,2;7,2;5,0;161,112;174,97;181,79;176,79;174,89;166,99;159,107;151,114;156,114;161,112" o:connectangles="0,0,0,0,0,0,0,0,0,0,0,0,0,0,0,0,0,0,0"/>
                  <o:lock v:ext="edit" verticies="t"/>
                </v:shape>
                <v:shape id="Freeform 1892" o:spid="_x0000_s2916" style="position:absolute;left:5788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uUMUA&#10;AADdAAAADwAAAGRycy9kb3ducmV2LnhtbESPT2vDMAzF74N+B6PCbquzDkaX1i1tmWGwU7qysxar&#10;SVgsh9jLn28/HQa7Sbyn937aHSbfqoH62AQ28LjKQBGXwTVcGbh+2IcNqJiQHbaBycBMEQ77xd0O&#10;cxdGLmi4pEpJCMccDdQpdbnWsazJY1yFjli0W+g9Jln7SrseRwn3rV5n2bP22LA01NjRuaby+/Lj&#10;DXweh/Ru7WyL8mtcF6en62zjqzH3y+m4BZVoSv/mv+s3J/ibF+GXb2QEv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m5QxQAAAN0AAAAPAAAAAAAAAAAAAAAAAJgCAABkcnMv&#10;ZG93bnJldi54bWxQSwUGAAAAAAQABAD1AAAAigMAAAAA&#10;" path="m7,l2,5,,13r2,2l5,18,7,10,10,3,7,xm156,112l171,95r8,-18l176,77r-7,10l164,97r-8,8l146,112r5,l156,112xe" fillcolor="#e88527" stroked="f">
                  <v:path arrowok="t" o:connecttype="custom" o:connectlocs="7,0;2,5;0,13;2,15;5,18;7,10;10,3;7,0;7,0;156,112;171,95;179,77;176,77;169,87;164,97;156,105;146,112;151,112;156,112" o:connectangles="0,0,0,0,0,0,0,0,0,0,0,0,0,0,0,0,0,0,0"/>
                  <o:lock v:ext="edit" verticies="t"/>
                </v:shape>
                <v:shape id="Freeform 1893" o:spid="_x0000_s2917" style="position:absolute;left:5790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WVoMQA&#10;AADdAAAADwAAAGRycy9kb3ducmV2LnhtbERPTWvCQBC9C/6HZYTedKPQNk1dRdRCET00LXgdstNs&#10;aHY2Ztck/feuUOhtHu9zluvB1qKj1leOFcxnCQjiwumKSwVfn2/TFIQPyBprx6TglzysV+PREjPt&#10;ev6gLg+liCHsM1RgQmgyKX1hyKKfuYY4ct+utRgibEupW+xjuK3lIkmepMWKY4PBhraGip/8ahXs&#10;H3d958v8+nxym9QcD+fTZX9W6mEybF5BBBrCv/jP/a7j/PRlDvdv4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1laDEAAAA3QAAAA8AAAAAAAAAAAAAAAAAmAIAAGRycy9k&#10;b3ducmV2LnhtbFBLBQYAAAAABAAEAPUAAACJAwAAAAA=&#10;" path="m5,l3,8,,15r3,3l5,20,8,13,10,3,8,3,5,xm149,112r8,-7l164,97r8,-10l174,77r-2,-2l164,87r-5,8l152,105r-10,7l144,112r3,l149,112xe" fillcolor="#e88728" stroked="f">
                  <v:path arrowok="t" o:connecttype="custom" o:connectlocs="5,0;3,8;0,15;3,18;5,20;8,13;10,3;8,3;5,0;149,112;157,105;164,97;172,87;174,77;172,75;164,87;159,95;152,105;142,112;144,112;147,112;149,112" o:connectangles="0,0,0,0,0,0,0,0,0,0,0,0,0,0,0,0,0,0,0,0,0,0"/>
                  <o:lock v:ext="edit" verticies="t"/>
                </v:shape>
                <v:shape id="Freeform 1894" o:spid="_x0000_s2918" style="position:absolute;left:5793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uCcQA&#10;AADdAAAADwAAAGRycy9kb3ducmV2LnhtbERPTWsCMRC9F/wPYQRvNanQoqtRtNAqeKqK4m3YjLtb&#10;N5N1E9f13zcFwds83udMZq0tRUO1LxxreOsrEMSpMwVnGnbbr9chCB+QDZaOScOdPMymnZcJJsbd&#10;+IeaTchEDGGfoIY8hCqR0qc5WfR9VxFH7uRqiyHCOpOmxlsMt6UcKPUhLRYcG3Ks6DOn9Ly5Wg20&#10;XI+y/eK4mKvL5b5+P5yb71+lda/bzscgArXhKX64VybOH44G8P9NPEF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I7gnEAAAA3QAAAA8AAAAAAAAAAAAAAAAAmAIAAGRycy9k&#10;b3ducmV2LnhtbFBLBQYAAAAABAAEAPUAAACJAwAAAAA=&#10;" path="m5,l2,7,,15r2,2l2,20,5,10,10,2,7,,5,xm141,109r10,-7l159,94r5,-10l171,74r-5,-2l159,82r-5,10l146,102r-10,7l139,109r2,xe" fillcolor="#e98a29" stroked="f">
                  <v:path arrowok="t" o:connecttype="custom" o:connectlocs="5,0;2,7;0,15;2,17;2,20;5,10;10,2;7,0;5,0;141,109;151,102;159,94;164,84;171,74;166,72;159,82;154,92;146,102;136,109;139,109;141,109;141,109" o:connectangles="0,0,0,0,0,0,0,0,0,0,0,0,0,0,0,0,0,0,0,0,0,0"/>
                  <o:lock v:ext="edit" verticies="t"/>
                </v:shape>
                <v:shape id="Freeform 1895" o:spid="_x0000_s2919" style="position:absolute;left:5795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UI8MA&#10;AADdAAAADwAAAGRycy9kb3ducmV2LnhtbERPS2vCQBC+F/oflil4KbpRQWN0FSmIIngwLXgdspMH&#10;zc6m2a2J/94VBG/z8T1ntelNLa7UusqygvEoAkGcWV1xoeDnezeMQTiPrLG2TApu5GCzfn9bYaJt&#10;x2e6pr4QIYRdggpK75tESpeVZNCNbEMcuNy2Bn2AbSF1i10IN7WcRNFMGqw4NJTY0FdJ2W/6bxQc&#10;86mZZ3l3Mfv08xzPb77725+UGnz02yUIT71/iZ/ugw7z48UUHt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UUI8MAAADdAAAADwAAAAAAAAAAAAAAAACYAgAAZHJzL2Rv&#10;d25yZXYueG1sUEsFBgAAAAAEAAQA9QAAAIgDAAAAAA==&#10;" path="m5,l3,10,,17r,3l3,22,5,12,10,5,8,2,5,xm137,109r10,-7l154,92r5,-8l167,72r-5,l154,82r-5,10l139,99r-7,8l134,109r3,xe" fillcolor="#ea8d2a" stroked="f">
                  <v:path arrowok="t" o:connecttype="custom" o:connectlocs="5,0;3,10;0,17;0,20;3,22;5,12;10,5;8,2;5,0;137,109;147,102;154,92;159,84;167,72;162,72;154,82;149,92;139,99;132,107;134,109;137,109" o:connectangles="0,0,0,0,0,0,0,0,0,0,0,0,0,0,0,0,0,0,0,0,0"/>
                  <o:lock v:ext="edit" verticies="t"/>
                </v:shape>
                <v:shape id="Freeform 1896" o:spid="_x0000_s2920" style="position:absolute;left:5795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NPccA&#10;AADdAAAADwAAAGRycy9kb3ducmV2LnhtbESP3WrCQBCF7wXfYRnBO91YS4lpVrGCtFcF0z7ANDv5&#10;abOzMbsmsU/fFQrezXDOnO9MuhtNI3rqXG1ZwWoZgSDOra65VPD5cVzEIJxH1thYJgVXcrDbTicp&#10;JtoOfKI+86UIIewSVFB53yZSurwig25pW+KgFbYz6MPalVJ3OIRw08iHKHqSBmsOhApbOlSU/2QX&#10;EyDf56g8FEO/ir90fn15X/9uslel5rNx/wzC0+jv5v/rNx3qx5tHuH0TRp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DT3HAAAA3QAAAA8AAAAAAAAAAAAAAAAAmAIAAGRy&#10;cy9kb3ducmV2LnhtbFBLBQYAAAAABAAEAPUAAACMAwAAAAA=&#10;" path="m8,l3,8,,18r3,2l5,23,8,13,10,3,8,xm134,107r10,-7l152,90r5,-10l164,70r-5,-3l152,80r-5,10l137,97r-8,8l132,105r2,2xe" fillcolor="#ea902b" stroked="f">
                  <v:path arrowok="t" o:connecttype="custom" o:connectlocs="8,0;3,8;0,18;3,20;5,23;8,13;10,3;10,3;8,0;134,107;144,100;152,90;157,80;164,70;159,67;152,80;147,90;137,97;129,105;132,105;134,107" o:connectangles="0,0,0,0,0,0,0,0,0,0,0,0,0,0,0,0,0,0,0,0,0"/>
                  <o:lock v:ext="edit" verticies="t"/>
                </v:shape>
                <v:shape id="Freeform 1897" o:spid="_x0000_s2921" style="position:absolute;left:5798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m4cUA&#10;AADdAAAADwAAAGRycy9kb3ducmV2LnhtbERPTWvCQBC9C/6HZQRvumlA0dRVSiFUD5ZqS6G3ITtu&#10;otnZkF01+uu7BaG3ebzPWaw6W4sLtb5yrOBpnIAgLpyu2Cj4+sxHMxA+IGusHZOCG3lYLfu9BWba&#10;XXlHl30wIoawz1BBGUKTSemLkiz6sWuII3dwrcUQYWukbvEaw20t0ySZSosVx4YSG3otqTjtz1bB&#10;XduP93x7NLuTSQ/Hzfn7Z/5mlRoOupdnEIG68C9+uNc6zp/NJ/D3TT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mbhxQAAAN0AAAAPAAAAAAAAAAAAAAAAAJgCAABkcnMv&#10;ZG93bnJldi54bWxQSwUGAAAAAAQABAD1AAAAigMAAAAA&#10;" path="m7,l2,7,,17r2,3l5,22,7,12,10,2,7,xm129,102r7,-8l146,87r5,-10l159,67r-5,-3l146,74r-5,10l131,94r-10,5l126,102r3,xe" fillcolor="#eb922b" stroked="f">
                  <v:path arrowok="t" o:connecttype="custom" o:connectlocs="7,0;2,7;0,17;2,20;5,22;7,12;10,2;7,0;7,0;129,102;136,94;146,87;151,77;159,67;154,64;146,74;141,84;131,94;121,99;126,102;129,102" o:connectangles="0,0,0,0,0,0,0,0,0,0,0,0,0,0,0,0,0,0,0,0,0"/>
                  <o:lock v:ext="edit" verticies="t"/>
                </v:shape>
                <v:shape id="Freeform 1898" o:spid="_x0000_s2922" style="position:absolute;left:5800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TJCcMA&#10;AADdAAAADwAAAGRycy9kb3ducmV2LnhtbERPS2vCQBC+C/6HZQRvddOCj6auIkUhp0JV9Dpmx2xs&#10;djZkVxP767tCwdt8fM+ZLztbiRs1vnSs4HWUgCDOnS65ULDfbV5mIHxA1lg5JgV38rBc9HtzTLVr&#10;+Ztu21CIGMI+RQUmhDqV0ueGLPqRq4kjd3aNxRBhU0jdYBvDbSXfkmQiLZYcGwzW9Gko/9lerYLf&#10;L3N1WXdYj4/ycMray3Rl1ielhoNu9QEiUBee4n93puP82fsEHt/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TJCcMAAADdAAAADwAAAAAAAAAAAAAAAACYAgAAZHJzL2Rv&#10;d25yZXYueG1sUEsFBgAAAAAEAAQA9QAAAIgDAAAAAA==&#10;" path="m5,l3,10,,20r3,2l5,25,8,12,10,2,8,2,5,xm124,102r8,-8l142,87r5,-10l154,64r-5,l142,74r-5,10l127,92r-10,7l119,99r5,3xe" fillcolor="#eb952b" stroked="f">
                  <v:path arrowok="t" o:connecttype="custom" o:connectlocs="5,0;3,10;0,20;3,22;5,25;8,12;10,2;8,2;5,0;124,102;132,94;142,87;147,77;154,64;149,64;142,74;137,84;127,92;117,99;119,99;124,102" o:connectangles="0,0,0,0,0,0,0,0,0,0,0,0,0,0,0,0,0,0,0,0,0"/>
                  <o:lock v:ext="edit" verticies="t"/>
                </v:shape>
                <v:shape id="Freeform 1899" o:spid="_x0000_s2923" style="position:absolute;left:5803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XLMQA&#10;AADdAAAADwAAAGRycy9kb3ducmV2LnhtbERPTWvCQBC9F/wPywi91U2EWo2uEkoFLz00etDbkB2T&#10;aHY2Ztck/vtuoeBtHu9zVpvB1KKj1lWWFcSTCARxbnXFhYLDfvs2B+E8ssbaMil4kIPNevSywkTb&#10;nn+oy3whQgi7BBWU3jeJlC4vyaCb2IY4cGfbGvQBtoXULfYh3NRyGkUzabDi0FBiQ58l5dfsbhTM&#10;suF4+eI+vn3H++40PafvcZQq9Toe0iUIT4N/iv/dOx3mzxcf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ZFyzEAAAA3QAAAA8AAAAAAAAAAAAAAAAAmAIAAGRycy9k&#10;b3ducmV2LnhtbFBLBQYAAAAABAAEAPUAAACJAwAAAAA=&#10;" path="m5,l2,10,,20r2,3l5,25,5,13,10,3,7,,5,xm116,97r10,-5l136,82r5,-10l149,62r-5,l136,72r-5,10l121,90r-10,7l114,97r2,xe" fillcolor="#ec982a" stroked="f">
                  <v:path arrowok="t" o:connecttype="custom" o:connectlocs="5,0;2,10;0,20;2,23;5,25;5,13;10,3;7,0;5,0;116,97;126,92;136,82;141,72;149,62;144,62;136,72;131,82;121,90;111,97;114,97;116,97" o:connectangles="0,0,0,0,0,0,0,0,0,0,0,0,0,0,0,0,0,0,0,0,0"/>
                  <o:lock v:ext="edit" verticies="t"/>
                </v:shape>
                <v:shape id="Freeform 1900" o:spid="_x0000_s2924" style="position:absolute;left:5805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y+a8cA&#10;AADdAAAADwAAAGRycy9kb3ducmV2LnhtbESPwW7CQAxE75X4h5UrcSubcqBpYEFQCdSiHijlA0zW&#10;JIGsN81uQ/h7fKjUm60ZzzzPFr2rVUdtqDwbeB4loIhzbysuDBy+108pqBCRLdaeycCNAizmg4cZ&#10;ZtZf+Yu6fSyUhHDI0EAZY5NpHfKSHIaRb4hFO/nWYZS1LbRt8SrhrtbjJJlohxVLQ4kNvZWUX/a/&#10;zkD+sdOXn+NxWyfd+LZ62aTn3enTmOFjv5yCitTHf/Pf9bsV/PRVcOUbGUHP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MvmvHAAAA3QAAAA8AAAAAAAAAAAAAAAAAmAIAAGRy&#10;cy9kb3ducmV2LnhtbFBLBQYAAAAABAAEAPUAAACMAwAAAAA=&#10;" path="m5,l3,10,,23r3,2l3,28,5,15,10,3,8,3,5,xm112,97r10,-7l132,82r5,-10l144,62r-5,-2l134,72r-10,8l117,90r-10,5l109,97r3,xe" fillcolor="#ec9b29" stroked="f">
                  <v:path arrowok="t" o:connecttype="custom" o:connectlocs="5,0;3,10;0,23;3,25;3,28;5,15;10,3;8,3;5,0;112,97;122,90;132,82;137,72;144,62;139,60;134,72;124,80;117,90;107,95;109,97;112,97" o:connectangles="0,0,0,0,0,0,0,0,0,0,0,0,0,0,0,0,0,0,0,0,0"/>
                  <o:lock v:ext="edit" verticies="t"/>
                </v:shape>
                <v:shape id="Freeform 1901" o:spid="_x0000_s2925" style="position:absolute;left:5808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2xccIA&#10;AADdAAAADwAAAGRycy9kb3ducmV2LnhtbERPTYvCMBC9C/sfwizsTVOXpdpqlEVd8OJB7cHj0Ixt&#10;sZmEJmr33xtB8DaP9znzZW9acaPON5YVjEcJCOLS6oYrBcXxbzgF4QOyxtYyKfgnD8vFx2COubZ3&#10;3tPtECoRQ9jnqKAOweVS+rImg35kHXHkzrYzGCLsKqk7vMdw08rvJEmlwYZjQ42OVjWVl8PVKNht&#10;uDiF7Gd9da7I2v0kpe0qVerrs/+dgQjUh7f45d7qOH+aZf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bFxwgAAAN0AAAAPAAAAAAAAAAAAAAAAAJgCAABkcnMvZG93&#10;bnJldi54bWxQSwUGAAAAAAQABAD1AAAAhwMAAAAA&#10;" path="m5,l,10,,22r,3l2,27,5,15,10,2,7,,5,xm106,94r10,-7l126,79r5,-10l139,59r-5,-2l126,67r-7,10l111,84,99,92r5,l106,94xe" fillcolor="#ec9d28" stroked="f">
                  <v:path arrowok="t" o:connecttype="custom" o:connectlocs="5,0;0,10;0,22;0,25;2,27;5,15;10,2;7,0;5,0;106,94;116,87;126,79;131,69;139,59;134,57;126,67;119,77;111,84;99,92;104,92;106,94" o:connectangles="0,0,0,0,0,0,0,0,0,0,0,0,0,0,0,0,0,0,0,0,0"/>
                  <o:lock v:ext="edit" verticies="t"/>
                </v:shape>
                <v:shape id="Freeform 1902" o:spid="_x0000_s2926" style="position:absolute;left:580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Z6T8YA&#10;AADdAAAADwAAAGRycy9kb3ducmV2LnhtbESPQUvDQBCF70L/wzJCL2I3LZKa2G0pxVZPhUbB65Ad&#10;k5DsbMiuafrvnYPgbYb35r1vNrvJdWqkITSeDSwXCSji0tuGKwOfH8fHZ1AhIlvsPJOBGwXYbWd3&#10;G8ytv/KFxiJWSkI45GigjrHPtQ5lTQ7DwvfEon37wWGUdai0HfAq4a7TqyRJtcOGpaHGng41lW3x&#10;4wzE7LBun5bjV5q+nVdYUHt6yF6Nmd9P+xdQkab4b/67freCnyXCL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Z6T8YAAADdAAAADwAAAAAAAAAAAAAAAACYAgAAZHJz&#10;L2Rvd25yZXYueG1sUEsFBgAAAAAEAAQA9QAAAIsDAAAAAA==&#10;" path="m7,l2,12,,25r2,2l5,30,7,15,10,5r,-3l7,xm104,92r10,-5l121,77r10,-8l136,57r-5,l124,67r-8,10l109,84,97,89r2,3l104,92xe" fillcolor="#eda025" stroked="f">
                  <v:path arrowok="t" o:connecttype="custom" o:connectlocs="7,0;2,12;0,25;2,27;5,30;5,30;7,15;10,5;10,2;7,0;104,92;114,87;121,77;131,69;136,57;131,57;124,67;116,77;109,84;97,89;99,92;104,92" o:connectangles="0,0,0,0,0,0,0,0,0,0,0,0,0,0,0,0,0,0,0,0,0,0"/>
                  <o:lock v:ext="edit" verticies="t"/>
                </v:shape>
                <v:shape id="Freeform 1903" o:spid="_x0000_s2927" style="position:absolute;left:581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+ZMIA&#10;AADdAAAADwAAAGRycy9kb3ducmV2LnhtbERP22rCQBB9L/gPywi+lGY3PkibuooXFMGnJv2AITu5&#10;tNnZkF01/r1bKPg2h3Od5Xq0nbjS4FvHGtJEgSAunWm51vBdHN7eQfiAbLBzTBru5GG9mrwsMTPu&#10;xl90zUMtYgj7DDU0IfSZlL5syKJPXE8cucoNFkOEQy3NgLcYbjs5V2ohLbYcGxrsaddQ+ZtfrIZC&#10;nX98Mc7da35M9ws2ldlsK61n03HzCSLQGJ7if/fJxPkfKoW/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kb5kwgAAAN0AAAAPAAAAAAAAAAAAAAAAAJgCAABkcnMvZG93&#10;bnJldi54bWxQSwUGAAAAAAQABAD1AAAAhwMAAAAA&#10;" path="m8,l3,13,,25r3,3l5,30r,-2l8,15,10,3,8,3,8,xm97,90r12,-8l117,75,127,65r5,-10l127,55r-8,10l112,72r-10,8l92,87r3,l97,90xe" fillcolor="#eda322" stroked="f">
                  <v:path arrowok="t" o:connecttype="custom" o:connectlocs="8,0;3,13;0,25;3,28;5,30;5,28;5,28;8,15;10,3;8,3;8,0;97,90;109,82;117,75;127,65;132,55;127,55;119,65;112,72;102,80;92,87;95,87;97,90" o:connectangles="0,0,0,0,0,0,0,0,0,0,0,0,0,0,0,0,0,0,0,0,0,0,0"/>
                  <o:lock v:ext="edit" verticies="t"/>
                </v:shape>
                <v:shape id="Freeform 1904" o:spid="_x0000_s2928" style="position:absolute;left:581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+6MQA&#10;AADdAAAADwAAAGRycy9kb3ducmV2LnhtbERPTWvCQBC9C/0PyxR6Ed2th1Cjq0iKID0ojV68Ddkx&#10;G5qdDdltTPvru4VCb/N4n7Pejq4VA/Wh8azhea5AEFfeNFxruJz3sxcQISIbbD2Thi8KsN08TNaY&#10;G3/ndxrKWIsUwiFHDTbGLpcyVJYchrnviBN3873DmGBfS9PjPYW7Vi6UyqTDhlODxY4KS9VH+ek0&#10;qCt32fB6ygrcqW9bvB2n9nTU+ulx3K1ARBrjv/jPfTBp/lIt4PebdIL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nvujEAAAA3QAAAA8AAAAAAAAAAAAAAAAAmAIAAGRycy9k&#10;b3ducmV2LnhtbFBLBQYAAAAABAAEAPUAAACJAwAAAAA=&#10;" path="m5,l2,10,,25r2,2l5,30r,-3l5,25,7,12,10,2,7,,5,xm92,84r12,-5l111,72r8,-10l126,52r-5,-2l114,62r-8,7l96,77r-9,5l89,84r3,xe" fillcolor="#eea520" stroked="f">
                  <v:path arrowok="t" o:connecttype="custom" o:connectlocs="5,0;2,10;0,25;0,25;2,27;5,30;5,27;5,25;7,12;10,2;7,0;5,0;92,84;104,79;111,72;119,62;126,52;121,50;114,62;106,69;96,77;87,82;89,84;92,84" o:connectangles="0,0,0,0,0,0,0,0,0,0,0,0,0,0,0,0,0,0,0,0,0,0,0,0"/>
                  <o:lock v:ext="edit" verticies="t"/>
                </v:shape>
                <v:shape id="Freeform 1905" o:spid="_x0000_s2929" style="position:absolute;left:581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b98UA&#10;AADdAAAADwAAAGRycy9kb3ducmV2LnhtbERPS2sCMRC+F/wPYQRvNdtarK5GKULFi1BtPXgbN7MP&#10;uplsk+y67a9vCkJv8/E9Z7nuTS06cr6yrOBhnIAgzqyuuFDw8f56PwPhA7LG2jIp+CYP69Xgbomp&#10;tlc+UHcMhYgh7FNUUIbQpFL6rCSDfmwb4sjl1hkMEbpCaofXGG5q+ZgkU2mw4thQYkObkrLPY2sU&#10;nJ/cNv9qzSV/fjP79rQJP12xV2o07F8WIAL14V98c+90nD9PJvD3TTx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Fv3xQAAAN0AAAAPAAAAAAAAAAAAAAAAAJgCAABkcnMv&#10;ZG93bnJldi54bWxQSwUGAAAAAAQABAD1AAAAigMAAAAA&#10;" path="m5,l3,12,,25r,2l3,30r5,2l5,27r,-2l8,12,10,2,8,2,5,xm87,84l97,77r10,-8l114,62r8,-10l117,50r-8,9l102,69,92,77,80,79r5,3l87,84xe" fillcolor="#eea91a" stroked="f">
                  <v:path arrowok="t" o:connecttype="custom" o:connectlocs="5,0;3,12;0,25;0,25;0,27;3,30;8,32;5,27;5,25;8,12;10,2;8,2;5,0;87,84;97,77;107,69;114,62;122,52;117,50;109,59;102,69;92,77;80,79;85,82;87,84" o:connectangles="0,0,0,0,0,0,0,0,0,0,0,0,0,0,0,0,0,0,0,0,0,0,0,0,0"/>
                  <o:lock v:ext="edit" verticies="t"/>
                </v:shape>
                <v:shape id="Freeform 1906" o:spid="_x0000_s2930" style="position:absolute;left:581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lPMUA&#10;AADdAAAADwAAAGRycy9kb3ducmV2LnhtbERPTUvDQBC9C/6HZQQvwe7WiqSx21IEsQelNNFDb2N2&#10;zAazsyG7pum/dwXB2zze56w2k+vESENoPWuYzxQI4tqblhsNb9XTTQ4iRGSDnWfScKYAm/XlxQoL&#10;4098oLGMjUghHArUYGPsCylDbclhmPmeOHGffnAYExwaaQY8pXDXyVul7qXDllODxZ4eLdVf5bfT&#10;kJV2cczGMasWH8/V/t2Yl1y9an19NW0fQESa4r/4z70zaf5S3cHvN+k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aU8xQAAAN0AAAAPAAAAAAAAAAAAAAAAAJgCAABkcnMv&#10;ZG93bnJldi54bWxQSwUGAAAAAAQABAD1AAAAigMAAAAA&#10;" path="m5,l2,10,,23r,2l,28r5,2l7,33,5,28r,-5l7,13,9,3,7,,5,xm82,80r9,-5l101,67r8,-7l116,48r-2,l111,48r-7,9l96,65r-9,7l74,77r3,l82,80xe" fillcolor="#efac12" stroked="f">
                  <v:path arrowok="t" o:connecttype="custom" o:connectlocs="5,0;2,10;0,23;0,25;0,28;5,30;7,33;5,28;5,23;7,13;9,3;7,0;5,0;82,80;91,75;101,67;109,60;116,48;114,48;111,48;104,57;96,65;87,72;74,77;77,77;82,80" o:connectangles="0,0,0,0,0,0,0,0,0,0,0,0,0,0,0,0,0,0,0,0,0,0,0,0,0,0"/>
                  <o:lock v:ext="edit" verticies="t"/>
                </v:shape>
                <v:shape id="Freeform 1907" o:spid="_x0000_s2931" style="position:absolute;left:582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Xi8MA&#10;AADdAAAADwAAAGRycy9kb3ducmV2LnhtbERPTYvCMBC9C/6HMMLeNHVhRbtNRZQF8WBR9+BxaGbb&#10;ss2kNtHWf28Ewds83ucky97U4katqywrmE4iEMS51RUXCn5PP+M5COeRNdaWScGdHCzT4SDBWNuO&#10;D3Q7+kKEEHYxKii9b2IpXV6SQTexDXHg/mxr0AfYFlK32IVwU8vPKJpJgxWHhhIbWpeU/x+vRoFc&#10;7/sMD+d9tsm7S3bezYqF3Cn1MepX3yA89f4tfrm3OsxfRF/w/Cac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tXi8MAAADdAAAADwAAAAAAAAAAAAAAAACYAgAAZHJzL2Rv&#10;d25yZXYueG1sUEsFBgAAAAAEAAQA9QAAAIgDAAAAAA==&#10;" path="m5,l3,10,,23r,2l3,30r2,3l7,35,5,28r,-5l7,13,10,3,7,3,5,xm75,77l87,75,97,67r7,-10l112,48r-5,-3l99,57r-7,8l80,72,67,75r5,2l75,77xe" fillcolor="#efaf04" stroked="f">
                  <v:path arrowok="t" o:connecttype="custom" o:connectlocs="5,0;3,10;0,23;0,25;3,30;5,33;7,35;5,28;5,23;7,13;10,3;7,3;5,0;75,77;87,75;97,67;104,57;112,48;107,45;99,57;92,65;80,72;67,75;72,77;75,77" o:connectangles="0,0,0,0,0,0,0,0,0,0,0,0,0,0,0,0,0,0,0,0,0,0,0,0,0"/>
                  <o:lock v:ext="edit" verticies="t"/>
                </v:shape>
                <v:shape id="Freeform 1908" o:spid="_x0000_s2932" style="position:absolute;left:582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Dh8YA&#10;AADdAAAADwAAAGRycy9kb3ducmV2LnhtbERPS2vCQBC+C/6HZQq9mU17sG10FQkWpJf6CFVvQ3aa&#10;hGZn0+zWRH99VxC8zcf3nOm8N7U4UesqywqeohgEcW51xYWCbPc+egXhPLLG2jIpOJOD+Ww4mGKi&#10;bccbOm19IUIIuwQVlN43iZQuL8mgi2xDHLhv2xr0AbaF1C12IdzU8jmOx9JgxaGhxIbSkvKf7Z9R&#10;sPiqP1J5/lyly8NLll0269/jvlPq8aFfTEB46v1dfHOvdJj/Fo/h+k04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Dh8YAAADdAAAADwAAAAAAAAAAAAAAAACYAgAAZHJz&#10;L2Rvd25yZXYueG1sUEsFBgAAAAAEAAQA9QAAAIsDAAAAAA==&#10;" path="m4,l2,10,,20r,5l2,30r2,2l7,35r,-8l4,20,7,10,7,2,7,,4,xm69,74l82,69r9,-7l99,54r7,-9l101,42,94,52,84,62,74,67,62,69r2,3l69,74xe" fillcolor="#f0b100" stroked="f">
                  <v:path arrowok="t" o:connecttype="custom" o:connectlocs="4,0;2,10;0,20;0,25;2,30;4,32;7,35;7,27;4,20;7,10;7,2;7,0;4,0;69,74;82,69;91,62;99,54;106,45;101,42;94,52;84,62;74,67;62,69;64,72;69,74" o:connectangles="0,0,0,0,0,0,0,0,0,0,0,0,0,0,0,0,0,0,0,0,0,0,0,0,0"/>
                  <o:lock v:ext="edit" verticies="t"/>
                </v:shape>
                <v:shape id="Freeform 1909" o:spid="_x0000_s2933" style="position:absolute;left:582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GPMIA&#10;AADdAAAADwAAAGRycy9kb3ducmV2LnhtbERPS2sCMRC+F/ofwhS8abYKtl2N4gNRCqVoe/A4bGYf&#10;dDOzbKKu/94IQm/z8T1nOu9crc7U+krYwOsgAUWcia24MPD7s+m/g/IB2WItTAau5GE+e36aYmrl&#10;wns6H0KhYgj7FA2UITSp1j4ryaEfSEMcuVxahyHCttC2xUsMd7UeJslYO6w4NpTY0Kqk7O9wcgY8&#10;5lsngrJsRsd8/7nUX+v825jeS7eYgArUhX/xw72zcf5H8gb3b+IJ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2kY8wgAAAN0AAAAPAAAAAAAAAAAAAAAAAJgCAABkcnMvZG93&#10;bnJldi54bWxQSwUGAAAAAAQABAD1AAAAhwMAAAAA&#10;" path="m5,l2,10,,20r,5l2,32r3,3l10,40,7,30,5,20,7,10,7,2,5,2,5,xm62,72l75,69,87,62r7,-8l102,42r-5,l89,52r-9,7l67,67r-12,l60,69r2,3xe" fillcolor="#f0b500" stroked="f">
                  <v:path arrowok="t" o:connecttype="custom" o:connectlocs="5,0;2,10;0,20;0,25;2,32;5,35;10,40;7,30;5,20;7,10;7,2;5,2;5,0;62,72;75,69;87,62;94,54;102,42;97,42;89,52;80,59;67,67;55,67;55,67;60,69;62,72" o:connectangles="0,0,0,0,0,0,0,0,0,0,0,0,0,0,0,0,0,0,0,0,0,0,0,0,0,0"/>
                  <o:lock v:ext="edit" verticies="t"/>
                </v:shape>
                <v:shape id="Freeform 1910" o:spid="_x0000_s2934" style="position:absolute;left:5827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DfgsUA&#10;AADdAAAADwAAAGRycy9kb3ducmV2LnhtbESPMW/CQAyF90r8h5OR2MqFDtCmHAhQQGQsdOlm5dwk&#10;as4XctcQ/j0ekNhsvef3Pi/Xg2tUT12oPRuYTRNQxIW3NZcGvs/713dQISJbbDyTgRsFWK9GL0tM&#10;rb/yF/WnWCoJ4ZCigSrGNtU6FBU5DFPfEov26zuHUdau1LbDq4S7Rr8lyVw7rFkaKmxpV1Hxd/p3&#10;BnJudF4e51m/2yzOh0u2/cnyrTGT8bD5BBVpiE/z4/poBf8jEVz5Rk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N+CxQAAAN0AAAAPAAAAAAAAAAAAAAAAAJgCAABkcnMv&#10;ZG93bnJldi54bWxQSwUGAAAAAAQABAD1AAAAigMAAAAA&#10;" path="m3,r,8l,18r3,7l3,33r5,5l13,40,8,30,5,18r,-8l8,3,5,,3,xm58,67l70,65,80,60,90,50,97,40r-5,l85,50r-7,7l65,62r-12,l50,62r-2,l53,65r5,2xe" fillcolor="#f2b900" stroked="f">
                  <v:path arrowok="t" o:connecttype="custom" o:connectlocs="3,0;3,8;0,18;3,25;3,33;8,38;13,40;8,30;5,18;5,10;8,3;5,0;3,0;58,67;70,65;80,60;90,50;97,40;92,40;85,50;78,57;65,62;53,62;50,62;48,62;53,65;58,67" o:connectangles="0,0,0,0,0,0,0,0,0,0,0,0,0,0,0,0,0,0,0,0,0,0,0,0,0,0,0"/>
                  <o:lock v:ext="edit" verticies="t"/>
                </v:shape>
                <v:shape id="Freeform 1911" o:spid="_x0000_s2935" style="position:absolute;left:583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ri8MA&#10;AADdAAAADwAAAGRycy9kb3ducmV2LnhtbERPTWvCQBC9F/oflin0Vnct1Dapq0ix4E1Mcuhxmh2T&#10;YHY27K4x/feuIPQ2j/c5y/VkezGSD51jDfOZAkFcO9Nxo6Eqv18+QISIbLB3TBr+KMB69fiwxNy4&#10;Cx9oLGIjUgiHHDW0MQ65lKFuyWKYuYE4cUfnLcYEfSONx0sKt718VWohLXacGloc6Kul+lScrYZy&#10;01Tx/a2sfsbf+b5YuCpTfqv189O0+QQRaYr/4rt7Z9L8TGVw+yad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sri8MAAADdAAAADwAAAAAAAAAAAAAAAACYAgAAZHJzL2Rv&#10;d25yZXYueG1sUEsFBgAAAAAEAAQA9QAAAIgDAAAAAA==&#10;" path="m2,r,8l,18,2,28,5,38r5,2l15,45,12,38,7,33,5,25r,-7l5,10,7,3,5,3,2,xm50,65r,l62,65,75,57r9,-7l92,40,87,38r-5,9l72,55,62,60r-12,l42,60r-5,l42,62r8,3xe" fillcolor="#f3bd00" stroked="f">
                  <v:path arrowok="t" o:connecttype="custom" o:connectlocs="2,0;2,8;0,18;2,28;5,38;10,40;15,45;12,38;7,33;5,25;5,18;5,10;7,3;5,3;2,0;50,65;50,65;62,65;75,57;84,50;92,40;87,38;82,47;72,55;62,60;50,60;42,60;37,60;42,62;50,65" o:connectangles="0,0,0,0,0,0,0,0,0,0,0,0,0,0,0,0,0,0,0,0,0,0,0,0,0,0,0,0,0,0"/>
                  <o:lock v:ext="edit" verticies="t"/>
                </v:shape>
                <v:shape id="Freeform 1912" o:spid="_x0000_s2936" style="position:absolute;left:5832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16MYA&#10;AADdAAAADwAAAGRycy9kb3ducmV2LnhtbESPQWvCQBCF70L/wzKF3nSjh9ZGVyktgpSCNUrxOGSn&#10;yWJ2NmRXE/995yD0NsN78943y/XgG3WlLrrABqaTDBRxGazjysDxsBnPQcWEbLEJTAZuFGG9ehgt&#10;Mbeh5z1di1QpCeGYo4E6pTbXOpY1eYyT0BKL9hs6j0nWrtK2w17CfaNnWfasPTqWhhpbeq+pPBcX&#10;b+DgNP3QfPfSF6eP23dxzj7d19GYp8fhbQEq0ZD+zffrrRX816nwyz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u16MYAAADdAAAADwAAAAAAAAAAAAAAAACYAgAAZHJz&#10;L2Rvd25yZXYueG1sUEsFBgAAAAAEAAQA9QAAAIsDAAAAAA==&#10;" path="m3,l,7r,8l3,27,8,37,25,49,43,59r2,l48,59r12,l73,54r7,-7l87,37,85,35r-3,l77,42r-9,7l58,54r-10,l40,54,30,52,25,49,18,42,13,37,8,30r,-8l5,15,5,7,8,2,5,,3,xe" fillcolor="#f3bf00" stroked="f">
                  <v:path arrowok="t" o:connecttype="custom" o:connectlocs="3,0;0,7;0,15;3,27;8,37;25,49;43,59;45,59;48,59;60,59;73,54;80,47;87,37;85,35;82,35;77,42;68,49;58,54;48,54;40,54;30,52;25,49;18,42;13,37;8,30;8,22;5,15;5,7;8,2;5,0;3,0" o:connectangles="0,0,0,0,0,0,0,0,0,0,0,0,0,0,0,0,0,0,0,0,0,0,0,0,0,0,0,0,0,0,0"/>
                </v:shape>
                <v:shape id="Freeform 1913" o:spid="_x0000_s2937" style="position:absolute;left:583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W4Q8EA&#10;AADdAAAADwAAAGRycy9kb3ducmV2LnhtbESPQYvCQAyF78L+hyELe9Np97C61VF0QRBvVvceO7Et&#10;djKlE7X+e0cQvCV8L++9zBa9a9SVulB7NpCOElDEhbc1lwYO+/VwAioIssXGMxm4U4DF/GMww8z6&#10;G+/omkupogmHDA1UIm2mdSgqchhGviWO7OQ7hxLXrtS2w1s0d43+TpIf7bDmmFBhS38VFef84gwc&#10;2a3GEslqW/tLSac0F/9vzNdnv5yCEurlLX5db2ys/5um8Pwmjq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1uEPBAAAA3QAAAA8AAAAAAAAAAAAAAAAAmAIAAGRycy9kb3du&#10;cmV2LnhtbFBLBQYAAAAABAAEAPUAAACGAwAAAAA=&#10;" path="m2,l,7r,8l,22r2,8l7,35r3,7l22,49r10,8l37,57r8,l57,57,67,52,77,44r5,-9l77,35r-5,7l65,47,55,52r-10,l37,52,30,49,22,47,17,42,12,35,7,30,5,22r,-7l5,7,7,2,5,2,2,xe" fillcolor="#f5c300" stroked="f">
                  <v:path arrowok="t" o:connecttype="custom" o:connectlocs="2,0;0,7;0,15;0,22;2,30;7,35;10,42;22,49;32,57;37,57;45,57;57,57;67,52;77,44;82,35;77,35;72,42;65,47;55,52;45,52;37,52;30,49;22,47;17,42;12,35;7,30;5,22;5,15;5,7;7,2;5,2;2,0" o:connectangles="0,0,0,0,0,0,0,0,0,0,0,0,0,0,0,0,0,0,0,0,0,0,0,0,0,0,0,0,0,0,0,0"/>
                </v:shape>
                <v:shape id="Freeform 1914" o:spid="_x0000_s2938" style="position:absolute;left:5837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6DN8QA&#10;AADdAAAADwAAAGRycy9kb3ducmV2LnhtbERPTWsCMRC9F/wPYQQvUrNKW+rWKFUQerCCVlBvw2a6&#10;WbqZLEl013/fFITe5vE+Z7bobC2u5EPlWMF4lIEgLpyuuFRw+Fo/voIIEVlj7ZgU3CjAYt57mGGu&#10;Xcs7uu5jKVIIhxwVmBibXMpQGLIYRq4hTty38xZjgr6U2mObwm0tJ1n2Ii1WnBoMNrQyVPzsL1bB&#10;8Ji1y9X5dHiyuN149/lsTuGs1KDfvb+BiNTFf/Hd/aHT/Ol4An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gzfEAAAA3QAAAA8AAAAAAAAAAAAAAAAAmAIAAGRycy9k&#10;b3ducmV2LnhtbFBLBQYAAAAABAAEAPUAAACJAwAAAAA=&#10;" path="m3,l,5r,8l3,20r,8l8,35r5,5l20,47r5,3l35,52r8,l53,52,63,47r9,-7l77,33,75,30r-7,8l60,42r-7,5l43,47r-8,l28,45,23,42,15,38,13,33,8,25,5,20r,-7l5,8,8,3,5,,3,xe" fillcolor="#f5c700" stroked="f">
                  <v:path arrowok="t" o:connecttype="custom" o:connectlocs="3,0;0,5;0,13;3,20;3,28;8,35;13,40;20,47;25,50;35,52;43,52;53,52;63,47;72,40;77,33;75,30;68,38;60,42;53,47;43,47;35,47;28,45;23,42;15,38;13,33;8,25;5,20;5,13;5,8;8,3;5,0;3,0" o:connectangles="0,0,0,0,0,0,0,0,0,0,0,0,0,0,0,0,0,0,0,0,0,0,0,0,0,0,0,0,0,0,0,0"/>
                </v:shape>
                <v:shape id="Freeform 1915" o:spid="_x0000_s2939" style="position:absolute;left:584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9O0MgA&#10;AADdAAAADwAAAGRycy9kb3ducmV2LnhtbESPT2vCQBDF74LfYRmhl1I3SYu10VVKoRDw5B/E4zQ7&#10;JmmzszG71cRP3xUK3mZ4b97vzXzZmVqcqXWVZQXxOAJBnFtdcaFgt/18moJwHlljbZkU9ORguRgO&#10;5phqe+E1nTe+ECGEXYoKSu+bVEqXl2TQjW1DHLSjbQ36sLaF1C1eQripZRJFE2mw4kAosaGPkvKf&#10;za8JEHdtvvePq6/T/tC7U5y8JK/rTKmHUfc+A+Gp83fz/3WmQ/23+Blu34QR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v07QyAAAAN0AAAAPAAAAAAAAAAAAAAAAAJgCAABk&#10;cnMvZG93bnJldi54bWxQSwUGAAAAAAQABAD1AAAAjQMAAAAA&#10;" path="m2,l,5r,8l,20r2,8l7,33r5,7l17,45r8,2l32,50r8,l50,50,60,45r7,-5l72,33,69,30r-7,8l57,42,47,45r-7,l32,45,27,42,20,40,15,35,10,30,7,25,5,18r,-5l5,8,7,3,5,3,2,xe" fillcolor="#f6cb00" stroked="f">
                  <v:path arrowok="t" o:connecttype="custom" o:connectlocs="2,0;0,5;0,13;0,20;2,28;7,33;12,40;17,45;25,47;32,50;40,50;50,50;60,45;67,40;72,33;69,30;62,38;57,42;47,45;40,45;32,45;27,42;20,40;15,35;10,30;7,25;5,18;5,13;5,8;7,3;5,3;2,0" o:connectangles="0,0,0,0,0,0,0,0,0,0,0,0,0,0,0,0,0,0,0,0,0,0,0,0,0,0,0,0,0,0,0,0"/>
                </v:shape>
                <v:shape id="Freeform 1916" o:spid="_x0000_s2940" style="position:absolute;left:5842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yJEcEA&#10;AADdAAAADwAAAGRycy9kb3ducmV2LnhtbERPS4vCMBC+C/6HMII3TSsqtWsUEQRPCz4uvY3NbNvd&#10;ZlKatHb/vREW9jYf33O2+8HUoqfWVZYVxPMIBHFudcWFgvvtNEtAOI+ssbZMCn7JwX43Hm0x1fbJ&#10;F+qvvhAhhF2KCkrvm1RKl5dk0M1tQxy4L9sa9AG2hdQtPkO4qeUiitbSYMWhocSGjiXlP9fOKPjW&#10;Ui6z1crWjyzrLkmcE34mSk0nw+EDhKfB/4v/3Gcd5m/iJby/CSfI3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8iRHBAAAA3QAAAA8AAAAAAAAAAAAAAAAAmAIAAGRycy9kb3du&#10;cmV2LnhtbFBLBQYAAAAABAAEAPUAAACGAwAAAAA=&#10;" path="m3,l,5r,5l,17r3,5l8,30r2,5l18,39r5,3l30,44r8,l48,44r7,-5l63,35r7,-8l67,27r-2,l60,32r-7,5l45,39r-7,l25,37,15,32,8,22,5,10,5,5,5,2,5,,3,xe" fillcolor="#f7cd00" stroked="f">
                  <v:path arrowok="t" o:connecttype="custom" o:connectlocs="3,0;0,5;0,10;0,17;3,22;8,30;10,35;18,39;23,42;30,44;38,44;48,44;55,39;63,35;70,27;67,27;65,27;60,32;53,37;45,39;38,39;25,37;15,32;8,22;5,10;5,5;5,2;5,0;3,0" o:connectangles="0,0,0,0,0,0,0,0,0,0,0,0,0,0,0,0,0,0,0,0,0,0,0,0,0,0,0,0,0"/>
                </v:shape>
                <v:shape id="Freeform 1917" o:spid="_x0000_s2941" style="position:absolute;left:5845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0/aMMA&#10;AADdAAAADwAAAGRycy9kb3ducmV2LnhtbERPzWrCQBC+C32HZQq9mY2FFpO6ilUK6UUw9gGG7JjE&#10;Zmfj7jZJ375bELzNx/c7q81kOjGQ861lBYskBUFcWd1yreDr9DFfgvABWWNnmRT8kofN+mG2wlzb&#10;kY80lKEWMYR9jgqaEPpcSl81ZNAntieO3Nk6gyFCV0vtcIzhppPPafoqDbYcGxrsaddQ9V3+GAX7&#10;cnzvLsV03Rt0eMiOn9uKeqWeHqftG4hAU7iLb+5Cx/nZ4gX+v4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0/aMMAAADdAAAADwAAAAAAAAAAAAAAAACYAgAAZHJzL2Rv&#10;d25yZXYueG1sUEsFBgAAAAAEAAQA9QAAAIgDAAAAAA==&#10;" path="m2,l,5r,5l,15r2,7l5,27r5,5l15,37r7,2l27,42r8,l42,42,52,39r5,-4l64,27r-2,l60,25r-5,5l47,35r-5,2l35,37r-13,l15,30,7,20,5,10,5,5,5,2,2,2,2,xe" fillcolor="#f8d100" stroked="f">
                  <v:path arrowok="t" o:connecttype="custom" o:connectlocs="2,0;0,5;0,10;0,15;2,22;5,27;10,32;15,37;22,39;27,42;35,42;42,42;52,39;57,35;64,27;62,27;60,25;55,30;47,35;42,37;35,37;22,37;15,30;7,20;5,10;5,5;5,2;2,2;2,0" o:connectangles="0,0,0,0,0,0,0,0,0,0,0,0,0,0,0,0,0,0,0,0,0,0,0,0,0,0,0,0,0"/>
                </v:shape>
                <v:shape id="Freeform 1918" o:spid="_x0000_s2942" style="position:absolute;left:5847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OEMUA&#10;AADdAAAADwAAAGRycy9kb3ducmV2LnhtbERPTWvCQBC9F/oflhF6Ed1YirapqxShIEKppl56G7LT&#10;JLg7m2ZHE/99t1DobR7vc5brwTt1oS42gQ3Mphko4jLYhisDx4/XySOoKMgWXWAycKUI69XtzRJz&#10;G3o+0KWQSqUQjjkaqEXaXOtY1uQxTkNLnLiv0HmUBLtK2w77FO6dvs+yufbYcGqosaVNTeWpOHsD&#10;0n/uHtzg3s678eJ7vC2u8r7fGHM3Gl6eQQkN8i/+c29tmv80m8PvN+kE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A4QxQAAAN0AAAAPAAAAAAAAAAAAAAAAAJgCAABkcnMv&#10;ZG93bnJldi54bWxQSwUGAAAAAAQABAD1AAAAigMAAAAA&#10;" path="m,l,3,,8,3,20r7,10l20,35r13,2l40,37r8,-2l55,30r5,-5l55,23r-5,5l45,30r-5,3l33,33r-10,l13,25,8,18,5,8,5,5,5,3,3,,,xe" fillcolor="#f7d400" stroked="f">
                  <v:path arrowok="t" o:connecttype="custom" o:connectlocs="0,0;0,3;0,8;3,20;10,30;20,35;33,37;40,37;48,35;55,30;60,25;55,23;50,28;45,30;40,33;33,33;23,33;13,25;8,18;5,8;5,5;5,3;3,0;0,0" o:connectangles="0,0,0,0,0,0,0,0,0,0,0,0,0,0,0,0,0,0,0,0,0,0,0,0"/>
                </v:shape>
                <v:shape id="Freeform 1919" o:spid="_x0000_s2943" style="position:absolute;left:5850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LTMMA&#10;AADdAAAADwAAAGRycy9kb3ducmV2LnhtbERP32vCMBB+F/wfwgl701Tp3KxGkcGGiKDT4fPR3Nqy&#10;5lKSaLv/3giCb/fx/bzFqjO1uJLzlWUF41ECgji3uuJCwc/pc/gOwgdkjbVlUvBPHlbLfm+BmbYt&#10;f9P1GAoRQ9hnqKAMocmk9HlJBv3INsSR+7XOYIjQFVI7bGO4qeUkSabSYMWxocSGPkrK/44XoyCk&#10;e7PR+9dT6i7nc7rbHg5frlXqZdCt5yACdeEpfrg3Os6fjd/g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aLTMMAAADdAAAADwAAAAAAAAAAAAAAAACYAgAAZHJzL2Rv&#10;d25yZXYueG1sUEsFBgAAAAAEAAQA9QAAAIgDAAAAAA==&#10;" path="m,l,3,,8,2,18r8,10l17,35r13,l37,35r5,-2l50,28r5,-5l52,23r-2,l45,25r-5,3l35,30r-5,3l20,30,12,25,7,18,5,8,5,5,5,3,2,3,,xe" fillcolor="#f6d500" stroked="f">
                  <v:path arrowok="t" o:connecttype="custom" o:connectlocs="0,0;0,3;0,8;2,18;10,28;17,35;30,35;37,35;42,33;50,28;55,23;52,23;50,23;45,25;40,28;35,30;30,33;20,30;12,25;7,18;5,8;5,5;5,3;2,3;0,0" o:connectangles="0,0,0,0,0,0,0,0,0,0,0,0,0,0,0,0,0,0,0,0,0,0,0,0,0"/>
                </v:shape>
                <v:shape id="Freeform 1920" o:spid="_x0000_s2944" style="position:absolute;left:5852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Jf8cA&#10;AADdAAAADwAAAGRycy9kb3ducmV2LnhtbESPQUsDMRCF74L/IUyhF7FJC7W6Ni2lUBD0YKsXb8Nm&#10;zC7dTNZNtt39985B8DbDe/PeN+vtEBp1oS7VkS3MZwYUcRldzd7C58fh/hFUysgOm8hkYaQE283t&#10;zRoLF698pMspeyUhnAq0UOXcFlqnsqKAaRZbYtG+Yxcwy9p57Tq8Snho9MKYBx2wZmmosKV9ReX5&#10;1AcL7z/L1+Hr0I9jE7JZ3b35pem9tdPJsHsGlWnI/+a/6xcn+E9zwZVvZAS9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lyX/HAAAA3QAAAA8AAAAAAAAAAAAAAAAAmAIAAGRy&#10;cy9kb3ducmV2LnhtbFBLBQYAAAAABAAEAPUAAACMAwAAAAA=&#10;" path="m,l,2,,5,3,15r5,7l18,30r10,l35,30r5,-3l45,25r5,-5l45,17r-7,8l28,27,18,25,13,20,8,12,5,5,5,2,3,,,xe" fillcolor="#f6d700" stroked="f">
                  <v:path arrowok="t" o:connecttype="custom" o:connectlocs="0,0;0,2;0,5;3,15;8,22;18,30;28,30;35,30;40,27;45,25;50,20;45,17;38,25;28,27;18,25;13,20;8,12;5,5;5,2;5,2;3,0;0,0" o:connectangles="0,0,0,0,0,0,0,0,0,0,0,0,0,0,0,0,0,0,0,0,0,0"/>
                </v:shape>
                <v:shape id="Freeform 1921" o:spid="_x0000_s2945" style="position:absolute;left:5855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G1/8MA&#10;AADdAAAADwAAAGRycy9kb3ducmV2LnhtbERP22rCQBB9L/Qflin4VjfGUk10lVIQRPvi5QOG7JiN&#10;yc6G7Gri33eFQt/mcK6zXA+2EXfqfOVYwWScgCAunK64VHA+bd7nIHxA1tg4JgUP8rBevb4sMdeu&#10;5wPdj6EUMYR9jgpMCG0upS8MWfRj1xJH7uI6iyHCrpS6wz6G20amSfIpLVYcGwy29G2oqI83qyBN&#10;p7ydmewx2P5nt6vrj2uyd0qN3oavBYhAQ/gX/7m3Os7PJhk8v4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G1/8MAAADdAAAADwAAAAAAAAAAAAAAAACYAgAAZHJzL2Rv&#10;d25yZXYueG1sUEsFBgAAAAAEAAQA9QAAAIgDAAAAAA==&#10;" path="m,l,2,,5,2,15r5,7l15,27r10,3l30,27r5,-2l40,22r5,-2l42,17r-2,l32,22r-7,3l17,22,10,17,7,12,5,5,5,2,2,2,,xe" fillcolor="#f5da00" stroked="f">
                  <v:path arrowok="t" o:connecttype="custom" o:connectlocs="0,0;0,2;0,5;2,15;7,22;15,27;25,30;30,27;35,25;40,22;45,20;42,17;40,17;32,22;25,25;17,22;10,17;7,12;5,5;5,2;5,2;2,2;0,0" o:connectangles="0,0,0,0,0,0,0,0,0,0,0,0,0,0,0,0,0,0,0,0,0,0,0"/>
                </v:shape>
                <v:shape id="Freeform 1922" o:spid="_x0000_s2946" style="position:absolute;left:5857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vTMcYA&#10;AADdAAAADwAAAGRycy9kb3ducmV2LnhtbESPQW/CMAyF70j7D5En7QbpOExQCAhNTNqkXQYcOJrG&#10;tBWNEzWhLfz6+YDEzdZ7fu/zcj24RnXUxtqzgfdJBoq48Lbm0sBh/zWegYoJ2WLjmQzcKMJ69TJa&#10;Ym59z3/U7VKpJIRjjgaqlEKudSwqchgnPhCLdvatwyRrW2rbYi/hrtHTLPvQDmuWhgoDfVZUXHZX&#10;Z+D80yV3P4Vw64/Xrd/O77Nfvzfm7XXYLEAlGtLT/Lj+toI/nwq/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vTMcYAAADdAAAADwAAAAAAAAAAAAAAAACYAgAAZHJz&#10;L2Rvd25yZXYueG1sUEsFBgAAAAAEAAQA9QAAAIsDAAAAAA==&#10;" path="m,l,,,3r3,7l8,18r5,5l23,25,33,23r7,-8l38,15r-3,l30,18r-7,2l15,18,10,15,8,8,5,3,3,,,xe" fillcolor="#f4dc00" stroked="f">
                  <v:path arrowok="t" o:connecttype="custom" o:connectlocs="0,0;0,0;0,3;3,10;8,18;13,23;23,25;33,23;40,15;38,15;35,15;30,18;23,20;15,18;10,15;8,8;5,3;5,3;3,0;0,0" o:connectangles="0,0,0,0,0,0,0,0,0,0,0,0,0,0,0,0,0,0,0,0"/>
                </v:shape>
                <v:shape id="Freeform 1923" o:spid="_x0000_s2947" style="position:absolute;left:5860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TW8UA&#10;AADdAAAADwAAAGRycy9kb3ducmV2LnhtbERPTWvCQBC9F/wPywje6kYPkkZXEVFaCm2aKOJxyI5J&#10;MDsbstuY9td3C4Xe5vE+Z7UZTCN66lxtWcFsGoEgLqyuuVRwOh4eYxDOI2tsLJOCL3KwWY8eVpho&#10;e+eM+tyXIoSwS1BB5X2bSOmKigy6qW2JA3e1nUEfYFdK3eE9hJtGzqNoIQ3WHBoqbGlXUXHLP42C&#10;+PXcYpreNGbF9/7y8d4/v5W9UpPxsF2C8DT4f/Gf+0WH+U/zGfx+E0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6RNbxQAAAN0AAAAPAAAAAAAAAAAAAAAAAJgCAABkcnMv&#10;ZG93bnJldi54bWxQSwUGAAAAAAQABAD1AAAAigMAAAAA&#10;" path="m,l,,,3r2,7l5,15r7,5l20,23r7,-3l35,15r-3,l30,13r-5,2l20,18,15,15,10,13,7,8,5,3,2,3,,xe" fillcolor="#f4dd00" stroked="f">
                  <v:path arrowok="t" o:connecttype="custom" o:connectlocs="0,0;0,0;0,3;2,10;5,15;12,20;20,23;27,20;35,15;32,15;30,13;25,15;20,18;15,15;10,13;7,8;5,3;2,3;0,0" o:connectangles="0,0,0,0,0,0,0,0,0,0,0,0,0,0,0,0,0,0,0"/>
                </v:shape>
                <v:shape id="Freeform 1924" o:spid="_x0000_s2948" style="position:absolute;left:5862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9o5MMA&#10;AADdAAAADwAAAGRycy9kb3ducmV2LnhtbERPTYvCMBC9C/sfwgh709Si0q1GWQRdb7K6KN7GZmyL&#10;zaQ0Ueu/NwuCt3m8z5nOW1OJGzWutKxg0I9AEGdWl5wr+NstewkI55E1VpZJwYMczGcfnSmm2t75&#10;l25bn4sQwi5FBYX3dSqlywoy6Pq2Jg7c2TYGfYBNLnWD9xBuKhlH0VgaLDk0FFjToqDssr0aBUu3&#10;OianU6yTxWiz3wz29udwHSr12W2/JyA8tf4tfrnXOsz/im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9o5MMAAADdAAAADwAAAAAAAAAAAAAAAACYAgAAZHJzL2Rv&#10;d25yZXYueG1sUEsFBgAAAAAEAAQA9QAAAIgDAAAAAA==&#10;" path="m,l,,3,5r2,7l10,15r8,2l25,15r5,-3l28,10r-3,l20,10r-2,2l13,10,10,7,8,5,5,,3,,,xe" fillcolor="#f4df00" stroked="f">
                  <v:path arrowok="t" o:connecttype="custom" o:connectlocs="0,0;0,0;3,5;5,12;10,15;18,17;25,15;30,12;28,10;25,10;20,10;18,12;13,10;10,7;8,5;5,0;3,0;0,0" o:connectangles="0,0,0,0,0,0,0,0,0,0,0,0,0,0,0,0,0,0"/>
                </v:shape>
                <v:shape id="Freeform 1925" o:spid="_x0000_s2949" style="position:absolute;left:5865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pucQA&#10;AADdAAAADwAAAGRycy9kb3ducmV2LnhtbERPS2sCMRC+F/ofwgi9FM1WpehqlKLU9qT4Ao/DZtzd&#10;upksSXS3/94Ihd7m43vOdN6aStzI+dKygrdeAoI4s7rkXMFh/9kdgfABWWNlmRT8kof57Plpiqm2&#10;DW/ptgu5iCHsU1RQhFCnUvqsIIO+Z2viyJ2tMxgidLnUDpsYbirZT5J3abDk2FBgTYuCssvuahRc&#10;hpuv1TFfrZufzXJ4clfm/etAqZdO+zEBEagN/+I/97eO88f9ATy+iS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4KbnEAAAA3QAAAA8AAAAAAAAAAAAAAAAAmAIAAGRycy9k&#10;b3ducmV2LnhtbFBLBQYAAAAABAAEAPUAAACJAwAAAAA=&#10;" path="m,l2,5r3,5l10,12r5,3l20,12r5,-2l22,10,17,7r,3l15,10,10,7,5,2,2,2,,xe" fillcolor="#f3e100" stroked="f">
                  <v:path arrowok="t" o:connecttype="custom" o:connectlocs="0,0;2,5;5,10;10,12;15,15;20,12;25,10;22,10;17,7;17,10;15,10;10,7;5,2;2,2;0,0" o:connectangles="0,0,0,0,0,0,0,0,0,0,0,0,0,0,0"/>
                </v:shape>
                <v:shape id="Freeform 1926" o:spid="_x0000_s2950" style="position:absolute;left:5867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Hra8QA&#10;AADdAAAADwAAAGRycy9kb3ducmV2LnhtbERP22oCMRB9F/yHMIJvNdtFrW6NIqIiFGmr4vOwmb3o&#10;ZrJsom7/vikUfJvDuc5s0ZpK3KlxpWUFr4MIBHFqdcm5gtNx8zIB4TyyxsoyKfghB4t5tzPDRNsH&#10;f9P94HMRQtglqKDwvk6kdGlBBt3A1sSBy2xj0AfY5FI3+AjhppJxFI2lwZJDQ4E1rQpKr4ebUZCd&#10;KPar83q7v7TL7O3r8zoaf6yV6vfa5TsIT61/iv/dOx3mT+Mh/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R62vEAAAA3QAAAA8AAAAAAAAAAAAAAAAAmAIAAGRycy9k&#10;b3ducmV2LnhtbFBLBQYAAAAABAAEAPUAAACJAwAAAAA=&#10;" path="m,l3,5,5,7r3,3l13,12r2,-2l20,10,15,7r-2,l10,5,8,5,3,2,,xe" fillcolor="#f3e300" stroked="f">
                  <v:path arrowok="t" o:connecttype="custom" o:connectlocs="0,0;3,5;5,7;8,10;13,12;15,10;20,10;15,7;13,7;13,7;10,5;8,5;3,2;0,0" o:connectangles="0,0,0,0,0,0,0,0,0,0,0,0,0,0"/>
                </v:shape>
                <v:shape id="Freeform 1927" o:spid="_x0000_s2951" style="position:absolute;left:587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r98UA&#10;AADdAAAADwAAAGRycy9kb3ducmV2LnhtbERPTU8CMRC9m/gfmjHxYqALCUZWChESlXADjXsdt+N2&#10;sZ2u27os/HpKYuJtXt7nzBa9s6KjNtSeFYyGGQji0uuaKwXvb8+DBxAhImu0nknBkQIs5tdXM8y1&#10;P/CWul2sRArhkKMCE2OTSxlKQw7D0DfEifvyrcOYYFtJ3eIhhTsrx1l2Lx3WnBoMNrQyVH7vfp2C&#10;z8K8bF73cm2L/Udhzd3y9NMtlbq96Z8eQUTq47/4z73Waf50PIHLN+kEOT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av3xQAAAN0AAAAPAAAAAAAAAAAAAAAAAJgCAABkcnMv&#10;ZG93bnJldi54bWxQSwUGAAAAAAQABAD1AAAAigMAAAAA&#10;" path="m,l5,5r5,3l12,8r,-3l7,3,,xe" fillcolor="#f3e400" stroked="f">
                  <v:path arrowok="t" o:connecttype="custom" o:connectlocs="0,0;5,5;10,8;12,8;12,5;7,3;0,0" o:connectangles="0,0,0,0,0,0,0"/>
                </v:shape>
                <v:shape id="Freeform 1928" o:spid="_x0000_s2952" style="position:absolute;left:5875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gl0cMA&#10;AADdAAAADwAAAGRycy9kb3ducmV2LnhtbERPTWvCQBC9F/wPywi91Y0epI1uRIUWq1Bo1PuQnWSD&#10;2dmQXU3013cLhd7m8T5nuRpsI27U+dqxgukkAUFcOF1zpeB0fH95BeEDssbGMSm4k4dVNnpaYqpd&#10;z990y0MlYgj7FBWYENpUSl8YsugnriWOXOk6iyHCrpK6wz6G20bOkmQuLdYcGwy2tDVUXPKrVXA2&#10;j35vjyU+Dpsv035eXf5x2Cn1PB7WCxCBhvAv/nPvdJz/NpvD7zfxB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gl0cMAAADdAAAADwAAAAAAAAAAAAAAAACYAgAAZHJzL2Rv&#10;d25yZXYueG1sUEsFBgAAAAAEAAQA9QAAAIgDAAAAAA==&#10;" path="m,l2,,5,2,2,,,xe" fillcolor="#f2e600" stroked="f">
                  <v:path arrowok="t" o:connecttype="custom" o:connectlocs="0,0;2,0;5,2;5,2;2,0;0,0" o:connectangles="0,0,0,0,0,0"/>
                </v:shape>
                <v:shape id="Freeform 1929" o:spid="_x0000_s2953" style="position:absolute;left:5760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8IcUA&#10;AADdAAAADwAAAGRycy9kb3ducmV2LnhtbERPzUrDQBC+F3yHZYReit0YpdrYbSmFSJVeGn2AMTtN&#10;VrOzIbttkrfvCoK3+fh+Z7UZbCMu1HnjWMH9PAFBXDptuFLw+ZHfPYPwAVlj45gUjORhs76ZrDDT&#10;rucjXYpQiRjCPkMFdQhtJqUva7Lo564ljtzJdRZDhF0ldYd9DLeNTJNkIS0ajg01trSrqfwpzlbB&#10;4+uYzx7M4p2Sr7TPv4u30Rxapaa3w/YFRKAh/Iv/3Hsd5y/TJ/j9Jp4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jwhxQAAAN0AAAAPAAAAAAAAAAAAAAAAAJgCAABkcnMv&#10;ZG93bnJldi54bWxQSwUGAAAAAAQABAD1AAAAigMAAAAA&#10;" path="m239,115l202,105,169,98,140,88,110,75,82,63,58,45,28,25,,,15,25,33,48,50,68,70,88r22,17l117,120r28,12l174,142r20,-2l209,132r15,-10l239,115xe" filled="f" strokecolor="#e77817" strokeweight="0">
                  <v:path arrowok="t" o:connecttype="custom" o:connectlocs="239,115;202,105;169,98;140,88;110,75;82,63;58,45;28,25;0,0;15,25;33,48;50,68;70,88;92,105;117,120;145,132;174,142;194,140;209,132;224,122;239,115" o:connectangles="0,0,0,0,0,0,0,0,0,0,0,0,0,0,0,0,0,0,0,0,0"/>
                </v:shape>
                <v:shape id="Freeform 1930" o:spid="_x0000_s2954" style="position:absolute;left:5929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L/4MUA&#10;AADdAAAADwAAAGRycy9kb3ducmV2LnhtbESPQWvCQBCF7wX/wzKCt7rRg7SpqxRF6kEpieJ5yE6z&#10;odnZkN1q/Pedg+BthvfmvW+W68G36kp9bAIbmE0zUMRVsA3XBs6n3esbqJiQLbaBycCdIqxXo5cl&#10;5jbcuKBrmWolIRxzNOBS6nKtY+XIY5yGjli0n9B7TLL2tbY93iTct3qeZQvtsWFpcNjRxlH1W/55&#10;A1/6EhdlU8RLdSy+j9tZWx/czpjJePj8AJVoSE/z43pvBf99Lrj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v/gxQAAAN0AAAAPAAAAAAAAAAAAAAAAAJgCAABkcnMv&#10;ZG93bnJldi54bWxQSwUGAAAAAAQABAD1AAAAigMAAAAA&#10;" path="m,5l3,,,3,,5xe" fillcolor="#e15520" stroked="f">
                  <v:path arrowok="t" o:connecttype="custom" o:connectlocs="0,5;3,0;0,3;0,5;0,5" o:connectangles="0,0,0,0,0"/>
                </v:shape>
                <v:shape id="Freeform 1931" o:spid="_x0000_s2955" style="position:absolute;left:5929;top:876;width:1;height:5;visibility:visible;mso-wrap-style:square;v-text-anchor:top" coordsize="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jxsQA&#10;AADdAAAADwAAAGRycy9kb3ducmV2LnhtbERPS2vCQBC+F/wPywi9FN0oNmh0FS1a7NEHirchOybB&#10;7GzIrpr8+65Q6G0+vufMFo0pxYNqV1hWMOhHIIhTqwvOFBwPm94YhPPIGkvLpKAlB4t5522GibZP&#10;3tFj7zMRQtglqCD3vkqkdGlOBl3fVsSBu9raoA+wzqSu8RnCTSmHURRLgwWHhhwr+sopve3vRoFt&#10;B2k8Wn98t6sTrnaX+PN4tj9KvXeb5RSEp8b/i//cWx3mT4YTe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V48bEAAAA3QAAAA8AAAAAAAAAAAAAAAAAmAIAAGRycy9k&#10;b3ducmV2LnhtbFBLBQYAAAAABAAEAPUAAACJAwAAAAA=&#10;" path="m,l,,,5,,2,,xe" fillcolor="#e15820" stroked="f">
                  <v:path arrowok="t" o:connecttype="custom" o:connectlocs="0,0;0,0;0,5;0,5;0,2;0,0" o:connectangles="0,0,0,0,0,0"/>
                </v:shape>
                <v:shape id="Freeform 1932" o:spid="_x0000_s2956" style="position:absolute;left:5927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SI8cA&#10;AADdAAAADwAAAGRycy9kb3ducmV2LnhtbESPT0/DMAzF75P4DpGRuExbWhDTKMsmNATiwGV/BFcv&#10;8ZqKxqmasHXfHh+QdrP1nt/7ebEaQqtO1KcmsoFyWoAittE1XBvY794mc1ApIztsI5OBCyVYLW9G&#10;C6xcPPOGTttcKwnhVKEBn3NXaZ2sp4BpGjti0Y6xD5hl7WvtejxLeGj1fVHMdMCGpcFjR2tP9mf7&#10;GwzY73ey60M5PqbXr/Lz8bDRl5k35u52eHkGlWnIV/P/9YcT/KcH4ZdvZAS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LEiPHAAAA3QAAAA8AAAAAAAAAAAAAAAAAmAIAAGRy&#10;cy9kb3ducmV2LnhtbFBLBQYAAAAABAAEAPUAAACMAwAAAAA=&#10;" path="m2,r,l,5r2,l2,xe" fillcolor="#e25c20" stroked="f">
                  <v:path arrowok="t" o:connecttype="custom" o:connectlocs="2,0;2,0;0,5;2,5;2,0" o:connectangles="0,0,0,0,0"/>
                </v:shape>
                <v:shape id="Freeform 1933" o:spid="_x0000_s2957" style="position:absolute;left:5927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wHcQA&#10;AADdAAAADwAAAGRycy9kb3ducmV2LnhtbERP32vCMBB+F/Y/hBv4pqkKw3VGUUFUJjg7Ya+35taG&#10;NZfSRK3/vREE3+7j+3mTWWsrcabGG8cKBv0EBHHutOFCwfF71RuD8AFZY+WYFFzJw2z60plgqt2F&#10;D3TOQiFiCPsUFZQh1KmUPi/Jou+7mjhyf66xGCJsCqkbvMRwW8lhkrxJi4ZjQ4k1LUvK/7OTVbCf&#10;Z9vVcfHz9bu8fq4Pphp7a3ZKdV/b+QeIQG14ih/ujY7z30cDuH8TT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cB3EAAAA3QAAAA8AAAAAAAAAAAAAAAAAmAIAAGRycy9k&#10;b3ducmV2LnhtbFBLBQYAAAAABAAEAPUAAACJAwAAAAA=&#10;" path="m2,r,l,5r2,l2,xe" fillcolor="#e35f20" stroked="f">
                  <v:path arrowok="t" o:connecttype="custom" o:connectlocs="2,0;2,0;0,5;2,5;2,0" o:connectangles="0,0,0,0,0"/>
                </v:shape>
                <v:shape id="Freeform 1934" o:spid="_x0000_s2958" style="position:absolute;left:5852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fkcMA&#10;AADdAAAADwAAAGRycy9kb3ducmV2LnhtbERP22oCMRB9L/gPYYS+1awXSrsaRQShgojaFvFt2Mxe&#10;cDNZkuiuf2+EQt/mcK4zW3SmFjdyvrKsYDhIQBBnVldcKPj5Xr99gPABWWNtmRTcycNi3nuZYapt&#10;ywe6HUMhYgj7FBWUITSplD4ryaAf2IY4crl1BkOErpDaYRvDTS1HSfIuDVYcG0psaFVSdjlejYJE&#10;59t26w5yv//Nd7zZnWhyHiv12u+WUxCBuvAv/nN/6Tj/czyC5zfx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fkcMAAADdAAAADwAAAAAAAAAAAAAAAACYAgAAZHJzL2Rv&#10;d25yZXYueG1sUEsFBgAAAAAEAAQA9QAAAIgDAAAAAA==&#10;" path="m77,l75,r,5l77,5,77,xm23,175r,l10,175,,170r13,2l23,175xe" fillcolor="#e36321" stroked="f">
                  <v:path arrowok="t" o:connecttype="custom" o:connectlocs="77,0;75,0;75,5;75,5;77,5;77,0;23,175;23,175;10,175;0,170;13,172;23,175" o:connectangles="0,0,0,0,0,0,0,0,0,0,0,0"/>
                  <o:lock v:ext="edit" verticies="t"/>
                </v:shape>
                <v:shape id="Freeform 1935" o:spid="_x0000_s2959" style="position:absolute;left:5827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73cQA&#10;AADdAAAADwAAAGRycy9kb3ducmV2LnhtbERPTWvCQBC9F/oflhG8iG6q0troKqWgFPRiIoi3ITtN&#10;gtnZkF2T+O/dgtDbPN7nrDa9qURLjSstK3ibRCCIM6tLzhWc0u14AcJ5ZI2VZVJwJweb9evLCmNt&#10;Oz5Sm/hchBB2MSoovK9jKV1WkEE3sTVx4H5tY9AH2ORSN9iFcFPJaRS9S4Mlh4YCa/ouKLsmN6Ng&#10;Gl0/2v5yWCSjdNftU8+1m5+VGg76ryUIT73/Fz/dPzrM/5zN4O+bcIJ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e93EAAAA3QAAAA8AAAAAAAAAAAAAAAAAmAIAAGRycy9k&#10;b3ducmV2LnhtbFBLBQYAAAAABAAEAPUAAACJAwAAAAA=&#10;" path="m102,r-2,l97,5r3,l102,xm,154r3,l5,154r-2,l,154xm50,169r-2,l48,172r-10,l30,169r-5,-2l18,162r15,5l50,169xe" fillcolor="#e46721" stroked="f">
                  <v:path arrowok="t" o:connecttype="custom" o:connectlocs="102,0;100,0;97,5;100,5;100,5;102,0;0,154;3,154;3,154;5,154;3,154;0,154;50,169;48,169;48,172;38,172;30,169;25,167;18,162;33,167;50,169" o:connectangles="0,0,0,0,0,0,0,0,0,0,0,0,0,0,0,0,0,0,0,0,0"/>
                  <o:lock v:ext="edit" verticies="t"/>
                </v:shape>
                <v:shape id="Freeform 1936" o:spid="_x0000_s2960" style="position:absolute;left:5827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+Qo8IA&#10;AADdAAAADwAAAGRycy9kb3ducmV2LnhtbERPS2vCQBC+F/wPywheim60VdrUVYIg9VZ8XHobsmMS&#10;zM6G3VHjv+8WCr3Nx/ec5bp3rbpRiI1nA9NJBoq49LbhysDpuB2/gYqCbLH1TAYeFGG9GjwtMbf+&#10;znu6HaRSKYRjjgZqkS7XOpY1OYwT3xEn7uyDQ0kwVNoGvKdw1+pZli20w4ZTQ40dbWoqL4erMxDO&#10;p2eZfxNe+q/PopjuSqkwGjMa9sUHKKFe/sV/7p1N899fXuH3m3SC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5CjwgAAAN0AAAAPAAAAAAAAAAAAAAAAAJgCAABkcnMvZG93&#10;bnJldi54bWxQSwUGAAAAAAQABAD1AAAAhwMAAAAA&#10;" path="m102,r-2,l97,5r3,l100,8,102,xm25,165r13,2l48,170r2,-3l53,165,38,162,28,160,15,155,5,150r-2,l,152r15,5l25,165xe" fillcolor="#e46a21" stroked="f">
                  <v:path arrowok="t" o:connecttype="custom" o:connectlocs="102,0;100,0;100,0;97,5;100,5;100,8;102,0;25,165;38,167;48,170;50,167;53,165;38,162;28,160;15,155;5,150;3,150;0,152;15,157;25,165" o:connectangles="0,0,0,0,0,0,0,0,0,0,0,0,0,0,0,0,0,0,0,0"/>
                  <o:lock v:ext="edit" verticies="t"/>
                </v:shape>
                <v:shape id="Freeform 1937" o:spid="_x0000_s2961" style="position:absolute;left:5830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55sMA&#10;AADdAAAADwAAAGRycy9kb3ducmV2LnhtbERPS2sCMRC+F/wPYQq9abYt2roaRQoFqfTg46C3YTMm&#10;y24mSxJ1++8bodDbfHzPmS9714orhVh7VvA8KkAQV17XbBQc9p/DdxAxIWtsPZOCH4qwXAwe5lhq&#10;f+MtXXfJiBzCsUQFNqWulDJWlhzGke+IM3f2wWHKMBipA95yuGvlS1FMpMOac4PFjj4sVc3u4hQ0&#10;+3hsvgKak31bmw19F+PL6aDU02O/moFI1Kd/8Z97rfP86esY7t/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Y55sMAAADdAAAADwAAAAAAAAAAAAAAAACYAgAAZHJzL2Rv&#10;d25yZXYueG1sUEsFBgAAAAAEAAQA9QAAAIgDAAAAAA==&#10;" path="m97,r,l94,r,5l97,7,97,xm,149r,l2,149r8,3l15,157r15,5l47,164r3,-2l52,159r-2,l37,157,25,154,15,152,2,144r,3l,149xe" fillcolor="#e56e21" stroked="f">
                  <v:path arrowok="t" o:connecttype="custom" o:connectlocs="97,0;97,0;94,0;94,5;94,5;97,7;97,0;0,149;0,149;2,149;10,152;15,157;30,162;47,164;50,162;52,159;50,159;50,159;37,157;25,154;15,152;2,144;2,147;0,149" o:connectangles="0,0,0,0,0,0,0,0,0,0,0,0,0,0,0,0,0,0,0,0,0,0,0,0"/>
                  <o:lock v:ext="edit" verticies="t"/>
                </v:shape>
                <v:shape id="Freeform 1938" o:spid="_x0000_s2962" style="position:absolute;left:5832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CK08IA&#10;AADdAAAADwAAAGRycy9kb3ducmV2LnhtbERPTWvCQBC9F/oflhF6qxstiI2uUgpCT6VNRettzI5J&#10;6O5syI4m/fddQehtHu9zluvBO3WhLjaBDUzGGSjiMtiGKwPbr83jHFQUZIsuMBn4pQjr1f3dEnMb&#10;ev6kSyGVSiEcczRQi7S51rGsyWMch5Y4cafQeZQEu0rbDvsU7p2eZtlMe2w4NdTY0mtN5U9x9gZ2&#10;VooD7fv47Y52H9z8/GHl3ZiH0fCyACU0yL/45n6zaf7z0wyu36QT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8IrTwgAAAN0AAAAPAAAAAAAAAAAAAAAAAJgCAABkcnMvZG93&#10;bnJldi54bWxQSwUGAAAAAAQABAD1AAAAhwMAAAAA&#10;" path="m95,3l95,,92,,90,5r2,l95,8r,-5xm,145r10,5l23,155r10,2l48,160r2,-3l50,155r-2,l35,152,25,150,13,147,3,142r-3,l,145xe" fillcolor="#e57222" stroked="f">
                  <v:path arrowok="t" o:connecttype="custom" o:connectlocs="95,3;95,0;92,0;90,5;92,5;95,8;95,3;0,145;10,150;23,155;33,157;48,160;50,157;50,155;50,155;48,155;35,152;25,150;13,147;3,142;0,142;0,145" o:connectangles="0,0,0,0,0,0,0,0,0,0,0,0,0,0,0,0,0,0,0,0,0,0"/>
                  <o:lock v:ext="edit" verticies="t"/>
                </v:shape>
                <v:shape id="Freeform 1939" o:spid="_x0000_s2963" style="position:absolute;left:5832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+E8YA&#10;AADdAAAADwAAAGRycy9kb3ducmV2LnhtbESPQWvCQBCF74X+h2UEb7qxUjXRVUQUivSiVuhxyI7Z&#10;YHY2ZFeT9te7BaG3Gd5737xZrDpbiTs1vnSsYDRMQBDnTpdcKPg67QYzED4ga6wck4If8rBavr4s&#10;MNOu5QPdj6EQEcI+QwUmhDqT0ueGLPqhq4mjdnGNxRDXppC6wTbCbSXfkmQiLZYcLxisaWMovx5v&#10;NlLOv+24nd0+U/m9fZ+czDld70dK9Xvdeg4iUBf+zc/0h4710/EU/r6JI8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x+E8YAAADdAAAADwAAAAAAAAAAAAAAAACYAgAAZHJz&#10;L2Rvd25yZXYueG1sUEsFBgAAAAAEAAQA9QAAAIsDAAAAAA==&#10;" path="m95,2l92,,90,5r2,l95,7r,-5xm,139r13,8l23,149r12,3l48,154r2,l50,152r3,-3l50,149r-2,l35,149,25,147,15,142,5,137r-2,2l,139xe" fillcolor="#e67523" stroked="f">
                  <v:path arrowok="t" o:connecttype="custom" o:connectlocs="95,2;92,0;92,0;90,5;92,5;95,7;95,2;0,139;13,147;23,149;35,152;48,154;48,154;50,154;50,152;53,149;50,149;48,149;35,149;25,147;15,142;5,137;3,139;0,139" o:connectangles="0,0,0,0,0,0,0,0,0,0,0,0,0,0,0,0,0,0,0,0,0,0,0,0"/>
                  <o:lock v:ext="edit" verticies="t"/>
                </v:shape>
                <v:shape id="Freeform 1940" o:spid="_x0000_s2964" style="position:absolute;left:58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f3HMcA&#10;AADdAAAADwAAAGRycy9kb3ducmV2LnhtbESPQWvCQBCF7wX/wzJCL0U3Rio2ukppKUiFQlWKxyE7&#10;TUKzsyG7Neu/7xyE3mZ4b977Zr1NrlUX6kPj2cBsmoEiLr1tuDJwOr5NlqBCRLbYeiYDVwqw3Yzu&#10;1lhYP/AnXQ6xUhLCoUADdYxdoXUoa3IYpr4jFu3b9w6jrH2lbY+DhLtW51m20A4bloYaO3qpqfw5&#10;/DoD6aG9zt7zofx4fdwtkj5/zfO9M+Z+nJ5XoCKl+G++Xe+s4D/NBVe+kRH0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H9xzHAAAA3QAAAA8AAAAAAAAAAAAAAAAAmAIAAGRy&#10;cy9kb3ducmV2LnhtbFBLBQYAAAAABAAEAPUAAACMAwAAAAA=&#10;" path="m92,3l89,,87,r,5l89,5r3,3l92,3xm,137r10,5l22,145r10,2l45,150r2,l50,147r2,-2l47,145r-2,l35,145,25,142,15,137,5,135r-3,l,137xe" fillcolor="#e67824" stroked="f">
                  <v:path arrowok="t" o:connecttype="custom" o:connectlocs="92,3;89,0;87,0;87,5;89,5;92,8;92,3;0,137;10,142;22,145;32,147;45,150;47,150;47,150;50,147;52,145;47,145;45,145;35,145;25,142;15,137;5,135;2,135;0,137" o:connectangles="0,0,0,0,0,0,0,0,0,0,0,0,0,0,0,0,0,0,0,0,0,0,0,0"/>
                  <o:lock v:ext="edit" verticies="t"/>
                </v:shape>
                <v:shape id="Freeform 1941" o:spid="_x0000_s2965" style="position:absolute;left:5837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6v1MUA&#10;AADdAAAADwAAAGRycy9kb3ducmV2LnhtbERPS2vCQBC+F/oflhF6qxsVao1upJRaPJRqbQW9DdnJ&#10;g2RnQ3Y18d+7BcHbfHzPWSx7U4szta60rGA0jEAQp1aXnCv4+109v4JwHlljbZkUXMjBMnl8WGCs&#10;bcc/dN75XIQQdjEqKLxvYildWpBBN7QNceAy2xr0Aba51C12IdzUchxFL9JgyaGhwIbeC0qr3cko&#10;oNPxo1zr7267HX9Vh6rZfE73mVJPg/5tDsJT7+/im3utw/zZZAb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q/UxQAAAN0AAAAPAAAAAAAAAAAAAAAAAJgCAABkcnMv&#10;ZG93bnJldi54bWxQSwUGAAAAAAQABAD1AAAAigMAAAAA&#10;" path="m90,2l87,,85,r,5l87,7,90,2xm,132r10,5l20,142r10,2l43,144r2,l48,144r2,-2l53,139r-5,l43,139,23,137,5,129r-2,3l,132xe" fillcolor="#e77c25" stroked="f">
                  <v:path arrowok="t" o:connecttype="custom" o:connectlocs="90,2;87,0;85,0;85,5;85,5;87,7;90,2;0,132;10,137;20,142;30,144;43,144;45,144;48,144;50,142;53,139;48,139;43,139;23,137;5,129;3,132;0,132" o:connectangles="0,0,0,0,0,0,0,0,0,0,0,0,0,0,0,0,0,0,0,0,0,0"/>
                  <o:lock v:ext="edit" verticies="t"/>
                </v:shape>
                <v:shape id="Freeform 1942" o:spid="_x0000_s2966" style="position:absolute;left:5840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5Xc8UA&#10;AADdAAAADwAAAGRycy9kb3ducmV2LnhtbESPwWrDQAxE74H+w6JCb/G6oZjW9SakKYWGQMBuP0B4&#10;FdvEqzXeTWL/fXUI9CYxo5mnYjO5Xl1pDJ1nA89JCoq49rbjxsDvz9fyFVSIyBZ7z2RgpgCb9cOi&#10;wNz6G5d0rWKjJIRDjgbaGIdc61C35DAkfiAW7eRHh1HWsdF2xJuEu16v0jTTDjuWhhYH2rVUn6uL&#10;MxBsllb7lf9stofyeDx8zDS5ypinx2n7DirSFP/N9+tvK/hvL8I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ldzxQAAAN0AAAAPAAAAAAAAAAAAAAAAAJgCAABkcnMv&#10;ZG93bnJldi54bWxQSwUGAAAAAAQABAD1AAAAigMAAAAA&#10;" path="m87,3l84,,82,,79,5r3,l84,8,87,3xm,130r10,2l20,137r10,3l40,140r2,l47,140r3,-3l50,132r-5,3l40,135,22,132,5,125r-3,2l,130xe" fillcolor="#e77f26" stroked="f">
                  <v:path arrowok="t" o:connecttype="custom" o:connectlocs="87,3;84,0;82,0;79,5;82,5;84,8;87,3;0,130;10,132;20,137;30,140;40,140;42,140;47,140;50,137;50,132;45,135;40,135;22,132;5,125;2,127;0,130" o:connectangles="0,0,0,0,0,0,0,0,0,0,0,0,0,0,0,0,0,0,0,0,0,0"/>
                  <o:lock v:ext="edit" verticies="t"/>
                </v:shape>
                <v:shape id="Freeform 1943" o:spid="_x0000_s2967" style="position:absolute;left:5842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cO8QA&#10;AADdAAAADwAAAGRycy9kb3ducmV2LnhtbESPS4sCMRCE7wv+h9CCN834YNVxosgusuLNB3htJz0P&#10;nXSGSdTZf28WhL31R1VXVyer1lTiQY0rLSsYDiIQxKnVJecKTsdNfwbCeWSNlWVS8EsOVsvOR4Kx&#10;tk/e0+PgcxFC2MWooPC+jqV0aUEG3cDWxEHLbGPQB2xyqRt8hnBTyVEUfUqDJYcLBdb0VVB6O9yN&#10;gt0Fv+dj+0NnX50n03UWaHdVqtdt1wsQnlr/b35vb3WoP58M4e+bMIJ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63DvEAAAA3QAAAA8AAAAAAAAAAAAAAAAAmAIAAGRycy9k&#10;b3ducmV2LnhtbFBLBQYAAAAABAAEAPUAAACJAwAAAAA=&#10;" path="m82,2l80,,77,5r3,2l82,7r,-5xm,124r18,8l38,134r5,l48,134r,-5l50,127r-7,2l38,129,20,127,5,122r-2,l,124xe" fillcolor="#e88327" stroked="f">
                  <v:path arrowok="t" o:connecttype="custom" o:connectlocs="82,2;80,0;80,0;77,5;80,7;82,7;82,2;0,124;18,132;38,134;43,134;48,134;48,129;50,127;43,129;38,129;20,127;5,122;3,122;0,124" o:connectangles="0,0,0,0,0,0,0,0,0,0,0,0,0,0,0,0,0,0,0,0"/>
                  <o:lock v:ext="edit" verticies="t"/>
                </v:shape>
                <v:shape id="Freeform 1944" o:spid="_x0000_s2968" style="position:absolute;left:5845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578MA&#10;AADdAAAADwAAAGRycy9kb3ducmV2LnhtbERPS2vCQBC+F/wPywi9NZsGkTZ1FREFLxVr056H7OTR&#10;ZmfD7tak/94VBG/z8T1nsRpNJ87kfGtZwXOSgiAurW65VlB87p5eQPiArLGzTAr+ycNqOXlYYK7t&#10;wB90PoVaxBD2OSpoQuhzKX3ZkEGf2J44cpV1BkOErpba4RDDTSezNJ1Lgy3HhgZ72jRU/p7+jIL1&#10;j3/fF+7bVUW1HWaHrzbD40apx+m4fgMRaAx38c2913H+6yyD6zfx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C578MAAADdAAAADwAAAAAAAAAAAAAAAACYAgAAZHJzL2Rv&#10;d25yZXYueG1sUEsFBgAAAAAEAAQA9QAAAIgDAAAAAA==&#10;" path="m79,3l77,,74,r,5l77,8r2,2l79,3xm,120r17,7l35,130r5,l45,127r2,-2l50,122r-8,3l35,125,20,122,5,117r-3,3l,120xe" fillcolor="#e88728" stroked="f">
                  <v:path arrowok="t" o:connecttype="custom" o:connectlocs="79,3;77,0;74,0;74,5;77,8;79,10;79,3;0,120;17,127;35,130;40,130;45,127;47,125;50,122;42,125;35,125;20,122;5,117;2,120;0,120" o:connectangles="0,0,0,0,0,0,0,0,0,0,0,0,0,0,0,0,0,0,0,0"/>
                  <o:lock v:ext="edit" verticies="t"/>
                </v:shape>
                <v:shape id="Freeform 1945" o:spid="_x0000_s2969" style="position:absolute;left:5847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uiMUA&#10;AADdAAAADwAAAGRycy9kb3ducmV2LnhtbERPTUsDMRC9C/6HMEJvNlstatemRQShVKF0LUJvw2ZM&#10;FjeTJUm72/56Iwi9zeN9znw5uFYcKcTGs4LJuABBXHvdsFGw+3y7fQIRE7LG1jMpOFGE5eL6ao6l&#10;9j1v6VglI3IIxxIV2JS6UspYW3IYx74jzty3Dw5ThsFIHbDP4a6Vd0XxIB02nBssdvRqqf6pDk6B&#10;Cfvqayt7+7EuzruT6d4fN5Og1OhmeHkGkWhIF/G/e6Xz/Nn0Hv6+y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+6IxQAAAN0AAAAPAAAAAAAAAAAAAAAAAJgCAABkcnMv&#10;ZG93bnJldi54bWxQSwUGAAAAAAQABAD1AAAAigMAAAAA&#10;" path="m77,2r-2,l72,,70,5r2,2l77,9r,-7xm,117r15,5l33,124r5,l45,122r3,-3l48,117r-8,2l33,119,18,117,5,112r-2,2l,117xe" fillcolor="#e98a29" stroked="f">
                  <v:path arrowok="t" o:connecttype="custom" o:connectlocs="77,2;75,2;72,0;70,5;72,7;77,9;77,2;0,117;15,122;33,124;38,124;45,122;48,119;48,117;40,119;33,119;18,117;5,112;3,114;0,117" o:connectangles="0,0,0,0,0,0,0,0,0,0,0,0,0,0,0,0,0,0,0,0"/>
                  <o:lock v:ext="edit" verticies="t"/>
                </v:shape>
                <v:shape id="Freeform 1946" o:spid="_x0000_s2970" style="position:absolute;left:5850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4gvMIA&#10;AADdAAAADwAAAGRycy9kb3ducmV2LnhtbERPS4vCMBC+L/gfwgh7W1Ol7NZqFBGFPe2yPu5DM7bF&#10;ZlKSVKu/3iwI3ubje8582ZtGXMj52rKC8SgBQVxYXXOp4LDffmQgfEDW2FgmBTfysFwM3uaYa3vl&#10;P7rsQiliCPscFVQhtLmUvqjIoB/ZljhyJ+sMhghdKbXDaww3jZwkyac0WHNsqLCldUXFedcZBZ37&#10;PZab+zrLNjd3WH2Fn7TBTqn3Yb+agQjUh5f46f7Wcf40TeH/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iC8wgAAAN0AAAAPAAAAAAAAAAAAAAAAAJgCAABkcnMvZG93&#10;bnJldi54bWxQSwUGAAAAAAQABAD1AAAAhwMAAAAA&#10;" path="m74,5l72,3,69,,67,5r2,2l72,10,74,5xm,112r15,5l30,120r7,l45,117r,-2l47,112r-10,3l30,115,17,112,5,110r-3,l,112xe" fillcolor="#ea8e2b" stroked="f">
                  <v:path arrowok="t" o:connecttype="custom" o:connectlocs="74,5;72,3;69,0;67,5;69,7;72,10;74,5;0,112;15,117;30,120;37,120;45,117;45,115;47,112;37,115;30,115;17,112;5,110;2,110;0,112" o:connectangles="0,0,0,0,0,0,0,0,0,0,0,0,0,0,0,0,0,0,0,0"/>
                  <o:lock v:ext="edit" verticies="t"/>
                </v:shape>
                <v:shape id="Freeform 1947" o:spid="_x0000_s2971" style="position:absolute;left:5852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wCcQA&#10;AADdAAAADwAAAGRycy9kb3ducmV2LnhtbERPS2vCQBC+F/wPyxR6kbrxVdo0G5FCW0EvRik9Dtkx&#10;CWZnQ3YT47/vCkJv8/E9J1kNphY9ta6yrGA6iUAQ51ZXXCg4Hj6fX0E4j6yxtkwKruRglY4eEoy1&#10;vfCe+swXIoSwi1FB6X0TS+nykgy6iW2IA3eyrUEfYFtI3eIlhJtazqLoRRqsODSU2NBHSfk564yC&#10;it1257voG8fdbP71w4u+OP0q9fQ4rN9BeBr8v/ju3ugw/22xhNs34QS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sAnEAAAA3QAAAA8AAAAAAAAAAAAAAAAAmAIAAGRycy9k&#10;b3ducmV2LnhtbFBLBQYAAAAABAAEAPUAAACJAwAAAAA=&#10;" path="m72,4l67,2,65,r,4l67,7r3,2l72,4xm,107r13,5l28,114r7,l43,112r2,-3l48,107r-10,2l28,109,15,107,5,104r-2,3l,107xe" fillcolor="#eb912b" stroked="f">
                  <v:path arrowok="t" o:connecttype="custom" o:connectlocs="72,4;67,2;65,0;65,4;67,7;70,9;72,4;0,107;13,112;28,114;35,114;43,112;45,109;48,107;38,109;28,109;15,107;5,104;3,107;0,107" o:connectangles="0,0,0,0,0,0,0,0,0,0,0,0,0,0,0,0,0,0,0,0"/>
                  <o:lock v:ext="edit" verticies="t"/>
                </v:shape>
                <v:shape id="Freeform 1948" o:spid="_x0000_s2972" style="position:absolute;left:5855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R5MIA&#10;AADdAAAADwAAAGRycy9kb3ducmV2LnhtbERPS4vCMBC+L/gfwgh7W1Mfq7UapQiCsKdVwevQjG0x&#10;mZQmatdfbxYEb/PxPWe57qwRN2p97VjBcJCAIC6crrlUcDxsv1IQPiBrNI5JwR95WK96H0vMtLvz&#10;L932oRQxhH2GCqoQmkxKX1Rk0Q9cQxy5s2sthgjbUuoW7zHcGjlKkqm0WHNsqLChTUXFZX+1Csyo&#10;mW3yvM6tN6fHT5qOafs9Vuqz3+ULEIG68Ba/3Dsd588nU/j/Jp4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hHkwgAAAN0AAAAPAAAAAAAAAAAAAAAAAJgCAABkcnMvZG93&#10;bnJldi54bWxQSwUGAAAAAAQABAD1AAAAhwMAAAAA&#10;" path="m67,5l64,2,62,,59,5r5,2l67,12r,-7xm,105r12,2l25,110r7,l42,107r3,-2l45,100r-10,2l25,105r-13,l2,100r,2l,105xe" fillcolor="#eb952b" stroked="f">
                  <v:path arrowok="t" o:connecttype="custom" o:connectlocs="67,5;64,2;62,0;59,5;64,7;67,12;67,5;0,105;12,107;25,110;32,110;42,107;45,105;45,100;35,102;25,105;12,105;2,100;2,102;0,105" o:connectangles="0,0,0,0,0,0,0,0,0,0,0,0,0,0,0,0,0,0,0,0"/>
                  <o:lock v:ext="edit" verticies="t"/>
                </v:shape>
                <v:shape id="Freeform 1949" o:spid="_x0000_s2973" style="position:absolute;left:5857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WazMUA&#10;AADdAAAADwAAAGRycy9kb3ducmV2LnhtbERPS2vCQBC+C/6HZYTedKOU1kY3IoW20pOPevA2ZMck&#10;JDsbdlcT++u7BcHbfHzPWa5604grOV9ZVjCdJCCIc6srLhT8HD7GcxA+IGtsLJOCG3lYZcPBElNt&#10;O97RdR8KEUPYp6igDKFNpfR5SQb9xLbEkTtbZzBE6AqpHXYx3DRyliQv0mDFsaHElt5Lyuv9xSjQ&#10;2+/PTTK7/X45XeeX+ak/dtudUk+jfr0AEagPD/HdvdFx/tvzK/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ZrMxQAAAN0AAAAPAAAAAAAAAAAAAAAAAJgCAABkcnMv&#10;ZG93bnJldi54bWxQSwUGAAAAAAQABAD1AAAAigMAAAAA&#10;" path="m65,5l62,3,60,,57,5r3,3l65,13r,-8xm,100r10,3l23,105r10,l43,103r,-5l45,95,33,98r-10,2l13,100,3,98,,98r,2xe" fillcolor="#ec992a" stroked="f">
                  <v:path arrowok="t" o:connecttype="custom" o:connectlocs="65,5;62,3;60,0;57,5;60,8;65,13;65,5;0,100;10,103;23,105;33,105;43,103;43,98;45,95;33,98;23,100;13,100;3,98;0,98;0,100" o:connectangles="0,0,0,0,0,0,0,0,0,0,0,0,0,0,0,0,0,0,0,0"/>
                  <o:lock v:ext="edit" verticies="t"/>
                </v:shape>
                <v:shape id="Freeform 1950" o:spid="_x0000_s2974" style="position:absolute;left:5857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//8YA&#10;AADdAAAADwAAAGRycy9kb3ducmV2LnhtbESPT2sCQQzF70K/wxDBm85arLSro1ihIL35p9Bj3Im7&#10;izOZZWfUtZ++OQjeEt7Le7/Ml5136kptrAMbGI8yUMRFsDWXBg77r+E7qJiQLbrAZOBOEZaLl94c&#10;cxtuvKXrLpVKQjjmaKBKqcm1jkVFHuMoNMSinULrMcnaltq2eJNw7/Rrlk21x5qlocKG1hUV593F&#10;G1j/HfDzZN8u2+P9+6f5nbjVeeqMGfS71QxUoi49zY/rjRX8j4ngyjcygl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L//8YAAADdAAAADwAAAAAAAAAAAAAAAACYAgAAZHJz&#10;L2Rvd25yZXYueG1sUEsFBgAAAAAEAAQA9QAAAIsDAAAAAA==&#10;" path="m65,7l62,2,57,r,5l60,7r5,5l65,7xm,95r10,5l23,100,33,97,43,95r2,-3l45,90,35,92,23,95r-10,l5,92,3,95,,95xe" fillcolor="#ec9c29" stroked="f">
                  <v:path arrowok="t" o:connecttype="custom" o:connectlocs="65,7;62,2;57,0;57,5;60,7;65,12;65,7;0,95;10,100;23,100;33,97;43,95;45,92;45,90;35,92;23,95;13,95;5,92;3,95;0,95" o:connectangles="0,0,0,0,0,0,0,0,0,0,0,0,0,0,0,0,0,0,0,0"/>
                  <o:lock v:ext="edit" verticies="t"/>
                </v:shape>
                <v:shape id="Freeform 1951" o:spid="_x0000_s2975" style="position:absolute;left:586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fAfsMA&#10;AADdAAAADwAAAGRycy9kb3ducmV2LnhtbERP24rCMBB9X/Afwgj7IpoqUrQaRWSVBS/gBZ+HZmyL&#10;zaTbZLX790YQ9m0O5zrTeWNKcafaFZYV9HsRCOLU6oIzBefTqjsC4TyyxtIyKfgjB/NZ62OKibYP&#10;PtD96DMRQtglqCD3vkqkdGlOBl3PVsSBu9raoA+wzqSu8RHCTSkHURRLgwWHhhwrWuaU3o6/RsHw&#10;Gl90tFmf3frLVj7eduTPbq/UZ7tZTEB4avy/+O3+1mH+eDiG1zfhB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fAfsMAAADdAAAADwAAAAAAAAAAAAAAAACYAgAAZHJzL2Rv&#10;d25yZXYueG1sUEsFBgAAAAAEAAQA9QAAAIgDAAAAAA==&#10;" path="m62,8l57,3,54,,52,5r5,5l59,15r3,-5l62,8xm,93r10,2l20,95,30,93,42,90r,-2l45,83,32,88,20,90r-8,l5,88,2,90,,93xe" fillcolor="#eda025" stroked="f">
                  <v:path arrowok="t" o:connecttype="custom" o:connectlocs="62,8;57,3;54,0;52,5;57,10;59,15;62,10;62,8;0,93;10,95;20,95;30,93;42,90;42,88;45,83;32,88;20,90;12,90;5,88;2,90;0,93" o:connectangles="0,0,0,0,0,0,0,0,0,0,0,0,0,0,0,0,0,0,0,0,0"/>
                  <o:lock v:ext="edit" verticies="t"/>
                </v:shape>
                <v:shape id="Freeform 1952" o:spid="_x0000_s2976" style="position:absolute;left:5862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k+cYA&#10;AADdAAAADwAAAGRycy9kb3ducmV2LnhtbESPQUvDQBCF74L/YRnBm91YUTR2W0ohWPCirfQ8Zsdk&#10;MTsbstM09tc7B8HbDO/Ne98sVlPszEhDDokd3M4KMMR18oEbBx/76uYRTBZkj11icvBDGVbLy4sF&#10;lj6d+J3GnTRGQziX6KAV6Utrc91SxDxLPbFqX2mIKLoOjfUDnjQ8dnZeFA82YmBtaLGnTUv19+4Y&#10;HcjLUcbq7jPMw+H18LbO5221OTt3fTWtn8EITfJv/rveesV/uld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ck+cYAAADdAAAADwAAAAAAAAAAAAAAAACYAgAAZHJz&#10;L2Rvd25yZXYueG1sUEsFBgAAAAAEAAQA9QAAAIsDAAAAAA==&#10;" path="m60,7l55,2,52,,50,5r5,5l57,15r,-3l60,7xm,87r8,3l18,90,30,87,40,85r3,-5l43,77,30,82,18,85r-8,l5,82,3,85,,87xe" fillcolor="#eea421" stroked="f">
                  <v:path arrowok="t" o:connecttype="custom" o:connectlocs="60,7;55,2;52,0;50,5;55,10;57,15;57,12;60,7;0,87;8,90;18,90;30,87;40,85;43,80;43,77;30,82;18,85;10,85;5,82;3,85;0,87" o:connectangles="0,0,0,0,0,0,0,0,0,0,0,0,0,0,0,0,0,0,0,0,0"/>
                  <o:lock v:ext="edit" verticies="t"/>
                </v:shape>
                <v:shape id="Freeform 1953" o:spid="_x0000_s2977" style="position:absolute;left:5865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alcIA&#10;AADdAAAADwAAAGRycy9kb3ducmV2LnhtbERP3WrCMBS+H/gO4Qy8GTOx4NDOKKIIXg3s9gDH5tiU&#10;NSe1ibW+/SIIuzsf3+9ZrgfXiJ66UHvWMJ0oEMSlNzVXGn6+9+9zECEiG2w8k4Y7BVivRi9LzI2/&#10;8ZH6IlYihXDIUYONsc2lDKUlh2HiW+LEnX3nMCbYVdJ0eEvhrpGZUh/SYc2pwWJLW0vlb3F1GtTp&#10;+lVk6vSG/S6eZ/aeXY4m03r8Omw+QUQa4r/46T6YNH8xm8Ljm3SC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4RqVwgAAAN0AAAAPAAAAAAAAAAAAAAAAAJgCAABkcnMvZG93&#10;bnJldi54bWxQSwUGAAAAAAQABAD1AAAAhwMAAAAA&#10;" path="m54,10l52,5,47,,44,5r5,5l54,18r,-5l54,10xm,83r7,2l15,85,27,83,40,78r,-3l42,70r-5,5l30,78r-8,2l15,80r-5,l5,78,2,80,,83xe" fillcolor="#eea81d" stroked="f">
                  <v:path arrowok="t" o:connecttype="custom" o:connectlocs="54,10;52,5;47,0;44,5;49,10;54,18;54,13;54,10;0,83;7,85;15,85;27,83;40,78;40,75;42,70;37,75;30,78;22,80;15,80;10,80;5,78;2,80;0,83" o:connectangles="0,0,0,0,0,0,0,0,0,0,0,0,0,0,0,0,0,0,0,0,0,0,0"/>
                  <o:lock v:ext="edit" verticies="t"/>
                </v:shape>
                <v:shape id="Freeform 1954" o:spid="_x0000_s2978" style="position:absolute;left:5867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XSsIA&#10;AADdAAAADwAAAGRycy9kb3ducmV2LnhtbERPS2sCMRC+F/wPYYTealZBqatRZKVQqBcfeB4242Zx&#10;M1mSuLvtrzeFQm/z8T1nvR1sIzryoXasYDrJQBCXTtdcKbicP97eQYSIrLFxTAq+KcB2M3pZY65d&#10;z0fqTrESKYRDjgpMjG0uZSgNWQwT1xIn7ua8xZigr6T22Kdw28hZli2kxZpTg8GWCkPl/fSwCvrl&#10;9ezMvvDH7GducHeoF91XodTreNitQEQa4r/4z/2p0/zlfAa/36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VdKwgAAAN0AAAAPAAAAAAAAAAAAAAAAAJgCAABkcnMvZG93&#10;bnJldi54bWxQSwUGAAAAAAQABAD1AAAAhwMAAAAA&#10;" path="m52,10l50,5,45,,42,2r,3l47,12r5,8l52,15r,-5xm,77r5,3l13,80,25,77,38,72r2,-5l42,62r-7,5l28,72r-8,3l13,75r-5,l3,75,,77xe" fillcolor="#efac12" stroked="f">
                  <v:path arrowok="t" o:connecttype="custom" o:connectlocs="52,10;50,5;45,0;42,2;42,5;47,12;52,20;52,15;52,10;0,77;5,80;13,80;25,77;38,72;40,67;42,62;35,67;28,72;20,75;13,75;8,75;3,75;3,75;0,77" o:connectangles="0,0,0,0,0,0,0,0,0,0,0,0,0,0,0,0,0,0,0,0,0,0,0,0"/>
                  <o:lock v:ext="edit" verticies="t"/>
                </v:shape>
                <v:shape id="Freeform 1955" o:spid="_x0000_s2979" style="position:absolute;left:5870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j1pcUA&#10;AADdAAAADwAAAGRycy9kb3ducmV2LnhtbERPTWvCQBC9F/wPywi91Y0NkRpdRQtChYI2evE2ZMck&#10;mp0N2VWjv74rFHqbx/uc6bwztbhS6yrLCoaDCARxbnXFhYL9bvX2AcJ5ZI21ZVJwJwfzWe9liqm2&#10;N/6ha+YLEULYpaig9L5JpXR5SQbdwDbEgTva1qAPsC2kbvEWwk0t36NoJA1WHBpKbOizpPycXYyC&#10;x7Z6cDL6ji/xerVebg73fXLKlHrtd4sJCE+d/xf/ub90mD9OYnh+E0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PWlxQAAAN0AAAAPAAAAAAAAAAAAAAAAAJgCAABkcnMv&#10;ZG93bnJldi54bWxQSwUGAAAAAAQABAD1AAAAigMAAAAA&#10;" path="m49,13l44,5,39,r,3l39,5r5,8l47,23r2,-5l49,13xm,73r5,2l10,75r7,l25,73r7,-3l37,65r2,-5l39,55r-4,5l27,65,17,70r-7,l7,70r-5,l2,73,,73xe" fillcolor="#efb000" stroked="f">
                  <v:path arrowok="t" o:connecttype="custom" o:connectlocs="49,13;44,5;39,0;39,3;39,5;44,13;47,23;49,18;49,13;0,73;5,75;10,75;17,75;25,73;32,70;37,65;39,60;39,55;35,60;27,65;17,70;10,70;7,70;2,70;2,73;0,73" o:connectangles="0,0,0,0,0,0,0,0,0,0,0,0,0,0,0,0,0,0,0,0,0,0,0,0,0,0"/>
                  <o:lock v:ext="edit" verticies="t"/>
                </v:shape>
                <v:shape id="Freeform 1956" o:spid="_x0000_s2980" style="position:absolute;left:5870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+esQA&#10;AADdAAAADwAAAGRycy9kb3ducmV2LnhtbERPTWvCQBC9C/6HZQQvQTeKlZq6ihYET1JjkR6H7JgE&#10;s7MhuzXRX+8WCt7m8T5nue5MJW7UuNKygsk4BkGcWV1yruD7tBu9g3AeWWNlmRTcycF61e8tMdG2&#10;5SPdUp+LEMIuQQWF93UipcsKMujGtiYO3MU2Bn2ATS51g20IN5WcxvFcGiw5NBRY02dB2TX9NQrq&#10;9sttfx73SRSVtNils8M5byOlhoNu8wHCU+df4n/3Xof5i7cZ/H0TTp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avnrEAAAA3QAAAA8AAAAAAAAAAAAAAAAAmAIAAGRycy9k&#10;b3ducmV2LnhtbFBLBQYAAAAABAAEAPUAAACJAwAAAAA=&#10;" path="m49,15l44,7,39,r,2l37,5r7,10l47,27r,-5l49,15xm,70r5,l10,70r7,l25,67r7,-5l39,57r,-7l42,42,37,52r-7,8l20,62,10,65r-3,l5,65,2,67,,70xe" fillcolor="#f0b300" stroked="f">
                  <v:path arrowok="t" o:connecttype="custom" o:connectlocs="49,15;44,7;39,0;39,2;37,5;44,15;47,27;47,27;47,22;49,15;0,70;5,70;10,70;17,70;25,67;32,62;39,57;39,50;42,42;37,52;30,60;20,62;10,65;7,65;5,65;2,67;0,70" o:connectangles="0,0,0,0,0,0,0,0,0,0,0,0,0,0,0,0,0,0,0,0,0,0,0,0,0,0,0"/>
                  <o:lock v:ext="edit" verticies="t"/>
                </v:shape>
                <v:shape id="Freeform 1957" o:spid="_x0000_s2981" style="position:absolute;left:5872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EycEA&#10;AADdAAAADwAAAGRycy9kb3ducmV2LnhtbERPzWoCMRC+F3yHMIK3mlXZoqtRRChUeqrtAwzJuLu4&#10;mSxJdKNPbwqF3ubj+53NLtlO3MiH1rGC2bQAQaydablW8PP9/roEESKywc4xKbhTgN129LLByriB&#10;v+h2irXIIRwqVNDE2FdSBt2QxTB1PXHmzs5bjBn6WhqPQw63nZwXxZu02HJuaLCnQ0P6crpaBbpL&#10;9315/DwsnH6kyzDrpT+WSk3Gab8GESnFf/Gf+8Pk+auyhN9v8gl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YRMnBAAAA3QAAAA8AAAAAAAAAAAAAAAAAmAIAAGRycy9kb3du&#10;cmV2LnhtbFBLBQYAAAAABAAEAPUAAACGAwAAAAA=&#10;" path="m45,18l42,8,37,,35,3r,2l40,15r2,10l40,33r-3,7l35,45r-2,5l25,55r-5,3l15,60r-7,l5,60,3,63,,65r5,l8,65r7,l25,60r8,-5l37,50,42,33,45,18xe" fillcolor="#f2b900" stroked="f">
                  <v:path arrowok="t" o:connecttype="custom" o:connectlocs="45,18;42,8;37,0;35,3;35,5;40,15;42,25;40,33;37,40;35,45;33,50;25,55;20,58;15,60;8,60;5,60;5,60;3,63;0,65;5,65;8,65;15,65;25,60;33,55;37,50;42,33;45,18" o:connectangles="0,0,0,0,0,0,0,0,0,0,0,0,0,0,0,0,0,0,0,0,0,0,0,0,0,0,0"/>
                </v:shape>
                <v:shape id="Freeform 1958" o:spid="_x0000_s2982" style="position:absolute;left:587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2nsQA&#10;AADdAAAADwAAAGRycy9kb3ducmV2LnhtbESPQYvCMBCF78L+hzCCN00VrFqbiqsIHvaiLnsem7Et&#10;NpPSRNv99xthwdsM731v3qSb3tTiSa2rLCuYTiIQxLnVFRcKvi+H8RKE88gaa8uk4JccbLKPQYqJ&#10;th2f6Hn2hQgh7BJUUHrfJFK6vCSDbmIb4qDdbGvQh7UtpG6xC+GmlrMoiqXBisOFEhvalZTfzw8T&#10;atzkDvc4+/rcPk77Lj4sup/lVanRsN+uQXjq/dv8Tx914FbzGF7fhBF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qtp7EAAAA3QAAAA8AAAAAAAAAAAAAAAAAmAIAAGRycy9k&#10;b3ducmV2LnhtbFBLBQYAAAAABAAEAPUAAACJAwAAAAA=&#10;" path="m42,22l39,10,32,r,2l32,5r2,7l37,22,34,35,27,45,17,52,5,55,2,57,,60r2,l5,60,15,57,25,55r7,-8l37,37r2,-7l42,22xe" fillcolor="#f3be00" stroked="f">
                  <v:path arrowok="t" o:connecttype="custom" o:connectlocs="42,22;39,10;32,0;32,2;32,5;34,12;37,22;34,35;27,45;17,52;5,55;5,55;2,57;0,60;2,60;5,60;15,57;25,55;32,47;37,37;39,30;42,22;42,22" o:connectangles="0,0,0,0,0,0,0,0,0,0,0,0,0,0,0,0,0,0,0,0,0,0,0"/>
                </v:shape>
                <v:shape id="Freeform 1959" o:spid="_x0000_s2983" style="position:absolute;left:5877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9d8IA&#10;AADdAAAADwAAAGRycy9kb3ducmV2LnhtbERPzWrCQBC+C32HZYTedGOLtY1ZpbRIi57UPMCQHZPg&#10;zmzIbjW+vVso9DYf3+8U64GdulAfWi8GZtMMFEnlbSu1gfK4mbyCChHFovNCBm4UYL16GBWYW3+V&#10;PV0OsVYpREKOBpoYu1zrUDXEGKa+I0ncyfeMMcG+1rbHawpnp5+y7EUztpIaGuzoo6HqfPhhAx3u&#10;B94e/azc7NzWPc/5M3yxMY/j4X0JKtIQ/8V/7m+b5r/NF/D7TTpBr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313wgAAAN0AAAAPAAAAAAAAAAAAAAAAAJgCAABkcnMvZG93&#10;bnJldi54bWxQSwUGAAAAAAQABAD1AAAAhwMAAAAA&#10;" path="m37,20l35,10,30,r,3l28,5r2,8l32,20,30,33r-7,7l15,48,3,50r,3l,55r3,l10,55r5,-2l20,50r8,-5l30,40r2,-5l35,28r2,-8xe" fillcolor="#f4c200" stroked="f">
                  <v:path arrowok="t" o:connecttype="custom" o:connectlocs="37,20;35,10;30,0;30,3;28,5;30,13;32,20;30,33;23,40;15,48;3,50;3,53;0,55;0,55;3,55;10,55;15,53;20,50;28,45;30,40;32,35;35,28;37,20" o:connectangles="0,0,0,0,0,0,0,0,0,0,0,0,0,0,0,0,0,0,0,0,0,0,0"/>
                </v:shape>
                <v:shape id="Freeform 1960" o:spid="_x0000_s2984" style="position:absolute;left:588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j+sYA&#10;AADdAAAADwAAAGRycy9kb3ducmV2LnhtbESPQUvDQBCF70L/wzKCN7upoNi02yIVQRCRprn0NmSn&#10;2dDsbNzdpvHfOwfB2wzvzXvfrLeT79VIMXWBDSzmBSjiJtiOWwP14e3+GVTKyBb7wGTghxJsN7Ob&#10;NZY2XHlPY5VbJSGcSjTgch5KrVPjyGOah4FYtFOIHrOssdU24lXCfa8fiuJJe+xYGhwOtHPUnKuL&#10;N3CJ06H9HMNrVdOiPn58ue9q3Btzdzu9rEBlmvK/+e/63Qr+8lF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oj+sYAAADdAAAADwAAAAAAAAAAAAAAAACYAgAAZHJz&#10;L2Rvd25yZXYueG1sUEsFBgAAAAAEAAQA9QAAAIsDAAAAAA==&#10;" path="m32,17l29,7,27,,25,2r,5l25,12r2,5l25,27r-5,8l12,42,2,45r,2l,50,12,47,22,40,29,30,32,17xe" fillcolor="#f5c700" stroked="f">
                  <v:path arrowok="t" o:connecttype="custom" o:connectlocs="32,17;29,7;27,0;25,2;25,7;25,12;27,17;25,27;20,35;12,42;2,45;2,47;0,50;0,50;12,47;22,40;29,30;32,17" o:connectangles="0,0,0,0,0,0,0,0,0,0,0,0,0,0,0,0,0,0"/>
                </v:shape>
                <v:shape id="Freeform 1961" o:spid="_x0000_s2985" style="position:absolute;left:5880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ozMUA&#10;AADdAAAADwAAAGRycy9kb3ducmV2LnhtbERPTWvCQBC9F/oflil4qxsFbY3ZiKhtteRS68HjkB2T&#10;mOxsyG41/nu3UOhtHu9zkkVvGnGhzlWWFYyGEQji3OqKCwWH77fnVxDOI2tsLJOCGzlYpI8PCcba&#10;XvmLLntfiBDCLkYFpfdtLKXLSzLohrYlDtzJdgZ9gF0hdYfXEG4aOY6iqTRYcWgosaVVSXm9/zEK&#10;pu06q1/OH5t3f/wsskOU3Xa1U2rw1C/nIDz1/l/8597qMH82mcHvN+EE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ejMxQAAAN0AAAAPAAAAAAAAAAAAAAAAAJgCAABkcnMv&#10;ZG93bnJldi54bWxQSwUGAAAAAAQABAD1AAAAigMAAAAA&#10;" path="m29,15l27,8,25,r,5l22,8r,2l25,15r-3,8l17,30r-5,5l5,40,2,43,,45,12,43r8,-8l27,28,29,15xe" fillcolor="#f6cb00" stroked="f">
                  <v:path arrowok="t" o:connecttype="custom" o:connectlocs="29,15;27,8;25,0;25,5;22,8;22,10;25,15;22,23;17,30;12,35;5,40;2,43;0,45;12,43;20,35;27,28;29,15" o:connectangles="0,0,0,0,0,0,0,0,0,0,0,0,0,0,0,0,0"/>
                </v:shape>
                <v:shape id="Freeform 1962" o:spid="_x0000_s2986" style="position:absolute;left:5882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bf8cA&#10;AADdAAAADwAAAGRycy9kb3ducmV2LnhtbESPQUvDQBCF74L/YRnBm93EQ2hjt6UopYKXJgpex+yY&#10;xGZnQ3bbpP76zqHQ2wzvzXvfLNeT69SJhtB6NpDOElDElbct1wa+PrdPc1AhIlvsPJOBMwVYr+7v&#10;lphbP3JBpzLWSkI45GigibHPtQ5VQw7DzPfEov36wWGUdai1HXCUcNfp5yTJtMOWpaHBnl4bqg7l&#10;0RnIdh9FOh7S7m1Tjuf9989fkW3/jXl8mDYvoCJN8Wa+Xr9bwV9kwi/fyAh6d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7W3/HAAAA3QAAAA8AAAAAAAAAAAAAAAAAmAIAAGRy&#10;cy9kb3ducmV2LnhtbFBLBQYAAAAABAAEAPUAAACMAwAAAAA=&#10;" path="m25,10l23,5,23,,20,3,18,5r2,3l20,10r-2,8l15,23r-5,5l5,30,3,35,,38,10,35r8,-7l23,20,25,10xe" fillcolor="#f7d000" stroked="f">
                  <v:path arrowok="t" o:connecttype="custom" o:connectlocs="25,10;23,5;23,0;20,3;18,5;20,8;20,10;18,18;15,23;10,28;5,30;3,35;0,38;10,35;18,28;23,20;25,10" o:connectangles="0,0,0,0,0,0,0,0,0,0,0,0,0,0,0,0,0"/>
                </v:shape>
                <v:shape id="Freeform 1963" o:spid="_x0000_s2987" style="position:absolute;left:5885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EHsQA&#10;AADdAAAADwAAAGRycy9kb3ducmV2LnhtbERP32vCMBB+F/Y/hBvsTVNliKtGGZOxwVCxFZ/P5myr&#10;zaUkmXb+9ctA2Nt9fD9vtuhMIy7kfG1ZwXCQgCAurK65VLDL3/sTED4ga2wsk4If8rCYP/RmmGp7&#10;5S1dslCKGMI+RQVVCG0qpS8qMugHtiWO3NE6gyFCV0rt8BrDTSNHSTKWBmuODRW29FZRcc6+jYIt&#10;uvZjf1tnMn/eLA/n09cqI6fU02P3OgURqAv/4rv7U8f5L+Mh/H0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RB7EAAAA3QAAAA8AAAAAAAAAAAAAAAAAmAIAAGRycy9k&#10;b3ducmV2LnhtbFBLBQYAAAAABAAEAPUAAACJAwAAAAA=&#10;" path="m20,7l17,2,17,,15,2r,5l12,17,5,25,2,27,,32,7,27r5,-5l17,15,20,7xe" fillcolor="#f7d400" stroked="f">
                  <v:path arrowok="t" o:connecttype="custom" o:connectlocs="20,7;17,2;17,0;15,2;15,7;15,7;12,17;5,25;2,27;0,32;7,27;12,22;17,15;20,7" o:connectangles="0,0,0,0,0,0,0,0,0,0,0,0,0,0"/>
                </v:shape>
                <v:shape id="Freeform 1964" o:spid="_x0000_s2988" style="position:absolute;left:5887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YGcQA&#10;AADdAAAADwAAAGRycy9kb3ducmV2LnhtbERPTWvCQBC9F/wPywi91U1zkBhdgxQtBS3StAePY3ZM&#10;0mZnw+5W47/vCkJv83ifsygG04kzOd9aVvA8SUAQV1a3XCv4+tw8ZSB8QNbYWSYFV/JQLEcPC8y1&#10;vfAHnctQixjCPkcFTQh9LqWvGjLoJ7YnjtzJOoMhQldL7fASw00n0ySZSoMtx4YGe3ppqPopf42C&#10;7YG/s6w/tuv3ytUnfN3vdk4q9TgeVnMQgYbwL76733ScP5um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2BnEAAAA3QAAAA8AAAAAAAAAAAAAAAAAmAIAAGRycy9k&#10;b3ducmV2LnhtbFBLBQYAAAAABAAEAPUAAACJAwAAAAA=&#10;" path="m15,5r,-2l13,,8,15,,25,5,23r5,-5l13,13,15,5xe" fillcolor="#f6d600" stroked="f">
                  <v:path arrowok="t" o:connecttype="custom" o:connectlocs="15,5;15,3;13,0;8,15;0,25;5,23;10,18;13,13;15,5" o:connectangles="0,0,0,0,0,0,0,0,0"/>
                </v:shape>
                <v:shape id="Freeform 1965" o:spid="_x0000_s2989" style="position:absolute;left:5890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6+8QA&#10;AADdAAAADwAAAGRycy9kb3ducmV2LnhtbERPS2vCQBC+F/wPywje6sZaUo2uUgqCgj2YCl4n2ckD&#10;s7NpdjXpv3cLhd7m43vOejuYRtypc7VlBbNpBII4t7rmUsH5a/e8AOE8ssbGMin4IQfbzehpjYm2&#10;PZ/onvpShBB2CSqovG8TKV1ekUE3tS1x4ArbGfQBdqXUHfYh3DTyJYpiabDm0FBhSx8V5df0ZhR8&#10;ZsVcm6OLD6/pJXvbfWeLos+UmoyH9xUIT4P/F/+59zrMX8Zz+P0mnC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OvvEAAAA3QAAAA8AAAAAAAAAAAAAAAAAmAIAAGRycy9k&#10;b3ducmV2LnhtbFBLBQYAAAAABAAEAPUAAACJAwAAAAA=&#10;" path="m10,r,l5,8,,18,7,10,10,xe" fillcolor="#f5d900" stroked="f">
                  <v:path arrowok="t" o:connecttype="custom" o:connectlocs="10,0;10,0;5,8;0,18;7,10;10,0" o:connectangles="0,0,0,0,0,0"/>
                </v:shape>
                <v:shape id="Freeform 1966" o:spid="_x0000_s2990" style="position:absolute;left:5827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Sl8MA&#10;AADdAAAADwAAAGRycy9kb3ducmV2LnhtbERPTWsCMRC9F/wPYYTeatZSrK5GsYLQQy+uHjwOm3E3&#10;upnETXTX/vqmUOhtHu9zFqveNuJObTCOFYxHGQji0mnDlYLDfvsyBREissbGMSl4UIDVcvC0wFy7&#10;jnd0L2IlUgiHHBXUMfpcylDWZDGMnCdO3Mm1FmOCbSV1i10Kt418zbKJtGg4NdToaVNTeSluVkG1&#10;9f4rK/j6bT66d7PrzPG8fij1POzXcxCR+vgv/nN/6jR/NnmD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Sl8MAAADdAAAADwAAAAAAAAAAAAAAAACYAgAAZHJzL2Rv&#10;d25yZXYueG1sUEsFBgAAAAAEAAQA9QAAAIgDAAAAAA==&#10;" path="m,167l23,152,43,135,58,120,68,100,85,57,105,,95,50r-8,50l82,122r-9,23l63,165,48,185,23,177,,167xe" filled="f" strokecolor="#e15520" strokeweight="0">
                  <v:path arrowok="t" o:connecttype="custom" o:connectlocs="0,167;23,152;43,135;58,120;68,100;85,57;105,0;95,50;87,100;82,122;73,145;63,165;48,185;23,177;0,167" o:connectangles="0,0,0,0,0,0,0,0,0,0,0,0,0,0,0"/>
                </v:shape>
                <v:shape id="Freeform 1967" o:spid="_x0000_s2991" style="position:absolute;left:5984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qHsMA&#10;AADdAAAADwAAAGRycy9kb3ducmV2LnhtbERPTWvCQBC9F/oflin0VjcWKhpdRQqBXlrQxtLjkB2z&#10;0exsyI6a/ntXEHqbx/ucxWrwrTpTH5vABsajDBRxFWzDtYHyu3iZgoqCbLENTAb+KMJq+fiwwNyG&#10;C2/ovJVapRCOORpwIl2udawceYyj0BEnbh96j5JgX2vb4yWF+1a/ZtlEe2w4NTjs6N1RddyevIHT&#10;Ydqsf3ZFqX+lnH254nO/y8SY56dhPQclNMi/+O7+sGn+bPIGt2/SC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iqHsMAAADdAAAADwAAAAAAAAAAAAAAAACYAgAAZHJzL2Rv&#10;d25yZXYueG1sUEsFBgAAAAAEAAQA9QAAAIgDAAAAAA==&#10;" path="m,20r,xm164,r3,l169,r-5,3l164,xe" fillcolor="#e15520" stroked="f">
                  <v:path arrowok="t" o:connecttype="custom" o:connectlocs="0,20;0,20;0,20;0,20;164,0;167,0;169,0;164,3;164,3;164,0" o:connectangles="0,0,0,0,0,0,0,0,0,0"/>
                  <o:lock v:ext="edit" verticies="t"/>
                </v:shape>
                <v:shape id="Freeform 1968" o:spid="_x0000_s2992" style="position:absolute;left:5984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xDcUA&#10;AADdAAAADwAAAGRycy9kb3ducmV2LnhtbERPS2vCQBC+F/oflin0Vjd6CG10FfFRPFRsreB1zI7J&#10;YnY2ZNck+uu7hUJv8/E9ZzLrbSVaarxxrGA4SEAQ504bLhQcvtcvryB8QNZYOSYFN/Iwmz4+TDDT&#10;ruMvavehEDGEfYYKyhDqTEqfl2TRD1xNHLmzayyGCJtC6ga7GG4rOUqSVFo0HBtKrGlRUn7ZX62C&#10;u5l/HLeX7Xm5e999nsKKzfDESj0/9fMxiEB9+Bf/uTc6zn9LU/j9Jp4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/ENxQAAAN0AAAAPAAAAAAAAAAAAAAAAAJgCAABkcnMv&#10;ZG93bnJldi54bWxQSwUGAAAAAAQABAD1AAAAigMAAAAA&#10;" path="m167,3r,-3l164,r-2,3l162,5r5,-2xm,20r3,l3,23r,2l3,23,,20xm8,52l3,45r,-8l5,45r3,7xe" fillcolor="#e25920" stroked="f">
                  <v:path arrowok="t" o:connecttype="custom" o:connectlocs="167,3;167,0;164,0;162,3;162,3;162,5;167,3;0,20;3,20;3,20;3,23;3,25;3,23;0,20;8,52;3,45;3,37;5,45;8,52" o:connectangles="0,0,0,0,0,0,0,0,0,0,0,0,0,0,0,0,0,0,0"/>
                  <o:lock v:ext="edit" verticies="t"/>
                </v:shape>
                <v:shape id="Freeform 1969" o:spid="_x0000_s2993" style="position:absolute;left:598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KUMMA&#10;AADdAAAADwAAAGRycy9kb3ducmV2LnhtbERPzU4CMRC+m/AOzZh4MdLFA+JCIYRA9OJB4AGG7bjd&#10;7Hba7BR2fXtrYuJtvny/s9qMvlM36qUJbGA2LUARV8E2XBs4nw5PC1CSkC12gcnANwls1pO7FZY2&#10;DPxJt2OqVQ5hKdGASymWWkvlyKNMQyTO3FfoPaYM+1rbHocc7jv9XBRz7bHh3OAw0s5R1R6v3oBs&#10;Y+cuH4f9TtqZPL7FPQ7SGvNwP26XoBKN6V/85363ef7r/AV+v8kn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AKUMMAAADdAAAADwAAAAAAAAAAAAAAAACYAgAAZHJzL2Rv&#10;d25yZXYueG1sUEsFBgAAAAAEAAQA9QAAAIgDAAAAAA==&#10;" path="m164,3r,l164,r-2,3l159,3r,2l164,3xm,20r,l3,37r7,18l10,57,8,42,5,30r,-5l5,20r-2,l,20xe" fillcolor="#e25d20" stroked="f">
                  <v:path arrowok="t" o:connecttype="custom" o:connectlocs="164,3;164,3;164,0;162,3;159,3;159,5;159,5;164,3;0,20;0,20;3,37;10,55;10,57;8,42;5,30;5,25;5,20;3,20;0,20" o:connectangles="0,0,0,0,0,0,0,0,0,0,0,0,0,0,0,0,0,0,0"/>
                  <o:lock v:ext="edit" verticies="t"/>
                </v:shape>
                <v:shape id="Freeform 1970" o:spid="_x0000_s2994" style="position:absolute;left:5987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ppMYA&#10;AADdAAAADwAAAGRycy9kb3ducmV2LnhtbESPS2vDMBCE74X+B7GF3Bq5PQTHiRLSQqGQQtM87ou1&#10;fiTWykhK7P777iHQ2y4zO/Ptcj26Tt0oxNazgZdpBoq49Lbl2sDx8PGcg4oJ2WLnmQz8UoT16vFh&#10;iYX1A//QbZ9qJSEcCzTQpNQXWseyIYdx6nti0SofHCZZQ61twEHCXadfs2ymHbYsDQ329N5Qedlf&#10;nYH8GrL5+W04perIuK12+fm7+zJm8jRuFqASjenffL/+tII/nwmu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xppMYAAADdAAAADwAAAAAAAAAAAAAAAACYAgAAZHJz&#10;L2Rvd25yZXYueG1sUEsFBgAAAAAEAAQA9QAAAIsDAAAAAA==&#10;" path="m159,2r,-2l156,r-2,l154,2r,3l159,2xm,17r,3l,22r2,5l,34r2,8l5,49r,3l7,52r,2l9,54,7,42,5,27r,-5l5,20,2,17,,17xe" fillcolor="#e36221" stroked="f">
                  <v:path arrowok="t" o:connecttype="custom" o:connectlocs="159,2;159,0;159,0;156,0;154,0;154,2;154,5;159,2;0,17;0,20;0,22;2,27;0,34;2,42;5,49;5,52;7,52;7,54;9,54;7,42;5,27;5,22;5,20;2,17;0,17" o:connectangles="0,0,0,0,0,0,0,0,0,0,0,0,0,0,0,0,0,0,0,0,0,0,0,0,0"/>
                  <o:lock v:ext="edit" verticies="t"/>
                </v:shape>
                <v:shape id="Freeform 1971" o:spid="_x0000_s2995" style="position:absolute;left:598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14icMA&#10;AADdAAAADwAAAGRycy9kb3ducmV2LnhtbERPTWsCMRC9F/ofwhS81Wx7EN0aRYRCQaFUPfQ4bsbN&#10;rslk2Yy6/vumUOhtHu9z5ssheHWlPjWRDbyMC1DEVbQN1wYO+/fnKagkyBZ9ZDJwpwTLxePDHEsb&#10;b/xF153UKodwKtGAE+lKrVPlKGAax444c6fYB5QM+1rbHm85PHj9WhQTHbDh3OCwo7Wj6ry7BAN+&#10;O+385jMej0W677+rVlrXijGjp2H1BkpokH/xn/vD5vmzyQx+v8kn6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14icMAAADdAAAADwAAAAAAAAAAAAAAAACYAgAAZHJzL2Rv&#10;d25yZXYueG1sUEsFBgAAAAAEAAQA9QAAAIgDAAAAAA==&#10;" path="m154,2r,l154,r-2,l149,r,2l152,7r2,-5xm,17r,5l,27,3,39,5,54r2,l10,54,7,42,5,27r,-2l5,20r-2,l,17xe" fillcolor="#e46621" stroked="f">
                  <v:path arrowok="t" o:connecttype="custom" o:connectlocs="154,2;154,2;154,0;152,0;149,0;149,2;152,7;154,2;0,17;0,22;0,27;3,39;5,54;7,54;10,54;7,42;5,27;5,25;5,20;3,20;0,17" o:connectangles="0,0,0,0,0,0,0,0,0,0,0,0,0,0,0,0,0,0,0,0,0"/>
                  <o:lock v:ext="edit" verticies="t"/>
                </v:shape>
                <v:shape id="Freeform 1972" o:spid="_x0000_s2996" style="position:absolute;left:5992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Tq8YA&#10;AADdAAAADwAAAGRycy9kb3ducmV2LnhtbESPQWvDMAyF74P9B6PBLmNxtkCbpnVLGQxyXJv2sJuI&#10;1SQ0lkPsNtm/nw6D3STe03ufNrvZ9epOY+g8G3hLUlDEtbcdNwZO1edrDipEZIu9ZzLwQwF228eH&#10;DRbWT3yg+zE2SkI4FGigjXEotA51Sw5D4gdi0S5+dBhlHRttR5wk3PX6PU0X2mHH0tDiQB8t1dfj&#10;zRkoz9mS0lOgbN9V9iW30/dw+zLm+Wner0FFmuO/+e+6tIK/Wgq/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UTq8YAAADdAAAADwAAAAAAAAAAAAAAAACYAgAAZHJz&#10;L2Rvd25yZXYueG1sUEsFBgAAAAAEAAQA9QAAAIsDAAAAAA==&#10;" path="m149,5r,-3l149,r-3,l144,r,5l146,7r3,-2xm,20r,2l,27,2,42,4,54r3,l9,54,7,42,4,27r,-2l4,20r-2,l,20xe" fillcolor="#e46a21" stroked="f">
                  <v:path arrowok="t" o:connecttype="custom" o:connectlocs="149,5;149,2;149,0;146,0;144,0;144,5;146,7;149,5;0,20;0,22;0,27;2,42;4,54;7,54;9,54;7,42;4,27;4,25;4,20;2,20;0,20" o:connectangles="0,0,0,0,0,0,0,0,0,0,0,0,0,0,0,0,0,0,0,0,0"/>
                  <o:lock v:ext="edit" verticies="t"/>
                </v:shape>
                <v:shape id="Freeform 1973" o:spid="_x0000_s2997" style="position:absolute;left:5994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NMMQA&#10;AADdAAAADwAAAGRycy9kb3ducmV2LnhtbERPTUsDMRC9C/0PYQq92WxFunVtWmpFsBfBqngdN+Nm&#10;MZksSdrd/vumIPQ2j/c5y/XgrDhSiK1nBbNpAYK49rrlRsHnx8vtAkRMyBqtZ1Jwogjr1ehmiZX2&#10;Pb/TcZ8akUM4VqjApNRVUsbakMM49R1x5n59cJgyDI3UAfsc7qy8K4q5dNhybjDY0dZQ/bc/OAXd&#10;ov+6/6a5Le1P/7R9M+XmeReUmoyHzSOIREO6iv/drzrPfyhncPkmnyB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hTTDEAAAA3QAAAA8AAAAAAAAAAAAAAAAAmAIAAGRycy9k&#10;b3ducmV2LnhtbFBLBQYAAAAABAAEAPUAAACJAwAAAAA=&#10;" path="m147,7l144,2r,-2l142,r-3,2l139,5r3,5l147,7xm,20r,5l,27,2,42,5,54r2,l12,54,7,42,5,27r,-2l5,22,2,20,,20xe" fillcolor="#e56f21" stroked="f">
                  <v:path arrowok="t" o:connecttype="custom" o:connectlocs="147,7;144,2;144,0;142,0;139,2;139,5;142,10;147,7;0,20;0,25;0,27;2,42;5,54;7,54;12,54;7,42;5,27;5,25;5,22;2,20;0,20" o:connectangles="0,0,0,0,0,0,0,0,0,0,0,0,0,0,0,0,0,0,0,0,0"/>
                  <o:lock v:ext="edit" verticies="t"/>
                </v:shape>
                <v:shape id="Freeform 1974" o:spid="_x0000_s2998" style="position:absolute;left:5996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ulMUA&#10;AADdAAAADwAAAGRycy9kb3ducmV2LnhtbESPT2sCMRDF74V+hzCF3mpWC1VXo0hBKrQe/AN6HDbj&#10;7tJksiRR02/fCIK3Gd6b93sznSdrxIV8aB0r6PcKEMSV0y3XCva75dsIRIjIGo1jUvBHAeaz56cp&#10;ltpdeUOXbaxFDuFQooImxq6UMlQNWQw91xFn7eS8xZhXX0vt8ZrDrZGDoviQFlvOhAY7+myo+t2e&#10;beaa8e6YDmv7851MXy/oa7Xx70q9vqTFBESkFB/m+/VK5/rj4QBu3+QR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O6UxQAAAN0AAAAPAAAAAAAAAAAAAAAAAJgCAABkcnMv&#10;ZG93bnJldi54bWxQSwUGAAAAAAQABAD1AAAAigMAAAAA&#10;" path="m142,7l140,5r,-5l137,2r-2,l135,7r2,5l142,7xm,20r,5l,27,3,42,5,54r5,l13,57,8,42,5,27r,-2l5,22r-2,l,20xe" fillcolor="#e57322" stroked="f">
                  <v:path arrowok="t" o:connecttype="custom" o:connectlocs="142,7;140,5;140,0;137,2;135,2;135,7;137,12;142,7;0,20;0,25;0,27;3,42;5,54;10,54;13,57;8,42;5,27;5,25;5,22;3,22;0,20" o:connectangles="0,0,0,0,0,0,0,0,0,0,0,0,0,0,0,0,0,0,0,0,0"/>
                  <o:lock v:ext="edit" verticies="t"/>
                </v:shape>
                <v:shape id="Freeform 1975" o:spid="_x0000_s2999" style="position:absolute;left:5999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THsIA&#10;AADdAAAADwAAAGRycy9kb3ducmV2LnhtbERPzYrCMBC+C75DmAUvsqaroLZrFFcQFDzU6gMMzWxb&#10;2kxKE7X79htB8DYf3++sNr1pxJ06V1lW8DWJQBDnVldcKLhe9p9LEM4ja2wsk4I/crBZDwcrTLR9&#10;8JnumS9ECGGXoILS+zaR0uUlGXQT2xIH7td2Bn2AXSF1h48Qbho5jaK5NFhxaCixpV1JeZ3djAIs&#10;TjXFu2Oapj96HNfyNLu6XKnRR7/9BuGp92/xy33QYX68mMH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NMewgAAAN0AAAAPAAAAAAAAAAAAAAAAAJgCAABkcnMvZG93&#10;bnJldi54bWxQSwUGAAAAAAQABAD1AAAAhwMAAAAA&#10;" path="m137,8l134,3r,-3l132,r-3,l132,5r,5l134,10r3,-2xm,20r,3l,25,2,40,7,52r3,3l12,55,7,40,5,25r,-2l5,20r-3,l,20xe" fillcolor="#e67723" stroked="f">
                  <v:path arrowok="t" o:connecttype="custom" o:connectlocs="137,8;134,3;134,0;132,0;129,0;132,5;132,10;134,10;137,8;0,20;0,23;0,25;2,40;7,52;10,55;12,55;7,40;5,25;5,23;5,20;2,20;0,20" o:connectangles="0,0,0,0,0,0,0,0,0,0,0,0,0,0,0,0,0,0,0,0,0,0"/>
                  <o:lock v:ext="edit" verticies="t"/>
                </v:shape>
                <v:shape id="Freeform 1976" o:spid="_x0000_s3000" style="position:absolute;left:6001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yzC8EA&#10;AADdAAAADwAAAGRycy9kb3ducmV2LnhtbERP24rCMBB9X/Afwgi+aaroaqtRRNTVN28fMDRjW20m&#10;pYla/36zIOzbHM51ZovGlOJJtSssK+j3IhDEqdUFZwou5013AsJ5ZI2lZVLwJgeLeetrhom2Lz7S&#10;8+QzEULYJagg975KpHRpTgZdz1bEgbva2qAPsM6krvEVwk0pB1H0LQ0WHBpyrGiVU3o/PYwC3Md0&#10;a9a7x7nYjA6uuuntzzVWqtNullMQnhr/L/64dzrMj8dD+PsmnC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swvBAAAA3QAAAA8AAAAAAAAAAAAAAAAAmAIAAGRycy9kb3du&#10;cmV2LnhtbFBLBQYAAAAABAAEAPUAAACGAwAAAAA=&#10;" path="m132,10l130,5r,-5l127,r-2,l127,8r,5l130,10r2,xm,20r,3l,25,3,40,8,55r2,l13,55,8,40,5,25r,-2l5,20r-2,l,20xe" fillcolor="#e77b25" stroked="f">
                  <v:path arrowok="t" o:connecttype="custom" o:connectlocs="132,10;130,5;130,0;127,0;125,0;127,8;127,13;130,10;132,10;0,20;0,23;0,25;3,40;8,55;10,55;13,55;8,40;5,25;5,23;5,20;3,20;0,20" o:connectangles="0,0,0,0,0,0,0,0,0,0,0,0,0,0,0,0,0,0,0,0,0,0"/>
                  <o:lock v:ext="edit" verticies="t"/>
                </v:shape>
                <v:shape id="Freeform 1977" o:spid="_x0000_s3001" style="position:absolute;left:6004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CEnsUA&#10;AADdAAAADwAAAGRycy9kb3ducmV2LnhtbERP22rCQBB9L/gPywh9KbpR8ZZmI0UopCCFphJfh+yY&#10;hGZn0+xW07/vCkLf5nCuk+wG04oL9a6xrGA2jUAQl1Y3XCk4fr5ONiCcR9bYWiYFv+Rgl44eEoy1&#10;vfIHXXJfiRDCLkYFtfddLKUrazLoprYjDtzZ9gZ9gH0ldY/XEG5aOY+ilTTYcGiosaN9TeVX/mMU&#10;mOhUzA4Fvy++85XNije5yJ7OSj2Oh5dnEJ4G/y++uzMd5m/XS7h9E0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ISexQAAAN0AAAAPAAAAAAAAAAAAAAAAAJgCAABkcnMv&#10;ZG93bnJldi54bWxQSwUGAAAAAAQABAD1AAAAigMAAAAA&#10;" path="m127,10r,-5l124,r-2,l119,3r3,5l122,13r2,l127,10xm,20r,3l,25,2,40,7,55r3,l12,55,7,40,5,25r,-2l2,20,,20xe" fillcolor="#e77f26" stroked="f">
                  <v:path arrowok="t" o:connecttype="custom" o:connectlocs="127,10;127,5;124,0;122,0;119,3;122,8;122,13;124,13;127,10;0,20;0,23;0,25;2,40;7,55;10,55;12,55;7,40;5,25;5,23;5,23;2,20;0,20" o:connectangles="0,0,0,0,0,0,0,0,0,0,0,0,0,0,0,0,0,0,0,0,0,0"/>
                  <o:lock v:ext="edit" verticies="t"/>
                </v:shape>
                <v:shape id="Freeform 1978" o:spid="_x0000_s3002" style="position:absolute;left:6006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MIsIA&#10;AADdAAAADwAAAGRycy9kb3ducmV2LnhtbERPS4vCMBC+L/gfwgheFk314Go1ik8QwYMPPA/N2Bab&#10;SUmi1n+/WRD2Nh/fc6bzxlTiSc6XlhX0ewkI4szqknMFl/O2OwLhA7LGyjIpeJOH+az1NcVU2xcf&#10;6XkKuYgh7FNUUIRQp1L6rCCDvmdr4sjdrDMYInS51A5fMdxUcpAkQ2mw5NhQYE2rgrL76WEU7Cp3&#10;1cvH91uulutDSDZufz46pTrtZjEBEagJ/+KPe6fj/PHPEP6+iS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gwiwgAAAN0AAAAPAAAAAAAAAAAAAAAAAJgCAABkcnMvZG93&#10;bnJldi54bWxQSwUGAAAAAAQABAD1AAAAhwMAAAAA&#10;" path="m122,13r,-5l120,r-3,3l115,3r2,5l117,15r3,-2l122,13xm,20r,3l,25,3,40,8,55r2,l13,55,8,40,5,25r,-2l3,23,,20xe" fillcolor="#e88427" stroked="f">
                  <v:path arrowok="t" o:connecttype="custom" o:connectlocs="122,13;122,8;120,0;117,3;115,3;117,8;117,15;120,13;122,13;0,20;0,23;0,25;3,40;8,55;10,55;13,55;8,40;5,25;5,23;5,23;3,23;0,20" o:connectangles="0,0,0,0,0,0,0,0,0,0,0,0,0,0,0,0,0,0,0,0,0,0"/>
                  <o:lock v:ext="edit" verticies="t"/>
                </v:shape>
                <v:shape id="Freeform 1979" o:spid="_x0000_s3003" style="position:absolute;left:6009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SKcMA&#10;AADdAAAADwAAAGRycy9kb3ducmV2LnhtbERPTWsCMRC9C/6HMEJvmq1QtVujiKBYT63bQo/DZtws&#10;3UyWJLrbf2+Egrd5vM9ZrnvbiCv5UDtW8DzJQBCXTtdcKfgqduMFiBCRNTaOScEfBVivhoMl5tp1&#10;/EnXU6xECuGQowITY5tLGUpDFsPEtcSJOztvMSboK6k9dincNnKaZTNpsebUYLClraHy93SxCiK+&#10;Vy/d8fyTLb4LXxz23WVvPpR6GvWbNxCR+vgQ/7sPOs1/nc/h/k06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rSKcMAAADdAAAADwAAAAAAAAAAAAAAAACYAgAAZHJzL2Rv&#10;d25yZXYueG1sUEsFBgAAAAAEAAQA9QAAAIgDAAAAAA==&#10;" path="m117,10r,-5l114,r-2,l109,r3,7l114,15r,-3l117,10xm,20r,l,22,2,37,7,52r3,l15,52,7,37,5,22r,-2l2,20,,20xe" fillcolor="#e98828" stroked="f">
                  <v:path arrowok="t" o:connecttype="custom" o:connectlocs="117,10;117,5;114,0;112,0;109,0;112,7;114,15;114,12;117,10;0,20;0,20;0,22;2,37;7,52;10,52;15,52;7,37;5,22;5,20;5,20;2,20;0,20" o:connectangles="0,0,0,0,0,0,0,0,0,0,0,0,0,0,0,0,0,0,0,0,0,0"/>
                  <o:lock v:ext="edit" verticies="t"/>
                </v:shape>
                <v:shape id="Freeform 1980" o:spid="_x0000_s3004" style="position:absolute;left:6011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kS6MYA&#10;AADdAAAADwAAAGRycy9kb3ducmV2LnhtbESPT0sDMRDF74LfIYzgzWZXxD9r0yJCURQPrZZeh83s&#10;ZulmsiRxG7+9cxC8zfDevPeb5br4Uc0U0xDYQL2oQBG3wQ7cG/j63Fzdg0oZ2eIYmAz8UIL16vxs&#10;iY0NJ97SvMu9khBODRpwOU+N1ql15DEtwkQsWheixyxr7LWNeJJwP+rrqrrVHgeWBocTPTtqj7tv&#10;b2D+6DZvh/5Y1/ju9iXcxPLSRWMuL8rTI6hMJf+b/65freA/3Am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kS6MYAAADdAAAADwAAAAAAAAAAAAAAAACYAgAAZHJz&#10;L2Rvd25yZXYueG1sUEsFBgAAAAAEAAQA9QAAAIsDAAAAAA==&#10;" path="m112,12r,-7l110,r-5,2l107,7r3,8l112,15r,-3xm,20r,l,22,3,37,8,52r5,l15,52,8,37,5,22r,-2l3,20,,20xe" fillcolor="#e98c2a" stroked="f">
                  <v:path arrowok="t" o:connecttype="custom" o:connectlocs="112,12;112,5;110,0;105,2;107,7;110,15;112,15;112,12;0,20;0,20;0,22;3,37;8,52;13,52;15,52;8,37;5,22;5,22;5,20;3,20;0,20" o:connectangles="0,0,0,0,0,0,0,0,0,0,0,0,0,0,0,0,0,0,0,0,0"/>
                  <o:lock v:ext="edit" verticies="t"/>
                </v:shape>
                <v:shape id="Freeform 1981" o:spid="_x0000_s3005" style="position:absolute;left:6014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1qcMA&#10;AADdAAAADwAAAGRycy9kb3ducmV2LnhtbERPzWrCQBC+F3yHZQRvdddQWo1uQtEKPfRS9QHG7LgJ&#10;ZmdDdmtin75bKPQ2H9/vbMrRteJGfWg8a1jMFQjiypuGrYbTcf+4BBEissHWM2m4U4CymDxsMDd+&#10;4E+6HaIVKYRDjhrqGLtcylDV5DDMfUecuIvvHcYEeytNj0MKd63MlHqWDhtODTV2tK2puh6+nIbq&#10;/L07Zgr32WCfaLv7UHbZvGk9m46vaxCRxvgv/nO/mzR/9bKC32/S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c1qcMAAADdAAAADwAAAAAAAAAAAAAAAACYAgAAZHJzL2Rv&#10;d25yZXYueG1sUEsFBgAAAAAEAAQA9QAAAIgDAAAAAA==&#10;" path="m109,15l107,7,104,r-2,2l99,2r3,8l104,17r3,-2l109,15xm,20r,l,22,2,37r8,15l12,52r3,l10,44,7,37,5,29r,-7l5,20r-3,l,20xe" fillcolor="#eb912b" stroked="f">
                  <v:path arrowok="t" o:connecttype="custom" o:connectlocs="109,15;107,7;104,0;102,2;99,2;102,10;104,17;107,15;109,15;0,20;0,20;0,22;2,37;10,52;12,52;15,52;10,44;7,37;5,29;5,22;5,22;5,20;2,20;0,20" o:connectangles="0,0,0,0,0,0,0,0,0,0,0,0,0,0,0,0,0,0,0,0,0,0,0,0"/>
                  <o:lock v:ext="edit" verticies="t"/>
                </v:shape>
                <v:shape id="Freeform 1982" o:spid="_x0000_s3006" style="position:absolute;left:6016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WGsYA&#10;AADdAAAADwAAAGRycy9kb3ducmV2LnhtbESPQW/CMAyF70j7D5EncZlGyg6IdQRUQEhwYRvb7lbj&#10;tdUap2oyGvbr5wMSN1vv+b3Pi1VyrTpTHxrPBqaTDBRx6W3DlYHPj93jHFSIyBZbz2TgQgFWy7vR&#10;AnPrB36n8ylWSkI45GigjrHLtQ5lTQ7DxHfEon373mGUta+07XGQcNfqpyybaYcNS0ONHW1qKn9O&#10;v85AW852/uizv7fXw1faumJ4SOvCmPF9Kl5ARUrxZr5e763gP8+F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5WGsYAAADdAAAADwAAAAAAAAAAAAAAAACYAgAAZHJz&#10;L2Rvd25yZXYueG1sUEsFBgAAAAAEAAQA9QAAAIsDAAAAAA==&#10;" path="m105,13l102,5,100,,97,,95,r2,8l100,15r2,l105,13xm,18r,2l3,35r7,15l13,50r2,l10,42,8,35,5,27r,-7l5,18r-2,l,18xe" fillcolor="#eb952b" stroked="f">
                  <v:path arrowok="t" o:connecttype="custom" o:connectlocs="105,13;102,5;100,0;97,0;95,0;97,8;100,15;102,15;105,13;0,18;0,20;0,20;3,35;10,50;13,50;15,50;10,42;8,35;5,27;5,20;5,18;3,18;0,18" o:connectangles="0,0,0,0,0,0,0,0,0,0,0,0,0,0,0,0,0,0,0,0,0,0,0"/>
                  <o:lock v:ext="edit" verticies="t"/>
                </v:shape>
                <v:shape id="Freeform 1983" o:spid="_x0000_s3007" style="position:absolute;left:6019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33ZcUA&#10;AADdAAAADwAAAGRycy9kb3ducmV2LnhtbERP22rCQBB9F/oPyxR8kbqJoKSpq5SCokWsN/o8ZKdJ&#10;aHY2ZNcY+/WuIPRtDuc603lnKtFS40rLCuJhBII4s7rkXMHpuHhJQDiPrLGyTAqu5GA+e+pNMdX2&#10;wntqDz4XIYRdigoK7+tUSpcVZNANbU0cuB/bGPQBNrnUDV5CuKnkKIom0mDJoaHAmj4Kyn4PZ6Pg&#10;e7BZtu3g62/HyTa24+X4+tmtleo/d+9vIDx1/l/8cK90mP+axHD/Jp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fdlxQAAAN0AAAAPAAAAAAAAAAAAAAAAAJgCAABkcnMv&#10;ZG93bnJldi54bWxQSwUGAAAAAAQABAD1AAAAigMAAAAA&#10;" path="m99,15l97,8,94,,89,r3,10l94,18r3,-3l99,15xm,18r,2l,27r2,8l5,42r5,8l12,50r3,l12,42,7,35,5,27r,-7l2,18,,18xe" fillcolor="#ec992a" stroked="f">
                  <v:path arrowok="t" o:connecttype="custom" o:connectlocs="99,15;97,8;94,0;89,0;92,10;94,18;97,15;99,15;0,18;0,20;0,20;0,27;2,35;5,42;10,50;12,50;15,50;12,42;7,35;5,27;5,20;5,20;2,18;0,18" o:connectangles="0,0,0,0,0,0,0,0,0,0,0,0,0,0,0,0,0,0,0,0,0,0,0,0"/>
                  <o:lock v:ext="edit" verticies="t"/>
                </v:shape>
                <v:shape id="Freeform 1984" o:spid="_x0000_s3008" style="position:absolute;left:6021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jTcIA&#10;AADdAAAADwAAAGRycy9kb3ducmV2LnhtbERPTWvCQBC9C/0PyxR6001TkJi6SisI9qBgFHodstNs&#10;MDubZFdN/70rCN7m8T5nvhxsIy7U+9qxgvdJAoK4dLrmSsHxsB5nIHxA1tg4JgX/5GG5eBnNMdfu&#10;ynu6FKESMYR9jgpMCG0upS8NWfQT1xJH7s/1FkOEfSV1j9cYbhuZJslUWqw5NhhsaWWoPBVnqyCr&#10;dt9yE37PfvZBXbc9pZ35sUq9vQ5fnyACDeEpfrg3Os6fZSncv4kn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1SNNwgAAAN0AAAAPAAAAAAAAAAAAAAAAAJgCAABkcnMvZG93&#10;bnJldi54bWxQSwUGAAAAAAQABAD1AAAAhwMAAAAA&#10;" path="m95,15l92,8,90,,85,3r2,7l90,20r2,-2l95,15xm,18r,2l,27r3,8l5,42r5,8l13,50r5,-3l13,42,8,35,5,27r,-7l3,20,,18xe" fillcolor="#ed9e27" stroked="f">
                  <v:path arrowok="t" o:connecttype="custom" o:connectlocs="95,15;92,8;90,0;85,3;87,10;90,20;92,18;95,15;0,18;0,20;0,27;3,35;5,42;10,50;13,50;18,47;13,42;8,35;5,27;5,20;5,20;3,20;0,18" o:connectangles="0,0,0,0,0,0,0,0,0,0,0,0,0,0,0,0,0,0,0,0,0,0,0"/>
                  <o:lock v:ext="edit" verticies="t"/>
                </v:shape>
                <v:shape id="Freeform 1985" o:spid="_x0000_s3009" style="position:absolute;left:6024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ddsEA&#10;AADdAAAADwAAAGRycy9kb3ducmV2LnhtbERPTWvCQBC9F/oflil4Ed2oUGx0FRFqc9UU2uOQHZNo&#10;djZkp5r+e1cQvM3jfc5y3btGXagLtWcDk3ECirjwtubSwHf+OZqDCoJssfFMBv4pwHr1+rLE1Por&#10;7+lykFLFEA4pGqhE2lTrUFTkMIx9Sxy5o+8cSoRdqW2H1xjuGj1NknftsObYUGFL24qK8+HPGfjV&#10;w+z0lRAGL/KzLYf5dJedjBm89ZsFKKFenuKHO7Nx/sd8Bvdv4gl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EnXbBAAAA3QAAAA8AAAAAAAAAAAAAAAAAmAIAAGRycy9kb3du&#10;cmV2LnhtbFBLBQYAAAAABAAEAPUAAACGAwAAAAA=&#10;" path="m89,18l87,10,84,,79,3r3,7l84,20r3,l89,18xm,20r,l,27r2,8l7,42r3,8l15,47r2,l12,42,7,35,5,27r,-7l2,20,,20xe" fillcolor="#eda223" stroked="f">
                  <v:path arrowok="t" o:connecttype="custom" o:connectlocs="89,18;87,10;84,0;79,3;82,10;84,20;84,20;87,20;89,18;0,20;0,20;0,27;2,35;7,42;10,50;15,47;17,47;12,42;7,35;5,27;5,20;5,20;2,20;0,20" o:connectangles="0,0,0,0,0,0,0,0,0,0,0,0,0,0,0,0,0,0,0,0,0,0,0,0"/>
                  <o:lock v:ext="edit" verticies="t"/>
                </v:shape>
                <v:shape id="Freeform 1986" o:spid="_x0000_s3010" style="position:absolute;left:6026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/yMEA&#10;AADdAAAADwAAAGRycy9kb3ducmV2LnhtbERPzYrCMBC+C75DmAVvmq6oaNcoIv7sxYPVBxib2baY&#10;TEoTtb69ERa8zcf3O/Nla424U+Mrxwq+BwkI4tzpigsF59O2PwXhA7JG45gUPMnDctHtzDHV7sFH&#10;umehEDGEfYoKyhDqVEqfl2TRD1xNHLk/11gMETaF1A0+Yrg1cpgkE2mx4thQYk3rkvJrdrMKdH24&#10;XnYbc9KXs7P7YMbVJBsr1ftqVz8gArXhI/53/+o4fzYdwfubeIJ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VP8jBAAAA3QAAAA8AAAAAAAAAAAAAAAAAmAIAAGRycy9kb3du&#10;cmV2LnhtbFBLBQYAAAAABAAEAPUAAACGAwAAAAA=&#10;" path="m85,17l82,7,80,,75,r2,7l80,17r,3l82,17r3,xm,17r,l,24r3,8l8,39r5,5l15,44r3,l13,39,8,32,5,24r,-7l3,17,,17xe" fillcolor="#eea81d" stroked="f">
                  <v:path arrowok="t" o:connecttype="custom" o:connectlocs="85,17;82,7;80,0;75,0;77,7;80,17;80,17;80,20;82,17;85,17;0,17;0,17;0,24;3,32;8,39;13,44;15,44;18,44;13,39;8,32;5,24;5,17;5,17;3,17;0,17" o:connectangles="0,0,0,0,0,0,0,0,0,0,0,0,0,0,0,0,0,0,0,0,0,0,0,0,0"/>
                  <o:lock v:ext="edit" verticies="t"/>
                </v:shape>
                <v:shape id="Freeform 1987" o:spid="_x0000_s3011" style="position:absolute;left:6029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rNO8UA&#10;AADdAAAADwAAAGRycy9kb3ducmV2LnhtbERPTWsCMRC9C/0PYQpeimYr1OpqlGpbqNSLq+h12Iyb&#10;xc1k2URd/70pFLzN433OdN7aSlyo8aVjBa/9BARx7nTJhYLd9rs3AuEDssbKMSm4kYf57KkzxVS7&#10;K2/okoVCxBD2KSowIdSplD43ZNH3XU0cuaNrLIYIm0LqBq8x3FZykCRDabHk2GCwpqWh/JSdrYKv&#10;8vD5vnzZZ0Ne2dP5d79YDw5Gqe5z+zEBEagND/G/+0fH+ePRG/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s07xQAAAN0AAAAPAAAAAAAAAAAAAAAAAJgCAABkcnMv&#10;ZG93bnJldi54bWxQSwUGAAAAAAQABAD1AAAAigMAAAAA&#10;" path="m79,17l77,7,74,,69,2r3,8l74,17r,3l77,20r2,-3xm,17r,l,24r2,8l7,39r5,5l15,44r2,l12,39,7,32,5,24r,-7l2,17,,17xe" fillcolor="#efac12" stroked="f">
                  <v:path arrowok="t" o:connecttype="custom" o:connectlocs="79,17;77,7;74,0;69,2;72,10;74,17;74,20;74,20;77,20;79,17;79,17;0,17;0,17;0,24;2,32;7,39;12,44;15,44;17,44;12,39;7,32;5,24;5,17;5,17;2,17;0,17" o:connectangles="0,0,0,0,0,0,0,0,0,0,0,0,0,0,0,0,0,0,0,0,0,0,0,0,0,0"/>
                  <o:lock v:ext="edit" verticies="t"/>
                </v:shape>
                <v:shape id="Freeform 1988" o:spid="_x0000_s3012" style="position:absolute;left:6031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OpTb4A&#10;AADdAAAADwAAAGRycy9kb3ducmV2LnhtbERPvQrCMBDeBd8hnOCmqQ6i1VREEFz9WdzO5mxLm0tt&#10;Yq0+vREEt/v4fm+17kwlWmpcYVnBZByBIE6tLjhTcD7tRnMQziNrrCyTghc5WCf93gpjbZ98oPbo&#10;MxFC2MWoIPe+jqV0aU4G3djWxIG72cagD7DJpG7wGcJNJadRNJMGCw4NOda0zSktjw+j4PDQbMv6&#10;/r7LdEGX8/T6av1VqeGg2yxBeOr8X/xz73WYv5jP4PtNOEEm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tDqU2+AAAA3QAAAA8AAAAAAAAAAAAAAAAAmAIAAGRycy9kb3ducmV2&#10;LnhtbFBLBQYAAAAABAAEAPUAAACDAwAAAAA=&#10;" path="m75,17l72,7,70,,65,2r2,8l70,17r,3l70,22r2,-2l75,20r,-3xm,17r,l,24r3,8l8,39r5,5l15,44r3,-2l13,37,8,32,5,24r,-7l3,17,,17xe" fillcolor="#efb000" stroked="f">
                  <v:path arrowok="t" o:connecttype="custom" o:connectlocs="75,17;72,7;70,0;65,2;67,10;70,17;70,20;70,22;72,20;75,20;75,17;75,17;0,17;0,17;0,24;3,32;8,39;13,44;15,44;18,42;13,37;8,32;5,24;5,17;5,17;3,17;0,17" o:connectangles="0,0,0,0,0,0,0,0,0,0,0,0,0,0,0,0,0,0,0,0,0,0,0,0,0,0,0"/>
                  <o:lock v:ext="edit" verticies="t"/>
                </v:shape>
                <v:shape id="Freeform 1989" o:spid="_x0000_s3013" style="position:absolute;left:6034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huMMA&#10;AADdAAAADwAAAGRycy9kb3ducmV2LnhtbERPTWvCQBC9F/wPywi91Y0KNU1dRYRKvAhGDx6H7DRJ&#10;zc6G3a1J/31XELzN433Ocj2YVtzI+caygukkAUFcWt1wpeB8+npLQfiArLG1TAr+yMN6NXpZYqZt&#10;z0e6FaESMYR9hgrqELpMSl/WZNBPbEccuW/rDIYIXSW1wz6Gm1bOkuRdGmw4NtTY0bam8lr8GgVH&#10;fZl3/SK39OM2RXo9zPb7fKfU63jYfIIINISn+OHOdZz/kS7g/k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QhuMMAAADdAAAADwAAAAAAAAAAAAAAAACYAgAAZHJzL2Rv&#10;d25yZXYueG1sUEsFBgAAAAAEAAQA9QAAAIgDAAAAAA==&#10;" path="m69,15l67,8,64,,59,r3,8l64,15r,3l64,22r3,-2l69,18r,-3xm,15r,l,22r2,8l7,37r5,5l15,40r5,l12,35,10,30,5,22r,-7l2,15,,15xe" fillcolor="#f1b600" stroked="f">
                  <v:path arrowok="t" o:connecttype="custom" o:connectlocs="69,15;67,8;64,0;59,0;62,8;64,15;64,18;64,22;67,20;69,18;69,18;69,15;0,15;0,15;0,22;2,30;7,37;12,42;15,40;20,40;12,35;10,30;5,22;5,15;5,15;2,15;0,15" o:connectangles="0,0,0,0,0,0,0,0,0,0,0,0,0,0,0,0,0,0,0,0,0,0,0,0,0,0,0"/>
                  <o:lock v:ext="edit" verticies="t"/>
                </v:shape>
                <v:shape id="Freeform 1990" o:spid="_x0000_s3014" style="position:absolute;left:6036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aNL8YA&#10;AADdAAAADwAAAGRycy9kb3ducmV2LnhtbESPzW7CQAyE75X6DitX6q1syqGCwCaC0lYVPfEjuFpZ&#10;k0RkvVF2m4S3rw9Ivdma8cznZT66RvXUhdqzgddJAoq48Lbm0sDx8PkyAxUissXGMxm4UYA8e3xY&#10;Ymr9wDvq97FUEsIhRQNVjG2qdSgqchgmviUW7eI7h1HWrtS2w0HCXaOnSfKmHdYsDRW29F5Rcd3/&#10;OgPNeZh/2FPoN+FnKAu8rY/br9GY56dxtQAVaYz/5vv1txX8+Uxw5RsZQW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aNL8YAAADdAAAADwAAAAAAAAAAAAAAAACYAgAAZHJz&#10;L2Rvd25yZXYueG1sUEsFBgAAAAAEAAQA9QAAAIsDAAAAAA==&#10;" path="m65,15l62,8,60,,55,r2,8l60,15r,5l57,22r3,l65,20r,-2l65,15xm,15r,l,22r3,8l8,35r5,5l18,40r2,l15,35,10,30,5,22r,-7l5,13,3,15,,15xe" fillcolor="#f2bb00" stroked="f">
                  <v:path arrowok="t" o:connecttype="custom" o:connectlocs="65,15;62,8;60,0;55,0;57,8;60,15;60,20;57,22;60,22;65,20;65,18;65,15;0,15;0,15;0,22;3,30;8,35;13,40;18,40;20,40;15,35;10,30;5,22;5,15;5,15;5,13;3,15;0,15" o:connectangles="0,0,0,0,0,0,0,0,0,0,0,0,0,0,0,0,0,0,0,0,0,0,0,0,0,0,0,0"/>
                  <o:lock v:ext="edit" verticies="t"/>
                </v:shape>
                <v:shape id="Freeform 1991" o:spid="_x0000_s3015" style="position:absolute;left:6039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PIMQA&#10;AADdAAAADwAAAGRycy9kb3ducmV2LnhtbERPTWsCMRC9F/wPYQq9aVIPrbsaRQSlPfSgLZTexs2Y&#10;XdxMliTVtb/eCEJv83ifM1v0rhUnCrHxrOF5pEAQV940bDV8fa6HExAxIRtsPZOGC0VYzAcPMyyN&#10;P/OWTrtkRQ7hWKKGOqWulDJWNTmMI98RZ+7gg8OUYbDSBDzncNfKsVIv0mHDuaHGjlY1Vcfdr9Pw&#10;uv/eqINt/96LoLb2hz9W8mK0fnrsl1MQifr0L76730yeX0wKuH2TT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LTyDEAAAA3QAAAA8AAAAAAAAAAAAAAAAAmAIAAGRycy9k&#10;b3ducmV2LnhtbFBLBQYAAAAABAAEAPUAAACJAwAAAAA=&#10;" path="m59,15l57,8,54,,49,3r3,5l54,15r,5l52,25r2,-3l59,22r,-4l59,15xm,15r,l,22r5,8l7,35r8,5l17,40r5,-3l15,35,10,30,5,22r,-7l5,13r-3,l,15xe" fillcolor="#f4c100" stroked="f">
                  <v:path arrowok="t" o:connecttype="custom" o:connectlocs="59,15;57,8;54,0;49,3;52,8;54,15;54,20;52,25;54,22;59,22;59,18;59,15;0,15;0,15;0,22;5,30;7,35;15,40;17,40;22,37;15,35;10,30;5,22;5,15;5,15;5,13;2,13;0,15" o:connectangles="0,0,0,0,0,0,0,0,0,0,0,0,0,0,0,0,0,0,0,0,0,0,0,0,0,0,0,0"/>
                  <o:lock v:ext="edit" verticies="t"/>
                </v:shape>
                <v:shape id="Freeform 1992" o:spid="_x0000_s3016" style="position:absolute;left:6041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KRFMQA&#10;AADdAAAADwAAAGRycy9kb3ducmV2LnhtbESPTWvCQBCG74X+h2UKvdVNexCNboIUhOJF60eptyE7&#10;JsHsbMiuuv33nYPgbYZ5P56Zl8l16kpDaD0beB9loIgrb1uuDex3y7cJqBCRLXaeycAfBSiL56c5&#10;5tbf+Juu21grCeGQo4Emxj7XOlQNOQwj3xPL7eQHh1HWodZ2wJuEu05/ZNlYO2xZGhrs6bOh6ry9&#10;OOk9HmyKWi/WtDmk1e/mZ+lbZ8zrS1rMQEVK8SG+u7+s4E+nwi/fyAi6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ikRTEAAAA3QAAAA8AAAAAAAAAAAAAAAAAmAIAAGRycy9k&#10;b3ducmV2LnhtbFBLBQYAAAAABAAEAPUAAACJAwAAAAA=&#10;" path="m55,15l52,8,50,,45,3r5,5l50,15r-3,7l45,27r5,-2l52,22r3,-2l55,15xm,13r,2l,22r5,8l10,35r5,5l20,37r3,l15,35,10,30,8,22,5,15r,-2l3,13,,13xe" fillcolor="#f5c700" stroked="f">
                  <v:path arrowok="t" o:connecttype="custom" o:connectlocs="55,15;52,8;50,0;45,3;50,8;50,15;47,22;45,27;50,25;52,22;55,20;55,15;0,13;0,15;0,15;0,22;5,30;10,35;15,40;20,37;23,37;15,35;10,30;8,22;5,15;5,15;5,13;3,13;0,13" o:connectangles="0,0,0,0,0,0,0,0,0,0,0,0,0,0,0,0,0,0,0,0,0,0,0,0,0,0,0,0,0"/>
                  <o:lock v:ext="edit" verticies="t"/>
                </v:shape>
                <v:shape id="Freeform 1993" o:spid="_x0000_s3017" style="position:absolute;left:6044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7VgcEA&#10;AADdAAAADwAAAGRycy9kb3ducmV2LnhtbERPTWsCMRC9F/wPYYReiib2UOpqFBGEnirdqudhMyar&#10;m8myie7675tCobd5vM9ZrgffiDt1sQ6sYTZVIIirYGq2Gg7fu8k7iJiQDTaBScODIqxXo6clFib0&#10;/EX3MlmRQzgWqMGl1BZSxsqRxzgNLXHmzqHzmDLsrDQd9jncN/JVqTfpsebc4LClraPqWt68hstn&#10;mVxo9idVndDYl2OvdrbX+nk8bBYgEg3pX/zn/jB5/nw+g99v8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+1YHBAAAA3QAAAA8AAAAAAAAAAAAAAAAAmAIAAGRycy9kb3du&#10;cmV2LnhtbFBLBQYAAAAABAAEAPUAAACGAwAAAAA=&#10;" path="m49,12l47,5,44,,39,r5,7l44,12r-2,7l37,27r5,-3l47,22r2,-5l49,12xm,10r,2l,19r5,8l10,32r7,2l22,34r5,-2l25,32,17,29,10,27,7,19,5,12r,-2l2,10,,10xe" fillcolor="#f6cc00" stroked="f">
                  <v:path arrowok="t" o:connecttype="custom" o:connectlocs="49,12;47,5;44,0;39,0;44,7;44,12;42,19;37,27;42,24;47,22;49,17;49,12;0,10;0,12;0,12;0,19;5,27;10,32;17,34;22,34;27,32;25,32;25,32;17,29;10,27;7,19;5,12;5,10;5,10;2,10;0,10" o:connectangles="0,0,0,0,0,0,0,0,0,0,0,0,0,0,0,0,0,0,0,0,0,0,0,0,0,0,0,0,0,0,0"/>
                  <o:lock v:ext="edit" verticies="t"/>
                </v:shape>
                <v:shape id="Freeform 1994" o:spid="_x0000_s3018" style="position:absolute;left:6046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3sMMA&#10;AADdAAAADwAAAGRycy9kb3ducmV2LnhtbERPyWrDMBC9F/IPYgK9NVLSUmLXcggOhUJPzdLzYE1k&#10;J9bIWEri/H1VKPQ2j7dOsRpdJ640hNazhvlMgSCuvWnZatjv3p+WIEJENth5Jg13CrAqJw8F5sbf&#10;+Iuu22hFCuGQo4Ymxj6XMtQNOQwz3xMn7ugHhzHBwUoz4C2Fu04ulHqVDltODQ32VDVUn7cXp6Gv&#10;9qeX7wyf1WZ9/1StsXV1sFo/Tsf1G4hIY/wX/7k/TJqfZQv4/Sa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03sMMAAADdAAAADwAAAAAAAAAAAAAAAACYAgAAZHJzL2Rv&#10;d25yZXYueG1sUEsFBgAAAAAEAAQA9QAAAIgDAAAAAA==&#10;" path="m45,12r,-7l40,,35,2r5,5l40,12r-3,7l35,24r-5,3l23,29,15,27,10,24,8,19,5,12r,-2l3,10,,10r,2l3,19r2,8l10,32r8,2l30,29,40,24r2,-5l45,12xe" fillcolor="#f7d200" stroked="f">
                  <v:path arrowok="t" o:connecttype="custom" o:connectlocs="45,12;45,5;40,0;35,2;40,7;40,12;37,19;35,24;30,27;23,29;15,27;10,24;8,19;5,12;5,10;5,10;3,10;0,10;0,12;0,12;3,19;5,27;10,32;18,34;30,29;40,24;42,19;45,12" o:connectangles="0,0,0,0,0,0,0,0,0,0,0,0,0,0,0,0,0,0,0,0,0,0,0,0,0,0,0,0"/>
                </v:shape>
                <v:shape id="Freeform 1995" o:spid="_x0000_s3019" style="position:absolute;left:6049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5ezsIA&#10;AADdAAAADwAAAGRycy9kb3ducmV2LnhtbERPS2sCMRC+C/0PYQq9abYViq5GkdLCHm184HHcjLvL&#10;bibLJmr8902h0Nt8fM9ZrqPtxI0G3zhW8DrJQBCXzjRcKdjvvsYzED4gG+wck4IHeVivnkZLzI27&#10;8zfddKhECmGfo4I6hD6X0pc1WfQT1xMn7uIGiyHBoZJmwHsKt518y7J3abHh1FBjTx81la2+WgUc&#10;t1G3h0Ie9ed1I8P5pNtpodTLc9wsQASK4V/85y5Mmj+fT+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l7OwgAAAN0AAAAPAAAAAAAAAAAAAAAAAJgCAABkcnMvZG93&#10;bnJldi54bWxQSwUGAAAAAAQABAD1AAAAhwMAAAAA&#10;" path="m39,12r,-5l34,,29,2r5,5l34,12r-2,5l29,22r-4,2l20,27,15,24,10,22,5,17r,-5l5,10r-3,l,10r,2l2,19r3,8l12,29r8,3l22,32r5,-3l32,27r5,-8l39,12xe" fillcolor="#f6d500" stroked="f">
                  <v:path arrowok="t" o:connecttype="custom" o:connectlocs="39,12;39,7;34,0;29,2;34,7;34,12;32,17;29,22;25,24;20,27;15,24;10,22;5,17;5,12;5,10;5,10;2,10;0,10;0,10;0,12;2,19;5,27;12,29;20,32;20,32;22,32;27,29;32,27;37,19;39,12" o:connectangles="0,0,0,0,0,0,0,0,0,0,0,0,0,0,0,0,0,0,0,0,0,0,0,0,0,0,0,0,0,0"/>
                </v:shape>
                <v:shape id="Freeform 1996" o:spid="_x0000_s3020" style="position:absolute;left:6051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4F8IA&#10;AADdAAAADwAAAGRycy9kb3ducmV2LnhtbERPyWrDMBC9F/oPYgq51bKbUmInSgiFkPTYLPeJNV5i&#10;a2QsxXb+vioUepvHW2e1mUwrBupdbVlBEsUgiHOray4VnE+71wUI55E1tpZJwYMcbNbPTyvMtB35&#10;m4ajL0UIYZehgsr7LpPS5RUZdJHtiANX2N6gD7Avpe5xDOGmlW9x/CEN1hwaKuzos6K8Od6NgiHm&#10;YjvuO3c1X7dB74qkOc8vSs1epu0ShKfJ/4v/3Acd5qfpO/x+E0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/gXwgAAAN0AAAAPAAAAAAAAAAAAAAAAAJgCAABkcnMvZG93&#10;bnJldi54bWxQSwUGAAAAAAQABAD1AAAAhwMAAAAA&#10;" path="m35,10r,-5l30,,27,,25,r5,5l30,10r,5l25,17r-2,3l18,22,13,20,8,17,5,15r,-5l5,8,3,8,,8r,2l3,17r2,5l10,25r8,2l25,25r5,-3l32,17r3,-7xe" fillcolor="#f5d800" stroked="f">
                  <v:path arrowok="t" o:connecttype="custom" o:connectlocs="35,10;35,5;30,0;27,0;25,0;30,5;30,10;30,15;25,17;23,20;18,22;13,20;8,17;5,15;5,10;5,8;5,8;3,8;0,8;0,8;0,10;3,17;5,22;10,25;18,27;25,25;30,22;32,17;35,10" o:connectangles="0,0,0,0,0,0,0,0,0,0,0,0,0,0,0,0,0,0,0,0,0,0,0,0,0,0,0,0,0"/>
                </v:shape>
                <v:shape id="Freeform 1997" o:spid="_x0000_s3021" style="position:absolute;left:6054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Iv8QA&#10;AADdAAAADwAAAGRycy9kb3ducmV2LnhtbERPS2vCQBC+C/0PyxR6041CrUldpZaI7dEXXsfsNBua&#10;nU2zq8b+elco9DYf33Om887W4kytrxwrGA4SEMSF0xWXCnbbZX8CwgdkjbVjUnAlD/PZQ2+KmXYX&#10;XtN5E0oRQ9hnqMCE0GRS+sKQRT9wDXHkvlxrMUTYllK3eInhtpajJBlLixXHBoMNvRsqvjcnq+Dl&#10;t9l/LvJi8pMf3NAdzWqXm5VST4/d2yuIQF34F/+5P3Scn6bPcP8mni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SL/EAAAA3QAAAA8AAAAAAAAAAAAAAAAAmAIAAGRycy9k&#10;b3ducmV2LnhtbFBLBQYAAAAABAAEAPUAAACJAwAAAAA=&#10;" path="m29,10r,-5l24,,22,,20,3r2,2l24,10r,3l22,17r-5,3l15,20r-5,l7,17,5,13r,-3l5,8,5,5,2,8,,8r,2l,15r5,5l10,22r5,3l20,22r4,-2l27,15r2,-5xe" fillcolor="#f4dc00" stroked="f">
                  <v:path arrowok="t" o:connecttype="custom" o:connectlocs="29,10;29,5;24,0;22,0;20,3;22,5;24,10;24,13;22,17;17,20;15,20;10,20;7,17;5,13;5,10;5,8;5,5;2,8;0,8;0,8;0,10;0,15;5,20;10,22;15,25;20,22;24,20;27,15;29,10" o:connectangles="0,0,0,0,0,0,0,0,0,0,0,0,0,0,0,0,0,0,0,0,0,0,0,0,0,0,0,0,0"/>
                </v:shape>
                <v:shape id="Freeform 1998" o:spid="_x0000_s3022" style="position:absolute;left:6056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4yxr8A&#10;AADdAAAADwAAAGRycy9kb3ducmV2LnhtbERPTYvCMBC9C/6HMII3Td2DrNUoIi563Sqeh2Zsis2k&#10;JrHWf78RhL3N433OatPbRnTkQ+1YwWyagSAuna65UnA+/Uy+QYSIrLFxTApeFGCzHg5WmGv35F/q&#10;iliJFMIhRwUmxjaXMpSGLIapa4kTd3XeYkzQV1J7fKZw28ivLJtLizWnBoMt7QyVt+JhFfi+29nT&#10;8bJ38uCL9mD29+p6Vmo86rdLEJH6+C/+uI86zV8s5vD+Jp0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3jLGvwAAAN0AAAAPAAAAAAAAAAAAAAAAAJgCAABkcnMvZG93bnJl&#10;di54bWxQSwUGAAAAAAQABAD1AAAAhAMAAAAA&#10;" path="m25,10r,-5l20,,18,3r-3,l18,5r2,5l18,15r-5,2l8,15,5,10,5,8,8,5,3,5,,8r,2l,15r3,2l8,20r5,2l18,20r2,-3l25,15r,-5xe" fillcolor="#f4de00" stroked="f">
                  <v:path arrowok="t" o:connecttype="custom" o:connectlocs="25,10;25,5;20,0;18,3;15,3;18,5;20,10;18,15;13,17;8,15;5,10;5,8;8,5;3,5;0,8;0,8;0,10;0,15;3,17;8,20;13,22;18,20;20,17;25,15;25,10" o:connectangles="0,0,0,0,0,0,0,0,0,0,0,0,0,0,0,0,0,0,0,0,0,0,0,0,0"/>
                </v:shape>
                <v:shape id="Freeform 1999" o:spid="_x0000_s3023" style="position:absolute;left:6059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m1H8QA&#10;AADdAAAADwAAAGRycy9kb3ducmV2LnhtbERPTWvCQBC9F/wPywi91Y21WI2uEiqFQg+l0YPHITtm&#10;g9nZmF2T+O+7gtDbPN7nrLeDrUVHra8cK5hOEhDEhdMVlwoO+8+XBQgfkDXWjknBjTxsN6OnNaba&#10;9fxLXR5KEUPYp6jAhNCkUvrCkEU/cQ1x5E6utRgibEupW+xjuK3la5LMpcWKY4PBhj4MFef8ahU0&#10;2Xwxc7e3vM/N98/F7ig7dlelnsdDtgIRaAj/4of7S8f5y+U73L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5tR/EAAAA3QAAAA8AAAAAAAAAAAAAAAAAmAIAAGRycy9k&#10;b3ducmV2LnhtbFBLBQYAAAAABAAEAPUAAACJAwAAAAA=&#10;" path="m19,7l17,2,15,,7,2,,2,,5,,7r,3l2,14r3,3l10,17r2,l17,14r2,-4l19,7xm15,7r-3,3l10,12,7,10,5,7,7,5,10,2r2,3l15,7xe" fillcolor="#f3e100" stroked="f">
                  <v:path arrowok="t" o:connecttype="custom" o:connectlocs="19,7;17,2;15,0;7,2;0,2;0,5;0,7;0,10;2,14;5,17;10,17;12,17;17,14;19,10;19,7;15,7;12,10;10,12;7,10;5,7;7,5;10,2;12,5;15,7" o:connectangles="0,0,0,0,0,0,0,0,0,0,0,0,0,0,0,0,0,0,0,0,0,0,0,0"/>
                  <o:lock v:ext="edit" verticies="t"/>
                </v:shape>
                <v:shape id="Freeform 2000" o:spid="_x0000_s3024" style="position:absolute;left:6061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BXcYA&#10;AADdAAAADwAAAGRycy9kb3ducmV2LnhtbESPQWvCQBCF74X+h2UK3uqmHqRGVxFBahEKjS14HLNj&#10;NpidDdltjP76zqHQ2wzvzXvfLFaDb1RPXawDG3gZZ6CIy2Brrgx8HbbPr6BiQrbYBCYDN4qwWj4+&#10;LDC34cqf1BepUhLCMUcDLqU21zqWjjzGcWiJRTuHzmOStau07fAq4b7Rkyybao81S4PDljaOykvx&#10;4w2U5Pxbf//e3zf7U7H9aPj9eGNjRk/Deg4q0ZD+zX/XOyv4s5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7BXcYAAADdAAAADwAAAAAAAAAAAAAAAACYAgAAZHJz&#10;L2Rvd25yZXYueG1sUEsFBgAAAAAEAAQA9QAAAIsDAAAAAA==&#10;" path="m15,7l13,2,10,,5,2,3,2,,5,,7r3,5l8,14r5,-2l15,7xe" fillcolor="#f3e400" stroked="f">
                  <v:path arrowok="t" o:connecttype="custom" o:connectlocs="15,7;13,2;10,0;5,2;3,2;0,5;0,7;3,12;8,14;13,12;15,7" o:connectangles="0,0,0,0,0,0,0,0,0,0,0"/>
                </v:shape>
                <v:shape id="Freeform 2001" o:spid="_x0000_s3025" style="position:absolute;left:6064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T5sMA&#10;AADdAAAADwAAAGRycy9kb3ducmV2LnhtbERPTYvCMBC9C/sfwizsTVM9iK1GEZcFF0RYFfE4NGNT&#10;bCalibX6682C4G0e73Nmi85WoqXGl44VDAcJCOLc6ZILBYf9T38CwgdkjZVjUnAnD4v5R2+GmXY3&#10;/qN2FwoRQ9hnqMCEUGdS+tyQRT9wNXHkzq6xGCJsCqkbvMVwW8lRkoylxZJjg8GaVobyy+5qFZyO&#10;q8djvHXfv2SS9r7Zt+noeFbq67NbTkEE6sJb/HKvdZyfpin8fxN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dT5sMAAADdAAAADwAAAAAAAAAAAAAAAACYAgAAZHJzL2Rv&#10;d25yZXYueG1sUEsFBgAAAAAEAAQA9QAAAIgDAAAAAA==&#10;" path="m10,5l7,3,5,,2,3,,5,2,8r3,2l7,8,10,5xe" fillcolor="#f2e700" stroked="f">
                  <v:path arrowok="t" o:connecttype="custom" o:connectlocs="10,5;7,3;5,0;2,3;0,5;2,8;5,10;7,8;10,5" o:connectangles="0,0,0,0,0,0,0,0,0"/>
                </v:shape>
                <v:shape id="Freeform 2002" o:spid="_x0000_s3026" style="position:absolute;left:6066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q/uscA&#10;AADdAAAADwAAAGRycy9kb3ducmV2LnhtbESPwWrCQBCG70LfYRmhF6mbBhRJXUUsFg8tEttDj9Ps&#10;mASzsyG71e3bdw6Cx+Gf/5v5luvkOnWhIbSeDTxPM1DElbct1wa+PndPC1AhIlvsPJOBPwqwXj2M&#10;llhYf+WSLsdYK4FwKNBAE2NfaB2qhhyGqe+JJTv5wWGUcai1HfAqcNfpPMvm2mHLcqHBnrYNVefj&#10;rzPwkb/nZdpOJq+z+SwdvvfuZ1e+GfM4TpsXUJFSvC/f2ntrQIjyv9iICe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6v7rHAAAA3QAAAA8AAAAAAAAAAAAAAAAAmAIAAGRy&#10;cy9kb3ducmV2LnhtbFBLBQYAAAAABAAEAPUAAACMAwAAAAA=&#10;" path="m5,2l5,,3,,,,,2,,5r3,l5,5,5,2xe" fillcolor="#f1e900" stroked="f">
                  <v:path arrowok="t" o:connecttype="custom" o:connectlocs="5,2;5,0;3,0;0,0;0,2;0,5;3,5;5,5;5,2" o:connectangles="0,0,0,0,0,0,0,0,0"/>
                </v:shape>
                <v:shape id="Freeform 2003" o:spid="_x0000_s3027" style="position:absolute;left:5984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YWcQA&#10;AADdAAAADwAAAGRycy9kb3ducmV2LnhtbESP0WrCQBRE3wv+w3KFvtVNWiwaXUUUoQhSEvMBl+w1&#10;CWbvhuxWt369KxT6OMzMGWa5DqYTVxpca1lBOklAEFdWt1wrKE/7txkI55E1dpZJwS85WK9GL0vM&#10;tL1xTtfC1yJC2GWooPG+z6R0VUMG3cT2xNE728Ggj3KopR7wFuGmk+9J8ikNthwXGuxp21B1KX6M&#10;gj6l7zDblR+bQ5GX9+D19Dw/KvU6DpsFCE/B/4f/2l9aQSSm8HwTn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i2FnEAAAA3QAAAA8AAAAAAAAAAAAAAAAAmAIAAGRycy9k&#10;b3ducmV2LnhtbFBLBQYAAAAABAAEAPUAAACJAwAAAAA=&#10;" path="m,20r22,8l42,30,62,28,82,25,119,13,169,,134,25,94,45,75,55,52,57,32,60,10,55,3,37,,20xe" filled="f" strokecolor="#e15520" strokeweight="0">
                  <v:path arrowok="t" o:connecttype="custom" o:connectlocs="0,20;22,28;42,30;62,28;82,25;119,13;169,0;134,25;94,45;75,55;52,57;32,60;10,55;3,37;0,20" o:connectangles="0,0,0,0,0,0,0,0,0,0,0,0,0,0,0"/>
                </v:shape>
                <v:shape id="Freeform 2004" o:spid="_x0000_s3028" style="position:absolute;left:5721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uVJcYA&#10;AADdAAAADwAAAGRycy9kb3ducmV2LnhtbESPQWsCMRSE7wX/Q3iCt5qtB5HVKG3B1oMiaiv29rp5&#10;7i4mL2sSdfvvG6HQ4zAz3zCTWWuNuJIPtWMFT/0MBHHhdM2lgo/d/HEEIkRkjcYxKfihALNp52GC&#10;uXY33tB1G0uRIBxyVFDF2ORShqIii6HvGuLkHZ23GJP0pdQebwlujRxk2VBarDktVNjQa0XFaXux&#10;Csxwb943zry9+Gb9eT5+ue/l6qBUr9s+j0FEauN/+K+90AoScQD3N+kJ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uVJcYAAADdAAAADwAAAAAAAAAAAAAAAACYAgAAZHJz&#10;L2Rvd25yZXYueG1sUEsFBgAAAAAEAAQA9QAAAIsDAAAAAA==&#10;" path="m12,64l,,12,64xm12,64l10,79r,15l17,107r10,10l29,112r3,-8l32,97r,-8l29,82,24,74,20,69,12,64xe" fillcolor="#f3be00" stroked="f">
                  <v:path arrowok="t" o:connecttype="custom" o:connectlocs="12,64;0,0;12,64;12,64;10,79;10,94;17,107;27,117;29,112;32,104;32,97;32,89;29,82;24,74;20,69;12,64" o:connectangles="0,0,0,0,0,0,0,0,0,0,0,0,0,0,0,0"/>
                  <o:lock v:ext="edit" verticies="t"/>
                </v:shape>
                <v:shape id="Freeform 2005" o:spid="_x0000_s3029" style="position:absolute;left:5721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OGMIA&#10;AADdAAAADwAAAGRycy9kb3ducmV2LnhtbESPQYvCMBSE7wv+h/CEva2pyqpUo4gg9CRrtfdH82yD&#10;zUtpotZ/vxEEj8PMfMOsNr1txJ06bxwrGI8SEMSl04YrBefT/mcBwgdkjY1jUvAkD5v14GuFqXYP&#10;PtI9D5WIEPYpKqhDaFMpfVmTRT9yLXH0Lq6zGKLsKqk7fES4beQkSWbSouG4UGNLu5rKa36zCubF&#10;s8jOWVb83vI/uZ1exuZg9kp9D/vtEkSgPnzC73amFUTiFF5v4hO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U4YwgAAAN0AAAAPAAAAAAAAAAAAAAAAAJgCAABkcnMvZG93&#10;bnJldi54bWxQSwUGAAAAAAQABAD1AAAAhwMAAAAA&#10;" path="m12,64l,,12,64xe" filled="f" strokecolor="#e15520" strokeweight="0">
                  <v:path arrowok="t" o:connecttype="custom" o:connectlocs="12,64;0,0;12,64" o:connectangles="0,0,0"/>
                </v:shape>
                <v:shape id="Freeform 2006" o:spid="_x0000_s3030" style="position:absolute;left:5731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/HMQA&#10;AADdAAAADwAAAGRycy9kb3ducmV2LnhtbESPQYvCMBSE74L/ITzBm6aKu0o1iiiKh2WhraDHR/Ns&#10;i81LaaJ2//1mYcHjMDPfMKtNZ2rxpNZVlhVMxhEI4tzqigsF5+wwWoBwHlljbZkU/JCDzbrfW2Gs&#10;7YsTeqa+EAHCLkYFpfdNLKXLSzLoxrYhDt7NtgZ9kG0hdYuvADe1nEbRpzRYcVgosaFdSfk9fRgF&#10;CX5finvyFe0+5k19yo775EqZUsNBt12C8NT5d/i/fdIKAnEGf2/C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vxzEAAAA3QAAAA8AAAAAAAAAAAAAAAAAmAIAAGRycy9k&#10;b3ducmV2LnhtbFBLBQYAAAAABAAEAPUAAACJAwAAAAA=&#10;" path="m2,l,15,,30,7,43,17,53r2,-5l22,40r,-7l22,25,19,18,14,10,10,5,2,e" filled="f" strokecolor="#e15520" strokeweight="0">
                  <v:path arrowok="t" o:connecttype="custom" o:connectlocs="2,0;0,15;0,30;7,43;17,53;19,48;22,40;22,33;22,25;19,18;14,10;10,5;2,0" o:connectangles="0,0,0,0,0,0,0,0,0,0,0,0,0"/>
                </v:shape>
                <v:shape id="Freeform 2007" o:spid="_x0000_s3031" style="position:absolute;left:5731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Ae8QA&#10;AADdAAAADwAAAGRycy9kb3ducmV2LnhtbESPT4vCMBTE74LfITxhL7Kmu+riVqPsHwSvtuL50bxt&#10;a5uX0sS2++2NIHgcZuY3zGY3mFp01LrSsoK3WQSCOLO65FzBKd2/rkA4j6yxtkwK/snBbjsebTDW&#10;tucjdYnPRYCwi1FB4X0TS+myggy6mW2Ig/dnW4M+yDaXusU+wE0t36PoQxosOSwU2NBPQVmVXE3Y&#10;nV4P03T+/bmoqt+uv9TJ2XaJUi+T4WsNwtPgn+FH+6AVBOIS7m/C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XAHvEAAAA3QAAAA8AAAAAAAAAAAAAAAAAmAIAAGRycy9k&#10;b3ducmV2LnhtbFBLBQYAAAAABAAEAPUAAACJAwAAAAA=&#10;" path="m44,47l,,44,47xm44,47r8,15l62,75r10,7l87,85r,-8l84,70,79,65,74,57,69,52,62,50,54,47r-10,xe" fillcolor="#f3be00" stroked="f">
                  <v:path arrowok="t" o:connecttype="custom" o:connectlocs="44,47;0,0;44,47;44,47;52,62;62,75;72,82;87,85;87,77;84,70;79,65;74,57;69,52;62,50;54,47;44,47" o:connectangles="0,0,0,0,0,0,0,0,0,0,0,0,0,0,0,0"/>
                  <o:lock v:ext="edit" verticies="t"/>
                </v:shape>
                <v:shape id="Freeform 2008" o:spid="_x0000_s3032" style="position:absolute;left:5731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mTDsQA&#10;AADdAAAADwAAAGRycy9kb3ducmV2LnhtbESPUWvCMBSF34X9h3AHe9N0G6irRpGB22AgVPcDLs1t&#10;U9fclCS23b9fBMHHwznnO5z1drSt6MmHxrGC51kGgrh0uuFawc9pP12CCBFZY+uYFPxRgO3mYbLG&#10;XLuBC+qPsRYJwiFHBSbGLpcylIYshpnriJNXOW8xJulrqT0OCW5b+ZJlc2mx4bRgsKN3Q+Xv8WIV&#10;9JdTdX59O3ywKeb74Vsvdp+VV+rpcdytQEQa4z18a39pBVciXN+k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kw7EAAAA3QAAAA8AAAAAAAAAAAAAAAAAmAIAAGRycy9k&#10;b3ducmV2LnhtbFBLBQYAAAAABAAEAPUAAACJAwAAAAA=&#10;" path="m44,47l,,44,47xe" filled="f" strokecolor="#e15520" strokeweight="0">
                  <v:path arrowok="t" o:connecttype="custom" o:connectlocs="44,47;0,0;44,47" o:connectangles="0,0,0"/>
                </v:shape>
                <v:shape id="Freeform 2009" o:spid="_x0000_s3033" style="position:absolute;left:5775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8xMUA&#10;AADdAAAADwAAAGRycy9kb3ducmV2LnhtbESPzWrDMBCE74W8g9hAb42cHpLiRAnBpCX0UNr83DfW&#10;xnJirYylWu7bV4VCjsPMfMMs14NtRE+drx0rmE4yEMSl0zVXCo6H16cXED4ga2wck4If8rBejR6W&#10;mGsX+Yv6fahEgrDPUYEJoc2l9KUhi37iWuLkXVxnMSTZVVJ3GBPcNvI5y2bSYs1pwWBLhaHytv+2&#10;Cnwd28K8z+02fpyvn7E/FW/FVKnH8bBZgAg0hHv4v73TChJxD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TzExQAAAN0AAAAPAAAAAAAAAAAAAAAAAJgCAABkcnMv&#10;ZG93bnJldi54bWxQSwUGAAAAAAQABAD1AAAAigMAAAAA&#10;" path="m,l8,15,18,28r10,7l43,38r,-8l40,23,35,18,30,10,25,5,18,3,10,,,xe" filled="f" strokecolor="#e15520" strokeweight="0">
                  <v:path arrowok="t" o:connecttype="custom" o:connectlocs="0,0;8,15;18,28;28,35;43,38;43,30;40,23;35,18;30,10;25,5;18,3;10,0;0,0" o:connectangles="0,0,0,0,0,0,0,0,0,0,0,0,0"/>
                </v:shape>
                <v:shape id="Freeform 2010" o:spid="_x0000_s3034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f/cQA&#10;AADdAAAADwAAAGRycy9kb3ducmV2LnhtbESPwWrCQBCG74LvsIzQm25soUh0FRGFClLQBoq3ITsm&#10;0exs2F01ffvOodDj8M//zXyLVe9a9aAQG88GppMMFHHpbcOVgeJrN56BignZYuuZDPxQhNVyOFhg&#10;bv2Tj/Q4pUoJhGOOBuqUulzrWNbkME58RyzZxQeHScZQaRvwKXDX6tcse9cOG5YLNXa0qam8ne7O&#10;wKH4np1dtz++fV79htpQ+MN6a8zLqF/PQSXq0//yX/vDGhCivCs2YgJ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mX/3EAAAA3QAAAA8AAAAAAAAAAAAAAAAAmAIAAGRycy9k&#10;b3ducmV2LnhtbFBLBQYAAAAABAAEAPUAAACJAwAAAAA=&#10;" path="m,59l44,,,59xe" fillcolor="#f3be00" stroked="f">
                  <v:path arrowok="t" o:connecttype="custom" o:connectlocs="0,59;44,0;0,59" o:connectangles="0,0,0"/>
                </v:shape>
                <v:shape id="Freeform 2011" o:spid="_x0000_s3035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KpTsQA&#10;AADdAAAADwAAAGRycy9kb3ducmV2LnhtbESPT2sCMRTE7wW/Q3gFL0WzShHdGqUUBG+tfw4eH8nr&#10;7tLNy5rE3fjtm0LB4zAzv2HW22Rb0ZMPjWMFs2kBglg703Cl4HzaTZYgQkQ22DomBXcKsN2MntZY&#10;GjfwgfpjrESGcChRQR1jV0oZdE0Ww9R1xNn7dt5izNJX0ngcMty2cl4UC2mx4bxQY0cfNemf480q&#10;iNd09mmuv3Yv1UH3fLoMn/dXpcbP6f0NRKQUH+H/9t4oyMQV/L3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yqU7EAAAA3QAAAA8AAAAAAAAAAAAAAAAAmAIAAGRycy9k&#10;b3ducmV2LnhtbFBLBQYAAAAABAAEAPUAAACJAwAAAAA=&#10;" path="m,59l44,,,59xe" filled="f" strokecolor="#e15520" strokeweight="0">
                  <v:path arrowok="t" o:connecttype="custom" o:connectlocs="0,59;44,0;0,59" o:connectangles="0,0,0"/>
                </v:shape>
                <v:shape id="Freeform 2012" o:spid="_x0000_s3036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1Vx78A&#10;AADdAAAADwAAAGRycy9kb3ducmV2LnhtbERPz2vCMBS+C/4P4Qm7aVoHMqtRxCnsJGjF86N5NsXm&#10;pTRZ2v33y2Gw48f3e7sfbSsi9b5xrCBfZCCIK6cbrhXcy/P8A4QPyBpbx6Tghzzsd9PJFgvtBr5S&#10;vIVapBD2BSowIXSFlL4yZNEvXEecuKfrLYYE+1rqHocUblu5zLKVtNhwajDY0dFQ9bp9WwVrjMGb&#10;srzG94f9vJyGmJN7KvU2Gw8bEIHG8C/+c39pBcssT/vTm/Q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LVXHvwAAAN0AAAAPAAAAAAAAAAAAAAAAAJgCAABkcnMvZG93bnJl&#10;di54bWxQSwUGAAAAAAQABAD1AAAAhAMAAAAA&#10;" path="m35,62l65,,35,62,20,72,10,82,3,97,,112r8,l13,107r7,-5l25,97r5,-7l33,80r2,-8l35,62xe" fillcolor="#f3be00" stroked="f">
                  <v:path arrowok="t" o:connecttype="custom" o:connectlocs="35,62;65,0;35,62;35,62;35,62;20,72;10,82;3,97;0,112;8,112;13,107;20,102;25,97;30,90;33,80;35,72;35,62" o:connectangles="0,0,0,0,0,0,0,0,0,0,0,0,0,0,0,0,0"/>
                </v:shape>
                <v:shape id="Freeform 2013" o:spid="_x0000_s3037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8u8UA&#10;AADdAAAADwAAAGRycy9kb3ducmV2LnhtbESPzWrDMBCE74G8g9hAbolsH9zgRg6lNFB6KGnSB9ha&#10;65/UWhlrmzhvXxUKOQ4z8w2z3U2uVxcaQ+fZQLpOQBFX3nbcGPg87VcbUEGQLfaeycCNAuzK+WyL&#10;hfVX/qDLURoVIRwKNNCKDIXWoWrJYVj7gTh6tR8dSpRjo+2I1wh3vc6SJNcOO44LLQ703FL1ffxx&#10;Bs5f3YPNp5dDvc/6d3+W/FDJmzHLxfT0CEpoknv4v/1qDWRJmsLfm/gEd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P7y7xQAAAN0AAAAPAAAAAAAAAAAAAAAAAJgCAABkcnMv&#10;ZG93bnJldi54bWxQSwUGAAAAAAQABAD1AAAAigMAAAAA&#10;" path="m35,62l65,,35,62,20,72,10,82,3,97,,112r8,l13,107r7,-5l25,97r5,-7l33,80r2,-8l35,62xe" filled="f" strokecolor="#e15520" strokeweight="0">
                  <v:path arrowok="t" o:connecttype="custom" o:connectlocs="35,62;65,0;35,62;35,62;35,62;20,72;10,82;3,97;0,112;8,112;13,107;20,102;25,97;30,90;33,80;35,72;35,62" o:connectangles="0,0,0,0,0,0,0,0,0,0,0,0,0,0,0,0,0"/>
                </v:shape>
              </v:group>
              <v:shape id="Freeform 2014" o:spid="_x0000_s3038" style="position:absolute;left:711;top:2870;width:139;height:711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eNMQA&#10;AADdAAAADwAAAGRycy9kb3ducmV2LnhtbESP3WrCQBSE7wu+w3KE3tWNaSsaXUUFoTe98OcBDtlj&#10;Es2eE7JrEt++Wyj0cpiZb5jVZnC16qj1lbCB6SQBRZyLrbgwcDkf3uagfEC2WAuTgSd52KxHLyvM&#10;rPR8pO4UChUh7DM0UIbQZFr7vCSHfiINcfSu0joMUbaFti32Ee5qnSbJTDusOC6U2NC+pPx+ejgD&#10;1TfKR39zu/xzceX3WnZb6Y7GvI6H7RJUoCH8h//aX9ZAmkxT+H0Tn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D3jTEAAAA3QAAAA8AAAAAAAAAAAAAAAAAmAIAAGRycy9k&#10;b3ducmV2LnhtbFBLBQYAAAAABAAEAPUAAACJAwAAAAA=&#10;" path="m2,62l2,r,62xm2,62l,77,,92r7,10l17,112r3,-5l22,99r,-7l22,84,17,77,15,72,7,67,2,62xe" fillcolor="#f3be00" stroked="f">
                <v:path arrowok="t" o:connecttype="custom" o:connectlocs="1270,39370;1270,0;1270,39370;1270,39370;0,48895;0,58420;4445,64770;10795,71120;12700,67945;13970,62865;13970,58420;13970,53340;10795,48895;9525,45720;4445,42545;1270,39370" o:connectangles="0,0,0,0,0,0,0,0,0,0,0,0,0,0,0,0"/>
                <o:lock v:ext="edit" verticies="t"/>
              </v:shape>
              <v:shape id="Freeform 2015" o:spid="_x0000_s3039" style="position:absolute;left:723;top:2870;width:7;height:393;visibility:visible;mso-wrap-style:square;v-text-anchor:top" coordsize="63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O5I8QA&#10;AADdAAAADwAAAGRycy9kb3ducmV2LnhtbESPzW7CMBCE75V4B2uRuBU7oFYoYBB/lXosPw+wxEsc&#10;Ea9DbEj69nWlSj2OZuYbzWLVu1o8qQ2VZw3ZWIEgLrypuNRwPn28zkCEiGyw9kwavinAajl4WWBu&#10;fMcHeh5jKRKEQ44abIxNLmUoLDkMY98QJ+/qW4cxybaUpsUuwV0tJ0q9S4cVpwWLDW0tFbfjw2lQ&#10;h+nbV7xvzK6+mFv3WGfS7jOtR8N+PQcRqY//4b/2p9EwUdkUft+kJ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DuSPEAAAA3QAAAA8AAAAAAAAAAAAAAAAAmAIAAGRycy9k&#10;b3ducmV2LnhtbFBLBQYAAAAABAAEAPUAAACJAwAAAAA=&#10;" path="m,62l,,,62xe" filled="f" strokecolor="#e15520" strokeweight="0">
                <v:path arrowok="t" o:connecttype="custom" o:connectlocs="0,39370;0,0;0,39370" o:connectangles="0,0,0"/>
              </v:shape>
              <v:shape id="Freeform 2016" o:spid="_x0000_s3040" style="position:absolute;left:711;top:3263;width:139;height:318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IedcYA&#10;AADdAAAADwAAAGRycy9kb3ducmV2LnhtbESPQWsCMRSE7wX/Q3iF3mpWqWJXo0ih1IuKWj0/kufu&#10;1s3LuknX9d8bQfA4zMw3zGTW2lI0VPvCsYJeNwFBrJ0pOFPwu/t+H4HwAdlg6ZgUXMnDbNp5mWBq&#10;3IU31GxDJiKEfYoK8hCqVEqvc7Lou64ijt7R1RZDlHUmTY2XCLel7CfJUFosOC7kWNFXTvq0/bcK&#10;RuvTIKwa/bM6nz/3y7/9YaPlQam313Y+BhGoDc/wo70wCvpJ7wPub+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IedcYAAADdAAAADwAAAAAAAAAAAAAAAACYAgAAZHJz&#10;L2Rvd25yZXYueG1sUEsFBgAAAAAEAAQA9QAAAIsDAAAAAA==&#10;" path="m2,l,15,,30,7,40,17,50r3,-5l22,37r,-7l22,22,17,15,15,10,7,5,2,e" filled="f" strokecolor="#e15520" strokeweight="0">
                <v:path arrowok="t" o:connecttype="custom" o:connectlocs="1270,0;0,9525;0,19050;4445,25400;10795,31750;12700,28575;13970,23495;13970,19050;13970,13970;10795,9525;9525,6350;4445,3175;1270,0" o:connectangles="0,0,0,0,0,0,0,0,0,0,0,0,0"/>
              </v:shape>
              <v:shape id="Freeform 2017" o:spid="_x0000_s3041" style="position:absolute;left:742;top:2628;width:159;height:731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yAMUA&#10;AADdAAAADwAAAGRycy9kb3ducmV2LnhtbESPT4vCMBTE7wv7HcJb8LYmit2VrlFEEPTov90eH82z&#10;LTYvpYla/fRGEPY4zMxvmMmss7W4UOsrxxoGfQWCOHem4kLDfrf8HIPwAdlg7Zg03MjDbPr+NsHU&#10;uCtv6LINhYgQ9ilqKENoUil9XpJF33cNcfSOrrUYomwLaVq8Rrit5VCpL2mx4rhQYkOLkvLT9mw1&#10;nObJOOuO9++/w26tfrN6lKxVpnXvo5v/gAjUhf/wq70yGoZqkMDzTXw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HIAxQAAAN0AAAAPAAAAAAAAAAAAAAAAAJgCAABkcnMv&#10;ZG93bnJldi54bWxQSwUGAAAAAAQABAD1AAAAigMAAAAA&#10;" path="m2,65l7,,2,65xm2,65l,80,2,92r8,13l20,115r2,-8l25,100r,-8l22,88,20,80,15,73,10,68,2,65xe" fillcolor="#f3be00" stroked="f">
                <v:path arrowok="t" o:connecttype="custom" o:connectlocs="1270,41275;4445,0;1270,41275;1270,41275;0,50800;1270,58420;6350,66675;12700,73025;13970,67945;15875,63500;15875,58420;13970,55880;12700,50800;9525,46355;6350,43180;1270,41275" o:connectangles="0,0,0,0,0,0,0,0,0,0,0,0,0,0,0,0"/>
                <o:lock v:ext="edit" verticies="t"/>
              </v:shape>
              <v:shape id="Freeform 2018" o:spid="_x0000_s3042" style="position:absolute;left:755;top:2628;width:32;height:413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U3xcQA&#10;AADdAAAADwAAAGRycy9kb3ducmV2LnhtbESPUWvCMBSF3wf7D+EO9jZTOxSpRhFlsD2IrPoDLs21&#10;qW1uShK1+/dGEPZ4OOd8h7NYDbYTV/KhcaxgPMpAEFdON1wrOB6+PmYgQkTW2DkmBX8UYLV8fVlg&#10;od2Nf+laxlokCIcCFZgY+0LKUBmyGEauJ07eyXmLMUlfS+3xluC2k3mWTaXFhtOCwZ42hqq2vFgF&#10;8my2uZnsG39sa/25ay8/ZyKl3t+G9RxEpCH+h5/tb60gz8ZTeLxJT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lN8XEAAAA3QAAAA8AAAAAAAAAAAAAAAAAmAIAAGRycy9k&#10;b3ducmV2LnhtbFBLBQYAAAAABAAEAPUAAACJAwAAAAA=&#10;" path="m,65l5,,,65xe" filled="f" strokecolor="#e15520" strokeweight="0">
                <v:path arrowok="t" o:connecttype="custom" o:connectlocs="0,41275;3175,0;0,41275" o:connectangles="0,0,0"/>
              </v:shape>
              <v:shape id="Freeform 2019" o:spid="_x0000_s3043" style="position:absolute;left:742;top:3041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EbqcUA&#10;AADdAAAADwAAAGRycy9kb3ducmV2LnhtbESPQWsCMRSE70L/Q3iF3jTRg8rWuGxLFbEHrW3vr5vX&#10;zeLmZdmkuv57UxA8DjPzDbPIe9eIE3Wh9qxhPFIgiEtvaq40fH2uhnMQISIbbDyThgsFyJcPgwVm&#10;xp/5g06HWIkE4ZChBhtjm0kZSksOw8i3xMn79Z3DmGRXSdPhOcFdIydKTaXDmtOCxZZeLZXHw5/T&#10;cHzbWrWqdmv70ipJ7262L75/tH567ItnEJH6eA/f2hujYaLGM/h/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RupxQAAAN0AAAAPAAAAAAAAAAAAAAAAAJgCAABkcnMv&#10;ZG93bnJldi54bWxQSwUGAAAAAAQABAD1AAAAigMAAAAA&#10;" path="m2,l,15,2,27r8,13l20,50r2,-8l25,35r,-8l22,23,20,15,15,8,10,3,2,e" filled="f" strokecolor="#e15520" strokeweight="0">
                <v:path arrowok="t" o:connecttype="custom" o:connectlocs="1270,0;0,9525;1270,17145;6350,25400;12700,31750;13970,26670;15875,22225;15875,17145;13970,14605;12700,9525;9525,5080;6350,1905;1270,0" o:connectangles="0,0,0,0,0,0,0,0,0,0,0,0,0"/>
              </v:shape>
              <v:shape id="Freeform 2020" o:spid="_x0000_s3044" style="position:absolute;left:787;top:2393;width:159;height:743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j5J8MA&#10;AADdAAAADwAAAGRycy9kb3ducmV2LnhtbERPz2vCMBS+D/Y/hCfsNpOWMaUaRQZug+FB3WW3R/Ns&#10;qs1LaWJb//vlIHj8+H4v16NrRE9dqD1ryKYKBHHpTc2Vht/j9nUOIkRkg41n0nCjAOvV89MSC+MH&#10;3lN/iJVIIRwK1GBjbAspQ2nJYZj6ljhxJ985jAl2lTQdDincNTJX6l06rDk1WGzpw1J5OVydhuPX&#10;afv3eZ7dej9kyv6cd/n1baf1y2TcLEBEGuNDfHd/Gw25ytLc9CY9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j5J8MAAADdAAAADwAAAAAAAAAAAAAAAACYAgAAZHJzL2Rv&#10;d25yZXYueG1sUEsFBgAAAAAEAAQA9QAAAIgDAAAAAA==&#10;" path="m3,67l,,3,67xm3,67l,82,3,95r5,12l18,117r5,-7l23,102r2,-5l23,90,20,82,15,75,10,70,3,67xe" fillcolor="#f3be00" stroked="f">
                <v:path arrowok="t" o:connecttype="custom" o:connectlocs="1905,42545;0,0;1905,42545;1905,42545;0,52070;1905,60325;5080,67945;11430,74295;14605,69850;14605,64770;15875,61595;14605,57150;12700,52070;9525,47625;6350,44450;1905,42545" o:connectangles="0,0,0,0,0,0,0,0,0,0,0,0,0,0,0,0"/>
                <o:lock v:ext="edit" verticies="t"/>
              </v:shape>
              <v:shape id="Freeform 2021" o:spid="_x0000_s3045" style="position:absolute;left:787;top:2393;width:19;height:426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O6kscA&#10;AADdAAAADwAAAGRycy9kb3ducmV2LnhtbESP3WrCQBSE74W+w3IKvdONAa2mruIPLUIV2ijt7SF7&#10;mgSzZ8PuVuPbdwuCl8PMfMPMFp1pxJmcry0rGA4SEMSF1TWXCo6H1/4EhA/IGhvLpOBKHhbzh94M&#10;M20v/EnnPJQiQthnqKAKoc2k9EVFBv3AtsTR+7HOYIjSlVI7vES4aWSaJGNpsOa4UGFL64qKU/5r&#10;FITnj6tbjZr35Vc7pdVun26+8zelnh675QuIQF24h2/trVaQJsMp/L+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jupLHAAAA3QAAAA8AAAAAAAAAAAAAAAAAmAIAAGRy&#10;cy9kb3ducmV2LnhtbFBLBQYAAAAABAAEAPUAAACMAwAAAAA=&#10;" path="m3,67l,,3,67xe" filled="f" strokecolor="#e15520" strokeweight="0">
                <v:path arrowok="t" o:connecttype="custom" o:connectlocs="1905,42545;0,0;1905,42545" o:connectangles="0,0,0"/>
              </v:shape>
              <v:shape id="Freeform 2022" o:spid="_x0000_s3046" style="position:absolute;left:787;top:2819;width:159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JYMEA&#10;AADdAAAADwAAAGRycy9kb3ducmV2LnhtbERPu27CMBTdkfoP1q3UDWwyFJRiEFSlqsrAo7Bf4ksc&#10;EV9HsQvh7/GAxHh03pNZ52pxoTZUnjUMBwoEceFNxaWG/d+yPwYRIrLB2jNpuFGA2fSlN8Hc+Ctv&#10;6bKLpUghHHLUYGNscilDYclhGPiGOHEn3zqMCbalNC1eU7irZabUu3RYcWqw2NCnpeK8+3cazl+/&#10;Vi3L9bddNErSyo0288NR67fXbv4BIlIXn+KH+8doyFSW9qc36QnI6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ESWDBAAAA3QAAAA8AAAAAAAAAAAAAAAAAmAIAAGRycy9kb3du&#10;cmV2LnhtbFBLBQYAAAAABAAEAPUAAACGAwAAAAA=&#10;" path="m3,l,15,3,28,8,40,18,50r5,-7l23,35r2,-5l23,23,20,15,15,8,10,3,3,e" filled="f" strokecolor="#e15520" strokeweight="0">
                <v:path arrowok="t" o:connecttype="custom" o:connectlocs="1905,0;0,9525;1905,17780;5080,25400;11430,31750;14605,27305;14605,22225;15875,19050;14605,14605;12700,9525;9525,5080;6350,1905;1905,0" o:connectangles="0,0,0,0,0,0,0,0,0,0,0,0,0"/>
              </v:shape>
              <v:shape id="Freeform 2023" o:spid="_x0000_s3047" style="position:absolute;left:819;top:2235;width:158;height:698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rjcUA&#10;AADdAAAADwAAAGRycy9kb3ducmV2LnhtbESPS2/CMBCE70j8B2uRegObHCqUYhCqitRLD7xEj9t4&#10;mwTidYidR/99jYTEcTQz32iW68FWoqPGl441zGcKBHHmTMm5huNhO12A8AHZYOWYNPyRh/VqPFpi&#10;alzPO+r2IRcRwj5FDUUIdSqlzwqy6GeuJo7er2sshiibXJoG+wi3lUyUepUWS44LBdb0XlB23bdW&#10;Q/tz+SL34b5P524h1eXWt2GXa/0yGTZvIAIN4Rl+tD+NhkQlc7i/i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WuNxQAAAN0AAAAPAAAAAAAAAAAAAAAAAJgCAABkcnMv&#10;ZG93bnJldi54bWxQSwUGAAAAAAQABAD1AAAAigMAAAAA&#10;" path="m5,60l,,5,60xm5,60l,75,3,90r5,10l18,110r5,-5l25,97r,-7l23,82,20,75,18,70,10,65,5,60xe" fillcolor="#f3be00" stroked="f">
                <v:path arrowok="t" o:connecttype="custom" o:connectlocs="3175,38100;0,0;3175,38100;3175,38100;0,47625;1905,57150;5080,63500;11430,69850;14605,66675;15875,61595;15875,57150;14605,52070;12700,47625;11430,44450;6350,41275;3175,38100" o:connectangles="0,0,0,0,0,0,0,0,0,0,0,0,0,0,0,0"/>
                <o:lock v:ext="edit" verticies="t"/>
              </v:shape>
              <v:shape id="Freeform 2024" o:spid="_x0000_s3048" style="position:absolute;left:819;top:2235;width:31;height:381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9f8UA&#10;AADdAAAADwAAAGRycy9kb3ducmV2LnhtbESPQWsCMRSE70L/Q3iF3mpiDrVdjSIWrdiTaxGPj81z&#10;d3Hzst2kuv33jVDwOMzMN8x03rtGXKgLtWcDo6ECQVx4W3Np4Gu/en4FESKyxcYzGfilAPPZw2CK&#10;mfVX3tElj6VIEA4ZGqhibDMpQ1GRwzD0LXHyTr5zGJPsSmk7vCa4a6RW6kU6rDktVNjSsqLinP84&#10;A+MtfuvF+3Gv9Ef5torLNa8/D8Y8PfaLCYhIfbyH/9sba0ArreH2Jj0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v1/xQAAAN0AAAAPAAAAAAAAAAAAAAAAAJgCAABkcnMv&#10;ZG93bnJldi54bWxQSwUGAAAAAAQABAD1AAAAigMAAAAA&#10;" path="m5,60l,,5,60xe" filled="f" strokecolor="#e15520" strokeweight="0">
                <v:path arrowok="t" o:connecttype="custom" o:connectlocs="3175,38100;0,0;3175,38100" o:connectangles="0,0,0"/>
              </v:shape>
              <v:shape id="Freeform 2025" o:spid="_x0000_s3049" style="position:absolute;left:819;top:2616;width:158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XP8MA&#10;AADdAAAADwAAAGRycy9kb3ducmV2LnhtbESPzWrDMBCE74W+g9hCb4lUBUJwo4RQWgi95eeQ4yJt&#10;LTfWyliq7b59FQj0OMzMN8x6O4VWDNSnJrKBl7kCQWyja7g2cD59zFYgUkZ22EYmA7+UYLt5fFhj&#10;5eLIBxqOuRYFwqlCAz7nrpIyWU8B0zx2xMX7in3AXGRfS9fjWOChlVqppQzYcFnw2NGbJ3s9/gQD&#10;9juMrPesJdqdugyf14Uf3415fpp2ryAyTfk/fG/vnQGt9AJub8oT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VXP8MAAADdAAAADwAAAAAAAAAAAAAAAACYAgAAZHJzL2Rv&#10;d25yZXYueG1sUEsFBgAAAAAEAAQA9QAAAIgDAAAAAA==&#10;" path="m5,l,15,3,30,8,40,18,50r5,-5l25,37r,-7l23,22,20,15,18,10,10,5,5,xe" filled="f" strokecolor="#e15520" strokeweight="0">
                <v:path arrowok="t" o:connecttype="custom" o:connectlocs="3175,0;0,9525;1905,19050;5080,25400;11430,31750;14605,28575;15875,23495;15875,19050;14605,13970;12700,9525;11430,6350;6350,3175;3175,0" o:connectangles="0,0,0,0,0,0,0,0,0,0,0,0,0"/>
              </v:shape>
              <v:shape id="Freeform 2026" o:spid="_x0000_s3050" style="position:absolute;left:869;top:1981;width:159;height:711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lE8gA&#10;AADdAAAADwAAAGRycy9kb3ducmV2LnhtbESPS2vDMBCE74X+B7GFXEIt16QPXMuhbRKSHHqo+6DH&#10;xdraptbKWEqi/PuoEOhxmJlvmGIeTC/2NLrOsoKbJAVBXFvdcaPg4311/QDCeWSNvWVScCQH8/Ly&#10;osBc2wO/0b7yjYgQdjkqaL0fcild3ZJBl9iBOHo/djTooxwbqUc8RLjpZZamd9Jgx3GhxYFeWqp/&#10;q51RgMfp4vP76/71tlrK7ZpsWO/Cs1KTq/D0CMJT8P/hc3ujFWRpNoO/N/EJyPIE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hmUTyAAAAN0AAAAPAAAAAAAAAAAAAAAAAJgCAABk&#10;cnMvZG93bnJldi54bWxQSwUGAAAAAAQABAD1AAAAjQMAAAAA&#10;" path="m5,62l10,,5,62xm2,62l,77,2,92r5,10l17,112r5,-5l22,100r3,-8l22,85,20,77,17,72,10,67,2,62xe" fillcolor="#f3be00" stroked="f">
                <v:path arrowok="t" o:connecttype="custom" o:connectlocs="3175,39370;6350,0;3175,39370;1270,39370;0,48895;1270,58420;4445,64770;10795,71120;13970,67945;13970,63500;15875,58420;13970,53975;12700,48895;10795,45720;6350,42545;1270,39370" o:connectangles="0,0,0,0,0,0,0,0,0,0,0,0,0,0,0,0"/>
                <o:lock v:ext="edit" verticies="t"/>
              </v:shape>
              <v:shape id="Freeform 2027" o:spid="_x0000_s3051" style="position:absolute;left:901;top:1981;width:32;height:393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8gosgA&#10;AADdAAAADwAAAGRycy9kb3ducmV2LnhtbESPQUsDMRSE74L/ITyhN5s1UJW1abHVgvWka6l6e26e&#10;m6Wbl3WTdtd/3xQEj8PMfMNM54NrxIG6UHvWcDXOQBCX3tRcadi8rS5vQYSIbLDxTBp+KcB8dn42&#10;xdz4nl/pUMRKJAiHHDXYGNtcylBachjGviVO3rfvHMYku0qaDvsEd41UWXYtHdacFiy2tLRU7oq9&#10;07C42Vcvz+8PP+tWWfXxWey++u2j1qOL4f4ORKQh/of/2k9Gg8rUBE5v0hOQsy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PyCiyAAAAN0AAAAPAAAAAAAAAAAAAAAAAJgCAABk&#10;cnMvZG93bnJldi54bWxQSwUGAAAAAAQABAD1AAAAjQMAAAAA&#10;" path="m,62l5,,,62xe" filled="f" strokecolor="#e15520" strokeweight="0">
                <v:path arrowok="t" o:connecttype="custom" o:connectlocs="0,39370;3175,0;0,39370" o:connectangles="0,0,0"/>
              </v:shape>
              <v:shape id="Freeform 2028" o:spid="_x0000_s3052" style="position:absolute;left:869;top:2374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0j8UA&#10;AADdAAAADwAAAGRycy9kb3ducmV2LnhtbESPQWsCMRSE74L/ITyht5q4ByurUVS0lPagru39dfO6&#10;Wdy8LJtUt/++KRQ8DjPzDbNY9a4RV+pC7VnDZKxAEJfe1FxpeD/vH2cgQkQ22HgmDT8UYLUcDhaY&#10;G3/jE12LWIkE4ZCjBhtjm0sZSksOw9i3xMn78p3DmGRXSdPhLcFdIzOlptJhzWnBYktbS+Wl+HYa&#10;LrtXq/bV4dluWiXpzT0d1x+fWj+M+vUcRKQ+3sP/7RejIVPZFP7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XSPxQAAAN0AAAAPAAAAAAAAAAAAAAAAAJgCAABkcnMv&#10;ZG93bnJldi54bWxQSwUGAAAAAAQABAD1AAAAigMAAAAA&#10;" path="m2,l,15,2,30,7,40,17,50r5,-5l22,38r3,-8l22,23,20,15,17,10,10,5,2,e" filled="f" strokecolor="#e15520" strokeweight="0">
                <v:path arrowok="t" o:connecttype="custom" o:connectlocs="1270,0;0,9525;1270,19050;4445,25400;10795,31750;13970,28575;13970,24130;15875,19050;13970,14605;12700,9525;10795,6350;6350,3175;1270,0" o:connectangles="0,0,0,0,0,0,0,0,0,0,0,0,0"/>
              </v:shape>
              <v:shape id="Freeform 2029" o:spid="_x0000_s3053" style="position:absolute;left:946;top:1758;width:139;height:762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P58QA&#10;AADdAAAADwAAAGRycy9kb3ducmV2LnhtbESPQYvCMBSE78L+h/AWvGlqDyrVKLKLsIsiWAWvj+Zt&#10;U7Z5KU3U6q83guBxmJlvmPmys7W4UOsrxwpGwwQEceF0xaWC42E9mILwAVlj7ZgU3MjDcvHRm2Om&#10;3ZX3dMlDKSKEfYYKTAhNJqUvDFn0Q9cQR+/PtRZDlG0pdYvXCLe1TJNkLC1WHBcMNvRlqPjPz1bB&#10;buW2m6nBw+8xvY++T2PWBk9K9T+71QxEoC68w6/2j1aQJukEnm/i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rz+fEAAAA3QAAAA8AAAAAAAAAAAAAAAAAmAIAAGRycy9k&#10;b3ducmV2LnhtbFBLBQYAAAAABAAEAPUAAACJAwAAAAA=&#10;" path="m8,65l20,,8,65xm8,65l3,82,,95r5,12l13,120r4,-8l20,105r2,-8l22,90,20,82,17,75,13,70,8,65xe" fillcolor="#f3be00" stroked="f">
                <v:path arrowok="t" o:connecttype="custom" o:connectlocs="5080,41275;12700,0;5080,41275;5080,41275;1905,52070;0,60325;3175,67945;8255,76200;10795,71120;12700,66675;13970,61595;13970,57150;12700,52070;10795,47625;8255,44450;5080,41275" o:connectangles="0,0,0,0,0,0,0,0,0,0,0,0,0,0,0,0"/>
                <o:lock v:ext="edit" verticies="t"/>
              </v:shape>
              <v:shape id="Freeform 2030" o:spid="_x0000_s3054" style="position:absolute;left:996;top:1758;width:77;height:413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QtU8IA&#10;AADdAAAADwAAAGRycy9kb3ducmV2LnhtbERPyWrDMBC9B/oPYgq9JXJNKY0TJZSWgnu0HUKOgzWx&#10;nVgjI6le/r46FHp8vH1/nE0vRnK+s6zgeZOAIK6t7rhRcKq+1m8gfEDW2FsmBQt5OB4eVnvMtJ24&#10;oLEMjYgh7DNU0IYwZFL6uiWDfmMH4shdrTMYInSN1A6nGG56mSbJqzTYcWxocaCPlup7+WMUoLts&#10;t59F9TL1OX5XF7mcb0Op1NPj/L4DEWgO/+I/d64VpEka58Y38Qn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C1TwgAAAN0AAAAPAAAAAAAAAAAAAAAAAJgCAABkcnMvZG93&#10;bnJldi54bWxQSwUGAAAAAAQABAD1AAAAhwMAAAAA&#10;" path="m,65l12,,,65xe" filled="f" strokecolor="#e15520" strokeweight="0">
                <v:path arrowok="t" o:connecttype="custom" o:connectlocs="0,41275;7620,0;0,41275" o:connectangles="0,0,0"/>
              </v:shape>
              <v:shape id="Freeform 2031" o:spid="_x0000_s3055" style="position:absolute;left:946;top:2171;width:139;height:349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3v8cA&#10;AADdAAAADwAAAGRycy9kb3ducmV2LnhtbESPQWvCQBSE70L/w/IKvemmAUsTXSVILCn0UKMXb4/s&#10;M0nNvg3ZrUn/fbdQ8DjMzDfMejuZTtxocK1lBc+LCARxZXXLtYLTcT9/BeE8ssbOMin4IQfbzcNs&#10;jam2Ix/oVvpaBAi7FBU03veplK5qyKBb2J44eBc7GPRBDrXUA44BbjoZR9GLNNhyWGiwp11D1bX8&#10;NgreuvzrUBbvWX795KrE5PxxXC6VenqcshUIT5O/h//bhVYQR3ECf2/C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EN7/HAAAA3QAAAA8AAAAAAAAAAAAAAAAAmAIAAGRy&#10;cy9kb3ducmV2LnhtbFBLBQYAAAAABAAEAPUAAACMAwAAAAA=&#10;" path="m8,l3,17,,30,5,42r8,13l17,47r3,-7l22,32r,-7l20,17,17,10,13,5,8,e" filled="f" strokecolor="#e15520" strokeweight="0">
                <v:path arrowok="t" o:connecttype="custom" o:connectlocs="5080,0;1905,10795;0,19050;3175,26670;8255,34925;10795,29845;12700,25400;13970,20320;13970,15875;12700,10795;10795,6350;8255,3175;5080,0" o:connectangles="0,0,0,0,0,0,0,0,0,0,0,0,0"/>
              </v:shape>
              <v:shape id="Freeform 2032" o:spid="_x0000_s3056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2XsQA&#10;AADdAAAADwAAAGRycy9kb3ducmV2LnhtbERPz2vCMBS+C/sfwhvsIjOZk1GqUbahw5uog12fzbMp&#10;a166JtbOv94cBI8f3+/Zone16KgNlWcNLyMFgrjwpuJSw/d+9ZyBCBHZYO2ZNPxTgMX8YTDD3Pgz&#10;b6nbxVKkEA45arAxNrmUobDkMIx8Q5y4o28dxgTbUpoWzync1XKs1Jt0WHFqsNjQp6Xid3dyGtQk&#10;W/1kYXiyH8fl12F56YZ/+43WT4/9+xREpD7exTf32mgYq9e0P71JT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pNl7EAAAA3QAAAA8AAAAAAAAAAAAAAAAAmAIAAGRycy9k&#10;b3ducmV2LnhtbFBLBQYAAAAABAAEAPUAAACJAwAAAAA=&#10;" path="m34,l20,5,10,12,5,25,,37r5,l12,35r5,-5l22,25r5,-5l30,15,32,7,34,xe" fillcolor="#f3be00" stroked="f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2033" o:spid="_x0000_s3057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+6d8QA&#10;AADdAAAADwAAAGRycy9kb3ducmV2LnhtbESPQWvCQBSE74X+h+UVeqsbDYQSXUVKlepFGkvPj+wz&#10;CWbfxt01xn/vCoLHYWa+YWaLwbSiJ+cbywrGowQEcWl1w5WCv/3q4xOED8gaW8uk4EoeFvPXlxnm&#10;2l74l/oiVCJC2OeooA6hy6X0ZU0G/ch2xNE7WGcwROkqqR1eIty0cpIkmTTYcFyosaOvmspjcTYK&#10;dqd/Mt/Zpux9mjk+07Zdpyel3t+G5RREoCE8w4/2j1YwSdIx3N/EJ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PunfEAAAA3QAAAA8AAAAAAAAAAAAAAAAAmAIAAGRycy9k&#10;b3ducmV2LnhtbFBLBQYAAAAABAAEAPUAAACJAwAAAAA=&#10;" path="m34,l20,5,10,12,5,25,,37r5,l12,35r5,-5l22,25r5,-5l30,15,32,7,34,e" filled="f" strokecolor="#e15520" strokeweight="0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2034" o:spid="_x0000_s3058" style="position:absolute;left:838;top:3009;width:362;height:604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GHm8QA&#10;AADdAAAADwAAAGRycy9kb3ducmV2LnhtbESPQYvCMBSE78L+h/AWvIimVlDpGmVZEEQvWj3o7dG8&#10;bYvNS0midv/9RhA8DjPzDbNYdaYRd3K+tqxgPEpAEBdW11wqOB3XwzkIH5A1NpZJwR95WC0/egvM&#10;tH3wge55KEWEsM9QQRVCm0npi4oM+pFtiaP3a53BEKUrpXb4iHDTyDRJptJgzXGhwpZ+Kiqu+c0o&#10;2O5m7eaMg63dD2p3DUe8zHiqVP+z+/4CEagL7/CrvdEK0mSSwvN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hh5vEAAAA3QAAAA8AAAAAAAAAAAAAAAAAmAIAAGRycy9k&#10;b3ducmV2LnhtbFBLBQYAAAAABAAEAPUAAACJAwAAAAA=&#10;" path="m30,55l17,60,7,70,2,82,,95r5,l10,90r5,-3l20,82,27,70,30,55xm30,55l57,,30,55xe" fillcolor="#f3be00" stroked="f">
                <v:path arrowok="t" o:connecttype="custom" o:connectlocs="19050,34925;10795,38100;4445,44450;1270,52070;0,60325;3175,60325;6350,57150;9525,55245;12700,52070;17145,44450;19050,34925;19050,34925;36195,0;19050,34925" o:connectangles="0,0,0,0,0,0,0,0,0,0,0,0,0,0"/>
                <o:lock v:ext="edit" verticies="t"/>
              </v:shape>
              <v:shape id="Freeform 2035" o:spid="_x0000_s3059" style="position:absolute;left:838;top:3359;width:190;height:254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r6cIA&#10;AADdAAAADwAAAGRycy9kb3ducmV2LnhtbESPzQrCMBCE74LvEFbwpqkVVKpRRBAEQfAHwdvSrG2x&#10;2dQman17Iwgeh5n5hpktGlOKJ9WusKxg0I9AEKdWF5wpOB3XvQkI55E1lpZJwZscLObt1gwTbV+8&#10;p+fBZyJA2CWoIPe+SqR0aU4GXd9WxMG72tqgD7LOpK7xFeCmlHEUjaTBgsNCjhWtckpvh4dRcDlf&#10;t9vxe2R2p0l2Xu3M3cburlS30yynIDw1/h/+tTdaQRwNh/B9E56An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7KvpwgAAAN0AAAAPAAAAAAAAAAAAAAAAAJgCAABkcnMvZG93&#10;bnJldi54bWxQSwUGAAAAAAQABAD1AAAAhwMAAAAA&#10;" path="m30,l17,5,7,15,2,27,,40r5,l10,35r5,-3l20,27,27,15,30,e" filled="f" strokecolor="#e15520" strokeweight="0">
                <v:path arrowok="t" o:connecttype="custom" o:connectlocs="19050,0;10795,3175;4445,9525;1270,17145;0,25400;3175,25400;6350,22225;9525,20320;12700,17145;17145,9525;19050,0" o:connectangles="0,0,0,0,0,0,0,0,0,0,0"/>
              </v:shape>
              <v:shape id="Freeform 2036" o:spid="_x0000_s3060" style="position:absolute;left:1028;top:3009;width:172;height:350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zZ8MA&#10;AADdAAAADwAAAGRycy9kb3ducmV2LnhtbESPzWoCMRSF94W+Q7iCu5pRi5TRKFIQVLqpWteXyXUy&#10;mNwMSRzHtzeFQpeH8/NxFqveWdFRiI1nBeNRAYK48rrhWsHpuHn7ABETskbrmRQ8KMJq+fqywFL7&#10;O39Td0i1yCMcS1RgUmpLKWNlyGEc+ZY4excfHKYsQy11wHsed1ZOimImHTacCQZb+jRUXQ83lyGd&#10;O+8v09t41oWtNYl/1l87q9Rw0K/nIBL16T/8195qBZNi+g6/b/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lzZ8MAAADdAAAADwAAAAAAAAAAAAAAAACYAgAAZHJzL2Rv&#10;d25yZXYueG1sUEsFBgAAAAAEAAQA9QAAAIgDAAAAAA==&#10;" path="m,55l27,,,55xe" filled="f" strokecolor="#e15520" strokeweight="0">
                <v:path arrowok="t" o:connecttype="custom" o:connectlocs="0,34925;17145,0;0,34925" o:connectangles="0,0,0"/>
              </v:shape>
              <v:shape id="Freeform 2037" o:spid="_x0000_s3061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NasQA&#10;AADdAAAADwAAAGRycy9kb3ducmV2LnhtbESPzYrCQBCE74LvMLTgTSfqKhoziisEvHjY6AM0mc4P&#10;ZnpiZtZk335nQdhjUVVfUclxMI14UedqywoW8wgEcW51zaWC+y2dbUE4j6yxsUwKfsjB8TAeJRhr&#10;2/MXvTJfigBhF6OCyvs2ltLlFRl0c9sSB6+wnUEfZFdK3WEf4KaRyyjaSIM1h4UKWzpXlD+yb6MA&#10;Vx/9pemLNEVaP+tru1uknzulppPhtAfhafD/4Xf7ohUso9Ua/t6EJy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aTWrEAAAA3QAAAA8AAAAAAAAAAAAAAAAAmAIAAGRycy9k&#10;b3ducmV2LnhtbFBLBQYAAAAABAAEAPUAAACJAwAAAAA=&#10;" path="m34,l20,5,10,13,2,23,,35r5,l12,33r5,-3l22,25r5,-5l29,15,32,8,34,xe" fillcolor="#f3be00" stroked="f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2038" o:spid="_x0000_s3062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n5RMQA&#10;AADdAAAADwAAAGRycy9kb3ducmV2LnhtbESPwWrDMBBE74H+g9hCbrFch4TGtWySQqE5Nskhx8Xa&#10;2mqtlbEU2/n7qlDocZiZN0xRzbYTIw3eOFbwlKQgiGunDTcKLue31TMIH5A1do5JwZ08VOXDosBc&#10;u4k/aDyFRkQI+xwVtCH0uZS+bsmiT1xPHL1PN1gMUQ6N1ANOEW47maXpVlo0HBda7Om1pfr7dLMK&#10;vq5+tzm6Wz3d9Xhw487M3dUotXyc9y8gAs3hP/zXftcKsnS9hd838Qn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Z+UTEAAAA3QAAAA8AAAAAAAAAAAAAAAAAmAIAAGRycy9k&#10;b3ducmV2LnhtbFBLBQYAAAAABAAEAPUAAACJAwAAAAA=&#10;" path="m34,l20,5,10,13,2,23,,35r5,l12,33r5,-3l22,25r5,-5l29,15,32,8,34,xe" filled="f" strokecolor="#e15520" strokeweight="0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2039" o:spid="_x0000_s3063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O9aMYA&#10;AADdAAAADwAAAGRycy9kb3ducmV2LnhtbESPQWvCQBSE7wX/w/IEb3WTSFWiq4gg9lJLbUvp7ZF9&#10;ZoPZtyG7NfHfuwXB4zAz3zDLdW9rcaHWV44VpOMEBHHhdMWlgq/P3fMchA/IGmvHpOBKHtarwdMS&#10;c+06/qDLMZQiQtjnqMCE0ORS+sKQRT92DXH0Tq61GKJsS6lb7CLc1jJLkqm0WHFcMNjQ1lBxPv5Z&#10;BT9vFe1xVzbdeT//fT+Y79n1JVVqNOw3CxCB+vAI39uvWkGWTGbw/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O9aMYAAADdAAAADwAAAAAAAAAAAAAAAACYAgAAZHJz&#10;L2Rvd25yZXYueG1sUEsFBgAAAAAEAAQA9QAAAIsDAAAAAA==&#10;" path="m,50l30,,,50xe" fillcolor="#f3be00" stroked="f">
                <v:path arrowok="t" o:connecttype="custom" o:connectlocs="0,31750;19050,0;0,31750" o:connectangles="0,0,0"/>
              </v:shape>
              <v:shape id="Freeform 2040" o:spid="_x0000_s3064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bqsQA&#10;AADdAAAADwAAAGRycy9kb3ducmV2LnhtbERPy2oCMRTdF/yHcAtupGZ8IGVqFPGFYCutFtrlZXI7&#10;GZzcDJOoo19vFkKXh/MeTxtbijPVvnCsoNdNQBBnThecK/g+rF5eQfiArLF0TAqu5GE6aT2NMdXu&#10;wl903odcxBD2KSowIVSplD4zZNF3XUUcuT9XWwwR1rnUNV5iuC1lP0lG0mLBscFgRXND2XF/sgrk&#10;tmPoZ/jxy7f15+F9Qcvtrlgq1X5uZm8gAjXhX/xwb7SCfjKIc+Ob+AT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W6rEAAAA3QAAAA8AAAAAAAAAAAAAAAAAmAIAAGRycy9k&#10;b3ducmV2LnhtbFBLBQYAAAAABAAEAPUAAACJAwAAAAA=&#10;" path="m,50l30,,,50xe" filled="f" strokecolor="#e15520" strokeweight="0">
                <v:path arrowok="t" o:connecttype="custom" o:connectlocs="0,31750;19050,0;0,31750" o:connectangles="0,0,0"/>
              </v:shape>
              <v:shape id="Freeform 2041" o:spid="_x0000_s3065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bXk8cA&#10;AADdAAAADwAAAGRycy9kb3ducmV2LnhtbESPT2vCQBTE74V+h+UVeim6MdKg0VWsUOjJUv+dn9ln&#10;Esy+jdlV12/vFgo9DjPzG2Y6D6YRV+pcbVnBoJ+AIC6srrlUsN189kYgnEfW2FgmBXdyMJ89P00x&#10;1/bGP3Rd+1JECLscFVTet7mUrqjIoOvbljh6R9sZ9FF2pdQd3iLcNDJNkkwarDkuVNjSsqLitL4Y&#10;BaPLKVsdQvOdnZcfg/CWtvvx7l2p15ewmIDwFPx/+K/9pRWkyXAMv2/i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215PHAAAA3QAAAA8AAAAAAAAAAAAAAAAAmAIAAGRy&#10;cy9kb3ducmV2LnhtbFBLBQYAAAAABAAEAPUAAACMAwAAAAA=&#10;" path="m35,l20,5,10,12,3,22,,35,10,32,22,25r5,-5l30,15,32,7,35,xe" fillcolor="#f3be00" stroked="f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2042" o:spid="_x0000_s3066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ze7cMA&#10;AADdAAAADwAAAGRycy9kb3ducmV2LnhtbERP3WrCMBS+F3yHcARvhiZzQ6QaxU0Gm7ua9gEOzbGN&#10;Niddk9n69uZi4OXH97/a9K4WV2qD9azheapAEBfeWC415MePyQJEiMgGa8+k4UYBNuvhYIWZ8R3/&#10;0PUQS5FCOGSooYqxyaQMRUUOw9Q3xIk7+dZhTLAtpWmxS+GuljOl5tKh5dRQYUPvFRWXw5/TUJzt&#10;k3rr7Hf+svs90Zff54vzXuvxqN8uQUTq40P87/40GmbqNe1Pb9IT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ze7cMAAADdAAAADwAAAAAAAAAAAAAAAACYAgAAZHJzL2Rv&#10;d25yZXYueG1sUEsFBgAAAAAEAAQA9QAAAIgDAAAAAA==&#10;" path="m35,l20,5,10,12,3,22,,35,10,32,22,25r5,-5l30,15,32,7,35,xe" filled="f" strokecolor="#e15520" strokeweight="0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2043" o:spid="_x0000_s3067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8GMUA&#10;AADdAAAADwAAAGRycy9kb3ducmV2LnhtbESPX2vCMBTF3wd+h3AHe1tTZUipRpG5gQ/zwW6w+XZp&#10;rm2xuQlJtPXbL8Jgj4fz58dZrkfTiyv50FlWMM1yEMS11R03Cr4+358LECEia+wtk4IbBVivJg9L&#10;LLUd+EDXKjYijXAoUUEboyulDHVLBkNmHXHyTtYbjEn6RmqPQxo3vZzl+Vwa7DgRWnT02lJ9ri4m&#10;Qfzhhm/bb+eK+fG8/xg6+VNUSj09jpsFiEhj/A//tXdawSx/mcL9TX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jwYxQAAAN0AAAAPAAAAAAAAAAAAAAAAAJgCAABkcnMv&#10;ZG93bnJldi54bWxQSwUGAAAAAAQABAD1AAAAigMAAAAA&#10;" path="m,45l32,,,45xe" fillcolor="#f3be00" stroked="f">
                <v:path arrowok="t" o:connecttype="custom" o:connectlocs="0,28575;20320,0;0,28575" o:connectangles="0,0,0"/>
              </v:shape>
              <v:shape id="Freeform 2044" o:spid="_x0000_s3068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O0wsUA&#10;AADdAAAADwAAAGRycy9kb3ducmV2LnhtbESPzWrDMBCE74G+g9hAbokUE0JxooQmbaEUcsjPAyzW&#10;1ja2Vq6k2u7bV4FAj8PMfMNs96NtRU8+1I41LBcKBHHhTM2lhtv1ff4MIkRkg61j0vBLAfa7p8kW&#10;c+MGPlN/iaVIEA45aqhi7HIpQ1GRxbBwHXHyvpy3GJP0pTQehwS3rcyUWkuLNaeFCjs6VlQ0lx+r&#10;wb+Vqvs+9u2Jh9dr83lowvlw03o2HV82ICKN8T/8aH8YDZlaZXB/k5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47TCxQAAAN0AAAAPAAAAAAAAAAAAAAAAAJgCAABkcnMv&#10;ZG93bnJldi54bWxQSwUGAAAAAAQABAD1AAAAigMAAAAA&#10;" path="m,45l32,,,45xe" filled="f" strokecolor="#e15520" strokeweight="0">
                <v:path arrowok="t" o:connecttype="custom" o:connectlocs="0,28575;20320,0;0,28575" o:connectangles="0,0,0"/>
              </v:shape>
              <v:shape id="Freeform 2045" o:spid="_x0000_s3069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+Ef8MA&#10;AADdAAAADwAAAGRycy9kb3ducmV2LnhtbERPy6rCMBTcC/5DOII7TX1wKdUoKogu7sbHQneH5tgW&#10;m5PaRK33641wwcUshnkx03ljSvGg2hWWFQz6EQji1OqCMwXHw7oXg3AeWWNpmRS8yMF81m5NMdH2&#10;yTt67H0mQgm7BBXk3leJlC7NyaDr24o4aBdbG/SB1pnUNT5DuSnlMIp+pMGCw0KOFa1ySq/7u1Fw&#10;yG7x6vfv1hTnAS/TzclfApTqdprFBISnxn/N/+mtVjCMxiP4vAlPQM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+Ef8MAAADdAAAADwAAAAAAAAAAAAAAAACYAgAAZHJzL2Rv&#10;d25yZXYueG1sUEsFBgAAAAAEAAQA9QAAAIgDAAAAAA==&#10;" path="m37,l25,3,13,10,5,20,,33,13,30,25,23r5,-5l35,13,37,8,37,xe" fillcolor="#f3be00" stroked="f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2046" o:spid="_x0000_s3070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TKysYA&#10;AADdAAAADwAAAGRycy9kb3ducmV2LnhtbESPQYvCMBSE74L/ITxhL6KpUkWqUdRFWA97sHrx9mie&#10;bbF5qU3U7v76zYLgcZiZb5jFqjWVeFDjSssKRsMIBHFmdcm5gtNxN5iBcB5ZY2WZFPyQg9Wy21lg&#10;ou2TD/RIfS4ChF2CCgrv60RKlxVk0A1tTRy8i20M+iCbXOoGnwFuKjmOoqk0WHJYKLCmbUHZNb0b&#10;Bd+Z2cSX31lfV+vP/Xk3ucV7N1Xqo9eu5yA8tf4dfrW/tIJxFMfw/yY8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TKysYAAADdAAAADwAAAAAAAAAAAAAAAACYAgAAZHJz&#10;L2Rvd25yZXYueG1sUEsFBgAAAAAEAAQA9QAAAIsDAAAAAA==&#10;" path="m37,l25,3,13,10,5,20,,33,13,30,25,23r5,-5l35,13,37,8,37,xe" filled="f" strokecolor="#e15520" strokeweight="0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2047" o:spid="_x0000_s3071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mz8AA&#10;AADdAAAADwAAAGRycy9kb3ducmV2LnhtbERPTWvCQBC9F/wPywje6kbbikRXkUKLh/bQKJ7H7JgE&#10;M7Nhd9X033cLgsf3zVuue27VlXxonBiYjDNQJKWzjVQG9ruP5zmoEFEstk7IwC8FWK8GT0vMrbvJ&#10;D12LWKlUIiFHA3WMXa51KGtiDGPXkSTt5DxjTNBX2nq8pXJu9TTLZpqxkbRQY0fvNZXn4sIG/HHO&#10;cigqftHy9d2GC3/uEm9Gw36zABWpjw/zPb21BqbZ6xv8v0lPQK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ymz8AAAADdAAAADwAAAAAAAAAAAAAAAACYAgAAZHJzL2Rvd25y&#10;ZXYueG1sUEsFBgAAAAAEAAQA9QAAAIUDAAAAAA==&#10;" path="m,47l40,,,47xe" fillcolor="#f3be00" stroked="f">
                <v:path arrowok="t" o:connecttype="custom" o:connectlocs="0,29845;25400,0;0,29845" o:connectangles="0,0,0"/>
              </v:shape>
              <v:shape id="Freeform 2048" o:spid="_x0000_s3072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kCsMA&#10;AADdAAAADwAAAGRycy9kb3ducmV2LnhtbESPT4vCMBTE7wt+h/CEva2JRVSqUUQQPCyCf8Dro3m2&#10;xealJtF2v/1mYcHjMDO/YZbr3jbiRT7UjjWMRwoEceFMzaWGy3n3NQcRIrLBxjFp+KEA69XgY4m5&#10;cR0f6XWKpUgQDjlqqGJscylDUZHFMHItcfJuzluMSfpSGo9dgttGZkpNpcWa00KFLW0rKu6np9Ug&#10;j13Irup7Zg+T6+ypHHp5eGj9Oew3CxCR+vgO/7f3RkOmJlP4e5Oe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jkCsMAAADdAAAADwAAAAAAAAAAAAAAAACYAgAAZHJzL2Rv&#10;d25yZXYueG1sUEsFBgAAAAAEAAQA9QAAAIgDAAAAAA==&#10;" path="m,47l40,,,47xe" filled="f" strokecolor="#e15520" strokeweight="0">
                <v:path arrowok="t" o:connecttype="custom" o:connectlocs="0,29845;25400,0;0,29845" o:connectangles="0,0,0"/>
              </v:shape>
              <v:shape id="Freeform 2049" o:spid="_x0000_s3073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fljcUA&#10;AADdAAAADwAAAGRycy9kb3ducmV2LnhtbESPQWsCMRSE70L/Q3gFL6VmtVbL1iitIHoTrfX82Lxu&#10;liYvSxJ1+++NUPA4zMw3zGzROSvOFGLjWcFwUIAgrrxuuFZw+Fo9v4GICVmj9UwK/ijCYv7Qm2Gp&#10;/YV3dN6nWmQIxxIVmJTaUspYGXIYB74lzt6PDw5TlqGWOuAlw52Vo6KYSIcN5wWDLS0NVb/7k1Ow&#10;/DysT8PjZJy+7dNrDC+7rWWjVP+x+3gHkahL9/B/e6MVjIrxFG5v8hO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+WNxQAAAN0AAAAPAAAAAAAAAAAAAAAAAJgCAABkcnMv&#10;ZG93bnJldi54bWxQSwUGAAAAAAQABAD1AAAAigMAAAAA&#10;" path="m40,l25,5,12,10,5,20,,32,12,30,25,25r5,-5l35,15,37,7,40,xe" fillcolor="#f3be00" stroked="f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2050" o:spid="_x0000_s3074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JscIA&#10;AADdAAAADwAAAGRycy9kb3ducmV2LnhtbERPTWvCQBC9F/oflin0UnRTG7TEbKQIlh41lp6n2TEJ&#10;ZmdDdjTpv+8eBI+P951vJtepKw2h9WzgdZ6AIq68bbk28H3czd5BBUG22HkmA38UYFM8PuSYWT/y&#10;ga6l1CqGcMjQQCPSZ1qHqiGHYe574sid/OBQIhxqbQccY7jr9CJJltphy7GhwZ62DVXn8uIMjD/7&#10;35d6tR0PJ+ne9L6V9DO1xjw/TR9rUEKT3MU395c1sEjSODe+iU9A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omxwgAAAN0AAAAPAAAAAAAAAAAAAAAAAJgCAABkcnMvZG93&#10;bnJldi54bWxQSwUGAAAAAAQABAD1AAAAhwMAAAAA&#10;" path="m40,l25,5,12,10,5,20,,32,12,30,25,25r5,-5l35,15,37,7,40,xe" filled="f" strokecolor="#e15520" strokeweight="0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2051" o:spid="_x0000_s3075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wkDMYA&#10;AADdAAAADwAAAGRycy9kb3ducmV2LnhtbESPwWrDMBBE74X+g9hCb42c1A2JEyWUQqkPvjTJIcfF&#10;2thurZWRVMv9+6oQyHGYmTfMdj+ZXozkfGdZwXyWgSCure64UXA6vj+tQPiArLG3TAp+ycN+d3+3&#10;xULbyJ80HkIjEoR9gQraEIZCSl+3ZNDP7ECcvIt1BkOSrpHaYUxw08tFli2lwY7TQosDvbVUfx9+&#10;jIIx/8i/YnWOL0MsSz+PVXDPlVKPD9PrBkSgKdzC13apFSyyfA3/b9IT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wkDMYAAADdAAAADwAAAAAAAAAAAAAAAACYAgAAZHJz&#10;L2Rvd25yZXYueG1sUEsFBgAAAAAEAAQA9QAAAIsDAAAAAA==&#10;" path="m,48l37,,,48xe" fillcolor="#f3be00" stroked="f">
                <v:path arrowok="t" o:connecttype="custom" o:connectlocs="0,30480;23495,0;0,30480" o:connectangles="0,0,0"/>
              </v:shape>
              <v:shape id="Freeform 2052" o:spid="_x0000_s3076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3JsQA&#10;AADdAAAADwAAAGRycy9kb3ducmV2LnhtbERPS0sDMRC+C/0PYQrebOKCD7ZNiwiiVUtpLfQ6bsbN&#10;1s1k2Yzt+u/NQejx43vPFkNo1ZH61ES2cD0xoIir6BquLew+nq7uQSVBdthGJgu/lGAxH13MsHTx&#10;xBs6bqVWOYRTiRa8SFdqnSpPAdMkdsSZ+4p9QMmwr7Xr8ZTDQ6sLY251wIZzg8eOHj1V39ufYOGz&#10;uHuVsG7374fd2/JgVv5ZlhtrL8fDwxSU0CBn8b/7xVkozE3en9/kJ6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S9ybEAAAA3QAAAA8AAAAAAAAAAAAAAAAAmAIAAGRycy9k&#10;b3ducmV2LnhtbFBLBQYAAAAABAAEAPUAAACJAwAAAAA=&#10;" path="m,48l37,,,48xe" filled="f" strokecolor="#e15520" strokeweight="0">
                <v:path arrowok="t" o:connecttype="custom" o:connectlocs="0,30480;23495,0;0,30480" o:connectangles="0,0,0"/>
              </v:shape>
              <v:shape id="Freeform 2053" o:spid="_x0000_s3077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6scYA&#10;AADdAAAADwAAAGRycy9kb3ducmV2LnhtbESPQWvCQBSE7wX/w/IEb3WzQkSiq4ggFqoUrQjentln&#10;Esy+DdlV47/vFgo9DjPzDTNbdLYWD2p95ViDGiYgiHNnKi40HL/X7xMQPiAbrB2Thhd5WMx7bzPM&#10;jHvynh6HUIgIYZ+hhjKEJpPS5yVZ9EPXEEfv6lqLIcq2kKbFZ4TbWo6SZCwtVhwXSmxoVVJ+O9yt&#10;hos5qd14sk3TnXrtN+osz5/3L60H/W45BRGoC//hv/aH0TBKUgW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L6scYAAADdAAAADwAAAAAAAAAAAAAAAACYAgAAZHJz&#10;L2Rvd25yZXYueG1sUEsFBgAAAAAEAAQA9QAAAIsDAAAAAA==&#10;" path="m37,l30,,22,3,17,5,12,8,7,13,5,20,2,28,,35,12,33,25,25r5,-5l32,15,37,8,37,xe" fillcolor="#f3be00" stroked="f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2054" o:spid="_x0000_s3078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Q4ccA&#10;AADdAAAADwAAAGRycy9kb3ducmV2LnhtbESPX2vCMBTF3wd+h3CFvc3Ujv2hM4psiBMEUQdjb5fm&#10;Lu1sbkoS2/rtzWCwx8M553c4s8VgG9GRD7VjBdNJBoK4dLpmo+DjuLp7BhEissbGMSm4UIDFfHQz&#10;w0K7nvfUHaIRCcKhQAVVjG0hZSgrshgmriVO3rfzFmOS3kjtsU9w28g8yx6lxZrTQoUtvVZUng5n&#10;q+Cne9Kf5m29uvfHr67c6H653RmlbsfD8gVEpCH+h//a71pBnj3k8PsmP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YEOHHAAAA3QAAAA8AAAAAAAAAAAAAAAAAmAIAAGRy&#10;cy9kb3ducmV2LnhtbFBLBQYAAAAABAAEAPUAAACMAwAAAAA=&#10;" path="m37,l30,,22,3,17,5,12,8,7,13,5,20,2,28,,35,12,33,25,25r5,-5l32,15,37,8,37,e" filled="f" strokecolor="#e15520" strokeweight="0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2055" o:spid="_x0000_s3079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pcUcUA&#10;AADdAAAADwAAAGRycy9kb3ducmV2LnhtbESPQWvCQBSE74X+h+UVeqsbI5USXUVKlRSqkFTvj+wz&#10;CWbfxt1V03/fFQo9DjPzDTNfDqYTV3K+taxgPEpAEFdWt1wr2H+vX95A+ICssbNMCn7Iw3Lx+DDH&#10;TNsbF3QtQy0ihH2GCpoQ+kxKXzVk0I9sTxy9o3UGQ5SultrhLcJNJ9MkmUqDLceFBnt6b6g6lRej&#10;wLgPG8qTncpik58Pw3b3efkipZ6fhtUMRKAh/If/2rlWkCavE7i/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lxRxQAAAN0AAAAPAAAAAAAAAAAAAAAAAJgCAABkcnMv&#10;ZG93bnJldi54bWxQSwUGAAAAAAQABAD1AAAAigMAAAAA&#10;" path="m,52l28,,,52xe" fillcolor="#f3be00" stroked="f">
                <v:path arrowok="t" o:connecttype="custom" o:connectlocs="0,33020;17780,0;0,33020" o:connectangles="0,0,0"/>
              </v:shape>
              <v:shape id="Freeform 2056" o:spid="_x0000_s3080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yXMIA&#10;AADdAAAADwAAAGRycy9kb3ducmV2LnhtbESPQYvCMBSE7wv+h/AEL4umFlekGkUExatdBY+P5tkW&#10;m5faxFr/vREEj8PMfMMsVp2pREuNKy0rGI8iEMSZ1SXnCo7/2+EMhPPIGivLpOBJDlbL3s8CE20f&#10;fKA29bkIEHYJKii8rxMpXVaQQTeyNXHwLrYx6INscqkbfAS4qWQcRVNpsOSwUGBNm4Kya3o3Cm7r&#10;2N7zbZvVz1Sffqvr7pxejFKDfreeg/DU+W/4095rBXH0N4H3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LJcwgAAAN0AAAAPAAAAAAAAAAAAAAAAAJgCAABkcnMvZG93&#10;bnJldi54bWxQSwUGAAAAAAQABAD1AAAAhwMAAAAA&#10;" path="m,52l28,,,52xe" filled="f" strokecolor="#e15520" strokeweight="0">
                <v:path arrowok="t" o:connecttype="custom" o:connectlocs="0,33020;17780,0;0,33020" o:connectangles="0,0,0"/>
              </v:shape>
              <v:shape id="Freeform 2057" o:spid="_x0000_s3081" style="position:absolute;left:1149;top:5213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WeZ8QA&#10;AADdAAAADwAAAGRycy9kb3ducmV2LnhtbESPQWsCMRSE74L/ITyht5qs1NKuRtFCadGTtgePj81z&#10;s7h5WZKo2/56Uyh4HGbmG2a+7F0rLhRi41lDMVYgiCtvGq41fH+9P76AiAnZYOuZNPxQhOViOJhj&#10;afyVd3TZp1pkCMcSNdiUulLKWFlyGMe+I87e0QeHKctQSxPwmuGulROlnqXDhvOCxY7eLFWn/dlp&#10;WG9efXHuKRiKT8WvP2w/rNpq/TDqVzMQifp0D/+3P42GiZpO4e9Nf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lnmfEAAAA3QAAAA8AAAAAAAAAAAAAAAAAmAIAAGRycy9k&#10;b3ducmV2LnhtbFBLBQYAAAAABAAEAPUAAACJAwAAAAA=&#10;" path="m40,50l,,40,50xm40,50r5,15l55,75r12,5l82,80,80,72,77,67,72,60,67,55,63,52,55,50r-7,l40,50xe" fillcolor="#f3be00" stroked="f">
                <v:path arrowok="t" o:connecttype="custom" o:connectlocs="25400,31750;0,0;25400,31750;25400,31750;28575,41275;34925,47625;42545,50800;52070,50800;50800,45720;48895,42545;45720,38100;42545,34925;40005,33020;34925,31750;30480,31750;25400,31750" o:connectangles="0,0,0,0,0,0,0,0,0,0,0,0,0,0,0,0"/>
                <o:lock v:ext="edit" verticies="t"/>
              </v:shape>
              <v:shape id="Freeform 2058" o:spid="_x0000_s3082" style="position:absolute;left:1149;top:5213;width:254;height:317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zj7MYA&#10;AADdAAAADwAAAGRycy9kb3ducmV2LnhtbESPQWvCQBSE7wX/w/IEb7qpoC3RVapQ6KEUmtqCt2f2&#10;mQSzb+Puq6b/vlsQehxm5htmue5dqy4UYuPZwP0kA0VcettwZWD38Tx+BBUF2WLrmQz8UIT1anC3&#10;xNz6K7/TpZBKJQjHHA3UIl2udSxrchgnviNO3tEHh5JkqLQNeE1w1+ppls21w4bTQo0dbWsqT8W3&#10;M/DWfn2+bjcPzveH/ZELkXPYWWNGw/5pAUqol//wrf1iDUyz2Rz+3qQn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7zj7MYAAADdAAAADwAAAAAAAAAAAAAAAACYAgAAZHJz&#10;L2Rvd25yZXYueG1sUEsFBgAAAAAEAAQA9QAAAIsDAAAAAA==&#10;" path="m40,50l,,40,50xe" filled="f" strokecolor="#e15520" strokeweight=".1pt">
                <v:path arrowok="t" o:connecttype="custom" o:connectlocs="25400,31750;0,0;25400,31750" o:connectangles="0,0,0"/>
              </v:shape>
              <v:shape id="Freeform 2059" o:spid="_x0000_s3083" style="position:absolute;left:1403;top:5530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WW8cA&#10;AADdAAAADwAAAGRycy9kb3ducmV2LnhtbESPW2sCMRSE34X+h3AKvmlSwQtbo7SllULB+0P7dtwc&#10;d5duTpZN1NVfbwTBx2FmvmHG08aW4ki1LxxreOkqEMSpMwVnGrabr84IhA/IBkvHpOFMHqaTp9YY&#10;E+NOvKLjOmQiQtgnqCEPoUqk9GlOFn3XVcTR27vaYoiyzqSp8RThtpQ9pQbSYsFxIceKPnJK/9cH&#10;q6G5LP4G+/7nYVf+WrX7WdL7YjbXuv3cvL2CCNSER/je/jYaeqo/hNub+ATk5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J1lvHAAAA3QAAAA8AAAAAAAAAAAAAAAAAmAIAAGRy&#10;cy9kb3ducmV2LnhtbFBLBQYAAAAABAAEAPUAAACMAwAAAAA=&#10;" path="m,l5,15,15,25r12,5l42,30,40,22,37,17,32,10,27,5,23,2,15,,8,,,xe" filled="f" strokecolor="#e15520" strokeweight=".1pt">
                <v:path arrowok="t" o:connecttype="custom" o:connectlocs="0,0;3175,9525;9525,15875;17145,19050;26670,19050;25400,13970;23495,10795;20320,6350;17145,3175;14605,1270;9525,0;5080,0;0,0" o:connectangles="0,0,0,0,0,0,0,0,0,0,0,0,0"/>
              </v:shape>
              <v:shape id="Freeform 2060" o:spid="_x0000_s3084" style="position:absolute;left:1073;top:4991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C7MQA&#10;AADdAAAADwAAAGRycy9kb3ducmV2LnhtbESPwWoCMRCG70LfIUyhN00UlLo1SitIS09WC+1x2Iyb&#10;xc1k2UR3+/adg+Bx+Of/Zr7VZgiNulKX6sgWphMDiriMrubKwvdxN34GlTKywyYyWfijBJv1w2iF&#10;hYs9f9H1kCslEE4FWvA5t4XWqfQUME1iSyzZKXYBs4xdpV2HvcBDo2fGLHTAmuWCx5a2nsrz4RIs&#10;DEvz85vCdH5887jt3z/3wq+sfXocXl9AZRryffnW/nAWZmYu74qNmIB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AuzEAAAA3QAAAA8AAAAAAAAAAAAAAAAAmAIAAGRycy9k&#10;b3ducmV2LnhtbFBLBQYAAAAABAAEAPUAAACJAwAAAAA=&#10;" path="m35,52l,,35,52xm35,52r7,13l52,75r10,5l77,80,75,75,72,67,67,62,62,57,57,52,50,50r-8,l35,52xe" fillcolor="#f3be00" stroked="f">
                <v:path arrowok="t" o:connecttype="custom" o:connectlocs="22225,33020;0,0;22225,33020;22225,33020;26670,41275;33020,47625;39370,50800;48895,50800;47625,47625;45720,42545;42545,39370;39370,36195;36195,33020;31750,31750;26670,31750;22225,33020" o:connectangles="0,0,0,0,0,0,0,0,0,0,0,0,0,0,0,0"/>
                <o:lock v:ext="edit" verticies="t"/>
              </v:shape>
              <v:shape id="Freeform 2061" o:spid="_x0000_s3085" style="position:absolute;left:1073;top:4991;width:222;height:330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Rk8YA&#10;AADdAAAADwAAAGRycy9kb3ducmV2LnhtbESPQWsCMRSE70L/Q3iCN00ULHZrlFIpVKiHaint7bF5&#10;3SxuXpYkq2t/fVMQPA4z8w2zXPeuEScKsfasYTpRIIhLb2quNHwcXsYLEDEhG2w8k4YLRViv7gZL&#10;LIw/8zud9qkSGcKxQA02pbaQMpaWHMaJb4mz9+ODw5RlqKQJeM5w18iZUvfSYc15wWJLz5bK475z&#10;Gr539qvbdEl9+u1Oho18+zXHUuvRsH96BJGoT7fwtf1qNMzU/AH+3+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ERk8YAAADdAAAADwAAAAAAAAAAAAAAAACYAgAAZHJz&#10;L2Rvd25yZXYueG1sUEsFBgAAAAAEAAQA9QAAAIsDAAAAAA==&#10;" path="m35,52l,,35,52xe" filled="f" strokecolor="#e15520" strokeweight=".1pt">
                <v:path arrowok="t" o:connecttype="custom" o:connectlocs="22225,33020;0,0;22225,33020" o:connectangles="0,0,0"/>
              </v:shape>
              <v:shape id="Freeform 2062" o:spid="_x0000_s3086" style="position:absolute;left:1295;top:5308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yEksQA&#10;AADdAAAADwAAAGRycy9kb3ducmV2LnhtbERPy2oCMRTdC/5DuEJ3mih0KFOjtGKLINRXF7q7Tq4z&#10;g5ObYRJ16tebRcHl4bzH09ZW4kqNLx1rGA4UCOLMmZJzDb+7r/4bCB+QDVaOScMfeZhOup0xpsbd&#10;eEPXbchFDGGfooYihDqV0mcFWfQDVxNH7uQaiyHCJpemwVsMt5UcKZVIiyXHhgJrmhWUnbcXq6G9&#10;rw7J6XV+OVZ7q47LNX2uvn+0fum1H+8gArXhKf53L4yGkUri/vgmPgE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MhJLEAAAA3QAAAA8AAAAAAAAAAAAAAAAAmAIAAGRycy9k&#10;b3ducmV2LnhtbFBLBQYAAAAABAAEAPUAAACJAwAAAAA=&#10;" path="m,2l7,15,17,25r10,5l42,30,40,25,37,17,32,12,27,7,22,2,15,,7,,,2xe" filled="f" strokecolor="#e15520" strokeweight=".1pt">
                <v:path arrowok="t" o:connecttype="custom" o:connectlocs="0,1270;4445,9525;10795,15875;17145,19050;26670,19050;25400,15875;23495,10795;20320,7620;17145,4445;13970,1270;9525,0;4445,0;0,1270" o:connectangles="0,0,0,0,0,0,0,0,0,0,0,0,0"/>
              </v:shape>
              <v:shape id="Freeform 2063" o:spid="_x0000_s3087" style="position:absolute;left:933;top:4800;width:533;height:508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2jMYA&#10;AADdAAAADwAAAGRycy9kb3ducmV2LnhtbESPQUvDQBSE7wX/w/IEL8XuNodSYrdFA4pgLzYKPT6y&#10;zySYfRuzzzT9925B6HGYmW+YzW7ynRppiG1gC8uFAUVcBddybeGjfL5fg4qC7LALTBbOFGG3vZlt&#10;MHfhxO80HqRWCcIxRwuNSJ9rHauGPMZF6ImT9xUGj5LkUGs34CnBfaczY1baY8tpocGeioaq78Ov&#10;t1Ca4mfPBb9V86dPOcrx5dyNmbV3t9PjAyihSa7h//ars5CZ1RIub9IT0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l2jMYAAADdAAAADwAAAAAAAAAAAAAAAACYAgAAZHJz&#10;L2Rvd25yZXYueG1sUEsFBgAAAAAEAAQA9QAAAIsDAAAAAA==&#10;" path="m42,50l,,42,50xm42,50r5,12l57,72r12,5l84,80,82,72,79,65,74,60,69,55,64,50r-7,l49,47r-7,3xe" fillcolor="#f3be00" stroked="f">
                <v:path arrowok="t" o:connecttype="custom" o:connectlocs="26670,31750;0,0;26670,31750;26670,31750;29845,39370;36195,45720;43815,48895;53340,50800;52070,45720;50165,41275;46990,38100;43815,34925;40640,31750;36195,31750;31115,29845;26670,31750" o:connectangles="0,0,0,0,0,0,0,0,0,0,0,0,0,0,0,0"/>
                <o:lock v:ext="edit" verticies="t"/>
              </v:shape>
              <v:shape id="Freeform 2064" o:spid="_x0000_s3088" style="position:absolute;left:933;top:4800;width:267;height:318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htEccA&#10;AADdAAAADwAAAGRycy9kb3ducmV2LnhtbESPQWsCMRSE7wX/Q3iCF6lZt7C0W6OItCBiD9oWenxs&#10;XneXbl7iJsbtvzeFgsdhZr5hFqvBdCJS71vLCuazDARxZXXLtYKP99f7RxA+IGvsLJOCX/KwWo7u&#10;Flhqe+EDxWOoRYKwL1FBE4IrpfRVQwb9zDri5H3b3mBIsq+l7vGS4KaTeZYV0mDLaaFBR5uGqp/j&#10;2Sj4lA/u9PTiov+K8W13qPy0mO6VmoyH9TOIQEO4hf/bW60gz4oc/t6k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4bRHHAAAA3QAAAA8AAAAAAAAAAAAAAAAAmAIAAGRy&#10;cy9kb3ducmV2LnhtbFBLBQYAAAAABAAEAPUAAACMAwAAAAA=&#10;" path="m42,50l,,42,50xe" filled="f" strokecolor="#e15520" strokeweight=".1pt">
                <v:path arrowok="t" o:connecttype="custom" o:connectlocs="26670,31750;0,0;26670,31750" o:connectangles="0,0,0"/>
              </v:shape>
              <v:shape id="Freeform 2065" o:spid="_x0000_s3089" style="position:absolute;left:1200;top:5099;width:266;height:209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ShnsUA&#10;AADdAAAADwAAAGRycy9kb3ducmV2LnhtbESPT4vCMBTE74LfITxhb5qqUJZqlEUQPCi7/sM9Ppq3&#10;bdfmpSRRu356Iyx4HGbmN8x03ppaXMn5yrKC4SABQZxbXXGh4LBf9t9B+ICssbZMCv7Iw3zW7Uwx&#10;0/bGW7ruQiEihH2GCsoQmkxKn5dk0A9sQxy9H+sMhihdIbXDW4SbWo6SJJUGK44LJTa0KCk/7y5G&#10;QR7cMTXV50be5em7WHzt12x+lXrrtR8TEIHa8Ar/t1dawShJx/B8E5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5KGexQAAAN0AAAAPAAAAAAAAAAAAAAAAAJgCAABkcnMv&#10;ZG93bnJldi54bWxQSwUGAAAAAAQABAD1AAAAigMAAAAA&#10;" path="m,3l5,15,15,25r12,5l42,33,40,25,37,18,32,13,27,8,22,3r-7,l7,,,3xe" filled="f" strokecolor="#e15520" strokeweight=".1pt">
                <v:path arrowok="t" o:connecttype="custom" o:connectlocs="0,1905;3175,9525;9525,15875;17145,19050;26670,20955;25400,15875;23495,11430;20320,8255;17145,5080;13970,1905;9525,1905;4445,0;0,1905" o:connectangles="0,0,0,0,0,0,0,0,0,0,0,0,0"/>
              </v:shape>
              <v:shape id="Freeform 2066" o:spid="_x0000_s3090" style="position:absolute;left:850;top:4641;width:521;height:477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KosYA&#10;AADdAAAADwAAAGRycy9kb3ducmV2LnhtbESPQWsCMRSE74X+h/AKvYhmK4vIahQrtLQX66rg9bF5&#10;7i4mL0uS6ra/3hQKHoeZ+YaZL3trxIV8aB0reBllIIgrp1uuFRz2b8MpiBCRNRrHpOCHAiwXjw9z&#10;LLS7ckmXXaxFgnAoUEETY1dIGaqGLIaR64iTd3LeYkzS11J7vCa4NXKcZRNpseW00GBH64aq8+7b&#10;Kti+++3XYJP/DtCY4ynH8nNdvir1/NSvZiAi9fEe/m9/aAXjbJLD35v0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CKosYAAADdAAAADwAAAAAAAAAAAAAAAACYAgAAZHJz&#10;L2Rvd25yZXYueG1sUEsFBgAAAAAEAAQA9QAAAIsDAAAAAA==&#10;" path="m40,45l,,40,45xm40,45r7,15l55,70r12,5l82,75,80,70,77,62,72,57,67,52,62,47,55,45r-8,l40,45xe" fillcolor="#f3be00" stroked="f">
                <v:path arrowok="t" o:connecttype="custom" o:connectlocs="25400,28575;0,0;25400,28575;25400,28575;29845,38100;34925,44450;42545,47625;52070,47625;50800,44450;48895,39370;45720,36195;42545,33020;39370,29845;34925,28575;29845,28575;25400,28575" o:connectangles="0,0,0,0,0,0,0,0,0,0,0,0,0,0,0,0"/>
                <o:lock v:ext="edit" verticies="t"/>
              </v:shape>
              <v:shape id="Freeform 2067" o:spid="_x0000_s3091" style="position:absolute;left:850;top:4641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XncUA&#10;AADdAAAADwAAAGRycy9kb3ducmV2LnhtbESP3YrCMBSE7wXfIRxh7zRVd0upRnEVdxf0xp8HODTH&#10;ttqclCZqfXuzIHg5zMw3zHTemkrcqHGlZQXDQQSCOLO65FzB8bDuJyCcR9ZYWSYFD3Iwn3U7U0y1&#10;vfOObnufiwBhl6KCwvs6ldJlBRl0A1sTB+9kG4M+yCaXusF7gJtKjqIolgZLDgsF1rQsKLvsr0ZB&#10;Pa4+D+PkvPm2q2wZr37c2f5ulfrotYsJCE+tf4df7T+tYBTFX/D/Jjw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NedxQAAAN0AAAAPAAAAAAAAAAAAAAAAAJgCAABkcnMv&#10;ZG93bnJldi54bWxQSwUGAAAAAAQABAD1AAAAigMAAAAA&#10;" path="m40,45l,,40,45xe" filled="f" strokecolor="#e15520" strokeweight="0">
                <v:path arrowok="t" o:connecttype="custom" o:connectlocs="25400,28575;0,0;25400,28575" o:connectangles="0,0,0"/>
              </v:shape>
              <v:shape id="Freeform 2068" o:spid="_x0000_s3092" style="position:absolute;left:1104;top:4927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Sj8QA&#10;AADdAAAADwAAAGRycy9kb3ducmV2LnhtbESP0YrCMBRE3xf2H8Jd8G1N9KFINcoiK7hCQasfcGmu&#10;bWlzU5pou39vBMHHYWbOMKvNaFtxp97XjjXMpgoEceFMzaWGy3n3vQDhA7LB1jFp+CcPm/XnxwpT&#10;4wY+0T0PpYgQ9ilqqELoUil9UZFFP3UdcfSurrcYouxLaXocIty2cq5UIi3WHBcq7GhbUdHkN6vh&#10;L0uK2bC9/ebn7OAPTaaaY2i0nnyNP0sQgcbwDr/ae6NhrpIEnm/iE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l0o/EAAAA3QAAAA8AAAAAAAAAAAAAAAAAmAIAAGRycy9k&#10;b3ducmV2LnhtbFBLBQYAAAAABAAEAPUAAACJAwAAAAA=&#10;" path="m,l7,15r8,10l27,30r15,l40,25,37,17,32,12,27,7,22,2,15,,7,,,e" filled="f" strokecolor="#e15520" strokeweight="0">
                <v:path arrowok="t" o:connecttype="custom" o:connectlocs="0,0;4445,9525;9525,15875;17145,19050;26670,19050;25400,15875;23495,10795;20320,7620;17145,4445;13970,1270;9525,0;4445,0;0,0" o:connectangles="0,0,0,0,0,0,0,0,0,0,0,0,0"/>
              </v:shape>
              <v:shape id="Freeform 2069" o:spid="_x0000_s3093" style="position:absolute;left:787;top:4375;width:476;height:533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Dv8YA&#10;AADdAAAADwAAAGRycy9kb3ducmV2LnhtbESP3WrCQBSE7wu+w3IKvZFmoxcqqatIRKo3/qR9gEP2&#10;NBvMng3ZjaZv3xWEXg4z8w2zXA+2ETfqfO1YwSRJQRCXTtdcKfj+2r0vQPiArLFxTAp+ycN6NXpZ&#10;YqbdnS90K0IlIoR9hgpMCG0mpS8NWfSJa4mj9+M6iyHKrpK6w3uE20ZO03QmLdYcFwy2lBsqr0Vv&#10;Fez7Q/65bYvx/GTOR33KN+NrXyn19jpsPkAEGsJ/+NneawXTdDaHx5v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IDv8YAAADdAAAADwAAAAAAAAAAAAAAAACYAgAAZHJz&#10;L2Rvd25yZXYueG1sUEsFBgAAAAAEAAQA9QAAAIsDAAAAAA==&#10;" path="m33,55l,,33,55xm33,52r7,15l50,77r10,5l75,84,72,77,70,69,67,65,62,60,55,55,47,52r-7,l33,52xe" fillcolor="#f3be00" stroked="f">
                <v:path arrowok="t" o:connecttype="custom" o:connectlocs="20955,34925;0,0;20955,34925;20955,33020;25400,42545;31750,48895;38100,52070;47625,53340;45720,48895;44450,43815;42545,41275;39370,38100;34925,34925;29845,33020;25400,33020;20955,33020" o:connectangles="0,0,0,0,0,0,0,0,0,0,0,0,0,0,0,0"/>
                <o:lock v:ext="edit" verticies="t"/>
              </v:shape>
              <v:shape id="Freeform 2070" o:spid="_x0000_s3094" style="position:absolute;left:787;top:4375;width:209;height:349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//e8MA&#10;AADdAAAADwAAAGRycy9kb3ducmV2LnhtbERPz2vCMBS+C/4P4Qm7jJlYpJudUXQq7CToBrs+mmdT&#10;1rzUJmr975fDwOPH93u+7F0jrtSF2rOGyViBIC69qbnS8P21e3kDESKywcYzabhTgOViOJhjYfyN&#10;D3Q9xkqkEA4FarAxtoWUobTkMIx9S5y4k+8cxgS7SpoObyncNTJTKpcOa04NFlv6sFT+Hi9OAz7P&#10;zrPNvjr93LN8vZ3u7KsKB62fRv3qHUSkPj7E/+5PoyFTeZqb3qQn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//e8MAAADdAAAADwAAAAAAAAAAAAAAAACYAgAAZHJzL2Rv&#10;d25yZXYueG1sUEsFBgAAAAAEAAQA9QAAAIgDAAAAAA==&#10;" path="m33,55l,,33,55xe" filled="f" strokecolor="#e15520" strokeweight="0">
                <v:path arrowok="t" o:connecttype="custom" o:connectlocs="20955,34925;0,0;20955,34925" o:connectangles="0,0,0"/>
              </v:shape>
              <v:shape id="Freeform 2071" o:spid="_x0000_s3095" style="position:absolute;left:996;top:4705;width:267;height:203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qWg8UA&#10;AADdAAAADwAAAGRycy9kb3ducmV2LnhtbESPQWvCQBSE7wX/w/KE3nSjtFKjq0igUMQWq4LXR/aZ&#10;BLNv4+4mpv++WxB6HGbmG2a57k0tOnK+sqxgMk5AEOdWV1woOB3fR28gfEDWWFsmBT/kYb0aPC0x&#10;1fbO39QdQiEihH2KCsoQmlRKn5dk0I9tQxy9i3UGQ5SukNrhPcJNLadJMpMGK44LJTaUlZRfD61R&#10;4D7rJsu6l3Mr6VXuu/b25XZbpZ6H/WYBIlAf/sOP9odWME1mc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apaDxQAAAN0AAAAPAAAAAAAAAAAAAAAAAJgCAABkcnMv&#10;ZG93bnJldi54bWxQSwUGAAAAAAQABAD1AAAAigMAAAAA&#10;" path="m,l7,15,17,25r10,5l42,32,39,25,37,17,34,13,29,8,22,3,14,,7,,,e" filled="f" strokecolor="#e15520" strokeweight="0">
                <v:path arrowok="t" o:connecttype="custom" o:connectlocs="0,0;4445,9525;10795,15875;17145,19050;26670,20320;24765,15875;23495,10795;21590,8255;18415,5080;13970,1905;8890,0;4445,0;0,0" o:connectangles="0,0,0,0,0,0,0,0,0,0,0,0,0"/>
              </v:shape>
              <v:shape id="Freeform 2072" o:spid="_x0000_s3096" style="position:absolute;left:755;top:4089;width:426;height:648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fuTb8A&#10;AADdAAAADwAAAGRycy9kb3ducmV2LnhtbERPy4rCMBTdD/gP4QqzGTS1Mz6oRlFBcDvqB1yba1Ns&#10;bkoStePXm8WAy8N5L1adbcSdfKgdKxgNMxDEpdM1VwpOx91gBiJEZI2NY1LwRwFWy97HAgvtHvxL&#10;90OsRArhUKACE2NbSBlKQxbD0LXEibs4bzEm6CupPT5SuG1knmUTabHm1GCwpa2h8nq4WQXR+5/x&#10;V8DSXZrvZ9gcz5wbr9Rnv1vPQUTq4lv8795rBXk2TfvTm/Q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B+5NvwAAAN0AAAAPAAAAAAAAAAAAAAAAAJgCAABkcnMvZG93bnJl&#10;di54bWxQSwUGAAAAAAQABAD1AAAAhAMAAAAA&#10;" path="m30,62l,,30,62xm30,62r5,18l45,90r10,7l67,102r,-7l65,87,60,80,57,72,50,67,45,65,38,62r-8,xe" fillcolor="#f3be00" stroked="f">
                <v:path arrowok="t" o:connecttype="custom" o:connectlocs="19050,39370;0,0;19050,39370;19050,39370;22225,50800;28575,57150;34925,61595;42545,64770;42545,60325;41275,55245;38100,50800;36195,45720;31750,42545;28575,41275;24130,39370;19050,39370" o:connectangles="0,0,0,0,0,0,0,0,0,0,0,0,0,0,0,0"/>
                <o:lock v:ext="edit" verticies="t"/>
              </v:shape>
              <v:shape id="Freeform 2073" o:spid="_x0000_s3097" style="position:absolute;left:755;top:4089;width:191;height:394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g0TcQA&#10;AADdAAAADwAAAGRycy9kb3ducmV2LnhtbESP32rCMBTG7wXfIRxhd5oqY0rXVHQwkE0o1j3AoTlr&#10;uzUnJYlaffpFEHb58fv+8GXrwXTiTM63lhXMZwkI4srqlmsFX8f36QqED8gaO8uk4Eoe1vl4lGGq&#10;7YUPdC5DLWIJ+xQVNCH0qZS+asign9meOLJv6wyGKF0ttcNLLDedXCTJizTYclxosKe3hqrf8mQU&#10;3CI6dp8fz9diW/J+dSsO7qdQ6mkybF5BBBrCv/mR3mkFi2Q5h/ub+AR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YNE3EAAAA3QAAAA8AAAAAAAAAAAAAAAAAmAIAAGRycy9k&#10;b3ducmV2LnhtbFBLBQYAAAAABAAEAPUAAACJAwAAAAA=&#10;" path="m30,62l,,30,62xe" filled="f" strokecolor="#e15520" strokeweight="0">
                <v:path arrowok="t" o:connecttype="custom" o:connectlocs="19050,39370;0,0;19050,39370" o:connectangles="0,0,0"/>
              </v:shape>
              <v:shape id="Freeform 2074" o:spid="_x0000_s3098" style="position:absolute;left:946;top:4483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cOQsYA&#10;AADdAAAADwAAAGRycy9kb3ducmV2LnhtbESP3WoCMRSE7wu+QziCdzXrXlRdjVIEobYFfx/guDnu&#10;xm5Olk3UrU9vhEIvh5n5hpnOW1uJKzXeOFYw6CcgiHOnDRcKDvvl6wiED8gaK8ek4Jc8zGedlylm&#10;2t14S9ddKESEsM9QQRlCnUnp85Is+r6riaN3co3FEGVTSN3gLcJtJdMkeZMWDceFEmtalJT/7C5W&#10;wfp+Xq3MejP6GgzDt/48He9jc1Sq123fJyACteE//Nf+0ArSZJjC8018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cOQsYAAADdAAAADwAAAAAAAAAAAAAAAACYAgAAZHJz&#10;L2Rvd25yZXYueG1sUEsFBgAAAAAEAAQA9QAAAIsDAAAAAA==&#10;" path="m,l5,18,15,28r10,7l37,40r,-7l35,25,30,18,27,10,20,5,15,3,8,,,e" filled="f" strokecolor="#e15520" strokeweight="0">
                <v:path arrowok="t" o:connecttype="custom" o:connectlocs="0,0;3175,11430;9525,17780;15875,22225;23495,25400;23495,20955;22225,15875;19050,11430;17145,6350;12700,3175;9525,1905;5080,0;0,0" o:connectangles="0,0,0,0,0,0,0,0,0,0,0,0,0"/>
              </v:shape>
              <v:shape id="Freeform 2075" o:spid="_x0000_s3099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F+8QA&#10;AADdAAAADwAAAGRycy9kb3ducmV2LnhtbESPT4vCMBTE78J+h/AW9qbpVtBSjSILgrfVKi57ezSv&#10;f7B5KU2s9dsbQfA4zMxvmOV6MI3oqXO1ZQXfkwgEcW51zaWC03E7TkA4j6yxsUwK7uRgvfoYLTHV&#10;9sYH6jNfigBhl6KCyvs2ldLlFRl0E9sSB6+wnUEfZFdK3eEtwE0j4yiaSYM1h4UKW/qpKL9kV6Mg&#10;u+j4WCR6+Nv/Fv/+3JfTHe+V+vocNgsQngb/Dr/aO60gjuZTeL4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wRfvEAAAA3QAAAA8AAAAAAAAAAAAAAAAAmAIAAGRycy9k&#10;b3ducmV2LnhtbFBLBQYAAAAABAAEAPUAAACJAwAAAAA=&#10;" path="m10,l3,12,,25,3,37,7,50,12,40,17,27r,-7l15,12,12,5,10,xe" fillcolor="#f3be00" stroked="f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2076" o:spid="_x0000_s3100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UUvMUA&#10;AADdAAAADwAAAGRycy9kb3ducmV2LnhtbESPQWsCMRSE70L/Q3gFL0UTRWzZGqWoLUUPpWrvj81z&#10;s3TzsiRR139vCgWPw8x8w8wWnWvEmUKsPWsYDRUI4tKbmisNh/374AVETMgGG8+k4UoRFvOH3gwL&#10;4y/8TeddqkSGcCxQg02pLaSMpSWHcehb4uwdfXCYsgyVNAEvGe4aOVZqKh3WnBcstrS0VP7uTk7D&#10;1v4s5Vd4qtJ6033sV2p6Ok42Wvcfu7dXEIm6dA//tz+NhrF6nsDfm/w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RS8xQAAAN0AAAAPAAAAAAAAAAAAAAAAAJgCAABkcnMv&#10;ZG93bnJldi54bWxQSwUGAAAAAAQABAD1AAAAigMAAAAA&#10;" path="m10,l3,12,,25,3,37,7,50,12,40,17,27r,-7l15,12,12,5,10,xe" filled="f" strokecolor="#e15520" strokeweight="0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2077" o:spid="_x0000_s3101" style="position:absolute;left:1606;top:5003;width:127;height:731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nEsQA&#10;AADdAAAADwAAAGRycy9kb3ducmV2LnhtbERPXWvCMBR9H/gfwhV8WxM/tmlnFBlMfBrY7cW3S3PX&#10;FpubkmS27tcbYTA4L4fzxVlvB9uKC/nQONYwzRQI4tKZhisNX5/vj0sQISIbbB2ThisF2G5GD2vM&#10;jev5SJciViKVcMhRQx1jl0sZyposhsx1xEn7dt5iTNRX0njsU7lt5UypZ2mx4bRQY0dvNZXn4sdq&#10;WMm9msZ+/ru8VgnN6fDhi4XWk/GwewURaYj/5r/0wWiYqZcnuL9JT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7ZxLEAAAA3QAAAA8AAAAAAAAAAAAAAAAAmAIAAGRycy9k&#10;b3ducmV2LnhtbFBLBQYAAAAABAAEAPUAAACJAwAAAAA=&#10;" path="m13,63l8,75,5,90r3,13l13,115r7,-10l20,90r,-15l13,63xm13,63l,,13,63xe" fillcolor="#f3be00" stroked="f">
                <v:path arrowok="t" o:connecttype="custom" o:connectlocs="8255,40005;5080,47625;3175,57150;5080,65405;8255,73025;12700,66675;12700,57150;12700,47625;8255,40005;8255,40005;0,0;8255,40005" o:connectangles="0,0,0,0,0,0,0,0,0,0,0,0"/>
                <o:lock v:ext="edit" verticies="t"/>
              </v:shape>
              <v:shape id="Freeform 2078" o:spid="_x0000_s3102" style="position:absolute;left:1638;top:5403;width:95;height:331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aIcYA&#10;AADdAAAADwAAAGRycy9kb3ducmV2LnhtbESPQWsCMRSE74L/ITyhF6mJFq1sjaIFoeCl1UKvr5tn&#10;dunmZdnE3W1/vSkIHoeZ+YZZbXpXiZaaUHrWMJ0oEMS5NyVbDZ+n/eMSRIjIBivPpOGXAmzWw8EK&#10;M+M7/qD2GK1IEA4ZaihirDMpQ16QwzDxNXHyzr5xGJNsrDQNdgnuKjlTaiEdlpwWCqzptaD853hx&#10;GpZf+7H7O9u5t/a73anDe3g6dVo/jPrtC4hIfbyHb+03o2Gmnhfw/yY9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taIcYAAADdAAAADwAAAAAAAAAAAAAAAACYAgAAZHJz&#10;L2Rvd25yZXYueG1sUEsFBgAAAAAEAAQA9QAAAIsDAAAAAA==&#10;" path="m8,l3,12,,27,3,40,8,52,15,42r,-15l15,12,8,e" filled="f" strokecolor="#e15520" strokeweight="0">
                <v:path arrowok="t" o:connecttype="custom" o:connectlocs="5080,0;1905,7620;0,17145;1905,25400;5080,33020;9525,26670;9525,17145;9525,7620;5080,0" o:connectangles="0,0,0,0,0,0,0,0,0"/>
              </v:shape>
              <v:shape id="Freeform 2079" o:spid="_x0000_s3103" style="position:absolute;left:1606;top:5003;width:83;height:400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8ja8UA&#10;AADdAAAADwAAAGRycy9kb3ducmV2LnhtbESPQWsCMRSE74X+h/AKvXWzemjK1igiCkIvam17fWye&#10;u6ublzVJ3fXfG6HQ4zAz3zCT2WBbcSEfGscaRlkOgrh0puFKw/5z9fIGIkRkg61j0nClALPp48ME&#10;C+N63tJlFyuRIBwK1FDH2BVShrImiyFzHXHyDs5bjEn6ShqPfYLbVo7z/FVabDgt1NjRoqbytPu1&#10;GtRGnXv7Uy6p/9pId5z779OH0vr5aZi/g4g0xP/wX3ttNIxzpeD+Jj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yNrxQAAAN0AAAAPAAAAAAAAAAAAAAAAAJgCAABkcnMv&#10;ZG93bnJldi54bWxQSwUGAAAAAAQABAD1AAAAigMAAAAA&#10;" path="m13,63l,,13,63xe" filled="f" strokecolor="#e15520" strokeweight="0">
                <v:path arrowok="t" o:connecttype="custom" o:connectlocs="8255,40005;0,0;8255,40005" o:connectangles="0,0,0"/>
              </v:shape>
              <v:shape id="Freeform 2080" o:spid="_x0000_s3104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0yP78A&#10;AADdAAAADwAAAGRycy9kb3ducmV2LnhtbERPy4rCMBTdD/gP4QruxlQXWqpRBkEYmJU6DC4vzZ22&#10;tLkpeWj8e7MQXB7Oe7tPZhA3cr6zrGAxL0AQ11Z33Cj4vRw/SxA+IGscLJOCB3nY7yYfW6y0vfOJ&#10;bufQiBzCvkIFbQhjJaWvWzLo53Ykzty/dQZDhq6R2uE9h5tBLotiJQ12nBtaHOnQUt2fo1HgY6zL&#10;dRP/Urx6W3Lq3fGnV2o2TV8bEIFSeItf7m+tYFms89z8Jj8BuX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LTI/vwAAAN0AAAAPAAAAAAAAAAAAAAAAAJgCAABkcnMvZG93bnJl&#10;di54bWxQSwUGAAAAAAQABAD1AAAAhAMAAAAA&#10;" path="m13,l3,13,,25,,38,5,50,13,40,18,28r,-8l18,13,15,8,13,xe" fillcolor="#f3be00" stroked="f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2081" o:spid="_x0000_s3105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xN8YA&#10;AADdAAAADwAAAGRycy9kb3ducmV2LnhtbESPT2sCMRTE7wW/Q3iCt5pV8E9Xo7QFqQeF1rbi8bF5&#10;btZuXtZN1PXbN4LgcZiZ3zDTeWNLcabaF44V9LoJCOLM6YJzBT/fi+cxCB+QNZaOScGVPMxnracp&#10;ptpd+IvOm5CLCGGfogITQpVK6TNDFn3XVcTR27vaYoiyzqWu8RLhtpT9JBlKiwXHBYMVvRvK/jYn&#10;q2C1LnSm+bD8DUfzth180Ppzd1Kq025eJyACNeERvreXWkE/Gb3A7U18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xN8YAAADdAAAADwAAAAAAAAAAAAAAAACYAgAAZHJz&#10;L2Rvd25yZXYueG1sUEsFBgAAAAAEAAQA9QAAAIsDAAAAAA==&#10;" path="m13,l3,13,,25,,38,5,50,13,40,18,28r,-8l18,13,15,8,13,xe" filled="f" strokecolor="#e15520" strokeweight="0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2082" o:spid="_x0000_s3106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H1MMA&#10;AADdAAAADwAAAGRycy9kb3ducmV2LnhtbERPz2vCMBS+C/4P4Q12s0lliHTG4sQxD+6wbgy8PZpn&#10;W9q8lCTT7r83h8GOH9/vTTnZQVzJh86xhjxTIIhrZzpuNHx9vi7WIEJENjg4Jg2/FKDczmcbLIy7&#10;8Qddq9iIFMKhQA1tjGMhZahbshgyNxIn7uK8xZigb6TxeEvhdpBLpVbSYsepocWR9i3VffVjNRzN&#10;S36i6jvf+dOe387vyj71B60fH6bdM4hIU/wX/7mPRsNSrdP+9CY9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hH1MMAAADdAAAADwAAAAAAAAAAAAAAAACYAgAAZHJzL2Rv&#10;d25yZXYueG1sUEsFBgAAAAAEAAQA9QAAAIgDAAAAAA==&#10;" path="m8,59l,,8,59xe" fillcolor="#f3be00" stroked="f">
                <v:path arrowok="t" o:connecttype="custom" o:connectlocs="5080,37465;0,0;5080,37465" o:connectangles="0,0,0"/>
              </v:shape>
              <v:shape id="Freeform 2083" o:spid="_x0000_s3107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R0dcUA&#10;AADdAAAADwAAAGRycy9kb3ducmV2LnhtbESPQWuDQBSE74X+h+UVeil1jZAoxk0IgdJccqgp7fXh&#10;vqjUfWvdrZp/nw0Uchxm5hum2M6mEyMNrrWsYBHFIIgrq1uuFXye3l4zEM4ja+wsk4ILOdhuHh8K&#10;zLWd+IPG0tciQNjlqKDxvs+ldFVDBl1ke+Lgne1g0Ac51FIPOAW46WQSxytpsOWw0GBP+4aqn/LP&#10;KOD0ZX+cEqzea/qi73LXp7/jUqnnp3m3BuFp9vfwf/ugFSRxtoDbm/A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HR1xQAAAN0AAAAPAAAAAAAAAAAAAAAAAJgCAABkcnMv&#10;ZG93bnJldi54bWxQSwUGAAAAAAQABAD1AAAAigMAAAAA&#10;" path="m8,59l,,8,59xe" filled="f" strokecolor="#e15520" strokeweight="0">
                <v:path arrowok="t" o:connecttype="custom" o:connectlocs="5080,37465;0,0;5080,37465" o:connectangles="0,0,0"/>
              </v:shape>
              <v:shape id="Freeform 2084" o:spid="_x0000_s3108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18sMA&#10;AADdAAAADwAAAGRycy9kb3ducmV2LnhtbESPT2vCQBTE7wW/w/IEb3XTHGyIrlIKguBJW4rHR/Y1&#10;Ccm+DftH12/vCoUeh5n5DbPZJTOKKznfW1bwtixAEDdW99wq+P7av1YgfEDWOFomBXfysNvOXjZY&#10;a3vjE13PoRUZwr5GBV0IUy2lbzoy6Jd2Is7er3UGQ5auldrhLcPNKMuiWEmDPeeFDif67KgZztEo&#10;8DE21Xsbf1K8eFtxGtz+OCi1mKePNYhAKfyH/9oHraAsqhKeb/IT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B18sMAAADdAAAADwAAAAAAAAAAAAAAAACYAgAAZHJzL2Rv&#10;d25yZXYueG1sUEsFBgAAAAAEAAQA9QAAAIgDAAAAAA==&#10;" path="m13,l5,13,,25,3,38,5,50,13,40,18,28r,-8l18,13,15,5,13,xe" fillcolor="#f3be00" stroked="f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2085" o:spid="_x0000_s3109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A2+sUA&#10;AADdAAAADwAAAGRycy9kb3ducmV2LnhtbESPT2sCMRTE74LfITyhN82qWGQ1ShWKHirUv/T42Lxu&#10;tm5etpuo67dvCoLHYWZ+w0znjS3FlWpfOFbQ7yUgiDOnC84VHPbv3TEIH5A1lo5JwZ08zGft1hRT&#10;7W68pesu5CJC2KeowIRQpVL6zJBF33MVcfS+XW0xRFnnUtd4i3BbykGSvEqLBccFgxUtDWXn3cUq&#10;+NgUOtP8sz6GX7M4jVa0+fy6KPXSad4mIAI14Rl+tNdawSAZD+H/TX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Db6xQAAAN0AAAAPAAAAAAAAAAAAAAAAAJgCAABkcnMv&#10;ZG93bnJldi54bWxQSwUGAAAAAAQABAD1AAAAigMAAAAA&#10;" path="m13,l5,13,,25,3,38,5,50,13,40,18,28r,-8l18,13,15,5,13,xe" filled="f" strokecolor="#e15520" strokeweight="0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2086" o:spid="_x0000_s3110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tZMUA&#10;AADdAAAADwAAAGRycy9kb3ducmV2LnhtbESPT2vCQBTE7wW/w/IEb3XXIBJSVymV/jl40bZ4fWSf&#10;2WD2bchuk7SfvisIHoeZ+Q2z3o6uET11ofasYTFXIIhLb2quNHx9vj7mIEJENth4Jg2/FGC7mTys&#10;sTB+4AP1x1iJBOFQoAYbY1tIGUpLDsPct8TJO/vOYUyyq6TpcEhw18hMqZV0WHNasNjSi6Xycvxx&#10;Gr7/bM/1sDe7k5Kxfc9KPr3lWs+m4/MTiEhjvIdv7Q+jIVP5Eq5v0hO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O1kxQAAAN0AAAAPAAAAAAAAAAAAAAAAAJgCAABkcnMv&#10;ZG93bnJldi54bWxQSwUGAAAAAAQABAD1AAAAigMAAAAA&#10;" path="m3,59l,,3,59xe" fillcolor="#f3be00" stroked="f">
                <v:path arrowok="t" o:connecttype="custom" o:connectlocs="1905,37465;0,0;1905,37465" o:connectangles="0,0,0"/>
              </v:shape>
              <v:shape id="Freeform 2087" o:spid="_x0000_s3111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r49sYA&#10;AADdAAAADwAAAGRycy9kb3ducmV2LnhtbESPQWsCMRSE70L/Q3gFL6JJlyqyNYoWCh681BbR22Pz&#10;3CzdvCybdF399U1B8DjMzDfMYtW7WnTUhsqzhpeJAkFceFNxqeH762M8BxEissHaM2m4UoDV8mmw&#10;wNz4C39St4+lSBAOOWqwMTa5lKGw5DBMfEOcvLNvHcYk21KaFi8J7mqZKTWTDitOCxYberdU/Ox/&#10;nQYnR7Num6mDOx1fd/Y8smxuG62Hz/36DUSkPj7C9/bWaMjUfAr/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r49sYAAADdAAAADwAAAAAAAAAAAAAAAACYAgAAZHJz&#10;L2Rvd25yZXYueG1sUEsFBgAAAAAEAAQA9QAAAIsDAAAAAA==&#10;" path="m3,59l,,3,59xe" filled="f" strokecolor="#e15520" strokeweight="0">
                <v:path arrowok="t" o:connecttype="custom" o:connectlocs="1905,37465;0,0;1905,37465" o:connectangles="0,0,0"/>
              </v:shape>
              <v:shape id="Freeform 2088" o:spid="_x0000_s3112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kd/sQA&#10;AADdAAAADwAAAGRycy9kb3ducmV2LnhtbESPQYvCMBSE74L/ITzBm6Z6EO0aZVcUPGrdFbw9mrdt&#10;tXmpTbT13xtB8DjMzDfMfNmaUtypdoVlBaNhBII4tbrgTMHvYTOYgnAeWWNpmRQ8yMFy0e3MMda2&#10;4T3dE5+JAGEXo4Lc+yqW0qU5GXRDWxEH79/WBn2QdSZ1jU2Am1KOo2giDRYcFnKsaJVTekluRkF6&#10;5R95mZ0KfftbNe3ueN6uk7NS/V77/QXCU+s/4Xd7qxWMo+kEXm/CE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ZHf7EAAAA3QAAAA8AAAAAAAAAAAAAAAAAmAIAAGRycy9k&#10;b3ducmV2LnhtbFBLBQYAAAAABAAEAPUAAACJAwAAAAA=&#10;" path="m15,l5,12,2,24,,37,5,49r7,-7l17,27r3,-5l20,15,17,7,15,xe" fillcolor="#f3be00" stroked="f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2089" o:spid="_x0000_s3113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Ut8cA&#10;AADdAAAADwAAAGRycy9kb3ducmV2LnhtbESP3WoCMRSE7wu+QziF3tWkVvzZGkUsBaUgVH2Aw+a4&#10;m7o5WTdx3fbpTUHo5TAz3zCzRecq0VITrGcNL30Fgjj3xnKh4bD/eJ6ACBHZYOWZNPxQgMW89zDD&#10;zPgrf1G7i4VIEA4ZaihjrDMpQ16Sw9D3NXHyjr5xGJNsCmkavCa4q+RAqZF0aDktlFjTqqT8tLs4&#10;De3w83X9/b7d2LMd/u6LVk2ry0nrp8du+QYiUhf/w/f22mgYqMkY/t6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qlLfHAAAA3QAAAA8AAAAAAAAAAAAAAAAAmAIAAGRy&#10;cy9kb3ducmV2LnhtbFBLBQYAAAAABAAEAPUAAACMAwAAAAA=&#10;" path="m15,l5,12,2,24,,37,5,49r7,-7l17,27r3,-5l20,15,17,7,15,xe" filled="f" strokecolor="#e15520" strokeweight="0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2090" o:spid="_x0000_s3114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LVb8A&#10;AADdAAAADwAAAGRycy9kb3ducmV2LnhtbERPvQrCMBDeBd8hnOCmqQ6i1SgiKOogWAVxO5qzLTaX&#10;0kRb394MguPH979YtaYUb6pdYVnBaBiBIE6tLjhTcL1sB1MQziNrLC2Tgg85WC27nQXG2jZ8pnfi&#10;MxFC2MWoIPe+iqV0aU4G3dBWxIF72NqgD7DOpK6xCeGmlOMomkiDBYeGHCva5JQ+k5dRcNztZ0kx&#10;k+Xdjxpt09uhPa0rpfq9dj0H4an1f/HPvdcKxtE0zA1vwhO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Q4tVvwAAAN0AAAAPAAAAAAAAAAAAAAAAAJgCAABkcnMvZG93bnJl&#10;di54bWxQSwUGAAAAAAQABAD1AAAAhAMAAAAA&#10;" path="m,63l,,,63xe" fillcolor="#f3be00" stroked="f">
                <v:path arrowok="t" o:connecttype="custom" o:connectlocs="0,40005;0,0;0,40005" o:connectangles="0,0,0"/>
              </v:shape>
              <v:shape id="Freeform 2091" o:spid="_x0000_s3115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9068YA&#10;AADdAAAADwAAAGRycy9kb3ducmV2LnhtbESPT2vCQBTE70K/w/IK3nRTlZKkrlIEQdSLVnp+zb78&#10;odm3aXaN0U/vCgWPw8z8hpkve1OLjlpXWVbwNo5AEGdWV1woOH2tRzEI55E11pZJwZUcLBcvgzmm&#10;2l74QN3RFyJA2KWooPS+SaV0WUkG3dg2xMHLbWvQB9kWUrd4CXBTy0kUvUuDFYeFEhtalZT9Hs9G&#10;wU9+uk3jv13i/K5J6v13Hs+2nVLD1/7zA4Sn3j/D/+2NVjCJ4gQeb8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9068YAAADdAAAADwAAAAAAAAAAAAAAAACYAgAAZHJz&#10;L2Rvd25yZXYueG1sUEsFBgAAAAAEAAQA9QAAAIsDAAAAAA==&#10;" path="m,63l,,,63xe" filled="f" strokecolor="#e15520" strokeweight="0">
                <v:path arrowok="t" o:connecttype="custom" o:connectlocs="0,40005;0,0;0,40005" o:connectangles="0,0,0"/>
              </v:shape>
              <v:shape id="Freeform 2092" o:spid="_x0000_s3116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JvMAA&#10;AADdAAAADwAAAGRycy9kb3ducmV2LnhtbERPvW7CMBDekXgH6yp1AycMFQQMqirRMnQh8ACn+Eis&#10;xucoPkLy9vWAxPjp+98dRt+qgfroAhvIlxko4ipYx7WB6+W4WIOKgmyxDUwGJopw2M9nOyxsePCZ&#10;hlJqlUI4FmigEekKrWPVkMe4DB1x4m6h9ygJ9rW2PT5SuG/1Kss+tEfHqaHBjr4aqv7Kuzfwm+cn&#10;qVr3M2Cw3+XRTddBJmPe38bPLSihUV7ip/tkDayyTdqf3qQno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zJvMAAAADdAAAADwAAAAAAAAAAAAAAAACYAgAAZHJzL2Rvd25y&#10;ZXYueG1sUEsFBgAAAAAEAAQA9QAAAIUDAAAAAA==&#10;" path="m15,l5,10,,22,,35,2,49,12,40,17,27r,-7l17,12r,-7l15,xe" fillcolor="#f3be00" stroked="f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2093" o:spid="_x0000_s3117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ydsQA&#10;AADdAAAADwAAAGRycy9kb3ducmV2LnhtbESPQYvCMBSE78L+h/AWvIimishuNcoiCD0t2Hrw+Gie&#10;bbR56TZRu//eCILHYWa+YVab3jbiRp03jhVMJwkI4tJpw5WCQ7Ebf4HwAVlj45gU/JOHzfpjsMJU&#10;uzvv6ZaHSkQI+xQV1CG0qZS+rMmin7iWOHon11kMUXaV1B3eI9w2cpYkC2nRcFyosaVtTeUlv1oF&#10;Z5uPwijLiux3vpXH4s9Uu5NRavjZ/yxBBOrDO/xqZ1rBLPmewvNNf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/snbEAAAA3QAAAA8AAAAAAAAAAAAAAAAAmAIAAGRycy9k&#10;b3ducmV2LnhtbFBLBQYAAAAABAAEAPUAAACJAwAAAAA=&#10;" path="m15,l5,10,,22,,35,2,49,12,40,17,27r,-7l17,12r,-7l15,xe" filled="f" strokecolor="#e15520" strokeweight="0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2094" o:spid="_x0000_s3118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P9EMYA&#10;AADdAAAADwAAAGRycy9kb3ducmV2LnhtbESPQWvCQBSE7wX/w/IKXorZmEPR1FUkkFR7a/SQ4yP7&#10;moRm34bsVqO/3i0Uehxm5htms5tMLy40us6ygmUUgyCure64UXA+5YsVCOeRNfaWScGNHOy2s6cN&#10;ptpe+ZMupW9EgLBLUUHr/ZBK6eqWDLrIDsTB+7KjQR/k2Eg94jXATS+TOH6VBjsOCy0OlLVUf5c/&#10;RoE9lsXwccjfTXbKVrcXX+2Le6XU/Hnav4HwNPn/8F/7oBUk8TqB3zfhCcjt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P9EMYAAADdAAAADwAAAAAAAAAAAAAAAACYAgAAZHJz&#10;L2Rvd25yZXYueG1sUEsFBgAAAAAEAAQA9QAAAIsDAAAAAA==&#10;" path="m,65l,,,65xe" fillcolor="#f3be00" stroked="f">
                <v:path arrowok="t" o:connecttype="custom" o:connectlocs="0,41275;0,0;0,41275" o:connectangles="0,0,0"/>
              </v:shape>
              <v:shape id="Freeform 2095" o:spid="_x0000_s3119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y2UsYA&#10;AADdAAAADwAAAGRycy9kb3ducmV2LnhtbESP3WrCQBSE7wt9h+UUvGs2jb9NsxEpCKKoqH2A0+wx&#10;SZs9G7Krpm/fFQq9HGbmGyab96YRV+pcbVnBSxSDIC6srrlU8HFaPs9AOI+ssbFMCn7IwTx/fMgw&#10;1fbGB7oefSkChF2KCirv21RKV1Rk0EW2JQ7e2XYGfZBdKXWHtwA3jUzieCIN1hwWKmzpvaLi+3gx&#10;Crb7fjTmrVkvvjblWY+T6fBzt1Fq8NQv3kB46v1/+K+90gqS+HUI9zfhCc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y2UsYAAADdAAAADwAAAAAAAAAAAAAAAACYAgAAZHJz&#10;L2Rvd25yZXYueG1sUEsFBgAAAAAEAAQA9QAAAIsDAAAAAA==&#10;" path="m,65l,,,65xe" filled="f" strokecolor="#e15520" strokeweight="0">
                <v:path arrowok="t" o:connecttype="custom" o:connectlocs="0,41275;0,0;0,41275" o:connectangles="0,0,0"/>
              </v:shape>
              <v:shape id="Freeform 2096" o:spid="_x0000_s3120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bbsYA&#10;AADdAAAADwAAAGRycy9kb3ducmV2LnhtbESP3WoCMRSE7wu+QziCdzXrokVXo4ggFKRIrSxeHjZn&#10;f3BzsiSprn16Uyj0cpiZb5jVpjetuJHzjWUFk3ECgriwuuFKwflr/zoH4QOyxtYyKXiQh8168LLC&#10;TNs7f9LtFCoRIewzVFCH0GVS+qImg35sO+LoldYZDFG6SmqH9wg3rUyT5E0abDgu1NjRrqbievo2&#10;Cn4O85wneVnOqvyyd7OPY5ruSqVGw367BBGoD//hv/a7VpAmiyn8volPQK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fbbsYAAADdAAAADwAAAAAAAAAAAAAAAACYAgAAZHJz&#10;L2Rvd25yZXYueG1sUEsFBgAAAAAEAAQA9QAAAIsDAAAAAA==&#10;" path="m,l,10r5,7l10,22r13,5l20,20,15,12,10,5,,xe" fillcolor="#f3be00" stroked="f">
                <v:path arrowok="t" o:connecttype="custom" o:connectlocs="0,0;0,6350;3175,10795;6350,13970;14605,17145;12700,12700;9525,7620;6350,3175;0,0" o:connectangles="0,0,0,0,0,0,0,0,0"/>
              </v:shape>
              <v:shape id="Freeform 2097" o:spid="_x0000_s3121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4GQsYA&#10;AADdAAAADwAAAGRycy9kb3ducmV2LnhtbESPQWsCMRSE7wX/Q3hCbzVbacWuRqktBcWT24Ien5vn&#10;JnTzsmzSdf33RhB6HGbmG2a+7F0tOmqD9azgeZSBIC69tlwp+Pn+epqCCBFZY+2ZFFwowHIxeJhj&#10;rv2Zd9QVsRIJwiFHBSbGJpcylIYchpFviJN38q3DmGRbSd3iOcFdLcdZNpEOLacFgw19GCp/iz+n&#10;oNofVvq0eTGr4/Sz3HYTu1tfrFKPw/59BiJSH//D9/ZaKxhnb6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4GQsYAAADdAAAADwAAAAAAAAAAAAAAAACYAgAAZHJz&#10;L2Rvd25yZXYueG1sUEsFBgAAAAAEAAQA9QAAAIsDAAAAAA==&#10;" path="m,l,10r5,7l10,22r13,5l20,20,15,12,10,5,,e" filled="f" strokecolor="#e15520" strokeweight="0">
                <v:path arrowok="t" o:connecttype="custom" o:connectlocs="0,0;0,6350;3175,10795;6350,13970;14605,17145;12700,12700;9525,7620;6350,3175;0,0" o:connectangles="0,0,0,0,0,0,0,0,0"/>
              </v:shape>
              <v:shape id="Freeform 2098" o:spid="_x0000_s3122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2A7cYA&#10;AADdAAAADwAAAGRycy9kb3ducmV2LnhtbESP0WrCQBRE3wX/YbmFvgTdGKrUNKtIoRAoxTb1Ay7Z&#10;axKSvRuzG03/vlso+DjMzBkm20+mE1caXGNZwWoZgyAurW64UnD6fls8g3AeWWNnmRT8kIP9bj7L&#10;MNX2xl90LXwlAoRdigpq7/tUSlfWZNAtbU8cvLMdDPogh0rqAW8BbjqZxPFGGmw4LNTY02tNZVuM&#10;RsG6ff/Ap+JiomhL9vM05e44WqUeH6bDCwhPk7+H/9u5VpDE2w38vQlP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2A7cYAAADdAAAADwAAAAAAAAAAAAAAAACYAgAAZHJz&#10;L2Rvd25yZXYueG1sUEsFBgAAAAAEAAQA9QAAAIsDAAAAAA==&#10;" path="m10,60l,,10,60xe" fillcolor="#f3be00" stroked="f">
                <v:path arrowok="t" o:connecttype="custom" o:connectlocs="6350,38100;0,0;6350,38100" o:connectangles="0,0,0"/>
              </v:shape>
              <v:shape id="Freeform 2099" o:spid="_x0000_s3123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Lg18gA&#10;AADdAAAADwAAAGRycy9kb3ducmV2LnhtbESPQWvCQBSE74X+h+UVvEjdmEKtqatYQbAgSq2FHh/Z&#10;12w0+zbNrpr8e1co9DjMzDfMZNbaSpyp8aVjBcNBAoI4d7rkQsH+c/n4AsIHZI2VY1LQkYfZ9P5u&#10;gpl2F/6g8y4UIkLYZ6jAhFBnUvrckEU/cDVx9H5cYzFE2RRSN3iJcFvJNEmepcWS44LBmhaG8uPu&#10;ZBUsnn7f91/dYTv+Xncr89bfaJv2leo9tPNXEIHa8B/+a6+0gjQZj+D2Jj4BOb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MuDXyAAAAN0AAAAPAAAAAAAAAAAAAAAAAJgCAABk&#10;cnMvZG93bnJldi54bWxQSwUGAAAAAAQABAD1AAAAjQMAAAAA&#10;" path="m10,60l,,10,60xe" filled="f" strokecolor="#e15520" strokeweight="0">
                <v:path arrowok="t" o:connecttype="custom" o:connectlocs="6350,38100;0,0;6350,38100" o:connectangles="0,0,0"/>
              </v:shape>
              <v:shape id="Freeform 2100" o:spid="_x0000_s3124" style="position:absolute;left:2762;top:7016;width:711;height:191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lbRcAA&#10;AADdAAAADwAAAGRycy9kb3ducmV2LnhtbERPy4rCMBTdC/5DuII7TVVGnU5TUUFwN74+4E5zJy02&#10;N6VJtf69WQzM8nDe2aa3tXhQ6yvHCmbTBARx4XTFRsHtepisQfiArLF2TApe5GGTDwcZpto9+UyP&#10;SzAihrBPUUEZQpNK6YuSLPqpa4gj9+taiyHC1kjd4jOG21rOk2QpLVYcG0psaF9Scb90VsFu+0OL&#10;68ssPr459KcVmVvXGaXGo377BSJQH/7Ff+6jVjBPPuPc+CY+AZm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lbRcAAAADdAAAADwAAAAAAAAAAAAAAAACYAgAAZHJzL2Rvd25y&#10;ZXYueG1sUEsFBgAAAAAEAAQA9QAAAIUDAAAAAA==&#10;" path="m60,20l,,60,20xm60,20r14,8l87,30,99,28r13,-8l107,15,99,13,92,10,87,8r-8,l72,10r-8,5l60,20xe" fillcolor="#f3be00" stroked="f">
                <v:path arrowok="t" o:connecttype="custom" o:connectlocs="38100,12700;0,0;38100,12700;38100,12700;46990,17780;55245,19050;62865,17780;71120,12700;67945,9525;62865,8255;58420,6350;55245,5080;50165,5080;45720,6350;40640,9525;38100,12700" o:connectangles="0,0,0,0,0,0,0,0,0,0,0,0,0,0,0,0"/>
                <o:lock v:ext="edit" verticies="t"/>
              </v:shape>
              <v:shape id="Freeform 2101" o:spid="_x0000_s3125" style="position:absolute;left:2762;top:7016;width:381;height:127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PiMQA&#10;AADdAAAADwAAAGRycy9kb3ducmV2LnhtbESPQWvCQBSE7wX/w/IK3uqmBoJGVxGp4NEmAXt8zT6T&#10;kOzbkN2a+O/dQqHHYeabYbb7yXTiToNrLCt4X0QgiEurG64UFPnpbQXCeWSNnWVS8CAH+93sZYup&#10;tiN/0j3zlQgl7FJUUHvfp1K6siaDbmF74uDd7GDQBzlUUg84hnLTyWUUJdJgw2Ghxp6ONZVt9mMU&#10;LIt81d4+8jbprPy+0ld8KYtYqfnrdNiA8DT5//AffdaBi9Zr+H0TnoD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Hj4jEAAAA3QAAAA8AAAAAAAAAAAAAAAAAmAIAAGRycy9k&#10;b3ducmV2LnhtbFBLBQYAAAAABAAEAPUAAACJAwAAAAA=&#10;" path="m60,20l,,60,20xe" filled="f" strokecolor="#e77817" strokeweight="0">
                <v:path arrowok="t" o:connecttype="custom" o:connectlocs="38100,12700;0,0;38100,12700" o:connectangles="0,0,0"/>
              </v:shape>
              <v:shape id="Freeform 2102" o:spid="_x0000_s3126" style="position:absolute;left:3143;top:7067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3kVMAA&#10;AADdAAAADwAAAGRycy9kb3ducmV2LnhtbERPS4vCMBC+C/sfwix402k9iFSjLIqL1/UBHodkbMs2&#10;k9LEWv315rCwx4/vvdoMrlE9d6H2oiGfZqBYjLe1lBrOp/1kASpEEkuNF9bw5ACb9cdoRYX1D/nh&#10;/hhLlUIkFKShirEtEIOp2FGY+pYlcTffOYoJdiXajh4p3DU4y7I5OqolNVTU8rZi83u8Ow0X8zLz&#10;RZ+/dlf8Ph+eLaKXm9bjz+FrCSryEP/Ff+6D1TDLs7Q/vUlPA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3kVMAAAADdAAAADwAAAAAAAAAAAAAAAACYAgAAZHJzL2Rvd25y&#10;ZXYueG1sUEsFBgAAAAAEAAQA9QAAAIUDAAAAAA==&#10;" path="m,12r14,8l27,22,39,20,52,12,47,7,39,5,32,2,27,,19,,12,2,4,7,,12xe" filled="f" strokecolor="#e77817" strokeweight="0">
                <v:path arrowok="t" o:connecttype="custom" o:connectlocs="0,7620;8890,12700;17145,13970;24765,12700;33020,7620;29845,4445;24765,3175;20320,1270;17145,0;12065,0;7620,1270;2540,4445;0,7620" o:connectangles="0,0,0,0,0,0,0,0,0,0,0,0,0"/>
              </v:shape>
              <v:shape id="Freeform 2103" o:spid="_x0000_s3127" style="position:absolute;left:2559;top:6877;width:692;height:203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IWcQA&#10;AADdAAAADwAAAGRycy9kb3ducmV2LnhtbESPUUvDMBSF34X9h3AFX8QlnbKVumyIKPjquh9waW7T&#10;uuamS+La/XsjCD4ezjnf4Wz3sxvEhULsPWsolgoEceNNz1bDsX5/KEHEhGxw8EwarhRhv1vcbLEy&#10;fuJPuhySFRnCsUINXUpjJWVsOnIYl34kzl7rg8OUZbDSBJwy3A1ypdRaOuw5L3Q40mtHzenw7TTU&#10;tn1qN2FS9vHt/lqXX+dTiaj13e388gwi0Zz+w3/tD6NhVagCft/kJ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yFnEAAAA3QAAAA8AAAAAAAAAAAAAAAAAmAIAAGRycy9k&#10;b3ducmV2LnhtbFBLBQYAAAAABAAEAPUAAACJAwAAAAA=&#10;" path="m59,25l,,59,25xm59,25r13,5l87,32r12,l109,25r-5,-5l99,17,92,15,84,12r-7,l72,15r-8,5l59,25xe" fillcolor="#f3be00" stroked="f">
                <v:path arrowok="t" o:connecttype="custom" o:connectlocs="37465,15875;0,0;37465,15875;37465,15875;45720,19050;55245,20320;62865,20320;69215,15875;66040,12700;62865,10795;58420,9525;53340,7620;48895,7620;45720,9525;40640,12700;37465,15875" o:connectangles="0,0,0,0,0,0,0,0,0,0,0,0,0,0,0,0"/>
                <o:lock v:ext="edit" verticies="t"/>
              </v:shape>
              <v:shape id="Freeform 2104" o:spid="_x0000_s3128" style="position:absolute;left:2559;top:6877;width:374;height:158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f6sUA&#10;AADdAAAADwAAAGRycy9kb3ducmV2LnhtbESP3WoCMRSE7wu+QziCdzVxwR9Wo4ggtLQUqoK3h81x&#10;s7g5WTfR3b59IxR6OczMN8xq07taPKgNlWcNk7ECQVx4U3Gp4XTcvy5AhIhssPZMGn4owGY9eFlh&#10;bnzH3/Q4xFIkCIccNdgYm1zKUFhyGMa+IU7exbcOY5JtKU2LXYK7WmZKzaTDitOCxYZ2lorr4e40&#10;fFzPiu3n/Djv7resMl/vN6qnWo+G/XYJIlIf/8N/7TejIZuoDJ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h/q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2105" o:spid="_x0000_s3129" style="position:absolute;left:2933;top:6953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TJEsQA&#10;AADdAAAADwAAAGRycy9kb3ducmV2LnhtbESPQWvCQBSE7wX/w/KE3upGhRKjq4hgkd6qXrw9si+7&#10;0ezbkN0maX99t1DocZiZb5jNbnSN6KkLtWcF81kGgrj0umaj4Ho5vuQgQkTW2HgmBV8UYLedPG2w&#10;0H7gD+rP0YgE4VCgAhtjW0gZSksOw8y3xMmrfOcwJtkZqTscEtw1cpFlr9JhzWnBYksHS+Xj/OkU&#10;+Pf7zfV7Y/JY0aWyb6sh/14p9Twd92sQkcb4H/5rn7SCxTxbwu+b9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UyRLEAAAA3QAAAA8AAAAAAAAAAAAAAAAAmAIAAGRycy9k&#10;b3ducmV2LnhtbFBLBQYAAAAABAAEAPUAAACJAwAAAAA=&#10;" path="m,13r13,5l28,20r12,l50,13,45,8,40,5,33,3,25,,18,,13,3,5,8,,13e" filled="f" strokecolor="#e77817" strokeweight="0">
                <v:path arrowok="t" o:connecttype="custom" o:connectlocs="0,8255;8255,11430;17780,12700;25400,12700;31750,8255;28575,5080;25400,3175;20955,1905;15875,0;11430,0;8255,1905;3175,5080;0,8255" o:connectangles="0,0,0,0,0,0,0,0,0,0,0,0,0"/>
              </v:shape>
              <v:shape id="Freeform 2106" o:spid="_x0000_s3130" style="position:absolute;left:2336;top:6813;width:724;height:172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OFJsYA&#10;AADdAAAADwAAAGRycy9kb3ducmV2LnhtbESP3WrCQBSE7wu+w3KE3tWNUqRNXUUF/yhYYuv9MXtM&#10;gtmzSXZj0rfvFgq9HGbmG2a26E0p7tS4wrKC8SgCQZxaXXCm4Otz8/QCwnlkjaVlUvBNDhbzwcMM&#10;Y207Tuh+8pkIEHYxKsi9r2IpXZqTQTeyFXHwrrYx6INsMqkb7ALclHISRVNpsOCwkGNF65zS26k1&#10;Cuq+08ft6iPZtZfDu21XWJ9fa6Ueh/3yDYSn3v+H/9p7rWAyjp7h9014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OFJsYAAADdAAAADwAAAAAAAAAAAAAAAACYAgAAZHJz&#10;L2Rvd25yZXYueG1sUEsFBgAAAAAEAAQA9QAAAIsDAAAAAA==&#10;" path="m64,17l,,64,17xm62,17r15,8l89,27r13,-2l114,17r-5,-5l102,10,97,7,89,5r-7,l74,7r-5,5l62,17xe" fillcolor="#f3be00" stroked="f">
                <v:path arrowok="t" o:connecttype="custom" o:connectlocs="40640,10795;0,0;40640,10795;39370,10795;48895,15875;56515,17145;64770,15875;72390,10795;69215,7620;64770,6350;61595,4445;56515,3175;52070,3175;46990,4445;43815,7620;39370,10795" o:connectangles="0,0,0,0,0,0,0,0,0,0,0,0,0,0,0,0"/>
                <o:lock v:ext="edit" verticies="t"/>
              </v:shape>
              <v:shape id="Freeform 2107" o:spid="_x0000_s3131" style="position:absolute;left:2336;top:6813;width:407;height:108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v5scA&#10;AADdAAAADwAAAGRycy9kb3ducmV2LnhtbESPQUvDQBSE7wX/w/IEb+1ug60Suy1SFKyHlkQP7e2R&#10;fSbB7Nuwuzbx37tCocdhZr5hVpvRduJMPrSONcxnCgRx5UzLtYbPj9fpI4gQkQ12jknDLwXYrG8m&#10;K8yNG7igcxlrkSAcctTQxNjnUoaqIYth5nri5H05bzEm6WtpPA4JbjuZKbWUFltOCw32tG2o+i5/&#10;rIaX0/t2nxVDeThWOzXe+8WDtTut727H5ycQkcZ4DV/ab0ZDNlcL+H+Tno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fr+bHAAAA3QAAAA8AAAAAAAAAAAAAAAAAmAIAAGRy&#10;cy9kb3ducmV2LnhtbFBLBQYAAAAABAAEAPUAAACMAwAAAAA=&#10;" path="m64,17l,,64,17xe" filled="f" strokecolor="#e77817" strokeweight="0">
                <v:path arrowok="t" o:connecttype="custom" o:connectlocs="40640,10795;0,0;40640,10795" o:connectangles="0,0,0"/>
              </v:shape>
              <v:shape id="Freeform 2108" o:spid="_x0000_s3132" style="position:absolute;left:2730;top:6845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Zu8MA&#10;AADdAAAADwAAAGRycy9kb3ducmV2LnhtbESPQWvCQBSE70L/w/KE3vQlHoKkriJKxWutBY+P3WcS&#10;mn0bsmuM/vpuodDjMDPfMKvN6Fo1cB8aLxryeQaKxXjbSKXh/Pk+W4IKkcRS64U1PDjAZv0yWVFp&#10;/V0+eDjFSiWIhJI01DF2JWIwNTsKc9+xJO/qe0cxyb5C29M9wV2Liywr0FEjaaGmjnc1m+/TzWn4&#10;Mk9TLIf8ub/g4Xx8dIherlq/TsftG6jIY/wP/7WPVsMizwr4fZOeA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jZu8MAAADdAAAADwAAAAAAAAAAAAAAAACYAgAAZHJzL2Rv&#10;d25yZXYueG1sUEsFBgAAAAAEAAQA9QAAAIgDAAAAAA==&#10;" path="m,12r15,8l27,22,40,20,52,12,47,7,40,5,35,2,27,,20,,12,2,7,7,,12xe" filled="f" strokecolor="#e77817" strokeweight="0">
                <v:path arrowok="t" o:connecttype="custom" o:connectlocs="0,7620;9525,12700;17145,13970;25400,12700;33020,7620;29845,4445;25400,3175;22225,1270;17145,0;12700,0;7620,1270;4445,4445;0,7620" o:connectangles="0,0,0,0,0,0,0,0,0,0,0,0,0"/>
              </v:shape>
              <v:shape id="Freeform 2109" o:spid="_x0000_s3133" style="position:absolute;left:2190;top:6718;width:699;height:171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mZ8UA&#10;AADdAAAADwAAAGRycy9kb3ducmV2LnhtbESPQWsCMRSE70L/Q3gFb5oo1rZbo4hatBdpbaHXR/K6&#10;u7h5WTZRV3+9EYQeh5lvhpnMWleJIzWh9Kxh0FcgiI23Jecafr7fey8gQkS2WHkmDWcKMJs+dCaY&#10;WX/iLzruYi5SCYcMNRQx1pmUwRTkMPR9TZy8P984jEk2ubQNnlK5q+RQqbF0WHJaKLCmRUFmvzs4&#10;DcPxZvu7Gj1VuPxQr9vPtcFLMFp3H9v5G4hIbfwP3+mNTdxAPcPtTXoC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qZnxQAAAN0AAAAPAAAAAAAAAAAAAAAAAJgCAABkcnMv&#10;ZG93bnJldi54bWxQSwUGAAAAAAQABAD1AAAAigMAAAAA&#10;" path="m58,15l,,58,15xm58,15r14,7l85,27,97,25r13,-8l105,12,97,10,92,7,85,5r-8,l70,7r-7,3l58,15xe" fillcolor="#f3be00" stroked="f">
                <v:path arrowok="t" o:connecttype="custom" o:connectlocs="36830,9525;0,0;36830,9525;36830,9525;45720,13970;53975,17145;61595,15875;69850,10795;66675,7620;61595,6350;58420,4445;53975,3175;48895,3175;44450,4445;40005,6350;36830,9525" o:connectangles="0,0,0,0,0,0,0,0,0,0,0,0,0,0,0,0"/>
                <o:lock v:ext="edit" verticies="t"/>
              </v:shape>
              <v:shape id="Freeform 2110" o:spid="_x0000_s3134" style="position:absolute;left:2190;top:6718;width:369;height:9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4WWcIA&#10;AADdAAAADwAAAGRycy9kb3ducmV2LnhtbERPz2vCMBS+D/Y/hDfYbU2UMaUzihuIXgStBa+P5tkW&#10;m5euibb9781h4PHj+71YDbYRd+p87VjDJFEgiAtnai415KfNxxyED8gGG8ekYSQPq+XrywJT43o+&#10;0j0LpYgh7FPUUIXQplL6oiKLPnEtceQurrMYIuxKaTrsY7ht5FSpL2mx5thQYUu/FRXX7GY17C/7&#10;XB62Z27X4+bnz0g1C59Xrd/fhvU3iEBDeIr/3TujYTpRcW58E5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hZZwgAAAN0AAAAPAAAAAAAAAAAAAAAAAJgCAABkcnMvZG93&#10;bnJldi54bWxQSwUGAAAAAAQABAD1AAAAhwMAAAAA&#10;" path="m58,15l,,58,15xe" filled="f" strokecolor="#e77817" strokeweight="0">
                <v:path arrowok="t" o:connecttype="custom" o:connectlocs="36830,9525;0,0;36830,9525" o:connectangles="0,0,0"/>
              </v:shape>
              <v:shape id="Freeform 2111" o:spid="_x0000_s3135" style="position:absolute;left:2559;top:6750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3MsUA&#10;AADdAAAADwAAAGRycy9kb3ducmV2LnhtbESPwWrDMBBE74X8g9hCbo2cEErjWjYhYCiEHpwGQm5b&#10;a2sbWysjqbHz91Wh0OMwM2+YrJjNIG7kfGdZwXqVgCCure64UXD+KJ9eQPiArHGwTAru5KHIFw8Z&#10;ptpOXNHtFBoRIexTVNCGMKZS+rolg35lR+LofVlnMETpGqkdThFuBrlJkmdpsOO40OJIh5bq/vRt&#10;FOwn6UNTmk/cuvequh4v/bVkpZaP8/4VRKA5/If/2m9awWad7OD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ATcyxQAAAN0AAAAPAAAAAAAAAAAAAAAAAJgCAABkcnMv&#10;ZG93bnJldi54bWxQSwUGAAAAAAQABAD1AAAAigMAAAAA&#10;" path="m,10r14,7l27,22,39,20,52,12,47,7,39,5,34,2,27,,19,,12,2,5,5,,10e" filled="f" strokecolor="#e77817" strokeweight="0">
                <v:path arrowok="t" o:connecttype="custom" o:connectlocs="0,6350;8890,10795;17145,13970;24765,12700;33020,7620;29845,4445;24765,3175;21590,1270;17145,0;12065,0;7620,1270;3175,3175;0,6350" o:connectangles="0,0,0,0,0,0,0,0,0,0,0,0,0"/>
              </v:shape>
              <v:shape id="Freeform 2112" o:spid="_x0000_s3136" style="position:absolute;left:1974;top:6540;width:693;height:222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qxysQA&#10;AADdAAAADwAAAGRycy9kb3ducmV2LnhtbERPz2vCMBS+D/Y/hDfYTdOqjK0aZQwdk+HB1h12ezTP&#10;tpi81Car9b83B2HHj+/3YjVYI3rqfONYQTpOQBCXTjdcKTgUm9ErCB+QNRrHpOBKHlbLx4cFZtpd&#10;eE99HioRQ9hnqKAOoc2k9GVNFv3YtcSRO7rOYoiwq6Tu8BLDrZGTJHmRFhuODTW29FFTecr/rIL1&#10;OZXD98/s97Q9FHY37W1j3j6Ven4a3ucgAg3hX3x3f2kFkzSN++Ob+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6scrEAAAA3QAAAA8AAAAAAAAAAAAAAAAAmAIAAGRycy9k&#10;b3ducmV2LnhtbFBLBQYAAAAABAAEAPUAAACJAwAAAAA=&#10;" path="m59,25l,,59,25xm59,25r13,8l84,35,97,33r12,-5l104,23,99,18,92,15r-8,l77,15r-5,3l64,20r-5,5xe" fillcolor="#f3be00" stroked="f">
                <v:path arrowok="t" o:connecttype="custom" o:connectlocs="37465,15875;0,0;37465,15875;37465,15875;45720,20955;53340,22225;61595,20955;69215,17780;66040,14605;62865,11430;58420,9525;53340,9525;48895,9525;45720,11430;40640,12700;37465,15875" o:connectangles="0,0,0,0,0,0,0,0,0,0,0,0,0,0,0,0"/>
                <o:lock v:ext="edit" verticies="t"/>
              </v:shape>
              <v:shape id="Freeform 2113" o:spid="_x0000_s3137" style="position:absolute;left:1974;top:6540;width:375;height:159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0XQMUA&#10;AADdAAAADwAAAGRycy9kb3ducmV2LnhtbESPQWvCQBSE7wX/w/IEb3WTgFpSVymC0KIIjYVeH9nX&#10;bDD7NmZXE/+9Kwg9DjPzDbNcD7YRV+p87VhBOk1AEJdO11wp+DluX99A+ICssXFMCm7kYb0avSwx&#10;167nb7oWoRIRwj5HBSaENpfSl4Ys+qlriaP35zqLIcqukrrDPsJtI7MkmUuLNccFgy1tDJWn4mIV&#10;7E6/CZv94rjoL+es1oevMzUzpSbj4eMdRKAh/Ief7U+tIEvTFB5v4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RdA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2114" o:spid="_x0000_s3138" style="position:absolute;left:2349;top:6635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GtHcYA&#10;AADdAAAADwAAAGRycy9kb3ducmV2LnhtbESPS4vCQBCE74L/YWjB2zpJDiLRURZRfLAXH4ccezO9&#10;SdZMT8yMGv/9jrDgsaiqr6jZojO1uFPrKssK4lEEgji3uuJCwfm0/piAcB5ZY22ZFDzJwWLe780w&#10;1fbBB7offSEChF2KCkrvm1RKl5dk0I1sQxy8H9sa9EG2hdQtPgLc1DKJorE0WHFYKLGhZUn55Xgz&#10;Cmz2+726Tq77bL3Rm6zJt7vdV6bUcNB9TkF46vw7/N/eagVJHCfwehOe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GtHcYAAADdAAAADwAAAAAAAAAAAAAAAACYAgAAZHJz&#10;L2Rvd25yZXYueG1sUEsFBgAAAAAEAAQA9QAAAIsDAAAAAA==&#10;" path="m,10r13,8l25,20,38,18,50,13,45,8,40,3,33,,25,,18,,13,3,5,5,,10xe" filled="f" strokecolor="#e77817" strokeweight="0">
                <v:path arrowok="t" o:connecttype="custom" o:connectlocs="0,6350;8255,11430;15875,12700;24130,11430;31750,8255;28575,5080;25400,1905;20955,0;15875,0;11430,0;8255,1905;3175,3175;0,6350" o:connectangles="0,0,0,0,0,0,0,0,0,0,0,0,0"/>
              </v:shape>
              <v:shape id="Freeform 2115" o:spid="_x0000_s3139" style="position:absolute;left:1797;top:6337;width:711;height:298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9H68QA&#10;AADdAAAADwAAAGRycy9kb3ducmV2LnhtbESPQWvCQBSE74L/YXlCL6FukkrQ1FVEsHjopbbeH9nX&#10;bGj2bciuSdpf7xYKPQ4z8w2z3U+2FQP1vnGsIFumIIgrpxuuFXy8nx7XIHxA1tg6JgXf5GG/m8+2&#10;WGo38hsNl1CLCGFfogITQldK6StDFv3SdcTR+3S9xRBlX0vd4xjhtpV5mhbSYsNxwWBHR0PV1+Vm&#10;FXCRkPlpX4vJ0jXZ2BVu+KVQ6mExHZ5BBJrCf/ivfdYK8ix7gt838Qn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/R+vEAAAA3QAAAA8AAAAAAAAAAAAAAAAAmAIAAGRycy9k&#10;b3ducmV2LnhtbFBLBQYAAAAABAAEAPUAAACJAwAAAAA=&#10;" path="m60,32l,,60,32xm60,32l75,42r12,5l100,47r12,-2l107,37r-5,-5l95,30,87,27,80,25r-8,2l65,30r-5,2xe" fillcolor="#f3be00" stroked="f">
                <v:path arrowok="t" o:connecttype="custom" o:connectlocs="38100,20320;0,0;38100,20320;38100,20320;47625,26670;55245,29845;63500,29845;71120,28575;67945,23495;64770,20320;60325,19050;55245,17145;50800,15875;45720,17145;41275,19050;38100,20320" o:connectangles="0,0,0,0,0,0,0,0,0,0,0,0,0,0,0,0"/>
                <o:lock v:ext="edit" verticies="t"/>
              </v:shape>
              <v:shape id="Freeform 2116" o:spid="_x0000_s3140" style="position:absolute;left:1797;top:6337;width:381;height:203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vDAcYA&#10;AADdAAAADwAAAGRycy9kb3ducmV2LnhtbESP3WrCQBSE7wt9h+UUeqebSGk1uor4A4VCxSheH7In&#10;yWL2bMxuNb59tyD0cpiZb5jZoreNuFLnjWMF6TABQVw4bbhScDxsB2MQPiBrbByTgjt5WMyfn2aY&#10;aXfjPV3zUIkIYZ+hgjqENpPSFzVZ9EPXEkevdJ3FEGVXSd3hLcJtI0dJ8i4tGo4LNba0qqk45z9W&#10;wam6G9yYdanzr+3H4bIuvyfnnVKvL/1yCiJQH/7Dj/anVjBK0zf4e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vDAcYAAADdAAAADwAAAAAAAAAAAAAAAACYAgAAZHJz&#10;L2Rvd25yZXYueG1sUEsFBgAAAAAEAAQA9QAAAIsDAAAAAA==&#10;" path="m60,32l,,60,32xe" filled="f" strokecolor="#e77817" strokeweight="0">
                <v:path arrowok="t" o:connecttype="custom" o:connectlocs="38100,20320;0,0;38100,20320" o:connectangles="0,0,0"/>
              </v:shape>
              <v:shape id="Freeform 2117" o:spid="_x0000_s3141" style="position:absolute;left:2178;top:6496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Wr6sQA&#10;AADdAAAADwAAAGRycy9kb3ducmV2LnhtbESPQWvCQBSE74L/YXlCb7qJ2CLRVUQIFKSHWEG8PbPP&#10;JJh9G3a3Jv333YLgcZiZb5j1djCteJDzjWUF6SwBQVxa3XCl4PSdT5cgfEDW2FomBb/kYbsZj9aY&#10;adtzQY9jqESEsM9QQR1Cl0npy5oM+pntiKN3s85giNJVUjvsI9y0cp4kH9Jgw3Ghxo72NZX3449R&#10;sOulD1VurrhwX0VxOZzvl5yVepsMuxWIQEN4hZ/tT61gnqbv8P8mP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Vq+rEAAAA3QAAAA8AAAAAAAAAAAAAAAAAmAIAAGRycy9k&#10;b3ducmV2LnhtbFBLBQYAAAAABAAEAPUAAACJAwAAAAA=&#10;" path="m,7l15,17r12,5l40,22,52,20,47,12,42,7,35,5,27,2,20,,12,2,5,5,,7e" filled="f" strokecolor="#e77817" strokeweight="0">
                <v:path arrowok="t" o:connecttype="custom" o:connectlocs="0,4445;9525,10795;17145,13970;25400,13970;33020,12700;29845,7620;26670,4445;22225,3175;17145,1270;12700,0;7620,1270;3175,3175;0,4445" o:connectangles="0,0,0,0,0,0,0,0,0,0,0,0,0"/>
              </v:shape>
              <v:shape id="Freeform 2118" o:spid="_x0000_s3142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WcMcA&#10;AADdAAAADwAAAGRycy9kb3ducmV2LnhtbESPQUvDQBSE74L/YXmCF7Gb9FBr7LaUiuJJMNVDb4/s&#10;azaYfRuyr0nqr3cFocdhZr5hVpvJt2qgPjaBDeSzDBRxFWzDtYHP/cv9ElQUZIttYDJwpgib9fXV&#10;CgsbRv6goZRaJQjHAg04ka7QOlaOPMZZ6IiTdwy9R0myr7XtcUxw3+p5li20x4bTgsOOdo6q7/Lk&#10;DcgPHk/T8/vQll+Hh7vD6+N5dGLM7c20fQIlNMkl/N9+swbmeb6AvzfpCe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G1nDHAAAA3QAAAA8AAAAAAAAAAAAAAAAAmAIAAGRy&#10;cy9kb3ducmV2LnhtbFBLBQYAAAAABAAEAPUAAACMAwAAAAA=&#10;" path="m,l3,12,7,25,17,35r10,7l27,30,22,17,12,5,,xe" fillcolor="#f3be00" stroked="f">
                <v:path arrowok="t" o:connecttype="custom" o:connectlocs="0,0;1905,7620;4445,15875;10795,22225;17145,26670;17145,19050;13970,10795;7620,3175;0,0" o:connectangles="0,0,0,0,0,0,0,0,0"/>
              </v:shape>
              <v:shape id="Freeform 2119" o:spid="_x0000_s3143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OpNsUA&#10;AADdAAAADwAAAGRycy9kb3ducmV2LnhtbESP0WrCQBRE34X+w3ILfRHdrFCV6CpqqBT0JeoHXLK3&#10;SWj2bsiuGv/eLRR8HGbmDLNc97YRN+p87ViDGicgiAtnai41XM5fozkIH5ANNo5Jw4M8rFdvgyWm&#10;xt05p9splCJC2KeooQqhTaX0RUUW/di1xNH7cZ3FEGVXStPhPcJtIydJMpUWa44LFba0q6j4PV2t&#10;hjLLj2o2PfM1V9vhYZ/12f5zq/XHe79ZgAjUh1f4v/1tNEyUmsHfm/g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6k2xQAAAN0AAAAPAAAAAAAAAAAAAAAAAJgCAABkcnMv&#10;ZG93bnJldi54bWxQSwUGAAAAAAQABAD1AAAAigMAAAAA&#10;" path="m,l3,12,7,25,17,35r10,7l27,30,22,17,12,5,,xe" filled="f" strokecolor="#e77817" strokeweight="0">
                <v:path arrowok="t" o:connecttype="custom" o:connectlocs="0,0;1905,7620;4445,15875;10795,22225;17145,26670;17145,19050;13970,10795;7620,3175;0,0" o:connectangles="0,0,0,0,0,0,0,0,0"/>
              </v:shape>
              <v:shape id="Freeform 2120" o:spid="_x0000_s3144" style="position:absolute;left:3016;top:6604;width:470;height:539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oZZ8EA&#10;AADdAAAADwAAAGRycy9kb3ducmV2LnhtbERPTYvCMBC9C/sfwix4s2nLIlKNogvriuDB6sXb0Ixt&#10;sJmUJmr995vDgsfH+16sBtuKB/XeOFaQJSkI4sppw7WC8+lnMgPhA7LG1jEpeJGH1fJjtMBCuycf&#10;6VGGWsQQ9gUqaELoCil91ZBFn7iOOHJX11sMEfa11D0+Y7htZZ6mU2nRcGxosKPvhqpbebcK/Ndv&#10;6asch226vxw207257Tqj1PhzWM9BBBrCW/zv3mkFeZbFufFNf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6GWfBAAAA3QAAAA8AAAAAAAAAAAAAAAAAmAIAAGRycy9kb3du&#10;cmV2LnhtbFBLBQYAAAAABAAEAPUAAACGAwAAAAA=&#10;" path="m44,43r3,15l54,68,64,78r10,7l74,75,69,63,59,50,44,43xm44,43l,,44,43xe" fillcolor="#f3be00" stroked="f">
                <v:path arrowok="t" o:connecttype="custom" o:connectlocs="27940,27305;29845,36830;34290,43180;40640,49530;46990,53975;46990,47625;43815,40005;37465,31750;27940,27305;27940,27305;0,0;27940,27305" o:connectangles="0,0,0,0,0,0,0,0,0,0,0,0"/>
                <o:lock v:ext="edit" verticies="t"/>
              </v:shape>
              <v:shape id="Freeform 2121" o:spid="_x0000_s3145" style="position:absolute;left:3295;top:6877;width:191;height:266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9sxsUA&#10;AADdAAAADwAAAGRycy9kb3ducmV2LnhtbESPwWrDMBBE74X+g9hCL6WRFUqw3SihFAruJSROPmCx&#10;1raItTKWmrh/XxUCOQ4z84ZZb2c3iAtNwXrWoBYZCOLGG8udhtPx6zUHESKywcEzafilANvN48Ma&#10;S+OvfKBLHTuRIBxK1NDHOJZShqYnh2HhR+LktX5yGJOcOmkmvCa4G+Qyy1bSoeW00ONInz015/rH&#10;adhXuyrP85fvt1rZ1qp2V6zOpPXz0/zxDiLSHO/hW7syGpZKFfD/Jj0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j2zGxQAAAN0AAAAPAAAAAAAAAAAAAAAAAJgCAABkcnMv&#10;ZG93bnJldi54bWxQSwUGAAAAAAQABAD1AAAAigMAAAAA&#10;" path="m,l3,15r7,10l20,35r10,7l30,32,25,20,15,7,,e" filled="f" strokecolor="#e77817" strokeweight="0">
                <v:path arrowok="t" o:connecttype="custom" o:connectlocs="0,0;1905,9525;6350,15875;12700,22225;19050,26670;19050,20320;15875,12700;9525,4445;0,0" o:connectangles="0,0,0,0,0,0,0,0,0"/>
              </v:shape>
              <v:shape id="Freeform 2122" o:spid="_x0000_s3146" style="position:absolute;left:3016;top:6604;width:279;height:27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43VMQA&#10;AADdAAAADwAAAGRycy9kb3ducmV2LnhtbERPz2vCMBS+D/wfwhN2m6kdiKtGUYfMCR5WvXh7NM+2&#10;2rzUJGr975fDYMeP7/d03plG3Mn52rKC4SABQVxYXXOp4LBfv41B+ICssbFMCp7kYT7rvUwx0/bB&#10;P3TPQyliCPsMFVQhtJmUvqjIoB/YljhyJ+sMhghdKbXDRww3jUyTZCQN1hwbKmxpVVFxyW9GwZdd&#10;X9Pluftc7g7HjXv/uH6721ap1363mIAI1IV/8Z97oxWkwzTuj2/iE5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+N1TEAAAA3QAAAA8AAAAAAAAAAAAAAAAAmAIAAGRycy9k&#10;b3ducmV2LnhtbFBLBQYAAAAABAAEAPUAAACJAwAAAAA=&#10;" path="m44,43l,,44,43xe" filled="f" strokecolor="#e77817" strokeweight="0">
                <v:path arrowok="t" o:connecttype="custom" o:connectlocs="27940,27305;0,0;27940,27305" o:connectangles="0,0,0"/>
              </v:shape>
              <v:shape id="Freeform 2123" o:spid="_x0000_s3147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3GyMIA&#10;AADdAAAADwAAAGRycy9kb3ducmV2LnhtbESPzarCMBSE9xd8h3AENxdN24VcqlFEUARX/q4PzbGt&#10;NicliVrf3gjCXQ4z8w0znXemEQ9yvrasIB0lIIgLq2suFRwPq+EfCB+QNTaWScGLPMxnvZ8p5to+&#10;eUePfShFhLDPUUEVQptL6YuKDPqRbYmjd7HOYIjSlVI7fEa4aWSWJGNpsOa4UGFLy4qK2/5uFJz9&#10;ub66Zkt20RanMllnv26zVmrQ7xYTEIG68B/+tjdaQZZmKXzexCc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cbIwgAAAN0AAAAPAAAAAAAAAAAAAAAAAJgCAABkcnMvZG93&#10;bnJldi54bWxQSwUGAAAAAAQABAD1AAAAhwMAAAAA&#10;" path="m,l,12,5,25r8,10l25,42r,-12l20,17,13,7,,xe" fillcolor="#f3be00" stroked="f">
                <v:path arrowok="t" o:connecttype="custom" o:connectlocs="0,0;0,7620;3175,15875;8255,22225;15875,26670;15875,19050;12700,10795;8255,4445;0,0" o:connectangles="0,0,0,0,0,0,0,0,0"/>
              </v:shape>
              <v:shape id="Freeform 2124" o:spid="_x0000_s3148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OIMUA&#10;AADdAAAADwAAAGRycy9kb3ducmV2LnhtbESPQWsCMRSE7wX/Q3iCt5o1WC1bo4hQ6kWkVorH5+Z1&#10;d3HzsiTRXf99IxR6HGbmG2ax6m0jbuRD7VjDZJyBIC6cqbnUcPx6f34FESKywcYxabhTgNVy8LTA&#10;3LiOP+l2iKVIEA45aqhibHMpQ1GRxTB2LXHyfpy3GJP0pTQeuwS3jVRZNpMWa04LFba0qai4HK5W&#10;w1R9dN9qtr8bebq+0MWed2rutR4N+/UbiEh9/A//tbdGg5ooBY836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s4gxQAAAN0AAAAPAAAAAAAAAAAAAAAAAJgCAABkcnMv&#10;ZG93bnJldi54bWxQSwUGAAAAAAQABAD1AAAAigMAAAAA&#10;" path="m,l,12,5,25r8,10l25,42r,-12l20,17,13,7,,e" filled="f" strokecolor="#e77817" strokeweight="0">
                <v:path arrowok="t" o:connecttype="custom" o:connectlocs="0,0;0,7620;3175,15875;8255,22225;15875,26670;15875,19050;12700,10795;8255,4445;0,0" o:connectangles="0,0,0,0,0,0,0,0,0"/>
              </v:shape>
              <v:shape id="Freeform 2125" o:spid="_x0000_s3149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9IacYA&#10;AADdAAAADwAAAGRycy9kb3ducmV2LnhtbESPQWvCQBSE7wX/w/IEb3VjpKJpNiKBFin0UG0Vb4/s&#10;axLMvg3Z1cR/7xYKHoeZ+YZJ14NpxJU6V1tWMJtGIIgLq2suFXzv356XIJxH1thYJgU3crDORk8p&#10;Jtr2/EXXnS9FgLBLUEHlfZtI6YqKDLqpbYmD92s7gz7IrpS6wz7ATSPjKFpIgzWHhQpbyisqzruL&#10;UWCKVRMtTv3nMT/lLwfW7z8ffFBqMh42ryA8Df4R/m9vtYJ4Fs/h7014Aj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9IacYAAADdAAAADwAAAAAAAAAAAAAAAACYAgAAZHJz&#10;L2Rvd25yZXYueG1sUEsFBgAAAAAEAAQA9QAAAIsDAAAAAA==&#10;" path="m40,45l,,40,45xe" fillcolor="#f3be00" stroked="f">
                <v:path arrowok="t" o:connecttype="custom" o:connectlocs="25400,28575;0,0;25400,28575" o:connectangles="0,0,0"/>
              </v:shape>
              <v:shape id="Freeform 2126" o:spid="_x0000_s3150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/JiscA&#10;AADdAAAADwAAAGRycy9kb3ducmV2LnhtbESPT2vCQBTE74V+h+UVvIjZGP9QU1cRoaDtqVGw3h7Z&#10;1yRt9m3IbmP89l1B6HGYmd8wy3VvatFR6yrLCsZRDII4t7riQsHx8Dp6BuE8ssbaMim4koP16vFh&#10;iam2F/6gLvOFCBB2KSoovW9SKV1ekkEX2YY4eF+2NeiDbAupW7wEuKllEsdzabDisFBiQ9uS8p/s&#10;1yjIqtO71RPuPvf+jM3iG2eb4ZtSg6d+8wLCU+//w/f2TitIxskUbm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PyYrHAAAA3QAAAA8AAAAAAAAAAAAAAAAAmAIAAGRy&#10;cy9kb3ducmV2LnhtbFBLBQYAAAAABAAEAPUAAACMAwAAAAA=&#10;" path="m40,45l,,40,45xe" filled="f" strokecolor="#e77817" strokeweight="0">
                <v:path arrowok="t" o:connecttype="custom" o:connectlocs="25400,28575;0,0;25400,28575" o:connectangles="0,0,0"/>
              </v:shape>
              <v:shape id="Freeform 2127" o:spid="_x0000_s3151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+iXcMA&#10;AADdAAAADwAAAGRycy9kb3ducmV2LnhtbESPT4vCMBTE74LfITzBm6YtKEs1igiCx/UfXp/Ns602&#10;LyXJavXTm4WFPQ4z8xtmvuxMIx7kfG1ZQTpOQBAXVtdcKjgeNqMvED4ga2wsk4IXeVgu+r055to+&#10;eUePfShFhLDPUUEVQptL6YuKDPqxbYmjd7XOYIjSlVI7fEa4aWSWJFNpsOa4UGFL64qK+/7HKDjv&#10;6Hy9nLLtLX1/t8n95Kb6eFFqOOhWMxCBuvAf/mtvtYIszSbw+yY+Ab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+iXcMAAADdAAAADwAAAAAAAAAAAAAAAACYAgAAZHJzL2Rv&#10;d25yZXYueG1sUEsFBgAAAAAEAAQA9QAAAIgDAAAAAA==&#10;" path="m,l3,13,5,25r8,10l25,43r,-13l20,18,18,13,13,8,8,3,,xe" fillcolor="#f3be00" stroked="f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2128" o:spid="_x0000_s3152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exMYA&#10;AADdAAAADwAAAGRycy9kb3ducmV2LnhtbESPQWvCQBSE7wX/w/KE3urGtISQugkiaFtvxkqvj+wz&#10;iWbfhuzWxH/fLRR6HGbmG2ZVTKYTNxpca1nBchGBIK6sbrlW8HncPqUgnEfW2FkmBXdyUOSzhxVm&#10;2o58oFvpaxEg7DJU0HjfZ1K6qiGDbmF74uCd7WDQBznUUg84BrjpZBxFiTTYclhosKdNQ9W1/DYK&#10;uvvLuKtOaXrdf1ze/PE5OR2+9ko9zqf1KwhPk/8P/7XftYJ4GSfw+yY8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lexMYAAADdAAAADwAAAAAAAAAAAAAAAACYAgAAZHJz&#10;L2Rvd25yZXYueG1sUEsFBgAAAAAEAAQA9QAAAIsDAAAAAA==&#10;" path="m,l3,13,5,25r8,10l25,43r,-13l20,18,18,13,13,8,8,3,,xe" filled="f" strokecolor="#e77817" strokeweight="0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2129" o:spid="_x0000_s3153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JJ8gA&#10;AADdAAAADwAAAGRycy9kb3ducmV2LnhtbESPQUvDQBSE74L/YXlCL9JuEkRLzKaokFJ6sWlFr8/s&#10;Mwlm36bZbZv6611B6HGYmW+YbDGaThxpcK1lBfEsAkFcWd1yreBtV0znIJxH1thZJgVncrDIr68y&#10;TLU9cUnHra9FgLBLUUHjfZ9K6aqGDLqZ7YmD92UHgz7IoZZ6wFOAm04mUXQvDbYcFhrs6aWh6nt7&#10;MApui82neV2V+/j5rizsR2XWy593pSY349MjCE+jv4T/2yutIImTB/h7E56Az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h0knyAAAAN0AAAAPAAAAAAAAAAAAAAAAAJgCAABk&#10;cnMvZG93bnJldi54bWxQSwUGAAAAAAQABAD1AAAAjQMAAAAA&#10;" path="m37,44l,,37,44xe" fillcolor="#f3be00" stroked="f">
                <v:path arrowok="t" o:connecttype="custom" o:connectlocs="23495,27940;0,0;23495,27940" o:connectangles="0,0,0"/>
              </v:shape>
              <v:shape id="Freeform 2130" o:spid="_x0000_s3154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4ON8EA&#10;AADdAAAADwAAAGRycy9kb3ducmV2LnhtbERPyWrDMBC9B/oPYgq5JXJsKMWNEtJCaW9xFuh1Io0X&#10;Yo2MpDrO30eHQo+Pt6+3k+3FSD50jhWslhkIYu1Mx42C8+lz8QoiRGSDvWNScKcA283TbI2lcTc+&#10;0HiMjUghHEpU0MY4lFIG3ZLFsHQDceJq5y3GBH0jjcdbCre9zLPsRVrsODW0ONBHS/p6/LUK3sef&#10;iy52hav33tXefNlDVVml5s/T7g1EpCn+i//c30ZBvsrT3PQmPQG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uDjfBAAAA3QAAAA8AAAAAAAAAAAAAAAAAmAIAAGRycy9kb3du&#10;cmV2LnhtbFBLBQYAAAAABAAEAPUAAACGAwAAAAA=&#10;" path="m37,44l,,37,44xe" filled="f" strokecolor="#e77817" strokeweight="0">
                <v:path arrowok="t" o:connecttype="custom" o:connectlocs="23495,27940;0,0;23495,27940" o:connectangles="0,0,0"/>
              </v:shape>
              <v:shape id="Freeform 2131" o:spid="_x0000_s3155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m4MUA&#10;AADdAAAADwAAAGRycy9kb3ducmV2LnhtbESPUWvCQBCE3wv9D8cKfasXA4pJPUUKBUFKq7X0dcmt&#10;STS3l2avGv99TxB8HGbmG2a26F2jTtRJ7dnAaJiAIi68rbk0sPt6e56CkoBssfFMBi4ksJg/Psww&#10;t/7MGzptQ6kihCVHA1UIba61FBU5lKFviaO3953DEGVXatvhOcJdo9MkmWiHNceFClt6rag4bv+c&#10;gY/dMZPD76dr1tlm9T6eyo98izFPg375AipQH+7hW3tlDaSjNIPrm/gE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GbgxQAAAN0AAAAPAAAAAAAAAAAAAAAAAJgCAABkcnMv&#10;ZG93bnJldi54bWxQSwUGAAAAAAQABAD1AAAAigMAAAAA&#10;" path="m,l,15,4,27r8,10l22,45r,-13l19,20,17,15,12,7,7,2,,xe" fillcolor="#f3be00" stroked="f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2132" o:spid="_x0000_s3156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secEA&#10;AADdAAAADwAAAGRycy9kb3ducmV2LnhtbERPTYvCMBC9L/gfwgheRKe6sEg1igqCHoRVd+9DM7bV&#10;ZlKaaOu/N4eFPT7e92LV2Uo9ufGlEw2TcQKKJXOmlFzDz2U3moHygcRQ5YQ1vNjDatn7WFBqXCsn&#10;fp5DrmKI+JQ0FCHUKaLPCrbkx65midzVNZZChE2OpqE2htsKp0nyhZZKiQ0F1bwtOLufH1bD7XHh&#10;b2xvm8NwiKcOX3j8lavWg363noMK3IV/8Z97bzRMJ59xf3wTnw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FbHnBAAAA3QAAAA8AAAAAAAAAAAAAAAAAmAIAAGRycy9kb3du&#10;cmV2LnhtbFBLBQYAAAAABAAEAPUAAACGAwAAAAA=&#10;" path="m,l,15,4,27r8,10l22,45r,-13l19,20,17,15,12,7,7,2,,xe" filled="f" strokecolor="#e77817" strokeweight="0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2133" o:spid="_x0000_s3157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iR88YA&#10;AADdAAAADwAAAGRycy9kb3ducmV2LnhtbESPQWvCQBSE7wX/w/IEb3UTpUWiq8SI0ksPjT30+Mg+&#10;k2D2bciuMebXu4VCj8PMfMNsdoNpRE+dqy0riOcRCOLC6ppLBd/n4+sKhPPIGhvLpOBBDnbbycsG&#10;E23v/EV97ksRIOwSVFB53yZSuqIig25uW+LgXWxn0AfZlVJ3eA9w08hFFL1LgzWHhQpbyioqrvnN&#10;KEjP+i0ds1V82PenMf+040+2PCg1mw7pGoSnwf+H/9ofWsEiXsbw+yY8Abl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iR88YAAADdAAAADwAAAAAAAAAAAAAAAACYAgAAZHJz&#10;L2Rvd25yZXYueG1sUEsFBgAAAAAEAAQA9QAAAIsDAAAAAA==&#10;" path="m37,50l,,37,50xe" fillcolor="#f3be00" stroked="f">
                <v:path arrowok="t" o:connecttype="custom" o:connectlocs="23495,31750;0,0;23495,31750" o:connectangles="0,0,0"/>
              </v:shape>
              <v:shape id="Freeform 2134" o:spid="_x0000_s3158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5a5cgA&#10;AADdAAAADwAAAGRycy9kb3ducmV2LnhtbESPQWvCQBSE7wX/w/IKvZS6MVJpo6tIW6kXQaMVvT2y&#10;r0kw+zZkN5r+e1cQehxm5htmMutMJc7UuNKygkE/AkGcWV1yrmC3Xby8gXAeWWNlmRT8kYPZtPcw&#10;wUTbC2/onPpcBAi7BBUU3teJlC4ryKDr25o4eL+2MeiDbHKpG7wEuKlkHEUjabDksFBgTR8FZae0&#10;NQr26/Xz1/awWP2cjp9Z+163r9+7Vqmnx24+BuGp8//he3upFcSDYQy3N+EJy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HlrlyAAAAN0AAAAPAAAAAAAAAAAAAAAAAJgCAABk&#10;cnMvZG93bnJldi54bWxQSwUGAAAAAAQABAD1AAAAjQMAAAAA&#10;" path="m37,50l,,37,50xe" filled="f" strokecolor="#e77817" strokeweight="0">
                <v:path arrowok="t" o:connecttype="custom" o:connectlocs="23495,31750;0,0;23495,31750" o:connectangles="0,0,0"/>
              </v:shape>
              <v:shape id="Freeform 2135" o:spid="_x0000_s3159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v188YA&#10;AADdAAAADwAAAGRycy9kb3ducmV2LnhtbESPQWvCQBSE74X+h+UVvNVNFKREN6HYKnoKTdr7I/tM&#10;0mbfptlVo7++WxA8DjPzDbPKRtOJEw2utawgnkYgiCurW64VfJab5xcQziNr7CyTggs5yNLHhxUm&#10;2p75g06Fr0WAsEtQQeN9n0jpqoYMuqntiYN3sINBH+RQSz3gOcBNJ2dRtJAGWw4LDfa0bqj6KY5G&#10;wXtRbaP8+7eM6/xtXMft13Wfb5SaPI2vSxCeRn8P39o7rWAWz+fw/y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v188YAAADdAAAADwAAAAAAAAAAAAAAAACYAgAAZHJz&#10;L2Rvd25yZXYueG1sUEsFBgAAAAAEAAQA9QAAAIsDAAAAAA==&#10;" path="m,l,15,2,27r8,10l20,45r,-10l17,20,15,15,10,7,5,5,,xe" fillcolor="#f3be00" stroked="f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2136" o:spid="_x0000_s3160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FnMcA&#10;AADdAAAADwAAAGRycy9kb3ducmV2LnhtbESPQWvCQBSE74X+h+UVems2iVZK6hpKQdJLQY0Ve3tk&#10;n0kw+zZktxr/vSsUPA4z8w0zz0fTiRMNrrWsIIliEMSV1S3XCrbl8uUNhPPIGjvLpOBCDvLF48Mc&#10;M23PvKbTxtciQNhlqKDxvs+kdFVDBl1ke+LgHexg0Ac51FIPeA5w08k0jmfSYMthocGePhuqjps/&#10;o+D7MimWPv193bc/cVeUNe9W00Kp56fx4x2Ep9Hfw//tL60gTSZTuL0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hxZzHAAAA3QAAAA8AAAAAAAAAAAAAAAAAmAIAAGRy&#10;cy9kb3ducmV2LnhtbFBLBQYAAAAABAAEAPUAAACMAwAAAAA=&#10;" path="m,l,15,2,27r8,10l20,45r,-10l17,20,15,15,10,7,5,5,,xe" filled="f" strokecolor="#e77817" strokeweight="0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2137" o:spid="_x0000_s3161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YVscA&#10;AADdAAAADwAAAGRycy9kb3ducmV2LnhtbESPQWvCQBSE7wX/w/KEXopuNCoSXaUUpD1UoVHE4yP7&#10;TILZt2l2NfHfdwWhx2FmvmGW685U4kaNKy0rGA0jEMSZ1SXnCg77zWAOwnlkjZVlUnAnB+tV72WJ&#10;ibYt/9At9bkIEHYJKii8rxMpXVaQQTe0NXHwzrYx6INscqkbbAPcVHIcRTNpsOSwUGBNHwVll/Rq&#10;FLSb+3Vr47fjZHaKDrvpb9yW359Kvfa79wUIT53/Dz/bX1rBeBRP4fEmPA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X2FbHAAAA3QAAAA8AAAAAAAAAAAAAAAAAmAIAAGRy&#10;cy9kb3ducmV2LnhtbFBLBQYAAAAABAAEAPUAAACMAwAAAAA=&#10;" path="m38,50l,,38,50xe" fillcolor="#f3be00" stroked="f">
                <v:path arrowok="t" o:connecttype="custom" o:connectlocs="24130,31750;0,0;24130,31750" o:connectangles="0,0,0"/>
              </v:shape>
              <v:shape id="Freeform 2138" o:spid="_x0000_s3162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ynsYA&#10;AADdAAAADwAAAGRycy9kb3ducmV2LnhtbESPQWvCQBSE74L/YXlCL1I3RlBJXUUCQk/WqlB6e2Sf&#10;STD7Nu6umv57Vyh4HGbmG2ax6kwjbuR8bVnBeJSAIC6srrlUcDxs3ucgfEDW2FgmBX/kYbXs9xaY&#10;aXvnb7rtQykihH2GCqoQ2kxKX1Rk0I9sSxy9k3UGQ5SulNrhPcJNI9MkmUqDNceFClvKKyrO+6tR&#10;UCRd8PWX+/25pPPNLL8Ot/luq9TboFt/gAjUhVf4v/2pFaTjyRSe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OynsYAAADdAAAADwAAAAAAAAAAAAAAAACYAgAAZHJz&#10;L2Rvd25yZXYueG1sUEsFBgAAAAAEAAQA9QAAAIsDAAAAAA==&#10;" path="m38,50l,,38,50xe" filled="f" strokecolor="#e77817" strokeweight="0">
                <v:path arrowok="t" o:connecttype="custom" o:connectlocs="24130,31750;0,0;24130,31750" o:connectangles="0,0,0"/>
              </v:shape>
              <v:shape id="Freeform 2139" o:spid="_x0000_s3163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e7TcYA&#10;AADdAAAADwAAAGRycy9kb3ducmV2LnhtbESPT2vCQBTE74LfYXlCL6KbRPxDdBUtCKX0YvTi7ZF9&#10;JsHs25DdxtRP3y0UPA4z8xtms+tNLTpqXWVZQTyNQBDnVldcKLicj5MVCOeRNdaWScEPOdhth4MN&#10;pto++ERd5gsRIOxSVFB636RSurwkg25qG+Lg3Wxr0AfZFlK3+AhwU8skihbSYMVhocSG3kvK79m3&#10;UXD9Oprsc57IZPZ03e0w1vFz6ZV6G/X7NQhPvX+F/9sfWkESz5b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e7TcYAAADdAAAADwAAAAAAAAAAAAAAAACYAgAAZHJz&#10;L2Rvd25yZXYueG1sUEsFBgAAAAAEAAQA9QAAAIsDAAAAAA==&#10;" path="m3,l,8r,7l,23r3,4l8,32r5,5l20,42r8,5l28,35,23,23,15,10,3,xe" fillcolor="#f3be00" stroked="f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2140" o:spid="_x0000_s3164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QQMMA&#10;AADdAAAADwAAAGRycy9kb3ducmV2LnhtbERPz2vCMBS+D/Y/hCd4GZpWYUg1igxEd3LVHXZ8Js+2&#10;2LyUJGrnX28Ogx0/vt+LVW9bcSMfGscK8nEGglg703Cl4Pu4Gc1AhIhssHVMCn4pwGr5+rLAwrg7&#10;l3Q7xEqkEA4FKqhj7Aopg67JYhi7jjhxZ+ctxgR9JY3Hewq3rZxk2bu02HBqqLGjj5r05XC1Ck7T&#10;cnv218fnPv/aGb19e/yU+qjUcNCv5yAi9fFf/OfeGQWTfJrmpj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zQQMMAAADdAAAADwAAAAAAAAAAAAAAAACYAgAAZHJzL2Rv&#10;d25yZXYueG1sUEsFBgAAAAAEAAQA9QAAAIgDAAAAAA==&#10;" path="m3,l,8r,7l,23r3,4l8,32r5,5l20,42r8,5l28,35,23,23,15,10,3,e" filled="f" strokecolor="#e77817" strokeweight="0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2141" o:spid="_x0000_s3165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Ne8ccA&#10;AADdAAAADwAAAGRycy9kb3ducmV2LnhtbESPQWvCQBSE74X+h+UVvBTdJILU1FXSguBBCk1be31k&#10;X5PQ7NuQXc3qr3cLBY/DzHzDrDbBdOJEg2stK0hnCQjiyuqWawWfH9vpEwjnkTV2lknBmRxs1vd3&#10;K8y1HfmdTqWvRYSwy1FB432fS+mqhgy6me2Jo/djB4M+yqGWesAxwk0nsyRZSIMtx4UGe3ptqPot&#10;j0ZBuX/5vqRvFB4Xh9Z9LbPiEsZCqclDKJ5BeAr+Fv5v77SCLJ0v4e9NfAJy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TXvHHAAAA3QAAAA8AAAAAAAAAAAAAAAAAmAIAAGRy&#10;cy9kb3ducmV2LnhtbFBLBQYAAAAABAAEAPUAAACMAwAAAAA=&#10;" path="m43,42l,,43,42xe" fillcolor="#f3be00" stroked="f">
                <v:path arrowok="t" o:connecttype="custom" o:connectlocs="27305,26670;0,0;27305,26670" o:connectangles="0,0,0"/>
              </v:shape>
              <v:shape id="Freeform 2142" o:spid="_x0000_s3166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J6cEA&#10;AADdAAAADwAAAGRycy9kb3ducmV2LnhtbERPz2vCMBS+C/sfwhvsIjOtDJHOtMhEqsyL3XZ/JG9t&#10;WfNSkkzrf28Ogx0/vt+barKDuJAPvWMF+SIDQayd6blV8Pmxf16DCBHZ4OCYFNwoQFU+zDZYGHfl&#10;M12a2IoUwqFABV2MYyFl0B1ZDAs3Eifu23mLMUHfSuPxmsLtIJdZtpIWe04NHY701pH+aX6tgq93&#10;O5cnvduiD/po67zWjayVenqctq8gIk3xX/znPhgFy/wl7U9v0hOQ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qSenBAAAA3QAAAA8AAAAAAAAAAAAAAAAAmAIAAGRycy9kb3du&#10;cmV2LnhtbFBLBQYAAAAABAAEAPUAAACGAwAAAAA=&#10;" path="m43,42l,,43,42xe" filled="f" strokecolor="#e77817" strokeweight="0">
                <v:path arrowok="t" o:connecttype="custom" o:connectlocs="27305,26670;0,0;27305,26670" o:connectangles="0,0,0"/>
              </v:shape>
              <v:shape id="Freeform 2143" o:spid="_x0000_s3167" style="position:absolute;left:3568;top:6953;width:32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v98UA&#10;AADdAAAADwAAAGRycy9kb3ducmV2LnhtbESPQWsCMRSE7wX/Q3iCt5qsLG1ZjaJCUWgvtSJ4e2ye&#10;u4ublyVJdf33piB4HGbmG2a26G0rLuRD41hDNlYgiEtnGq407H8/Xz9AhIhssHVMGm4UYDEfvMyw&#10;MO7KP3TZxUokCIcCNdQxdoWUoazJYhi7jjh5J+ctxiR9JY3Ha4LbVk6UepMWG04LNXa0rqk87/6s&#10;BrVC9/6df219dTieunPOy1xttB4N++UURKQ+PsOP9tZomGR5Bv9v0hO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Oq/3xQAAAN0AAAAPAAAAAAAAAAAAAAAAAJgCAABkcnMv&#10;ZG93bnJldi54bWxQSwUGAAAAAAQABAD1AAAAigMAAAAA&#10;" path="m5,l2,,,,2,3r,2l5,3,5,xe" fillcolor="#e15520" stroked="f">
                <v:path arrowok="t" o:connecttype="custom" o:connectlocs="3175,0;1270,0;0,0;1270,1905;1270,3175;3175,1905;3175,0" o:connectangles="0,0,0,0,0,0,0"/>
              </v:shape>
              <v:shape id="Freeform 2144" o:spid="_x0000_s3168" style="position:absolute;left:2159;top:6953;width:1441;height:222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INMUA&#10;AADdAAAADwAAAGRycy9kb3ducmV2LnhtbESPQWvCQBSE70L/w/IK3urGWIpEVxExEG+tLS3entln&#10;Nph9G7JrjP++Wyh4HGbmG2a5Hmwjeup87VjBdJKAIC6drrlS8PWZv8xB+ICssXFMCu7kYb16Gi0x&#10;0+7GH9QfQiUihH2GCkwIbSalLw1Z9BPXEkfv7DqLIcqukrrDW4TbRqZJ8iYt1hwXDLa0NVReDler&#10;oD/tyJzf50X+LQs/+7nuL7k7KjV+HjYLEIGG8Aj/twutIJ2+pvD3Jj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8g0xQAAAN0AAAAPAAAAAAAAAAAAAAAAAJgCAABkcnMv&#10;ZG93bnJldi54bWxQSwUGAAAAAAQABAD1AAAAigMAAAAA&#10;" path="m227,3l224,r-2,l219,r3,3l222,5r2,l227,3xm3,35l,33r3,2xe" fillcolor="#e15820" stroked="f">
                <v:path arrowok="t" o:connecttype="custom" o:connectlocs="144145,1905;142240,0;140970,0;139065,0;140970,1905;140970,3175;142240,3175;144145,1905;1905,22225;0,20955;1905,22225;1905,22225" o:connectangles="0,0,0,0,0,0,0,0,0,0,0,0"/>
                <o:lock v:ext="edit" verticies="t"/>
              </v:shape>
              <v:shape id="Freeform 2145" o:spid="_x0000_s3169" style="position:absolute;left:2159;top:6953;width:1422;height:222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NQpMUA&#10;AADdAAAADwAAAGRycy9kb3ducmV2LnhtbESPT2vCQBTE70K/w/IK3nSjKVJS11AEIXqLEXt9zb7m&#10;T7Nv0+yq8dt3CwWPw8z8hlmno+nElQbXWFawmEcgiEurG64UnIrd7BWE88gaO8uk4E4O0s3TZI2J&#10;tjfO6Xr0lQgQdgkqqL3vEyldWZNBN7c9cfC+7GDQBzlUUg94C3DTyWUUraTBhsNCjT1tayq/jxej&#10;4KMviv0PUxu3522efWb5IfajUtPn8f0NhKfRP8L/7UwrWC5eYvh7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E1CkxQAAAN0AAAAPAAAAAAAAAAAAAAAAAJgCAABkcnMv&#10;ZG93bnJldi54bWxQSwUGAAAAAAQABAD1AAAAigMAAAAA&#10;" path="m224,5r,-2l222,r-3,l217,3r2,2l219,8r3,l224,5xm5,35r-2,l,33r5,2xe" fillcolor="#e25b20" stroked="f">
                <v:path arrowok="t" o:connecttype="custom" o:connectlocs="142240,3175;142240,1905;140970,0;139065,0;137795,1905;139065,3175;139065,5080;140970,5080;142240,3175;3175,22225;1905,22225;0,20955;3175,22225;3175,22225" o:connectangles="0,0,0,0,0,0,0,0,0,0,0,0,0,0"/>
                <o:lock v:ext="edit" verticies="t"/>
              </v:shape>
              <v:shape id="Freeform 2146" o:spid="_x0000_s3170" style="position:absolute;left:2178;top:6953;width:1390;height:241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bRsMYA&#10;AADdAAAADwAAAGRycy9kb3ducmV2LnhtbESP0WrCQBRE34X+w3ILvkjdGENbo6uUgiIULE37AZfs&#10;NRuavZtmVxP/3hUKPg4zc4ZZbQbbiDN1vnasYDZNQBCXTtdcKfj53j69gvABWWPjmBRcyMNm/TBa&#10;Ya5dz190LkIlIoR9jgpMCG0upS8NWfRT1xJH7+g6iyHKrpK6wz7CbSPTJHmWFmuOCwZbejdU/hYn&#10;q+CIWYpmvvvoJ5/Fgv705EVfDkqNH4e3JYhAQ7iH/9t7rSCdZRnc3sQn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bRsMYAAADdAAAADwAAAAAAAAAAAAAAAACYAgAAZHJz&#10;L2Rvd25yZXYueG1sUEsFBgAAAAAEAAQA9QAAAIsDAAAAAA==&#10;" path="m219,5r,-2l216,r-2,3l211,3r3,5l216,13r,-3l219,5xm,35r,l5,38r,-3l2,35,,35xe" fillcolor="#e25e20" stroked="f">
                <v:path arrowok="t" o:connecttype="custom" o:connectlocs="139065,3175;139065,1905;137160,0;135890,1905;133985,1905;135890,5080;137160,8255;137160,6350;139065,3175;0,22225;0,22225;3175,24130;3175,24130;3175,22225;1270,22225;0,22225" o:connectangles="0,0,0,0,0,0,0,0,0,0,0,0,0,0,0,0"/>
                <o:lock v:ext="edit" verticies="t"/>
              </v:shape>
              <v:shape id="Freeform 2147" o:spid="_x0000_s3171" style="position:absolute;left:2190;top:6972;width:1359;height:235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ohzcUA&#10;AADdAAAADwAAAGRycy9kb3ducmV2LnhtbESPQYvCMBSE74L/ITzBm6aVXZFqKiK7i+BhUSt4fDTP&#10;trR5KU3U+u/NwoLHYWa+YVbr3jTiTp2rLCuIpxEI4tzqigsF2el7sgDhPLLGxjIpeJKDdTocrDDR&#10;9sEHuh99IQKEXYIKSu/bREqXl2TQTW1LHLyr7Qz6ILtC6g4fAW4aOYuiuTRYcVgosaVtSXl9vBkF&#10;vz/1KW/22aW67WLTX7Lz/Ks4KzUe9ZslCE+9f4f/2zutYBZ/fMLfm/AEZ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iHNxQAAAN0AAAAPAAAAAAAAAAAAAAAAAJgCAABkcnMv&#10;ZG93bnJldi54bWxQSwUGAAAAAAQABAD1AAAAigMAAAAA&#10;" path="m214,5r,-3l212,r-3,l207,r2,5l212,12r,-2l214,5xm,32r,l5,37r,-2l5,32r-2,l,32xe" fillcolor="#e36221" stroked="f">
                <v:path arrowok="t" o:connecttype="custom" o:connectlocs="135890,3175;135890,1270;134620,0;132715,0;131445,0;132715,3175;134620,7620;134620,6350;135890,3175;0,20320;0,20320;3175,23495;3175,22225;3175,22225;3175,20320;1905,20320;0,20320" o:connectangles="0,0,0,0,0,0,0,0,0,0,0,0,0,0,0,0,0"/>
                <o:lock v:ext="edit" verticies="t"/>
              </v:shape>
              <v:shape id="Freeform 2148" o:spid="_x0000_s3172" style="position:absolute;left:2209;top:6972;width:1340;height:235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RhscMA&#10;AADdAAAADwAAAGRycy9kb3ducmV2LnhtbESPT4vCMBTE74LfIbwFb5pWRd1uo0hhxZPgv/ujeduW&#10;Ni+lyWr99kYQPA4z8xsm3fSmETfqXGVZQTyJQBDnVldcKLicf8crEM4ja2wsk4IHOdish4MUE23v&#10;fKTbyRciQNglqKD0vk2kdHlJBt3EtsTB+7OdQR9kV0jd4T3ATSOnUbSQBisOCyW2lJWU16d/owB3&#10;cX7IlqvaZbPDjr/jaxNdrkqNvvrtDwhPvf+E3+29VjCN5wt4vQlP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RhscMAAADdAAAADwAAAAAAAAAAAAAAAACYAgAAZHJzL2Rv&#10;d25yZXYueG1sUEsFBgAAAAAEAAQA9QAAAIgDAAAAAA==&#10;" path="m211,10l209,5,206,r-2,l201,r3,7l206,17r3,-5l211,10xm,32r,3l5,37r,-2l5,32r-3,l,32xe" fillcolor="#e46521" stroked="f">
                <v:path arrowok="t" o:connecttype="custom" o:connectlocs="133985,6350;132715,3175;130810,0;129540,0;127635,0;129540,4445;130810,10795;132715,7620;133985,6350;0,20320;0,22225;0,22225;3175,23495;3175,22225;3175,22225;3175,20320;1270,20320;0,20320" o:connectangles="0,0,0,0,0,0,0,0,0,0,0,0,0,0,0,0,0,0"/>
                <o:lock v:ext="edit" verticies="t"/>
              </v:shape>
              <v:shape id="Freeform 2149" o:spid="_x0000_s3173" style="position:absolute;left:2222;top:6972;width:1314;height:254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5z4sYA&#10;AADdAAAADwAAAGRycy9kb3ducmV2LnhtbESPW2vCQBSE3wv+h+UIvhTdqPVC6iqlVPCteEHi2yF7&#10;mgSzZ8PuGtN/7wqFPg4z3wyz2nSmFi05X1lWMB4lIIhzqysuFJyO2+EShA/IGmvLpOCXPGzWvZcV&#10;ptreeU/tIRQilrBPUUEZQpNK6fOSDPqRbYij92OdwRClK6R2eI/lppaTJJlLgxXHhRIb+iwpvx5u&#10;RsHk1X1tzbm9zBacTHff0+xaZ5lSg3738Q4iUBf+w3/0Tkdu/LaA55v4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5z4sYAAADdAAAADwAAAAAAAAAAAAAAAACYAgAAZHJz&#10;L2Rvd25yZXYueG1sUEsFBgAAAAAEAAQA9QAAAIsDAAAAAA==&#10;" path="m207,12l204,5,202,r-3,l197,r5,12l204,25r,-5l207,12xm,32r,3l,37r5,3l5,37r,-2l3,32,,32xe" fillcolor="#e46821" stroked="f">
                <v:path arrowok="t" o:connecttype="custom" o:connectlocs="131445,7620;129540,3175;128270,0;126365,0;125095,0;128270,7620;129540,15875;129540,12700;131445,7620;0,20320;0,22225;0,22225;0,23495;3175,25400;3175,23495;3175,22225;3175,22225;1905,20320;0,20320" o:connectangles="0,0,0,0,0,0,0,0,0,0,0,0,0,0,0,0,0,0,0"/>
                <o:lock v:ext="edit" verticies="t"/>
              </v:shape>
              <v:shape id="Freeform 2150" o:spid="_x0000_s3174" style="position:absolute;left:2241;top:6972;width:1276;height:254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SQ8MA&#10;AADdAAAADwAAAGRycy9kb3ducmV2LnhtbERPy4rCMBTdC/5DuII7TVvKIB2jiCD4GAZ8MdtLc207&#10;09yUJmr1681iwOXhvKfzztTiRq2rLCuIxxEI4tzqigsFp+NqNAHhPLLG2jIpeJCD+azfm2Km7Z33&#10;dDv4QoQQdhkqKL1vMildXpJBN7YNceAutjXoA2wLqVu8h3BTyySKPqTBikNDiQ0tS8r/Dlej4Gv9&#10;+N2Yxa57uvNPeo4v2zT53io1HHSLTxCeOv8W/7vXWkESp2FueBOe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uSQ8MAAADdAAAADwAAAAAAAAAAAAAAAACYAgAAZHJzL2Rv&#10;d25yZXYueG1sUEsFBgAAAAAEAAQA9QAAAIgDAAAAAA==&#10;" path="m201,17l199,7,196,r-2,l191,r5,17l199,35r,2l199,27r2,-10xm,32r,3l,37r5,3l5,37r,-2l2,35,,32xe" fillcolor="#e46b21" stroked="f">
                <v:path arrowok="t" o:connecttype="custom" o:connectlocs="127635,10795;126365,4445;124460,0;123190,0;121285,0;124460,10795;126365,22225;126365,22225;126365,23495;126365,17145;127635,10795;0,20320;0,22225;0,22225;0,23495;3175,25400;3175,23495;3175,22225;3175,22225;1270,22225;0,20320" o:connectangles="0,0,0,0,0,0,0,0,0,0,0,0,0,0,0,0,0,0,0,0,0"/>
                <o:lock v:ext="edit" verticies="t"/>
              </v:shape>
              <v:shape id="Freeform 2151" o:spid="_x0000_s3175" style="position:absolute;left:2254;top:6972;width:1263;height:298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47sUA&#10;AADdAAAADwAAAGRycy9kb3ducmV2LnhtbESPzWrDMBCE74G8g9hAb7Gc1JTGsRJCoFBoD62aQ46L&#10;tf5JrJWx1Nh5+6pQ6HGYmW+YYj/ZTtxo8K1jBaskBUFcOtNyreD09bJ8BuEDssHOMSm4k4f9bj4r&#10;MDdu5E+66VCLCGGfo4ImhD6X0pcNWfSJ64mjV7nBYohyqKUZcIxw28l1mj5Jiy3HhQZ7OjZUXvW3&#10;jZTs8qbNvXOPdSXT8eP9bLTOlHpYTIctiEBT+A//tV+NgvUq28Dvm/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bjuxQAAAN0AAAAPAAAAAAAAAAAAAAAAAJgCAABkcnMv&#10;ZG93bnJldi54bWxQSwUGAAAAAAQABAD1AAAAigMAAAAA&#10;" path="m199,25l197,12,192,r-3,l187,r5,17l194,35r,5l192,47r5,-10l199,25xm,35r,l,37r,3l5,42r,-5l5,35r-2,l,35xe" fillcolor="#e56f21" stroked="f">
                <v:path arrowok="t" o:connecttype="custom" o:connectlocs="126365,15875;125095,7620;121920,0;120015,0;118745,0;121920,10795;123190,22225;123190,25400;121920,29845;125095,23495;126365,15875;0,22225;0,22225;0,23495;0,25400;3175,26670;3175,23495;3175,22225;1905,22225;0,22225" o:connectangles="0,0,0,0,0,0,0,0,0,0,0,0,0,0,0,0,0,0,0,0"/>
                <o:lock v:ext="edit" verticies="t"/>
              </v:shape>
              <v:shape id="Freeform 2152" o:spid="_x0000_s3176" style="position:absolute;left:2273;top:6972;width:1232;height:330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778IA&#10;AADdAAAADwAAAGRycy9kb3ducmV2LnhtbERPTYvCMBC9L/gfwgh7W9MKu2g1ihaEuietIngbm7Et&#10;NpPSRK3/3hwW9vh43/NlbxrxoM7VlhXEowgEcWF1zaWC42HzNQHhPLLGxjIpeJGD5WLwMcdE2yfv&#10;6ZH7UoQQdgkqqLxvEyldUZFBN7ItceCutjPoA+xKqTt8hnDTyHEU/UiDNYeGCltKKypu+d0o0Lvs&#10;eGl/m32UntbpdBJn583WKvU57FczEJ56/y/+c2dawTj+DvvDm/AE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zvvwgAAAN0AAAAPAAAAAAAAAAAAAAAAAJgCAABkcnMvZG93&#10;bnJldi54bWxQSwUGAAAAAAQABAD1AAAAhwMAAAAA&#10;" path="m194,35l191,17,186,r-2,l181,r5,17l189,35r,10l186,52r5,-7l194,37r,-2xm,35r,l,37r,3l5,42r,-2l5,35r-3,l,35xe" fillcolor="#e57222" stroked="f">
                <v:path arrowok="t" o:connecttype="custom" o:connectlocs="123190,22225;121285,10795;118110,0;116840,0;114935,0;118110,10795;120015,22225;120015,28575;118110,33020;121285,28575;123190,23495;123190,22225;123190,22225;0,22225;0,22225;0,23495;0,25400;3175,26670;3175,25400;3175,22225;1270,22225;0,22225" o:connectangles="0,0,0,0,0,0,0,0,0,0,0,0,0,0,0,0,0,0,0,0,0,0"/>
                <o:lock v:ext="edit" verticies="t"/>
              </v:shape>
              <v:shape id="Freeform 2153" o:spid="_x0000_s3177" style="position:absolute;left:2286;top:6972;width:1200;height:362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g2CccA&#10;AADdAAAADwAAAGRycy9kb3ducmV2LnhtbESPT2vCQBTE7wW/w/IEb3UTraLRVWxRaAUP2np/ZF/+&#10;aPZtyK4x7afvCoUeh5n5DbNcd6YSLTWutKwgHkYgiFOrS84VfH3unmcgnEfWWFkmBd/kYL3qPS0x&#10;0fbOR2pPPhcBwi5BBYX3dSKlSwsy6Ia2Jg5eZhuDPsgml7rBe4CbSo6iaCoNlhwWCqzpraD0eroZ&#10;BZfzXu8+zi8/ezyMp9n2sJm8znOlBv1uswDhqfP/4b/2u1YwiicxPN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YNgnHAAAA3QAAAA8AAAAAAAAAAAAAAAAAmAIAAGRy&#10;cy9kb3ducmV2LnhtbFBLBQYAAAAABAAEAPUAAACMAwAAAAA=&#10;" path="m189,35l187,17,182,r-3,l177,r5,17l184,35r-2,10l182,57r2,-5l187,47r2,-7l189,35xm,35r,2l,42r5,3l5,40r,-5l3,35,,35xe" fillcolor="#e67523" stroked="f">
                <v:path arrowok="t" o:connecttype="custom" o:connectlocs="120015,22225;118745,10795;115570,0;113665,0;112395,0;115570,10795;116840,22225;115570,28575;115570,36195;116840,33020;118745,29845;120015,25400;120015,22225;0,22225;0,23495;0,26670;3175,28575;3175,25400;3175,22225;1905,22225;0,22225" o:connectangles="0,0,0,0,0,0,0,0,0,0,0,0,0,0,0,0,0,0,0,0,0"/>
                <o:lock v:ext="edit" verticies="t"/>
              </v:shape>
              <v:shape id="Freeform 2154" o:spid="_x0000_s3178" style="position:absolute;left:2305;top:6972;width:1168;height:381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ec8YA&#10;AADdAAAADwAAAGRycy9kb3ducmV2LnhtbESPX2vCMBTF3wW/Q7gD3zS1w+E6o6hMEJGBOvD10tw1&#10;Zc1NTaJ2+/TLYLDHw/nz48wWnW3EjXyoHSsYjzIQxKXTNVcK3k+b4RREiMgaG8ek4IsCLOb93gwL&#10;7e58oNsxViKNcChQgYmxLaQMpSGLYeRa4uR9OG8xJukrqT3e07htZJ5lT9JizYlgsKW1ofLzeLWJ&#10;uzs/v+6X28dv9+b2l3xlzjt/UGrw0C1fQETq4n/4r73VCvLxJIffN+k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Nec8YAAADdAAAADwAAAAAAAAAAAAAAAACYAgAAZHJz&#10;L2Rvd25yZXYueG1sUEsFBgAAAAAEAAQA9QAAAIsDAAAAAA==&#10;" path="m184,35l181,17,176,r-2,l171,r5,17l179,35r-3,12l174,60r5,-3l181,52r3,-7l184,35xm,35r,5l,42r2,3l5,47r,-7l5,35r-3,l,35xe" fillcolor="#e67824" stroked="f">
                <v:path arrowok="t" o:connecttype="custom" o:connectlocs="116840,22225;114935,10795;111760,0;110490,0;108585,0;111760,10795;113665,22225;111760,29845;110490,38100;113665,36195;114935,33020;116840,28575;116840,22225;0,22225;0,25400;0,26670;1270,28575;3175,29845;3175,25400;3175,22225;1270,22225;0,22225" o:connectangles="0,0,0,0,0,0,0,0,0,0,0,0,0,0,0,0,0,0,0,0,0,0"/>
                <o:lock v:ext="edit" verticies="t"/>
              </v:shape>
              <v:shape id="Freeform 2155" o:spid="_x0000_s3179" style="position:absolute;left:2317;top:6972;width:1137;height:394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dJF8cA&#10;AADdAAAADwAAAGRycy9kb3ducmV2LnhtbESPQWvCQBSE70L/w/KEXqRutFhLdCMlUNJLQVN76O2Z&#10;fSYh2bchu5r033cLgsdhZr5htrvRtOJKvastK1jMIxDEhdU1lwqOX+9PryCcR9bYWiYFv+RglzxM&#10;thhrO/CBrrkvRYCwi1FB5X0XS+mKigy6ue2Ig3e2vUEfZF9K3eMQ4KaVyyh6kQZrDgsVdpRWVDT5&#10;xSjI1+40ZJTpjNPZ5eez3KfN96DU43R824DwNPp7+Nb+0AqWi9Uz/L8JT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XSRfHAAAA3QAAAA8AAAAAAAAAAAAAAAAAmAIAAGRy&#10;cy9kb3ducmV2LnhtbFBLBQYAAAAABAAEAPUAAACMAwAAAAA=&#10;" path="m179,35l177,17,172,r-3,l167,2r5,15l174,35r-2,12l169,62r3,-2l177,57r,-12l179,35xm,35r,5l,45r3,2l5,47r,-5l5,35r-2,l,35xe" fillcolor="#e77b25" stroked="f">
                <v:path arrowok="t" o:connecttype="custom" o:connectlocs="113665,22225;112395,10795;109220,0;107315,0;106045,1270;109220,10795;110490,22225;109220,29845;107315,39370;109220,38100;112395,36195;112395,28575;113665,22225;0,22225;0,25400;0,28575;1905,29845;3175,29845;3175,26670;3175,22225;1905,22225;0,22225" o:connectangles="0,0,0,0,0,0,0,0,0,0,0,0,0,0,0,0,0,0,0,0,0,0"/>
                <o:lock v:ext="edit" verticies="t"/>
              </v:shape>
              <v:shape id="Freeform 2156" o:spid="_x0000_s3180" style="position:absolute;left:2336;top:6972;width:1105;height:413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SocUA&#10;AADdAAAADwAAAGRycy9kb3ducmV2LnhtbESPQWvCQBSE74X+h+UJ3upGUZHoKlYQCqVF09DzI/vM&#10;BrNvY3Zr4r93C4LHYWa+YVab3tbiSq2vHCsYjxIQxIXTFZcK8p/92wKED8gaa8ek4EYeNuvXlxWm&#10;2nV8pGsWShEh7FNUYEJoUil9YciiH7mGOHon11oMUbal1C12EW5rOUmSubRYcVww2NDOUHHO/qyC&#10;9747mKS43L5/Pxf6Yr5yl83PSg0H/XYJIlAfnuFH+0MrmIxnU/h/E5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VKhxQAAAN0AAAAPAAAAAAAAAAAAAAAAAJgCAABkcnMv&#10;ZG93bnJldi54bWxQSwUGAAAAAAQABAD1AAAAigMAAAAA&#10;" path="m174,35l171,17,166,r-2,2l161,2r5,15l169,35r-3,15l164,65r2,-3l169,60r2,-13l174,35xm,35r,5l,47r2,l7,50,5,42r,-7l2,35,,35xe" fillcolor="#e77e26" stroked="f">
                <v:path arrowok="t" o:connecttype="custom" o:connectlocs="110490,22225;108585,10795;105410,0;104140,1270;102235,1270;105410,10795;107315,22225;105410,31750;104140,41275;105410,39370;107315,38100;108585,29845;110490,22225;0,22225;0,25400;0,29845;1270,29845;4445,31750;3175,26670;3175,22225;1270,22225;0,22225" o:connectangles="0,0,0,0,0,0,0,0,0,0,0,0,0,0,0,0,0,0,0,0,0,0"/>
                <o:lock v:ext="edit" verticies="t"/>
              </v:shape>
              <v:shape id="Freeform 2157" o:spid="_x0000_s3181" style="position:absolute;left:2349;top:6985;width:1073;height:400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VIlccA&#10;AADdAAAADwAAAGRycy9kb3ducmV2LnhtbESPQWvCQBSE70L/w/IKvdVNQlPa1I2UgsaDCtUientk&#10;X5Ng9m3Irhr/vVsoeBxm5htmMh1MK87Uu8aygngcgSAurW64UvCznT2/gXAeWWNrmRRcycE0fxhN&#10;MNP2wt903vhKBAi7DBXU3neZlK6syaAb2444eL+2N+iD7Cupe7wEuGllEkWv0mDDYaHGjr5qKo+b&#10;k1Gwl6f3YrW7Hl7mRWmWR5OucXtQ6ulx+PwA4Wnw9/B/e6EVJHGawt+b8ARk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FSJXHAAAA3QAAAA8AAAAAAAAAAAAAAAAAmAIAAGRy&#10;cy9kb3ducmV2LnhtbFBLBQYAAAAABAAEAPUAAACMAwAAAAA=&#10;" path="m169,33l167,15,162,r-3,l157,r5,15l164,33r-2,15l157,63r2,l162,60r2,l167,45r2,-12xm,33r,7l,45r5,3l8,48,5,43r,-8l3,33,,33xe" fillcolor="#e78126" stroked="f">
                <v:path arrowok="t" o:connecttype="custom" o:connectlocs="107315,20955;106045,9525;102870,0;100965,0;99695,0;102870,9525;104140,20955;102870,30480;99695,40005;100965,40005;102870,38100;104140,38100;106045,28575;107315,20955;0,20955;0,25400;0,28575;3175,30480;5080,30480;3175,27305;3175,22225;1905,20955;0,20955" o:connectangles="0,0,0,0,0,0,0,0,0,0,0,0,0,0,0,0,0,0,0,0,0,0,0"/>
                <o:lock v:ext="edit" verticies="t"/>
              </v:shape>
              <v:shape id="Freeform 2158" o:spid="_x0000_s3182" style="position:absolute;left:2368;top:6985;width:1041;height:400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OXu8AA&#10;AADdAAAADwAAAGRycy9kb3ducmV2LnhtbESPT4vCMBTE7wt+h/AEb2tqQVmqUfyD4NUqeH00z6ba&#10;vJQkav32G2Fhj8PM/IZZrHrbiif50DhWMBlnIIgrpxuuFZxP++8fECEia2wdk4I3BVgtB18LLLR7&#10;8ZGeZaxFgnAoUIGJsSukDJUhi2HsOuLkXZ23GJP0tdQeXwluW5ln2UxabDgtGOxoa6i6lw+roN/e&#10;7nb9YZXmUqLPjzvabJQaDfv1HESkPv6H/9oHrSCfTGfweZOe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OXu8AAAADdAAAADwAAAAAAAAAAAAAAAACYAgAAZHJzL2Rvd25y&#10;ZXYueG1sUEsFBgAAAAAEAAQA9QAAAIUDAAAAAA==&#10;" path="m164,33l161,15,156,r-2,l151,r5,15l159,33r-3,15l151,63r5,l159,63r2,-15l164,33xm,33r,7l2,48r3,l7,50,5,43r,-8l2,35,,33xe" fillcolor="#e88427" stroked="f">
                <v:path arrowok="t" o:connecttype="custom" o:connectlocs="104140,20955;102235,9525;99060,0;97790,0;95885,0;99060,9525;100965,20955;99060,30480;95885,40005;99060,40005;100965,40005;102235,30480;104140,20955;0,20955;0,25400;1270,30480;3175,30480;4445,31750;3175,27305;3175,22225;1270,22225;0,20955" o:connectangles="0,0,0,0,0,0,0,0,0,0,0,0,0,0,0,0,0,0,0,0,0,0"/>
                <o:lock v:ext="edit" verticies="t"/>
              </v:shape>
              <v:shape id="Freeform 2159" o:spid="_x0000_s3183" style="position:absolute;left:2381;top:6985;width:1009;height:400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YNMgA&#10;AADdAAAADwAAAGRycy9kb3ducmV2LnhtbESPT2vCQBTE70K/w/IKvekmkVqbZiMiFi168Q+0vT2y&#10;r0kw+zZktxq/fVcQehxm5jdMNutNI87UudqygngUgSAurK65VHA8vA+nIJxH1thYJgVXcjDLHwYZ&#10;ptpeeEfnvS9FgLBLUUHlfZtK6YqKDLqRbYmD92M7gz7IrpS6w0uAm0YmUTSRBmsOCxW2tKioOO1/&#10;jYLt+tOPP5Jv677G13i1NZvX5Wqj1NNjP38D4an3/+F7e60VJPHzC9zehCc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EZg0yAAAAN0AAAAPAAAAAAAAAAAAAAAAAJgCAABk&#10;cnMvZG93bnJldi54bWxQSwUGAAAAAAQABAD1AAAAjQMAAAAA&#10;" path="m159,33l157,15,152,r-3,l147,r5,15l154,33r-2,15l147,63r5,l157,48r2,-15xm,35r,8l3,48r2,2l8,53,5,43r,-8l3,35,,35xe" fillcolor="#e98828" stroked="f">
                <v:path arrowok="t" o:connecttype="custom" o:connectlocs="100965,20955;99695,9525;96520,0;94615,0;93345,0;96520,9525;97790,20955;96520,30480;93345,40005;96520,40005;99695,30480;100965,20955;0,22225;0,27305;1905,30480;3175,31750;5080,33655;3175,27305;3175,22225;1905,22225;0,22225" o:connectangles="0,0,0,0,0,0,0,0,0,0,0,0,0,0,0,0,0,0,0,0,0"/>
                <o:lock v:ext="edit" verticies="t"/>
              </v:shape>
              <v:shape id="Freeform 2160" o:spid="_x0000_s3184" style="position:absolute;left:2400;top:6985;width:978;height:400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/z8MA&#10;AADdAAAADwAAAGRycy9kb3ducmV2LnhtbERPz2vCMBS+C/4P4Qm7aaqgSGeUTrbRg4J2O+z4aN7a&#10;YvNSklSrf705DHb8+H5vdoNpxZWcbywrmM8SEMSl1Q1XCr6/PqZrED4ga2wtk4I7edhtx6MNptre&#10;+EzXIlQihrBPUUEdQpdK6cuaDPqZ7Ygj92udwRChq6R2eIvhppWLJFlJgw3Hhho72tdUXoreKHjL&#10;s/x4Ojyy/lPvu5+le8e+uCj1MhmyVxCBhvAv/nPnWsFivoxz4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w/z8MAAADdAAAADwAAAAAAAAAAAAAAAACYAgAAZHJzL2Rv&#10;d25yZXYueG1sUEsFBgAAAAAEAAQA9QAAAIgDAAAAAA==&#10;" path="m154,33l151,15,146,r-2,l141,r5,15l149,33r-3,15l141,63r5,l151,48r3,-15xm,35r,8l2,50r3,3l7,53,5,45,5,35r-3,l,35xe" fillcolor="#e98b2a" stroked="f">
                <v:path arrowok="t" o:connecttype="custom" o:connectlocs="97790,20955;95885,9525;92710,0;91440,0;89535,0;92710,9525;94615,20955;92710,30480;89535,40005;92710,40005;95885,30480;97790,20955;0,22225;0,27305;1270,31750;3175,33655;4445,33655;3175,28575;3175,22225;1270,22225;0,22225" o:connectangles="0,0,0,0,0,0,0,0,0,0,0,0,0,0,0,0,0,0,0,0,0"/>
                <o:lock v:ext="edit" verticies="t"/>
              </v:shape>
              <v:shape id="Freeform 2161" o:spid="_x0000_s3185" style="position:absolute;left:2413;top:6985;width:946;height:400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shPcYA&#10;AADdAAAADwAAAGRycy9kb3ducmV2LnhtbESPQWvCQBSE70L/w/IK3nSjYKmpm9AGWlQ8qG3vj+xr&#10;Esy+TbOr2f57tyB4HGbmG2aVB9OKC/WusaxgNk1AEJdWN1wp+Pp8nzyDcB5ZY2uZFPyRgzx7GK0w&#10;1XbgA12OvhIRwi5FBbX3XSqlK2sy6Ka2I47ej+0N+ij7Suoehwg3rZwnyZM02HBcqLGjoqbydDwb&#10;BfudPf2W67fke9geNoFC8bEbCqXGj+H1BYSn4O/hW3utFcxniyX8v4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shPcYAAADdAAAADwAAAAAAAAAAAAAAAACYAgAAZHJz&#10;L2Rvd25yZXYueG1sUEsFBgAAAAAEAAQA9QAAAIsDAAAAAA==&#10;" path="m149,33l147,15,142,r-3,l137,3r5,12l144,33r-2,15l137,63r5,l147,48r2,-15xm,35r,8l3,53r2,l8,55,5,45,5,35r-2,l,35xe" fillcolor="#ea8e2b" stroked="f">
                <v:path arrowok="t" o:connecttype="custom" o:connectlocs="94615,20955;93345,9525;90170,0;88265,0;86995,1905;90170,9525;91440,20955;90170,30480;86995,40005;90170,40005;93345,30480;94615,20955;0,22225;0,27305;1905,33655;3175,33655;5080,34925;3175,28575;3175,22225;1905,22225;0,22225" o:connectangles="0,0,0,0,0,0,0,0,0,0,0,0,0,0,0,0,0,0,0,0,0"/>
                <o:lock v:ext="edit" verticies="t"/>
              </v:shape>
              <v:shape id="Freeform 2162" o:spid="_x0000_s3186" style="position:absolute;left:2432;top:6985;width:914;height:412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/MsIA&#10;AADdAAAADwAAAGRycy9kb3ducmV2LnhtbERPzYrCMBC+C/sOYRb2IprWQ5GuUVRwWRAEdR9gaMa2&#10;2kxqEm3XpzcHwePH9z9b9KYRd3K+tqwgHScgiAuray4V/B03oykIH5A1NpZJwT95WMw/BjPMte14&#10;T/dDKEUMYZ+jgiqENpfSFxUZ9GPbEkfuZJ3BEKErpXbYxXDTyEmSZNJgzbGhwpbWFRWXw80o2F5P&#10;3WN1y/SadulPOLuhuWSk1Ndnv/wGEagPb/HL/asVTNIs7o9v4hO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z8ywgAAAN0AAAAPAAAAAAAAAAAAAAAAAJgCAABkcnMvZG93&#10;bnJldi54bWxQSwUGAAAAAAQABAD1AAAAhwMAAAAA&#10;" path="m144,33l141,15,136,r-2,3l131,3r5,12l139,33r-3,15l131,65r5,-2l141,48r3,-15xm,35l,45r2,8l5,55r5,l7,45,5,35r-3,l,35xe" fillcolor="#eb912b" stroked="f">
                <v:path arrowok="t" o:connecttype="custom" o:connectlocs="91440,20955;89535,9525;86360,0;85090,1905;83185,1905;86360,9525;88265,20955;86360,30480;83185,41275;86360,40005;89535,30480;91440,20955;0,22225;0,28575;1270,33655;3175,34925;6350,34925;4445,28575;3175,22225;1270,22225;0,22225" o:connectangles="0,0,0,0,0,0,0,0,0,0,0,0,0,0,0,0,0,0,0,0,0"/>
                <o:lock v:ext="edit" verticies="t"/>
              </v:shape>
              <v:shape id="Freeform 2163" o:spid="_x0000_s3187" style="position:absolute;left:2444;top:7004;width:883;height:393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a+Q8UA&#10;AADdAAAADwAAAGRycy9kb3ducmV2LnhtbESPQWvCQBSE70L/w/IKvekmIlpSVymCEGgFjfb+2H0m&#10;abNvQ3aN8d93BcHjMDPfMMv1YBvRU+drxwrSSQKCWDtTc6ngdNyO30H4gGywcUwKbuRhvXoZLTEz&#10;7soH6otQighhn6GCKoQ2k9Lriiz6iWuJo3d2ncUQZVdK0+E1wm0jp0kylxZrjgsVtrSpSP8VF6tg&#10;tv/6+f49HXeX/DaT+0Xa61yflXp7HT4/QAQawjP8aOdGwTSdp3B/E5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r5DxQAAAN0AAAAPAAAAAAAAAAAAAAAAAJgCAABkcnMv&#10;ZG93bnJldi54bWxQSwUGAAAAAAQABAD1AAAAigMAAAAA&#10;" path="m139,30l137,12,132,r-3,l127,r5,15l134,30r-2,17l124,62r8,-2l137,45r2,-15xm,32l,42,3,52r5,l10,55,8,42,5,32r-2,l,32xe" fillcolor="#eb952b" stroked="f">
                <v:path arrowok="t" o:connecttype="custom" o:connectlocs="88265,19050;86995,7620;83820,0;81915,0;80645,0;83820,9525;85090,19050;83820,29845;78740,39370;83820,38100;86995,28575;88265,19050;0,20320;0,26670;1905,33020;5080,33020;6350,34925;5080,26670;3175,20320;1905,20320;0,20320" o:connectangles="0,0,0,0,0,0,0,0,0,0,0,0,0,0,0,0,0,0,0,0,0"/>
                <o:lock v:ext="edit" verticies="t"/>
              </v:shape>
              <v:shape id="Freeform 2164" o:spid="_x0000_s3188" style="position:absolute;left:2463;top:7004;width:851;height:393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A8McA&#10;AADdAAAADwAAAGRycy9kb3ducmV2LnhtbESPQUvDQBSE74X+h+UVems3zaFI7LaIoHixYLVib4/s&#10;M0mbfRuzr+3GX+8KgsdhZr5hVpvoWnWhPjSeDSzmGSji0tuGKwNvrw+zG1BBkC22nsnAQAE26/Fo&#10;hYX1V36hy04qlSAcCjRQi3SF1qGsyWGY+444eZ++dyhJ9pW2PV4T3LU6z7KldthwWqixo/uaytPu&#10;7Ax8fx22z+eD3sfjx7Bvh/guQo/GTCfx7haUUJT/8F/7yRrIF8scft+kJ6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oQPDHAAAA3QAAAA8AAAAAAAAAAAAAAAAAmAIAAGRy&#10;cy9kb3ducmV2LnhtbFBLBQYAAAAABAAEAPUAAACMAwAAAAA=&#10;" path="m134,30l131,12,126,r-2,l121,r5,15l129,30r-3,17l119,62r7,l131,45r3,-15xm,32l2,42,5,52r2,3l10,55,7,45,5,32r-3,l,32xe" fillcolor="#ec982a" stroked="f">
                <v:path arrowok="t" o:connecttype="custom" o:connectlocs="85090,19050;83185,7620;80010,0;78740,0;76835,0;80010,9525;81915,19050;80010,29845;75565,39370;80010,39370;83185,28575;85090,19050;0,20320;1270,26670;3175,33020;4445,34925;6350,34925;4445,28575;3175,20320;1270,20320;0,20320" o:connectangles="0,0,0,0,0,0,0,0,0,0,0,0,0,0,0,0,0,0,0,0,0"/>
                <o:lock v:ext="edit" verticies="t"/>
              </v:shape>
              <v:shape id="Freeform 2165" o:spid="_x0000_s3189" style="position:absolute;left:2476;top:7004;width:819;height:393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t08YA&#10;AADdAAAADwAAAGRycy9kb3ducmV2LnhtbESPUWuDQBCE3wP9D8cW8hLqGUuk2JxSAiF5aBNi+gMW&#10;b6NSb0+809h/3ysU+jjMzjc722I2nZhocK1lBesoBkFcWd1yreDzun96AeE8ssbOMin4JgdF/rDY&#10;YqbtnS80lb4WAcIuQwWN930mpasaMugi2xMH72YHgz7IoZZ6wHuAm04mcZxKgy2HhgZ72jVUfZWj&#10;CW9UqzRNOlNu3tv5tvs4nM61HpVaPs5vryA8zf7/+C991AqSdfoMv2sCAm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ft08YAAADdAAAADwAAAAAAAAAAAAAAAACYAgAAZHJz&#10;L2Rvd25yZXYueG1sUEsFBgAAAAAEAAQA9QAAAIsDAAAAAA==&#10;" path="m129,30l127,15,122,r-3,l117,r5,15l124,30r,7l122,47r-3,8l114,62r3,l119,62r8,-15l129,30xm,32l3,42,5,55r3,l13,57,8,45,5,32r-2,l,32xe" fillcolor="#ec9b29" stroked="f">
                <v:path arrowok="t" o:connecttype="custom" o:connectlocs="81915,19050;80645,9525;77470,0;75565,0;74295,0;77470,9525;78740,19050;78740,23495;77470,29845;75565,34925;72390,39370;74295,39370;75565,39370;80645,29845;81915,19050;0,20320;1905,26670;3175,34925;5080,34925;8255,36195;5080,28575;3175,20320;1905,20320;0,20320" o:connectangles="0,0,0,0,0,0,0,0,0,0,0,0,0,0,0,0,0,0,0,0,0,0,0,0"/>
                <o:lock v:ext="edit" verticies="t"/>
              </v:shape>
              <v:shape id="Freeform 2166" o:spid="_x0000_s3190" style="position:absolute;left:2495;top:7004;width:787;height:393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lkycQA&#10;AADdAAAADwAAAGRycy9kb3ducmV2LnhtbESPX2vCMBTF34V9h3AHe7OprhTpGmWIMsG9tA72emnu&#10;ms7mpjSZ1m9vBoM9Hs6fH6fcTLYXFxp951jBIklBEDdOd9wq+Djt5ysQPiBr7B2Tght52KwfZiUW&#10;2l25oksdWhFH2BeowIQwFFL6xpBFn7iBOHpfbrQYohxbqUe8xnHby2Wa5tJix5FgcKCtoeZc/1gF&#10;EVd9hmfzfbRvVbq1u3eTnRulnh6n1xcQgabwH/5rH7SC5SLP4PdNf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ZZMnEAAAA3QAAAA8AAAAAAAAAAAAAAAAAmAIAAGRycy9k&#10;b3ducmV2LnhtbFBLBQYAAAAABAAEAPUAAACJAwAAAAA=&#10;" path="m124,30l121,15,116,r-2,l111,2r5,13l119,30r,7l116,47r-5,8l109,62r2,l114,62r7,-15l124,30xm,32l2,45,5,55r5,2l12,57,7,45,5,32r-3,l,32xe" fillcolor="#ed9e27" stroked="f">
                <v:path arrowok="t" o:connecttype="custom" o:connectlocs="78740,19050;76835,9525;73660,0;72390,0;70485,1270;73660,9525;75565,19050;75565,23495;73660,29845;70485,34925;69215,39370;70485,39370;72390,39370;76835,29845;78740,19050;0,20320;1270,28575;3175,34925;6350,36195;7620,36195;4445,28575;3175,20320;1270,20320;0,20320" o:connectangles="0,0,0,0,0,0,0,0,0,0,0,0,0,0,0,0,0,0,0,0,0,0,0,0"/>
                <o:lock v:ext="edit" verticies="t"/>
              </v:shape>
              <v:shape id="Freeform 2167" o:spid="_x0000_s3191" style="position:absolute;left:2508;top:7004;width:755;height:393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zDqcYA&#10;AADdAAAADwAAAGRycy9kb3ducmV2LnhtbESPQWvCQBSE7wX/w/IKXkrdKChpdBUVhF48NAa8PrLP&#10;JE32bdhdNfbXu4VCj8PMfMOsNoPpxI2cbywrmE4SEMSl1Q1XCorT4T0F4QOyxs4yKXiQh8169LLC&#10;TNs7f9EtD5WIEPYZKqhD6DMpfVmTQT+xPXH0LtYZDFG6SmqH9wg3nZwlyUIabDgu1NjTvqayza9G&#10;QTV8529Fm57mu+KcONce05/zh1Lj12G7BBFoCP/hv/anVjCbLubw+yY+Abl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zDqcYAAADdAAAADwAAAAAAAAAAAAAAAACYAgAAZHJz&#10;L2Rvd25yZXYueG1sUEsFBgAAAAAEAAQA9QAAAIsDAAAAAA==&#10;" path="m119,30l117,15,112,r-3,2l107,2r5,13l114,30r-2,7l112,47r-5,8l102,62r2,l109,62r5,-7l117,47r2,-10l119,30xm,32l3,45,8,57r2,l15,60,8,47,5,32r-2,l,32xe" fillcolor="#eda223" stroked="f">
                <v:path arrowok="t" o:connecttype="custom" o:connectlocs="75565,19050;74295,9525;71120,0;69215,1270;67945,1270;71120,9525;72390,19050;71120,23495;71120,29845;67945,34925;64770,39370;66040,39370;69215,39370;72390,34925;74295,29845;75565,23495;75565,19050;0,20320;1905,28575;5080,36195;6350,36195;9525,38100;5080,29845;3175,20320;1905,20320;0,20320" o:connectangles="0,0,0,0,0,0,0,0,0,0,0,0,0,0,0,0,0,0,0,0,0,0,0,0,0,0"/>
                <o:lock v:ext="edit" verticies="t"/>
              </v:shape>
              <v:shape id="Freeform 2168" o:spid="_x0000_s3192" style="position:absolute;left:2527;top:7016;width:724;height:381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Q1fMUA&#10;AADdAAAADwAAAGRycy9kb3ducmV2LnhtbESPQYvCMBSE7wv+h/AEL4umulCkGqUKwqKnVRG8PZpn&#10;W21eSpNt67/fLAgeh5n5hlmue1OJlhpXWlYwnUQgiDOrS84VnE+78RyE88gaK8uk4EkO1qvBxxIT&#10;bTv+ofbocxEg7BJUUHhfJ1K6rCCDbmJr4uDdbGPQB9nkUjfYBbip5CyKYmmw5LBQYE3bgrLH8dco&#10;8PevTZemh8Onax+X6z6Kd5fbXqnRsE8XIDz1/h1+tb+1gtk0juH/TX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DV8xQAAAN0AAAAPAAAAAAAAAAAAAAAAAJgCAABkcnMv&#10;ZG93bnJldi54bWxQSwUGAAAAAAQABAD1AAAAigMAAAAA&#10;" path="m114,28l111,13,106,r-2,l101,r5,13l109,28r-3,10l104,45r-3,8l97,60r2,l104,60r2,-7l111,45r3,-10l114,28xm,30l2,43,7,55r5,3l15,58,7,45,5,30r-3,l,30xe" fillcolor="#eea520" stroked="f">
                <v:path arrowok="t" o:connecttype="custom" o:connectlocs="72390,17780;70485,8255;67310,0;66040,0;64135,0;67310,8255;69215,17780;67310,24130;66040,28575;64135,33655;61595,38100;62865,38100;66040,38100;67310,33655;70485,28575;72390,22225;72390,17780;0,19050;1270,27305;4445,34925;7620,36830;9525,36830;4445,28575;3175,19050;1270,19050;0,19050" o:connectangles="0,0,0,0,0,0,0,0,0,0,0,0,0,0,0,0,0,0,0,0,0,0,0,0,0,0"/>
                <o:lock v:ext="edit" verticies="t"/>
              </v:shape>
              <v:shape id="Freeform 2169" o:spid="_x0000_s3193" style="position:absolute;left:2540;top:7016;width:692;height:400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qsYA&#10;AADdAAAADwAAAGRycy9kb3ducmV2LnhtbESPT2vCQBTE70K/w/IKvUjd6CGG1FVKUbB40djS6yP7&#10;8odm38bsauK3dwXB4zAzv2EWq8E04kKdqy0rmE4iEMS51TWXCn6Om/cEhPPIGhvLpOBKDlbLl9EC&#10;U217PtAl86UIEHYpKqi8b1MpXV6RQTexLXHwCtsZ9EF2pdQd9gFuGjmLolgarDksVNjSV0X5f3Y2&#10;CtauKLLxdtd+/+3XmPyWJ3PqY6XeXofPDxCeBv8MP9pbrWA2jedwfx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vpqsYAAADdAAAADwAAAAAAAAAAAAAAAACYAgAAZHJz&#10;L2Rvd25yZXYueG1sUEsFBgAAAAAEAAQA9QAAAIsDAAAAAA==&#10;" path="m109,28l107,13,102,,99,,97,r5,13l104,28r-2,10l99,45,97,55r-7,8l95,60r2,l102,53r5,-8l107,35r2,-7xm,30l3,45r7,13l13,58r4,2l13,53,8,45,5,38r,-8l3,30,,30xe" fillcolor="#eea91a" stroked="f">
                <v:path arrowok="t" o:connecttype="custom" o:connectlocs="69215,17780;67945,8255;64770,0;62865,0;61595,0;64770,8255;66040,17780;64770,24130;62865,28575;61595,34925;57150,40005;60325,38100;61595,38100;64770,33655;67945,28575;67945,22225;69215,17780;0,19050;1905,28575;6350,36830;8255,36830;10795,38100;8255,33655;5080,28575;3175,24130;3175,19050;1905,19050;0,19050" o:connectangles="0,0,0,0,0,0,0,0,0,0,0,0,0,0,0,0,0,0,0,0,0,0,0,0,0,0,0,0"/>
                <o:lock v:ext="edit" verticies="t"/>
              </v:shape>
              <v:shape id="Freeform 2170" o:spid="_x0000_s3194" style="position:absolute;left:2559;top:7016;width:660;height:400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FqMMA&#10;AADdAAAADwAAAGRycy9kb3ducmV2LnhtbERPz2vCMBS+C/sfwhvsIppaWBnVKG5s4Elo3XZ+Nm9N&#10;WfPSNWmt//1yEDx+fL83u8m2YqTeN44VrJYJCOLK6YZrBZ+nj8ULCB+QNbaOScGVPOy2D7MN5tpd&#10;uKCxDLWIIexzVGBC6HIpfWXIol+6jjhyP663GCLsa6l7vMRw28o0STJpseHYYLCjN0PVbzlYBVYe&#10;T/vv9+HV+HNRPo80/zt/HZV6epz2axCBpnAX39wHrSBdZXFufBOf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WFqMMAAADdAAAADwAAAAAAAAAAAAAAAACYAgAAZHJzL2Rv&#10;d25yZXYueG1sUEsFBgAAAAAEAAQA9QAAAIgDAAAAAA==&#10;" path="m104,28l101,13,96,,94,,92,3r4,10l99,28,96,38r-2,7l89,55r-5,8l87,63r5,-3l96,53r3,-8l101,38r3,-10xm,30l2,45r8,13l14,60r3,l12,53,10,45,5,38r,-8l2,30,,30xe" fillcolor="#efac12" stroked="f">
                <v:path arrowok="t" o:connecttype="custom" o:connectlocs="66040,17780;64135,8255;60960,0;59690,0;58420,1905;60960,8255;62865,17780;60960,24130;59690,28575;56515,34925;53340,40005;55245,40005;58420,38100;60960,33655;62865,28575;64135,24130;66040,17780;0,19050;1270,28575;6350,36830;8890,38100;10795,38100;7620,33655;6350,28575;3175,24130;3175,19050;1270,19050;0,19050" o:connectangles="0,0,0,0,0,0,0,0,0,0,0,0,0,0,0,0,0,0,0,0,0,0,0,0,0,0,0,0"/>
                <o:lock v:ext="edit" verticies="t"/>
              </v:shape>
              <v:shape id="Freeform 2171" o:spid="_x0000_s3195" style="position:absolute;left:2571;top:7016;width:629;height:400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+ubcgA&#10;AADdAAAADwAAAGRycy9kb3ducmV2LnhtbESPQWsCMRSE74X+h/AKvdWsUq2uRpFCoaA97CqCt8fm&#10;mSzdvGw3qW776xtB6HGYmW+Yxap3jThTF2rPCoaDDARx5XXNRsF+9/Y0BREissbGMyn4oQCr5f3d&#10;AnPtL1zQuYxGJAiHHBXYGNtcylBZchgGviVO3sl3DmOSnZG6w0uCu0aOsmwiHdacFiy29Gqp+iy/&#10;nQI6Hk4vH2a7tmVxeDa/4824+Noo9fjQr+cgIvXxP3xrv2sFo+FkBtc36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z65tyAAAAN0AAAAPAAAAAAAAAAAAAAAAAJgCAABk&#10;cnMvZG93bnJldi54bWxQSwUGAAAAAAQABAD1AAAAjQMAAAAA&#10;" path="m99,28l97,13,92,,90,3r-3,l92,15r2,13l92,38,90,48r-5,7l77,63r5,l85,63r7,-8l94,45r3,-7l99,28xm,30r,8l3,45r5,8l12,60r3,l20,60,15,55,10,48,5,38,5,28,3,30,,30xe" fillcolor="#efb000" stroked="f">
                <v:path arrowok="t" o:connecttype="custom" o:connectlocs="62865,17780;61595,8255;58420,0;57150,1905;55245,1905;58420,9525;59690,17780;58420,24130;57150,30480;53975,34925;48895,40005;52070,40005;53975,40005;58420,34925;59690,28575;61595,24130;62865,17780;0,19050;0,24130;1905,28575;5080,33655;7620,38100;9525,38100;12700,38100;9525,34925;6350,30480;3175,24130;3175,17780;1905,19050;0,19050" o:connectangles="0,0,0,0,0,0,0,0,0,0,0,0,0,0,0,0,0,0,0,0,0,0,0,0,0,0,0,0,0,0"/>
                <o:lock v:ext="edit" verticies="t"/>
              </v:shape>
              <v:shape id="Freeform 2172" o:spid="_x0000_s3196" style="position:absolute;left:2590;top:7035;width:597;height:381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zcW8MA&#10;AADdAAAADwAAAGRycy9kb3ducmV2LnhtbERPTYvCMBC9C/6HMIIXWVNFdKlGEVHwJK4Ky97GZmyL&#10;zaRtoq3/3hwWPD7e92LVmkI8qXa5ZQWjYQSCOLE651TB5bz7+gbhPLLGwjIpeJGD1bLbWWCsbcM/&#10;9Dz5VIQQdjEqyLwvYyldkpFBN7QlceButjboA6xTqWtsQrgp5DiKptJgzqEhw5I2GSX308MoiP4m&#10;23JTbY/rq6wGVdoc8unvQal+r13PQXhq/Uf8795rBePRLOwPb8IT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zcW8MAAADdAAAADwAAAAAAAAAAAAAAAACYAgAAZHJzL2Rv&#10;d25yZXYueG1sUEsFBgAAAAAEAAQA9QAAAIgDAAAAAA==&#10;" path="m94,25l91,10,87,,84,,82,r5,12l89,25,87,35,84,45r-7,7l69,60r5,l79,60r5,-8l89,42r2,-7l94,25xm,27r,8l5,42r2,8l12,57r5,l22,60,14,52,9,45,7,35,5,25r-3,l,27xe" fillcolor="#f0b300" stroked="f">
                <v:path arrowok="t" o:connecttype="custom" o:connectlocs="59690,15875;57785,6350;55245,0;53340,0;52070,0;55245,7620;56515,15875;55245,22225;53340,28575;48895,33020;43815,38100;46990,38100;50165,38100;53340,33020;56515,26670;57785,22225;59690,15875;0,17145;0,22225;3175,26670;4445,31750;7620,36195;10795,36195;13970,38100;8890,33020;5715,28575;4445,22225;3175,15875;1270,15875;0,17145" o:connectangles="0,0,0,0,0,0,0,0,0,0,0,0,0,0,0,0,0,0,0,0,0,0,0,0,0,0,0,0,0,0"/>
                <o:lock v:ext="edit" verticies="t"/>
              </v:shape>
              <v:shape id="Freeform 2173" o:spid="_x0000_s3197" style="position:absolute;left:2603;top:7035;width:565;height:381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vc98YA&#10;AADdAAAADwAAAGRycy9kb3ducmV2LnhtbESP3UoDMRSE7wXfIRzBO5tNwR+2TYsIliKIdhV6e7o5&#10;3Q2bnKyb2G779EYQvBxm5htmvhy9Ewcaog2sQU0KEMR1MJYbDZ8fzzcPIGJCNugCk4YTRVguLi/m&#10;WJpw5A0dqtSIDOFYooY2pb6UMtYteYyT0BNnbx8GjynLoZFmwGOGeyenRXEnPVrOCy329NRS3VXf&#10;XsNrp8JKbc8vu+7r1oX3qrLuzWp9fTU+zkAkGtN/+K+9Nhqm6l7B75v8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vc98YAAADdAAAADwAAAAAAAAAAAAAAAACYAgAAZHJz&#10;L2Rvd25yZXYueG1sUEsFBgAAAAAEAAQA9QAAAIsDAAAAAA==&#10;" path="m89,25l87,12,82,,80,,77,2r5,10l85,25,82,35,77,45,72,55,62,60r5,l72,60r8,-8l85,45,87,35,89,25xm,25l,35,5,45r5,7l15,57r5,3l25,60,17,52,10,45,7,35,5,25r-2,l,25xe" fillcolor="#f1b700" stroked="f">
                <v:path arrowok="t" o:connecttype="custom" o:connectlocs="56515,15875;55245,7620;52070,0;50800,0;48895,1270;52070,7620;53975,15875;52070,22225;48895,28575;45720,34925;39370,38100;42545,38100;45720,38100;50800,33020;53975,28575;55245,22225;56515,15875;0,15875;0,22225;3175,28575;6350,33020;9525,36195;12700,38100;15875,38100;10795,33020;6350,28575;4445,22225;3175,15875;1905,15875;0,15875" o:connectangles="0,0,0,0,0,0,0,0,0,0,0,0,0,0,0,0,0,0,0,0,0,0,0,0,0,0,0,0,0,0"/>
                <o:lock v:ext="edit" verticies="t"/>
              </v:shape>
              <v:shape id="Freeform 2174" o:spid="_x0000_s3198" style="position:absolute;left:2622;top:7035;width:533;height:381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AfBsgA&#10;AADdAAAADwAAAGRycy9kb3ducmV2LnhtbESPQUvDQBSE74L/YXmCN7NphCqxm1AUQSotmIjQ2yP7&#10;moRm38bdNY3+ercgeBxm5htmVc5mEBM531tWsEhSEMSN1T23Ct7r55t7ED4gaxwsk4Jv8lAWlxcr&#10;zLU98RtNVWhFhLDPUUEXwphL6ZuODPrEjsTRO1hnMETpWqkdniLcDDJL06U02HNc6HCkx46aY/Vl&#10;FGw29bKtjh9P7vV2/7OrP7fDftoqdX01rx9ABJrDf/iv/aIVZIu7DM5v4hOQ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IB8GyAAAAN0AAAAPAAAAAAAAAAAAAAAAAJgCAABk&#10;cnMvZG93bnJldi54bWxQSwUGAAAAAAQABAD1AAAAjQMAAAAA&#10;" path="m84,25l82,12,77,,74,2r-2,l77,12r2,13l77,37,72,47,62,55,52,60r5,l64,60r8,-8l79,45,82,35,84,25xm,25l2,35,4,45r5,7l17,60r7,l32,60,19,55,12,47,7,37,4,25r-2,l,25xe" fillcolor="#f2bb00" stroked="f">
                <v:path arrowok="t" o:connecttype="custom" o:connectlocs="53340,15875;52070,7620;48895,0;46990,1270;45720,1270;48895,7620;50165,15875;48895,23495;45720,29845;39370,34925;33020,38100;36195,38100;40640,38100;45720,33020;50165,28575;52070,22225;53340,15875;0,15875;1270,22225;2540,28575;5715,33020;10795,38100;15240,38100;20320,38100;12065,34925;7620,29845;4445,23495;2540,15875;1270,15875;0,15875" o:connectangles="0,0,0,0,0,0,0,0,0,0,0,0,0,0,0,0,0,0,0,0,0,0,0,0,0,0,0,0,0,0"/>
                <o:lock v:ext="edit" verticies="t"/>
              </v:shape>
              <v:shape id="Freeform 2175" o:spid="_x0000_s3199" style="position:absolute;left:2635;top:7048;width:508;height:36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czNMUA&#10;AADdAAAADwAAAGRycy9kb3ducmV2LnhtbESPUWvCMBSF3wf7D+EKe5tpHTipRpGxsfni0PYHXJtr&#10;UmxuShNt9+8XYbDHwznnO5zVZnStuFEfGs8K8mkGgrj2umGjoCo/nhcgQkTW2HomBT8UYLN+fFhh&#10;of3AB7odoxEJwqFABTbGrpAy1JYchqnviJN39r3DmGRvpO5xSHDXylmWzaXDhtOCxY7eLNWX49Up&#10;eD/V1nzv87PnYXctS1OV+Fkp9TQZt0sQkcb4H/5rf2kFs/z1Be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zM0xQAAAN0AAAAPAAAAAAAAAAAAAAAAAJgCAABkcnMv&#10;ZG93bnJldi54bWxQSwUGAAAAAAQABAD1AAAAigMAAAAA&#10;" path="m80,23l77,10,72,,70,,67,r5,10l75,23r,7l72,35r-5,8l65,48r-5,2l52,55r-5,l40,58,32,55r-7,l20,50,15,48,10,43,7,35,5,30r,-7l2,23,,23,2,33,5,43r7,7l20,58r17,l57,58,67,53,72,43,77,33,80,23xe" fillcolor="#f4c100" stroked="f">
                <v:path arrowok="t" o:connecttype="custom" o:connectlocs="50800,14605;48895,6350;45720,0;44450,0;42545,0;45720,6350;47625,14605;47625,19050;45720,22225;42545,27305;41275,30480;38100,31750;33020,34925;29845,34925;25400,36830;20320,34925;15875,34925;12700,31750;9525,30480;6350,27305;4445,22225;3175,19050;3175,14605;1270,14605;0,14605;1270,20955;3175,27305;7620,31750;12700,36830;23495,36830;36195,36830;42545,33655;45720,27305;48895,20955;50800,14605" o:connectangles="0,0,0,0,0,0,0,0,0,0,0,0,0,0,0,0,0,0,0,0,0,0,0,0,0,0,0,0,0,0,0,0,0,0,0"/>
              </v:shape>
              <v:shape id="Freeform 2176" o:spid="_x0000_s3200" style="position:absolute;left:2647;top:7048;width:477;height:36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v88QA&#10;AADdAAAADwAAAGRycy9kb3ducmV2LnhtbESPQWuDQBSE74X8h+UFequrIm2wbkIISAs51YScX91X&#10;lbpvjbtR+++zhUKPw8x8wxS7xfRiotF1lhUkUQyCuLa640bB+VQ+bUA4j6yxt0wKfsjBbrt6KDDX&#10;duYPmirfiABhl6OC1vshl9LVLRl0kR2Ig/dlR4M+yLGResQ5wE0v0zh+lgY7DgstDnRoqf6ubkZB&#10;n1yOh+Htei3Tz6ac4qyjU10p9bhe9q8gPC3+P/zXftcK0uQlg9834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+7/PEAAAA3QAAAA8AAAAAAAAAAAAAAAAAmAIAAGRycy9k&#10;b3ducmV2LnhtbFBLBQYAAAAABAAEAPUAAACJAwAAAAA=&#10;" path="m75,23l73,10,68,,65,,63,3r5,7l70,23,68,35,60,45,50,53,38,55,25,53,15,45,8,35,5,23r-2,l,23,3,35,8,45r7,8l28,58r10,l48,58,58,53,68,45,73,35,75,23xe" fillcolor="#f5c500" stroked="f">
                <v:path arrowok="t" o:connecttype="custom" o:connectlocs="47625,14605;46355,6350;43180,0;41275,0;40005,1905;43180,6350;44450,14605;43180,22225;38100,28575;31750,33655;24130,34925;15875,33655;9525,28575;5080,22225;3175,14605;3175,14605;1905,14605;0,14605;1905,22225;5080,28575;9525,33655;17780,36830;24130,36830;30480,36830;36830,33655;43180,28575;46355,22225;47625,14605" o:connectangles="0,0,0,0,0,0,0,0,0,0,0,0,0,0,0,0,0,0,0,0,0,0,0,0,0,0,0,0"/>
              </v:shape>
              <v:shape id="Freeform 2177" o:spid="_x0000_s3201" style="position:absolute;left:2667;top:7048;width:444;height:36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s38QA&#10;AADdAAAADwAAAGRycy9kb3ducmV2LnhtbESPQWvCQBSE7wX/w/IKXkrdmKKV1FWKIuRU0Oj9kX1m&#10;g9m3Mbs18d93C4LHYWa+YZbrwTbiRp2vHSuYThIQxKXTNVcKjsXufQHCB2SNjWNScCcP69XoZYmZ&#10;dj3v6XYIlYgQ9hkqMCG0mZS+NGTRT1xLHL2z6yyGKLtK6g77CLeNTJNkLi3WHBcMtrQxVF4Ov1ZB&#10;3hTbIqTmo78c89PPJsE36a9KjV+H7y8QgYbwDD/auVaQTj9n8P8mP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q7N/EAAAA3QAAAA8AAAAAAAAAAAAAAAAAmAIAAGRycy9k&#10;b3ducmV2LnhtbFBLBQYAAAAABAAEAPUAAACJAwAAAAA=&#10;" path="m70,23l67,10,62,,60,3r-3,l62,10r3,13l62,33,55,43r-8,7l35,53,22,50,12,43,7,33,5,23r,-3l2,23,,23r,7l2,35r3,8l10,48r5,2l20,55r7,l35,58r7,-3l47,55r8,-5l60,48r2,-5l67,35r3,-5l70,23xe" fillcolor="#f6c800" stroked="f">
                <v:path arrowok="t" o:connecttype="custom" o:connectlocs="44450,14605;42545,6350;39370,0;38100,1905;36195,1905;39370,6350;41275,14605;39370,20955;34925,27305;29845,31750;22225,33655;13970,31750;7620,27305;4445,20955;3175,14605;3175,12700;1270,14605;0,14605;0,19050;1270,22225;3175,27305;6350,30480;9525,31750;12700,34925;17145,34925;22225,36830;26670,34925;29845,34925;34925,31750;38100,30480;39370,27305;42545,22225;44450,19050;44450,14605" o:connectangles="0,0,0,0,0,0,0,0,0,0,0,0,0,0,0,0,0,0,0,0,0,0,0,0,0,0,0,0,0,0,0,0,0,0"/>
              </v:shape>
              <v:shape id="Freeform 2178" o:spid="_x0000_s3202" style="position:absolute;left:2679;top:7067;width:413;height:330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Ke8cA&#10;AADdAAAADwAAAGRycy9kb3ducmV2LnhtbESPT2vCQBTE70K/w/IKvYhuzME/qau0pYIVL7Ue7O2R&#10;fU1Cs2/D7jaJfvquIHgcZuY3zHLdm1q05HxlWcFknIAgzq2uuFBw/NqM5iB8QNZYWyYFZ/KwXj0M&#10;lphp2/EntYdQiAhhn6GCMoQmk9LnJRn0Y9sQR+/HOoMhSldI7bCLcFPLNEmm0mDFcaHEht5Kyn8P&#10;f0bBey135JPmQ2N6Gn6/pn5/WcyVenrsX55BBOrDPXxrb7WCdDKbwvVNf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TCnvHAAAA3QAAAA8AAAAAAAAAAAAAAAAAmAIAAGRy&#10;cy9kb3ducmV2LnhtbFBLBQYAAAAABAAEAPUAAACMAwAAAAA=&#10;" path="m65,20l63,7,58,,55,,53,r5,10l60,20,58,30,53,40,43,45,33,47,23,45,13,40,8,30,5,20r,-3l3,17,,20,3,32r7,10l20,50r13,2l45,50,55,42,63,32,65,20xe" fillcolor="#f6cc00" stroked="f">
                <v:path arrowok="t" o:connecttype="custom" o:connectlocs="41275,12700;40005,4445;36830,0;34925,0;33655,0;36830,6350;38100,12700;36830,19050;33655,25400;27305,28575;20955,29845;14605,28575;8255,25400;5080,19050;3175,12700;3175,10795;3175,10795;1905,10795;0,12700;0,12700;1905,20320;6350,26670;12700,31750;20955,33020;28575,31750;34925,26670;40005,20320;41275,12700" o:connectangles="0,0,0,0,0,0,0,0,0,0,0,0,0,0,0,0,0,0,0,0,0,0,0,0,0,0,0,0"/>
              </v:shape>
              <v:shape id="Freeform 2179" o:spid="_x0000_s3203" style="position:absolute;left:2698;top:7067;width:381;height:318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GcsMYA&#10;AADdAAAADwAAAGRycy9kb3ducmV2LnhtbESPQWvCQBSE7wX/w/KEXkrdaEFjdBURitaTxoJ4e2Rf&#10;k9Ds25Bdk7S/vlsQPA4z8w2zXPemEi01rrSsYDyKQBBnVpecK/g8v7/GIJxH1lhZJgU/5GC9Gjwt&#10;MdG24xO1qc9FgLBLUEHhfZ1I6bKCDLqRrYmD92Ubgz7IJpe6wS7ATSUnUTSVBksOCwXWtC0o+05v&#10;RkE8v7xddzj9tZXG/cexx/LldFDqedhvFiA89f4Rvrf3WsFkPJvB/5v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GcsMYAAADdAAAADwAAAAAAAAAAAAAAAACYAgAAZHJz&#10;L2Rvd25yZXYueG1sUEsFBgAAAAAEAAQA9QAAAIsDAAAAAA==&#10;" path="m60,20l57,7,52,,50,,47,2r5,8l55,20,52,30r-5,7l40,42,30,45,20,42,12,37,7,30,5,20r,-3l2,17,,17r,3l2,30,7,40r10,7l30,50,42,47r8,-7l57,30,60,20xe" fillcolor="#f8d100" stroked="f">
                <v:path arrowok="t" o:connecttype="custom" o:connectlocs="38100,12700;36195,4445;33020,0;31750,0;29845,1270;33020,6350;34925,12700;33020,19050;29845,23495;25400,26670;19050,28575;12700,26670;7620,23495;4445,19050;3175,12700;3175,10795;3175,10795;1270,10795;0,10795;0,12700;1270,19050;4445,25400;10795,29845;19050,31750;26670,29845;31750,25400;36195,19050;38100,12700" o:connectangles="0,0,0,0,0,0,0,0,0,0,0,0,0,0,0,0,0,0,0,0,0,0,0,0,0,0,0,0"/>
              </v:shape>
              <v:shape id="Freeform 2180" o:spid="_x0000_s3204" style="position:absolute;left:2711;top:7067;width:349;height:299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/HIsIA&#10;AADdAAAADwAAAGRycy9kb3ducmV2LnhtbERPz2vCMBS+C/4P4Qm7aaqgbp1Rimywm2g96O3RvDWl&#10;zUtJMlv/++Uw2PHj+707jLYTD/KhcaxguchAEFdON1wruJaf81cQISJr7ByTgicFOOynkx3m2g18&#10;pscl1iKFcMhRgYmxz6UMlSGLYeF64sR9O28xJuhrqT0OKdx2cpVlG2mx4dRgsKejoaq9/FgF6/X9&#10;7tvbsTwV9Yd5DrdMvhWtUi+zsXgHEWmM/+I/95dWsFpu09z0Jj0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8ciwgAAAN0AAAAPAAAAAAAAAAAAAAAAAJgCAABkcnMvZG93&#10;bnJldi54bWxQSwUGAAAAAAQABAD1AAAAhwMAAAAA&#10;" path="m55,20l53,10,48,,45,2r-2,l48,10r2,10l48,27r-5,8l35,40r-7,2l18,40,13,35,8,27,5,20r,-3l3,17,,17r,3l3,30,8,40r10,5l28,47,38,45,48,40,53,30,55,20xe" fillcolor="#f7d400" stroked="f">
                <v:path arrowok="t" o:connecttype="custom" o:connectlocs="34925,12700;33655,6350;30480,0;28575,1270;27305,1270;30480,6350;31750,12700;30480,17145;27305,22225;22225,25400;17780,26670;11430,25400;8255,22225;5080,17145;3175,12700;3175,10795;3175,10795;1905,10795;0,10795;0,10795;0,12700;1905,19050;5080,25400;11430,28575;17780,29845;24130,28575;30480,25400;33655,19050;34925,12700" o:connectangles="0,0,0,0,0,0,0,0,0,0,0,0,0,0,0,0,0,0,0,0,0,0,0,0,0,0,0,0,0"/>
              </v:shape>
              <v:shape id="Freeform 2181" o:spid="_x0000_s3205" style="position:absolute;left:2730;top:7080;width:318;height:27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p4usQA&#10;AADdAAAADwAAAGRycy9kb3ducmV2LnhtbESPT4vCMBTE74LfITzBm6aK+KcapQgLe/CyVcTjo3m2&#10;1ealNNFWP/1GWNjjMDO/YTa7zlTiSY0rLSuYjCMQxJnVJecKTsev0RKE88gaK8uk4EUOdtt+b4Ox&#10;ti3/0DP1uQgQdjEqKLyvYyldVpBBN7Y1cfCutjHog2xyqRtsA9xUchpFc2mw5LBQYE37grJ7+jAK&#10;3u+k1efUnOVNr1gfLjRLzEOp4aBL1iA8df4//Nf+1gqmk8UKPm/CE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aeLrEAAAA3QAAAA8AAAAAAAAAAAAAAAAAmAIAAGRycy9k&#10;b3ducmV2LnhtbFBLBQYAAAAABAAEAPUAAACJAwAAAAA=&#10;" path="m50,18l47,8,42,,40,,37,r5,8l45,18r-3,7l40,30r-8,5l25,38,17,35,10,30,7,25,5,18r,-3l5,13,2,15,,15r,3l2,28r5,7l15,40r10,3l35,40r7,-5l47,28,50,18xe" fillcolor="#f6d600" stroked="f">
                <v:path arrowok="t" o:connecttype="custom" o:connectlocs="31750,11430;29845,5080;26670,0;25400,0;23495,0;26670,5080;28575,11430;26670,15875;25400,19050;20320,22225;15875,24130;10795,22225;6350,19050;4445,15875;3175,11430;3175,9525;3175,8255;1270,9525;0,9525;0,9525;0,11430;1270,17780;4445,22225;9525,25400;15875,27305;22225,25400;26670,22225;29845,17780;31750,11430" o:connectangles="0,0,0,0,0,0,0,0,0,0,0,0,0,0,0,0,0,0,0,0,0,0,0,0,0,0,0,0,0"/>
              </v:shape>
              <v:shape id="Freeform 2182" o:spid="_x0000_s3206" style="position:absolute;left:2743;top:7080;width:285;height:254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TL88MA&#10;AADdAAAADwAAAGRycy9kb3ducmV2LnhtbERPy4rCMBTdD/gP4QqzG1Md0FKN4mMEBRe+Nu6uzbUt&#10;JjelyWj9+8liwOXhvCez1hrxoMZXjhX0ewkI4tzpigsF59P6KwXhA7JG45gUvMjDbNr5mGCm3ZMP&#10;9DiGQsQQ9hkqKEOoMyl9XpJF33M1ceRurrEYImwKqRt8xnBr5CBJhtJixbGhxJqWJeX3469VMNwW&#10;+GO2+9Po+r0yr92iXm/wotRnt52PQQRqw1v8795oBYN+GvfHN/EJ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TL88MAAADdAAAADwAAAAAAAAAAAAAAAACYAgAAZHJzL2Rv&#10;d25yZXYueG1sUEsFBgAAAAAEAAQA9QAAAIgDAAAAAA==&#10;" path="m45,18l43,8,38,,35,,33,3r5,5l40,18r-2,5l35,30r-5,3l23,35,15,33,10,30,5,23r,-5l5,15r,-2l3,13,,15r,3l3,25r5,8l13,38r10,2l30,38r8,-5l43,25r2,-7xe" fillcolor="#f5d800" stroked="f">
                <v:path arrowok="t" o:connecttype="custom" o:connectlocs="28575,11430;27305,5080;24130,0;22225,0;20955,1905;24130,5080;25400,11430;24130,14605;22225,19050;19050,20955;14605,22225;9525,20955;6350,19050;3175,14605;3175,11430;3175,9525;3175,8255;1905,8255;0,9525;0,9525;0,11430;1905,15875;5080,20955;8255,24130;14605,25400;19050,24130;24130,20955;27305,15875;28575,11430" o:connectangles="0,0,0,0,0,0,0,0,0,0,0,0,0,0,0,0,0,0,0,0,0,0,0,0,0,0,0,0,0"/>
              </v:shape>
              <v:shape id="Freeform 2183" o:spid="_x0000_s3207" style="position:absolute;left:2762;top:7080;width:254;height:241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YV8UA&#10;AADdAAAADwAAAGRycy9kb3ducmV2LnhtbESPQYvCMBSE78L+h/AWvGnaouJWo6yisuBFXcXro3nb&#10;FpuX0kSt/34jCB6HmfmGmc5bU4kbNa60rCDuRyCIM6tLzhUcf9e9MQjnkTVWlknBgxzMZx+dKaba&#10;3nlPt4PPRYCwS1FB4X2dSumyggy6vq2Jg/dnG4M+yCaXusF7gJtKJlE0kgZLDgsF1rQsKLscrkaB&#10;3Q4Wi8vp7Ab743moV1/5Jol3SnU/2+8JCE+tf4df7R+tIInHMTzfh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RhXxQAAAN0AAAAPAAAAAAAAAAAAAAAAAJgCAABkcnMv&#10;ZG93bnJldi54bWxQSwUGAAAAAAQABAD1AAAAigMAAAAA&#10;" path="m40,18l37,8,32,,25,3r7,5l35,18r-3,5l30,28r-5,2l20,33,15,30,10,28,5,23r,-5l5,15r,-5l2,13,,13r,2l,18r2,7l5,30r7,5l20,38r7,-3l35,30r2,-5l40,18xe" fillcolor="#f4db00" stroked="f">
                <v:path arrowok="t" o:connecttype="custom" o:connectlocs="25400,11430;23495,5080;20320,0;15875,1905;20320,5080;22225,11430;20320,14605;19050,17780;15875,19050;12700,20955;9525,19050;6350,17780;3175,14605;3175,11430;3175,9525;3175,6350;1270,8255;0,8255;0,9525;0,11430;1270,15875;3175,19050;7620,22225;12700,24130;17145,22225;22225,19050;23495,15875;25400,11430" o:connectangles="0,0,0,0,0,0,0,0,0,0,0,0,0,0,0,0,0,0,0,0,0,0,0,0,0,0,0,0"/>
              </v:shape>
              <v:shape id="Freeform 2184" o:spid="_x0000_s3208" style="position:absolute;left:2774;top:7099;width:223;height:203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xuscA&#10;AADdAAAADwAAAGRycy9kb3ducmV2LnhtbESPQWvCQBSE7wX/w/KE3urGHEpI3YgIoqUtrdZLbs/s&#10;Mwlm34bsGpP++m6h4HGYmW+YxXIwjeipc7VlBfNZBIK4sLrmUsHxe/OUgHAeWWNjmRSM5GCZTR4W&#10;mGp74z31B1+KAGGXooLK+zaV0hUVGXQz2xIH72w7gz7IrpS6w1uAm0bGUfQsDdYcFipsaV1RcTlc&#10;jYK3r3F73X/08jQe8wut3l9/PpNcqcfpsHoB4Wnw9/B/e6cVxPMkhr834Qn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tcbrHAAAA3QAAAA8AAAAAAAAAAAAAAAAAmAIAAGRy&#10;cy9kb3ducmV2LnhtbFBLBQYAAAAABAAEAPUAAACMAwAAAAA=&#10;" path="m35,15l33,5,28,,23,,20,2r5,3l28,7r2,3l30,15r-2,5l25,22r-2,3l18,27,13,25,8,22,5,20r,-5l5,10,8,7,3,7,,10r,2l,15r,5l5,27r5,3l18,32r7,-2l30,27r3,-7l35,15xe" fillcolor="#f4dd00" stroked="f">
                <v:path arrowok="t" o:connecttype="custom" o:connectlocs="22225,9525;20955,3175;17780,0;14605,0;12700,1270;15875,3175;17780,4445;19050,6350;19050,9525;17780,12700;15875,13970;14605,15875;11430,17145;8255,15875;5080,13970;3175,12700;3175,9525;3175,6350;5080,4445;1905,4445;0,6350;0,7620;0,9525;0,12700;3175,17145;6350,19050;11430,20320;15875,19050;19050,17145;20955,12700;22225,9525" o:connectangles="0,0,0,0,0,0,0,0,0,0,0,0,0,0,0,0,0,0,0,0,0,0,0,0,0,0,0,0,0,0,0"/>
              </v:shape>
              <v:shape id="Freeform 2185" o:spid="_x0000_s3209" style="position:absolute;left:2794;top:7099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3NMYA&#10;AADdAAAADwAAAGRycy9kb3ducmV2LnhtbESP3WrCQBSE7wt9h+UUelc3sVQkuoot9EcohaoPcMge&#10;s4nZs2F3m8S3dwWhl8PMfMMs16NtRU8+1I4V5JMMBHHpdM2VgsP+/WkOIkRkja1jUnCmAOvV/d0S&#10;C+0G/qV+FyuRIBwKVGBi7AopQ2nIYpi4jjh5R+ctxiR9JbXHIcFtK6dZNpMWa04LBjt6M1Sedn9W&#10;wXezHT5NPtN+eDm/jh8/h6bpT0o9PoybBYhIY/wP39pfWsE0nz/D9U16AnJ1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v3NMYAAADdAAAADwAAAAAAAAAAAAAAAACYAgAAZHJz&#10;L2Rvd25yZXYueG1sUEsFBgAAAAAEAAQA9QAAAIsDAAAAAA==&#10;" path="m30,15l27,5,20,,10,5,,7r,5l,15r,5l5,25r5,2l15,30r5,-3l25,25r2,-5l30,15xm25,15r,2l22,22r-5,l15,25,10,22r-3,l5,17r,-2l5,10,7,7,10,5r5,l17,5r5,2l25,10r,5xe" fillcolor="#f4df00" stroked="f">
                <v:path arrowok="t" o:connecttype="custom" o:connectlocs="19050,9525;17145,3175;12700,0;6350,3175;0,4445;0,7620;0,9525;0,12700;3175,15875;6350,17145;9525,19050;12700,17145;15875,15875;17145,12700;19050,9525;15875,9525;15875,10795;13970,13970;10795,13970;9525,15875;6350,13970;4445,13970;3175,10795;3175,9525;3175,6350;4445,4445;6350,3175;9525,3175;10795,3175;13970,4445;15875,6350;15875,9525" o:connectangles="0,0,0,0,0,0,0,0,0,0,0,0,0,0,0,0,0,0,0,0,0,0,0,0,0,0,0,0,0,0,0,0"/>
                <o:lock v:ext="edit" verticies="t"/>
              </v:shape>
              <v:shape id="Freeform 2186" o:spid="_x0000_s3210" style="position:absolute;left:2806;top:7112;width:159;height:158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1R5McA&#10;AADdAAAADwAAAGRycy9kb3ducmV2LnhtbESPQWvCQBSE7wX/w/KE3urGUDSNriLSUrEgrUp7fWSf&#10;STD7Ns2uSfz3bkHocZiZb5j5sjeVaKlxpWUF41EEgjizuuRcwfHw9pSAcB5ZY2WZFFzJwXIxeJhj&#10;qm3HX9TufS4ChF2KCgrv61RKlxVk0I1sTRy8k20M+iCbXOoGuwA3lYyjaCINlhwWCqxpXVB23l+M&#10;gv735WO7+mzb6Xe33v0k72cXJ69KPQ771QyEp97/h+/tjVYQj5Nn+Hs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9UeTHAAAA3QAAAA8AAAAAAAAAAAAAAAAAmAIAAGRy&#10;cy9kb3ducmV2LnhtbFBLBQYAAAAABAAEAPUAAACMAwAAAAA=&#10;" path="m25,13r,-5l23,5,20,3,15,,8,3,3,5,,8r,5l,18r3,2l8,23r5,2l18,23r2,-3l23,18r2,-5xm20,13r-2,5l13,20,8,18,5,13,8,8,13,5r5,3l20,13xe" fillcolor="#f3e100" stroked="f">
                <v:path arrowok="t" o:connecttype="custom" o:connectlocs="15875,8255;15875,5080;14605,3175;12700,1905;9525,0;5080,1905;1905,3175;0,5080;0,8255;0,11430;1905,12700;5080,14605;8255,15875;11430,14605;12700,12700;14605,11430;15875,8255;12700,8255;11430,11430;8255,12700;5080,11430;3175,8255;5080,5080;8255,3175;11430,5080;12700,8255" o:connectangles="0,0,0,0,0,0,0,0,0,0,0,0,0,0,0,0,0,0,0,0,0,0,0,0,0,0"/>
                <o:lock v:ext="edit" verticies="t"/>
              </v:shape>
              <v:shape id="Freeform 2187" o:spid="_x0000_s3211" style="position:absolute;left:2825;top:7131;width:127;height:127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piJcUA&#10;AADdAAAADwAAAGRycy9kb3ducmV2LnhtbESPQWvCQBSE74X+h+UVvOnGgEXSbKQVrCIqbSw9P7Kv&#10;2dDs25BdNf33riD0OMzMN0y+GGwrztT7xrGC6SQBQVw53XCt4Ou4Gs9B+ICssXVMCv7Iw6J4fMgx&#10;0+7Cn3QuQy0ihH2GCkwIXSalrwxZ9BPXEUfvx/UWQ5R9LXWPlwi3rUyT5FlabDguGOxoaaj6LU9W&#10;wV4ev70pU+wOu+1HWK2b9/ptqdToaXh9ARFoCP/he3ujFaTT+Qxub+ITk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mIlxQAAAN0AAAAPAAAAAAAAAAAAAAAAAJgCAABkcnMv&#10;ZG93bnJldi54bWxQSwUGAAAAAAQABAD1AAAAigMAAAAA&#10;" path="m20,10r,-5l17,2,12,,10,,5,,2,2,,5r,5l,12r2,5l5,17r5,3l12,17r5,l20,12r,-2xm15,10r-3,2l10,15,5,12r,-2l5,5r5,l12,5r3,5xe" fillcolor="#f3e400" stroked="f">
                <v:path arrowok="t" o:connecttype="custom" o:connectlocs="12700,6350;12700,3175;10795,1270;7620,0;6350,0;3175,0;1270,1270;0,3175;0,6350;0,7620;1270,10795;3175,10795;6350,12700;7620,10795;10795,10795;12700,7620;12700,6350;9525,6350;7620,7620;6350,9525;3175,7620;3175,6350;3175,3175;6350,3175;7620,3175;9525,6350" o:connectangles="0,0,0,0,0,0,0,0,0,0,0,0,0,0,0,0,0,0,0,0,0,0,0,0,0,0"/>
                <o:lock v:ext="edit" verticies="t"/>
              </v:shape>
              <v:shape id="Freeform 2188" o:spid="_x0000_s3212" style="position:absolute;left:2838;top:7143;width:95;height:96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thDsQA&#10;AADdAAAADwAAAGRycy9kb3ducmV2LnhtbESPwWrDMBBE74X8g9hAb42cQENwIwdTWig0lyYBXxdr&#10;IxtbK2HJsfv3VaCQ4zAzb5j9Yba9uNEQWscK1qsMBHHtdMtGweX8+bIDESKyxt4xKfilAIdi8bTH&#10;XLuJf+h2ikYkCIccFTQx+lzKUDdkMaycJ07e1Q0WY5KDkXrAKcFtLzdZtpUWW04LDXp6b6juTqNV&#10;4Ct/HbuYlWMlv48fr5Ux41Qq9bycyzcQkeb4CP+3v7SCzXq3hfub9AR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7YQ7EAAAA3QAAAA8AAAAAAAAAAAAAAAAAmAIAAGRycy9k&#10;b3ducmV2LnhtbFBLBQYAAAAABAAEAPUAAACJAwAAAAA=&#10;" path="m15,8l13,3,8,,3,3,,8r3,5l8,15r5,-2l15,8xe" fillcolor="#f2e500" stroked="f">
                <v:path arrowok="t" o:connecttype="custom" o:connectlocs="9525,5080;8255,1905;5080,0;1905,1905;0,5080;1905,8255;5080,9525;8255,8255;9525,5080" o:connectangles="0,0,0,0,0,0,0,0,0"/>
              </v:shape>
              <v:shape id="Freeform 2189" o:spid="_x0000_s3213" style="position:absolute;left:2857;top:7162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nQ8MYA&#10;AADdAAAADwAAAGRycy9kb3ducmV2LnhtbESPQWvCQBSE7wX/w/IEb3VjDtZGVxGloCBCVcTjI/vM&#10;BrNvQ3Ybo7++KxR6HGbmG2a26GwlWmp86VjBaJiAIM6dLrlQcDp+vU9A+ICssXJMCh7kYTHvvc0w&#10;0+7O39QeQiEihH2GCkwIdSalzw1Z9ENXE0fv6hqLIcqmkLrBe4TbSqZJMpYWS44LBmtaGcpvhx+r&#10;4HJePZ/jvVtvySTtY3dsP9PzValBv1tOQQTqwn/4r73RCtLR5ANeb+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nQ8MYAAADdAAAADwAAAAAAAAAAAAAAAACYAgAAZHJz&#10;L2Rvd25yZXYueG1sUEsFBgAAAAAEAAQA9QAAAIsDAAAAAA==&#10;" path="m10,5l7,,5,,,,,5,,7r5,3l7,7,10,5xe" fillcolor="#f2e700" stroked="f">
                <v:path arrowok="t" o:connecttype="custom" o:connectlocs="6350,3175;4445,0;3175,0;0,0;0,3175;0,4445;3175,6350;4445,4445;6350,3175" o:connectangles="0,0,0,0,0,0,0,0,0"/>
              </v:shape>
              <v:shape id="Freeform 2190" o:spid="_x0000_s3214" style="position:absolute;left:2870;top:7175;width:31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/e8MA&#10;AADdAAAADwAAAGRycy9kb3ducmV2LnhtbERPTYvCMBC9C/6HMIIX0dSCItUoi4viYUWqHjzONrNt&#10;2WZSmqxm/705CB4f73u1CaYRd+pcbVnBdJKAIC6srrlUcL3sxgsQziNrbCyTgn9ysFn3eyvMtH1w&#10;TvezL0UMYZehgsr7NpPSFRUZdBPbEkfux3YGfYRdKXWHjxhuGpkmyVwarDk2VNjStqLi9/xnFBzT&#10;rzQP29HoczafhdPtYL53+V6p4SB8LEF4Cv4tfrkPWkE6XcS58U18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6/e8MAAADdAAAADwAAAAAAAAAAAAAAAACYAgAAZHJzL2Rv&#10;d25yZXYueG1sUEsFBgAAAAAEAAQA9QAAAIgDAAAAAA==&#10;" path="m5,3l5,,3,,,,,3,3,5,5,3xe" fillcolor="#f1e900" stroked="f">
                <v:path arrowok="t" o:connecttype="custom" o:connectlocs="3175,1905;3175,0;1905,0;0,0;0,1905;0,1905;1905,3175;3175,1905;3175,1905" o:connectangles="0,0,0,0,0,0,0,0,0"/>
              </v:shape>
              <v:shape id="Freeform 2191" o:spid="_x0000_s3215" style="position:absolute;left:2159;top:6953;width:1441;height:46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wxMMA&#10;AADdAAAADwAAAGRycy9kb3ducmV2LnhtbESPQYvCMBSE7wv+h/CEva2pwopWo4h0YT2uil6fzbMp&#10;bV5KE2399xtB8DjMzDfMct3bWtyp9aVjBeNRAoI4d7rkQsHx8PM1A+EDssbaMSl4kIf1avCxxFS7&#10;jv/ovg+FiBD2KSowITSplD43ZNGPXEMcvatrLYYo20LqFrsIt7WcJMlUWiw5LhhsaGsor/Y3q+DK&#10;5rRrjll26apz5d33aZpVVqnPYb9ZgAjUh3f41f7VCibj2Ryeb+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qwxMMAAADdAAAADwAAAAAAAAAAAAAAAACYAgAAZHJzL2Rv&#10;d25yZXYueG1sUEsFBgAAAAAEAAQA9QAAAIgDAAAAAA==&#10;" path="m227,l187,5r-32,8l130,20r-20,8l90,35,65,40r-27,l,33,23,45,43,55,60,65r17,5l97,73r25,l152,70r37,-2l199,60r8,-7l209,45r3,-10l214,25r3,-10l222,8,227,xe" filled="f" strokecolor="#e77817" strokeweight="0">
                <v:path arrowok="t" o:connecttype="custom" o:connectlocs="144145,0;118745,3175;98425,8255;82550,12700;69850,17780;57150,22225;41275,25400;24130,25400;0,20955;14605,28575;27305,34925;38100,41275;48895,44450;61595,46355;77470,46355;96520,44450;120015,43180;126365,38100;131445,33655;132715,28575;134620,22225;135890,15875;137795,9525;140970,5080;144145,0" o:connectangles="0,0,0,0,0,0,0,0,0,0,0,0,0,0,0,0,0,0,0,0,0,0,0,0,0"/>
              </v:shape>
              <v:shape id="Freeform 2192" o:spid="_x0000_s3216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CoMAA&#10;AADdAAAADwAAAGRycy9kb3ducmV2LnhtbERPTYvCMBC9L/gfwgje1rQVVq1GEWXB4+q6eB2asS0m&#10;k9Jk2/rvzUHw+Hjf6+1gjeio9bVjBek0AUFcOF1zqeDy+/25AOEDskbjmBQ8yMN2M/pYY65dzyfq&#10;zqEUMYR9jgqqEJpcSl9UZNFPXUMcuZtrLYYI21LqFvsYbo3MkuRLWqw5NlTY0L6i4n7+twr+sp+F&#10;P6R79yj67nqYe3MJM6PUZDzsViACDeEtfrmPWkGWLuP++CY+Ab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kCoMAAAADdAAAADwAAAAAAAAAAAAAAAACYAgAAZHJzL2Rvd25y&#10;ZXYueG1sUEsFBgAAAAAEAAQA9QAAAIUDAAAAAA==&#10;" path="m5,22l3,17,,10,15,5,30,,28,5r-5,7l13,17,5,22xe" fillcolor="#173c86" stroked="f">
                <v:path arrowok="t" o:connecttype="custom" o:connectlocs="3175,13970;1905,10795;0,6350;9525,3175;19050,0;17780,3175;14605,7620;8255,10795;3175,13970" o:connectangles="0,0,0,0,0,0,0,0,0"/>
              </v:shape>
              <v:shape id="Freeform 2193" o:spid="_x0000_s3217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vg8YA&#10;AADdAAAADwAAAGRycy9kb3ducmV2LnhtbESPQWsCMRSE7wX/Q3hCL6Vm14Po1igiFHqQ0t3Wnl83&#10;z83i5mVNom776xuh0OMwM98wy/VgO3EhH1rHCvJJBoK4drrlRsHH+/PjHESIyBo7x6TgmwKsV6O7&#10;JRbaXbmkSxUbkSAcClRgYuwLKUNtyGKYuJ44eQfnLcYkfSO1x2uC205Os2wmLbacFgz2tDVUH6uz&#10;VfDQm93PLPsqq1PpXy2+4f5Tn5S6Hw+bJxCRhvgf/mu/aAXTfJHD7U1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rvg8YAAADdAAAADwAAAAAAAAAAAAAAAACYAgAAZHJz&#10;L2Rvd25yZXYueG1sUEsFBgAAAAAEAAQA9QAAAIsDAAAAAA==&#10;" path="m5,22l3,17,,10,15,5,30,,28,5r-5,7l13,17,5,22e" filled="f" strokecolor="#e77817" strokeweight="0">
                <v:path arrowok="t" o:connecttype="custom" o:connectlocs="3175,13970;1905,10795;0,6350;9525,3175;19050,0;17780,3175;14605,7620;8255,10795;3175,13970" o:connectangles="0,0,0,0,0,0,0,0,0"/>
              </v:shape>
              <v:shape id="Freeform 2194" o:spid="_x0000_s3218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ui7MkA&#10;AADdAAAADwAAAGRycy9kb3ducmV2LnhtbESPW2sCMRSE3wX/QzhC3zTrVlrdGkV6oxRa8Pbg2+nm&#10;uFncnKybVLf99aZQ8HGYmW+Y6by1lThR40vHCoaDBARx7nTJhYLN+qU/BuEDssbKMSn4IQ/zWbcz&#10;xUy7My/ptAqFiBD2GSowIdSZlD43ZNEPXE0cvb1rLIYom0LqBs8RbiuZJsmdtFhyXDBY06Oh/LD6&#10;tpFyqLe37nU3+rp//jBPm+375/H3qNRNr108gAjUhmv4v/2mFaTDSQp/b+ITk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iui7MkAAADdAAAADwAAAAAAAAAAAAAAAACYAgAA&#10;ZHJzL2Rvd25yZXYueG1sUEsFBgAAAAAEAAQA9QAAAI4DAAAAAA==&#10;" path="m25,22r3,-5l33,10,15,5,,,3,5r5,7l18,17r7,5xe" fillcolor="#173c86" stroked="f">
                <v:path arrowok="t" o:connecttype="custom" o:connectlocs="15875,13970;17780,10795;20955,6350;9525,3175;0,0;1905,3175;5080,7620;11430,10795;15875,13970" o:connectangles="0,0,0,0,0,0,0,0,0"/>
              </v:shape>
              <v:shape id="Freeform 2195" o:spid="_x0000_s3219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VAcQA&#10;AADdAAAADwAAAGRycy9kb3ducmV2LnhtbESPwWrDMBBE74X+g9hCb7UcF0LqWg5NINAcckjSD1is&#10;rW1srYy1td2/jwqFHIeZecMU28X1aqIxtJ4NrJIUFHHlbcu1ga/r4WUDKgiyxd4zGfilANvy8aHA&#10;3PqZzzRdpFYRwiFHA43IkGsdqoYchsQPxNH79qNDiXKstR1xjnDX6yxN19phy3GhwYH2DVXd5ccZ&#10;OO3WgYe6ytJN2MuhO9vd0Ysxz0/LxzsooUXu4f/2pzWQrd5e4e9NfAK6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VQHEAAAA3QAAAA8AAAAAAAAAAAAAAAAAmAIAAGRycy9k&#10;b3ducmV2LnhtbFBLBQYAAAAABAAEAPUAAACJAwAAAAA=&#10;" path="m25,22r3,-5l33,10,15,5,,,3,5r5,7l18,17r7,5e" filled="f" strokecolor="#e77817" strokeweight="0">
                <v:path arrowok="t" o:connecttype="custom" o:connectlocs="15875,13970;17780,10795;20955,6350;9525,3175;0,0;1905,3175;5080,7620;11430,10795;15875,13970" o:connectangles="0,0,0,0,0,0,0,0,0"/>
              </v:shape>
              <v:shape id="Freeform 2196" o:spid="_x0000_s3220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+/BsgA&#10;AADdAAAADwAAAGRycy9kb3ducmV2LnhtbESPT2vCQBTE70K/w/IKvZmNfxCTuglFET30oi3V42v2&#10;NUmbfRuyW0399K4g9DjMzG+YRd6bRpyoc7VlBaMoBkFcWF1zqeD9bT2cg3AeWWNjmRT8kYM8exgs&#10;MNX2zDs67X0pAoRdigoq79tUSldUZNBFtiUO3pftDPogu1LqDs8Bbho5juOZNFhzWKiwpWVFxc/+&#10;1yj4vBzbj2T9audL3tJhJS+TZPOt1NNj//IMwlPv/8P39lYrGI+SKdzehCcg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L78GyAAAAN0AAAAPAAAAAAAAAAAAAAAAAJgCAABk&#10;cnMvZG93bnJldi54bWxQSwUGAAAAAAQABAD1AAAAjQMAAAAA&#10;" path="m,162l32,147r30,-7l91,135r30,-3l151,135r30,5l208,150r30,12l223,145,208,127,198,107,191,90,186,67r,-20l191,25,198,,178,10r-19,7l141,22r-22,l99,22,79,17,62,10,42,,52,27r5,25l57,75,54,95r-7,20l34,132,19,147,,162xe" fillcolor="#33f" stroked="f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2197" o:spid="_x0000_s3221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GmccA&#10;AADdAAAADwAAAGRycy9kb3ducmV2LnhtbESPQUvDQBSE74L/YXmCF7GbFpQYuwlSUHvwYltKj6/Z&#10;ZxLNvg27zzb667sFweMwM98w82p0vTpQiJ1nA9NJBoq49rbjxsBm/Xybg4qCbLH3TAZ+KEJVXl7M&#10;sbD+yO90WEmjEoRjgQZakaHQOtYtOYwTPxAn78MHh5JkaLQNeExw1+tZlt1rhx2nhRYHWrRUf62+&#10;nQFZ5C+4/HztxG1/d2u33d9s3oIx11fj0yMooVH+w3/tpTUwmz7cwflNegK6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HRpnHAAAA3QAAAA8AAAAAAAAAAAAAAAAAmAIAAGRy&#10;cy9kb3ducmV2LnhtbFBLBQYAAAAABAAEAPUAAACMAwAAAAA=&#10;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2198" o:spid="_x0000_s3222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yQlcgA&#10;AADdAAAADwAAAGRycy9kb3ducmV2LnhtbESP3WrCQBSE7wu+w3IE7+omQm2NriItRVEQ/xC8O2SP&#10;STR7NmS3Gn36rlDo5TAz3zCjSWNKcaXaFZYVxN0IBHFqdcGZgv3u+/UDhPPIGkvLpOBODibj1ssI&#10;E21vvKHr1mciQNglqCD3vkqkdGlOBl3XVsTBO9naoA+yzqSu8RbgppS9KOpLgwWHhRwr+swpvWx/&#10;jIKvU/l+XLwdZ+fHar28HOJsv7xPleq0m+kQhKfG/4f/2nOtoBcP+vB8E56AH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DJCV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shape id="Freeform 2199" o:spid="_x0000_s3223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GdfMgA&#10;AADdAAAADwAAAGRycy9kb3ducmV2LnhtbESP3WrCQBSE7wu+w3KE3hTdaMGf1FW0pSC0tBhF8O6Q&#10;Pc0Gs2dDdmvi27sFoZfDzHzDLFadrcSFGl86VjAaJiCIc6dLLhQc9u+DGQgfkDVWjknBlTyslr2H&#10;BabatbyjSxYKESHsU1RgQqhTKX1uyKIfupo4ej+usRiibAqpG2wj3FZynCQTabHkuGCwpldD+Tn7&#10;tQrePnZT8/zU7q/HTfatT677+qw3Sj32u/ULiEBd+A/f21utYDyaT+HvTXwCc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4Z18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rect id="Rectangle 2200" o:spid="_x0000_s3224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1eU8EA&#10;AADdAAAADwAAAGRycy9kb3ducmV2LnhtbERPy4rCMBTdD/gP4QruxtSCw1iNIkJHwY2PgttLc22L&#10;zU1JMrX+vVkMzPJw3qvNYFrRk/ONZQWzaQKCuLS64UpBcc0/v0H4gKyxtUwKXuRhsx59rDDT9sln&#10;6i+hEjGEfYYK6hC6TEpf1mTQT21HHLm7dQZDhK6S2uEzhptWpknyJQ02HBtq7GhXU/m4/BoF9+Np&#10;kfauo9tVP37afV4c83mh1GQ8bJcgAg3hX/znPmgF6WwR58Y38Qn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9XlPBAAAA3QAAAA8AAAAAAAAAAAAAAAAAmAIAAGRycy9kb3du&#10;cmV2LnhtbFBLBQYAAAAABAAEAPUAAACGAwAAAAA=&#10;" fillcolor="#33f" stroked="f"/>
              <v:rect id="Rectangle 2201" o:spid="_x0000_s3225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RbU8UA&#10;AADdAAAADwAAAGRycy9kb3ducmV2LnhtbESP3YrCMBSE7wXfIRzBO01VlLUaRQRBUBZWRfDu0Jz+&#10;aHNSmljr25uFhb0cZuYbZrluTSkaql1hWcFoGIEgTqwuOFNwOe8GXyCcR9ZYWiYFb3KwXnU7S4y1&#10;ffEPNSefiQBhF6OC3PsqltIlORl0Q1sRBy+1tUEfZJ1JXeMrwE0px1E0kwYLDgs5VrTNKXmcnkZB&#10;m96i+/GwTc/fh5ku8Tpt3pOpUv1eu1mA8NT6//Bfe68VjEfzOfy+CU9Ar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FtTxQAAAN0AAAAPAAAAAAAAAAAAAAAAAJgCAABkcnMv&#10;ZG93bnJldi54bWxQSwUGAAAAAAQABAD1AAAAigMAAAAA&#10;" filled="f" strokecolor="#1f1a17" strokeweight=".1pt"/>
              <v:shape id="Freeform 2202" o:spid="_x0000_s3226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kpcUA&#10;AADdAAAADwAAAGRycy9kb3ducmV2LnhtbESPzWrDMBCE74W8g9hAb43sEFrjRAkhUGLwpXV66HFj&#10;bWwTa+Va8k/fvioUehxm5htmd5hNK0bqXWNZQbyKQBCXVjdcKfi4vD4lIJxH1thaJgXf5OCwXzzs&#10;MNV24ncaC1+JAGGXooLa+y6V0pU1GXQr2xEH72Z7gz7IvpK6xynATSvXUfQsDTYcFmrs6FRTeS8G&#10;o+Atp+uQJ4V7+Yox+cw5u5zjjVKPy/m4BeFp9v/hv3amFawDEn7fh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uSlxQAAAN0AAAAPAAAAAAAAAAAAAAAAAJgCAABkcnMv&#10;ZG93bnJldi54bWxQSwUGAAAAAAQABAD1AAAAigMAAAAA&#10;" path="m124,15r-5,-5l109,5,99,5,89,7r-7,5l72,20,57,17,45,15,35,12,25,15r-8,2l12,22,5,30,,40r57,l70,45r12,7l85,55r,5l92,57r7,l102,62r7,13l114,77r10,5l134,82r15,-2l149,77r3,l154,77r-2,3l154,82r8,l167,80r4,-5l179,67r,-5l181,60r5,-3l184,60r-3,2l181,65r15,5l209,70r10,-3l226,60r5,-8l236,45r,-5l231,35r-2,-3l229,30r2,2l239,35r14,-3l263,25r3,-5l271,15r,-8l273,,194,,184,r-8,2l171,5r-4,5l162,17r-3,5l159,27r3,8l159,35r-2,-3l149,20r-7,-8l129,7,117,5r7,7l124,15xm266,22r2,-7l266,7,263,5r3,-3l268,5r3,2l271,12r-3,3l266,20r,2xm171,5r5,l181,7r3,l176,5r-5,xe" stroked="f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;168910,13970;168910,4445;168910,1270;172085,4445;170180,9525;168910,13970;111760,3175;116840,4445;111760,3175" o:connectangles="0,0,0,0,0,0,0,0,0,0,0,0,0,0,0,0,0,0,0,0,0,0,0,0,0,0,0,0,0,0,0,0,0,0,0,0,0,0,0,0,0,0,0,0,0,0,0,0,0,0"/>
                <o:lock v:ext="edit" verticies="t"/>
              </v:shape>
              <v:shape id="Freeform 2203" o:spid="_x0000_s3227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4SKsIA&#10;AADdAAAADwAAAGRycy9kb3ducmV2LnhtbESPQYvCMBSE78L+h/AEbza14rJWoyyyC151vfT2tnk2&#10;xealNLHWf28EweMwM98w6+1gG9FT52vHCmZJCoK4dLrmSsHp73f6BcIHZI2NY1JwJw/bzcdojbl2&#10;Nz5QfwyViBD2OSowIbS5lL40ZNEnriWO3tl1FkOUXSV1h7cIt43M0vRTWqw5LhhsaWeovByvVkFR&#10;0GLPcj705+V/Y370oiIqlJqMh+8ViEBDeIdf7b1WkGXpDJ5v4hO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7hIqwgAAAN0AAAAPAAAAAAAAAAAAAAAAAJgCAABkcnMvZG93&#10;bnJldi54bWxQSwUGAAAAAAQABAD1AAAAhwMAAAAA&#10;" path="m124,15r-5,-5l109,5,99,5,89,7r-7,5l72,20,57,17,45,15,35,12,25,15r-8,2l12,22,5,30,,40r57,l70,45r12,7l85,55r,5l92,57r7,l102,62r7,13l114,77r10,5l134,82r15,-2l149,77r3,l154,77r-2,3l154,82r8,l167,80r4,-5l179,67r,-5l181,60r5,-3l184,60r-3,2l181,65r15,5l209,70r10,-3l226,60r5,-8l236,45r,-5l231,35r-2,-3l229,30r2,2l239,35r14,-3l263,25r3,-5l271,15r,-8l273,,194,,184,r-8,2l171,5r-4,5l162,17r-3,5l159,27r3,8l159,35r-2,-3l149,20r-7,-8l129,7,117,5r7,7l124,15e" filled="f" strokecolor="navy" strokeweight=".1pt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" o:connectangles="0,0,0,0,0,0,0,0,0,0,0,0,0,0,0,0,0,0,0,0,0,0,0,0,0,0,0,0,0,0,0,0,0,0,0,0,0,0,0,0,0"/>
              </v:shape>
              <v:shape id="Freeform 2204" o:spid="_x0000_s3228" style="position:absolute;left:5314;top:1739;width:51;height:127;visibility:visible;mso-wrap-style:square;v-text-anchor:top" coordsize="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EKRcQA&#10;AADdAAAADwAAAGRycy9kb3ducmV2LnhtbESPT2sCMRTE7wW/Q3iCl6JJA4qsRtEFoZce/HPw+Ng8&#10;dxeTl2WT6vbbm0Khx2FmfsOst4N34kF9bAMb+JgpEMRVsC3XBi7nw3QJIiZkiy4wGfihCNvN6G2N&#10;hQ1PPtLjlGqRIRwLNNCk1BVSxqohj3EWOuLs3ULvMWXZ19L2+Mxw76RWaiE9tpwXGuyobKi6n769&#10;ga/3g98vvZrPdSnxWl6cPipnzGQ87FYgEg3pP/zX/rQGtFYaft/kJ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RCkXEAAAA3QAAAA8AAAAAAAAAAAAAAAAAmAIAAGRycy9k&#10;b3ducmV2LnhtbFBLBQYAAAAABAAEAPUAAACJAwAAAAA=&#10;" path="m3,20l5,13,3,5,,3,3,,5,3,8,5r,5l5,13,3,18r,2e" filled="f" strokecolor="navy" strokeweight=".1pt">
                <v:path arrowok="t" o:connecttype="custom" o:connectlocs="1905,12700;3175,8255;1905,3175;0,1905;1905,0;1905,0;3175,1905;5080,3175;5080,6350;3175,8255;1905,11430;1905,12700" o:connectangles="0,0,0,0,0,0,0,0,0,0,0,0"/>
              </v:shape>
              <v:shape id="Freeform 2205" o:spid="_x0000_s3229" style="position:absolute;left:4730;top:1758;width:83;height:13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R2McA&#10;AADdAAAADwAAAGRycy9kb3ducmV2LnhtbESPQWvCQBSE7wX/w/IEL9JsjFBK6kZEFNRDadUKvT2y&#10;zySYfRuya5L++25B6HGYmW+YxXIwteiodZVlBbMoBkGcW11xoeB82j6/gnAeWWNtmRT8kINlNnpa&#10;YKptz5/UHX0hAoRdigpK75tUSpeXZNBFtiEO3tW2Bn2QbSF1i32Am1omcfwiDVYcFkpsaF1Sfjve&#10;jYJLP9v7rtp8HfbT5qN7H9zl+5YrNRkPqzcQngb/H360d1pBksRz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r0djHAAAA3QAAAA8AAAAAAAAAAAAAAAAAmAIAAGRy&#10;cy9kb3ducmV2LnhtbFBLBQYAAAAABAAEAPUAAACMAwAAAAA=&#10;" path="m,l5,r5,2l13,2,5,,,e" filled="f" strokecolor="navy" strokeweight=".1pt">
                <v:path arrowok="t" o:connecttype="custom" o:connectlocs="0,0;3175,0;6350,1270;8255,1270;8255,1270;8255,1270;3175,0;0,0" o:connectangles="0,0,0,0,0,0,0,0"/>
              </v:shape>
              <v:shape id="Freeform 2206" o:spid="_x0000_s3230" style="position:absolute;left:4673;top:3244;width:1042;height:445;visibility:visible;mso-wrap-style:square;v-text-anchor:top" coordsize="16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oH8MA&#10;AADdAAAADwAAAGRycy9kb3ducmV2LnhtbESPQWvCQBSE74X+h+UVvNVNghUbXUUEsR6N4vmRfc0G&#10;s29jdqPpv3cLgsdhZr5hFqvBNuJGna8dK0jHCQji0umaKwWn4/ZzBsIHZI2NY1LwRx5Wy/e3Beba&#10;3flAtyJUIkLY56jAhNDmUvrSkEU/di1x9H5dZzFE2VVSd3iPcNvILEmm0mLNccFgSxtD5aXorYJ1&#10;vz1fpzvz1bvjYeLT77TYF6lSo49hPQcRaAiv8LP9oxVkWTKB/zfx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qoH8MAAADdAAAADwAAAAAAAAAAAAAAAACYAgAAZHJzL2Rv&#10;d25yZXYueG1sUEsFBgAAAAAEAAQA9QAAAIgDAAAAAA==&#10;" path="m,60l27,55,47,48,64,38,82,28,96,18,114,8,136,3,164,r,13l164,28,144,25r-20,l104,30,84,38,44,55,,70,,65,,60xe" fillcolor="#ccced1" stroked="f">
                <v:path arrowok="t" o:connecttype="custom" o:connectlocs="0,38100;17145,34925;29845,30480;40640,24130;52070,17780;60960,11430;72390,5080;86360,1905;104140,0;104140,8255;104140,17780;91440,15875;78740,15875;66040,19050;53340,24130;27940,34925;0,44450;0,41275;0,38100" o:connectangles="0,0,0,0,0,0,0,0,0,0,0,0,0,0,0,0,0,0,0"/>
              </v:shape>
              <v:shape id="Freeform 2207" o:spid="_x0000_s3231" style="position:absolute;left:4654;top:3028;width:1041;height:585;visibility:visible;mso-wrap-style:square;v-text-anchor:top" coordsize="16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gOYsUA&#10;AADdAAAADwAAAGRycy9kb3ducmV2LnhtbESPQWvCQBSE70L/w/IKvenGlBaJrkGqpb30UCt4fWSf&#10;SUj2bbq7JtFf3xWEHoeZ+YZZ5aNpRU/O15YVzGcJCOLC6ppLBYef9+kChA/IGlvLpOBCHvL1w2SF&#10;mbYDf1O/D6WIEPYZKqhC6DIpfVGRQT+zHXH0TtYZDFG6UmqHQ4SbVqZJ8ioN1hwXKuzoraKi2Z+N&#10;gm06avNrvna90x/2+Tg0u/Z6UOrpcdwsQQQaw3/43v7UCtI0eYHb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iA5ixQAAAN0AAAAPAAAAAAAAAAAAAAAAAJgCAABkcnMv&#10;ZG93bnJldi54bWxQSwUGAAAAAAQABAD1AAAAigMAAAAA&#10;" path="m,82l15,79,27,74,40,72,50,64,67,52,82,37,99,22,117,12,127,7,137,2,149,r15,l164,12r,13l142,27r-20,5l104,42,85,52,65,62,45,74,22,84,,92,,87,,82xe" fillcolor="#ccced1" stroked="f">
                <v:path arrowok="t" o:connecttype="custom" o:connectlocs="0,52070;9525,50165;17145,46990;25400,45720;31750,40640;42545,33020;52070,23495;62865,13970;74295,7620;80645,4445;86995,1270;94615,0;104140,0;104140,7620;104140,15875;90170,17145;77470,20320;66040,26670;53975,33020;41275,39370;28575,46990;13970,53340;0,58420;0,55245;0,52070" o:connectangles="0,0,0,0,0,0,0,0,0,0,0,0,0,0,0,0,0,0,0,0,0,0,0,0,0"/>
              </v:shape>
              <v:shape id="Freeform 2208" o:spid="_x0000_s3232" style="position:absolute;left:4654;top:2787;width:1041;height:699;visibility:visible;mso-wrap-style:square;v-text-anchor:top" coordsize="16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gmSMEA&#10;AADdAAAADwAAAGRycy9kb3ducmV2LnhtbESPQavCMBCE74L/IazgTVN7EKlGKUJBvNnnxdu2WdvS&#10;ZlOaqPXfG0F4x2FmvmF2h9F04kmDaywrWC0jEMSl1Q1XCq5/2WIDwnlkjZ1lUvAmB4f9dLLDRNsX&#10;X+iZ+0oECLsEFdTe94mUrqzJoFvanjh4dzsY9EEOldQDvgLcdDKOorU02HBYqLGnY01lmz+MglOR&#10;vzltZZa1qzS9FfdzcXugUvPZmG5BeBr9f/jXPmkFcRyt4fsmPAG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4JkjBAAAA3QAAAA8AAAAAAAAAAAAAAAAAmAIAAGRycy9kb3du&#10;cmV2LnhtbFBLBQYAAAAABAAEAPUAAACGAwAAAAA=&#10;" path="m,100l15,97,27,92,40,87,50,82,67,65,82,48,99,30,117,15,127,8,137,3,149,r15,l164,13r,12l154,28r-12,l132,33r-10,5l104,48,85,63,65,75,45,90,22,102,,110r,-5l,100xe" fillcolor="#ccced1" stroked="f">
                <v:path arrowok="t" o:connecttype="custom" o:connectlocs="0,63500;9525,61595;17145,58420;25400,55245;31750,52070;42545,41275;52070,30480;62865,19050;74295,9525;80645,5080;86995,1905;94615,0;104140,0;104140,8255;104140,15875;97790,17780;90170,17780;83820,20955;77470,24130;66040,30480;53975,40005;41275,47625;28575,57150;13970,64770;0,69850;0,66675;0,63500" o:connectangles="0,0,0,0,0,0,0,0,0,0,0,0,0,0,0,0,0,0,0,0,0,0,0,0,0,0,0"/>
              </v:shape>
              <v:shape id="Freeform 2209" o:spid="_x0000_s3233" style="position:absolute;left:4654;top:2552;width:1041;height:807;visibility:visible;mso-wrap-style:square;v-text-anchor:top" coordsize="164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3A8MA&#10;AADdAAAADwAAAGRycy9kb3ducmV2LnhtbERPy2rCQBTdC/2H4Ra600mzqCV1FK0W6koSu+nukrlN&#10;QjN3YmbyMF/vCIUuD+e92oymFj21rrKs4HkRgSDOra64UPB1/pi/gnAeWWNtmRRcycFm/TBbYaLt&#10;wCn1mS9ECGGXoILS+yaR0uUlGXQL2xAH7se2Bn2AbSF1i0MIN7WMo+hFGqw4NJTY0HtJ+W/WGQUH&#10;5GN9OaXFtP/OdtO5GQ5d2KOeHsftGwhPo/8X/7k/tYI4jpZwfxOe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Z3A8MAAADdAAAADwAAAAAAAAAAAAAAAACYAgAAZHJzL2Rv&#10;d25yZXYueG1sUEsFBgAAAAAEAAQA9QAAAIgDAAAAAA==&#10;" path="m,117r15,-3l27,109r13,-5l50,97,67,77,82,55,99,35,117,17r10,-7l137,5,149,r15,l164,12r,13l154,27r-12,3l132,32r-10,8l104,52,85,70,65,87,45,104r-10,8l22,119r-10,5l,127r,-5l,117xe" fillcolor="#ccced1" stroked="f">
                <v:path arrowok="t" o:connecttype="custom" o:connectlocs="0,74295;9525,72390;17145,69215;25400,66040;31750,61595;42545,48895;52070,34925;62865,22225;74295,10795;80645,6350;86995,3175;94615,0;104140,0;104140,7620;104140,15875;97790,17145;90170,19050;83820,20320;77470,25400;66040,33020;53975,44450;41275,55245;28575,66040;22225,71120;13970,75565;7620,78740;0,80645;0,77470;0,74295" o:connectangles="0,0,0,0,0,0,0,0,0,0,0,0,0,0,0,0,0,0,0,0,0,0,0,0,0,0,0,0,0"/>
              </v:shape>
              <v:shape id="Freeform 2210" o:spid="_x0000_s3234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9An8EA&#10;AADdAAAADwAAAGRycy9kb3ducmV2LnhtbERPyW7CMBC9V+IfrEHiVhwilJY0BkFVUK+l0PMonmZp&#10;PI5ik+Xv6wMSx6e3Z7vRNKKnzlWWFayWEQji3OqKCwWX7+PzKwjnkTU2lknBRA5229lThqm2A39R&#10;f/aFCCHsUlRQet+mUrq8JINuaVviwP3azqAPsCuk7nAI4aaRcRQl0mDFoaHElt5Lyv/ON6Ngj9Nt&#10;nbihqevryyb5uP4cquGk1GI+7t9AeBr9Q3x3f2oFcRyFueFNeAJ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PQJ/BAAAA3QAAAA8AAAAAAAAAAAAAAAAAmAIAAGRycy9kb3du&#10;cmV2LnhtbFBLBQYAAAAABAAEAPUAAACGAwAAAAA=&#10;" path="m25,47l44,57,59,70r5,7l69,90r3,15l77,122r15,l92,137r12,l104,272r-32,l69,140r-15,l54,122r-15,l34,95,27,77,15,65,,52,,32,,12r7,l7,,30,12r,13l25,25r,12l25,47xe" fillcolor="#131516" stroked="f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2211" o:spid="_x0000_s3235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8bTcUA&#10;AADdAAAADwAAAGRycy9kb3ducmV2LnhtbESP3WrCQBSE74W+w3IK3tVNg2hNXaUUFEGs9e/+kD1m&#10;g9mzIbvG+PZuoeDlMDPfMNN5ZyvRUuNLxwreBwkI4tzpkgsFx8Pi7QOED8gaK8ek4E4e5rOX3hQz&#10;7W68o3YfChEh7DNUYEKoMyl9bsiiH7iaOHpn11gMUTaF1A3eItxWMk2SkbRYclwwWNO3ofyyv1oF&#10;zreT7fiy/F3I9c+p2ozPw9JIpfqv3dcniEBdeIb/2yutIE2TCfy9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xtNxQAAAN0AAAAPAAAAAAAAAAAAAAAAAJgCAABkcnMv&#10;ZG93bnJldi54bWxQSwUGAAAAAAQABAD1AAAAigMAAAAA&#10;" path="m25,47l44,57,59,70r5,7l69,90r3,15l77,122r15,l92,137r12,l104,272r-32,l69,140r-15,l54,122r-15,l34,95,27,77,15,65,,52,,32,,12r7,l7,,30,12r,13l25,25r,12l25,47e" filled="f" strokeweight=".1pt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2212" o:spid="_x0000_s3236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VGcEA&#10;AADdAAAADwAAAGRycy9kb3ducmV2LnhtbERPu27CMBTdkfoP1q3EBjYZEKQYVFohwcDAY+l2G1+S&#10;iPg6sk0If48HJMaj816setuIjnyoHWuYjBUI4sKZmksN59NmNAMRIrLBxjFpeFCA1fJjsMDcuDsf&#10;qDvGUqQQDjlqqGJscylDUZHFMHYtceIuzluMCfpSGo/3FG4bmSk1lRZrTg0VtvRTUXE93qyG/73/&#10;W5vrRu1+L/N5p/yBb2Gt9fCz//4CEamPb/HLvTUasmyS9qc36Qn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2FRnBAAAA3QAAAA8AAAAAAAAAAAAAAAAAmAIAAGRycy9kb3du&#10;cmV2LnhtbFBLBQYAAAAABAAEAPUAAACGAwAAAAA=&#10;" path="m102,270r100,l202,138r-18,l184,120r-15,l164,93,157,75,145,63,130,50r,-20l130,10r7,l137,,100,,63,r,10l73,10r,20l73,50,58,63,45,75,38,93r-5,27l18,120r,18l,138,,270r102,xe" fillcolor="#989b9f" stroked="f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" o:connectangles="0,0,0,0,0,0,0,0,0,0,0,0,0,0,0,0,0,0,0,0,0,0,0,0,0,0,0,0,0,0"/>
              </v:shape>
              <v:shape id="Freeform 2213" o:spid="_x0000_s3237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nH8YA&#10;AADdAAAADwAAAGRycy9kb3ducmV2LnhtbESPwW7CMBBE75X4B2uReitOcihVwKDSFrUcoQg4LvGS&#10;pMTr1DYQ/h4jVepxNDNvNONpZxpxJudrywrSQQKCuLC65lLB+nv+9ALCB2SNjWVScCUP00nvYYy5&#10;thde0nkVShEh7HNUUIXQ5lL6oiKDfmBb4ugdrDMYonSl1A4vEW4amSXJszRYc1yosKW3iorj6mQU&#10;4K8fbnc++ZltF5vT/n3u0o/PoVKP/e51BCJQF/7Df+0vrSDL0hTub+IT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RnH8YAAADdAAAADwAAAAAAAAAAAAAAAACYAgAAZHJz&#10;L2Rvd25yZXYueG1sUEsFBgAAAAAEAAQA9QAAAIsDAAAAAA==&#10;" path="m102,270r100,l202,138r-18,l184,120r-15,l164,93,157,75,145,63,130,50r,-20l130,10r7,l137,,100,,63,r,10l73,10r,20l73,50,58,63,45,75,38,93r-5,27l18,120r,18l,138,,270r102,xe" filled="f" strokeweight=".25pt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;64770,171450" o:connectangles="0,0,0,0,0,0,0,0,0,0,0,0,0,0,0,0,0,0,0,0,0,0,0,0,0,0,0,0,0,0,0"/>
              </v:shape>
              <v:shape id="Freeform 2214" o:spid="_x0000_s3238" style="position:absolute;left:3251;top:2343;width:1117;height:1365;visibility:visible;mso-wrap-style:square;v-text-anchor:top" coordsize="176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TDzsYA&#10;AADdAAAADwAAAGRycy9kb3ducmV2LnhtbESPQWvCQBSE74X+h+UVetONoRQbXaVY1IonUwW9PbLP&#10;JJh9G7JrEv+9Kwg9DjPzDTOd96YSLTWutKxgNIxAEGdWl5wr2P8tB2MQziNrrCyTghs5mM9eX6aY&#10;aNvxjtrU5yJA2CWooPC+TqR0WUEG3dDWxME728agD7LJpW6wC3BTyTiKPqXBksNCgTUtCsou6dUo&#10;2C5+Vreu/Tiv6Wt7kEdzOuWXjVLvb/33BISn3v+Hn+1frSCORzE83o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TDzsYAAADdAAAADwAAAAAAAAAAAAAAAACYAgAAZHJz&#10;L2Rvd25yZXYueG1sUEsFBgAAAAAEAAQA9QAAAIsDAAAAAA==&#10;" path="m176,215r,-122l161,93r,-20l147,73,142,53,137,33r-5,-8l124,18r-7,-8l107,3,99,,89,,79,,67,3,60,8r-8,5l47,20r-5,8l32,48,27,73r-15,l12,93,,93,,215r176,xe" filled="f" strokecolor="#1f1a17" strokeweight=".1pt">
                <v:path arrowok="t" o:connecttype="custom" o:connectlocs="111760,136525;111760,59055;102235,59055;102235,46355;93345,46355;90170,33655;86995,20955;83820,15875;78740,11430;74295,6350;67945,1905;62865,0;56515,0;50165,0;42545,1905;38100,5080;33020,8255;29845,12700;26670,17780;20320,30480;17145,46355;7620,46355;7620,59055;0,59055;0,136525;111760,136525" o:connectangles="0,0,0,0,0,0,0,0,0,0,0,0,0,0,0,0,0,0,0,0,0,0,0,0,0,0"/>
              </v:shape>
              <v:line id="Line 2215" o:spid="_x0000_s3239" style="position:absolute;visibility:visible;mso-wrap-style:square" from="3632,2057" to="3994,2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Hj9McAAADdAAAADwAAAGRycy9kb3ducmV2LnhtbESPQWvCQBSE7wX/w/IKvZS6MQEJqavU&#10;SKkIPZj20OMj+5oNZt/G7Krpv3eFgsdhZr5hFqvRduJMg28dK5hNExDEtdMtNwq+v95fchA+IGvs&#10;HJOCP/KwWk4eFlhod+E9navQiAhhX6ACE0JfSOlrQxb91PXE0ft1g8UQ5dBIPeAlwm0n0ySZS4st&#10;xwWDPZWG6kN1sgo+DmtZbvw6fzbz40+e7TD7LFGpp8fx7RVEoDHcw//trVaQprMMbm/iE5D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geP0xwAAAN0AAAAPAAAAAAAA&#10;AAAAAAAAAKECAABkcnMvZG93bnJldi54bWxQSwUGAAAAAAQABAD5AAAAlQMAAAAA&#10;" strokeweight=".1pt"/>
              <v:shape id="Freeform 2216" o:spid="_x0000_s3240" style="position:absolute;left:3632;top:2266;width:362;height:45;visibility:visible;mso-wrap-style:square;v-text-anchor:top" coordsize="5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1t8UA&#10;AADdAAAADwAAAGRycy9kb3ducmV2LnhtbESPzWrDMBCE74W+g9hCLqWRI0oIbpRgCg2BkEN+6Hlr&#10;bW0TaWUk1XHevioUchxm5htmuR6dFQOF2HnWMJsWIIhrbzpuNJxPHy8LEDEhG7SeScONIqxXjw9L&#10;LI2/8oGGY2pEhnAsUUObUl9KGeuWHMap74mz9+2Dw5RlaKQJeM1wZ6Uqirl02HFeaLGn95bqy/HH&#10;adjt7Wfgeq6ew2mjbl9DddnbSuvJ01i9gUg0pnv4v701GpSavcLfm/w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PW3xQAAAN0AAAAPAAAAAAAAAAAAAAAAAJgCAABkcnMv&#10;ZG93bnJldi54bWxQSwUGAAAAAAQABAD1AAAAigMAAAAA&#10;" path="m,7l12,2,27,,42,2,57,7e" filled="f" strokeweight=".1pt">
                <v:path arrowok="t" o:connecttype="custom" o:connectlocs="0,4445;7620,1270;17145,0;26670,1270;36195,4445" o:connectangles="0,0,0,0,0"/>
              </v:shape>
              <v:rect id="Rectangle 2217" o:spid="_x0000_s3241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KzQMYA&#10;AADdAAAADwAAAGRycy9kb3ducmV2LnhtbESPQWvCQBSE70L/w/IK3nRjwKJpVmltSz0Ioq33l+xr&#10;Esy+jdmtRn+9Kwgeh5n5hknnnanFkVpXWVYwGkYgiHOrKy4U/P58DSYgnEfWWFsmBWdyMJ899VJM&#10;tD3xho5bX4gAYZeggtL7JpHS5SUZdEPbEAfvz7YGfZBtIXWLpwA3tYyj6EUarDgslNjQoqR8v/03&#10;Ct599r2K15foMzs0+w/c7Kyd7pTqP3dvryA8df4RvreXWkEcj8ZwexOe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KzQMYAAADdAAAADwAAAAAAAAAAAAAAAACYAgAAZHJz&#10;L2Rvd25yZXYueG1sUEsFBgAAAAAEAAQA9QAAAIsDAAAAAA==&#10;" fillcolor="#989b9f" stroked="f"/>
              <v:rect id="Rectangle 2218" o:spid="_x0000_s3242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2tB8UA&#10;AADdAAAADwAAAGRycy9kb3ducmV2LnhtbESPW4vCMBSE34X9D+Es+KapFYtUoyzCwoIieGFh3w7N&#10;6cVtTkoTa/33RhB8HGbmG2a57k0tOmpdZVnBZByBIM6srrhQcD59j+YgnEfWWFsmBXdysF59DJaY&#10;anvjA3VHX4gAYZeigtL7JpXSZSUZdGPbEAcvt61BH2RbSN3iLcBNLeMoSqTBisNCiQ1tSsr+j1ej&#10;oM//ostuu8lP+22ia/yddffpTKnhZ/+1AOGp9+/wq/2jFcTxJIHnm/A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a0HxQAAAN0AAAAPAAAAAAAAAAAAAAAAAJgCAABkcnMv&#10;ZG93bnJldi54bWxQSwUGAAAAAAQABAD1AAAAigMAAAAA&#10;" filled="f" strokecolor="#1f1a17" strokeweight=".1pt"/>
              <v:line id="Line 2219" o:spid="_x0000_s3243" style="position:absolute;visibility:visible;mso-wrap-style:square" from="3689,2057" to="3695,2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rl98YAAADdAAAADwAAAGRycy9kb3ducmV2LnhtbESPQWvCQBSE7wX/w/IEL0U3RtCQuopG&#10;SqXgQe2hx0f2NRvMvo3Zrab/3i0Uehxm5htmue5tI27U+dqxgukkAUFcOl1zpeDj/DrOQPiArLFx&#10;TAp+yMN6NXhaYq7dnY90O4VKRAj7HBWYENpcSl8asugnriWO3pfrLIYou0rqDu8RbhuZJslcWqw5&#10;LhhsqTBUXk7fVsHbZSuLnd9mz2Z+/cxm7zg7FKjUaNhvXkAE6sN/+K+91wrSdLqA3zfxCcjV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65ffGAAAA3QAAAA8AAAAAAAAA&#10;AAAAAAAAoQIAAGRycy9kb3ducmV2LnhtbFBLBQYAAAAABAAEAPkAAACUAwAAAAA=&#10;" strokeweight=".1pt"/>
              <v:line id="Line 2220" o:spid="_x0000_s3244" style="position:absolute;visibility:visible;mso-wrap-style:square" from="3930,2057" to="3937,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VxhcMAAADdAAAADwAAAGRycy9kb3ducmV2LnhtbERPy4rCMBTdD/gP4QqzGTS1gpRqFK0M&#10;Mwiz8LFweWmuTbG5qU3Uzt9PFsIsD+e9WPW2EQ/qfO1YwWScgCAuna65UnA6fo4yED4ga2wck4Jf&#10;8rBaDt4WmGv35D09DqESMYR9jgpMCG0upS8NWfRj1xJH7uI6iyHCrpK6w2cMt41Mk2QmLdYcGwy2&#10;VBgqr4e7VfB13chi6zfZh5ndztl0h9OfApV6H/brOYhAffgXv9zfWkGaTuLc+CY+Ab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lcYXDAAAA3QAAAA8AAAAAAAAAAAAA&#10;AAAAoQIAAGRycy9kb3ducmV2LnhtbFBLBQYAAAAABAAEAPkAAACRAwAAAAA=&#10;" strokeweight=".1pt"/>
              <v:shape id="Freeform 2221" o:spid="_x0000_s3245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0l8YA&#10;AADdAAAADwAAAGRycy9kb3ducmV2LnhtbESPT2vCQBTE7wW/w/IEb3VjBKmpq2ih6qEU/9Hza/aZ&#10;hGbfht3VJN/eLRR6HGbmN8xi1Zla3Mn5yrKCyTgBQZxbXXGh4HJ+f34B4QOyxtoyKejJw2o5eFpg&#10;pm3LR7qfQiEihH2GCsoQmkxKn5dk0I9tQxy9q3UGQ5SukNphG+GmlmmSzKTBiuNCiQ29lZT/nG5G&#10;wfxqmv5ycB/bz93Xd5hN2/2mb5UaDbv1K4hAXfgP/7X3WkGaTubw+yY+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x0l8YAAADdAAAADwAAAAAAAAAAAAAAAACYAgAAZHJz&#10;L2Rvd25yZXYueG1sUEsFBgAAAAAEAAQA9QAAAIsDAAAAAA==&#10;" path="m,125r42,l42,97r,-27l42,43r,-28l42,13,40,8,35,5,28,3,23,,15,3,8,5,5,8,,13r,2l,125xe" fillcolor="#131516" stroked="f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2222" o:spid="_x0000_s3246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BnMAA&#10;AADdAAAADwAAAGRycy9kb3ducmV2LnhtbERPPW/CMBDdK/EfrENiKw4ZEE0xqIpAwFiKYL3GRxIa&#10;n4NtQvj39YDE+PS+58veNKIj52vLCibjBARxYXXNpYLDz/p9BsIHZI2NZVLwIA/LxeBtjpm2d/6m&#10;bh9KEUPYZ6igCqHNpPRFRQb92LbEkTtbZzBE6EqpHd5juGlkmiRTabDm2FBhS3lFxd/+ZhRYN8uP&#10;+bX7XV2svtFpF/pm86HUaNh/fYII1IeX+OneagVpmsb98U18An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SBnMAAAADdAAAADwAAAAAAAAAAAAAAAACYAgAAZHJzL2Rvd25y&#10;ZXYueG1sUEsFBgAAAAAEAAQA9QAAAIUDAAAAAA==&#10;" path="m,125r42,l42,97r,-27l42,43r,-28l42,13,40,8,35,5,28,3,23,,15,3,8,5,5,8,,13r,2l,125xe" filled="f" strokecolor="#1f1a17" strokeweight=".1pt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2223" o:spid="_x0000_s3247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04sQA&#10;AADdAAAADwAAAGRycy9kb3ducmV2LnhtbESP0UoDMRRE3wX/IVzBN5vdqKVsmxapCAV9sd0PuGxu&#10;N0s3NyFJ2/XvG0HwcZiZM8xqM7lRXCimwbOGelaBIO68GbjX0B4+nhYgUkY2OHomDT+UYLO+v1th&#10;Y/yVv+myz70oEE4NarA5h0bK1FlymGY+EBfv6KPDXGTspYl4LXA3SlVVc+lw4LJgMdDWUnfan52G&#10;VD9XXfvVvr4MW2Xf4zkc7GfQ+vFheluCyDTl//Bfe2c0KKVq+H1Tn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xtOLEAAAA3QAAAA8AAAAAAAAAAAAAAAAAmAIAAGRycy9k&#10;b3ducmV2LnhtbFBLBQYAAAAABAAEAPUAAACJAwAAAAA=&#10;" path="m,125r43,l43,97r,-27l43,43r,-28l43,13,40,8,35,5,30,3,23,,15,3,8,5,5,8,,13r,2l,125xe" fillcolor="#131516" stroked="f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2224" o:spid="_x0000_s3248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Xkx8EA&#10;AADdAAAADwAAAGRycy9kb3ducmV2LnhtbERPTYvCMBS8C/sfwlvwpqmCRapR3AXZvXioiuDt0Tzb&#10;YvNSkmi7++uNIDi3Yb6Y5bo3jbiT87VlBZNxAoK4sLrmUsHxsB3NQfiArLGxTAr+yMN69TFYYqZt&#10;xznd96EUsYR9hgqqENpMSl9UZNCPbUsctYt1BkOkrpTaYRfLTSOnSZJKgzXHhQpb+q6ouO5vJu6m&#10;l//u55jTiWeTNHXnL9wdcqWGn/1mASJQH97mV/pXK5hGwPNNfA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F5MfBAAAA3QAAAA8AAAAAAAAAAAAAAAAAmAIAAGRycy9kb3du&#10;cmV2LnhtbFBLBQYAAAAABAAEAPUAAACGAwAAAAA=&#10;" path="m,125r43,l43,97r,-27l43,43r,-28l43,13,40,8,35,5,30,3,23,,15,3,8,5,5,8,,13r,2l,125xe" filled="f" strokecolor="#1f1a17" strokeweight=".1pt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2225" o:spid="_x0000_s3249" style="position:absolute;left:2127;top:2755;width:1016;height:870;visibility:visible;mso-wrap-style:square;v-text-anchor:top" coordsize="160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u2BcQA&#10;AADdAAAADwAAAGRycy9kb3ducmV2LnhtbESPQYvCMBSE7wv+h/AEb2tqxUWqUUQQVhDBqnh9bd62&#10;ZZuX0mRt/fdGEPY4zMw3zHLdm1rcqXWVZQWTcQSCOLe64kLB5bz7nINwHlljbZkUPMjBejX4WGKi&#10;bccnuqe+EAHCLkEFpfdNIqXLSzLoxrYhDt6PbQ36INtC6ha7ADe1jKPoSxqsOCyU2NC2pPw3/TMK&#10;prd0coyyR7a56Sbr9tf9QeYzpUbDfrMA4an3/+F3+1sriON4Cq834Qn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rtgXEAAAA3QAAAA8AAAAAAAAAAAAAAAAAmAIAAGRycy9k&#10;b3ducmV2LnhtbFBLBQYAAAAABAAEAPUAAACJAwAAAAA=&#10;" path="m160,137r-40,-5l82,130r-39,l,132,,100,,65,,33,,,18,,30,3,43,8r7,5l58,20r5,5l65,28r10,2l82,35r5,8l92,50r3,3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    <v:path arrowok="t" o:connecttype="custom" o:connectlocs="76200,83820;27305,82550;0,63500;0,20955;11430,0;27305,5080;36830,12700;41275,17780;47625,19050;55245,27305;60325,33655;66675,38100;76200,47625;79375,57150;88900,63500;99695,77470;58420,58420;71120,60325;82550,64770;95250,80645;71120,77470;66675,67945;58420,58420;9525,3175;19050,8255;15875,12700;3175,8255;3175,11430;17780,19050;25400,27305;3175,24130;3175,11430;58420,41275;71120,50800;67945,55245;60325,50800;53975,41275;20955,12700;41275,24130;50800,33655;31750,28575;20955,12700;19050,30480;40005,40005;50800,47625;47625,52070;25400,43180;3175,38100;3175,44450;41275,55245;55245,64770;64770,79375;36830,76200;3175,77470" o:connectangles="0,0,0,0,0,0,0,0,0,0,0,0,0,0,0,0,0,0,0,0,0,0,0,0,0,0,0,0,0,0,0,0,0,0,0,0,0,0,0,0,0,0,0,0,0,0,0,0,0,0,0,0,0,0"/>
                <o:lock v:ext="edit" verticies="t"/>
              </v:shape>
              <v:shape id="Freeform 2226" o:spid="_x0000_s3250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VgcQA&#10;AADdAAAADwAAAGRycy9kb3ducmV2LnhtbESPQWvCQBSE74X+h+UJ3urGRURSV2kFRUQQbS+9PbLP&#10;JJp9m2ZXE/+9Kwgeh5n5hpnOO1uJKzW+dKxhOEhAEGfOlJxr+P1ZfkxA+IBssHJMGm7kYT57f5ti&#10;alzLe7oeQi4ihH2KGooQ6lRKnxVk0Q9cTRy9o2sshiibXJoG2wi3lVRJMpYWS44LBda0KCg7Hy5W&#10;g/GnRaeOWRtk9fe922zH/6sLat3vdV+fIAJ14RV+ttdGg1JqBI838Qn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51YHEAAAA3QAAAA8AAAAAAAAAAAAAAAAAmAIAAGRycy9k&#10;b3ducmV2LnhtbFBLBQYAAAAABAAEAPUAAACJAwAAAAA=&#10;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2227" o:spid="_x0000_s3251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udpcIA&#10;AADdAAAADwAAAGRycy9kb3ducmV2LnhtbESPS6vCMBSE94L/IZwLbkRTC4r0GkUUwa2PjbtDc/q4&#10;tzmpTbTVX28EweUw880wi1VnKnGnxpWWFUzGEQji1OqScwXn0240B+E8ssbKMil4kIPVst9bYKJt&#10;ywe6H30uQgm7BBUU3teJlC4tyKAb25o4eJltDPogm1zqBttQbioZR9FMGiw5LBRY06ag9P94Mwri&#10;y7OtZqXP1lGN54yvp+H2b6vU4Kdb/4Lw1Plv+EPvdeDieArvN+E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52lwgAAAN0AAAAPAAAAAAAAAAAAAAAAAJgCAABkcnMvZG93&#10;bnJldi54bWxQSwUGAAAAAAQABAD1AAAAhwMAAAAA&#10;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2228" o:spid="_x0000_s3252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A8DcQA&#10;AADdAAAADwAAAGRycy9kb3ducmV2LnhtbESPQYvCMBSE7wv+h/AEb2tqD1qrUUQUlIVlrXp/NM+2&#10;2LyUJtb67zfCwh6HmfmGWa57U4uOWldZVjAZRyCIc6srLhRczvvPBITzyBpry6TgRQ7Wq8HHElNt&#10;n3yiLvOFCBB2KSoovW9SKV1ekkE3tg1x8G62NeiDbAupW3wGuKllHEVTabDisFBiQ9uS8nv2MAqS&#10;w/cpsvt5cjxfk3rHP1+Z7mZKjYb9ZgHCU+//w3/tg1YQx/EU3m/C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QPA3EAAAA3QAAAA8AAAAAAAAAAAAAAAAAmAIAAGRycy9k&#10;b3ducmV2LnhtbFBLBQYAAAAABAAEAPUAAACJAwAAAAA=&#10;" path="m155,124r-3,5l150,137r7,l167,139r2,3l172,144r,5l172,154r-5,5l162,162r-5,5l150,167r-13,2l127,172r-7,5l115,182r-13,l102,209r95,l286,209r,-27l276,182r-7,-5l261,172r-7,-3l241,167r-7,l227,162r-3,-3l219,154r,-5l219,144r3,-2l224,139r10,-2l241,137r-2,-8l234,124r32,-7l294,112r22,-10l336,94,366,74,386,57r,-5l381,47r-5,-2l368,42r,-12l388,30r-2,-8l381,17r-5,-5l368,10r,-5l368,,194,,23,r,5l23,10r-8,2l10,17,5,22,,30r23,l23,42r-8,3l8,47,5,52,3,57,25,74,55,94r18,8l95,112r27,5l155,124r2,l155,124xe" fillcolor="#006f38" stroked="f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2229" o:spid="_x0000_s3253" style="position:absolute;left:3441;top:4406;width:959;height:756;visibility:visible;mso-wrap-style:square;v-text-anchor:top" coordsize="151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OusUA&#10;AADdAAAADwAAAGRycy9kb3ducmV2LnhtbESPQWvCQBSE74X+h+UVvJS6MWBTU1cRRdSDh9j+gEf2&#10;mQ3Nvg3ZNcZ/7wpCj8PMfMPMl4NtRE+drx0rmIwTEMSl0zVXCn5/th9fIHxA1tg4JgU38rBcvL7M&#10;MdfuygX1p1CJCGGfowITQptL6UtDFv3YtcTRO7vOYoiyq6Tu8BrhtpFpknxKizXHBYMtrQ2Vf6eL&#10;VTDbZIeswMQdDzujm2lF0vfvSo3ehtU3iEBD+A8/23utIE3TDB5v4hO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866xQAAAN0AAAAPAAAAAAAAAAAAAAAAAJgCAABkcnMv&#10;ZG93bnJldi54bWxQSwUGAAAAAAQABAD1AAAAigMAAAAA&#10;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    <v:path arrowok="t" o:connecttype="custom" o:connectlocs="95885,26670;95885,19050;94615,12700;91440,6350;88265,0;86360,0;89535,6350;92710,12700;94615,19050;94615,26670;94615,36195;91440,45720;86360,53340;81915,59690;74295,66040;66040,71120;56515,72390;46990,74295;37465,72390;29845,71120;22225,66040;13970,59690;9525,53340;4445,45720;1270,36195;0,26670;1270,19050;3175,12700;4445,6350;9525,0;7620,0;4445,6350;1270,12700;0,19050;0,26670;0,36195;3175,45720;7620,53340;13970,61595;20320,66040;29845,71120;37465,74295;46990,75565;58420,74295;66040,71120;74295,66040;81915,61595;88265,53340;92710,45720;94615,36195;95885,26670" o:connectangles="0,0,0,0,0,0,0,0,0,0,0,0,0,0,0,0,0,0,0,0,0,0,0,0,0,0,0,0,0,0,0,0,0,0,0,0,0,0,0,0,0,0,0,0,0,0,0,0,0,0,0"/>
              </v:shape>
              <v:shape id="Freeform 2230" o:spid="_x0000_s3254" style="position:absolute;left:3441;top:4406;width:959;height:743;visibility:visible;mso-wrap-style:square;v-text-anchor:top" coordsize="151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2psEA&#10;AADdAAAADwAAAGRycy9kb3ducmV2LnhtbERPz2vCMBS+C/4P4Qm7yEyXiUhnWkQY7Dp1zOOjeWvL&#10;kpeaRK3//XIYePz4fm/q0VlxpRB7zxpeFgUI4sabnlsNx8P78xpETMgGrWfScKcIdTWdbLA0/saf&#10;dN2nVuQQjiVq6FIaSilj05HDuPADceZ+fHCYMgytNAFvOdxZqYpiJR32nBs6HGjXUfO7vzgNpjnb&#10;pWrvg0zfp9dgzpevlZ1r/TQbt28gEo3pIf53fxgNSqk8N7/JT0B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ydqbBAAAA3QAAAA8AAAAAAAAAAAAAAAAAmAIAAGRycy9kb3du&#10;cmV2LnhtbFBLBQYAAAAABAAEAPUAAACGAwAAAAA=&#10;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    <v:path arrowok="t" o:connecttype="custom" o:connectlocs="95885,26670;94615,19050;92710,12700;91440,6350;88265,0;86360,0;89535,6350;92710,12700;94615,19050;94615,26670;92710,36195;91440,45720;86360,53340;80010,59690;74295,66040;66040,69215;56515,72390;46990,74295;37465,72390;29845,69215;22225,66040;13970,59690;9525,53340;4445,45720;1270,36195;1270,26670;1270,19050;3175,12700;6350,6350;9525,0;7620,0;4445,6350;1270,12700;0,19050;0,26670;1270,36195;4445,45720;7620,53340;13970,59690;20320,66040;29845,71120;37465,74295;46990,74295;56515,74295;66040,71120;74295,66040;81915,59690;86360,53340;91440,45720;94615,36195;95885,26670" o:connectangles="0,0,0,0,0,0,0,0,0,0,0,0,0,0,0,0,0,0,0,0,0,0,0,0,0,0,0,0,0,0,0,0,0,0,0,0,0,0,0,0,0,0,0,0,0,0,0,0,0,0,0"/>
              </v:shape>
              <v:shape id="Freeform 2231" o:spid="_x0000_s3255" style="position:absolute;left:3441;top:4406;width:946;height:743;visibility:visible;mso-wrap-style:square;v-text-anchor:top" coordsize="14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On8YA&#10;AADdAAAADwAAAGRycy9kb3ducmV2LnhtbESPQUsDMRSE74L/ITzBm5vtsi26Ni0iKD0V2iro7bF5&#10;3SwmL8smtml/vREKPQ4z8w0zXyZnxYHG0HtWMClKEMSt1z13Cj52bw+PIEJE1mg9k4ITBVgubm/m&#10;2Gh/5A0dtrETGcKhQQUmxqGRMrSGHIbCD8TZ2/vRYcxy7KQe8ZjhzsqqLGfSYc95weBAr4ban+2v&#10;U/C1ps1kb+w7n3dpmux3XX/WK6Xu79LLM4hIKV7Dl/ZKK6iq6gn+3+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AOn8YAAADdAAAADwAAAAAAAAAAAAAAAACYAgAAZHJz&#10;L2Rvd25yZXYueG1sUEsFBgAAAAAEAAQA9QAAAIsDAAAAAA==&#10;" path="m149,42r,-12l146,20,141,10,136,r5,10l144,20r2,10l149,42r-3,15l141,69r-5,13l126,94r-9,8l104,109r-15,5l74,114r-15,l47,109,35,102,25,94,15,82,7,69,5,57,2,42,2,30,5,20,10,10,15,,7,10,5,20,2,30,,42,2,57,7,72r8,12l22,94r13,10l47,112r12,2l74,117r15,-3l104,112r13,-8l129,94r7,-10l144,72r5,-15l149,42xe" fillcolor="#007339" stroked="f">
                <v:path arrowok="t" o:connecttype="custom" o:connectlocs="94615,26670;94615,19050;92710,12700;89535,6350;86360,0;86360,0;89535,6350;91440,12700;92710,19050;94615,26670;92710,36195;89535,43815;86360,52070;80010,59690;74295,64770;66040,69215;56515,72390;46990,72390;37465,72390;29845,69215;22225,64770;15875,59690;9525,52070;4445,43815;3175,36195;1270,26670;1270,19050;3175,12700;6350,6350;9525,0;9525,0;4445,6350;3175,12700;1270,19050;0,26670;1270,36195;4445,45720;9525,53340;13970,59690;22225,66040;29845,71120;37465,72390;46990,74295;56515,72390;66040,71120;74295,66040;81915,59690;86360,53340;91440,45720;94615,36195;94615,26670" o:connectangles="0,0,0,0,0,0,0,0,0,0,0,0,0,0,0,0,0,0,0,0,0,0,0,0,0,0,0,0,0,0,0,0,0,0,0,0,0,0,0,0,0,0,0,0,0,0,0,0,0,0,0"/>
              </v:shape>
              <v:shape id="Freeform 2232" o:spid="_x0000_s3256" style="position:absolute;left:3454;top:4406;width:933;height:743;visibility:visible;mso-wrap-style:square;v-text-anchor:top" coordsize="14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r6MIA&#10;AADdAAAADwAAAGRycy9kb3ducmV2LnhtbERPTWvCQBC9F/wPyxS81U0TFEldQ1ACaS+irZ6H7DQJ&#10;ZmdDdjXpv+8eBI+P973JJtOJOw2utazgfRGBIK6sbrlW8PNdvK1BOI+ssbNMCv7IQbadvWww1Xbk&#10;I91PvhYhhF2KChrv+1RKVzVk0C1sTxy4XzsY9AEOtdQDjiHcdDKOopU02HJoaLCnXUPV9XQzCsri&#10;85YXl4Mtr7LaJ/LsePm1Vmr+OuUfIDxN/il+uEutII6TsD+8CU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6vowgAAAN0AAAAPAAAAAAAAAAAAAAAAAJgCAABkcnMvZG93&#10;bnJldi54bWxQSwUGAAAAAAQABAD1AAAAhwMAAAAA&#10;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    <v:path arrowok="t" o:connecttype="custom" o:connectlocs="93345,26670;93345,19050;91440,12700;88265,6350;85090,0;83820,0;86995,6350;90170,12700;91440,19050;91440,26670;91440,36195;88265,43815;83820,52070;78740,59690;73025,64770;64770,69215;55245,71120;45720,72390;38100,71120;28575,69215;20955,64770;14605,59690;8255,52070;5080,43815;1905,36195;0,26670;1905,19050;3175,12700;5080,6350;9525,0;8255,0;5080,6350;1905,12700;0,19050;0,26670;0,36195;3175,45720;8255,53340;12700,59690;20955,66040;28575,69215;36195,72390;45720,74295;55245,72390;64770,69215;73025,66040;78740,59690;85090,53340;90170,45720;91440,36195;93345,26670" o:connectangles="0,0,0,0,0,0,0,0,0,0,0,0,0,0,0,0,0,0,0,0,0,0,0,0,0,0,0,0,0,0,0,0,0,0,0,0,0,0,0,0,0,0,0,0,0,0,0,0,0,0,0"/>
              </v:shape>
              <v:shape id="Freeform 2233" o:spid="_x0000_s3257" style="position:absolute;left:3454;top:4406;width:933;height:724;visibility:visible;mso-wrap-style:square;v-text-anchor:top" coordsize="14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iOMcUA&#10;AADdAAAADwAAAGRycy9kb3ducmV2LnhtbESPQWvCQBSE70L/w/KE3nRjCqVEV9FSSasn00Kuj+wz&#10;iWbfht1V03/fFQoeh5n5hlmsBtOJKznfWlYwmyYgiCurW64V/HxvJ28gfEDW2FkmBb/kYbV8Gi0w&#10;0/bGB7oWoRYRwj5DBU0IfSalrxoy6Ke2J47e0TqDIUpXS+3wFuGmk2mSvEqDLceFBnt6b6g6Fxej&#10;oDQfu/zkysumsPv8a3vK93wolXoeD+s5iEBDeIT/259aQZq+zOD+Jj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I4xxQAAAN0AAAAPAAAAAAAAAAAAAAAAAJgCAABkcnMv&#10;ZG93bnJldi54bWxQSwUGAAAAAAQABAD1AAAAigMAAAAA&#10;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    <v:path arrowok="t" o:connecttype="custom" o:connectlocs="93345,26670;91440,19050;90170,12700;88265,6350;85090,0;83820,0;86995,6350;90170,12700;91440,19050;91440,26670;91440,36195;88265,43815;83820,52070;78740,58420;71120,64770;64770,67945;55245,71120;45720,72390;38100,71120;28575,67945;20955,64770;14605,58420;9525,52070;5080,43815;1905,36195;1905,26670;1905,19050;3175,12700;6350,6350;9525,0;8255,0;5080,6350;1905,12700;0,19050;0,26670;1905,36195;3175,43815;8255,52070;14605,59690;20955,64770;28575,69215;36195,72390;45720,72390;55245,72390;64770,69215;73025,64770;78740,59690;85090,52070;88265,43815;91440,36195;93345,26670" o:connectangles="0,0,0,0,0,0,0,0,0,0,0,0,0,0,0,0,0,0,0,0,0,0,0,0,0,0,0,0,0,0,0,0,0,0,0,0,0,0,0,0,0,0,0,0,0,0,0,0,0,0,0"/>
              </v:shape>
              <v:shape id="Freeform 2234" o:spid="_x0000_s3258" style="position:absolute;left:3454;top:4406;width:914;height:724;visibility:visible;mso-wrap-style:square;v-text-anchor:top" coordsize="144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xdsQA&#10;AADdAAAADwAAAGRycy9kb3ducmV2LnhtbESPQWvCQBSE70L/w/IK3nTTSKykriKloh61evD2zL5m&#10;g9m3IbvV+O9dQfA4zMw3zHTe2VpcqPWVYwUfwwQEceF0xaWC/e9yMAHhA7LG2jEpuJGH+eytN8Vc&#10;uytv6bILpYgQ9jkqMCE0uZS+MGTRD11DHL0/11oMUbal1C1eI9zWMk2SsbRYcVww2NC3oeK8+7cK&#10;VuaULTIajX1xcFlG+8358+eoVP+9W3yBCNSFV/jZXmsFaTpK4fEmP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EMXbEAAAA3QAAAA8AAAAAAAAAAAAAAAAAmAIAAGRycy9k&#10;b3ducmV2LnhtbFBLBQYAAAAABAAEAPUAAACJAwAAAAA=&#10;" path="m144,42r,-12l142,20,137,10,132,r-3,l137,10r2,10l142,30r2,12l142,57r-3,12l132,82r-8,10l112,102r-12,5l87,112r-15,l60,112,45,107,33,102,23,92,15,82,8,69,5,57,3,42,3,30,5,20,10,10,15,,8,10,5,20,3,30,,42,3,57,8,69r5,13l23,94r10,8l45,109r15,3l72,114r15,-2l102,109r13,-7l124,94r8,-12l139,69r5,-12l144,42xe" fillcolor="#007739" stroked="f">
                <v:path arrowok="t" o:connecttype="custom" o:connectlocs="91440,26670;91440,19050;90170,12700;86995,6350;83820,0;81915,0;86995,6350;88265,12700;90170,19050;91440,26670;90170,36195;88265,43815;83820,52070;78740,58420;71120,64770;63500,67945;55245,71120;45720,71120;38100,71120;28575,67945;20955,64770;14605,58420;9525,52070;5080,43815;3175,36195;1905,26670;1905,19050;3175,12700;6350,6350;9525,0;9525,0;5080,6350;3175,12700;1905,19050;0,26670;1905,36195;5080,43815;8255,52070;14605,59690;20955,64770;28575,69215;38100,71120;45720,72390;55245,71120;64770,69215;73025,64770;78740,59690;83820,52070;88265,43815;91440,36195;91440,26670" o:connectangles="0,0,0,0,0,0,0,0,0,0,0,0,0,0,0,0,0,0,0,0,0,0,0,0,0,0,0,0,0,0,0,0,0,0,0,0,0,0,0,0,0,0,0,0,0,0,0,0,0,0,0"/>
              </v:shape>
              <v:shape id="Freeform 2235" o:spid="_x0000_s3259" style="position:absolute;left:3473;top:4406;width:895;height:724;visibility:visible;mso-wrap-style:square;v-text-anchor:top" coordsize="14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2FMMA&#10;AADdAAAADwAAAGRycy9kb3ducmV2LnhtbESPzWrCQBSF9wXfYbiCuzoxQqrRUUQouLG0xo27S+aa&#10;hGTuhJmpiW/fKRS6PJyfj7Pdj6YTD3K+saxgMU9AEJdWN1wpuBbvrysQPiBr7CyTgid52O8mL1vM&#10;tR34ix6XUIk4wj5HBXUIfS6lL2sy6Oe2J47e3TqDIUpXSe1wiOOmk2mSZNJgw5FQY0/Hmsr28m0i&#10;RDsKxce6qFr5yee3JGtvQ6bUbDoeNiACjeE//Nc+aQVpulzC75v4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2FMMAAADdAAAADwAAAAAAAAAAAAAAAACYAgAAZHJzL2Rv&#10;d25yZXYueG1sUEsFBgAAAAAEAAQA9QAAAIgDAAAAAA==&#10;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    <v:path arrowok="t" o:connecttype="custom" o:connectlocs="89535,26670;89535,19050;88265,12700;85090,6350;81915,0;80010,0;83185,6350;86360,12700;88265,19050;89535,26670;88265,36195;85090,43815;81915,52070;75565,58420;69215,62865;61595,67945;53340,71120;43815,71120;36195,71120;26670,67945;20320,62865;12700,58420;7620,52070;3175,43815;1270,36195;0,26670;1270,19050;3175,12700;4445,6350;9525,0;7620,0;4445,6350;1270,12700;0,19050;0,26670;0,36195;3175,43815;7620,52070;12700,58420;19050,64770;26670,67945;36195,71120;43815,72390;53340,71120;62865,67945;69215,64770;76835,58420;81915,52070;86360,43815;89535,36195;89535,26670" o:connectangles="0,0,0,0,0,0,0,0,0,0,0,0,0,0,0,0,0,0,0,0,0,0,0,0,0,0,0,0,0,0,0,0,0,0,0,0,0,0,0,0,0,0,0,0,0,0,0,0,0,0,0"/>
              </v:shape>
              <v:shape id="Freeform 2236" o:spid="_x0000_s3260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pW8YA&#10;AADdAAAADwAAAGRycy9kb3ducmV2LnhtbESPQWvCQBSE74X+h+UJ3nRjlLZEVwmFpqJ4qFXa4yP7&#10;zIZm34bsVuO/dwtCj8PMfMMsVr1txJk6XztWMBknIIhLp2uuFBw+30YvIHxA1tg4JgVX8rBaPj4s&#10;MNPuwh903odKRAj7DBWYENpMSl8asujHriWO3sl1FkOUXSV1h5cIt41Mk+RJWqw5Lhhs6dVQ+bP/&#10;tQp2pvoqys33e55vzXNx3NjQXgulhoM+n4MI1If/8L291grSdDqDvzfx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fpW8YAAADdAAAADwAAAAAAAAAAAAAAAACYAgAAZHJz&#10;L2Rvd25yZXYueG1sUEsFBgAAAAAEAAQA9QAAAIsDAAAAAA==&#10;" path="m141,42l139,30,136,20,134,10,126,r5,10l136,20r3,10l139,42r,15l134,69r-8,13l119,92r-10,7l97,107r-13,2l69,112,57,109,44,107,32,99,22,92,12,82,7,69,2,57,2,42,2,30,5,20,10,10,15,,12,,7,10,2,20,,30,,42,2,57,5,69r7,13l20,92r10,10l42,107r15,5l69,112r15,l97,107r12,-5l121,92r8,-10l136,69r3,-12l141,42xe" fillcolor="#007a3a" stroked="f">
                <v:path arrowok="t" o:connecttype="custom" o:connectlocs="89535,26670;88265,19050;86360,12700;85090,6350;80010,0;80010,0;83185,6350;86360,12700;88265,19050;88265,26670;88265,36195;85090,43815;80010,52070;75565,58420;69215,62865;61595,67945;53340,69215;43815,71120;36195,69215;27940,67945;20320,62865;13970,58420;7620,52070;4445,43815;1270,36195;1270,26670;1270,19050;3175,12700;6350,6350;9525,0;7620,0;4445,6350;1270,12700;0,19050;0,26670;1270,36195;3175,43815;7620,52070;12700,58420;19050,64770;26670,67945;36195,71120;43815,71120;53340,71120;61595,67945;69215,64770;76835,58420;81915,52070;86360,43815;88265,36195;89535,26670" o:connectangles="0,0,0,0,0,0,0,0,0,0,0,0,0,0,0,0,0,0,0,0,0,0,0,0,0,0,0,0,0,0,0,0,0,0,0,0,0,0,0,0,0,0,0,0,0,0,0,0,0,0,0"/>
              </v:shape>
              <v:shape id="Freeform 2237" o:spid="_x0000_s3261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U5MYA&#10;AADdAAAADwAAAGRycy9kb3ducmV2LnhtbESPT2vCQBTE7wW/w/IEb3XjBkuNriIBtfRS/Hfw9sg+&#10;k2D2bciumn77bqHQ4zAzv2EWq9424kGdrx1rmIwTEMSFMzWXGk7Hzes7CB+QDTaOScM3eVgtBy8L&#10;zIx78p4eh1CKCGGfoYYqhDaT0hcVWfRj1xJH7+o6iyHKrpSmw2eE20aqJHmTFmuOCxW2lFdU3A53&#10;q2G7Vzu6pef8ulFymn4W9ezrkms9GvbrOYhAffgP/7U/jAal0in8vo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SU5MYAAADdAAAADwAAAAAAAAAAAAAAAACYAgAAZHJz&#10;L2Rvd25yZXYueG1sUEsFBgAAAAAEAAQA9QAAAIsDAAAAAA==&#10;" path="m141,42l139,30,136,20,131,10,126,r-2,l131,10r3,10l139,30r,12l136,57r-2,12l126,79r-7,10l109,99r-12,5l84,109r-15,3l57,109,44,104,32,99,22,89,15,79,7,69,2,57,2,42,2,30,5,20,10,10,15,,7,10,5,20,2,30,,42,2,57,5,69r7,13l20,92r12,7l42,107r15,5l69,112r15,l97,107r12,-8l119,92,129,82r5,-13l139,57r2,-15xe" fillcolor="#007b3a" stroked="f">
                <v:path arrowok="t" o:connecttype="custom" o:connectlocs="89535,26670;88265,19050;86360,12700;83185,6350;80010,0;78740,0;83185,6350;85090,12700;88265,19050;88265,26670;86360,36195;85090,43815;80010,50165;75565,56515;69215,62865;61595,66040;53340,69215;43815,71120;36195,69215;27940,66040;20320,62865;13970,56515;9525,50165;4445,43815;1270,36195;1270,26670;1270,19050;3175,12700;6350,6350;9525,0;9525,0;4445,6350;3175,12700;1270,19050;0,26670;1270,36195;3175,43815;7620,52070;12700,58420;20320,62865;26670,67945;36195,71120;43815,71120;53340,71120;61595,67945;69215,62865;75565,58420;81915,52070;85090,43815;88265,36195;89535,26670" o:connectangles="0,0,0,0,0,0,0,0,0,0,0,0,0,0,0,0,0,0,0,0,0,0,0,0,0,0,0,0,0,0,0,0,0,0,0,0,0,0,0,0,0,0,0,0,0,0,0,0,0,0,0"/>
              </v:shape>
              <v:shape id="Freeform 2238" o:spid="_x0000_s3262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4HY8YA&#10;AADdAAAADwAAAGRycy9kb3ducmV2LnhtbESP0WrCQBRE3wv+w3IFX0Q33Qap0VVKoSUILa36AZfs&#10;NYlm74bsqvHvXaHQx2FmzjDLdW8bcaHO1441PE8TEMSFMzWXGva7j8krCB+QDTaOScONPKxXg6cl&#10;ZsZd+Zcu21CKCGGfoYYqhDaT0hcVWfRT1xJH7+A6iyHKrpSmw2uE20aqJJlJizXHhQpbeq+oOG3P&#10;VkOepj/H+Wf4Ut9yfGzKTXpQ41zr0bB/W4AI1If/8F87NxqUepnB401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4HY8YAAADdAAAADwAAAAAAAAAAAAAAAACYAgAAZHJz&#10;L2Rvd25yZXYueG1sUEsFBgAAAAAEAAQA9QAAAIsDAAAAAA==&#10;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    <v:path arrowok="t" o:connecttype="custom" o:connectlocs="86995,26670;86995,19050;85090,12700;81915,6350;78740,0;77470,0;80645,6350;83820,12700;85090,19050;86995,26670;85090,34925;83820,43815;78740,50165;74295,56515;67945,62865;60325,66040;52070,69215;42545,69215;34925,69215;26670,66040;19050,62865;12700,56515;8255,50165;3175,43815;1905,34925;0,26670;1905,19050;3175,12700;5080,6350;9525,0;8255,0;5080,6350;1905,12700;0,19050;0,26670;0,36195;3175,43815;6350,52070;12700,58420;19050,62865;26670,67945;34925,69215;42545,71120;52070,69215;60325,67945;67945,62865;74295,58420;78740,52070;83820,43815;86995,36195;86995,26670" o:connectangles="0,0,0,0,0,0,0,0,0,0,0,0,0,0,0,0,0,0,0,0,0,0,0,0,0,0,0,0,0,0,0,0,0,0,0,0,0,0,0,0,0,0,0,0,0,0,0,0,0,0,0"/>
              </v:shape>
              <v:shape id="Freeform 2239" o:spid="_x0000_s3263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3ARccA&#10;AADdAAAADwAAAGRycy9kb3ducmV2LnhtbESPQUvDQBSE74L/YXlCL8VukoJK7LZoS4uiF2N7f2Rf&#10;k8Xs27i7TeO/d4WCx2FmvmEWq9F2YiAfjGMF+SwDQVw7bbhRsP/c3j6ACBFZY+eYFPxQgNXy+mqB&#10;pXZn/qChio1IEA4lKmhj7EspQ92SxTBzPXHyjs5bjEn6RmqP5wS3nSyy7E5aNJwWWuxp3VL9VZ2s&#10;gqk/Fvl7fjLd9363Oby+meH5UCk1uRmfHkFEGuN/+NJ+0QqKYn4P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dwEXHAAAA3QAAAA8AAAAAAAAAAAAAAAAAmAIAAGRy&#10;cy9kb3ducmV2LnhtbFBLBQYAAAAABAAEAPUAAACMAwAAAAA=&#10;" path="m137,42r,-12l132,20,129,10,122,r5,10l132,20r2,10l134,42r,13l129,67r-5,12l114,89r-9,8l95,104r-13,3l67,109,55,107,42,104,30,97,20,89,13,79,8,67,3,55,,42,3,30,5,20,10,10,15,,8,10,3,20,,30,,42,,57,5,69r8,10l20,89,30,99r12,5l55,109r12,3l82,109r13,-5l107,99,117,89r7,-10l132,69r2,-12l137,42xe" fillcolor="#007d3a" stroked="f">
                <v:path arrowok="t" o:connecttype="custom" o:connectlocs="86995,26670;86995,19050;83820,12700;81915,6350;77470,0;77470,0;80645,6350;83820,12700;85090,19050;85090,26670;85090,34925;81915,42545;78740,50165;72390,56515;66675,61595;60325,66040;52070,67945;42545,69215;34925,67945;26670,66040;19050,61595;12700,56515;8255,50165;5080,42545;1905,34925;0,26670;1905,19050;3175,12700;6350,6350;9525,0;9525,0;5080,6350;1905,12700;0,19050;0,26670;0,36195;3175,43815;8255,50165;12700,56515;19050,62865;26670,66040;34925,69215;42545,71120;52070,69215;60325,66040;67945,62865;74295,56515;78740,50165;83820,43815;85090,36195;86995,26670" o:connectangles="0,0,0,0,0,0,0,0,0,0,0,0,0,0,0,0,0,0,0,0,0,0,0,0,0,0,0,0,0,0,0,0,0,0,0,0,0,0,0,0,0,0,0,0,0,0,0,0,0,0,0"/>
              </v:shape>
              <v:shape id="Freeform 2240" o:spid="_x0000_s3264" style="position:absolute;left:3486;top:4406;width:870;height:693;visibility:visible;mso-wrap-style:square;v-text-anchor:top" coordsize="13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qXcQA&#10;AADdAAAADwAAAGRycy9kb3ducmV2LnhtbERPz2vCMBS+D/Y/hDfwNlNbNmY1ShlMpbd1gh4fzbMt&#10;Ni9Zk2ndX78cBh4/vt/L9Wh6caHBd5YVzKYJCOLa6o4bBfuvj+c3ED4ga+wtk4IbeVivHh+WmGt7&#10;5U+6VKERMYR9jgraEFwupa9bMuin1hFH7mQHgyHCoZF6wGsMN71Mk+RVGuw4NrTo6L2l+lz9GAXl&#10;/mWbuUOxOWaV+701RTn7npdKTZ7GYgEi0Bju4n/3TitI0yzOjW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Ial3EAAAA3QAAAA8AAAAAAAAAAAAAAAAAmAIAAGRycy9k&#10;b3ducmV2LnhtbFBLBQYAAAAABAAEAPUAAACJAwAAAAA=&#10;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    <v:path arrowok="t" o:connecttype="custom" o:connectlocs="86995,26670;85090,19050;83820,12700;80645,6350;77470,0;75565,0;80645,6350;81915,12700;85090,19050;85090,26670;85090,34925;81915,42545;78740,50165;72390,56515;66675,61595;60325,66040;52070,67945;42545,69215;34925,67945;26670,66040;19050,61595;14605,56515;8255,50165;5080,42545;1905,34925;1905,26670;1905,19050;3175,12700;6350,6350;11430,0;9525,0;5080,6350;3175,12700;1905,19050;0,26670;1905,34925;3175,43815;8255,50165;12700,56515;19050,62865;26670,66040;34925,69215;42545,69215;52070,69215;60325,66040;67945,62865;74295,56515;78740,50165;83820,43815;85090,34925;86995,26670" o:connectangles="0,0,0,0,0,0,0,0,0,0,0,0,0,0,0,0,0,0,0,0,0,0,0,0,0,0,0,0,0,0,0,0,0,0,0,0,0,0,0,0,0,0,0,0,0,0,0,0,0,0,0"/>
              </v:shape>
              <v:shape id="Freeform 2241" o:spid="_x0000_s3265" style="position:absolute;left:3486;top:4406;width:851;height:693;visibility:visible;mso-wrap-style:square;v-text-anchor:top" coordsize="1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7fcYA&#10;AADdAAAADwAAAGRycy9kb3ducmV2LnhtbESPW2vCQBSE3wv9D8sp+KabRhAbXaUUWsQXb0X07ZA9&#10;udDs2ZhdY/TXu4LQx2FmvmGm885UoqXGlZYVvA8iEMSp1SXnCn533/0xCOeRNVaWScGVHMxnry9T&#10;TLS98Ibarc9FgLBLUEHhfZ1I6dKCDLqBrYmDl9nGoA+yyaVu8BLgppJxFI2kwZLDQoE1fRWU/m3P&#10;RkG6Kk/7NZ1v2B6yYXas8PRzXSrVe+s+JyA8df4//GwvtII4Hn7A4014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n7fcYAAADdAAAADwAAAAAAAAAAAAAAAACYAgAAZHJz&#10;L2Rvd25yZXYueG1sUEsFBgAAAAAEAAQA9QAAAIsDAAAAAA==&#10;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    <v:path arrowok="t" o:connecttype="custom" o:connectlocs="85090,26670;85090,19050;83820,12700;80645,6350;77470,0;75565,0;78740,6350;81915,12700;83820,19050;85090,26670;83820,34925;81915,42545;77470,50165;72390,56515;66675,61595;60325,64770;52070,67945;42545,67945;34925,67945;26670,64770;20320,61595;14605,56515;9525,50165;5080,42545;3175,34925;1905,26670;1905,19050;5080,12700;8255,6350;11430,0;9525,0;6350,6350;3175,12700;1905,19050;0,26670;1905,34925;5080,42545;8255,50165;12700,56515;19050,61595;26670,66040;34925,67945;42545,69215;52070,67945;60325,66040;66675,61595;72390,56515;78740,50165;81915,42545;85090,34925;85090,26670" o:connectangles="0,0,0,0,0,0,0,0,0,0,0,0,0,0,0,0,0,0,0,0,0,0,0,0,0,0,0,0,0,0,0,0,0,0,0,0,0,0,0,0,0,0,0,0,0,0,0,0,0,0,0"/>
              </v:shape>
              <v:shape id="Freeform 2242" o:spid="_x0000_s3266" style="position:absolute;left:3505;top:4406;width:832;height:693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UDsQA&#10;AADdAAAADwAAAGRycy9kb3ducmV2LnhtbERPTWvCQBC9F/oflil4qxuDphLdhBJRvFm1CN7G7DQJ&#10;zc6m2VXjv+8eCj0+3vcyH0wrbtS7xrKCyTgCQVxa3XCl4PO4fp2DcB5ZY2uZFDzIQZ49Py0x1fbO&#10;e7odfCVCCLsUFdTed6mUrqzJoBvbjjhwX7Y36APsK6l7vIdw08o4ihJpsOHQUGNHRU3l9+FqFFSb&#10;t+N0VkwuJz7PouTj/LNbFYlSo5fhfQHC0+D/xX/urVYQx9OwP7wJT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dFA7EAAAA3QAAAA8AAAAAAAAAAAAAAAAAmAIAAGRycy9k&#10;b3ducmV2LnhtbFBLBQYAAAAABAAEAPUAAACJAwAAAAA=&#10;" path="m131,42r,-12l126,20,124,10,116,r-2,l121,10r5,10l129,30r,12l129,55r-5,12l119,79r-8,8l102,97r-10,5l79,107r-15,l52,107,39,102,29,97,20,87,12,79,5,67,2,55,,42,2,30,5,20,10,10,15,,7,10,2,20,,30,,42,,55,5,67r5,12l20,89r7,8l39,104r13,3l64,109r15,-2l92,104r10,-7l111,89,121,79r5,-12l131,55r,-13xe" fillcolor="#00813b" stroked="f">
                <v:path arrowok="t" o:connecttype="custom" o:connectlocs="83185,26670;83185,19050;80010,12700;78740,6350;73660,0;72390,0;76835,6350;80010,12700;81915,19050;81915,26670;81915,34925;78740,42545;75565,50165;70485,55245;64770,61595;58420,64770;50165,67945;40640,67945;33020,67945;24765,64770;18415,61595;12700,55245;7620,50165;3175,42545;1270,34925;0,26670;1270,19050;3175,12700;6350,6350;9525,0;9525,0;4445,6350;1270,12700;0,19050;0,26670;0,34925;3175,42545;6350,50165;12700,56515;17145,61595;24765,66040;33020,67945;40640,69215;50165,67945;58420,66040;64770,61595;70485,56515;76835,50165;80010,42545;83185,34925;83185,26670" o:connectangles="0,0,0,0,0,0,0,0,0,0,0,0,0,0,0,0,0,0,0,0,0,0,0,0,0,0,0,0,0,0,0,0,0,0,0,0,0,0,0,0,0,0,0,0,0,0,0,0,0,0,0"/>
              </v:shape>
              <v:shape id="Freeform 2243" o:spid="_x0000_s3267" style="position:absolute;left:3505;top:4406;width:832;height:680;visibility:visible;mso-wrap-style:square;v-text-anchor:top" coordsize="131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tm3MYA&#10;AADdAAAADwAAAGRycy9kb3ducmV2LnhtbESPQWvCQBSE7wX/w/IKvZS6MUoJqauIUhBPagO9PrKv&#10;2bTZtyG7muivdwWhx2FmvmHmy8E24kydrx0rmIwTEMSl0zVXCoqvz7cMhA/IGhvHpOBCHpaL0dMc&#10;c+16PtD5GCoRIexzVGBCaHMpfWnIoh+7ljh6P66zGKLsKqk77CPcNjJNkndpsea4YLCltaHy73iy&#10;CmbTKtv3Gf9+780OT+H1WhTbjVIvz8PqA0SgIfyHH+2tVpCmswnc38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tm3MYAAADdAAAADwAAAAAAAAAAAAAAAACYAgAAZHJz&#10;L2Rvd25yZXYueG1sUEsFBgAAAAAEAAQA9QAAAIsDAAAAAA==&#10;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    <v:path arrowok="t" o:connecttype="custom" o:connectlocs="83185,26670;81915,19050;80010,12700;76835,6350;73660,0;72390,0;76835,6350;80010,12700;81915,19050;81915,26670;81915,34925;78740,42545;75565,48895;70485,55245;64770,59690;56515,64770;50165,66040;40640,67945;33020,66040;24765,64770;18415,59690;12700,55245;7620,48895;4445,42545;1270,34925;1270,26670;1270,19050;3175,12700;6350,6350;10795,0;9525,0;6350,6350;3175,12700;0,19050;0,26670;1270,34925;3175,42545;7620,50165;12700,56515;18415,61595;24765,64770;33020,67945;40640,67945;50165,67945;58420,64770;64770,61595;70485,56515;75565,50165;80010,42545;81915,34925;83185,26670" o:connectangles="0,0,0,0,0,0,0,0,0,0,0,0,0,0,0,0,0,0,0,0,0,0,0,0,0,0,0,0,0,0,0,0,0,0,0,0,0,0,0,0,0,0,0,0,0,0,0,0,0,0,0"/>
              </v:shape>
              <v:shape id="Freeform 2244" o:spid="_x0000_s3268" style="position:absolute;left:3505;top:4406;width:819;height:680;visibility:visible;mso-wrap-style:square;v-text-anchor:top" coordsize="12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LE2McA&#10;AADdAAAADwAAAGRycy9kb3ducmV2LnhtbESPT0sDMRTE70K/Q3iCN5s1qOi2aRFpUQ/SPxZ6fd28&#10;3SzdvCxJbFc/vREEj8PMb4aZzgfXiROF2HrWcDMuQBBX3rTcaNh9LK8fQMSEbLDzTBq+KMJ8NrqY&#10;Ymn8mTd02qZG5BKOJWqwKfWllLGy5DCOfU+cvdoHhynL0EgT8JzLXSdVUdxLhy3nBYs9PVuqjttP&#10;p0HVi3r1uHh5V+u3Q9ivk737Xm60vrocniYgEg3pP/xHv5rMqVsFv2/yE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ixNjHAAAA3QAAAA8AAAAAAAAAAAAAAAAAmAIAAGRy&#10;cy9kb3ducmV2LnhtbFBLBQYAAAAABAAEAPUAAACMAwAAAAA=&#10;" path="m129,42r,-12l126,20,121,10,114,r5,10l124,20r2,10l129,42r-3,13l124,67r-5,10l109,87r-7,7l89,99r-10,5l64,104r-12,l39,99,29,94,20,87,12,77,7,67,2,55,2,42,2,30,7,20,12,10,17,,15,,10,10,5,20,2,30,,42,2,55,5,67r7,12l20,87r9,10l39,102r13,5l64,107r15,l92,102r10,-5l111,87r8,-8l124,67r5,-12l129,42xe" fillcolor="#03843c" stroked="f">
                <v:path arrowok="t" o:connecttype="custom" o:connectlocs="81915,26670;81915,19050;80010,12700;76835,6350;72390,0;72390,0;75565,6350;78740,12700;80010,19050;81915,26670;80010,34925;78740,42545;75565,48895;69215,55245;64770,59690;56515,62865;50165,66040;40640,66040;33020,66040;24765,62865;18415,59690;12700,55245;7620,48895;4445,42545;1270,34925;1270,26670;1270,19050;4445,12700;7620,6350;10795,0;9525,0;6350,6350;3175,12700;1270,19050;0,26670;1270,34925;3175,42545;7620,50165;12700,55245;18415,61595;24765,64770;33020,67945;40640,67945;50165,67945;58420,64770;64770,61595;70485,55245;75565,50165;78740,42545;81915,34925;81915,26670" o:connectangles="0,0,0,0,0,0,0,0,0,0,0,0,0,0,0,0,0,0,0,0,0,0,0,0,0,0,0,0,0,0,0,0,0,0,0,0,0,0,0,0,0,0,0,0,0,0,0,0,0,0,0"/>
              </v:shape>
              <v:shape id="Freeform 2245" o:spid="_x0000_s3269" style="position:absolute;left:3517;top:4406;width:807;height:680;visibility:visible;mso-wrap-style:square;v-text-anchor:top" coordsize="12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jm+8YA&#10;AADdAAAADwAAAGRycy9kb3ducmV2LnhtbESPT2vCQBTE74LfYXmCt7pptP5Js0pbEIsXWxW8vmZf&#10;k5Ds25DdavLtu4WCx2FmfsOkm87U4kqtKy0reJxEIIgzq0vOFZxP24clCOeRNdaWSUFPDjbr4SDF&#10;RNsbf9L16HMRIOwSVFB43yRSuqwgg25iG+LgfdvWoA+yzaVu8RbgppZxFM2lwZLDQoENvRWUVccf&#10;o+Cjr3S/+mqi14Mrdxd8wtki3is1HnUvzyA8df4e/m+/awVxPJvC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jm+8YAAADdAAAADwAAAAAAAAAAAAAAAACYAgAAZHJz&#10;L2Rvd25yZXYueG1sUEsFBgAAAAAEAAQA9QAAAIsDAAAAAA==&#10;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    <v:path arrowok="t" o:connecttype="custom" o:connectlocs="80645,26670;80645,19050;78740,12700;75565,6350;71120,0;69215,0;74295,6350;77470,12700;78740,19050;80645,26670;78740,34925;77470,42545;72390,48895;67945,55245;61595,59690;55245,62865;47625,66040;39370,66040;31750,66040;25400,62865;17145,59690;12700,55245;8255,48895;3175,42545;1905,34925;0,26670;1905,19050;3175,12700;6350,6350;11430,0;9525,0;5080,6350;1905,12700;0,19050;0,26670;0,34925;3175,42545;6350,48895;11430,55245;17145,59690;23495,64770;31750,66040;39370,67945;48895,66040;55245,64770;63500,59690;69215,55245;74295,48895;77470,42545;80645,34925;80645,26670" o:connectangles="0,0,0,0,0,0,0,0,0,0,0,0,0,0,0,0,0,0,0,0,0,0,0,0,0,0,0,0,0,0,0,0,0,0,0,0,0,0,0,0,0,0,0,0,0,0,0,0,0,0,0"/>
              </v:shape>
              <v:shape id="Freeform 2246" o:spid="_x0000_s3270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4LesUA&#10;AADdAAAADwAAAGRycy9kb3ducmV2LnhtbESPQWvCQBSE7wX/w/IEb3XTKK1EN6EUSj3WqNDjM/tM&#10;YrNvw+6qsb/eLRR6HGbmG2ZVDKYTF3K+tazgaZqAIK6sbrlWsNu+Py5A+ICssbNMCm7kochHDyvM&#10;tL3yhi5lqEWEsM9QQRNCn0npq4YM+qntiaN3tM5giNLVUju8RrjpZJokz9Jgy3GhwZ7eGqq+y7NR&#10;cJgdpHOnYf+RvMw+v/brc/mjSanJeHhdggg0hP/wX3utFaTpfA6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gt6xQAAAN0AAAAPAAAAAAAAAAAAAAAAAJgCAABkcnMv&#10;ZG93bnJldi54bWxQSwUGAAAAAAQABAD1AAAAigMAAAAA&#10;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    <v:path arrowok="t" o:connecttype="custom" o:connectlocs="80645,26670;78740,19050;77470,12700;74295,6350;71120,0;69215,0;72390,6350;77470,12700;78740,19050;78740,26670;78740,34925;75565,42545;72390,48895;67945,55245;61595,59690;55245,62865;47625,64770;39370,66040;31750,64770;25400,62865;17145,59690;12700,55245;8255,48895;3175,42545;1905,34925;1905,26670;1905,19050;3175,12700;6350,6350;11430,0;9525,0;6350,6350;3175,12700;0,19050;0,26670;0,34925;3175,42545;6350,48895;11430,55245;17145,59690;23495,62865;31750,66040;39370,66040;48895,66040;55245,62865;63500,59690;67945,55245;74295,48895;77470,42545;78740,34925;80645,26670" o:connectangles="0,0,0,0,0,0,0,0,0,0,0,0,0,0,0,0,0,0,0,0,0,0,0,0,0,0,0,0,0,0,0,0,0,0,0,0,0,0,0,0,0,0,0,0,0,0,0,0,0,0,0"/>
              </v:shape>
              <v:shape id="Freeform 2247" o:spid="_x0000_s3271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ATMcA&#10;AADdAAAADwAAAGRycy9kb3ducmV2LnhtbESPT2vCQBTE74V+h+UVequbhCoas5EqCN5s4x/w9si+&#10;Jmmzb2N21fjtu4VCj8PMb4bJFoNpxZV611hWEI8iEMSl1Q1XCva79csUhPPIGlvLpOBODhb540OG&#10;qbY3/qBr4SsRStilqKD2vkuldGVNBt3IdsTB+7S9QR9kX0nd4y2Um1YmUTSRBhsOCzV2tKqp/C4u&#10;RkESL6vT5F0Wu+lhO2u2Lvk6x0elnp+GtzkIT4P/D//RGx245HUMv2/CE5D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yQEzHAAAA3QAAAA8AAAAAAAAAAAAAAAAAmAIAAGRy&#10;cy9kb3ducmV2LnhtbFBLBQYAAAAABAAEAPUAAACMAwAAAAA=&#10;" path="m127,42l124,30,122,20,117,10,109,r-2,l114,10r5,10l124,30r,12l122,55r-3,12l114,77r-7,7l97,92,87,99r-12,3l62,104,50,102,40,99,30,92,20,84,13,77,8,67,3,55,3,42,3,30,8,20,13,10,18,,10,10,5,20,3,30,,42,3,55,5,67r8,10l20,87r7,7l40,99r10,5l62,104r13,l87,99,97,94r10,-7l114,77r8,-10l124,55r3,-13xe" fillcolor="#1d873e" stroked="f">
                <v:path arrowok="t" o:connecttype="custom" o:connectlocs="80645,26670;78740,19050;77470,12700;74295,6350;69215,0;67945,0;72390,6350;75565,12700;78740,19050;78740,26670;77470,34925;75565,42545;72390,48895;67945,53340;61595,58420;55245,62865;47625,64770;39370,66040;31750,64770;25400,62865;19050,58420;12700,53340;8255,48895;5080,42545;1905,34925;1905,26670;1905,19050;5080,12700;8255,6350;11430,0;11430,0;6350,6350;3175,12700;1905,19050;0,26670;1905,34925;3175,42545;8255,48895;12700,55245;17145,59690;25400,62865;31750,66040;39370,66040;47625,66040;55245,62865;61595,59690;67945,55245;72390,48895;77470,42545;78740,34925;80645,26670" o:connectangles="0,0,0,0,0,0,0,0,0,0,0,0,0,0,0,0,0,0,0,0,0,0,0,0,0,0,0,0,0,0,0,0,0,0,0,0,0,0,0,0,0,0,0,0,0,0,0,0,0,0,0"/>
              </v:shape>
              <v:shape id="Freeform 2248" o:spid="_x0000_s3272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KYTMUA&#10;AADdAAAADwAAAGRycy9kb3ducmV2LnhtbESP0WrCQBRE3wv+w3KFvohuTEvQ6CoSKFjoS40fcM1e&#10;s8Hs3ZBdY/z7bqHQx2FmzjDb/WhbMVDvG8cKlosEBHHldMO1gnP5MV+B8AFZY+uYFDzJw343edli&#10;rt2Dv2k4hVpECPscFZgQulxKXxmy6BeuI47e1fUWQ5R9LXWPjwi3rUyTJJMWG44LBjsqDFW3090q&#10;+CoLY7vLbC3f7styyIowSz+1Uq/T8bABEWgM/+G/9lErSNP3DH7fxCc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phMxQAAAN0AAAAPAAAAAAAAAAAAAAAAAJgCAABkcnMv&#10;ZG93bnJldi54bWxQSwUGAAAAAAQABAD1AAAAigMAAAAA&#10;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    <v:path arrowok="t" o:connecttype="custom" o:connectlocs="76835,26670;76835,19050;75565,12700;70485,6350;67310,0;66040,0;70485,6350;73660,12700;75565,19050;76835,26670;75565,34925;73660,40640;70485,48895;66040,53340;59690,58420;53340,61595;45720,64770;37465,64770;31115,64770;23495,61595;17145,58420;10795,53340;6350,48895;3175,40640;1270,34925;0,26670;1270,19050;3175,12700;6350,6350;10795,0;9525,0;4445,6350;1270,12700;0,19050;0,26670;0,34925;1270,42545;6350,48895;10795,55245;15240,59690;23495,62865;29845,64770;37465,66040;45720,64770;53340,62865;59690,59690;66040,55245;70485,48895;73660,42545;76835,34925;76835,26670" o:connectangles="0,0,0,0,0,0,0,0,0,0,0,0,0,0,0,0,0,0,0,0,0,0,0,0,0,0,0,0,0,0,0,0,0,0,0,0,0,0,0,0,0,0,0,0,0,0,0,0,0,0,0"/>
              </v:shape>
              <v:shape id="Freeform 2249" o:spid="_x0000_s3273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PJ18MA&#10;AADdAAAADwAAAGRycy9kb3ducmV2LnhtbESP32rCMBTG7we+QziCdzO1jjk6o4hFkN3I6h7g0Jw2&#10;Zc1JaWKtPr0ZDLz8+P78+Nbb0bZioN43jhUs5gkI4tLphmsFP+fD6wcIH5A1to5JwY08bDeTlzVm&#10;2l35m4Yi1CKOsM9QgQmhy6T0pSGLfu464uhVrrcYouxrqXu8xnHbyjRJ3qXFhiPBYEd7Q+VvcbGR&#10;uzT4lVd5ne6r4XjL6XTnpFJqNh13nyACjeEZ/m8ftYI0fVvB35v4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PJ18MAAADdAAAADwAAAAAAAAAAAAAAAACYAgAAZHJzL2Rv&#10;d25yZXYueG1sUEsFBgAAAAAEAAQA9QAAAIgDAAAAAA==&#10;" path="m121,42r,-12l116,20,111,10,104,r5,10l116,20r3,10l119,42r,13l114,64r-5,10l102,84r-8,8l84,97,72,99r-13,3l49,99,37,97,27,92,17,84,12,74,5,64,2,55,,42,2,30,5,20,10,10,17,,15,,10,10,5,20,,30,,42,,55,5,67r5,10l17,84r10,8l37,99r10,3l59,104r13,-2l84,99,94,92r10,-8l111,77r5,-10l119,55r2,-13xe" fillcolor="#298a3f" stroked="f">
                <v:path arrowok="t" o:connecttype="custom" o:connectlocs="76835,26670;76835,19050;73660,12700;70485,6350;66040,0;66040,0;69215,6350;73660,12700;75565,19050;75565,26670;75565,34925;72390,40640;69215,46990;64770,53340;59690,58420;53340,61595;45720,62865;37465,64770;31115,62865;23495,61595;17145,58420;10795,53340;7620,46990;3175,40640;1270,34925;0,26670;1270,19050;3175,12700;6350,6350;10795,0;9525,0;6350,6350;3175,12700;0,19050;0,26670;0,34925;3175,42545;6350,48895;10795,53340;17145,58420;23495,62865;29845,64770;37465,66040;45720,64770;53340,62865;59690,58420;66040,53340;70485,48895;73660,42545;75565,34925;76835,26670" o:connectangles="0,0,0,0,0,0,0,0,0,0,0,0,0,0,0,0,0,0,0,0,0,0,0,0,0,0,0,0,0,0,0,0,0,0,0,0,0,0,0,0,0,0,0,0,0,0,0,0,0,0,0"/>
              </v:shape>
              <v:shape id="Freeform 2250" o:spid="_x0000_s3274" style="position:absolute;left:3536;top:4406;width:769;height:648;visibility:visible;mso-wrap-style:square;v-text-anchor:top" coordsize="12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DY8QA&#10;AADdAAAADwAAAGRycy9kb3ducmV2LnhtbERPz2vCMBS+D/wfwhO8DE1bxjY6o4jS4U6yzIu3Z/PW&#10;FpuX0sS2+++Xw2DHj+/3ejvZVgzU+8axgnSVgCAunWm4UnD+KpavIHxANtg6JgU/5GG7mT2sMTdu&#10;5E8adKhEDGGfo4I6hC6X0pc1WfQr1xFH7tv1FkOEfSVNj2MMt63MkuRZWmw4NtTY0b6m8qbvVoF9&#10;PJXc6UNxPF10evk4v4R3fVVqMZ92byACTeFf/Oc+GgVZ9hTnxjfxC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QA2PEAAAA3QAAAA8AAAAAAAAAAAAAAAAAmAIAAGRycy9k&#10;b3ducmV2LnhtbFBLBQYAAAAABAAEAPUAAACJAwAAAAA=&#10;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    <v:path arrowok="t" o:connecttype="custom" o:connectlocs="76835,26670;75565,19050;73660,12700;70485,6350;66040,0;64770,0;69215,6350;72390,12700;75565,19050;75565,26670;75565,34925;72390,40640;69215,46990;64770,53340;59690,58420;53340,61595;45720,62865;37465,64770;31115,62865;23495,61595;17145,58420;12700,53340;7620,46990;4445,40640;1270,34925;1270,26670;1270,19050;4445,12700;7620,6350;12700,0;10795,0;6350,6350;3175,12700;1270,19050;0,26670;1270,34925;3175,40640;6350,48895;10795,53340;17145,58420;23495,61595;31115,64770;37465,64770;45720,64770;53340,61595;59690,58420;66040,53340;70485,48895;73660,40640;75565,34925;76835,26670" o:connectangles="0,0,0,0,0,0,0,0,0,0,0,0,0,0,0,0,0,0,0,0,0,0,0,0,0,0,0,0,0,0,0,0,0,0,0,0,0,0,0,0,0,0,0,0,0,0,0,0,0,0,0"/>
              </v:shape>
              <v:shape id="Freeform 2251" o:spid="_x0000_s3275" style="position:absolute;left:3536;top:4406;width:756;height:648;visibility:visible;mso-wrap-style:square;v-text-anchor:top" coordsize="11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Sx8YA&#10;AADdAAAADwAAAGRycy9kb3ducmV2LnhtbESPQWvCQBSE7wX/w/KEXkrdGIrY1FVEKgrqwSjo8ZF9&#10;TYLZtzG7avrvXUHwOMzMN8xo0ppKXKlxpWUF/V4EgjizuuRcwX43/xyCcB5ZY2WZFPyTg8m48zbC&#10;RNsbb+ma+lwECLsEFRTe14mULivIoOvZmjh4f7Yx6INscqkbvAW4qWQcRQNpsOSwUGBNs4KyU3ox&#10;Clw+XJ+P8+3H4Xe6SPWBNquF10q9d9vpDwhPrX+Fn+2lVhDHX9/weBOegB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RSx8YAAADdAAAADwAAAAAAAAAAAAAAAACYAgAAZHJz&#10;L2Rvd25yZXYueG1sUEsFBgAAAAAEAAQA9QAAAIsDAAAAAA==&#10;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    <v:path arrowok="t" o:connecttype="custom" o:connectlocs="75565,26670;75565,19050;73660,12700;69215,6350;66040,0;64770,0;69215,6350;72390,12700;73660,19050;75565,26670;73660,34925;72390,40640;69215,46990;64770,53340;58420,56515;52070,61595;45720,62865;37465,62865;31115,62865;23495,61595;17145,56515;12700,53340;7620,46990;4445,40640;3175,34925;1270,26670;3175,19050;4445,12700;7620,6350;12700,0;10795,0;6350,6350;3175,12700;1270,19050;0,26670;1270,34925;3175,40640;7620,46990;10795,53340;17145,58420;23495,61595;31115,62865;37465,64770;45720,62865;53340,61595;59690,58420;64770,53340;69215,46990;72390,40640;75565,34925;75565,26670" o:connectangles="0,0,0,0,0,0,0,0,0,0,0,0,0,0,0,0,0,0,0,0,0,0,0,0,0,0,0,0,0,0,0,0,0,0,0,0,0,0,0,0,0,0,0,0,0,0,0,0,0,0,0"/>
              </v:shape>
              <v:shape id="Freeform 2252" o:spid="_x0000_s3276" style="position:absolute;left:3549;top:4406;width:743;height:648;visibility:visible;mso-wrap-style:square;v-text-anchor:top" coordsize="11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7CV8IA&#10;AADdAAAADwAAAGRycy9kb3ducmV2LnhtbERPz2vCMBS+D/wfwhvsNlM7nNIZpQ6KQ09WBY+P5q0t&#10;a15KktX63y8HYceP7/dqM5pODOR8a1nBbJqAIK6sbrlWcD4Vr0sQPiBr7CyTgjt52KwnTyvMtL3x&#10;kYYy1CKGsM9QQRNCn0npq4YM+qntiSP3bZ3BEKGrpXZ4i+Gmk2mSvEuDLceGBnv6bKj6KX+Ngos7&#10;H3aLw2xemiJct5hzsT++KfXyPOYfIAKN4V/8cH9pBWk6j/vjm/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jsJXwgAAAN0AAAAPAAAAAAAAAAAAAAAAAJgCAABkcnMvZG93&#10;bnJldi54bWxQSwUGAAAAAAQABAD1AAAAhwMAAAAA&#10;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    <v:path arrowok="t" o:connecttype="custom" o:connectlocs="74295,26670;74295,19050;71120,12700;67945,6350;63500,0;61595,0;66040,6350;71120,12700;72390,19050;72390,26670;72390,34925;71120,40640;67945,46990;63500,52070;57150,56515;50800,59690;44450,62865;36195,62865;29845,62865;22225,59690;17145,56515;11430,52070;6350,46990;3175,40640;1905,34925;0,26670;1905,19050;3175,12700;8255,6350;12700,0;11430,0;6350,6350;3175,12700;0,19050;0,26670;0,34925;3175,40640;6350,46990;11430,53340;15875,58420;22225,61595;29845,62865;36195,64770;44450,62865;52070,61595;58420,58420;63500,53340;67945,46990;71120,40640;74295,34925;74295,26670" o:connectangles="0,0,0,0,0,0,0,0,0,0,0,0,0,0,0,0,0,0,0,0,0,0,0,0,0,0,0,0,0,0,0,0,0,0,0,0,0,0,0,0,0,0,0,0,0,0,0,0,0,0,0"/>
              </v:shape>
              <v:shape id="Freeform 2253" o:spid="_x0000_s3277" style="position:absolute;left:3549;top:4406;width:743;height:629;visibility:visible;mso-wrap-style:square;v-text-anchor:top" coordsize="117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RGRcgA&#10;AADdAAAADwAAAGRycy9kb3ducmV2LnhtbESP3UoDMRSE7wu+QziCd212F5SybVqqoC0iYn8o9O6w&#10;Od1ENyfbTWy3b28EwcthZr5hpvPeNeJMXbCeFeSjDARx5bXlWsFu+zwcgwgRWWPjmRRcKcB8djOY&#10;Yqn9hdd03sRaJAiHEhWYGNtSylAZchhGviVO3tF3DmOSXS11h5cEd40ssuxBOrScFgy29GSo+tp8&#10;OwXLVW6u7x+HfCwfD3Zv306fL8dXpe5u+8UERKQ+/of/2iutoCjuc/h9k56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pEZFyAAAAN0AAAAPAAAAAAAAAAAAAAAAAJgCAABk&#10;cnMvZG93bnJldi54bWxQSwUGAAAAAAQABAD1AAAAjQMAAAAA&#10;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    <v:path arrowok="t" o:connecttype="custom" o:connectlocs="74295,26670;72390,19050;71120,12700;67945,6350;63500,0;61595,0;66040,6350;69215,12700;72390,19050;72390,26670;72390,34925;69215,40640;66040,46990;61595,52070;57150,56515;50800,59690;44450,61595;36195,62865;29845,61595;23495,59690;17145,56515;11430,52070;8255,46990;3175,40640;1905,34925;1905,26670;1905,19050;5080,12700;8255,6350;12700,0;11430,0;6350,6350;3175,12700;1905,19050;0,26670;1905,34925;3175,40640;6350,46990;11430,53340;15875,56515;22225,61595;29845,62865;36195,62865;44450,62865;50800,61595;57150,56515;63500,53340;67945,46990;71120,40640;72390,34925;74295,26670" o:connectangles="0,0,0,0,0,0,0,0,0,0,0,0,0,0,0,0,0,0,0,0,0,0,0,0,0,0,0,0,0,0,0,0,0,0,0,0,0,0,0,0,0,0,0,0,0,0,0,0,0,0,0"/>
              </v:shape>
              <v:shape id="Freeform 2254" o:spid="_x0000_s3278" style="position:absolute;left:3549;top:4406;width:724;height:629;visibility:visible;mso-wrap-style:square;v-text-anchor:top" coordsize="11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ElMUA&#10;AADdAAAADwAAAGRycy9kb3ducmV2LnhtbESPQWsCMRSE7wX/Q3iCl6LZBqy6GkUKBW+2WvD63Dx3&#10;g5uXJUl121/fFAo9DjPzDbPa9K4VNwrRetbwNClAEFfeWK41fBxfx3MQMSEbbD2Thi+KsFkPHlZY&#10;Gn/nd7odUi0yhGOJGpqUulLKWDXkME58R5y9iw8OU5ahlibgPcNdK1VRPEuHlvNCgx29NFRdD59O&#10;w/XbSqsWb7FLx3N/moXL42K213o07LdLEIn69B/+a++MBqWmCn7f5Cc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0MSUxQAAAN0AAAAPAAAAAAAAAAAAAAAAAJgCAABkcnMv&#10;ZG93bnJldi54bWxQSwUGAAAAAAQABAD1AAAAigMAAAAA&#10;" path="m114,42r,-12l112,20,104,10,97,,95,r7,10l109,20r3,10l114,42r-2,13l109,64r-5,10l97,82r-7,7l80,94,70,97r-13,l47,97,37,94,27,89,20,82,13,74,8,64,3,55,3,42,3,30,8,20,13,10,20,,13,10,5,20,3,30,,42,3,55r2,9l10,74r8,8l27,89r8,5l47,99r10,l70,99,80,94,90,89r10,-7l107,74r5,-10l114,55r,-13xe" fillcolor="#3e9045" stroked="f">
                <v:path arrowok="t" o:connecttype="custom" o:connectlocs="72390,26670;72390,19050;71120,12700;66040,6350;61595,0;60325,0;64770,6350;69215,12700;71120,19050;72390,26670;71120,34925;69215,40640;66040,46990;61595,52070;57150,56515;50800,59690;44450,61595;36195,61595;29845,61595;23495,59690;17145,56515;12700,52070;8255,46990;5080,40640;1905,34925;1905,26670;1905,19050;5080,12700;8255,6350;12700,0;12700,0;8255,6350;3175,12700;1905,19050;0,26670;1905,34925;3175,40640;6350,46990;11430,52070;17145,56515;22225,59690;29845,62865;36195,62865;44450,62865;50800,59690;57150,56515;63500,52070;67945,46990;71120,40640;72390,34925;72390,26670" o:connectangles="0,0,0,0,0,0,0,0,0,0,0,0,0,0,0,0,0,0,0,0,0,0,0,0,0,0,0,0,0,0,0,0,0,0,0,0,0,0,0,0,0,0,0,0,0,0,0,0,0,0,0"/>
              </v:shape>
              <v:shape id="Freeform 2255" o:spid="_x0000_s3279" style="position:absolute;left:3568;top:4406;width:705;height:629;visibility:visible;mso-wrap-style:square;v-text-anchor:top" coordsize="111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A48QA&#10;AADdAAAADwAAAGRycy9kb3ducmV2LnhtbESPQWsCMRSE70L/Q3iF3jTriiJbo1hRKN6qHjy+bp6b&#10;xc3LNonu9t83BcHjMDPfMItVbxtxJx9qxwrGowwEcel0zZWC03E3nIMIEVlj45gU/FKA1fJlsMBC&#10;u46/6H6IlUgQDgUqMDG2hZShNGQxjFxLnLyL8xZjkr6S2mOX4LaReZbNpMWa04LBljaGyuvhZhWc&#10;v9uQz/abD9v5vdRbe5r+mEypt9d+/Q4iUh+f4Uf7UyvI8+kE/t+k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gAOPEAAAA3QAAAA8AAAAAAAAAAAAAAAAAmAIAAGRycy9k&#10;b3ducmV2LnhtbFBLBQYAAAAABAAEAPUAAACJAwAAAAA=&#10;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    <v:path arrowok="t" o:connecttype="custom" o:connectlocs="70485,26670;70485,19050;67310,12700;64135,6350;59690,0;58420,0;62865,6350;66040,12700;69215,19050;70485,26670;69215,33020;67310,40640;64135,45720;59690,52070;55245,55245;48895,58420;42545,61595;34290,61595;27940,61595;21590,58420;15240,55245;10795,52070;6350,45720;3175,40640;1270,33020;0,26670;1270,19050;3175,12700;7620,6350;12065,0;10795,0;6350,6350;3175,12700;0,19050;0,26670;0,34925;1270,40640;6350,46990;9525,52070;15240,56515;21590,59690;27940,61595;34290,62865;42545,61595;48895,59690;55245,56515;59690,52070;64135,46990;67310,40640;70485,34925;70485,26670" o:connectangles="0,0,0,0,0,0,0,0,0,0,0,0,0,0,0,0,0,0,0,0,0,0,0,0,0,0,0,0,0,0,0,0,0,0,0,0,0,0,0,0,0,0,0,0,0,0,0,0,0,0,0"/>
              </v:shape>
              <v:shape id="Freeform 2256" o:spid="_x0000_s3280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zdsYA&#10;AADdAAAADwAAAGRycy9kb3ducmV2LnhtbESPQWuDQBSE74X8h+UVcmvWSlOKzSaIIRi8lKY5xNvD&#10;fVGp+1bcbdR/ny0Uehxm5htms5tMJ240uNaygudVBIK4srrlWsH56/D0BsJ5ZI2dZVIwk4PddvGw&#10;wUTbkT/pdvK1CBB2CSpovO8TKV3VkEG3sj1x8K52MOiDHGqpBxwD3HQyjqJXabDlsNBgT1lD1ffp&#10;xygo02vui0OZF+PlI5e0t3OZWaWWj1P6DsLT5P/Df+2jVhDH6xf4fROegN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ozdsYAAADdAAAADwAAAAAAAAAAAAAAAACYAgAAZHJz&#10;L2Rvd25yZXYueG1sUEsFBgAAAAAEAAQA9QAAAIsDAAAAAA==&#10;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    <v:path arrowok="t" o:connecttype="custom" o:connectlocs="70485,26670;69215,19050;67310,12700;62865,6350;58420,0;56515,0;62865,6350;66040,12700;69215,19050;69215,26670;69215,33020;67310,39370;64135,45720;59690,50165;55245,55245;48895,58420;42545,59690;34290,61595;27940,59690;21590,58420;15240,55245;10795,50165;6350,45720;3175,39370;1270,33020;1270,26670;1270,19050;4445,12700;7620,6350;12065,0;10795,0;6350,6350;3175,12700;0,19050;0,26670;0,34925;3175,40640;6350,46990;10795,52070;15240,56515;21590,59690;27940,61595;34290,61595;42545,61595;48895,59690;55245,56515;59690,52070;64135,46990;67310,40640;69215,34925;70485,26670" o:connectangles="0,0,0,0,0,0,0,0,0,0,0,0,0,0,0,0,0,0,0,0,0,0,0,0,0,0,0,0,0,0,0,0,0,0,0,0,0,0,0,0,0,0,0,0,0,0,0,0,0,0,0"/>
              </v:shape>
              <v:shape id="Freeform 2257" o:spid="_x0000_s3281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dDcQA&#10;AADdAAAADwAAAGRycy9kb3ducmV2LnhtbESPW2vCQBCF34X+h2UKfdOJKUpJXUUEpdAXLy30cZqd&#10;JqHZ2bC7avz3riD4eDiXjzNb9LZVJ/ahcaJhPMpAsZTONFJp+Dqsh2+gQiQx1DphDRcOsJg/DWZU&#10;GHeWHZ/2sVJpREJBGuoYuwIxlDVbCiPXsSTvz3lLMUlfofF0TuO2xTzLpmipkUSoqeNVzeX//mgT&#10;ZPf7vTliidvu59XJCr2Ll0+tX5775TuoyH18hO/tD6MhzycTuL1JTw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WHQ3EAAAA3QAAAA8AAAAAAAAAAAAAAAAAmAIAAGRycy9k&#10;b3ducmV2LnhtbFBLBQYAAAAABAAEAPUAAACJAwAAAAA=&#10;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    <v:path arrowok="t" o:connecttype="custom" o:connectlocs="70485,26670;69215,19050;66040,12700;62865,6350;58420,0;56515,0;61595,6350;66040,12700;67310,19050;69215,26670;69215,33020;66040,39370;62865,45720;59690,50165;53340,55245;48895,58420;42545,59690;34290,61595;27940,59690;21590,58420;15240,55245;10795,50165;7620,45720;4445,39370;1270,33020;1270,26670;1270,19050;4445,12700;9525,6350;13970,0;12065,0;7620,6350;3175,12700;1270,19050;0,26670;1270,33020;3175,40640;6350,45720;10795,52070;15240,55245;21590,58420;27940,61595;34290,61595;42545,61595;48895,58420;55245,55245;59690,52070;64135,45720;67310,40640;69215,33020;70485,26670" o:connectangles="0,0,0,0,0,0,0,0,0,0,0,0,0,0,0,0,0,0,0,0,0,0,0,0,0,0,0,0,0,0,0,0,0,0,0,0,0,0,0,0,0,0,0,0,0,0,0,0,0,0,0"/>
              </v:shape>
              <v:shape id="Freeform 2258" o:spid="_x0000_s3282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pVMQA&#10;AADdAAAADwAAAGRycy9kb3ducmV2LnhtbESPQWvCQBSE7wX/w/IEb3VjwFCiq4hi0R4KRg8eH9ln&#10;Esy+DbtbE/+9Wyj0OMzMN8xyPZhWPMj5xrKC2TQBQVxa3XCl4HLev3+A8AFZY2uZFDzJw3o1elti&#10;rm3PJ3oUoRIRwj5HBXUIXS6lL2sy6Ke2I47ezTqDIUpXSe2wj3DTyjRJMmmw4bhQY0fbmsp78WMU&#10;7LLP+fVAp+LSHb+2d9mT4/Zbqcl42CxABBrCf/ivfdAK0nSewe+b+ATk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raVTEAAAA3QAAAA8AAAAAAAAAAAAAAAAAmAIAAGRycy9k&#10;b3ducmV2LnhtbFBLBQYAAAAABAAEAPUAAACJAwAAAAA=&#10;" path="m107,42r,-12l102,20,97,10,87,r8,10l99,20r5,10l107,42r-3,10l102,62,97,72r-7,7l82,87r-7,5l65,94r-13,l42,94,32,92,25,87,15,79,10,72,5,62,3,52,,42,3,30,5,20,13,10,20,,17,,10,10,5,20,,30,,42,,52,3,62,8,72r7,7l22,87r10,5l42,94r10,3l65,94,75,92,85,87r7,-8l99,72r5,-10l107,52r,-10xe" fillcolor="#4a964c" stroked="f">
                <v:path arrowok="t" o:connecttype="custom" o:connectlocs="67945,26670;67945,19050;64770,12700;61595,6350;55245,0;55245,0;60325,6350;62865,12700;66040,19050;67945,26670;66040,33020;64770,39370;61595,45720;57150,50165;52070,55245;47625,58420;41275,59690;33020,59690;26670,59690;20320,58420;15875,55245;9525,50165;6350,45720;3175,39370;1905,33020;0,26670;1905,19050;3175,12700;8255,6350;12700,0;10795,0;6350,6350;3175,12700;0,19050;0,26670;0,33020;1905,39370;5080,45720;9525,50165;13970,55245;20320,58420;26670,59690;33020,61595;41275,59690;47625,58420;53975,55245;58420,50165;62865,45720;66040,39370;67945,33020;67945,26670" o:connectangles="0,0,0,0,0,0,0,0,0,0,0,0,0,0,0,0,0,0,0,0,0,0,0,0,0,0,0,0,0,0,0,0,0,0,0,0,0,0,0,0,0,0,0,0,0,0,0,0,0,0,0"/>
              </v:shape>
              <v:shape id="Freeform 2259" o:spid="_x0000_s3283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DfNcEA&#10;AADdAAAADwAAAGRycy9kb3ducmV2LnhtbESPQYvCMBSE7wv+h/AEb2tqQVeqUXRB8GrV+6N5tsXm&#10;pSZZjf56s7Cwx2FmvmGW62g6cSfnW8sKJuMMBHFldcu1gtNx9zkH4QOyxs4yKXiSh/Vq8LHEQtsH&#10;H+hehlokCPsCFTQh9IWUvmrIoB/bnjh5F+sMhiRdLbXDR4KbTuZZNpMGW04LDfb03VB1LX+MguDM&#10;uby2r+3ZnKZRxuet4uNMqdEwbhYgAsXwH/5r77WCPJ9+we+b9AT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A3zXBAAAA3QAAAA8AAAAAAAAAAAAAAAAAmAIAAGRycy9kb3du&#10;cmV2LnhtbFBLBQYAAAAABAAEAPUAAACGAwAAAAA=&#10;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    <v:path arrowok="t" o:connecttype="custom" o:connectlocs="67945,26670;66040,19050;64770,12700;60325,6350;55245,0;53975,0;58420,6350;62865,10795;66040,19050;66040,26670;66040,33020;64770,39370;61595,45720;57150,50165;52070,53340;47625,56515;41275,59690;33020,59690;26670,59690;20320,56515;15875,53340;10795,50165;6350,45720;3175,39370;1905,33020;0,26670;1905,19050;5080,10795;8255,6350;13970,0;12700,0;8255,6350;3175,12700;0,19050;0,26670;0,33020;3175,39370;6350,45720;9525,50165;13970,55245;20320,58420;26670,59690;33020,61595;41275,59690;47625,58420;52070,55245;58420,50165;61595,45720;64770,39370;67945,33020;67945,26670" o:connectangles="0,0,0,0,0,0,0,0,0,0,0,0,0,0,0,0,0,0,0,0,0,0,0,0,0,0,0,0,0,0,0,0,0,0,0,0,0,0,0,0,0,0,0,0,0,0,0,0,0,0,0"/>
              </v:shape>
              <v:shape id="Freeform 2260" o:spid="_x0000_s3284" style="position:absolute;left:3581;top:4406;width:679;height:597;visibility:visible;mso-wrap-style:square;v-text-anchor:top" coordsize="10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YYpMAA&#10;AADdAAAADwAAAGRycy9kb3ducmV2LnhtbERPTYvCMBC9C/6HMMLeNN2CIl2jyEpxr9VVPA7NbFts&#10;JiWJGv+9OQh7fLzv1SaaXtzJ+c6ygs9ZBoK4trrjRsHvsZwuQfiArLG3TAqe5GGzHo9WWGj74Iru&#10;h9CIFMK+QAVtCEMhpa9bMuhndiBO3J91BkOCrpHa4SOFm17mWbaQBjtODS0O9N1SfT3cjILqsjyf&#10;jufd1u/n7hqrUMbsVir1MYnbLxCBYvgXv90/WkGez9Pc9CY9Ab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YYpMAAAADdAAAADwAAAAAAAAAAAAAAAACYAgAAZHJzL2Rvd25y&#10;ZXYueG1sUEsFBgAAAAAEAAQA9QAAAIUDAAAAAA==&#10;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    <v:path arrowok="t" o:connecttype="custom" o:connectlocs="67945,26670;66040,19050;62865,12700;60325,6350;55245,0;53975,0;58420,4445;62865,10795;64770,19050;66040,26670;66040,33020;62865,39370;61595,45720;57150,50165;52070,53340;45720,56515;41275,58420;33020,59690;26670,58420;20320,56515;15875,53340;10795,50165;6350,45720;3175,39370;1905,33020;1905,26670;1905,19050;5080,10795;9525,4445;13970,0;12700,0;8255,6350;3175,12700;1905,19050;0,26670;1905,33020;3175,39370;6350,45720;9525,50165;15875,55245;20320,58420;26670,59690;33020,59690;41275,59690;47625,58420;52070,55245;57150,50165;61595,45720;64770,39370;66040,33020;67945,26670" o:connectangles="0,0,0,0,0,0,0,0,0,0,0,0,0,0,0,0,0,0,0,0,0,0,0,0,0,0,0,0,0,0,0,0,0,0,0,0,0,0,0,0,0,0,0,0,0,0,0,0,0,0,0"/>
              </v:shape>
              <v:shape id="Freeform 2261" o:spid="_x0000_s3285" style="position:absolute;left:3581;top:4406;width:660;height:597;visibility:visible;mso-wrap-style:square;v-text-anchor:top" coordsize="10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49k8YA&#10;AADdAAAADwAAAGRycy9kb3ducmV2LnhtbESPUUvDMBSF3wX/Q7jC3mxqWXXWZWMK4thAdPMHXJNr&#10;U2xuapN13b9fBMHHwznnO5z5cnStGKgPjWcFN1kOglh703Ct4GP/fD0DESKywdYzKThRgOXi8mKO&#10;lfFHfqdhF2uRIBwqVGBj7Copg7bkMGS+I07el+8dxiT7WpoejwnuWlnk+a102HBasNjRkyX9vTs4&#10;BVtdvpWPd6vNi/55tcPUGHf4NEpNrsbVA4hIY/wP/7XXRkFRlPfw+yY9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49k8YAAADdAAAADwAAAAAAAAAAAAAAAACYAgAAZHJz&#10;L2Rvd25yZXYueG1sUEsFBgAAAAAEAAQA9QAAAIsDAAAAAA==&#10;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    <v:path arrowok="t" o:connecttype="custom" o:connectlocs="66040,26670;66040,19050;62865,10795;58420,6350;53975,0;52070,0;58420,4445;61595,10795;64770,19050;66040,26670;64770,33020;62865,39370;60325,43815;57150,48895;52070,53340;45720,56515;41275,58420;33020,58420;26670,58420;20320,56515;15875,53340;10795,48895;8255,43815;5080,39370;1905,33020;1905,26670;3175,19050;5080,10795;9525,4445;15875,0;13970,0;8255,6350;5080,10795;1905,19050;0,26670;1905,33020;3175,39370;6350,45720;10795,50165;15875,53340;20320,56515;26670,59690;33020,59690;41275,59690;47625,56515;52070,53340;57150,50165;61595,45720;64770,39370;66040,33020;66040,26670" o:connectangles="0,0,0,0,0,0,0,0,0,0,0,0,0,0,0,0,0,0,0,0,0,0,0,0,0,0,0,0,0,0,0,0,0,0,0,0,0,0,0,0,0,0,0,0,0,0,0,0,0,0,0"/>
              </v:shape>
              <v:shape id="Freeform 2262" o:spid="_x0000_s3286" style="position:absolute;left:3600;top:4406;width:641;height:597;visibility:visible;mso-wrap-style:square;v-text-anchor:top" coordsize="10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Ii8MA&#10;AADdAAAADwAAAGRycy9kb3ducmV2LnhtbERPz2vCMBS+D/Y/hDfwMjS1BxnVKGMgKCiybhdvz+TZ&#10;VJuX0kRb/3tzGOz48f1erAbXiDt1ofasYDrJQBBrb2quFPz+rMcfIEJENth4JgUPCrBavr4ssDC+&#10;52+6l7ESKYRDgQpsjG0hZdCWHIaJb4kTd/adw5hgV0nTYZ/CXSPzLJtJhzWnBostfVnS1/LmFFz3&#10;Wu/K90o+2u0ls4d47NenrVKjt+FzDiLSEP/Ff+6NUZDns7Q/vU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aIi8MAAADdAAAADwAAAAAAAAAAAAAAAACYAgAAZHJzL2Rv&#10;d25yZXYueG1sUEsFBgAAAAAEAAQA9QAAAIgDAAAAAA==&#10;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    <v:path arrowok="t" o:connecttype="custom" o:connectlocs="64135,26670;62865,19050;60960,10795;56515,4445;52070,0;48895,0;55245,4445;59690,10795;62865,19050;62865,26670;62865,33020;60960,39370;58420,43815;55245,48895;50165,53340;43815,55245;37465,58420;31115,58420;24765,58420;20320,55245;13970,53340;8890,48895;6350,43815;3175,39370;1270,33020;0,26670;1270,19050;4445,10795;8890,4445;13970,0;12065,0;7620,4445;3175,10795;0,19050;0,26670;0,33020;1270,39370;4445,45720;8890,50165;13970,53340;18415,56515;24765,58420;31115,59690;39370,58420;43815,56515;50165,53340;55245,50165;59690,45720;60960,39370;64135,33020;64135,26670" o:connectangles="0,0,0,0,0,0,0,0,0,0,0,0,0,0,0,0,0,0,0,0,0,0,0,0,0,0,0,0,0,0,0,0,0,0,0,0,0,0,0,0,0,0,0,0,0,0,0,0,0,0,0"/>
              </v:shape>
              <v:shape id="Freeform 2263" o:spid="_x0000_s3287" style="position:absolute;left:3600;top:4406;width:641;height:585;visibility:visible;mso-wrap-style:square;v-text-anchor:top" coordsize="101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fdMUA&#10;AADdAAAADwAAAGRycy9kb3ducmV2LnhtbESPQUvDQBSE70L/w/IEL2I3DVIk7bZIpVBvWj3o7ZF9&#10;zYZm38bd1yT+e1cQPA4z8w2z3k6+UwPF1AY2sJgXoIjrYFtuDLy/7e8eQCVBttgFJgPflGC7mV2t&#10;sbJh5FcajtKoDOFUoQEn0ldap9qRxzQPPXH2TiF6lCxjo23EMcN9p8uiWGqPLecFhz3tHNXn48Ub&#10;eHb6pWuexnGI9/qrPsnt54dcjLm5nh5XoIQm+Q//tQ/WQFkuF/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F90xQAAAN0AAAAPAAAAAAAAAAAAAAAAAJgCAABkcnMv&#10;ZG93bnJldi54bWxQSwUGAAAAAAQABAD1AAAAigMAAAAA&#10;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    <v:path arrowok="t" o:connecttype="custom" o:connectlocs="64135,26670;62865,19050;59690,10795;56515,4445;50165,0;48895,0;55245,4445;59690,10795;62865,19050;62865,26670;62865,33020;60960,39370;58420,43815;53340,48895;48895,52070;43815,55245;37465,56515;31115,58420;24765,56515;20320,55245;13970,52070;8890,48895;6350,43815;3175,39370;1270,33020;1270,26670;1270,19050;4445,10795;8890,4445;15240,0;13970,0;7620,4445;3175,10795;1270,19050;0,26670;0,33020;3175,39370;6350,43815;8890,48895;13970,53340;18415,56515;24765,58420;31115,58420;39370,58420;43815,56515;50165,53340;55245,48895;58420,43815;60960,39370;62865,33020;64135,26670" o:connectangles="0,0,0,0,0,0,0,0,0,0,0,0,0,0,0,0,0,0,0,0,0,0,0,0,0,0,0,0,0,0,0,0,0,0,0,0,0,0,0,0,0,0,0,0,0,0,0,0,0,0,0"/>
              </v:shape>
              <v:shape id="Freeform 2264" o:spid="_x0000_s3288" style="position:absolute;left:3600;top:4406;width:629;height:585;visibility:visible;mso-wrap-style:square;v-text-anchor:top" coordsize="9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8cQMcA&#10;AADdAAAADwAAAGRycy9kb3ducmV2LnhtbESPzWrDMBCE74W8g9hALqWR64MJbpRQQoID7cVpLr0t&#10;1vqHWisjqbbbp68KgRyHmfmG2e5n04uRnO8sK3heJyCIK6s7bhRcP05PGxA+IGvsLZOCH/Kw3y0e&#10;tphrO3FJ4yU0IkLY56igDWHIpfRVSwb92g7E0autMxiidI3UDqcIN71MkySTBjuOCy0OdGip+rp8&#10;GwWTe6yLsGnK38/6+DacisS/T1elVsv59QVEoDncw7f2WStI0yyF/zfx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vHEDHAAAA3QAAAA8AAAAAAAAAAAAAAAAAmAIAAGRy&#10;cy9kb3ducmV2LnhtbFBLBQYAAAAABAAEAPUAAACMAwAAAAA=&#10;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    <v:path arrowok="t" o:connecttype="custom" o:connectlocs="62865,26670;62865,19050;59690,10795;55245,4445;48895,0;46990,0;53340,4445;58420,10795;60960,19050;62865,26670;60960,33020;59690,39370;58420,43815;53340,48895;48895,52070;43815,55245;37465,56515;31115,56515;24765,56515;20320,55245;15240,52070;10795,48895;6350,43815;3175,39370;1270,33020;1270,26670;3175,19050;6350,10795;10795,4445;15240,0;13970,0;8890,4445;4445,10795;1270,19050;0,26670;1270,33020;3175,39370;6350,43815;8890,48895;13970,53340;20320,55245;24765,58420;31115,58420;37465,58420;43815,55245;50165,53340;55245,48895;58420,43815;60960,39370;62865,33020;62865,26670" o:connectangles="0,0,0,0,0,0,0,0,0,0,0,0,0,0,0,0,0,0,0,0,0,0,0,0,0,0,0,0,0,0,0,0,0,0,0,0,0,0,0,0,0,0,0,0,0,0,0,0,0,0,0"/>
              </v:shape>
              <v:shape id="Freeform 2265" o:spid="_x0000_s3289" style="position:absolute;left:3613;top:4406;width:616;height:585;visibility:visible;mso-wrap-style:square;v-text-anchor:top" coordsize="9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sZV8MA&#10;AADdAAAADwAAAGRycy9kb3ducmV2LnhtbESPUWvCMBSF3wf+h3AF32a6CmFUo0xF8HE6f8C1uWvK&#10;mpvaxLb798tA8PFwzvkOZ7UZXSN66kLtWcPbPANBXHpTc6Xh8nV4fQcRIrLBxjNp+KUAm/XkZYWF&#10;8QOfqD/HSiQIhwI12BjbQspQWnIY5r4lTt637xzGJLtKmg6HBHeNzLNMSYc1pwWLLe0slT/nu9Ow&#10;D2Udt2q40udtlP1NbdXuZLWeTcePJYhIY3yGH+2j0ZDnagH/b9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sZV8MAAADdAAAADwAAAAAAAAAAAAAAAACYAgAAZHJzL2Rv&#10;d25yZXYueG1sUEsFBgAAAAAEAAQA9QAAAIgDAAAAAA==&#10;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    <v:path arrowok="t" o:connecttype="custom" o:connectlocs="61595,26670;61595,19050;58420,10795;53975,4445;47625,0;45720,0;52070,4445;57150,10795;59690,19050;61595,26670;59690,33020;58420,38100;55245,43815;52070,48895;47625,52070;42545,55245;36195,56515;29845,56515;25400,56515;19050,55245;13970,52070;9525,48895;6350,43815;3175,38100;1905,33020;0,26670;1905,19050;5080,10795;9525,4445;15875,0;13970,0;7620,4445;3175,10795;0,19050;0,26670;0,33020;1905,39370;5080,43815;7620,48895;12700,52070;19050,55245;23495,56515;29845,58420;36195,56515;42545,55245;47625,52070;52070,48895;57150,43815;59690,39370;61595,33020;61595,26670" o:connectangles="0,0,0,0,0,0,0,0,0,0,0,0,0,0,0,0,0,0,0,0,0,0,0,0,0,0,0,0,0,0,0,0,0,0,0,0,0,0,0,0,0,0,0,0,0,0,0,0,0,0,0"/>
              </v:shape>
              <v:shape id="Freeform 2266" o:spid="_x0000_s3290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WMZ8UA&#10;AADdAAAADwAAAGRycy9kb3ducmV2LnhtbESPzWrDMBCE74G+g9hCb4kcU/LjWgmlUGgOhcbJAyzW&#10;WjaVVkZSE/fto0Chx2FmvmHq/eSsuFCIg2cFy0UBgrj1emCj4Hx6n29AxISs0XomBb8UYb97mNVY&#10;aX/lI12aZESGcKxQQZ/SWEkZ254cxoUfibPX+eAwZRmM1AGvGe6sLItiJR0OnBd6HOmtp/a7+XEK&#10;Ykhb+2ns+dA1m8PX0ayXcrtW6ulxen0BkWhK/+G/9odWUJarZ7i/yU9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NYxnxQAAAN0AAAAPAAAAAAAAAAAAAAAAAJgCAABkcnMv&#10;ZG93bnJldi54bWxQSwUGAAAAAAQABAD1AAAAigMAAAAA&#10;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    <v:path arrowok="t" o:connecttype="custom" o:connectlocs="61595,26670;59690,19050;57150,10795;52070,4445;45720,0;44450,0;50800,4445;55245,10795;59690,19050;59690,26670;59690,33020;58420,38100;55245,43815;52070,46990;47625,52070;42545,53340;36195,55245;29845,56515;25400,55245;19050,53340;13970,52070;9525,46990;6350,43815;3175,38100;1905,33020;1905,26670;1905,19050;5080,10795;10795,4445;17145,0;13970,0;9525,4445;5080,10795;1905,19050;0,26670;0,33020;1905,39370;5080,43815;9525,48895;13970,52070;19050,55245;23495,56515;29845,56515;36195,56515;42545,55245;47625,52070;52070,48895;57150,43815;58420,39370;59690,33020;61595,26670" o:connectangles="0,0,0,0,0,0,0,0,0,0,0,0,0,0,0,0,0,0,0,0,0,0,0,0,0,0,0,0,0,0,0,0,0,0,0,0,0,0,0,0,0,0,0,0,0,0,0,0,0,0,0"/>
              </v:shape>
              <v:shape id="Freeform 2267" o:spid="_x0000_s3291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pwcQA&#10;AADdAAAADwAAAGRycy9kb3ducmV2LnhtbESPUWvCMBSF3wf7D+EOfJtpi4p2RnETQfY29Qdcmtum&#10;rLmpSar13y+DwR4P55zvcNbb0XbiRj60jhXk0wwEceV0y42Cy/nwugQRIrLGzjEpeFCA7eb5aY2l&#10;dnf+otspNiJBOJSowMTYl1KGypDFMHU9cfJq5y3GJH0jtcd7gttOFlm2kBZbTgsGe/owVH2fBqvA&#10;H5t8MO9hvvrMs9m1rtthf3koNXkZd28gIo3xP/zXPmoFRbGYw++b9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YqcHEAAAA3QAAAA8AAAAAAAAAAAAAAAAAmAIAAGRycy9k&#10;b3ducmV2LnhtbFBLBQYAAAAABAAEAPUAAACJAwAAAAA=&#10;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    <v:path arrowok="t" o:connecttype="custom" o:connectlocs="61595,26670;59690,19050;57150,10795;52070,4445;45720,0;42545,0;50800,4445;55245,10795;58420,19050;59690,26670;59690,33020;58420,38100;55245,42545;52070,46990;47625,50165;42545,53340;36195,55245;29845,56515;25400,55245;19050,53340;13970,50165;9525,46990;6350,42545;3175,38100;1905,33020;1905,26670;3175,19050;6350,10795;10795,4445;17145,0;15875,0;9525,4445;5080,10795;1905,19050;0,26670;1905,33020;3175,38100;6350,43815;9525,48895;13970,52070;19050,55245;25400,56515;29845,56515;36195,56515;42545,55245;47625,52070;52070,48895;55245,43815;58420,38100;59690,33020;61595,26670" o:connectangles="0,0,0,0,0,0,0,0,0,0,0,0,0,0,0,0,0,0,0,0,0,0,0,0,0,0,0,0,0,0,0,0,0,0,0,0,0,0,0,0,0,0,0,0,0,0,0,0,0,0,0"/>
              </v:shape>
              <v:shape id="Freeform 2268" o:spid="_x0000_s3292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ah8QA&#10;AADdAAAADwAAAGRycy9kb3ducmV2LnhtbESPQYvCMBSE74L/ITxhb5rahSLVKKIouwgrVsHro3m2&#10;xealNFlb//1GWPA4zMw3zGLVm1o8qHWVZQXTSQSCOLe64kLB5bwbz0A4j6yxtkwKnuRgtRwOFphq&#10;2/GJHpkvRICwS1FB6X2TSunykgy6iW2Ig3ezrUEfZFtI3WIX4KaWcRQl0mDFYaHEhjYl5ffs1yj4&#10;eVbf16652b393PpZ3UeH8/Gi1MeoX89BeOr9O/zf/tIK4jhJ4PUmP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mofEAAAA3QAAAA8AAAAAAAAAAAAAAAAAmAIAAGRycy9k&#10;b3ducmV2LnhtbFBLBQYAAAAABAAEAPUAAACJAwAAAAA=&#10;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    <v:path arrowok="t" o:connecttype="custom" o:connectlocs="57785,26670;57785,19050;53340,10795;48895,4445;42545,0;40640,0;46990,4445;53340,10795;56515,19050;57785,26670;56515,33020;55245,38100;53340,42545;48895,46990;45720,50165;40640,53340;34290,55245;27940,55245;23495,55245;17145,53340;12065,50165;7620,46990;4445,42545;3175,38100;1270,33020;0,26670;1270,19050;4445,10795;10795,4445;17145,0;15240,0;8890,4445;3175,10795;0,19050;0,26670;0,33020;1270,38100;4445,43815;7620,46990;12065,52070;17145,53340;23495,55245;27940,56515;34290,55245;40640,53340;45720,52070;50165,46990;53340,43815;56515,38100;57785,33020;57785,26670" o:connectangles="0,0,0,0,0,0,0,0,0,0,0,0,0,0,0,0,0,0,0,0,0,0,0,0,0,0,0,0,0,0,0,0,0,0,0,0,0,0,0,0,0,0,0,0,0,0,0,0,0,0,0"/>
              </v:shape>
              <v:shape id="Freeform 2269" o:spid="_x0000_s3293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CpuMUA&#10;AADdAAAADwAAAGRycy9kb3ducmV2LnhtbESPT2sCMRTE7wW/Q3iCl6JZF6uyGkUKgthe/HPx9tg8&#10;N4ublyVJdf32plDocZiZ3zDLdWcbcScfascKxqMMBHHpdM2VgvNpO5yDCBFZY+OYFDwpwHrVe1ti&#10;od2DD3Q/xkokCIcCFZgY20LKUBqyGEauJU7e1XmLMUlfSe3xkeC2kXmWTaXFmtOCwZY+DZW3449V&#10;sJ9/43P/bvRl58svzYeP3E0uSg363WYBIlIX/8N/7Z1WkOfTGfy+SU9Ar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Km4xQAAAN0AAAAPAAAAAAAAAAAAAAAAAJgCAABkcnMv&#10;ZG93bnJldi54bWxQSwUGAAAAAAQABAD1AAAAigMAAAAA&#10;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    <v:path arrowok="t" o:connecttype="custom" o:connectlocs="57785,26670;56515,19050;53340,10795;48895,4445;40640,0;39370,0;46990,4445;52070,10795;56515,19050;56515,26670;56515,33020;55245,38100;52070,42545;48895,46990;43815,50165;39370,53340;34290,55245;27940,55245;23495,55245;17145,53340;12065,50165;8890,46990;4445,42545;3175,38100;1270,33020;0,26670;1270,19050;5715,10795;10795,4445;18415,0;15240,0;8890,4445;4445,10795;1270,19050;0,26670;0,33020;1270,38100;4445,42545;7620,46990;12065,50165;17145,53340;23495,55245;27940,56515;34290,55245;40640,53340;45720,50165;50165,46990;53340,42545;56515,38100;57785,33020;57785,26670" o:connectangles="0,0,0,0,0,0,0,0,0,0,0,0,0,0,0,0,0,0,0,0,0,0,0,0,0,0,0,0,0,0,0,0,0,0,0,0,0,0,0,0,0,0,0,0,0,0,0,0,0,0,0"/>
              </v:shape>
              <v:shape id="Freeform 2270" o:spid="_x0000_s3294" style="position:absolute;left:3632;top:4406;width:578;height:553;visibility:visible;mso-wrap-style:square;v-text-anchor:top" coordsize="9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U6cIA&#10;AADdAAAADwAAAGRycy9kb3ducmV2LnhtbERPyW7CMBC9I/UfrEHiUoHTHFgCBqECFXBAYruP4iEJ&#10;jcchNpD+PT5U4vj09smsMaV4UO0Kywq+ehEI4tTqgjMFp+OqOwThPLLG0jIp+CMHs+lHa4KJtk/e&#10;0+PgMxFC2CWoIPe+SqR0aU4GXc9WxIG72NqgD7DOpK7xGcJNKeMo6kuDBYeGHCv6zin9PdyNgvR2&#10;xVHjl4s1z8+7zabY/nwOUKlOu5mPQXhq/Fv8715rBXHcD3PDm/AE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NTpwgAAAN0AAAAPAAAAAAAAAAAAAAAAAJgCAABkcnMvZG93&#10;bnJldi54bWxQSwUGAAAAAAQABAD1AAAAhwMAAAAA&#10;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    <v:path arrowok="t" o:connecttype="custom" o:connectlocs="57785,26670;56515,19050;53340,10795;46990,4445;40640,0;37465,0;45720,4445;52070,10795;55245,17145;56515,26670;56515,33020;55245,38100;52070,42545;48895,45720;43815,50165;39370,52070;34290,53340;27940,55245;23495,53340;18415,52070;13970,50165;8890,45720;5715,42545;3175,38100;1270,33020;1270,26670;3175,17145;5715,10795;12065,4445;20320,0;17145,0;10795,4445;4445,10795;1270,19050;0,26670;0,33020;3175,38100;4445,42545;7620,46990;12065,50165;17145,53340;23495,55245;27940,55245;34290,55245;40640,53340;45720,50165;48895,46990;53340,42545;55245,38100;56515,33020;57785,26670" o:connectangles="0,0,0,0,0,0,0,0,0,0,0,0,0,0,0,0,0,0,0,0,0,0,0,0,0,0,0,0,0,0,0,0,0,0,0,0,0,0,0,0,0,0,0,0,0,0,0,0,0,0,0"/>
              </v:shape>
              <v:shape id="Freeform 2271" o:spid="_x0000_s3295" style="position:absolute;left:3632;top:4406;width:565;height:553;visibility:visible;mso-wrap-style:square;v-text-anchor:top" coordsize="89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fowMcA&#10;AADdAAAADwAAAGRycy9kb3ducmV2LnhtbESPT2vCQBTE70K/w/IKvenGUKRGV2kF/6CH0lRtj4/s&#10;Mwlm34bdVdNv3xUKPQ4z8xtmOu9MI67kfG1ZwXCQgCAurK65VLD/XPZfQPiArLGxTAp+yMN89tCb&#10;YqbtjT/omodSRAj7DBVUIbSZlL6oyKAf2JY4eifrDIYoXSm1w1uEm0amSTKSBmuOCxW2tKioOOcX&#10;o+BZjr9Ph6+wOHZ69bYdnt17ut4p9fTYvU5ABOrCf/ivvdEK0nQ0hvub+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X6MDHAAAA3QAAAA8AAAAAAAAAAAAAAAAAmAIAAGRy&#10;cy9kb3ducmV2LnhtbFBLBQYAAAAABAAEAPUAAACMAwAAAAA=&#10;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    <v:path arrowok="t" o:connecttype="custom" o:connectlocs="56515,26670;56515,19050;52070,10795;46990,4445;39370,0;36195,0;43815,4445;50165,9525;55245,17145;56515,26670;55245,31750;53340,38100;52070,42545;48895,45720;43815,48895;39370,52070;34290,53340;27940,53340;23495,53340;18415,52070;13970,48895;8890,45720;5715,42545;3175,38100;1270,31750;1270,26670;3175,17145;7620,9525;13970,4445;21590,0;18415,0;10795,4445;5715,10795;1270,19050;0,26670;1270,33020;3175,38100;4445,42545;8890,46990;12065,50165;17145,53340;23495,55245;27940,55245;34290,55245;39370,53340;43815,50165;48895,46990;52070,42545;55245,38100;56515,33020;56515,26670" o:connectangles="0,0,0,0,0,0,0,0,0,0,0,0,0,0,0,0,0,0,0,0,0,0,0,0,0,0,0,0,0,0,0,0,0,0,0,0,0,0,0,0,0,0,0,0,0,0,0,0,0,0,0"/>
              </v:shape>
              <v:shape id="Freeform 2272" o:spid="_x0000_s3296" style="position:absolute;left:3644;top:4406;width:553;height:553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0vQ8MA&#10;AADdAAAADwAAAGRycy9kb3ducmV2LnhtbERPTWuDQBC9B/Iflgn0FtdYSFvrRqRQyCGUaArtcXCn&#10;KnVnxV2N+ffdQ6DHx/vO8sX0YqbRdZYV7KIYBHFtdceNgs/L+/YZhPPIGnvLpOBGDvLDepVhqu2V&#10;S5or34gQwi5FBa33Qyqlq1sy6CI7EAfux44GfYBjI/WI1xBuepnE8V4a7Dg0tDjQW0v1bzUZBfH+&#10;JZlO39TvyHx80WN5LqtjodTDZileQXha/L/47j5qBUnyFPaHN+EJ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0vQ8MAAADdAAAADwAAAAAAAAAAAAAAAACYAgAAZHJzL2Rv&#10;d25yZXYueG1sUEsFBgAAAAAEAAQA9QAAAIgDAAAAAA==&#10;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    <v:path arrowok="t" o:connecttype="custom" o:connectlocs="55245,26670;53975,17145;50800,10795;44450,4445;36195,0;33020,0;41275,3175;48895,9525;50800,12700;52070,17145;53975,22225;53975,26670;53975,31750;52070,38100;50800,42545;45720,45720;42545,48895;38100,52070;33020,53340;26670,53340;22225,53340;17145,52070;12700,48895;7620,45720;4445,42545;3175,38100;1905,31750;0,26670;1905,22225;1905,17145;4445,12700;6350,9525;13970,3175;22225,0;19050,0;10795,4445;4445,10795;1905,17145;0,26670;0,33020;1905,38100;4445,42545;7620,45720;12700,50165;17145,52070;22225,53340;26670,55245;33020,53340;38100,52070;42545,50165;47625,45720;50800,42545;53975,38100;55245,33020;55245,26670" o:connectangles="0,0,0,0,0,0,0,0,0,0,0,0,0,0,0,0,0,0,0,0,0,0,0,0,0,0,0,0,0,0,0,0,0,0,0,0,0,0,0,0,0,0,0,0,0,0,0,0,0,0,0,0,0,0,0"/>
              </v:shape>
              <v:shape id="Freeform 2273" o:spid="_x0000_s3297" style="position:absolute;left:3644;top:4406;width:553;height:53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zmbscA&#10;AADdAAAADwAAAGRycy9kb3ducmV2LnhtbESPS0/DMBCE75X4D9YicWud5gAorRMhJAonRB8cuG3j&#10;zUPEa9c2aeivx0hIHEcz841mXU1mECP50FtWsFxkIIhrq3tuFRz2T/N7ECEiaxwsk4JvClCVV7M1&#10;FtqeeUvjLrYiQTgUqKCL0RVShrojg2FhHXHyGusNxiR9K7XHc4KbQeZZdisN9pwWOnT02FH9ufsy&#10;Ci7vH0f//HZx203cvx5OY+MaL5W6uZ4eViAiTfE//Nd+0Qry/G4Jv2/SE5D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s5m7HAAAA3QAAAA8AAAAAAAAAAAAAAAAAmAIAAGRy&#10;cy9kb3ducmV2LnhtbFBLBQYAAAAABAAEAPUAAACMAwAAAAA=&#10;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    <v:path arrowok="t" o:connecttype="custom" o:connectlocs="55245,26670;53975,17145;48895,9525;42545,4445;34925,0;28575,0;34925,1270;39370,3175;42545,4445;47625,7620;48895,12700;52070,17145;53975,22225;53975,26670;53975,31750;52070,38100;48895,40640;45720,45720;42545,48895;38100,50165;33020,52070;26670,53340;22225,52070;17145,50165;12700,48895;9525,45720;4445,40640;3175,38100;1905,31750;1905,26670;1905,22225;3175,17145;4445,12700;7620,7620;12700,4445;15875,3175;20320,1270;25400,0;20320,0;12700,4445;6350,9525;1905,17145;0,26670;0,31750;1905,38100;4445,42545;7620,45720;12700,48895;17145,52070;22225,53340;26670,53340;33020,53340;38100,52070;42545,48895;47625,45720;50800,42545;52070,38100;53975,31750;55245,26670" o:connectangles="0,0,0,0,0,0,0,0,0,0,0,0,0,0,0,0,0,0,0,0,0,0,0,0,0,0,0,0,0,0,0,0,0,0,0,0,0,0,0,0,0,0,0,0,0,0,0,0,0,0,0,0,0,0,0,0,0,0,0"/>
              </v:shape>
              <v:shape id="Freeform 2274" o:spid="_x0000_s3298" style="position:absolute;left:3644;top:4406;width:540;height:534;visibility:visible;mso-wrap-style:square;v-text-anchor:top" coordsize="8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2AZMcA&#10;AADdAAAADwAAAGRycy9kb3ducmV2LnhtbESPQWvCQBSE7wX/w/IKvUjdNARboquIpMWDIFov3h7Z&#10;ZzY0+zZmt5r6611B6HGYmW+Y6by3jThT52vHCt5GCQji0umaKwX778/XDxA+IGtsHJOCP/Iwnw2e&#10;pphrd+EtnXehEhHCPkcFJoQ2l9KXhiz6kWuJo3d0ncUQZVdJ3eElwm0j0yQZS4s1xwWDLS0NlT+7&#10;X6ugGK6/Ns7oQ5LtQ1bUx+xanFZKvTz3iwmIQH34Dz/aK60gTd9TuL+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NgGTHAAAA3QAAAA8AAAAAAAAAAAAAAAAAmAIAAGRy&#10;cy9kb3ducmV2LnhtbFBLBQYAAAAABAAEAPUAAACMAwAAAAA=&#10;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    <v:path arrowok="t" o:connecttype="custom" o:connectlocs="53975,22225;50800,12700;41275,3175;26670,0;13970,3175;4445,12700;1905,22225;1905,31750;4445,42545;12700,48895;22225,53340;33020,53340;42545,48895;50800,42545;53975,31750;53975,26670;52070,36195;45720,45720;38100,50165;26670,52070;17145,50165;9525,45720;3175,36195;1905,26670;3175,17145;9525,7620;17145,3175;26670,0;38100,3175;45720,7620;52070,17145;53975,26670" o:connectangles="0,0,0,0,0,0,0,0,0,0,0,0,0,0,0,0,0,0,0,0,0,0,0,0,0,0,0,0,0,0,0,0"/>
                <o:lock v:ext="edit" verticies="t"/>
              </v:shape>
              <v:shape id="Freeform 2275" o:spid="_x0000_s3299" style="position:absolute;left:3663;top:4406;width:521;height:534;visibility:visible;mso-wrap-style:square;v-text-anchor:top" coordsize="8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ZccQA&#10;AADdAAAADwAAAGRycy9kb3ducmV2LnhtbESPT4vCMBTE74LfITzBi6ypXdHSNYosK3gS/7HnR/Ns&#10;wzYvpYlav71ZEDwOM/MbZrHqbC1u1HrjWMFknIAgLpw2XCo4nzYfGQgfkDXWjknBgzyslv3eAnPt&#10;7nyg2zGUIkLY56igCqHJpfRFRRb92DXE0bu41mKIsi2lbvEe4baWaZLMpEXDcaHChr4rKv6OV6sg&#10;yMZkv/o0H2XdZZo8prv9j7kqNRx06y8QgbrwDr/aW60gTeef8P8mP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WXHEAAAA3QAAAA8AAAAAAAAAAAAAAAAAmAIAAGRycy9k&#10;b3ducmV2LnhtbFBLBQYAAAAABAAEAPUAAACJAwAAAAA=&#10;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    <v:path arrowok="t" o:connecttype="custom" o:connectlocs="52070,22225;46990,12700;40640,4445;33020,1270;24765,0;18415,1270;10795,4445;2540,12700;0,22225;0,31750;2540,40640;10795,48895;20320,52070;31115,52070;40640,48895;46990,40640;52070,31750;52070,26670;48895,36195;43815,43815;36195,50165;24765,52070;15240,50165;7620,43815;1270,36195;0,26670;1270,17145;7620,9525;15240,3175;24765,1270;36195,3175;43815,9525;48895,17145;52070,26670" o:connectangles="0,0,0,0,0,0,0,0,0,0,0,0,0,0,0,0,0,0,0,0,0,0,0,0,0,0,0,0,0,0,0,0,0,0"/>
                <o:lock v:ext="edit" verticies="t"/>
              </v:shape>
              <v:shape id="Freeform 2276" o:spid="_x0000_s3300" style="position:absolute;left:3663;top:4406;width:521;height:521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2uNMUA&#10;AADdAAAADwAAAGRycy9kb3ducmV2LnhtbESPQWvCQBSE74X+h+UJvdWNodgSXcUWIuLN2EKPj+xz&#10;E5J9m2a3Sfz3XUHocZiZb5j1drKtGKj3tWMFi3kCgrh0umaj4POcP7+B8AFZY+uYFFzJw3bz+LDG&#10;TLuRTzQUwYgIYZ+hgiqELpPSlxVZ9HPXEUfv4nqLIcreSN3jGOG2lWmSLKXFmuNChR19VFQ2xa9V&#10;sC8O9Zdc/phrvsAmb94tHr/3Sj3Npt0KRKAp/Ifv7YNWkKavL3B7E5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a40xQAAAN0AAAAPAAAAAAAAAAAAAAAAAJgCAABkcnMv&#10;ZG93bnJldi54bWxQSwUGAAAAAAQABAD1AAAAigMAAAAA&#10;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    <v:path arrowok="t" o:connecttype="custom" o:connectlocs="52070,22225;46990,12700;40640,4445;31115,1270;20320,1270;10795,4445;4445,12700;0,22225;0,31750;4445,40640;10795,48895;20320,52070;31115,52070;40640,48895;46990,40640;52070,31750;50165,26670;48895,36195;43815,43815;36195,50165;24765,52070;15240,50165;7620,43815;2540,36195;1270,26670;2540,17145;7620,9525;15240,3175;24765,1270;36195,3175;43815,9525;48895,17145;50165,26670" o:connectangles="0,0,0,0,0,0,0,0,0,0,0,0,0,0,0,0,0,0,0,0,0,0,0,0,0,0,0,0,0,0,0,0,0"/>
                <o:lock v:ext="edit" verticies="t"/>
              </v:shape>
              <v:shape id="Freeform 2277" o:spid="_x0000_s3301" style="position:absolute;left:3663;top:4419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tT2cMA&#10;AADdAAAADwAAAGRycy9kb3ducmV2LnhtbESPQYvCMBSE7wv+h/AEb2tqcVepRhFBUDytevD4bJ5p&#10;sXkpSdT6783Cwh6HmfmGmS8724gH+VA7VjAaZiCIS6drNgpOx83nFESIyBobx6TgRQGWi97HHAvt&#10;nvxDj0M0IkE4FKigirEtpAxlRRbD0LXEybs6bzEm6Y3UHp8JbhuZZ9m3tFhzWqiwpXVF5e1wtwqC&#10;eZ3P691JX4wPfrfK9+4+vig16HerGYhIXfwP/7W3WkGeT77g9016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tT2cMAAADdAAAADwAAAAAAAAAAAAAAAACYAgAAZHJzL2Rv&#10;d25yZXYueG1sUEsFBgAAAAAEAAQA9QAAAIgDAAAAAA==&#10;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    <v:path arrowok="t" o:connecttype="custom" o:connectlocs="50165,20955;46990,11430;39370,5080;31115,0;20320,0;10795,5080;4445,11430;1270,20955;1270,30480;4445,39370;10795,45720;20320,50800;31115,50800;39370,45720;46990,39370;50165,30480;50165,25400;48895,34925;42545,42545;34290,47625;24765,50800;15240,47625;7620,42545;2540,34925;1270,25400;2540,15875;7620,8255;15240,3175;24765,0;34290,3175;42545,8255;48895,15875;50165,25400" o:connectangles="0,0,0,0,0,0,0,0,0,0,0,0,0,0,0,0,0,0,0,0,0,0,0,0,0,0,0,0,0,0,0,0,0"/>
                <o:lock v:ext="edit" verticies="t"/>
              </v:shape>
              <v:shape id="Freeform 2278" o:spid="_x0000_s3302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CW5cQA&#10;AADdAAAADwAAAGRycy9kb3ducmV2LnhtbESPwWrDMBBE74X8g9hAb7VsUeLEsWJCoNBbaZocclus&#10;jW1irYylOm6/vioUehxm5g1TVrPtxUSj7xxryJIUBHHtTMeNhtPHy9MahA/IBnvHpOGLPFS7xUOJ&#10;hXF3fqfpGBoRIewL1NCGMBRS+roliz5xA3H0rm60GKIcG2lGvEe47aVK05W02HFcaHGgQ0v17fhp&#10;NXBKF5+f+W3zrDLzfWtkrvyk9eNy3m9BBJrDf/iv/Wo0KJWv4PdNf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gluXEAAAA3QAAAA8AAAAAAAAAAAAAAAAAmAIAAGRycy9k&#10;b3ducmV2LnhtbFBLBQYAAAAABAAEAPUAAACJAwAAAAA=&#10;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    <v:path arrowok="t" o:connecttype="custom" o:connectlocs="48895,20955;45720,11430;38100,5080;29845,0;19050,0;10795,5080;3175,11430;0,20955;0,30480;3175,39370;10795,45720;19050,50800;29845,50800;38100,45720;45720,39370;48895,30480;48895,25400;45720,34925;41275,42545;33020,47625;23495,48895;13970,47625;7620,42545;1270,34925;0,25400;1270,15875;7620,8255;13970,3175;23495,1905;33020,3175;41275,8255;45720,15875;48895,25400" o:connectangles="0,0,0,0,0,0,0,0,0,0,0,0,0,0,0,0,0,0,0,0,0,0,0,0,0,0,0,0,0,0,0,0,0"/>
                <o:lock v:ext="edit" verticies="t"/>
              </v:shape>
              <v:shape id="Freeform 2279" o:spid="_x0000_s3303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SBZ8QA&#10;AADdAAAADwAAAGRycy9kb3ducmV2LnhtbESPQWuDQBSE74X8h+UFcmvWCMZis0opCSm9aUrOr+6L&#10;St234m6j/ffdQCDHYWa+YXbFbHpxpdF1lhVs1hEI4trqjhsFX6fD8wsI55E19pZJwR85KPLF0w4z&#10;bScu6Vr5RgQIuwwVtN4PmZSubsmgW9uBOHgXOxr0QY6N1CNOAW56GUfRVhrsOCy0ONB7S/VP9WsU&#10;yPOmuZzk55Tob9ofzv2+PCaRUqvl/PYKwtPsH+F7+0MriOM0hdub8AR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kgWfEAAAA3QAAAA8AAAAAAAAAAAAAAAAAmAIAAGRycy9k&#10;b3ducmV2LnhtbFBLBQYAAAAABAAEAPUAAACJAwAAAAA=&#10;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    <v:path arrowok="t" o:connecttype="custom" o:connectlocs="48895,20955;44450,11430;38100,5080;29845,1905;19050,1905;10795,5080;3175,11430;0,20955;0,30480;3175,39370;10795,45720;19050,48895;29845,48895;38100,45720;44450,39370;48895,30480;47625,25400;45720,34925;41275,42545;33020,47625;23495,48895;15875,47625;7620,42545;3175,34925;0,25400;3175,15875;7620,8255;15875,3175;23495,1905;33020,3175;41275,8255;45720,15875;47625,25400" o:connectangles="0,0,0,0,0,0,0,0,0,0,0,0,0,0,0,0,0,0,0,0,0,0,0,0,0,0,0,0,0,0,0,0,0"/>
                <o:lock v:ext="edit" verticies="t"/>
              </v:shape>
              <v:shape id="Freeform 2280" o:spid="_x0000_s3304" style="position:absolute;left:3676;top:4438;width:489;height:470;visibility:visible;mso-wrap-style:square;v-text-anchor:top" coordsize="7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YjsMA&#10;AADdAAAADwAAAGRycy9kb3ducmV2LnhtbERPW2vCMBR+F/YfwhnsTdOV4aQaZQjKYHN4w+dDc9pG&#10;m5OSZNr9++VB8PHju88WvW3FlXwwjhW8jjIQxKXThmsFx8NqOAERIrLG1jEp+KMAi/nTYIaFdjfe&#10;0XUfa5FCOBSooImxK6QMZUMWw8h1xImrnLcYE/S11B5vKdy2Ms+ysbRoODU02NGyofKy/7UKNodz&#10;dnr7rqpVPd59mR9vW7NdK/Xy3H9MQUTq40N8d39qBXn+nuamN+k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UYjsMAAADdAAAADwAAAAAAAAAAAAAAAACYAgAAZHJzL2Rv&#10;d25yZXYueG1sUEsFBgAAAAAEAAQA9QAAAIgDAAAAAA==&#10;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    <v:path arrowok="t" o:connecttype="custom" o:connectlocs="47625,19050;44450,9525;38100,3175;28575,0;19050,0;10795,3175;4445,9525;0,19050;0,28575;4445,37465;10795,43815;19050,46990;28575,46990;38100,43815;44450,37465;47625,28575;47625,23495;45720,33020;41275,39370;33020,45720;23495,46990;15875,45720;7620,39370;3175,33020;1270,23495;3175,13970;7620,7620;15875,1270;23495,0;33020,1270;41275,7620;45720,13970;47625,23495" o:connectangles="0,0,0,0,0,0,0,0,0,0,0,0,0,0,0,0,0,0,0,0,0,0,0,0,0,0,0,0,0,0,0,0,0"/>
                <o:lock v:ext="edit" verticies="t"/>
              </v:shape>
              <v:shape id="Freeform 2281" o:spid="_x0000_s3305" style="position:absolute;left:3676;top:4438;width:476;height:470;visibility:visible;mso-wrap-style:square;v-text-anchor:top" coordsize="7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XDscA&#10;AADdAAAADwAAAGRycy9kb3ducmV2LnhtbESPW2vCQBSE3wv+h+UIfSm6MVCrqauE3rRv9QK+nmaP&#10;STB7NuxuTfz3bqHQx2FmvmEWq9404kLO15YVTMYJCOLC6ppLBYf9+2gGwgdkjY1lUnAlD6vl4G6B&#10;mbYdb+myC6WIEPYZKqhCaDMpfVGRQT+2LXH0TtYZDFG6UmqHXYSbRqZJMpUGa44LFbb0UlFx3v0Y&#10;Bev8e+Pe0q9P93DM3evp2Obdx6NS98M+fwYRqA//4b/2RitI06c5/L6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fVw7HAAAA3QAAAA8AAAAAAAAAAAAAAAAAmAIAAGRy&#10;cy9kb3ducmV2LnhtbFBLBQYAAAAABAAEAPUAAACMAwAAAAA=&#10;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    <v:path arrowok="t" o:connecttype="custom" o:connectlocs="47625,19050;44450,10795;38100,4445;28575,0;19050,0;10795,4445;4445,10795;1270,19050;1270,28575;4445,36195;10795,42545;19050,46990;28575,46990;38100,42545;44450,36195;47625,28575;47625,23495;45720,33020;41275,39370;33020,43815;23495,45720;15875,43815;7620,39370;3175,33020;1270,23495;3175,13970;7620,7620;15875,3175;23495,1270;33020,3175;41275,7620;45720,13970;47625,23495" o:connectangles="0,0,0,0,0,0,0,0,0,0,0,0,0,0,0,0,0,0,0,0,0,0,0,0,0,0,0,0,0,0,0,0,0"/>
                <o:lock v:ext="edit" verticies="t"/>
              </v:shape>
              <v:shape id="Freeform 2282" o:spid="_x0000_s3306" style="position:absolute;left:3689;top:4438;width:463;height:470;visibility:visible;mso-wrap-style:square;v-text-anchor:top" coordsize="73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3gK8EA&#10;AADdAAAADwAAAGRycy9kb3ducmV2LnhtbERPy4rCMBTdD8w/hDvgbkymCym1UYZ5gAiCVWG2l+ZO&#10;W2xuShJt/XuzEFwezrtcT7YXV/Khc6zhY65AENfOdNxoOB1/33MQISIb7B2ThhsFWK9eX0osjBu5&#10;oushNiKFcChQQxvjUEgZ6pYshrkbiBP377zFmKBvpPE4pnDby0yphbTYcWpocaCvlurz4WI15H6z&#10;3Y1/+/q7imeV7ZVpqp+d1rO36XMJItIUn+KHe2M0ZFme9qc36Qn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N4CvBAAAA3QAAAA8AAAAAAAAAAAAAAAAAmAIAAGRycy9kb3du&#10;cmV2LnhtbFBLBQYAAAAABAAEAPUAAACGAwAAAAA=&#10;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    <v:path arrowok="t" o:connecttype="custom" o:connectlocs="46355,19050;43180,10795;36830,4445;27305,1270;17780,1270;9525,4445;3175,10795;0,19050;0,28575;3175,36195;9525,42545;17780,45720;27305,45720;36830,42545;43180,36195;46355,28575;44450,23495;43180,31750;38100,39370;31750,43815;22225,45720;14605,43815;6350,39370;1905,31750;0,23495;1905,13970;6350,7620;14605,3175;22225,1270;31750,3175;38100,7620;43180,13970;44450,23495" o:connectangles="0,0,0,0,0,0,0,0,0,0,0,0,0,0,0,0,0,0,0,0,0,0,0,0,0,0,0,0,0,0,0,0,0"/>
                <o:lock v:ext="edit" verticies="t"/>
              </v:shape>
              <v:shape id="Freeform 2283" o:spid="_x0000_s3307" style="position:absolute;left:3689;top:4451;width:463;height:444;visibility:visible;mso-wrap-style:square;v-text-anchor:top" coordsize="7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Iai8gA&#10;AADdAAAADwAAAGRycy9kb3ducmV2LnhtbESPQUvDQBSE74L/YXlCb3bTHNqQdltEkC4iYqstPb5m&#10;X5No9m3IbtPUX+8KgsdhZr5hFqvBNqKnzteOFUzGCQjiwpmaSwUf70/3GQgfkA02jknBlTyslrc3&#10;C8yNu/CG+m0oRYSwz1FBFUKbS+mLiiz6sWuJo3dyncUQZVdK0+Elwm0j0ySZSos1x4UKW3qsqPja&#10;nq2Ct90me1kfP7/X0+dZqg+9ft1rrdTobniYgwg0hP/wX1sbBWmaTeD3TXwCc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QhqLyAAAAN0AAAAPAAAAAAAAAAAAAAAAAJgCAABk&#10;cnMvZG93bnJldi54bWxQSwUGAAAAAAQABAD1AAAAjQMAAAAA&#10;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    <v:path arrowok="t" o:connecttype="custom" o:connectlocs="44450,17780;41275,9525;34925,3175;27305,0;19050,0;9525,3175;3175,9525;0,17780;0,27305;3175,34925;9525,41275;19050,44450;27305,44450;34925,41275;41275,34925;44450,27305;44450,22225;43180,30480;38100,38100;31750,42545;22225,44450;14605,42545;8255,38100;3175,30480;1905,22225;3175,14605;8255,6350;14605,1905;22225,0;31750,1905;38100,6350;43180,14605;44450,22225" o:connectangles="0,0,0,0,0,0,0,0,0,0,0,0,0,0,0,0,0,0,0,0,0,0,0,0,0,0,0,0,0,0,0,0,0"/>
                <o:lock v:ext="edit" verticies="t"/>
              </v:shape>
              <v:shape id="Freeform 2284" o:spid="_x0000_s3308" style="position:absolute;left:3689;top:4451;width:444;height:444;visibility:visible;mso-wrap-style:square;v-text-anchor:top" coordsize="7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+DMUA&#10;AADdAAAADwAAAGRycy9kb3ducmV2LnhtbESPQWvCQBSE74L/YXmCN91kISWkrtJqBUE81JaeH9ln&#10;Esy+DdltjP/eLQg9DjPzDbPajLYVA/W+cawhXSYgiEtnGq40fH/tFzkIH5ANto5Jw508bNbTyQoL&#10;4278ScM5VCJC2BeooQ6hK6T0ZU0W/dJ1xNG7uN5iiLKvpOnxFuG2lSpJXqTFhuNCjR1tayqv51+r&#10;4WM3ZHl1UEn6fjrKtPnJLtd7pvV8Nr69ggg0hv/ws30wGpTKFfy9iU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f4MxQAAAN0AAAAPAAAAAAAAAAAAAAAAAJgCAABkcnMv&#10;ZG93bnJldi54bWxQSwUGAAAAAAQABAD1AAAAigMAAAAA&#10;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    <v:path arrowok="t" o:connecttype="custom" o:connectlocs="44450,17780;41275,9525;34925,3175;27305,0;19050,0;11430,3175;5080,9525;1905,17780;1905,27305;5080,34925;11430,41275;19050,44450;27305,44450;34925,41275;41275,34925;44450,27305;44450,22225;43180,30480;38100,38100;31750,41275;22225,42545;14605,41275;8255,38100;3175,30480;1905,22225;3175,14605;8255,6350;14605,3175;22225,0;31750,3175;38100,6350;43180,14605;44450,22225" o:connectangles="0,0,0,0,0,0,0,0,0,0,0,0,0,0,0,0,0,0,0,0,0,0,0,0,0,0,0,0,0,0,0,0,0"/>
                <o:lock v:ext="edit" verticies="t"/>
              </v:shape>
              <v:shape id="Freeform 2285" o:spid="_x0000_s3309" style="position:absolute;left:3708;top:4451;width:425;height:444;visibility:visible;mso-wrap-style:square;v-text-anchor:top" coordsize="6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wysUA&#10;AADdAAAADwAAAGRycy9kb3ducmV2LnhtbESPQWsCMRSE74X+h/AK3mrWFUS3RpFCQe3Jtb0/Nq+b&#10;xeRl3cR19dc3QqHHYWa+YZbrwVnRUxcazwom4wwEceV1w7WCr+PH6xxEiMgarWdScKMA69Xz0xIL&#10;7a98oL6MtUgQDgUqMDG2hZShMuQwjH1LnLwf3zmMSXa11B1eE9xZmWfZTDpsOC0YbOndUHUqL07B&#10;9yK3n4e+vg9TU577iT3vFre9UqOXYfMGItIQ/8N/7a1WkOfzKTz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7DKxQAAAN0AAAAPAAAAAAAAAAAAAAAAAJgCAABkcnMv&#10;ZG93bnJldi54bWxQSwUGAAAAAAQABAD1AAAAigMAAAAA&#10;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    <v:path arrowok="t" o:connecttype="custom" o:connectlocs="42545,17780;39370,9525;33020,5080;25400,0;17145,0;9525,5080;3175,9525;0,17780;0,27305;3175,34925;9525,39370;17145,42545;25400,42545;33020,39370;39370,34925;42545,27305;42545,22225;41275,30480;36195,36195;29845,41275;20320,42545;12700,41275;6350,36195;1270,30480;0,22225;1270,14605;6350,8255;12700,3175;20320,1905;29845,3175;36195,8255;41275,14605;42545,22225" o:connectangles="0,0,0,0,0,0,0,0,0,0,0,0,0,0,0,0,0,0,0,0,0,0,0,0,0,0,0,0,0,0,0,0,0"/>
                <o:lock v:ext="edit" verticies="t"/>
              </v:shape>
              <v:shape id="Freeform 2286" o:spid="_x0000_s3310" style="position:absolute;left:3708;top:4451;width:425;height:425;visibility:visible;mso-wrap-style:square;v-text-anchor:top" coordsize="6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bEsUA&#10;AADdAAAADwAAAGRycy9kb3ducmV2LnhtbESP3WrCQBSE7wu+w3IE7+omwdYQXUWkSntXfx7gmD0m&#10;wezZsLuNsU/fLRR6OczMN8xyPZhW9OR8Y1lBOk1AEJdWN1wpOJ92zzkIH5A1tpZJwYM8rFejpyUW&#10;2t75QP0xVCJC2BeooA6hK6T0ZU0G/dR2xNG7WmcwROkqqR3eI9y0MkuSV2mw4bhQY0fbmsrb8cso&#10;4D5L8Tvdv1Szj3n5qS9vLs1vSk3Gw2YBItAQ/sN/7XetIMvyGfy+i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1xsSxQAAAN0AAAAPAAAAAAAAAAAAAAAAAJgCAABkcnMv&#10;ZG93bnJldi54bWxQSwUGAAAAAAQABAD1AAAAigMAAAAA&#10;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    <v:path arrowok="t" o:connecttype="custom" o:connectlocs="42545,22225;42545,17780;41275,14605;39370,9525;36195,6350;33020,5080;29845,3175;25400,1905;20320,0;17145,1905;12700,3175;9525,5080;6350,6350;3175,9525;1270,14605;0,17780;0,22225;0,27305;1270,30480;3175,34925;6350,38100;9525,39370;12700,41275;17145,42545;20320,42545;25400,42545;29845,41275;33020,39370;36195,38100;39370,34925;41275,30480;42545,27305;42545,22225;41275,22225;39370,30480;36195,36195;28575,41275;20320,42545;12700,41275;6350,36195;3175,30480;1270,22225;3175,14605;6350,8255;12700,3175;20320,1905;28575,3175;36195,8255;39370,14605;41275,22225" o:connectangles="0,0,0,0,0,0,0,0,0,0,0,0,0,0,0,0,0,0,0,0,0,0,0,0,0,0,0,0,0,0,0,0,0,0,0,0,0,0,0,0,0,0,0,0,0,0,0,0,0,0"/>
                <o:lock v:ext="edit" verticies="t"/>
              </v:shape>
              <v:shape id="Freeform 2287" o:spid="_x0000_s3311" style="position:absolute;left:3708;top:4470;width:425;height:406;visibility:visible;mso-wrap-style:square;v-text-anchor:top" coordsize="6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EDWsYA&#10;AADdAAAADwAAAGRycy9kb3ducmV2LnhtbESPT2vCQBTE7wW/w/KE3uomKS0hupEiaAvtpSri8bH7&#10;8odm34bsqtFP3y0UPA4z8xtmsRxtJ840+NaxgnSWgCDWzrRcK9jv1k85CB+QDXaOScGVPCzLycMC&#10;C+Mu/E3nbahFhLAvUEETQl9I6XVDFv3M9cTRq9xgMUQ51NIMeIlw28ksSV6lxZbjQoM9rRrSP9uT&#10;VXB6Tt8/6+p42IyrYFHffMr6S6nH6fg2BxFoDPfwf/vDKMiy/AX+3sQn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EDWsYAAADdAAAADwAAAAAAAAAAAAAAAACYAgAAZHJz&#10;L2Rvd25yZXYueG1sUEsFBgAAAAAEAAQA9QAAAIsDAAAAAA==&#10;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    <v:path arrowok="t" o:connecttype="custom" o:connectlocs="42545,20320;41275,15875;41275,12700;38100,9525;36195,6350;33020,3175;29845,1270;25400,0;20320,0;17145,0;12700,1270;9525,3175;6350,6350;3175,9525;1270,12700;0,15875;0,20320;0,25400;1270,28575;3175,31750;6350,34290;9525,37465;12700,39370;17145,40640;20320,40640;25400,40640;29845,39370;33020,37465;36195,34290;38100,31750;41275,28575;41275,25400;42545,20320;41275,20320;39370,28575;34925,34290;28575,39370;20320,40640;13970,39370;7620,34290;3175,28575;1270,20320;3175,12700;7620,6350;13970,1270;20320,0;28575,1270;34925,6350;39370,12700;41275,20320" o:connectangles="0,0,0,0,0,0,0,0,0,0,0,0,0,0,0,0,0,0,0,0,0,0,0,0,0,0,0,0,0,0,0,0,0,0,0,0,0,0,0,0,0,0,0,0,0,0,0,0,0,0"/>
                <o:lock v:ext="edit" verticies="t"/>
              </v:shape>
              <v:shape id="Freeform 2288" o:spid="_x0000_s3312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pDsQA&#10;AADdAAAADwAAAGRycy9kb3ducmV2LnhtbESP0WrCQBRE34X+w3ILfTMbAw0hdRURizZvVT/gkr1m&#10;Q7N3Y3Yb4993BaGPw8ycYZbryXZipMG3jhUskhQEce10y42C8+lzXoDwAVlj55gU3MnDevUyW2Kp&#10;3Y2/aTyGRkQI+xIVmBD6UkpfG7LoE9cTR+/iBoshyqGResBbhNtOZmmaS4stxwWDPW0N1T/HX6vg&#10;UjX5+74tqlDhphi/7lezy3Kl3l6nzQeIQFP4Dz/bB60gy4ocHm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aaQ7EAAAA3QAAAA8AAAAAAAAAAAAAAAAAmAIAAGRycy9k&#10;b3ducmV2LnhtbFBLBQYAAAAABAAEAPUAAACJAwAAAAA=&#10;" path="m63,32l60,20,55,10,43,2,30,,18,2,8,10,3,20,,32,3,45r5,9l18,62r12,2l43,62,55,54r5,-9l63,32xm63,32l60,45r-7,9l43,59,30,62,20,59,10,54,3,45,,32,3,20,10,10,20,5,30,2,43,5r10,5l60,20r3,12xe" fillcolor="#93c095" stroked="f">
                <v:path arrowok="t" o:connecttype="custom" o:connectlocs="40005,20320;38100,12700;34925,6350;27305,1270;19050,0;11430,1270;5080,6350;1905,12700;0,20320;1905,28575;5080,34290;11430,39370;19050,40640;27305,39370;34925,34290;38100,28575;40005,20320;40005,20320;38100,28575;33655,34290;27305,37465;19050,39370;12700,37465;6350,34290;1905,28575;0,20320;1905,12700;6350,6350;12700,3175;19050,1270;27305,3175;33655,6350;38100,12700;40005,20320" o:connectangles="0,0,0,0,0,0,0,0,0,0,0,0,0,0,0,0,0,0,0,0,0,0,0,0,0,0,0,0,0,0,0,0,0,0"/>
                <o:lock v:ext="edit" verticies="t"/>
              </v:shape>
              <v:shape id="Freeform 2289" o:spid="_x0000_s3313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1hnsYA&#10;AADdAAAADwAAAGRycy9kb3ducmV2LnhtbESPQUsDMRSE74L/ITzBm812D+26Ni3SIlSpB7devD02&#10;z2Rx87Iksbv996ZQ8DjMzDfMajO5XpwoxM6zgvmsAEHcet2xUfB5fHmoQMSErLH3TArOFGGzvr1Z&#10;Ya39yB90apIRGcKxRgU2paGWMraWHMaZH4iz9+2Dw5RlMFIHHDPc9bIsioV02HFesDjQ1lL70/w6&#10;Bce3x9f38+FrbNIY7M6YeeVkr9T93fT8BCLRlP7D1/ZeKyjLagmXN/k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1hnsYAAADdAAAADwAAAAAAAAAAAAAAAACYAgAAZHJz&#10;L2Rvd25yZXYueG1sUEsFBgAAAAAEAAQA9QAAAIsDAAAAAA==&#10;" path="m63,32l60,20,53,10,43,2,30,,20,2,10,10,3,20,,32,3,45r7,9l20,62r10,2l43,62,53,54r7,-9l63,32xm60,32l58,45r-5,7l43,59,30,62,20,59,10,52,3,45,,32,3,20r7,-8l20,5,30,2,43,5r10,7l58,20r2,12xe" fillcolor="#95c197" stroked="f">
                <v:path arrowok="t" o:connecttype="custom" o:connectlocs="40005,20320;38100,12700;33655,6350;27305,1270;19050,0;12700,1270;6350,6350;1905,12700;0,20320;1905,28575;6350,34290;12700,39370;19050,40640;27305,39370;33655,34290;38100,28575;40005,20320;38100,20320;36830,28575;33655,33020;27305,37465;19050,39370;12700,37465;6350,33020;1905,28575;0,20320;1905,12700;6350,7620;12700,3175;19050,1270;27305,3175;33655,7620;36830,12700;38100,20320" o:connectangles="0,0,0,0,0,0,0,0,0,0,0,0,0,0,0,0,0,0,0,0,0,0,0,0,0,0,0,0,0,0,0,0,0,0"/>
                <o:lock v:ext="edit" verticies="t"/>
              </v:shape>
              <v:shape id="Freeform 2290" o:spid="_x0000_s3314" style="position:absolute;left:3721;top:4483;width:400;height:381;visibility:visible;mso-wrap-style:square;v-text-anchor:top" coordsize="63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n5bcMA&#10;AADdAAAADwAAAGRycy9kb3ducmV2LnhtbERPTYvCMBC9C/sfwix403QriFSjyC6CsCJovXgbm7Gt&#10;NpNuk63VX28OgsfH+54tOlOJlhpXWlbwNYxAEGdWl5wrOKSrwQSE88gaK8uk4E4OFvOP3gwTbW+8&#10;o3bvcxFC2CWooPC+TqR0WUEG3dDWxIE728agD7DJpW7wFsJNJeMoGkuDJYeGAmv6Lii77v+Ngssh&#10;/Umzo93cu/jxd92OTrRtf5Xqf3bLKQhPnX+LX+61VhDHk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n5bcMAAADdAAAADwAAAAAAAAAAAAAAAACYAgAAZHJzL2Rv&#10;d25yZXYueG1sUEsFBgAAAAAEAAQA9QAAAIgDAAAAAA==&#10;" path="m63,30l60,18,53,8,43,3,30,,20,3,10,8,3,18,,30,3,43r7,9l20,57r10,3l43,57,53,52r7,-9l63,30xm60,30l58,43r-5,7l43,57,30,60,20,57,10,50,5,43,3,30,5,18r5,-8l20,3,30,,43,3r10,7l58,18r2,12xe" fillcolor="#98c29a" stroked="f">
                <v:path arrowok="t" o:connecttype="custom" o:connectlocs="40005,19050;38100,11430;33655,5080;27305,1905;19050,0;12700,1905;6350,5080;1905,11430;0,19050;1905,27305;6350,33020;12700,36195;19050,38100;27305,36195;33655,33020;38100,27305;40005,19050;38100,19050;36830,27305;33655,31750;27305,36195;19050,38100;12700,36195;6350,31750;3175,27305;1905,19050;3175,11430;6350,6350;12700,1905;19050,0;27305,1905;33655,6350;36830,11430;38100,19050" o:connectangles="0,0,0,0,0,0,0,0,0,0,0,0,0,0,0,0,0,0,0,0,0,0,0,0,0,0,0,0,0,0,0,0,0,0"/>
                <o:lock v:ext="edit" verticies="t"/>
              </v:shape>
              <v:shape id="Freeform 2291" o:spid="_x0000_s3315" style="position:absolute;left:3721;top:4483;width:381;height:381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a+Y8UA&#10;AADdAAAADwAAAGRycy9kb3ducmV2LnhtbESPQWvCQBSE74X+h+UJvdWNKYiJboK0FHpoEWMPPT6y&#10;z2ww+zbNbk38911B8DjMzDfMppxsJ840+NaxgsU8AUFcO91yo+D78P68AuEDssbOMSm4kIeyeHzY&#10;YK7dyHs6V6EREcI+RwUmhD6X0teGLPq564mjd3SDxRDl0Eg94BjhtpNpkiylxZbjgsGeXg3Vp+rP&#10;KnjbfY6+/+n4UrW/OjMvxtkvo9TTbNquQQSawj18a39oBWm6yuD6Jj4BW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r5jxQAAAN0AAAAPAAAAAAAAAAAAAAAAAJgCAABkcnMv&#10;ZG93bnJldi54bWxQSwUGAAAAAAQABAD1AAAAigMAAAAA&#10;" path="m60,30l58,18,53,10,43,3,30,,20,3,10,10,3,18,,30,3,43r7,7l20,57r10,3l43,57,53,50r5,-7l60,30xm60,30l58,40,50,50r-7,5l30,57,20,55,10,50,5,40,3,30,5,20,10,10,20,3r10,l43,3r7,7l58,20r2,10xe" fillcolor="#9ac39c" stroked="f">
                <v:path arrowok="t" o:connecttype="custom" o:connectlocs="38100,19050;36830,11430;33655,6350;27305,1905;19050,0;12700,1905;6350,6350;1905,11430;0,19050;1905,27305;6350,31750;12700,36195;19050,38100;27305,36195;33655,31750;36830,27305;38100,19050;38100,19050;36830,25400;31750,31750;27305,34925;19050,36195;12700,34925;6350,31750;3175,25400;1905,19050;3175,12700;6350,6350;12700,1905;19050,1905;27305,1905;31750,6350;36830,12700;38100,19050" o:connectangles="0,0,0,0,0,0,0,0,0,0,0,0,0,0,0,0,0,0,0,0,0,0,0,0,0,0,0,0,0,0,0,0,0,0"/>
                <o:lock v:ext="edit" verticies="t"/>
              </v:shape>
              <v:shape id="Freeform 2292" o:spid="_x0000_s3316" style="position:absolute;left:3740;top:4483;width:362;height:381;visibility:visible;mso-wrap-style:square;v-text-anchor:top" coordsize="5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rvMMA&#10;AADdAAAADwAAAGRycy9kb3ducmV2LnhtbERPy4rCMBTdD/gP4QruxtQuRDtGGQTxtShWFy4vzZ22&#10;Y3NTmrTWvzeLgVkeznu1GUwtempdZVnBbBqBIM6trrhQcLvuPhcgnEfWWFsmBS9ysFmPPlaYaPvk&#10;C/WZL0QIYZeggtL7JpHS5SUZdFPbEAfux7YGfYBtIXWLzxBuahlH0VwarDg0lNjQtqT8kXVGQfM4&#10;33+rY5ymx2x/mnd9+ko7qdRkPHx/gfA0+H/xn/ugFcTxMuwPb8IT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lrvMMAAADdAAAADwAAAAAAAAAAAAAAAACYAgAAZHJzL2Rv&#10;d25yZXYueG1sUEsFBgAAAAAEAAQA9QAAAIgDAAAAAA==&#10;" path="m57,30l55,18,50,10,40,3,27,,17,3,7,10,2,18,,30,2,43r5,7l17,57r10,3l40,57,50,50r5,-7l57,30xm55,30r,10l47,50r-7,5l27,57,17,55,10,50,2,40,,30,2,20,10,10,17,5,27,3,40,5r7,5l55,20r,10xe" fillcolor="#9dc59f" stroked="f">
                <v:path arrowok="t" o:connecttype="custom" o:connectlocs="36195,19050;34925,11430;31750,6350;25400,1905;17145,0;10795,1905;4445,6350;1270,11430;0,19050;1270,27305;4445,31750;10795,36195;17145,38100;25400,36195;31750,31750;34925,27305;36195,19050;34925,19050;34925,25400;29845,31750;25400,34925;17145,36195;10795,34925;6350,31750;1270,25400;0,19050;1270,12700;6350,6350;10795,3175;17145,1905;25400,3175;29845,6350;34925,12700;34925,19050" o:connectangles="0,0,0,0,0,0,0,0,0,0,0,0,0,0,0,0,0,0,0,0,0,0,0,0,0,0,0,0,0,0,0,0,0,0"/>
                <o:lock v:ext="edit" verticies="t"/>
              </v:shape>
              <v:shape id="Freeform 2293" o:spid="_x0000_s3317" style="position:absolute;left:3740;top:4502;width:362;height:343;visibility:visible;mso-wrap-style:square;v-text-anchor:top" coordsize="5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QIG8QA&#10;AADdAAAADwAAAGRycy9kb3ducmV2LnhtbESPT2vCQBTE70K/w/IKvZmNwT81dRURhF6rEXp8Zl+T&#10;1OzbNLsm6bd3BcHjMDO/YVabwdSio9ZVlhVMohgEcW51xYWC7Lgfv4NwHlljbZkU/JODzfpltMJU&#10;256/qDv4QgQIuxQVlN43qZQuL8mgi2xDHLwf2xr0QbaF1C32AW5qmcTxXBqsOCyU2NCupPxyuBoF&#10;OKMpL/5O1774rpLzcImz7jdT6u112H6A8DT4Z/jR/tQKkmQ5gfub8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0CBvEAAAA3QAAAA8AAAAAAAAAAAAAAAAAmAIAAGRycy9k&#10;b3ducmV2LnhtbFBLBQYAAAAABAAEAPUAAACJAwAAAAA=&#10;" path="m57,27l55,17,47,7,40,,27,,17,,7,7,2,17,,27,2,37,7,47r10,5l27,54,40,52r7,-5l55,37,57,27xm55,27l52,37,47,47r-7,5l27,54,17,52,10,47,2,37,2,27,2,17,10,7,17,2,27,,40,2r7,5l52,17r3,10xe" fillcolor="#9fc5a0" stroked="f">
                <v:path arrowok="t" o:connecttype="custom" o:connectlocs="36195,17145;34925,10795;29845,4445;25400,0;17145,0;10795,0;4445,4445;1270,10795;0,17145;1270,23495;4445,29845;10795,33020;17145,34290;25400,33020;29845,29845;34925,23495;36195,17145;34925,17145;33020,23495;29845,29845;25400,33020;17145,34290;10795,33020;6350,29845;1270,23495;1270,17145;1270,10795;6350,4445;10795,1270;17145,0;25400,1270;29845,4445;33020,10795;34925,17145" o:connectangles="0,0,0,0,0,0,0,0,0,0,0,0,0,0,0,0,0,0,0,0,0,0,0,0,0,0,0,0,0,0,0,0,0,0"/>
                <o:lock v:ext="edit" verticies="t"/>
              </v:shape>
              <v:shape id="Freeform 2294" o:spid="_x0000_s3318" style="position:absolute;left:3740;top:4502;width:349;height:343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Lg78UA&#10;AADdAAAADwAAAGRycy9kb3ducmV2LnhtbESP3WoCMRSE7wu+QzhC72rWhZa6GkULooVC8e/+uDlu&#10;Fjcn2yS627dvCoVeDjPzDTNb9LYRd/KhdqxgPMpAEJdO11wpOB7WT68gQkTW2DgmBd8UYDEfPMyw&#10;0K7jHd33sRIJwqFABSbGtpAylIYshpFriZN3cd5iTNJXUnvsEtw2Ms+yF2mx5rRgsKU3Q+V1f7MK&#10;3rvT5/PZYHPcHD68+ZrE1Zi0Uo/DfjkFEamP/+G/9lYryPNJDr9v0hO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4uDvxQAAAN0AAAAPAAAAAAAAAAAAAAAAAJgCAABkcnMv&#10;ZG93bnJldi54bWxQSwUGAAAAAAQABAD1AAAAigMAAAAA&#10;" path="m55,27r,-10l47,7,40,2,27,,17,2,10,7,2,17,,27,2,37r8,10l17,52r10,2l40,52r7,-5l55,37r,-10xm55,27l52,37r-5,8l37,52r-10,l17,52,10,45,5,37,2,27,5,17r5,-7l17,2,27,,37,2r10,8l52,17r3,10xe" fillcolor="#a1c7a3" stroked="f">
                <v:path arrowok="t" o:connecttype="custom" o:connectlocs="34925,17145;34925,10795;29845,4445;25400,1270;17145,0;10795,1270;6350,4445;1270,10795;0,17145;1270,23495;6350,29845;10795,33020;17145,34290;25400,33020;29845,29845;34925,23495;34925,17145;34925,17145;33020,23495;29845,28575;23495,33020;17145,33020;10795,33020;6350,28575;3175,23495;1270,17145;3175,10795;6350,6350;10795,1270;17145,0;23495,1270;29845,6350;33020,10795;34925,17145" o:connectangles="0,0,0,0,0,0,0,0,0,0,0,0,0,0,0,0,0,0,0,0,0,0,0,0,0,0,0,0,0,0,0,0,0,0"/>
                <o:lock v:ext="edit" verticies="t"/>
              </v:shape>
              <v:shape id="Freeform 2295" o:spid="_x0000_s3319" style="position:absolute;left:3752;top:4502;width:337;height:343;visibility:visible;mso-wrap-style:square;v-text-anchor:top" coordsize="53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SU8QA&#10;AADdAAAADwAAAGRycy9kb3ducmV2LnhtbESPwWrDMBBE74X+g9hCbrUchxbbtRJCIRBya2pIjou1&#10;sU2tlSOpjvP3VaHQ4zAzb5hqM5tBTOR8b1nBMklBEDdW99wqqD93zzkIH5A1DpZJwZ08bNaPDxWW&#10;2t74g6ZjaEWEsC9RQRfCWErpm44M+sSOxNG7WGcwROlaqR3eItwMMkvTV2mw57jQ4UjvHTVfx2+j&#10;YBpDXi/T++pcaGZ3eNFXPhVKLZ7m7RuIQHP4D/+191pBlhUr+H0Tn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LUlPEAAAA3QAAAA8AAAAAAAAAAAAAAAAAmAIAAGRycy9k&#10;b3ducmV2LnhtbFBLBQYAAAAABAAEAPUAAACJAwAAAAA=&#10;" path="m53,27l50,17,45,7,38,2,25,,15,2,8,7,,17,,27,,37,8,47r7,5l25,54,38,52r7,-5l50,37,53,27xm53,27l50,37r-5,8l35,49,25,52,15,49,8,45,3,37,,27,3,17,8,10,15,5,25,2,35,5r10,5l50,17r3,10xe" fillcolor="#a3c8a5" stroked="f">
                <v:path arrowok="t" o:connecttype="custom" o:connectlocs="33655,17145;31750,10795;28575,4445;24130,1270;15875,0;9525,1270;5080,4445;0,10795;0,17145;0,23495;5080,29845;9525,33020;15875,34290;24130,33020;28575,29845;31750,23495;33655,17145;33655,17145;31750,23495;28575,28575;22225,31115;15875,33020;9525,31115;5080,28575;1905,23495;0,17145;1905,10795;5080,6350;9525,3175;15875,1270;22225,3175;28575,6350;31750,10795;33655,17145" o:connectangles="0,0,0,0,0,0,0,0,0,0,0,0,0,0,0,0,0,0,0,0,0,0,0,0,0,0,0,0,0,0,0,0,0,0"/>
                <o:lock v:ext="edit" verticies="t"/>
              </v:shape>
              <v:shape id="Freeform 2296" o:spid="_x0000_s3320" style="position:absolute;left:3752;top:4502;width:337;height:330;visibility:visible;mso-wrap-style:square;v-text-anchor:top" coordsize="5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IvsYA&#10;AADdAAAADwAAAGRycy9kb3ducmV2LnhtbESPzWrDMBCE74W8g9hALiGRY0riuFFCKAm0p+anD7BY&#10;W9vUWhlJjZw+fVUo9DjMzDfMZjeYTtzI+daygsU8A0FcWd1yreD9epwVIHxA1thZJgV38rDbjh42&#10;WGob+Uy3S6hFgrAvUUETQl9K6auGDPq57YmT92GdwZCkq6V2GBPcdDLPsqU02HJaaLCn54aqz8uX&#10;UbCU3hWxWx2+p2+nKRfr6F59VGoyHvZPIAIN4T/8137RCvJ8/Qi/b9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JIvsYAAADdAAAADwAAAAAAAAAAAAAAAACYAgAAZHJz&#10;L2Rvd25yZXYueG1sUEsFBgAAAAAEAAQA9QAAAIsDAAAAAA==&#10;" path="m53,27l50,17,45,10,35,2,25,,15,2,8,10,3,17,,27,3,37r5,8l15,52r10,l35,52,45,45r5,-8l53,27xm50,27r,10l43,45r-8,4l25,52,18,49,8,45,3,37,3,27,3,17,8,10,18,5,25,2,35,5r8,5l50,17r,10xe" fillcolor="#a6caa8" stroked="f">
                <v:path arrowok="t" o:connecttype="custom" o:connectlocs="33655,17145;31750,10795;28575,6350;22225,1270;15875,0;9525,1270;5080,6350;1905,10795;0,17145;1905,23495;5080,28575;9525,33020;15875,33020;22225,33020;28575,28575;31750,23495;33655,17145;31750,17145;31750,23495;27305,28575;22225,31115;15875,33020;11430,31115;5080,28575;1905,23495;1905,17145;1905,10795;5080,6350;11430,3175;15875,1270;22225,3175;27305,6350;31750,10795;31750,17145" o:connectangles="0,0,0,0,0,0,0,0,0,0,0,0,0,0,0,0,0,0,0,0,0,0,0,0,0,0,0,0,0,0,0,0,0,0"/>
                <o:lock v:ext="edit" verticies="t"/>
              </v:shape>
              <v:shape id="Freeform 2297" o:spid="_x0000_s3321" style="position:absolute;left:3752;top:4514;width:337;height:318;visibility:visible;mso-wrap-style:square;v-text-anchor:top" coordsize="5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1ijcYA&#10;AADdAAAADwAAAGRycy9kb3ducmV2LnhtbESPQWvCQBSE74X+h+UJvZS6adSi0VVKS4sXBW0PHh/Z&#10;t0kw+zbNbjT++64geBxm5htmseptLU7U+sqxgtdhAoI4d7riQsHvz9fLFIQPyBprx6TgQh5Wy8eH&#10;BWbanXlHp30oRISwz1BBGUKTSenzkiz6oWuIo2dcazFE2RZSt3iOcFvLNEnepMWK40KJDX2UlB/3&#10;nVUw6uzEmOfPv3xsvjfWUBcOtFXqadC/z0EE6sM9fGuvtYI0nU3g+iY+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1ijcYAAADdAAAADwAAAAAAAAAAAAAAAACYAgAAZHJz&#10;L2Rvd25yZXYueG1sUEsFBgAAAAAEAAQA9QAAAIsDAAAAAA==&#10;" path="m53,25l50,15,45,8,35,3,25,,15,3,8,8,3,15,,25,3,35r5,8l15,47r10,3l35,47,45,43r5,-8l53,25xm50,25l48,35r-5,8l35,47,25,50,18,47,10,43,5,35,3,25,5,15,10,8,18,3,25,,35,3r8,5l48,15r2,10xe" fillcolor="#a8cbaa" stroked="f">
                <v:path arrowok="t" o:connecttype="custom" o:connectlocs="33655,15875;31750,9525;28575,5080;22225,1905;15875,0;9525,1905;5080,5080;1905,9525;0,15875;1905,22225;5080,27305;9525,29845;15875,31750;22225,29845;28575,27305;31750,22225;33655,15875;31750,15875;30480,22225;27305,27305;22225,29845;15875,31750;11430,29845;6350,27305;3175,22225;1905,15875;3175,9525;6350,5080;11430,1905;15875,0;22225,1905;27305,5080;30480,9525;31750,15875" o:connectangles="0,0,0,0,0,0,0,0,0,0,0,0,0,0,0,0,0,0,0,0,0,0,0,0,0,0,0,0,0,0,0,0,0,0"/>
                <o:lock v:ext="edit" verticies="t"/>
              </v:shape>
              <v:shape id="Freeform 2298" o:spid="_x0000_s3322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QnT8QA&#10;AADdAAAADwAAAGRycy9kb3ducmV2LnhtbESPQYvCMBSE78L+h/AWvMia2oNoNcqy4uJBBat7fzTP&#10;tti8lCSr9d8bQfA4zMw3zHzZmUZcyfnasoLRMAFBXFhdc6ngdFx/TUD4gKyxsUwK7uRhufjozTHT&#10;9sYHuuahFBHCPkMFVQhtJqUvKjLoh7Yljt7ZOoMhSldK7fAW4aaRaZKMpcGa40KFLf1UVFzyf6Og&#10;Oxg65X/ud7vzLa3Ok32zSgdK9T+77xmIQF14h1/tjVaQptMxPN/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0J0/EAAAA3QAAAA8AAAAAAAAAAAAAAAAAmAIAAGRycy9k&#10;b3ducmV2LnhtbFBLBQYAAAAABAAEAPUAAACJAwAAAAA=&#10;" path="m47,25r,-10l40,8,32,3,22,,15,3,5,8,,15,,25,,35r5,8l15,47r7,3l32,47r8,-4l47,35r,-10xm47,25l45,35r-5,8l32,47r-10,l15,47,7,43,2,35,,25,2,15,7,8,15,3r7,l32,3r8,5l45,15r2,10xe" fillcolor="#abccac" stroked="f">
                <v:path arrowok="t" o:connecttype="custom" o:connectlocs="29845,15875;29845,9525;25400,5080;20320,1905;13970,0;9525,1905;3175,5080;0,9525;0,15875;0,22225;3175,27305;9525,29845;13970,31750;20320,29845;25400,27305;29845,22225;29845,15875;29845,15875;28575,22225;25400,27305;20320,29845;13970,29845;9525,29845;4445,27305;1270,22225;0,15875;1270,9525;4445,5080;9525,1905;13970,1905;20320,1905;25400,5080;28575,9525;29845,15875" o:connectangles="0,0,0,0,0,0,0,0,0,0,0,0,0,0,0,0,0,0,0,0,0,0,0,0,0,0,0,0,0,0,0,0,0,0"/>
                <o:lock v:ext="edit" verticies="t"/>
              </v:shape>
              <v:shape id="Freeform 2299" o:spid="_x0000_s3323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qPccA&#10;AADdAAAADwAAAGRycy9kb3ducmV2LnhtbESPQWvCQBSE74X+h+UVehHdGLS1qatIUVAohagXb4/s&#10;a5KafRuyaxL/vSsIPQ4z8w0zX/amEi01rrSsYDyKQBBnVpecKzgeNsMZCOeRNVaWScGVHCwXz09z&#10;TLTtOKV273MRIOwSVFB4XydSuqwgg25ka+Lg/drGoA+yyaVusAtwU8k4it6kwZLDQoE1fRWUnfcX&#10;o+CSynYwmKSrw9/3Ov3xbjeV3Ump15d+9QnCU+//w4/2ViuI4493uL8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7Kj3HAAAA3QAAAA8AAAAAAAAAAAAAAAAAmAIAAGRy&#10;cy9kb3ducmV2LnhtbFBLBQYAAAAABAAEAPUAAACMAwAAAAA=&#10;" path="m47,25l45,15,40,8,32,3,22,,15,3,7,8,2,15,,25,2,35r5,8l15,47r7,3l32,47r8,-4l45,35,47,25xm45,25r,8l40,40r-8,5l22,47,15,45,7,40,2,33,,25,2,15,7,10,15,5,22,3,32,5r8,5l45,15r,10xe" fillcolor="#adcdae" stroked="f">
                <v:path arrowok="t" o:connecttype="custom" o:connectlocs="29845,15875;28575,9525;25400,5080;20320,1905;13970,0;9525,1905;4445,5080;1270,9525;0,15875;1270,22225;4445,27305;9525,29845;13970,31750;20320,29845;25400,27305;28575,22225;29845,15875;28575,15875;28575,20955;25400,25400;20320,28575;13970,29845;9525,28575;4445,25400;1270,20955;0,15875;1270,9525;4445,6350;9525,3175;13970,1905;20320,3175;25400,6350;28575,9525;28575,15875" o:connectangles="0,0,0,0,0,0,0,0,0,0,0,0,0,0,0,0,0,0,0,0,0,0,0,0,0,0,0,0,0,0,0,0,0,0"/>
                <o:lock v:ext="edit" verticies="t"/>
              </v:shape>
              <v:shape id="Freeform 2300" o:spid="_x0000_s3324" style="position:absolute;left:3771;top:4533;width:299;height:280;visibility:visible;mso-wrap-style:square;v-text-anchor:top" coordsize="4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l50cEA&#10;AADdAAAADwAAAGRycy9kb3ducmV2LnhtbERPTYvCMBC9C/6HMII3Te1BtBpFBVH24Gr1oLehGdti&#10;MylN1O6/N4cFj4/3PV+2phIvalxpWcFoGIEgzqwuOVdwOW8HExDOI2usLJOCP3KwXHQ7c0y0ffOJ&#10;XqnPRQhhl6CCwvs6kdJlBRl0Q1sTB+5uG4M+wCaXusF3CDeVjKNoLA2WHBoKrGlTUPZIn0bBZM27&#10;o7390mF8TUePn8s9tUepVL/XrmYgPLX+K/5377WCOJ6GueFNeAJy8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pedHBAAAA3QAAAA8AAAAAAAAAAAAAAAAAmAIAAGRycy9kb3du&#10;cmV2LnhtbFBLBQYAAAAABAAEAPUAAACGAwAAAAA=&#10;" path="m47,22l45,12,40,5,32,,22,,15,,7,5,2,12,,22,2,32r5,8l15,44r7,l32,44r8,-4l45,32,47,22xm45,22r-3,8l40,37r-8,5l22,44,15,42,7,37,2,30r,-8l2,15,7,7,15,2,22,,32,2r8,5l42,15r3,7xe" fillcolor="#afcfb1" stroked="f">
                <v:path arrowok="t" o:connecttype="custom" o:connectlocs="29845,13970;28575,7620;25400,3175;20320,0;13970,0;9525,0;4445,3175;1270,7620;0,13970;1270,20320;4445,25400;9525,27940;13970,27940;20320,27940;25400,25400;28575,20320;29845,13970;28575,13970;26670,19050;25400,23495;20320,26670;13970,27940;9525,26670;4445,23495;1270,19050;1270,13970;1270,9525;4445,4445;9525,1270;13970,0;20320,1270;25400,4445;26670,9525;28575,13970" o:connectangles="0,0,0,0,0,0,0,0,0,0,0,0,0,0,0,0,0,0,0,0,0,0,0,0,0,0,0,0,0,0,0,0,0,0"/>
                <o:lock v:ext="edit" verticies="t"/>
              </v:shape>
              <v:shape id="Freeform 2301" o:spid="_x0000_s3325" style="position:absolute;left:3771;top:4533;width:286;height:280;visibility:visible;mso-wrap-style:square;v-text-anchor:top" coordsize="4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Pg2sUA&#10;AADdAAAADwAAAGRycy9kb3ducmV2LnhtbESPQWvCQBSE74L/YXlCb7ox0Fajq4hQsLRgY8XzI/vc&#10;RLNvQ3Zr0n/fFQoeh5n5hlmue1uLG7W+cqxgOklAEBdOV2wUHL/fxjMQPiBrrB2Tgl/ysF4NB0vM&#10;tOs4p9shGBEh7DNUUIbQZFL6oiSLfuIa4uidXWsxRNkaqVvsItzWMk2SF2mx4rhQYkPbkorr4ccq&#10;2IXzzOw3p/z184s74/P3j8vxWamnUb9ZgAjUh0f4v73TCtJ0Pof7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+DaxQAAAN0AAAAPAAAAAAAAAAAAAAAAAJgCAABkcnMv&#10;ZG93bnJldi54bWxQSwUGAAAAAAQABAD1AAAAigMAAAAA&#10;" path="m45,22r,-10l40,7,32,2,22,,15,2,7,7,2,12,,22r2,8l7,37r8,5l22,44,32,42r8,-5l45,30r,-8xm45,22r-3,8l37,37r-5,5l22,42r-7,l7,37,5,30,2,22,5,15,7,7,15,2r7,l32,2r5,5l42,15r3,7xe" fillcolor="#b1cfb3" stroked="f">
                <v:path arrowok="t" o:connecttype="custom" o:connectlocs="28575,13970;28575,7620;25400,4445;20320,1270;13970,0;9525,1270;4445,4445;1270,7620;0,13970;1270,19050;4445,23495;9525,26670;13970,27940;20320,26670;25400,23495;28575,19050;28575,13970;28575,13970;26670,19050;23495,23495;20320,26670;13970,26670;9525,26670;4445,23495;3175,19050;1270,13970;3175,9525;4445,4445;9525,1270;13970,1270;20320,1270;23495,4445;26670,9525;28575,13970" o:connectangles="0,0,0,0,0,0,0,0,0,0,0,0,0,0,0,0,0,0,0,0,0,0,0,0,0,0,0,0,0,0,0,0,0,0"/>
                <o:lock v:ext="edit" verticies="t"/>
              </v:shape>
              <v:shape id="Freeform 2302" o:spid="_x0000_s3326" style="position:absolute;left:3784;top:4533;width:273;height:280;visibility:visible;mso-wrap-style:square;v-text-anchor:top" coordsize="4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HfSMQA&#10;AADdAAAADwAAAGRycy9kb3ducmV2LnhtbERPTWvCQBC9F/oflin0ppumwZbUNYhUUfBg0l56G7Jj&#10;kiY7G7JbE/+9exB6fLzvZTaZTlxocI1lBS/zCARxaXXDlYLvr+3sHYTzyBo7y6TgSg6y1ePDElNt&#10;R87pUvhKhBB2KSqove9TKV1Zk0E3tz1x4M52MOgDHCqpBxxDuOlkHEULabDh0FBjT5uayrb4MwpO&#10;n2d9fEu2Sd/m1BV+cWh/dz9KPT9N6w8Qnib/L76791pB/BqF/eFNe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x30jEAAAA3QAAAA8AAAAAAAAAAAAAAAAAmAIAAGRycy9k&#10;b3ducmV2LnhtbFBLBQYAAAAABAAEAPUAAACJAwAAAAA=&#10;" path="m43,22l40,15,38,7,30,2,20,,13,2,5,7,,15r,7l,30r5,7l13,42r7,2l30,42r8,-5l40,30r3,-8xm40,22r,8l35,37r-5,3l20,42,13,40,8,37,3,30,,22,3,15,8,7,13,5,20,2,30,5r5,2l40,15r,7xe" fillcolor="#b4d1b5" stroked="f">
                <v:path arrowok="t" o:connecttype="custom" o:connectlocs="27305,13970;25400,9525;24130,4445;19050,1270;12700,0;8255,1270;3175,4445;0,9525;0,13970;0,19050;3175,23495;8255,26670;12700,27940;19050,26670;24130,23495;25400,19050;27305,13970;25400,13970;25400,19050;22225,23495;19050,25400;12700,26670;8255,25400;5080,23495;1905,19050;0,13970;1905,9525;5080,4445;8255,3175;12700,1270;19050,3175;22225,4445;25400,9525;25400,13970" o:connectangles="0,0,0,0,0,0,0,0,0,0,0,0,0,0,0,0,0,0,0,0,0,0,0,0,0,0,0,0,0,0,0,0,0,0"/>
                <o:lock v:ext="edit" verticies="t"/>
              </v:shape>
              <v:shape id="Freeform 2303" o:spid="_x0000_s3327" style="position:absolute;left:3784;top:4546;width:273;height:254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8L98cA&#10;AADdAAAADwAAAGRycy9kb3ducmV2LnhtbESPQWvCQBSE74L/YXmF3sxGJSLRVYq0WAq1auvB2yP7&#10;TILZt2F3q2l/fVcQehxm5htmvuxMIy7kfG1ZwTBJQRAXVtdcKvj6fBlMQfiArLGxTAp+yMNy0e/N&#10;Mdf2yju67EMpIoR9jgqqENpcSl9UZNAntiWO3sk6gyFKV0rt8BrhppGjNJ1IgzXHhQpbWlVUnPff&#10;RsFz+37aZsz0tsnW8vAbjh/n3VGpx4fuaQYiUBf+w/f2q1YwGqdDuL2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vC/fHAAAA3QAAAA8AAAAAAAAAAAAAAAAAmAIAAGRy&#10;cy9kb3ducmV2LnhtbFBLBQYAAAAABAAEAPUAAACMAwAAAAA=&#10;" path="m43,20l40,13,35,5,30,,20,,13,,5,5,3,13,,20r3,8l5,35r8,5l20,40r10,l35,35r5,-7l43,20xm40,20r,8l35,33r-7,5l20,40,13,38,8,33,3,28r,-8l3,13,8,5,13,3,20,r8,3l35,5r5,8l40,20xe" fillcolor="#b6d2b7" stroked="f">
                <v:path arrowok="t" o:connecttype="custom" o:connectlocs="27305,12700;25400,8255;22225,3175;19050,0;12700,0;8255,0;3175,3175;1905,8255;0,12700;1905,17780;3175,22225;8255,25400;12700,25400;19050,25400;22225,22225;25400,17780;27305,12700;25400,12700;25400,17780;22225,20955;17780,24130;12700,25400;8255,24130;5080,20955;1905,17780;1905,12700;1905,8255;5080,3175;8255,1905;12700,0;17780,1905;22225,3175;25400,8255;25400,12700" o:connectangles="0,0,0,0,0,0,0,0,0,0,0,0,0,0,0,0,0,0,0,0,0,0,0,0,0,0,0,0,0,0,0,0,0,0"/>
                <o:lock v:ext="edit" verticies="t"/>
              </v:shape>
              <v:shape id="Freeform 2304" o:spid="_x0000_s3328" style="position:absolute;left:3784;top:4546;width:254;height:254;visibility:visible;mso-wrap-style:square;v-text-anchor:top" coordsize="4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ut8cA&#10;AADdAAAADwAAAGRycy9kb3ducmV2LnhtbESPQWvCQBSE70L/w/IKvUjdNILY1FVKS9FCLia99PbI&#10;viYhu29DdtXor3cLgsdhZr5hVpvRGnGkwbeOFbzMEhDEldMt1wp+yq/nJQgfkDUax6TgTB4264fJ&#10;CjPtTrynYxFqESHsM1TQhNBnUvqqIYt+5nri6P25wWKIcqilHvAU4dbINEkW0mLLcaHBnj4aqrri&#10;YBVMi8O8upT57+fr5TvvzHZZdiZX6ulxfH8DEWgM9/CtvdMK0nmSwv+b+ATk+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oLrfHAAAA3QAAAA8AAAAAAAAAAAAAAAAAmAIAAGRy&#10;cy9kb3ducmV2LnhtbFBLBQYAAAAABAAEAPUAAACMAwAAAAA=&#10;" path="m40,20r,-7l35,5,30,3,20,,13,3,8,5,3,13,,20r3,8l8,35r5,3l20,40,30,38r5,-3l40,28r,-8xm40,20r-2,8l35,33r-7,5l20,38r-7,l8,33,5,28,3,20,5,13,8,8,13,3,20,r8,3l35,8r3,5l40,20xe" fillcolor="#b8d3ba" stroked="f">
                <v:path arrowok="t" o:connecttype="custom" o:connectlocs="25400,12700;25400,8255;22225,3175;19050,1905;12700,0;8255,1905;5080,3175;1905,8255;0,12700;1905,17780;5080,22225;8255,24130;12700,25400;19050,24130;22225,22225;25400,17780;25400,12700;25400,12700;24130,17780;22225,20955;17780,24130;12700,24130;8255,24130;5080,20955;3175,17780;1905,12700;3175,8255;5080,5080;8255,1905;12700,0;17780,1905;22225,5080;24130,8255;25400,12700" o:connectangles="0,0,0,0,0,0,0,0,0,0,0,0,0,0,0,0,0,0,0,0,0,0,0,0,0,0,0,0,0,0,0,0,0,0"/>
                <o:lock v:ext="edit" verticies="t"/>
              </v:shape>
              <v:shape id="Freeform 2305" o:spid="_x0000_s3329" style="position:absolute;left:3803;top:4546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mybcUA&#10;AADdAAAADwAAAGRycy9kb3ducmV2LnhtbESPT4vCMBTE7wt+h/AEb2uq1SLVKLKwugf34B88P5pn&#10;W2xeShPb+u03grDHYWZ+w6w2valES40rLSuYjCMQxJnVJecKLufvzwUI55E1VpZJwZMcbNaDjxWm&#10;2nZ8pPbkcxEg7FJUUHhfp1K6rCCDbmxr4uDdbGPQB9nkUjfYBbip5DSKEmmw5LBQYE1fBWX308Mo&#10;SLpk8fs42LlMrru4qvdmPmuvSo2G/XYJwlPv/8Pv9o9WMI2jGF5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bJtxQAAAN0AAAAPAAAAAAAAAAAAAAAAAJgCAABkcnMv&#10;ZG93bnJldi54bWxQSwUGAAAAAAQABAD1AAAAigMAAAAA&#10;" path="m37,20r,-7l32,5,25,3,17,,10,3,5,5,,13r,7l,28r5,5l10,38r7,2l25,38r7,-5l37,28r,-8xm37,20r-2,8l30,33r-5,5l17,38r-5,l5,33,2,28,,20,2,13,5,8,12,3r5,l25,3r5,5l35,13r2,7xe" fillcolor="#bad4bc" stroked="f">
                <v:path arrowok="t" o:connecttype="custom" o:connectlocs="23495,12700;23495,8255;20320,3175;15875,1905;10795,0;6350,1905;3175,3175;0,8255;0,12700;0,17780;3175,20955;6350,24130;10795,25400;15875,24130;20320,20955;23495,17780;23495,12700;23495,12700;22225,17780;19050,20955;15875,24130;10795,24130;7620,24130;3175,20955;1270,17780;0,12700;1270,8255;3175,5080;7620,1905;10795,1905;15875,1905;19050,5080;22225,8255;23495,12700" o:connectangles="0,0,0,0,0,0,0,0,0,0,0,0,0,0,0,0,0,0,0,0,0,0,0,0,0,0,0,0,0,0,0,0,0,0"/>
                <o:lock v:ext="edit" verticies="t"/>
              </v:shape>
              <v:shape id="Freeform 2306" o:spid="_x0000_s3330" style="position:absolute;left:3803;top:4546;width:235;height:241;visibility:visible;mso-wrap-style:square;v-text-anchor:top" coordsize="3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uuMMA&#10;AADdAAAADwAAAGRycy9kb3ducmV2LnhtbESPS4sCMRCE78L+h9AL3jRZX+holEUQPAk+QI/NpJ0J&#10;O+kMk+w4++83guCxqKqvqNWmc5VoqQnWs4avoQJBnHtjudBwOe8GcxAhIhusPJOGPwqwWX/0VpgZ&#10;/+AjtadYiAThkKGGMsY6kzLkJTkMQ18TJ+/uG4cxyaaQpsFHgrtKjpSaSYeW00KJNW1Lyn9Ov05D&#10;tb8djMWZtYvdVLbtdauOZLXuf3bfSxCRuvgOv9p7o2E0VhN4vk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fuuMMAAADdAAAADwAAAAAAAAAAAAAAAACYAgAAZHJzL2Rv&#10;d25yZXYueG1sUEsFBgAAAAAEAAQA9QAAAIgDAAAAAA==&#10;" path="m37,20l35,13,32,8,25,3,17,,10,3,5,8,,13r,7l,28r5,5l10,38r7,l25,38r7,-5l35,28r2,-8xm35,20r,8l30,33r-5,2l17,38,12,35,7,33,2,28r,-8l2,13,7,8,12,5,17,3r8,2l30,8r5,5l35,20xe" fillcolor="#bcd5be" stroked="f">
                <v:path arrowok="t" o:connecttype="custom" o:connectlocs="23495,12700;22225,8255;20320,5080;15875,1905;10795,0;6350,1905;3175,5080;0,8255;0,12700;0,17780;3175,20955;6350,24130;10795,24130;15875,24130;20320,20955;22225,17780;23495,12700;22225,12700;22225,17780;19050,20955;15875,22225;10795,24130;7620,22225;4445,20955;1270,17780;1270,12700;1270,8255;4445,5080;7620,3175;10795,1905;15875,3175;19050,5080;22225,8255;22225,12700" o:connectangles="0,0,0,0,0,0,0,0,0,0,0,0,0,0,0,0,0,0,0,0,0,0,0,0,0,0,0,0,0,0,0,0,0,0"/>
                <o:lock v:ext="edit" verticies="t"/>
              </v:shape>
              <v:shape id="Freeform 2307" o:spid="_x0000_s3331" style="position:absolute;left:3803;top:4565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E6d8YA&#10;AADdAAAADwAAAGRycy9kb3ducmV2LnhtbESPQWvCQBSE70L/w/IKvemmihKiq4RS0YoItR48PrLP&#10;JDT7NuyumvbXu4LgcZiZb5jZojONuJDztWUF74MEBHFhdc2lgsPPsp+C8AFZY2OZFPyRh8X8pTfD&#10;TNsrf9NlH0oRIewzVFCF0GZS+qIig35gW+LonawzGKJ0pdQOrxFuGjlMkok0WHNcqLClj4qK3/3Z&#10;KBiH4r9b7/J0tU0/j2Xebr52DpV6e+3yKYhAXXiGH+21VjAcJW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E6d8YAAADdAAAADwAAAAAAAAAAAAAAAACYAgAAZHJz&#10;L2Rvd25yZXYueG1sUEsFBgAAAAAEAAQA9QAAAIsDAAAAAA==&#10;" path="m37,17l35,10,30,5,25,,17,,12,,5,5,2,10,,17r2,8l5,30r7,5l17,35r8,l30,30r5,-5l37,17xm35,17r-3,8l30,30r-5,2l17,35,12,32,7,30,2,25r,-8l2,10,7,5,12,2,17,r8,2l30,5r2,5l35,17xe" fillcolor="#bed6c0" stroked="f">
                <v:path arrowok="t" o:connecttype="custom" o:connectlocs="23495,10795;22225,6350;19050,3175;15875,0;10795,0;7620,0;3175,3175;1270,6350;0,10795;1270,15875;3175,19050;7620,22225;10795,22225;15875,22225;19050,19050;22225,15875;23495,10795;22225,10795;20320,15875;19050,19050;15875,20320;10795,22225;7620,20320;4445,19050;1270,15875;1270,10795;1270,6350;4445,3175;7620,1270;10795,0;15875,1270;19050,3175;20320,6350;22225,10795" o:connectangles="0,0,0,0,0,0,0,0,0,0,0,0,0,0,0,0,0,0,0,0,0,0,0,0,0,0,0,0,0,0,0,0,0,0"/>
                <o:lock v:ext="edit" verticies="t"/>
              </v:shape>
              <v:shape id="Freeform 2308" o:spid="_x0000_s3332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voSsUA&#10;AADdAAAADwAAAGRycy9kb3ducmV2LnhtbESP0WoCMRRE3wv+Q7iFvkjNqmBlNYqIolShVP2Ay+Z2&#10;s5jcLEmq6983hUIfh5k5w8yXnbPiRiE2nhUMBwUI4srrhmsFl/P2dQoiJmSN1jMpeFCE5aL3NMdS&#10;+zt/0u2UapEhHEtUYFJqSyljZchhHPiWOHtfPjhMWYZa6oD3DHdWjopiIh02nBcMtrQ2VF1P304B&#10;b94f1m1M/wPP+8PuGLbTt6tV6uW5W81AJOrSf/ivvdcKRuNiAr9v8hO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O+hKxQAAAN0AAAAPAAAAAAAAAAAAAAAAAJgCAABkcnMv&#10;ZG93bnJldi54bWxQSwUGAAAAAAQABAD1AAAAigMAAAAA&#10;" path="m33,17r,-7l28,5,23,2,15,,10,2,5,5,,10r,7l,25r5,5l10,32r5,3l23,32r5,-2l33,25r,-8xm33,17r-3,5l28,27r-5,5l15,32r-5,l5,27,3,22,,17,3,12,5,7,10,2r5,l23,2r5,5l30,12r3,5xe" fillcolor="#c1d8c3" stroked="f">
                <v:path arrowok="t" o:connecttype="custom" o:connectlocs="20955,10795;20955,6350;17780,3175;14605,1270;9525,0;6350,1270;3175,3175;0,6350;0,10795;0,15875;3175,19050;6350,20320;9525,22225;14605,20320;17780,19050;20955,15875;20955,10795;20955,10795;19050,13970;17780,17145;14605,20320;9525,20320;6350,20320;3175,17145;1905,13970;0,10795;1905,7620;3175,4445;6350,1270;9525,1270;14605,1270;17780,4445;19050,7620;20955,10795" o:connectangles="0,0,0,0,0,0,0,0,0,0,0,0,0,0,0,0,0,0,0,0,0,0,0,0,0,0,0,0,0,0,0,0,0,0"/>
                <o:lock v:ext="edit" verticies="t"/>
              </v:shape>
              <v:shape id="Freeform 2309" o:spid="_x0000_s3333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YaMQA&#10;AADdAAAADwAAAGRycy9kb3ducmV2LnhtbESPQYvCMBSE78L+h/CEvWmqgkq3qYioeFnEVvD6tnm2&#10;xealNFnt/vuNIHgcZuYbJln1phF36lxtWcFkHIEgLqyuuVRwznejJQjnkTU2lknBHzlYpR+DBGNt&#10;H3yie+ZLESDsYlRQed/GUrqiIoNubFvi4F1tZ9AH2ZVSd/gIcNPIaRTNpcGaw0KFLW0qKm7Zr1Gw&#10;yfBoL9u5/8nl93532Da9Pk+U+hz26y8Qnnr/Dr/aB61gOosW8HwTn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WmGjEAAAA3QAAAA8AAAAAAAAAAAAAAAAAmAIAAGRycy9k&#10;b3ducmV2LnhtbFBLBQYAAAAABAAEAPUAAACJAwAAAAA=&#10;" path="m33,17l30,10,28,5,23,2,15,,10,2,5,5,,10r,7l,25r5,5l10,32r5,3l23,32r5,-2l30,25r3,-8xm30,17r,5l28,27r-5,5l15,32r-5,l5,27,3,22,,17,3,12,5,7,10,2r5,l23,2r5,5l30,12r,5xe" fillcolor="#c3d9c5" stroked="f">
                <v:path arrowok="t" o:connecttype="custom" o:connectlocs="20955,10795;19050,6350;17780,3175;14605,1270;9525,0;6350,1270;3175,3175;0,6350;0,10795;0,15875;3175,19050;6350,20320;9525,22225;14605,20320;17780,19050;19050,15875;20955,10795;19050,10795;19050,13970;17780,17145;14605,20320;9525,20320;6350,20320;3175,17145;1905,13970;0,10795;1905,7620;3175,4445;6350,1270;9525,1270;14605,1270;17780,4445;19050,7620;19050,10795" o:connectangles="0,0,0,0,0,0,0,0,0,0,0,0,0,0,0,0,0,0,0,0,0,0,0,0,0,0,0,0,0,0,0,0,0,0"/>
                <o:lock v:ext="edit" verticies="t"/>
              </v:shape>
              <v:shape id="Freeform 2310" o:spid="_x0000_s3334" style="position:absolute;left:3816;top:4578;width:209;height:190;visibility:visible;mso-wrap-style:square;v-text-anchor:top" coordsize="3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C9cMA&#10;AADdAAAADwAAAGRycy9kb3ducmV2LnhtbERPy2rCQBTdC/2H4Ra6ETPRgLQxo4itWndtLF1fMjcP&#10;nLkTMlNN/76zKLg8nHexGa0RVxp851jBPElBEFdOd9wo+DrvZ88gfEDWaByTgl/ysFk/TArMtbvx&#10;J13L0IgYwj5HBW0IfS6lr1qy6BPXE0eudoPFEOHQSD3gLYZbIxdpupQWO44NLfa0a6m6lD9WweHj&#10;O6O3fpodTy/H+vQ6mmY5N0o9PY7bFYhAY7iL/93vWsEiS+Pc+CY+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C9cMAAADdAAAADwAAAAAAAAAAAAAAAACYAgAAZHJzL2Rv&#10;d25yZXYueG1sUEsFBgAAAAAEAAQA9QAAAIgDAAAAAA==&#10;" path="m33,15l30,10,28,5,23,,15,,10,,5,5,3,10,,15r3,5l5,25r5,5l15,30r8,l28,25r2,-5l33,15xm30,15r,5l25,25r-2,3l15,30,10,28,5,25,3,20r,-5l3,10,5,5,10,3,15,r8,3l25,5r5,5l30,15xe" fillcolor="#c6dac7" stroked="f">
                <v:path arrowok="t" o:connecttype="custom" o:connectlocs="20955,9525;19050,6350;17780,3175;14605,0;9525,0;6350,0;3175,3175;1905,6350;0,9525;1905,12700;3175,15875;6350,19050;9525,19050;14605,19050;17780,15875;19050,12700;20955,9525;19050,9525;19050,12700;15875,15875;14605,17780;9525,19050;6350,17780;3175,15875;1905,12700;1905,9525;1905,6350;3175,3175;6350,1905;9525,0;14605,1905;15875,3175;19050,6350;19050,9525" o:connectangles="0,0,0,0,0,0,0,0,0,0,0,0,0,0,0,0,0,0,0,0,0,0,0,0,0,0,0,0,0,0,0,0,0,0"/>
                <o:lock v:ext="edit" verticies="t"/>
              </v:shape>
              <v:shape id="Freeform 2311" o:spid="_x0000_s3335" style="position:absolute;left:3816;top:4578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iLMsUA&#10;AADdAAAADwAAAGRycy9kb3ducmV2LnhtbESPzWrDMBCE74W8g9hAb41cF0zjRAkhuFAKJdTJAyzW&#10;xja1VsJS/PP2VSGQ4zAz3zDb/WQ6MVDvW8sKXlcJCOLK6pZrBZfzx8s7CB+QNXaWScFMHva7xdMW&#10;c21H/qGhDLWIEPY5KmhCcLmUvmrIoF9ZRxy9q+0Nhij7Wuoexwg3nUyTJJMGW44LDTo6NlT9ljej&#10;AIfTVddn932YK1cU5SkrbPul1PNyOmxABJrCI3xvf2oF6Vuyhv838Qn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IsyxQAAAN0AAAAPAAAAAAAAAAAAAAAAAJgCAABkcnMv&#10;ZG93bnJldi54bWxQSwUGAAAAAAQABAD1AAAAigMAAAAA&#10;" path="m30,15r,-5l28,5,23,,15,,10,,5,5,3,10,,15r3,5l5,25r5,5l15,30r8,l28,25r2,-5l30,15xm30,15r-2,5l25,25r-5,3l15,28r-5,l8,25,3,20r,-5l3,10,8,5,10,3r5,l20,3r5,2l28,10r2,5xe" fillcolor="#c8dbc9" stroked="f">
                <v:path arrowok="t" o:connecttype="custom" o:connectlocs="19050,9525;19050,6350;17780,3175;14605,0;9525,0;6350,0;3175,3175;1905,6350;0,9525;1905,12700;3175,15875;6350,19050;9525,19050;14605,19050;17780,15875;19050,12700;19050,9525;19050,9525;17780,12700;15875,15875;12700,17780;9525,17780;6350,17780;5080,15875;1905,12700;1905,9525;1905,6350;5080,3175;6350,1905;9525,1905;12700,1905;15875,3175;17780,6350;19050,9525" o:connectangles="0,0,0,0,0,0,0,0,0,0,0,0,0,0,0,0,0,0,0,0,0,0,0,0,0,0,0,0,0,0,0,0,0,0"/>
                <o:lock v:ext="edit" verticies="t"/>
              </v:shape>
              <v:shape id="Freeform 2312" o:spid="_x0000_s3336" style="position:absolute;left:3835;top:4578;width:171;height:190;visibility:visible;mso-wrap-style:square;v-text-anchor:top" coordsize="2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rXcEA&#10;AADdAAAADwAAAGRycy9kb3ducmV2LnhtbERPz2vCMBS+D/wfwhO8zbTqRKtRZGywm9gWz4/m2RSb&#10;l9JE2/33y0HY8eP7vT+OthVP6n3jWEE6T0AQV043XCsoi+/3DQgfkDW2jknBL3k4HiZve8y0G/hC&#10;zzzUIoawz1CBCaHLpPSVIYt+7jriyN1cbzFE2NdS9zjEcNvKRZKspcWGY4PBjj4NVff8YRVgWaw+&#10;ysGa9Pq1bfT5kW9uRa7UbDqediACjeFf/HL/aAWLZRr3xzfxCc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B613BAAAA3QAAAA8AAAAAAAAAAAAAAAAAmAIAAGRycy9kb3du&#10;cmV2LnhtbFBLBQYAAAAABAAEAPUAAACGAwAAAAA=&#10;" path="m27,15r,-5l22,5,20,3,12,,7,3,2,5,,10r,5l,20r2,5l7,28r5,2l20,28r2,-3l27,20r,-5xm25,15r,5l22,25r-5,3l12,28r-5,l5,25,2,20,,15,2,10,5,5,7,3r5,l17,3r5,2l25,10r,5xe" fillcolor="#cbddcc" stroked="f">
                <v:path arrowok="t" o:connecttype="custom" o:connectlocs="17145,9525;17145,6350;13970,3175;12700,1905;7620,0;4445,1905;1270,3175;0,6350;0,9525;0,12700;1270,15875;4445,17780;7620,19050;12700,17780;13970,15875;17145,12700;17145,9525;15875,9525;15875,12700;13970,15875;10795,17780;7620,17780;4445,17780;3175,15875;1270,12700;0,9525;1270,6350;3175,3175;4445,1905;7620,1905;10795,1905;13970,3175;15875,6350;15875,9525" o:connectangles="0,0,0,0,0,0,0,0,0,0,0,0,0,0,0,0,0,0,0,0,0,0,0,0,0,0,0,0,0,0,0,0,0,0"/>
                <o:lock v:ext="edit" verticies="t"/>
              </v:shape>
              <v:shape id="Freeform 2313" o:spid="_x0000_s3337" style="position:absolute;left:3835;top:4597;width:171;height:159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mMcQA&#10;AADdAAAADwAAAGRycy9kb3ducmV2LnhtbESPQWsCMRSE74L/ITyhN82uQmlXo0ihxUsp2hY8PpLn&#10;ZnHzsiTp7vrvm4LQ4zAz3zCb3eha0VOIjWcF5aIAQay9abhW8PX5On8CEROywdYzKbhRhN12Otlg&#10;ZfzAR+pPqRYZwrFCBTalrpIyaksO48J3xNm7+OAwZRlqaQIOGe5auSyKR+mw4bxgsaMXS/p6+nEK&#10;og/2zZb9Nz+/6/GsP+qLuw1KPczG/RpEojH9h+/tg1GwXJUl/L3JT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LJjHEAAAA3QAAAA8AAAAAAAAAAAAAAAAAmAIAAGRycy9k&#10;b3ducmV2LnhtbFBLBQYAAAAABAAEAPUAAACJAwAAAAA=&#10;" path="m27,12l25,7,22,2,17,,12,,7,,5,2,,7r,5l,17r5,5l7,25r5,l17,25r5,-3l25,17r2,-5xm25,12r,5l22,20r-5,2l12,25,10,22,5,20,2,17r,-5l2,7,5,5,10,2,12,r5,2l22,5r3,2l25,12xe" fillcolor="#cddece" stroked="f">
                <v:path arrowok="t" o:connecttype="custom" o:connectlocs="17145,7620;15875,4445;13970,1270;10795,0;7620,0;4445,0;3175,1270;0,4445;0,7620;0,10795;3175,13970;4445,15875;7620,15875;10795,15875;13970,13970;15875,10795;17145,7620;15875,7620;15875,10795;13970,12700;10795,13970;7620,15875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2314" o:spid="_x0000_s3338" style="position:absolute;left:3835;top:4597;width:159;height:159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NBscA&#10;AADdAAAADwAAAGRycy9kb3ducmV2LnhtbESPQWvCQBSE70L/w/IEL6KbpKWU6CqiFnoogqnYHh/Z&#10;ZxK7+zZkt5r+e1co9DjMzDfMfNlbIy7U+caxgnSagCAunW64UnD4eJ28gPABWaNxTAp+ycNy8TCY&#10;Y67dlfd0KUIlIoR9jgrqENpcSl/WZNFPXUscvZPrLIYou0rqDq8Rbo3MkuRZWmw4LtTY0rqm8rv4&#10;sQo+zdGkoSBzkLv3r6f19jxOdxulRsN+NQMRqA//4b/2m1aQPaYZ3N/EJ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jQbHAAAA3QAAAA8AAAAAAAAAAAAAAAAAmAIAAGRy&#10;cy9kb3ducmV2LnhtbFBLBQYAAAAABAAEAPUAAACMAwAAAAA=&#10;" path="m25,12r,-5l22,2,17,,12,,7,,5,2,2,7,,12r2,5l5,22r2,3l12,25r5,l22,22r3,-5l25,12xm25,12r,5l22,20r-5,2l12,22r-2,l5,20,2,17r,-5l2,7,5,5,10,2,12,r5,2l22,5r3,2l25,12xe" fillcolor="#d0e0d1" stroked="f">
                <v:path arrowok="t" o:connecttype="custom" o:connectlocs="15875,7620;15875,4445;13970,1270;10795,0;7620,0;4445,0;3175,1270;1270,4445;0,7620;1270,10795;3175,13970;4445,15875;7620,15875;10795,15875;13970,13970;15875,10795;15875,7620;15875,7620;15875,10795;13970,12700;10795,13970;7620,13970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2315" o:spid="_x0000_s3339" style="position:absolute;left:3848;top:4597;width:146;height:159;visibility:visible;mso-wrap-style:square;v-text-anchor:top" coordsize="2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/pB8cA&#10;AADdAAAADwAAAGRycy9kb3ducmV2LnhtbESPT2vCQBTE7wW/w/KE3uomihJSVylCsB4qNP13fWRf&#10;k5Ds25jdxvjt3YLgcZiZ3zDr7WhaMVDvassK4lkEgriwuuZSwedH9pSAcB5ZY2uZFFzIwXYzeVhj&#10;qu2Z32nIfSkChF2KCirvu1RKV1Rk0M1sRxy8X9sb9EH2pdQ9ngPctHIeRStpsOawUGFHu4qKJv8z&#10;CnY/+1M+JG9feZ19N26ZHeLmeFDqcTq+PIPwNPp7+NZ+1Qrmi3gB/2/CE5C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P6QfHAAAA3QAAAA8AAAAAAAAAAAAAAAAAmAIAAGRy&#10;cy9kb3ducmV2LnhtbFBLBQYAAAAABAAEAPUAAACMAwAAAAA=&#10;" path="m23,12r,-5l20,5,15,2,10,,8,2,3,5,,7r,5l,17r3,3l8,22r2,3l15,22r5,-2l23,17r,-5xm23,12r-3,5l18,20r-3,2l10,22r-2,l3,20r,-3l,12,3,7,3,5,8,2r2,l15,2r3,3l20,7r3,5xe" fillcolor="#d2e1d3" stroked="f">
                <v:path arrowok="t" o:connecttype="custom" o:connectlocs="14605,7620;14605,4445;12700,3175;9525,1270;6350,0;5080,1270;1905,3175;0,4445;0,7620;0,10795;1905,12700;5080,13970;6350,15875;9525,13970;12700,12700;14605,10795;14605,7620;14605,7620;12700,10795;11430,12700;9525,13970;6350,13970;5080,13970;1905,12700;1905,10795;0,7620;1905,4445;1905,3175;5080,1270;6350,1270;9525,1270;11430,3175;12700,4445;14605,7620" o:connectangles="0,0,0,0,0,0,0,0,0,0,0,0,0,0,0,0,0,0,0,0,0,0,0,0,0,0,0,0,0,0,0,0,0,0"/>
                <o:lock v:ext="edit" verticies="t"/>
              </v:shape>
              <v:shape id="Freeform 2316" o:spid="_x0000_s3340" style="position:absolute;left:3848;top:4597;width:146;height:140;visibility:visible;mso-wrap-style:square;v-text-anchor:top" coordsize="2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pvfcUA&#10;AADdAAAADwAAAGRycy9kb3ducmV2LnhtbESP3YrCMBSE74V9h3AWvNNUV9faNUoRBH/Yi6oPcGiO&#10;bdnmpDRZrW9vBMHLYWa+YRarztTiSq2rLCsYDSMQxLnVFRcKzqfNIAbhPLLG2jIpuJOD1fKjt8BE&#10;2xtndD36QgQIuwQVlN43iZQuL8mgG9qGOHgX2xr0QbaF1C3eAtzUchxF39JgxWGhxIbWJeV/x3+j&#10;IN3tp7/xId5WepbFc8qKyWydKtX/7NIfEJ46/w6/2lutYPw1msD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m99xQAAAN0AAAAPAAAAAAAAAAAAAAAAAJgCAABkcnMv&#10;ZG93bnJldi54bWxQSwUGAAAAAAQABAD1AAAAigMAAAAA&#10;" path="m23,12r,-5l20,5,15,2,10,,8,2,3,5,,7r,5l,17r3,3l8,22r2,l15,22r5,-2l23,17r,-5xm20,12r,3l18,20r-3,2l10,22r-2,l5,20,3,15r,-3l3,7,5,5,8,2r2,l15,2r3,3l20,7r,5xe" fillcolor="#d5e3d5" stroked="f">
                <v:path arrowok="t" o:connecttype="custom" o:connectlocs="14605,7620;14605,4445;12700,3175;9525,1270;6350,0;5080,1270;1905,3175;0,4445;0,7620;0,10795;1905,12700;5080,13970;6350,13970;9525,13970;12700,12700;14605,10795;14605,7620;12700,7620;12700,9525;11430,12700;9525,13970;6350,13970;5080,13970;3175,12700;1905,9525;1905,7620;1905,4445;3175,3175;5080,1270;6350,1270;9525,1270;11430,3175;12700,4445;12700,7620" o:connectangles="0,0,0,0,0,0,0,0,0,0,0,0,0,0,0,0,0,0,0,0,0,0,0,0,0,0,0,0,0,0,0,0,0,0"/>
                <o:lock v:ext="edit" verticies="t"/>
              </v:shape>
              <v:shape id="Freeform 2317" o:spid="_x0000_s3341" style="position:absolute;left:3848;top:4610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4msUA&#10;AADdAAAADwAAAGRycy9kb3ducmV2LnhtbESP3WoCMRSE7wu+QziCdzWr0lJWo4ggSMHCqtTbw+bs&#10;D25OliRdV5/eCEIvh5n5hlmsetOIjpyvLSuYjBMQxLnVNZcKTsft+xcIH5A1NpZJwY08rJaDtwWm&#10;2l45o+4QShEh7FNUUIXQplL6vCKDfmxb4ugV1hkMUbpSaofXCDeNnCbJpzRYc1yosKVNRfnl8GcU&#10;5F12252zo77/Zu7UJj/F/v5dKDUa9us5iEB9+A+/2jutYDqbfMD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ZniaxQAAAN0AAAAPAAAAAAAAAAAAAAAAAJgCAABkcnMv&#10;ZG93bnJldi54bWxQSwUGAAAAAAQABAD1AAAAigMAAAAA&#10;" path="m23,10l20,5,18,3,15,,10,,8,,3,3r,2l,10r3,5l3,18r5,2l10,20r5,l18,18r2,-3l23,10xm20,10r,3l18,18r-3,l10,20,8,18r-3,l3,13r,-3l3,8,5,3r3,l10,r5,3l18,3r2,5l20,10xe" fillcolor="#d8e4d8" stroked="f">
                <v:path arrowok="t" o:connecttype="custom" o:connectlocs="14605,6350;12700,3175;11430,1905;9525,0;6350,0;5080,0;1905,1905;1905,3175;0,6350;1905,9525;1905,11430;5080,12700;6350,12700;9525,12700;11430,11430;12700,9525;14605,6350;12700,6350;12700,8255;11430,11430;9525,11430;6350,12700;5080,11430;3175,11430;1905,8255;1905,6350;1905,5080;3175,1905;5080,1905;6350,0;9525,1905;11430,1905;12700,5080;12700,6350" o:connectangles="0,0,0,0,0,0,0,0,0,0,0,0,0,0,0,0,0,0,0,0,0,0,0,0,0,0,0,0,0,0,0,0,0,0"/>
                <o:lock v:ext="edit" verticies="t"/>
              </v:shape>
              <v:shape id="Freeform 2318" o:spid="_x0000_s3342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7BcMA&#10;AADdAAAADwAAAGRycy9kb3ducmV2LnhtbESPQYvCMBSE7wv+h/AEb2uqYpFqFNEVPAlbBa/P5tkU&#10;m5faZLX+e7OwsMdhZr5hFqvO1uJBra8cKxgNExDEhdMVlwpOx93nDIQPyBprx6TgRR5Wy97HAjPt&#10;nvxNjzyUIkLYZ6jAhNBkUvrCkEU/dA1x9K6utRiibEupW3xGuK3lOElSabHiuGCwoY2h4pb/WAXy&#10;MFtv7/kl/SJ/PRxNcp6+7qzUoN+t5yACdeE//NfeawXjySiF3zfxCc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7BcMAAADdAAAADwAAAAAAAAAAAAAAAACYAgAAZHJzL2Rv&#10;d25yZXYueG1sUEsFBgAAAAAEAAQA9QAAAIgDAAAAAA==&#10;" path="m17,10r,-5l15,3,12,,7,,5,,2,3,,5r,5l,13r2,5l5,20r2,l12,20r3,-2l17,13r,-3xm17,10r-2,5l7,18,2,15,,10,2,5,7,3r8,2l17,10xe" fillcolor="#dbe6db" stroked="f">
                <v:path arrowok="t" o:connecttype="custom" o:connectlocs="10795,6350;10795,3175;9525,1905;7620,0;4445,0;3175,0;1270,1905;0,3175;0,6350;0,8255;1270,11430;3175,12700;4445,12700;7620,12700;9525,11430;10795,8255;10795,6350;10795,6350;9525,9525;4445,11430;1270,9525;0,6350;1270,3175;4445,1905;9525,3175;10795,6350" o:connectangles="0,0,0,0,0,0,0,0,0,0,0,0,0,0,0,0,0,0,0,0,0,0,0,0,0,0"/>
                <o:lock v:ext="edit" verticies="t"/>
              </v:shape>
              <v:shape id="Freeform 2319" o:spid="_x0000_s3343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tM/sQA&#10;AADdAAAADwAAAGRycy9kb3ducmV2LnhtbESPzYoCMRCE78K+Q+iFvciaUUFlNIooguDB3wfonfT8&#10;4KQTJtGZfXsjLOyxqKqvqMWqM7V4UuMrywqGgwQEcWZ1xYWC23X3PQPhA7LG2jIp+CUPq+VHb4Gp&#10;ti2f6XkJhYgQ9ikqKENwqZQ+K8mgH1hHHL3cNgZDlE0hdYNthJtajpJkIg1WHBdKdLQpKbtfHkbB&#10;+KBdmz1+1tuN619P+5Af8ZYr9fXZrecgAnXhP/zX3msFo/FwCu838Qn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LTP7EAAAA3QAAAA8AAAAAAAAAAAAAAAAAmAIAAGRycy9k&#10;b3ducmV2LnhtbFBLBQYAAAAABAAEAPUAAACJAwAAAAA=&#10;" path="m17,10r,-2l15,3r-3,l7,,5,3,2,3,,8r,2l,13r2,5l5,18r2,2l12,18r3,l17,13r,-3xm15,10r,5l7,18,2,15,,10,2,5,7,3r8,2l15,10xe" fillcolor="#dde8dd" stroked="f">
                <v:path arrowok="t" o:connecttype="custom" o:connectlocs="10795,6350;10795,5080;9525,1905;7620,1905;4445,0;3175,1905;1270,1905;0,5080;0,6350;0,8255;1270,11430;3175,11430;4445,12700;7620,11430;9525,11430;10795,8255;10795,6350;9525,6350;9525,9525;4445,11430;1270,9525;0,6350;1270,3175;4445,1905;9525,3175;9525,6350" o:connectangles="0,0,0,0,0,0,0,0,0,0,0,0,0,0,0,0,0,0,0,0,0,0,0,0,0,0"/>
                <o:lock v:ext="edit" verticies="t"/>
              </v:shape>
              <v:shape id="Freeform 2320" o:spid="_x0000_s3344" style="position:absolute;left:3867;top:4629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Rs7MUA&#10;AADdAAAADwAAAGRycy9kb3ducmV2LnhtbERPTWvCQBC9C/6HZQpepNkYbdqmriItFi8NNO3B45Cd&#10;JsHsbMiuMf777kHw+Hjf6+1oWjFQ7xrLChZRDIK4tLrhSsHvz/7xBYTzyBpby6TgSg62m+lkjZm2&#10;F/6mofCVCCHsMlRQe99lUrqyJoMush1x4P5sb9AH2FdS93gJ4aaVSRyn0mDDoaHGjt5rKk/F2Sj4&#10;pPnxtI+r/Lh6Lj/SL5O/Pq1ypWYP4+4NhKfR38U390ErSJaLMDe8C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5GzsxQAAAN0AAAAPAAAAAAAAAAAAAAAAAJgCAABkcnMv&#10;ZG93bnJldi54bWxQSwUGAAAAAAQABAD1AAAAigMAAAAA&#10;" path="m17,7l15,2,7,,2,2,,7r2,5l7,15r8,-3l17,7xm15,7r-3,5l7,15,2,12,2,7,2,2,7,r5,2l15,7xe" fillcolor="#e1eae1" stroked="f">
                <v:path arrowok="t" o:connecttype="custom" o:connectlocs="10795,4445;9525,1270;4445,0;1270,1270;0,4445;1270,7620;4445,9525;9525,7620;10795,4445;9525,4445;7620,7620;4445,9525;1270,7620;1270,4445;1270,1270;4445,0;7620,1270;9525,4445" o:connectangles="0,0,0,0,0,0,0,0,0,0,0,0,0,0,0,0,0,0"/>
                <o:lock v:ext="edit" verticies="t"/>
              </v:shape>
              <v:shape id="Freeform 2321" o:spid="_x0000_s3345" style="position:absolute;left:3867;top:4629;width:95;height:9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H+T8cA&#10;AADdAAAADwAAAGRycy9kb3ducmV2LnhtbESPQWvCQBSE7wX/w/KEXqRuktKi0VXEtuChUGK9eHtk&#10;n0kw+zbdXTX+e1cQehxm5htmvuxNK87kfGNZQTpOQBCXVjdcKdj9fr1MQPiArLG1TAqu5GG5GDzN&#10;Mdf2wgWdt6ESEcI+RwV1CF0upS9rMujHtiOO3sE6gyFKV0nt8BLhppVZkrxLgw3HhRo7WtdUHrcn&#10;o8BPil3y/fe2H60+f47Fae3S7MMp9TzsVzMQgfrwH360N1pB9ppO4f4mP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x/k/HAAAA3QAAAA8AAAAAAAAAAAAAAAAAmAIAAGRy&#10;cy9kb3ducmV2LnhtbFBLBQYAAAAABAAEAPUAAACMAwAAAAA=&#10;" path="m15,7r,-5l7,,2,2,,7r2,5l7,15r8,-3l15,7xm15,7r-3,5l7,12r-2,l2,7,5,2r2,l12,2r3,5xe" fillcolor="#e3ebe3" stroked="f">
                <v:path arrowok="t" o:connecttype="custom" o:connectlocs="9525,4445;9525,1270;4445,0;1270,1270;0,4445;1270,7620;4445,9525;9525,7620;9525,4445;9525,4445;7620,7620;4445,7620;3175,7620;1270,4445;3175,1270;4445,1270;7620,1270;9525,4445" o:connectangles="0,0,0,0,0,0,0,0,0,0,0,0,0,0,0,0,0,0"/>
                <o:lock v:ext="edit" verticies="t"/>
              </v:shape>
              <v:shape id="Freeform 2322" o:spid="_x0000_s3346" style="position:absolute;left:3879;top:4629;width:83;height:95;visibility:visible;mso-wrap-style:square;v-text-anchor:top" coordsize="1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XDcYA&#10;AADdAAAADwAAAGRycy9kb3ducmV2LnhtbERPy0rDQBTdC/2H4Ra6KXbSCD5iJqUtlepCwfjo9jJz&#10;TUIzd0JmbKJf7ywKLg/nna9G24oT9b5xrGC5SEAQa2carhS8vz1c3oLwAdlg65gU/JCHVTG5yDEz&#10;buBXOpWhEjGEfYYK6hC6TEqva7LoF64jjtyX6y2GCPtKmh6HGG5bmSbJtbTYcGyosaNtTfpYflsF&#10;d92n1je7/WEzf34ampffj/3u0Co1m47rexCBxvAvPrsfjYL0Ko3745v4BG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fXDcYAAADdAAAADwAAAAAAAAAAAAAAAACYAgAAZHJz&#10;L2Rvd25yZXYueG1sUEsFBgAAAAAEAAQA9QAAAIsDAAAAAA==&#10;" path="m13,7l10,2,5,,,2,,7r,5l5,15r5,-3l13,7xm10,7r,3l5,12,3,10,,7,3,5,5,2r5,3l10,7xe" fillcolor="#e7eee7" stroked="f">
                <v:path arrowok="t" o:connecttype="custom" o:connectlocs="8255,4445;6350,1270;3175,0;0,1270;0,4445;0,7620;3175,9525;6350,7620;8255,4445;6350,4445;6350,6350;3175,7620;1905,6350;0,4445;1905,3175;3175,1270;6350,3175;6350,4445" o:connectangles="0,0,0,0,0,0,0,0,0,0,0,0,0,0,0,0,0,0"/>
                <o:lock v:ext="edit" verticies="t"/>
              </v:shape>
              <v:shape id="Freeform 2323" o:spid="_x0000_s3347" style="position:absolute;left:3879;top:4641;width:83;height:64;visibility:visible;mso-wrap-style:square;v-text-anchor:top" coordsize="1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jbsYA&#10;AADdAAAADwAAAGRycy9kb3ducmV2LnhtbESPzWrDMBCE74W+g9hCb41spxjHiRJCS5rQS8jffbE2&#10;lqm1ci0lcd8+KhR6HGbmG2a2GGwrrtT7xrGCdJSAIK6cbrhWcDysXgoQPiBrbB2Tgh/ysJg/Psyw&#10;1O7GO7ruQy0ihH2JCkwIXSmlrwxZ9CPXEUfv7HqLIcq+lrrHW4TbVmZJkkuLDccFgx29Gaq+9her&#10;YP3+OhkXxccqz3Kz/f5cn5b+kir1/DQspyACDeE//NfeaAXZOEvh9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wjbsYAAADdAAAADwAAAAAAAAAAAAAAAACYAgAAZHJz&#10;L2Rvd25yZXYueG1sUEsFBgAAAAAEAAQA9QAAAIsDAAAAAA==&#10;" path="m13,5l10,,5,,3,,,5r3,5l5,10r5,l13,5xm10,5r,3l5,10,3,8,3,5,3,3,5,r5,3l10,5xe" fillcolor="#e9f0ea" stroked="f">
                <v:path arrowok="t" o:connecttype="custom" o:connectlocs="8255,3175;6350,0;3175,0;1905,0;0,3175;1905,6350;3175,6350;6350,6350;8255,3175;6350,3175;6350,5080;3175,6350;1905,5080;1905,3175;1905,1905;3175,0;6350,1905;6350,3175" o:connectangles="0,0,0,0,0,0,0,0,0,0,0,0,0,0,0,0,0,0"/>
                <o:lock v:ext="edit" verticies="t"/>
              </v:shape>
              <v:shape id="Freeform 2324" o:spid="_x0000_s3348" style="position:absolute;left:3879;top:4641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Vv8MA&#10;AADdAAAADwAAAGRycy9kb3ducmV2LnhtbESPUWsCMRCE3wX/Q1ihb5rzRCtXo6ggFN+q/oAlWe9O&#10;L5sjiee1v94UCn0cZuebndWmt43oyIfasYLpJANBrJ2puVRwOR/GSxAhIhtsHJOCbwqwWQ8HKyyM&#10;e/IXdadYigThUKCCKsa2kDLoiiyGiWuJk3d13mJM0pfSeHwmuG1knmULabHm1FBhS/uK9P30sOkN&#10;nM+721VPtd/p93b3c1zyYaHU26jffoCI1Mf/47/0p1GQz/IcftckB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xVv8MAAADdAAAADwAAAAAAAAAAAAAAAACYAgAAZHJzL2Rv&#10;d25yZXYueG1sUEsFBgAAAAAEAAQA9QAAAIgDAAAAAA==&#10;" path="m10,5r,-2l5,,3,3,,5,3,8r2,2l10,8r,-3xm10,5l8,8,5,8,3,8,3,5,3,3,5,,8,3r2,2xe" fillcolor="#edf2ed" stroked="f">
                <v:path arrowok="t" o:connecttype="custom" o:connectlocs="6350,3175;6350,1905;3175,0;1905,1905;0,3175;1905,5080;3175,6350;6350,5080;6350,3175;6350,3175;5080,5080;3175,5080;1905,5080;1905,3175;1905,1905;3175,0;5080,1905;6350,3175" o:connectangles="0,0,0,0,0,0,0,0,0,0,0,0,0,0,0,0,0,0"/>
                <o:lock v:ext="edit" verticies="t"/>
              </v:shape>
              <v:shape id="Freeform 2325" o:spid="_x0000_s3349" style="position:absolute;left:3898;top:4641;width:45;height:64;visibility:visible;mso-wrap-style:square;v-text-anchor:top" coordsize="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s0S8YA&#10;AADdAAAADwAAAGRycy9kb3ducmV2LnhtbESPS2vCQBSF90L/w3AL3emkSRCbOkoplLbgxgfa5W3m&#10;mgQzd8LM1KT/3hEEl4fz+Djz5WBacSbnG8sKnicJCOLS6oYrBbvtx3gGwgdkja1lUvBPHpaLh9Ec&#10;C217XtN5EyoRR9gXqKAOoSuk9GVNBv3EdsTRO1pnMETpKqkd9nHctDJNkqk02HAk1NjRe03lafNn&#10;ImS1zvKk+dlPf409fH8e8vBSWqWeHoe3VxCBhnAP39pfWkGapRlc38Qn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s0S8YAAADdAAAADwAAAAAAAAAAAAAAAACYAgAAZHJz&#10;L2Rvd25yZXYueG1sUEsFBgAAAAAEAAQA9QAAAIsDAAAAAA==&#10;" path="m7,5l7,3,2,,,3,,5,,8r2,2l7,8,7,5xm7,5l5,8,2,8,,5,2,3r3,l7,5xe" fillcolor="#eff4ef" stroked="f">
                <v:path arrowok="t" o:connecttype="custom" o:connectlocs="4445,3175;4445,1905;1270,0;0,1905;0,3175;0,5080;1270,6350;4445,5080;4445,3175;4445,3175;3175,5080;1270,5080;1270,5080;0,3175;1270,1905;1270,1905;3175,1905;4445,3175" o:connectangles="0,0,0,0,0,0,0,0,0,0,0,0,0,0,0,0,0,0"/>
                <o:lock v:ext="edit" verticies="t"/>
              </v:shape>
              <v:shape id="Freeform 2326" o:spid="_x0000_s3350" style="position:absolute;left:3898;top:4641;width:45;height:51;visibility:visible;mso-wrap-style:square;v-text-anchor:top" coordsize="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Bc8QA&#10;AADdAAAADwAAAGRycy9kb3ducmV2LnhtbESPT4vCMBTE7wt+h/AEb2tqXUSqUdwVwev65/5onmlt&#10;81KbWOt++s3CgsdhZn7DLNe9rUVHrS8dK5iMExDEudMlGwWn4+59DsIHZI21Y1LwJA/r1eBtiZl2&#10;D/6m7hCMiBD2GSooQmgyKX1ekEU/dg1x9C6utRiibI3ULT4i3NYyTZKZtFhyXCiwoa+C8upwtwrM&#10;z+zZ7xMz+bzW1W3XnDuuthelRsN+swARqA+v8H97rxWk0/QD/t7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XPEAAAA3QAAAA8AAAAAAAAAAAAAAAAAmAIAAGRycy9k&#10;b3ducmV2LnhtbFBLBQYAAAAABAAEAPUAAACJAwAAAAA=&#10;" path="m7,5l5,3,2,,,3,,5,,8r2,l5,8,7,5xm5,5r,3l2,8,2,5,2,3r3,l5,5xe" fillcolor="#f3f6f3" stroked="f">
                <v:path arrowok="t" o:connecttype="custom" o:connectlocs="4445,3175;3175,1905;1270,0;0,1905;0,3175;0,5080;1270,5080;3175,5080;4445,3175;3175,3175;3175,5080;1270,5080;1270,5080;1270,3175;1270,1905;1270,1905;3175,1905;3175,3175" o:connectangles="0,0,0,0,0,0,0,0,0,0,0,0,0,0,0,0,0,0"/>
                <o:lock v:ext="edit" verticies="t"/>
              </v:shape>
              <v:shape id="Freeform 2327" o:spid="_x0000_s3351" style="position:absolute;left:3898;top:4660;width:45;height:32;visibility:visible;mso-wrap-style:square;v-text-anchor:top" coordsize="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qe8QA&#10;AADdAAAADwAAAGRycy9kb3ducmV2LnhtbESPQWvCQBSE7wX/w/IEb3VjpEWiq2ghYI81otdH9rkJ&#10;Zt+G7NZEf31XEHocZuYbZrUZbCNu1PnasYLZNAFBXDpds1FwLPL3BQgfkDU2jknBnTxs1qO3FWba&#10;9fxDt0MwIkLYZ6igCqHNpPRlRRb91LXE0bu4zmKIsjNSd9hHuG1kmiSf0mLNcaHClr4qKq+HX6ug&#10;uJ53oT8XuZ77x/dpe+lNro1Sk/GwXYIINIT/8Ku91wrSefoBzzfx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rqnvEAAAA3QAAAA8AAAAAAAAAAAAAAAAAmAIAAGRycy9k&#10;b3ducmV2LnhtbFBLBQYAAAAABAAEAPUAAACJAwAAAAA=&#10;" path="m7,2l5,,2,,,2,2,5r3,l7,2xm5,2r,l2,5,2,2,2,,5,2xe" fillcolor="#f5f8f5" stroked="f">
                <v:path arrowok="t" o:connecttype="custom" o:connectlocs="4445,1270;3175,0;1270,0;1270,0;0,1270;1270,3175;1270,3175;3175,3175;4445,1270;3175,1270;3175,1270;1270,3175;1270,1270;1270,1270;1270,1270;1270,0;3175,1270;3175,1270" o:connectangles="0,0,0,0,0,0,0,0,0,0,0,0,0,0,0,0,0,0"/>
                <o:lock v:ext="edit" verticies="t"/>
              </v:shape>
              <v:shape id="Freeform 2328" o:spid="_x0000_s3352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Fov8YA&#10;AADdAAAADwAAAGRycy9kb3ducmV2LnhtbESPQWvCQBSE7wX/w/IEL6KbppBIdBURBHvwoPbQ4zP7&#10;TILZt2F3G9N/7xaEHoeZ+YZZbQbTip6cbywreJ8nIIhLqxuuFHxd9rMFCB+QNbaWScEvedisR28r&#10;LLR98In6c6hEhLAvUEEdQldI6cuaDPq57Yijd7POYIjSVVI7fES4aWWaJJk02HBcqLGjXU3l/fxj&#10;FEw/b995t+2PF3No82nur0nWOKUm42G7BBFoCP/hV/ugFaQfaQZ/b+IT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Fov8YAAADdAAAADwAAAAAAAAAAAAAAAACYAgAAZHJz&#10;L2Rvd25yZXYueG1sUEsFBgAAAAAEAAQA9QAAAIsDAAAAAA==&#10;" path="m3,2l3,,,,,2,,5r3,l3,2xe" fillcolor="#f9fbf9" stroked="f">
                <v:path arrowok="t" o:connecttype="custom" o:connectlocs="1905,1270;1905,0;0,0;0,0;0,1270;0,3175;0,3175;1905,3175;1905,1270" o:connectangles="0,0,0,0,0,0,0,0,0"/>
              </v:shape>
              <v:shape id="Freeform 2329" o:spid="_x0000_s3353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gqsgA&#10;AADdAAAADwAAAGRycy9kb3ducmV2LnhtbESPT2sCMRTE7wW/Q3hCbzXr+qdlaxQrFCrUg7ZFvT2S&#10;183SzcuySXXtpzeFQo/DzPyGmS06V4sTtaHyrGA4yEAQa28qLhW8vz3fPYAIEdlg7ZkUXCjAYt67&#10;mWFh/Jm3dNrFUiQIhwIV2BibQsqgLTkMA98QJ+/Ttw5jkm0pTYvnBHe1zLNsKh1WnBYsNrSypL92&#10;306BHh83+aT+2Q9fnw5L+4F6PdlrpW773fIRRKQu/of/2i9GQT7K7+H3TXo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F6CqyAAAAN0AAAAPAAAAAAAAAAAAAAAAAJgCAABk&#10;cnMvZG93bnJldi54bWxQSwUGAAAAAAQABAD1AAAAjQMAAAAA&#10;" path="m3,2r,l,,,2,,5,3,2xe" fillcolor="#fbfcfc" stroked="f">
                <v:path arrowok="t" o:connecttype="custom" o:connectlocs="1905,1270;1905,1270;0,0;0,1270;0,1270;0,1270;0,3175;1905,1270;1905,1270" o:connectangles="0,0,0,0,0,0,0,0,0"/>
              </v:shape>
              <v:shape id="Freeform 2330" o:spid="_x0000_s3354" style="position:absolute;left:3911;top:4673;width:19;height:6;visibility:visible;mso-wrap-style:square;v-text-anchor:top" coordsize="3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HfMIA&#10;AADdAAAADwAAAGRycy9kb3ducmV2LnhtbERPy2qDQBTdF/IPww1014w1oQTrKBJICSWF5kHXF+dW&#10;ReeOcabR/H1nEcjycN5pPplOXGlwjWUFr4sIBHFpdcOVgvNp+7IG4Tyyxs4yKbiRgzybPaWYaDvy&#10;ga5HX4kQwi5BBbX3fSKlK2sy6Ba2Jw7crx0M+gCHSuoBxxBuOhlH0Zs02HBoqLGnTU1le/wzCn5W&#10;NNLt6+OzPU/7y6g331a2hVLP86l4B+Fp8g/x3b3TCuJlHOaGN+EJ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kd8wgAAAN0AAAAPAAAAAAAAAAAAAAAAAJgCAABkcnMvZG93&#10;bnJldi54bWxQSwUGAAAAAAQABAD1AAAAhwMAAAAA&#10;" path="m3,r,l,,3,xe" stroked="f">
                <v:path arrowok="t" o:connecttype="custom" o:connectlocs="1905,0;1905,0;0,0;0,0;0,0;0,0;0,0;1905,0;1905,0" o:connectangles="0,0,0,0,0,0,0,0,0"/>
              </v:shape>
              <v:shape id="Freeform 2331" o:spid="_x0000_s3355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hCMUA&#10;AADdAAAADwAAAGRycy9kb3ducmV2LnhtbESP0WoCMRRE3wv+Q7hC3zTrFsSuRrGlgl2EUusHXDbX&#10;zermZtmkmv69EYQ+DjNzhlmsom3FhXrfOFYwGWcgiCunG64VHH42oxkIH5A1to5JwR95WC0HTwss&#10;tLvyN132oRYJwr5ABSaErpDSV4Ys+rHriJN3dL3FkGRfS93jNcFtK/Msm0qLDacFgx29G6rO+1+r&#10;4HjS5eRtXW4/wlc0O7OJn+XUKPU8jOs5iEAx/Icf7a1WkL/kr3B/k5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16EIxQAAAN0AAAAPAAAAAAAAAAAAAAAAAJgCAABkcnMv&#10;ZG93bnJldi54bWxQSwUGAAAAAAQABAD1AAAAigMAAAAA&#10;" path="m155,124r-3,5l150,137r7,l167,139r2,3l172,144r,5l172,154r-5,5l162,162r-5,5l150,167r-13,2l127,172r-7,5l115,182r-13,l102,209r95,l286,209r,-27l276,182r-7,-5l261,172r-7,-3l241,167r-7,l227,162r-3,-3l219,154r,-5l219,144r3,-2l224,139r10,-2l241,137r-2,-8l234,124r32,-7l294,112r22,-10l336,94,366,74,386,57r,-5l381,47r-5,-2l368,42r,-12l388,30r-2,-8l381,17r-5,-5l368,10r,-5l368,,194,,23,r,5l23,10r-8,2l10,17,5,22,,30r23,l23,42r-8,3l8,47,5,52,3,57,25,74,55,94r18,8l95,112r27,5l155,124r2,l155,124xe" filled="f" strokecolor="#1f1a17" strokeweight=".1pt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2332" o:spid="_x0000_s3356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UocEA&#10;AADdAAAADwAAAGRycy9kb3ducmV2LnhtbERPz2vCMBS+D/wfwhN2m6ktjFmNooOBO84N5vHZPNtq&#10;8xKS2Nb/3hwGO358v1eb0XSiJx9aywrmswwEcWV1y7WCn++PlzcQISJr7CyTgjsF2KwnTysstR34&#10;i/pDrEUK4VCigiZGV0oZqoYMhpl1xIk7W28wJuhrqT0OKdx0Ms+yV2mw5dTQoKP3hqrr4WYUfF52&#10;Z9cWfORu8ds7c1rkftBKPU/H7RJEpDH+i//ce60gL4q0P71JT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NVKHBAAAA3QAAAA8AAAAAAAAAAAAAAAAAmAIAAGRycy9kb3du&#10;cmV2LnhtbFBLBQYAAAAABAAEAPUAAACGAwAAAAA=&#10;" path="m20,r,5l20,10r-7,2l8,17,5,22,,30r23,l23,42,13,45,8,47,5,52,3,55r,2l5,60,25,77,55,94r20,8l97,112r28,7l155,124r-5,5l147,137r10,l164,139r5,3l169,144r3,5l169,154r-2,5l162,162r-5,5l150,167r-13,2l127,172r-7,5l115,182r-13,l102,209r92,l286,209r,-27l274,182r-5,-5l261,172r-10,-3l239,167r-7,l227,162r-5,-3l219,154r-2,-5l219,144r,-2l224,139r8,-2l241,137r-2,-8l234,124r30,-5l291,112r23,-10l333,94,363,77,383,60r3,-3l386,55r-3,-3l381,47r-5,-2l366,42r,-12l388,30r-5,-8l381,17r-5,-5l368,10r,-5l368,,194,,20,e" filled="f" strokecolor="#1f1a17" strokeweight=".1pt">
                <v:path arrowok="t" o:connecttype="custom" o:connectlocs="12700,3175;8255,7620;3175,13970;14605,19050;8255,28575;3175,33020;1905,34925;1905,36195;3175,38100;15875,48895;47625,64770;79375,75565;95250,81915;99695,86995;107315,90170;109220,94615;106045,100965;99695,106045;86995,107315;76200,112395;64770,115570;123190,132715;181610,132715;173990,115570;165735,109220;151765,106045;144145,102870;139065,97790;139065,91440;142240,88265;153035,86995;148590,78740;184785,71120;211455,59690;243205,38100;243205,38100;245110,36195;245110,34925;241935,29845;232410,26670;246380,19050;241935,10795;233680,6350;233680,0;12700,0" o:connectangles="0,0,0,0,0,0,0,0,0,0,0,0,0,0,0,0,0,0,0,0,0,0,0,0,0,0,0,0,0,0,0,0,0,0,0,0,0,0,0,0,0,0,0,0,0"/>
              </v:shape>
              <v:line id="Line 2333" o:spid="_x0000_s3357" style="position:absolute;visibility:visible;mso-wrap-style:square" from="2794,4470" to="5016,4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rovcUAAADdAAAADwAAAGRycy9kb3ducmV2LnhtbESPT4vCMBTE74LfITxhb5paQbQaRXSF&#10;XTyIf/D8bN42ZZuX0kSt394sLHgcZuY3zHzZ2krcqfGlYwXDQQKCOHe65ELB+bTtT0D4gKyxckwK&#10;nuRhueh25php9+AD3Y+hEBHCPkMFJoQ6k9Lnhiz6gauJo/fjGoshyqaQusFHhNtKpkkylhZLjgsG&#10;a1obyn+PN6tgn1hMd5fn6Xt8M9Pp52p79ZtKqY9eu5qBCNSGd/i//aUVpKPREP7exCcgF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rovcUAAADdAAAADwAAAAAAAAAA&#10;AAAAAAChAgAAZHJzL2Rvd25yZXYueG1sUEsFBgAAAAAEAAQA+QAAAJMDAAAAAA==&#10;" strokecolor="#1f1a17" strokeweight=".1pt"/>
              <v:line id="Line 2334" o:spid="_x0000_s3358" style="position:absolute;visibility:visible;mso-wrap-style:square" from="2762,4597" to="5035,4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2ysUAAADdAAAADwAAAGRycy9kb3ducmV2LnhtbESPW4vCMBSE34X9D+Es+KbpVhCtRhEv&#10;sIsP4gWfj82xKduclCZq/fdmYcHHYWa+Yabz1lbiTo0vHSv46icgiHOnSy4UnI6b3giED8gaK8ek&#10;4Eke5rOPzhQz7R68p/shFCJC2GeowIRQZ1L63JBF33c1cfSurrEYomwKqRt8RLitZJokQ2mx5Lhg&#10;sKalofz3cLMKdonFdHt+Hn+GNzMerxebi19VSnU/28UERKA2vMP/7W+tIB0MUvh7E5+An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h2ysUAAADdAAAADwAAAAAAAAAA&#10;AAAAAAChAgAAZHJzL2Rvd25yZXYueG1sUEsFBgAAAAAEAAQA+QAAAJMDAAAAAA==&#10;" strokecolor="#1f1a17" strokeweight=".1pt"/>
              <v:line id="Line 2335" o:spid="_x0000_s3359" style="position:absolute;visibility:visible;mso-wrap-style:square" from="2825,4673" to="5035,4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TTUcUAAADdAAAADwAAAGRycy9kb3ducmV2LnhtbESPT4vCMBTE74LfITxhb5puC6Jdo4iu&#10;sMsexD/s+dk8m7LNS2mi1m+/EQSPw8z8hpktOluLK7W+cqzgfZSAIC6crrhUcDxshhMQPiBrrB2T&#10;gjt5WMz7vRnm2t14R9d9KEWEsM9RgQmhyaX0hSGLfuQa4uidXWsxRNmWUrd4i3BbyzRJxtJixXHB&#10;YEMrQ8Xf/mIVbBOL6c/v/fA9vpjp9HO5Ofl1rdTboFt+gAjUhVf42f7SCtIsy+DxJj4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TTUcUAAADdAAAADwAAAAAAAAAA&#10;AAAAAAChAgAAZHJzL2Rvd25yZXYueG1sUEsFBgAAAAAEAAQA+QAAAJMDAAAAAA==&#10;" strokecolor="#1f1a17" strokeweight=".1pt"/>
              <v:line id="Line 2336" o:spid="_x0000_s3360" style="position:absolute;visibility:visible;mso-wrap-style:square" from="3632,5276" to="4197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LJcYAAADdAAAADwAAAGRycy9kb3ducmV2LnhtbESPQWvCQBSE70L/w/IK3nRjFGlSV5FW&#10;wdJDqRbPz+xrNph9G7Ibjf++WxA8DjPzDbNY9bYWF2p95VjBZJyAIC6crrhU8HPYjl5A+ICssXZM&#10;Cm7kYbV8Giww1+7K33TZh1JECPscFZgQmlxKXxiy6MeuIY7er2sthijbUuoWrxFua5kmyVxarDgu&#10;GGzozVBx3ndWwVdiMf083g4f885k2Wa9Pfn3Wqnhc79+BRGoD4/wvb3TCtLpdAb/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NSyXGAAAA3QAAAA8AAAAAAAAA&#10;AAAAAAAAoQIAAGRycy9kb3ducmV2LnhtbFBLBQYAAAAABAAEAPkAAACUAwAAAAA=&#10;" strokecolor="#1f1a17" strokeweight=".1pt"/>
              <v:shape id="Freeform 2337" o:spid="_x0000_s3361" style="position:absolute;left:3663;top:5118;width:502;height:76;visibility:visible;mso-wrap-style:square;v-text-anchor:top" coordsize="7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JwcMYA&#10;AADdAAAADwAAAGRycy9kb3ducmV2LnhtbESPQWvCQBSE7wX/w/KE3urG2BaJ2YiIFumtqajHR/aZ&#10;RLNvQ3aryb/vFgoeh5n5hkmXvWnEjTpXW1YwnUQgiAuray4V7L+3L3MQziNrbCyTgoEcLLPRU4qJ&#10;tnf+olvuSxEg7BJUUHnfJlK6oiKDbmJb4uCdbWfQB9mVUnd4D3DTyDiK3qXBmsNChS2tKyqu+Y9R&#10;0FI+mE18WZ2O8/VncZK7w/DxqtTzuF8tQHjq/SP8395pBfFs9gZ/b8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JwcMYAAADdAAAADwAAAAAAAAAAAAAAAACYAgAAZHJz&#10;L2Rvd25yZXYueG1sUEsFBgAAAAAEAAQA9QAAAIsDAAAAAA==&#10;" path="m,12l9,7,19,2,29,,39,,49,,59,2,69,7r10,5e" filled="f" strokecolor="#1f1a17" strokeweight=".1pt">
                <v:path arrowok="t" o:connecttype="custom" o:connectlocs="0,7620;5715,4445;12065,1270;18415,0;24765,0;31115,0;37465,1270;43815,4445;50165,7620" o:connectangles="0,0,0,0,0,0,0,0,0"/>
              </v:shape>
              <v:line id="Line 2338" o:spid="_x0000_s3362" style="position:absolute;visibility:visible;mso-wrap-style:square" from="3600,5480" to="4229,5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DQ5L4AAADdAAAADwAAAGRycy9kb3ducmV2LnhtbESPSwvCMBCE74L/IazgTVMVRKpRfCB4&#10;9YHnpVnbYrMJTdTWX28EweMwM98wi1VjKvGk2peWFYyGCQjizOqScwWX834wA+EDssbKMiloycNq&#10;2e0sMNX2xUd6nkIuIoR9igqKEFwqpc8KMuiH1hFH72ZrgyHKOpe6xleEm0qOk2QqDZYcFwp0tC0o&#10;u58eRsG2dUzebRo7s9fNu+V3aKudUv1es56DCNSEf/jXPmgF48lkCt838Qn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INDkvgAAAN0AAAAPAAAAAAAAAAAAAAAAAKEC&#10;AABkcnMvZG93bnJldi54bWxQSwUGAAAAAAQABAD5AAAAjAMAAAAA&#10;" strokecolor="#1f1a17" strokeweight="0"/>
              <v:line id="Line 2339" o:spid="_x0000_s3363" style="position:absolute;visibility:visible;mso-wrap-style:square" from="3390,5562" to="4419,5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x1f8IAAADdAAAADwAAAGRycy9kb3ducmV2LnhtbESPQWvCQBSE74L/YXkFb2bTCK2krlIt&#10;Ba+14vmRfc2GZt8u2TUm/npXEDwOM/MNs9oMthU9daFxrOA1y0EQV043XCs4/n7PlyBCRNbYOiYF&#10;IwXYrKeTFZbaXfiH+kOsRYJwKFGBidGXUobKkMWQOU+cvD/XWYxJdrXUHV4S3LayyPM3abHhtGDQ&#10;085Q9X84WwW70TMFvx3c0p2215GvcWy/lJq9DJ8fICIN8Rl+tPdaQbFYvMP9TXoCc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x1f8IAAADdAAAADwAAAAAAAAAAAAAA&#10;AAChAgAAZHJzL2Rvd25yZXYueG1sUEsFBgAAAAAEAAQA+QAAAJADAAAAAA==&#10;" strokecolor="#1f1a17" strokeweight="0"/>
              <v:line id="Line 2340" o:spid="_x0000_s3364" style="position:absolute;visibility:visible;mso-wrap-style:square" from="3327,5607" to="4495,5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PhDbwAAADdAAAADwAAAGRycy9kb3ducmV2LnhtbERPyQrCMBC9C/5DGMGbTVUQqUZxQfDq&#10;guehGdtiMwlN1NavNwfB4+Pty3VravGixleWFYyTFARxbnXFhYLr5TCag/ABWWNtmRR05GG96veW&#10;mGn75hO9zqEQMYR9hgrKEFwmpc9LMugT64gjd7eNwRBhU0jd4DuGm1pO0nQmDVYcG0p0tCspf5yf&#10;RsGuc0zebVs7t7ftp+NP6Oq9UsNBu1mACNSGv/jnPmoFk+k0zo1v4hO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fPhDbwAAADdAAAADwAAAAAAAAAAAAAAAAChAgAA&#10;ZHJzL2Rvd25yZXYueG1sUEsFBgAAAAAEAAQA+QAAAIoDAAAAAA==&#10;" strokecolor="#1f1a17" strokeweight="0"/>
              <v:shape id="Freeform 2341" o:spid="_x0000_s3365" style="position:absolute;left:3911;top:4673;width:191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z9gcUA&#10;AADdAAAADwAAAGRycy9kb3ducmV2LnhtbESPT4vCMBTE74LfITxhb5r6B3e3axQRFkS92F3B46N5&#10;ttXmpTSx1m9vBMHjMDO/YWaL1pSiodoVlhUMBxEI4tTqgjMF/3+//S8QziNrLC2Tgjs5WMy7nRnG&#10;2t54T03iMxEg7GJUkHtfxVK6NCeDbmAr4uCdbG3QB1lnUtd4C3BTylEUTaXBgsNCjhWtckovydUo&#10;8FW6myzd+nzYEDf2WKy22eddqY9eu/wB4an17/CrvdYKRuPxNzzfh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P2BxQAAAN0AAAAPAAAAAAAAAAAAAAAAAJgCAABkcnMv&#10;ZG93bnJldi54bWxQSwUGAAAAAAQABAD1AAAAigMAAAAA&#10;" path="m18,l13,3,8,5,3,13,,22r,8l,42,,62r3,8l10,62,20,45,25,35,28,25,30,15r,-7l25,3,18,e" filled="f" strokecolor="#1f1a17" strokeweight=".1pt">
                <v:path arrowok="t" o:connecttype="custom" o:connectlocs="11430,0;8255,1905;5080,3175;1905,8255;0,13970;0,19050;0,26670;0,39370;1905,44450;6350,39370;12700,28575;15875,22225;17780,15875;19050,9525;19050,5080;15875,1905;11430,0" o:connectangles="0,0,0,0,0,0,0,0,0,0,0,0,0,0,0,0,0"/>
              </v:shape>
              <v:shape id="Freeform 2342" o:spid="_x0000_s3366" style="position:absolute;left:3943;top:4673;width:330;height:445;visibility:visible;mso-wrap-style:square;v-text-anchor:top" coordsize="5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lWlccA&#10;AADdAAAADwAAAGRycy9kb3ducmV2LnhtbESPwWoCQQyG74W+w5CCtzpbFS1bR2lFoYIUqra9hp10&#10;d+1OZpmZ6urTm0Ohx/Dn/5JvOu9co44UYu3ZwEM/A0VceFtzaWC/W90/gooJ2WLjmQycKcJ8dnsz&#10;xdz6E7/TcZtKJRCOORqoUmpzrWNRkcPY9y2xZN8+OEwyhlLbgCeBu0YPsmysHdYsFypsaVFR8bP9&#10;dUJ5WX9sav15mejQXL7cYb96OyyN6d11z0+gEnXpf/mv/WoNDIYj+V9sxAT0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pVpXHAAAA3QAAAA8AAAAAAAAAAAAAAAAAmAIAAGRy&#10;cy9kb3ducmV2LnhtbFBLBQYAAAAABAAEAPUAAACMAwAAAAA=&#10;" path="m42,l35,3,30,8,25,18,20,32,8,57,,70r5,l13,65,23,55,33,47,40,35,47,25,52,15r,-7l50,3,42,e" filled="f" strokecolor="#1f1a17" strokeweight=".1pt">
                <v:path arrowok="t" o:connecttype="custom" o:connectlocs="26670,0;22225,1905;19050,5080;15875,11430;12700,20320;5080,36195;0,44450;3175,44450;8255,41275;14605,34925;20955,29845;25400,22225;29845,15875;33020,9525;33020,5080;31750,1905;26670,0" o:connectangles="0,0,0,0,0,0,0,0,0,0,0,0,0,0,0,0,0"/>
              </v:shape>
              <v:shape id="Freeform 2343" o:spid="_x0000_s3367" style="position:absolute;left:3975;top:4673;width:489;height:445;visibility:visible;mso-wrap-style:square;v-text-anchor:top" coordsize="7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9KLcYA&#10;AADdAAAADwAAAGRycy9kb3ducmV2LnhtbESPT2sCMRTE74V+h/AKvYhmtaKyGkXEQk+C/8DjY/Pc&#10;3bp52SZZXf30TUHocZiZ3zCzRWsqcSXnS8sK+r0EBHFmdcm5gsP+szsB4QOyxsoyKbiTh8X89WWG&#10;qbY33tJ1F3IRIexTVFCEUKdS+qwgg75na+Lona0zGKJ0udQObxFuKjlIkpE0WHJcKLCmVUHZZdcY&#10;BZOfy3fn3mHXZkdaN81jvNycnFLvb+1yCiJQG/7Dz/aXVjD4GPbh701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/9KLcYAAADdAAAADwAAAAAAAAAAAAAAAACYAgAAZHJz&#10;L2Rvd25yZXYueG1sUEsFBgAAAAAEAAQA9QAAAIsDAAAAAA==&#10;" path="m62,l57,,52,5,47,18,40,30,25,50,8,65,,70,13,67,28,60,45,50,60,37,70,25,77,13r,-5l75,5,70,3,62,xe" filled="f" strokecolor="#1f1a17" strokeweight=".1pt">
                <v:path arrowok="t" o:connecttype="custom" o:connectlocs="39370,0;36195,0;33020,3175;29845,11430;25400,19050;15875,31750;5080,41275;0,44450;0,44450;8255,42545;17780,38100;28575,31750;38100,23495;44450,15875;48895,8255;48895,5080;47625,3175;44450,1905;39370,0" o:connectangles="0,0,0,0,0,0,0,0,0,0,0,0,0,0,0,0,0,0,0"/>
              </v:shape>
              <v:shape id="Freeform 2344" o:spid="_x0000_s3368" style="position:absolute;left:4006;top:4692;width:635;height:438;visibility:visible;mso-wrap-style:square;v-text-anchor:top" coordsize="10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cQ8cUA&#10;AADdAAAADwAAAGRycy9kb3ducmV2LnhtbESP0WrCQBRE3wv9h+UW+qYbE1sluootKj4Jpn7AJXtN&#10;gtm7Mbs10a93C0Ifh5k5w8yXvanFlVpXWVYwGkYgiHOrKy4UHH82gykI55E11pZJwY0cLBevL3NM&#10;te34QNfMFyJA2KWooPS+SaV0eUkG3dA2xME72dagD7ItpG6xC3BTyziKPqXBisNCiQ19l5Sfs1+j&#10;oHFfyaWP7vtdkneTNW2PH4VZK/X+1q9mIDz1/j/8bO+0gjgZx/D3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1xDxxQAAAN0AAAAPAAAAAAAAAAAAAAAAAJgCAABkcnMv&#10;ZG93bnJldi54bWxQSwUGAAAAAAQABAD1AAAAigMAAAAA&#10;" path="m90,l85,,80,,77,5,75,7,65,22,55,34,42,44,30,54,8,64,,69,20,67,42,59,62,49,77,39,92,27r8,-12l100,10r,-5l95,2,90,xe" filled="f" strokecolor="#1f1a17" strokeweight=".1pt">
                <v:path arrowok="t" o:connecttype="custom" o:connectlocs="57150,0;53975,0;50800,0;48895,3175;47625,4445;41275,13970;34925,21590;26670,27940;19050,34290;5080,40640;0,43815;12700,42545;26670,37465;39370,31115;48895,24765;58420,17145;63500,9525;63500,6350;63500,3175;60325,1270;57150,0" o:connectangles="0,0,0,0,0,0,0,0,0,0,0,0,0,0,0,0,0,0,0,0,0"/>
              </v:shape>
              <v:shape id="Freeform 2345" o:spid="_x0000_s3369" style="position:absolute;left:4070;top:4673;width:775;height:457;visibility:visible;mso-wrap-style:square;v-text-anchor:top" coordsize="12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+0NcMA&#10;AADdAAAADwAAAGRycy9kb3ducmV2LnhtbESPT4vCMBTE78J+h/CEvWnqH9yla5RFEPaoVcoeH82z&#10;LTYvJYm1+umNIHgcZuY3zHLdm0Z05HxtWcFknIAgLqyuuVRwPGxH3yB8QNbYWCYFN/KwXn0Mlphq&#10;e+U9dVkoRYSwT1FBFUKbSumLigz6sW2Jo3eyzmCI0pVSO7xGuGnkNEkW0mDNcaHCljYVFefsYhRs&#10;6t1/d5JWZnebuK+iNJN8lyv1Oex/f0AE6sM7/Gr/aQXT2XwGzzfx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+0NcMAAADdAAAADwAAAAAAAAAAAAAAAACYAgAAZHJzL2Rv&#10;d25yZXYueG1sUEsFBgAAAAAEAAQA9QAAAIgDAAAAAA==&#10;" path="m112,l102,3r-7,7l85,25,70,40,55,50,37,60,10,70,,72r20,l40,67,60,62,80,55,95,45,107,35,117,25r5,-10l122,10r,-5l117,3,112,xe" filled="f" strokecolor="#1f1a17" strokeweight=".1pt">
                <v:path arrowok="t" o:connecttype="custom" o:connectlocs="71120,0;64770,1905;60325,6350;53975,15875;44450,25400;34925,31750;23495,38100;6350,44450;0,45720;12700,45720;25400,42545;38100,39370;50800,34925;60325,28575;67945,22225;74295,15875;77470,9525;77470,6350;77470,3175;74295,1905;71120,0" o:connectangles="0,0,0,0,0,0,0,0,0,0,0,0,0,0,0,0,0,0,0,0,0"/>
              </v:shape>
              <v:shape id="Freeform 2346" o:spid="_x0000_s3370" style="position:absolute;left:4102;top:4673;width:965;height:489;visibility:visible;mso-wrap-style:square;v-text-anchor:top" coordsize="15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DYecEA&#10;AADdAAAADwAAAGRycy9kb3ducmV2LnhtbESPQWvCQBSE7wX/w/IK3uqmMYikrlKUgletB4+P7DMJ&#10;5r0NuxuN/74rCD0OM/MNs9qM3Kkb+dA6MfA5y0CRVM62Uhs4/f58LEGFiGKxc0IGHhRgs568rbC0&#10;7i4Huh1jrRJEQokGmhj7UutQNcQYZq4nSd7FecaYpK+19XhPcO50nmULzdhKWmiwp21D1fU4sIEC&#10;dzxc8t21Yv/wbO154NoZM30fv79ARRrjf/jV3lsD+bwo4PkmPQG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g2HnBAAAA3QAAAA8AAAAAAAAAAAAAAAAAmAIAAGRycy9kb3du&#10;cmV2LnhtbFBLBQYAAAAABAAEAPUAAACGAwAAAAA=&#10;" path="m139,r-5,l129,3r-5,2l122,10r-5,10l109,27r-7,8l95,42,75,52,52,62,17,72,,77r13,l25,77,37,75,52,72,82,62,112,50,134,35,149,22r3,-7l152,10,149,5,139,e" filled="f" strokecolor="#1f1a17" strokeweight=".1pt">
                <v:path arrowok="t" o:connecttype="custom" o:connectlocs="88265,0;85090,0;81915,1905;78740,3175;77470,6350;74295,12700;69215,17145;64770,22225;60325,26670;47625,33020;33020,39370;10795,45720;0,48895;8255,48895;15875,48895;23495,47625;33020,45720;52070,39370;71120,31750;85090,22225;94615,13970;96520,9525;96520,6350;94615,3175;88265,0" o:connectangles="0,0,0,0,0,0,0,0,0,0,0,0,0,0,0,0,0,0,0,0,0,0,0,0,0"/>
              </v:shape>
              <v:shape id="Freeform 2347" o:spid="_x0000_s3371" style="position:absolute;left:3721;top:4673;width:190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E+cUA&#10;AADdAAAADwAAAGRycy9kb3ducmV2LnhtbESPQWvCQBSE70L/w/IK3upGG9uSuooECqF60Vbw+Mg+&#10;k2j2bciuSfz3XaHgcZiZb5jFajC16Kh1lWUF00kEgji3uuJCwe/P18sHCOeRNdaWScGNHKyWT6MF&#10;Jtr2vKNu7wsRIOwSVFB63yRSurwkg25iG+LgnWxr0AfZFlK32Ae4qeUsit6kwYrDQokNpSXll/3V&#10;KPBNvo3XLjsfvok7e6zSTfF+U2r8PKw/QXga/CP83860gtlrPIf7m/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4T5xQAAAN0AAAAPAAAAAAAAAAAAAAAAAJgCAABkcnMv&#10;ZG93bnJldi54bWxQSwUGAAAAAAQABAD1AAAAigMAAAAA&#10;" path="m13,r5,3l23,5r5,8l30,20r,12l30,42r,20l28,70,20,62,10,45,5,35,3,25,,15,,8,5,3,13,e" filled="f" strokecolor="#1f1a17" strokeweight=".1pt">
                <v:path arrowok="t" o:connecttype="custom" o:connectlocs="8255,0;11430,1905;14605,3175;17780,8255;19050,12700;19050,20320;19050,26670;19050,39370;17780,44450;12700,39370;6350,28575;3175,22225;1905,15875;0,9525;0,5080;3175,1905;8255,0" o:connectangles="0,0,0,0,0,0,0,0,0,0,0,0,0,0,0,0,0"/>
              </v:shape>
              <v:shape id="Freeform 2348" o:spid="_x0000_s3372" style="position:absolute;left:3549;top:4673;width:349;height:445;visibility:visible;mso-wrap-style:square;v-text-anchor:top" coordsize="5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fyMYA&#10;AADdAAAADwAAAGRycy9kb3ducmV2LnhtbESPQWvCQBSE74X+h+UVvNWNaQkluooGi16qaPX+yD6T&#10;YPZtyK5u/PfdQqHHYWa+YWaLwbTiTr1rLCuYjBMQxKXVDVcKTt+frx8gnEfW2FomBQ9ysJg/P80w&#10;1zbwge5HX4kIYZejgtr7LpfSlTUZdGPbEUfvYnuDPsq+krrHEOGmlWmSZNJgw3Ghxo6Kmsrr8WYU&#10;7PbLdfG1PoewO2SXLFw3q2q7UWr0MiynIDwN/j/8195qBenbewa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GfyMYAAADdAAAADwAAAAAAAAAAAAAAAACYAgAAZHJz&#10;L2Rvd25yZXYueG1sUEsFBgAAAAAEAAQA9QAAAIsDAAAAAA==&#10;" path="m13,r5,3l22,8r5,10l32,32,45,57,55,70r-8,l40,65,32,55,22,47,13,35,5,25,,15,,8,5,3,13,e" filled="f" strokecolor="#1f1a17" strokeweight=".1pt">
                <v:path arrowok="t" o:connecttype="custom" o:connectlocs="8255,0;11430,1905;13970,5080;17145,11430;20320,20320;28575,36195;34925,44450;29845,44450;25400,41275;20320,34925;13970,29845;8255,22225;3175,15875;0,9525;0,5080;3175,1905;8255,0" o:connectangles="0,0,0,0,0,0,0,0,0,0,0,0,0,0,0,0,0"/>
              </v:shape>
              <v:shape id="Freeform 2349" o:spid="_x0000_s3373" style="position:absolute;left:3378;top:4673;width:470;height:445;visibility:visible;mso-wrap-style:square;v-text-anchor:top" coordsize="7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T4MUA&#10;AADdAAAADwAAAGRycy9kb3ducmV2LnhtbESPQWsCMRSE7wX/Q3iCl6LZbovKahQpCEKh0NWDx8fm&#10;uVncvCxJdNd/bwqFHoeZ+YZZbwfbijv50DhW8DbLQBBXTjdcKzgd99MliBCRNbaOScGDAmw3o5c1&#10;Ftr1/EP3MtYiQTgUqMDE2BVShsqQxTBzHXHyLs5bjEn6WmqPfYLbVuZZNpcWG04LBjv6NFRdy5tV&#10;cPSZcUt7wy9vzo/+Oy9f675UajIedisQkYb4H/5rH7SC/P1jAb9v0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jNPgxQAAAN0AAAAPAAAAAAAAAAAAAAAAAJgCAABkcnMv&#10;ZG93bnJldi54bWxQSwUGAAAAAAQABAD1AAAAigMAAAAA&#10;" path="m12,r8,l22,5r8,13l37,30,52,50,67,65r7,5l62,67,47,60,32,50,17,37,5,25,,13,,8,2,5,5,3,12,xe" filled="f" strokecolor="#1f1a17" strokeweight=".1pt">
                <v:path arrowok="t" o:connecttype="custom" o:connectlocs="7620,0;12700,0;13970,3175;19050,11430;23495,19050;33020,31750;42545,41275;46990,44450;46990,44450;39370,42545;29845,38100;20320,31750;10795,23495;3175,15875;0,8255;0,5080;1270,3175;3175,1905;7620,0" o:connectangles="0,0,0,0,0,0,0,0,0,0,0,0,0,0,0,0,0,0,0"/>
              </v:shape>
              <v:shape id="Freeform 2350" o:spid="_x0000_s3374" style="position:absolute;left:3187;top:4692;width:629;height:438;visibility:visible;mso-wrap-style:square;v-text-anchor:top" coordsize="99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zN8MA&#10;AADdAAAADwAAAGRycy9kb3ducmV2LnhtbERPy2oCMRTdC/5DuEJ3mvHRUkajiGgpWFq0/YDL5JqM&#10;Tm6GSaqjX28WgsvDec8WravEmZpQelYwHGQgiAuvSzYK/n43/XcQISJrrDyTgisFWMy7nRnm2l94&#10;R+d9NCKFcMhRgY2xzqUMhSWHYeBr4sQdfOMwJtgYqRu8pHBXyVGWvUmHJacGizWtLBWn/b9T8N2a&#10;Tbxt17vq5xXr4uPrZlfmqNRLr11OQURq41P8cH9qBaPxJM1Nb9IT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czN8MAAADdAAAADwAAAAAAAAAAAAAAAACYAgAAZHJzL2Rv&#10;d25yZXYueG1sUEsFBgAAAAAEAAQA9QAAAIgDAAAAAA==&#10;" path="m12,r3,l20,r5,5l27,7r8,15l45,34,57,44,70,54,92,64r7,5l79,67,60,59,40,49,22,39,10,27,2,15,,10,2,5,5,2,12,xe" filled="f" strokecolor="#1f1a17" strokeweight=".1pt">
                <v:path arrowok="t" o:connecttype="custom" o:connectlocs="7620,0;9525,0;12700,0;15875,3175;17145,4445;22225,13970;28575,21590;36195,27940;44450,34290;58420,40640;62865,43815;50165,42545;38100,37465;25400,31115;13970,24765;6350,17145;1270,9525;0,6350;1270,3175;3175,1270;7620,0" o:connectangles="0,0,0,0,0,0,0,0,0,0,0,0,0,0,0,0,0,0,0,0,0"/>
              </v:shape>
              <v:shape id="Freeform 2351" o:spid="_x0000_s3375" style="position:absolute;left:2984;top:4673;width:787;height:457;visibility:visible;mso-wrap-style:square;v-text-anchor:top" coordsize="12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Pw8UA&#10;AADdAAAADwAAAGRycy9kb3ducmV2LnhtbESPX2vCQBDE34V+h2MLfRHdaINo6ikiFIQi1D8PPi65&#10;NQnN7cXcqem37wkFH4eZ+Q0zX3a2VjdufeVEw2iYgGLJnamk0HA8fA6moHwgMVQ7YQ2/7GG5eOnN&#10;KTPuLju+7UOhIkR8RhrKEJoM0eclW/JD17BE7+xaSyHKtkDT0j3CbY3jJJmgpUriQkkNr0vOf/ZX&#10;qyHfIvt0gyeU9Ve/v7qMfPpda/322q0+QAXuwjP8394YDeP3dAaPN/EJ4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Y/DxQAAAN0AAAAPAAAAAAAAAAAAAAAAAJgCAABkcnMv&#10;ZG93bnJldi54bWxQSwUGAAAAAAQABAD1AAAAigMAAAAA&#10;" path="m12,l22,3r7,7l39,25,52,40,67,50,84,60r27,10l124,72r-20,l82,67,62,62,44,55,27,45,15,35,5,25,,15,,10,2,5,5,3,12,xe" filled="f" strokecolor="#1f1a17" strokeweight=".1pt">
                <v:path arrowok="t" o:connecttype="custom" o:connectlocs="7620,0;13970,1905;18415,6350;24765,15875;33020,25400;42545,31750;53340,38100;70485,44450;78740,45720;66040,45720;52070,42545;39370,39370;27940,34925;17145,28575;9525,22225;3175,15875;0,9525;0,6350;1270,3175;3175,1905;7620,0" o:connectangles="0,0,0,0,0,0,0,0,0,0,0,0,0,0,0,0,0,0,0,0,0"/>
              </v:shape>
              <v:shape id="Freeform 2352" o:spid="_x0000_s3376" style="position:absolute;left:2762;top:4673;width:959;height:489;visibility:visible;mso-wrap-style:square;v-text-anchor:top" coordsize="15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Bel8IA&#10;AADdAAAADwAAAGRycy9kb3ducmV2LnhtbERPz2vCMBS+D/wfwhO8zdTKyuhMZQrCjs5Nz8/mrWnX&#10;vJQms9W/3hyEHT++36v1aFtxod7XjhUs5gkI4tLpmisF31+751cQPiBrbB2Tgit5WBeTpxXm2g38&#10;SZdDqEQMYZ+jAhNCl0vpS0MW/dx1xJH7cb3FEGFfSd3jEMNtK9MkyaTFmmODwY62hsrfw59VYMPW&#10;Nua8aY77m8+OfEt3Q3ZSajYd399ABBrDv/jh/tAK0uVL3B/fxCc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4F6XwgAAAN0AAAAPAAAAAAAAAAAAAAAAAJgCAABkcnMvZG93&#10;bnJldi54bWxQSwUGAAAAAAQABAD1AAAAhwMAAAAA&#10;" path="m12,r5,l22,3r5,2l32,10r5,10l42,27r8,8l60,42,79,52,99,62r38,10l151,77r-9,l129,77,114,75,99,72,69,62,42,50,20,35,5,22,,15,,10,5,5,12,e" filled="f" strokecolor="#1f1a17" strokeweight=".1pt">
                <v:path arrowok="t" o:connecttype="custom" o:connectlocs="7620,0;10795,0;13970,1905;17145,3175;20320,6350;23495,12700;26670,17145;31750,22225;38100,26670;50165,33020;62865,39370;86995,45720;95885,48895;90170,48895;81915,48895;72390,47625;62865,45720;43815,39370;26670,31750;12700,22225;3175,13970;0,9525;0,6350;3175,3175;7620,0" o:connectangles="0,0,0,0,0,0,0,0,0,0,0,0,0,0,0,0,0,0,0,0,0,0,0,0,0"/>
              </v:shape>
              <v:shape id="Freeform 2353" o:spid="_x0000_s3377" style="position:absolute;left:7162;top:2965;width:267;height:679;visibility:visible;mso-wrap-style:square;v-text-anchor:top" coordsize="42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amMYA&#10;AADdAAAADwAAAGRycy9kb3ducmV2LnhtbESPQWvCQBSE7wX/w/KE3nSjtUWjqxSJ4KVoo4LHR/aZ&#10;RLNvQ3Zr0n/vFoQeh5n5hlmsOlOJOzWutKxgNIxAEGdWl5wrOB42gykI55E1VpZJwS85WC17LwuM&#10;tW35m+6pz0WAsItRQeF9HUvpsoIMuqGtiYN3sY1BH2STS91gG+CmkuMo+pAGSw4LBda0Lii7pT9G&#10;QdIlM3fZfZ31NV0n6Wa2byenVqnXfvc5B+Gp8//hZ3urFYzf3kfw9yY8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NamMYAAADdAAAADwAAAAAAAAAAAAAAAACYAgAAZHJz&#10;L2Rvd25yZXYueG1sUEsFBgAAAAAEAAQA9QAAAIsDAAAAAA==&#10;" path="m30,62l42,,30,62xm30,62l28,77,23,89,15,99,,107,,99,,92,3,84,5,77r5,-5l15,67r8,-3l30,62xe" fillcolor="#f3be00" stroked="f">
                <v:path arrowok="t" o:connecttype="custom" o:connectlocs="19050,39370;26670,0;19050,39370;19050,39370;17780,48895;14605,56515;9525,62865;0,67945;0,62865;0,58420;1905,53340;3175,48895;6350,45720;9525,42545;14605,40640;19050,39370" o:connectangles="0,0,0,0,0,0,0,0,0,0,0,0,0,0,0,0"/>
                <o:lock v:ext="edit" verticies="t"/>
              </v:shape>
              <v:shape id="Freeform 2354" o:spid="_x0000_s3378" style="position:absolute;left:7353;top:2965;width:76;height:394;visibility:visible;mso-wrap-style:square;v-text-anchor:top" coordsize="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xh8cA&#10;AADdAAAADwAAAGRycy9kb3ducmV2LnhtbESPQWsCMRSE70L/Q3gFb5p1pSJbo4hUtIe2aFva4+vm&#10;dXft5mVJUo3/3hQKHoeZ+YaZLaJpxZGcbywrGA0zEMSl1Q1XCt5e14MpCB+QNbaWScGZPCzmN70Z&#10;FtqeeEfHfahEgrAvUEEdQldI6cuaDPqh7YiT922dwZCkq6R2eEpw08o8yybSYMNpocaOVjWVP/tf&#10;o+Dj/O407p6e7WbycHj5/Irb9WNUqn8bl/cgAsVwDf+3t1pBPr7L4e9Neg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a8YfHAAAA3QAAAA8AAAAAAAAAAAAAAAAAmAIAAGRy&#10;cy9kb3ducmV2LnhtbFBLBQYAAAAABAAEAPUAAACMAwAAAAA=&#10;" path="m,62l12,,,62xe" filled="f" strokecolor="#e15520" strokeweight="0">
                <v:path arrowok="t" o:connecttype="custom" o:connectlocs="0,39370;7620,0;0,39370" o:connectangles="0,0,0"/>
              </v:shape>
              <v:shape id="Freeform 2355" o:spid="_x0000_s3379" style="position:absolute;left:7162;top:3359;width:191;height:28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iOsUA&#10;AADdAAAADwAAAGRycy9kb3ducmV2LnhtbESPT4vCMBTE74LfITzBm6ZatkjXKCIIIsvC+uewt0fz&#10;bLrbvJQm1vrtNwuCx2FmfsMs172tRUetrxwrmE0TEMSF0xWXCs6n3WQBwgdkjbVjUvAgD+vVcLDE&#10;XLs7f1F3DKWIEPY5KjAhNLmUvjBk0U9dQxy9q2sthijbUuoW7xFuazlPkkxarDguGGxoa6j4Pd6s&#10;gvSaHvT3xWY+OyWue/x8kPn0So1H/eYdRKA+vMLP9l4rmKdvKfy/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M6I6xQAAAN0AAAAPAAAAAAAAAAAAAAAAAJgCAABkcnMv&#10;ZG93bnJldi54bWxQSwUGAAAAAAQABAD1AAAAigMAAAAA&#10;" path="m30,l28,15,23,27,15,37,,45,,37,,30,3,22,5,15r5,-5l15,5,23,2,30,e" filled="f" strokecolor="#e15520" strokeweight="0">
                <v:path arrowok="t" o:connecttype="custom" o:connectlocs="19050,0;17780,9525;14605,17145;9525,23495;0,28575;0,23495;0,19050;1905,13970;3175,9525;6350,6350;9525,3175;14605,1270;19050,0" o:connectangles="0,0,0,0,0,0,0,0,0,0,0,0,0"/>
              </v:shape>
              <v:shape id="Freeform 2356" o:spid="_x0000_s3380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R4cYA&#10;AADdAAAADwAAAGRycy9kb3ducmV2LnhtbESPQWsCMRSE70L/Q3gFL1KzXbUtW6MUseBBClXb8+vm&#10;dbN087Ik0d3+eyMIHoeZ+YaZL3vbiBP5UDtW8DjOQBCXTtdcKTjs3x9eQISIrLFxTAr+KcBycTeY&#10;Y6Fdx5902sVKJAiHAhWYGNtCylAashjGriVO3q/zFmOSvpLaY5fgtpF5lj1JizWnBYMtrQyVf7uj&#10;VfBlDuXH6Hni1z+jsKWN+e54mys1vO/fXkFE6uMtfG1vtIJ8MpvC5U16AnJ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GR4cYAAADdAAAADwAAAAAAAAAAAAAAAACYAgAAZHJz&#10;L2Rvd25yZXYueG1sUEsFBgAAAAAEAAQA9QAAAIsDAAAAAA==&#10;" path="m49,l44,7r-5,5l34,17r-5,3l22,22r-7,l7,22,,20,7,10,20,2,34,,49,xe" fillcolor="#f3be00" stroked="f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2357" o:spid="_x0000_s3381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sybMQA&#10;AADdAAAADwAAAGRycy9kb3ducmV2LnhtbESPQWvCQBSE7wX/w/KE3uomFotEV5FCoT02Ss+P7GsS&#10;zb5ds88k/vtuodDjMDPfMNv95Do1UB9bzwbyRQaKuPK25drA6fj2tAYVBdli55kM3CnCfjd72GJh&#10;/cifNJRSqwThWKCBRiQUWseqIYdx4QNx8r5971CS7GttexwT3HV6mWUv2mHLaaHBQK8NVZfy5gyE&#10;azgdz4dMvoa7jGV+yz94nRvzOJ8OG1BCk/yH/9rv1sDyebWC3zfpCe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rMmzEAAAA3QAAAA8AAAAAAAAAAAAAAAAAmAIAAGRycy9k&#10;b3ducmV2LnhtbFBLBQYAAAAABAAEAPUAAACJAwAAAAA=&#10;" path="m49,l44,7r-5,5l34,17r-5,3l22,22r-7,l7,22,,20,7,10,20,2,34,,49,e" filled="f" strokecolor="#e15520" strokeweight="0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2358" o:spid="_x0000_s3382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f+cUA&#10;AADdAAAADwAAAGRycy9kb3ducmV2LnhtbESPQWsCMRSE74X+h/AKvdVsLYqsRnEtLV5d9eDtsXlu&#10;Fjcv2ySu679vhEKPw8x8wyxWg21FTz40jhW8jzIQxJXTDdcKDvuvtxmIEJE1to5JwZ0CrJbPTwvM&#10;tbvxjvoy1iJBOOSowMTY5VKGypDFMHIdcfLOzluMSfpaao+3BLetHGfZVFpsOC0Y7GhjqLqUV6vg&#10;+2QrUxzPPxtT3EvfT3bXz6ZQ6vVlWM9BRBrif/ivvdUKxh+TKTz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q9/5xQAAAN0AAAAPAAAAAAAAAAAAAAAAAJgCAABkcnMv&#10;ZG93bnJldi54bWxQSwUGAAAAAAQABAD1AAAAigMAAAAA&#10;" path="m,2r5,8l8,12r5,5l18,20r12,l45,15,37,7,27,2,13,,,2xe" fillcolor="#f3be00" stroked="f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2359" o:spid="_x0000_s3383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3LcUA&#10;AADdAAAADwAAAGRycy9kb3ducmV2LnhtbESP0WrCQBRE3wv9h+UW+lY3KlWJrmKDBfMkUT/gmr0m&#10;0ezdkN2a9O9dQfBxmJkzzGLVm1rcqHWVZQXDQQSCOLe64kLB8fD7NQPhPLLG2jIp+CcHq+X72wJj&#10;bTvO6Lb3hQgQdjEqKL1vYildXpJBN7ANcfDOtjXog2wLqVvsAtzUchRFE2mw4rBQYkNJSfl1/2cU&#10;pD9JvltX6UVvL6cunQyzQ7LJlPr86NdzEJ56/wo/21utYDT+nsLjTX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7ctxQAAAN0AAAAPAAAAAAAAAAAAAAAAAJgCAABkcnMv&#10;ZG93bnJldi54bWxQSwUGAAAAAAQABAD1AAAAigMAAAAA&#10;" path="m,2r5,8l8,12r5,5l18,20r12,l45,15,37,7,27,2,13,,,2xe" filled="f" strokecolor="#e15520" strokeweight="0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2360" o:spid="_x0000_s3384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1TXsIA&#10;AADdAAAADwAAAGRycy9kb3ducmV2LnhtbERPTWvCQBC9C/0PyxR6Ed3UmlZSVylCaS8eNJVeh+yY&#10;hGZnQ3Y1yb/vHASPj/e93g6uUVfqQu3ZwPM8AUVceFtzaeAn/5ytQIWIbLHxTAZGCrDdPEzWmFnf&#10;84Gux1gqCeGQoYEqxjbTOhQVOQxz3xILd/adwyiwK7XtsJdw1+hFkrxqhzVLQ4Ut7Soq/o4XJ71x&#10;nGp9atEO/i1Nfg+c75dfxjw9Dh/voCIN8S6+ub+tgcVLKnPljTwB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VNewgAAAN0AAAAPAAAAAAAAAAAAAAAAAJgCAABkcnMvZG93&#10;bnJldi54bWxQSwUGAAAAAAQABAD1AAAAhwMAAAAA&#10;" path="m,l,5r,7l3,17r2,5l18,27r12,3l28,22,23,12,13,2,,xe" fillcolor="#f3be00" stroked="f">
                <v:path arrowok="t" o:connecttype="custom" o:connectlocs="0,0;0,3175;0,7620;1905,10795;3175,13970;11430,17145;19050,19050;17780,13970;14605,7620;8255,1270;0,0" o:connectangles="0,0,0,0,0,0,0,0,0,0,0"/>
              </v:shape>
              <v:shape id="Freeform 2361" o:spid="_x0000_s3385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PWpMYA&#10;AADdAAAADwAAAGRycy9kb3ducmV2LnhtbESPQWsCMRSE70L/Q3gFL6JZlYquRlFR8NCDtR709ti8&#10;bpZuXtZN1PXfm0LB4zAz3zCzRWNLcaPaF44V9HsJCOLM6YJzBcfvbXcMwgdkjaVjUvAgD4v5W2uG&#10;qXZ3/qLbIeQiQtinqMCEUKVS+syQRd9zFXH0flxtMURZ51LXeI9wW8pBkoykxYLjgsGK1oay38PV&#10;KginB5nzZXQ9mU4zXH3uNxWuN0q135vlFESgJrzC/+2dVjAYfkzg7018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PWpMYAAADdAAAADwAAAAAAAAAAAAAAAACYAgAAZHJz&#10;L2Rvd25yZXYueG1sUEsFBgAAAAAEAAQA9QAAAIsDAAAAAA==&#10;" path="m,l,5r,7l3,17r2,5l18,27r12,3l28,22,23,12,13,2,,xe" filled="f" strokecolor="#e15520" strokeweight="0">
                <v:path arrowok="t" o:connecttype="custom" o:connectlocs="0,0;0,3175;0,7620;1905,10795;3175,13970;11430,17145;19050,19050;17780,13970;14605,7620;8255,1270;0,0" o:connectangles="0,0,0,0,0,0,0,0,0,0,0"/>
              </v:shape>
            </v:group>
          </w:pict>
        </mc:Fallback>
      </mc:AlternateContent>
    </w:r>
  </w:p>
  <w:p w:rsidR="00282277" w:rsidRDefault="00282277" w:rsidP="00382CBE">
    <w:pPr>
      <w:rPr>
        <w:vanish/>
      </w:rPr>
    </w:pPr>
  </w:p>
  <w:p w:rsidR="00282277" w:rsidRDefault="00282277" w:rsidP="00382CBE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>
      <w:rPr>
        <w:rFonts w:ascii="Monotype Corsiva" w:hAnsi="Monotype Corsiva"/>
        <w:vanish/>
        <w:color w:val="333399"/>
        <w:sz w:val="52"/>
        <w:szCs w:val="52"/>
      </w:rPr>
      <w:t xml:space="preserve"> </w:t>
    </w:r>
    <w:r>
      <w:rPr>
        <w:rFonts w:ascii="Garamond" w:hAnsi="Garamond"/>
        <w:vanish/>
        <w:sz w:val="44"/>
        <w:szCs w:val="44"/>
      </w:rPr>
      <w:t>Губернатор Алтайского края</w:t>
    </w:r>
  </w:p>
  <w:p w:rsidR="00282277" w:rsidRDefault="00282277" w:rsidP="00382CBE">
    <w:pPr>
      <w:ind w:left="-180"/>
      <w:rPr>
        <w:vanish/>
      </w:rPr>
    </w:pPr>
    <w:r>
      <w:rPr>
        <w:noProof/>
        <w:vanish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E732F2" wp14:editId="779A3D7C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5943600" cy="0"/>
              <wp:effectExtent l="28575" t="31750" r="28575" b="349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F3EA399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" strokeweight="4.5pt">
              <v:stroke linestyle="thinThick"/>
            </v:line>
          </w:pict>
        </mc:Fallback>
      </mc:AlternateContent>
    </w:r>
  </w:p>
  <w:p w:rsidR="00282277" w:rsidRDefault="00282277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просп. Ленина, д. 59, г. Барнаул, 656035</w:t>
    </w:r>
  </w:p>
  <w:p w:rsidR="00282277" w:rsidRDefault="00282277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телефон: (3852) 36-31-15, факс: (3852) 36-38-63, е-</w:t>
    </w:r>
    <w:r>
      <w:rPr>
        <w:rFonts w:ascii="Garamond" w:hAnsi="Garamond"/>
        <w:vanish/>
        <w:lang w:val="en-US"/>
      </w:rPr>
      <w:t>mail</w:t>
    </w:r>
    <w:r>
      <w:rPr>
        <w:rFonts w:ascii="Garamond" w:hAnsi="Garamond"/>
        <w:vanish/>
      </w:rPr>
      <w:t xml:space="preserve">: </w:t>
    </w:r>
    <w:r>
      <w:rPr>
        <w:rFonts w:ascii="Garamond" w:hAnsi="Garamond"/>
        <w:vanish/>
        <w:lang w:val="en-US"/>
      </w:rPr>
      <w:t>gubernator</w:t>
    </w:r>
    <w:r>
      <w:rPr>
        <w:rFonts w:ascii="Garamond" w:hAnsi="Garamond"/>
        <w:vanish/>
      </w:rPr>
      <w:t>@</w:t>
    </w:r>
    <w:r>
      <w:rPr>
        <w:rFonts w:ascii="Garamond" w:hAnsi="Garamond"/>
        <w:vanish/>
        <w:lang w:val="en-US"/>
      </w:rPr>
      <w:t>alregn</w:t>
    </w:r>
    <w:r>
      <w:rPr>
        <w:rFonts w:ascii="Garamond" w:hAnsi="Garamond"/>
        <w:vanish/>
      </w:rPr>
      <w:t>.</w:t>
    </w:r>
    <w:r>
      <w:rPr>
        <w:rFonts w:ascii="Garamond" w:hAnsi="Garamond"/>
        <w:vanish/>
        <w:lang w:val="en-US"/>
      </w:rPr>
      <w:t>ru</w:t>
    </w:r>
  </w:p>
  <w:p w:rsidR="00282277" w:rsidRDefault="0028227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E2EDF"/>
    <w:multiLevelType w:val="hybridMultilevel"/>
    <w:tmpl w:val="89CCE990"/>
    <w:lvl w:ilvl="0" w:tplc="22B606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18F"/>
    <w:rsid w:val="00001B82"/>
    <w:rsid w:val="00006BFF"/>
    <w:rsid w:val="0002227A"/>
    <w:rsid w:val="00032EB2"/>
    <w:rsid w:val="000445F5"/>
    <w:rsid w:val="00065024"/>
    <w:rsid w:val="00066C30"/>
    <w:rsid w:val="00072C58"/>
    <w:rsid w:val="00072DA6"/>
    <w:rsid w:val="00075C31"/>
    <w:rsid w:val="000A2A69"/>
    <w:rsid w:val="000A74BC"/>
    <w:rsid w:val="000C44D3"/>
    <w:rsid w:val="000D7D50"/>
    <w:rsid w:val="000E5716"/>
    <w:rsid w:val="000E5807"/>
    <w:rsid w:val="000F0F5A"/>
    <w:rsid w:val="000F3707"/>
    <w:rsid w:val="00102225"/>
    <w:rsid w:val="00103092"/>
    <w:rsid w:val="00116627"/>
    <w:rsid w:val="001266E6"/>
    <w:rsid w:val="0013784D"/>
    <w:rsid w:val="001504BC"/>
    <w:rsid w:val="00151CC0"/>
    <w:rsid w:val="00152BA9"/>
    <w:rsid w:val="001562B3"/>
    <w:rsid w:val="00165DB4"/>
    <w:rsid w:val="00167D2C"/>
    <w:rsid w:val="001C0C8A"/>
    <w:rsid w:val="001C218F"/>
    <w:rsid w:val="00202CB2"/>
    <w:rsid w:val="00205F25"/>
    <w:rsid w:val="00211A18"/>
    <w:rsid w:val="002148AE"/>
    <w:rsid w:val="00233357"/>
    <w:rsid w:val="002625B4"/>
    <w:rsid w:val="002670AD"/>
    <w:rsid w:val="00281D4B"/>
    <w:rsid w:val="00282277"/>
    <w:rsid w:val="0029658A"/>
    <w:rsid w:val="002B303B"/>
    <w:rsid w:val="002B69F8"/>
    <w:rsid w:val="002B7B43"/>
    <w:rsid w:val="002F1EFC"/>
    <w:rsid w:val="0030048E"/>
    <w:rsid w:val="0030314F"/>
    <w:rsid w:val="00306CC1"/>
    <w:rsid w:val="00324AAF"/>
    <w:rsid w:val="00331339"/>
    <w:rsid w:val="003346A4"/>
    <w:rsid w:val="0034196C"/>
    <w:rsid w:val="003514D7"/>
    <w:rsid w:val="003733D4"/>
    <w:rsid w:val="00380A86"/>
    <w:rsid w:val="003822DD"/>
    <w:rsid w:val="00382CBE"/>
    <w:rsid w:val="00391DDC"/>
    <w:rsid w:val="00391F7E"/>
    <w:rsid w:val="003A5621"/>
    <w:rsid w:val="003C42C9"/>
    <w:rsid w:val="003D47E4"/>
    <w:rsid w:val="003D72CD"/>
    <w:rsid w:val="003D7593"/>
    <w:rsid w:val="003E06AC"/>
    <w:rsid w:val="00423BA7"/>
    <w:rsid w:val="00423C0A"/>
    <w:rsid w:val="00427B1C"/>
    <w:rsid w:val="00466B9C"/>
    <w:rsid w:val="00467155"/>
    <w:rsid w:val="004710B4"/>
    <w:rsid w:val="00476910"/>
    <w:rsid w:val="00476E95"/>
    <w:rsid w:val="004A2FD5"/>
    <w:rsid w:val="004A30C1"/>
    <w:rsid w:val="004D055E"/>
    <w:rsid w:val="004F510F"/>
    <w:rsid w:val="004F6844"/>
    <w:rsid w:val="004F73A6"/>
    <w:rsid w:val="00500A18"/>
    <w:rsid w:val="00503192"/>
    <w:rsid w:val="00504162"/>
    <w:rsid w:val="00522D95"/>
    <w:rsid w:val="00525320"/>
    <w:rsid w:val="005300FF"/>
    <w:rsid w:val="00537CE6"/>
    <w:rsid w:val="00550FB4"/>
    <w:rsid w:val="0055280B"/>
    <w:rsid w:val="005750EE"/>
    <w:rsid w:val="00592987"/>
    <w:rsid w:val="005D3071"/>
    <w:rsid w:val="005D470F"/>
    <w:rsid w:val="005E03DE"/>
    <w:rsid w:val="005E1BF3"/>
    <w:rsid w:val="005E4864"/>
    <w:rsid w:val="005E654D"/>
    <w:rsid w:val="005F5D2C"/>
    <w:rsid w:val="00607DC2"/>
    <w:rsid w:val="00610705"/>
    <w:rsid w:val="00611DA6"/>
    <w:rsid w:val="0062117E"/>
    <w:rsid w:val="00623C8C"/>
    <w:rsid w:val="00626853"/>
    <w:rsid w:val="00643A40"/>
    <w:rsid w:val="006464E0"/>
    <w:rsid w:val="00650493"/>
    <w:rsid w:val="00671126"/>
    <w:rsid w:val="006740DF"/>
    <w:rsid w:val="006765AB"/>
    <w:rsid w:val="006907B9"/>
    <w:rsid w:val="006A1745"/>
    <w:rsid w:val="006A4AAA"/>
    <w:rsid w:val="006A51C1"/>
    <w:rsid w:val="006B70DB"/>
    <w:rsid w:val="006C44F0"/>
    <w:rsid w:val="006C55A2"/>
    <w:rsid w:val="006C6CB6"/>
    <w:rsid w:val="006D0739"/>
    <w:rsid w:val="006E5E0E"/>
    <w:rsid w:val="006E5F1F"/>
    <w:rsid w:val="00704199"/>
    <w:rsid w:val="00704E4B"/>
    <w:rsid w:val="007204FB"/>
    <w:rsid w:val="00721BFF"/>
    <w:rsid w:val="00743CBB"/>
    <w:rsid w:val="0076425E"/>
    <w:rsid w:val="007674BB"/>
    <w:rsid w:val="00770662"/>
    <w:rsid w:val="007837D1"/>
    <w:rsid w:val="007B0F56"/>
    <w:rsid w:val="007C1332"/>
    <w:rsid w:val="007D3C35"/>
    <w:rsid w:val="007D736C"/>
    <w:rsid w:val="007E567A"/>
    <w:rsid w:val="007F2C27"/>
    <w:rsid w:val="007F5790"/>
    <w:rsid w:val="00811CB5"/>
    <w:rsid w:val="008143E0"/>
    <w:rsid w:val="00822980"/>
    <w:rsid w:val="00825F6A"/>
    <w:rsid w:val="008405ED"/>
    <w:rsid w:val="00840BF0"/>
    <w:rsid w:val="00845BF4"/>
    <w:rsid w:val="008573B2"/>
    <w:rsid w:val="008713E0"/>
    <w:rsid w:val="008727D9"/>
    <w:rsid w:val="008A2B92"/>
    <w:rsid w:val="008B095F"/>
    <w:rsid w:val="008E5C1A"/>
    <w:rsid w:val="008F1AA6"/>
    <w:rsid w:val="008F2DFC"/>
    <w:rsid w:val="008F4F34"/>
    <w:rsid w:val="00910949"/>
    <w:rsid w:val="0091156D"/>
    <w:rsid w:val="009169A2"/>
    <w:rsid w:val="009229B5"/>
    <w:rsid w:val="00950F8C"/>
    <w:rsid w:val="00951E45"/>
    <w:rsid w:val="00953B55"/>
    <w:rsid w:val="009603CA"/>
    <w:rsid w:val="009613D5"/>
    <w:rsid w:val="00981859"/>
    <w:rsid w:val="00990C42"/>
    <w:rsid w:val="009C4B15"/>
    <w:rsid w:val="00A075B2"/>
    <w:rsid w:val="00A104AE"/>
    <w:rsid w:val="00A1367F"/>
    <w:rsid w:val="00A20696"/>
    <w:rsid w:val="00A251FA"/>
    <w:rsid w:val="00A31516"/>
    <w:rsid w:val="00A32B63"/>
    <w:rsid w:val="00A34E95"/>
    <w:rsid w:val="00A351FE"/>
    <w:rsid w:val="00A40E1C"/>
    <w:rsid w:val="00A800ED"/>
    <w:rsid w:val="00A92285"/>
    <w:rsid w:val="00AB2947"/>
    <w:rsid w:val="00AB7600"/>
    <w:rsid w:val="00AD2C64"/>
    <w:rsid w:val="00AD4ED1"/>
    <w:rsid w:val="00AF06CB"/>
    <w:rsid w:val="00AF1070"/>
    <w:rsid w:val="00AF58AF"/>
    <w:rsid w:val="00B01917"/>
    <w:rsid w:val="00B2256E"/>
    <w:rsid w:val="00B457F8"/>
    <w:rsid w:val="00B54D68"/>
    <w:rsid w:val="00B562DB"/>
    <w:rsid w:val="00B56323"/>
    <w:rsid w:val="00B564CE"/>
    <w:rsid w:val="00B71555"/>
    <w:rsid w:val="00B73298"/>
    <w:rsid w:val="00B76C83"/>
    <w:rsid w:val="00BA1DC4"/>
    <w:rsid w:val="00BA3483"/>
    <w:rsid w:val="00BB17C7"/>
    <w:rsid w:val="00BB69D3"/>
    <w:rsid w:val="00BC5F2B"/>
    <w:rsid w:val="00BE0020"/>
    <w:rsid w:val="00BE5CE1"/>
    <w:rsid w:val="00C01AE0"/>
    <w:rsid w:val="00C13F74"/>
    <w:rsid w:val="00C36079"/>
    <w:rsid w:val="00C5013F"/>
    <w:rsid w:val="00C54116"/>
    <w:rsid w:val="00C541EF"/>
    <w:rsid w:val="00C60CAD"/>
    <w:rsid w:val="00C60CC3"/>
    <w:rsid w:val="00C627F5"/>
    <w:rsid w:val="00C67B34"/>
    <w:rsid w:val="00C74A62"/>
    <w:rsid w:val="00C762B8"/>
    <w:rsid w:val="00C81626"/>
    <w:rsid w:val="00C855D5"/>
    <w:rsid w:val="00C914A4"/>
    <w:rsid w:val="00CA0BED"/>
    <w:rsid w:val="00CA33E2"/>
    <w:rsid w:val="00CA56A2"/>
    <w:rsid w:val="00CB0857"/>
    <w:rsid w:val="00CC592A"/>
    <w:rsid w:val="00CC7757"/>
    <w:rsid w:val="00CD600D"/>
    <w:rsid w:val="00CE5D00"/>
    <w:rsid w:val="00D0331B"/>
    <w:rsid w:val="00D0497F"/>
    <w:rsid w:val="00D25790"/>
    <w:rsid w:val="00D30CF9"/>
    <w:rsid w:val="00D43F57"/>
    <w:rsid w:val="00D600F1"/>
    <w:rsid w:val="00D66FEC"/>
    <w:rsid w:val="00D718EB"/>
    <w:rsid w:val="00D7712F"/>
    <w:rsid w:val="00DA40B7"/>
    <w:rsid w:val="00DC39A7"/>
    <w:rsid w:val="00DC47B4"/>
    <w:rsid w:val="00DC4F48"/>
    <w:rsid w:val="00DD2CA4"/>
    <w:rsid w:val="00DE4208"/>
    <w:rsid w:val="00E02FCC"/>
    <w:rsid w:val="00E03F65"/>
    <w:rsid w:val="00E07BFE"/>
    <w:rsid w:val="00E1772F"/>
    <w:rsid w:val="00E30F59"/>
    <w:rsid w:val="00E36F07"/>
    <w:rsid w:val="00E40B02"/>
    <w:rsid w:val="00E40FCD"/>
    <w:rsid w:val="00E55CB1"/>
    <w:rsid w:val="00E5685B"/>
    <w:rsid w:val="00E66ECF"/>
    <w:rsid w:val="00E73DEE"/>
    <w:rsid w:val="00E77734"/>
    <w:rsid w:val="00E824D1"/>
    <w:rsid w:val="00E85564"/>
    <w:rsid w:val="00E91A84"/>
    <w:rsid w:val="00EA4056"/>
    <w:rsid w:val="00EA4B49"/>
    <w:rsid w:val="00EA5E51"/>
    <w:rsid w:val="00EB5792"/>
    <w:rsid w:val="00EC2197"/>
    <w:rsid w:val="00EC2857"/>
    <w:rsid w:val="00EC3964"/>
    <w:rsid w:val="00EC50AF"/>
    <w:rsid w:val="00EC6F63"/>
    <w:rsid w:val="00ED3BB3"/>
    <w:rsid w:val="00ED7B50"/>
    <w:rsid w:val="00EE2523"/>
    <w:rsid w:val="00EF04EF"/>
    <w:rsid w:val="00EF07B8"/>
    <w:rsid w:val="00F02C26"/>
    <w:rsid w:val="00F2564F"/>
    <w:rsid w:val="00F33547"/>
    <w:rsid w:val="00F37E68"/>
    <w:rsid w:val="00F479C7"/>
    <w:rsid w:val="00F6693E"/>
    <w:rsid w:val="00FB1ECF"/>
    <w:rsid w:val="00FB3417"/>
    <w:rsid w:val="00FB3C61"/>
    <w:rsid w:val="00FB42A8"/>
    <w:rsid w:val="00FB6B31"/>
    <w:rsid w:val="00FD4FA2"/>
    <w:rsid w:val="00FD538E"/>
    <w:rsid w:val="00FE0C5F"/>
    <w:rsid w:val="00FE3095"/>
    <w:rsid w:val="00FE5053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5F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A40B7"/>
    <w:rPr>
      <w:sz w:val="24"/>
      <w:szCs w:val="24"/>
    </w:rPr>
  </w:style>
  <w:style w:type="character" w:styleId="ab">
    <w:name w:val="line number"/>
    <w:basedOn w:val="a0"/>
    <w:semiHidden/>
    <w:unhideWhenUsed/>
    <w:rsid w:val="00C60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5F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A40B7"/>
    <w:rPr>
      <w:sz w:val="24"/>
      <w:szCs w:val="24"/>
    </w:rPr>
  </w:style>
  <w:style w:type="character" w:styleId="ab">
    <w:name w:val="line number"/>
    <w:basedOn w:val="a0"/>
    <w:semiHidden/>
    <w:unhideWhenUsed/>
    <w:rsid w:val="00C60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57;&#1090;&#1072;&#1088;&#1099;&#1077;%20&#1073;&#1083;&#1072;&#1085;&#1082;&#1080;\&#1041;&#1083;&#1072;&#1085;&#1082;&#1080;%20&#1043;&#1091;&#1073;&#1077;&#1088;&#1085;&#1072;&#1090;&#1086;&#1088;&#1072;\&#1055;&#1080;&#1089;&#1100;&#1084;&#1086;%20&#1079;&#1072;%20&#1087;&#1086;&#1076;&#1087;&#1080;&#1089;&#1100;&#110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</Template>
  <TotalTime>16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1349</CharactersWithSpaces>
  <SharedDoc>false</SharedDoc>
  <HLinks>
    <vt:vector size="6" baseType="variant">
      <vt:variant>
        <vt:i4>7667772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consultantplus://offline/ref=C3C405ED62FAF81C7B3794CF9E2BA3DA72AFBE52E64B3384E3028DA45D85F324g721H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</dc:creator>
  <cp:lastModifiedBy>Панина О.Г.</cp:lastModifiedBy>
  <cp:revision>4</cp:revision>
  <cp:lastPrinted>2021-02-01T09:09:00Z</cp:lastPrinted>
  <dcterms:created xsi:type="dcterms:W3CDTF">2021-02-01T09:01:00Z</dcterms:created>
  <dcterms:modified xsi:type="dcterms:W3CDTF">2021-02-01T09:17:00Z</dcterms:modified>
</cp:coreProperties>
</file>